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93FD" w14:textId="4CED22C3" w:rsidR="00B54089" w:rsidRPr="00B54089" w:rsidRDefault="004C4029"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405B60C4">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220241"/>
                            <a:ext cx="1990725" cy="579120"/>
                          </a:xfrm>
                          <a:prstGeom prst="rect">
                            <a:avLst/>
                          </a:prstGeom>
                          <a:solidFill>
                            <a:srgbClr val="FFFFFF">
                              <a:alpha val="0"/>
                            </a:srgbClr>
                          </a:solidFill>
                          <a:ln>
                            <a:noFill/>
                          </a:ln>
                        </wps:spPr>
                        <wps:txbx>
                          <w:txbxContent>
                            <w:p w14:paraId="19516D30" w14:textId="001E456D" w:rsidR="00366FA5" w:rsidRDefault="00366FA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4</w:t>
                              </w:r>
                            </w:p>
                            <w:p w14:paraId="300DDA87" w14:textId="3DDAA5AF" w:rsidR="00366FA5" w:rsidRPr="005E3F6E" w:rsidRDefault="00366FA5" w:rsidP="006C6EDE">
                              <w:pPr>
                                <w:spacing w:after="120"/>
                                <w:jc w:val="center"/>
                                <w:rPr>
                                  <w:rFonts w:ascii="Book Antiqua" w:hAnsi="Book Antiqua"/>
                                  <w:b/>
                                  <w:color w:val="000080"/>
                                  <w:spacing w:val="10"/>
                                  <w:szCs w:val="18"/>
                                </w:rPr>
                              </w:pPr>
                              <w:r>
                                <w:rPr>
                                  <w:rFonts w:ascii="Book Antiqua" w:hAnsi="Book Antiqua"/>
                                  <w:b/>
                                  <w:color w:val="000080"/>
                                  <w:spacing w:val="10"/>
                                  <w:szCs w:val="18"/>
                                </w:rPr>
                                <w:t>22</w:t>
                              </w:r>
                              <w:r w:rsidRPr="006D4010">
                                <w:rPr>
                                  <w:rFonts w:ascii="Book Antiqua" w:hAnsi="Book Antiqua"/>
                                  <w:b/>
                                  <w:color w:val="000080"/>
                                  <w:spacing w:val="10"/>
                                  <w:szCs w:val="18"/>
                                </w:rPr>
                                <w:t xml:space="preserve"> - </w:t>
                              </w:r>
                              <w:r>
                                <w:rPr>
                                  <w:rFonts w:ascii="Book Antiqua" w:hAnsi="Book Antiqua"/>
                                  <w:b/>
                                  <w:color w:val="000080"/>
                                  <w:spacing w:val="10"/>
                                  <w:szCs w:val="18"/>
                                </w:rPr>
                                <w:t>26</w:t>
                              </w:r>
                              <w:r w:rsidRPr="006D4010">
                                <w:rPr>
                                  <w:rFonts w:ascii="Book Antiqua" w:hAnsi="Book Antiqua"/>
                                  <w:b/>
                                  <w:color w:val="000080"/>
                                  <w:spacing w:val="10"/>
                                  <w:szCs w:val="18"/>
                                </w:rPr>
                                <w:t xml:space="preserve"> ianuarie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b4IdV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2202;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001E456D" w:rsidR="00366FA5" w:rsidRDefault="00366FA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2024 – numărul 4</w:t>
                        </w:r>
                      </w:p>
                      <w:p w14:paraId="300DDA87" w14:textId="3DDAA5AF" w:rsidR="00366FA5" w:rsidRPr="005E3F6E" w:rsidRDefault="00366FA5" w:rsidP="006C6EDE">
                        <w:pPr>
                          <w:spacing w:after="120"/>
                          <w:jc w:val="center"/>
                          <w:rPr>
                            <w:rFonts w:ascii="Book Antiqua" w:hAnsi="Book Antiqua"/>
                            <w:b/>
                            <w:color w:val="000080"/>
                            <w:spacing w:val="10"/>
                            <w:szCs w:val="18"/>
                          </w:rPr>
                        </w:pPr>
                        <w:r>
                          <w:rPr>
                            <w:rFonts w:ascii="Book Antiqua" w:hAnsi="Book Antiqua"/>
                            <w:b/>
                            <w:color w:val="000080"/>
                            <w:spacing w:val="10"/>
                            <w:szCs w:val="18"/>
                          </w:rPr>
                          <w:t>22</w:t>
                        </w:r>
                        <w:r w:rsidRPr="006D4010">
                          <w:rPr>
                            <w:rFonts w:ascii="Book Antiqua" w:hAnsi="Book Antiqua"/>
                            <w:b/>
                            <w:color w:val="000080"/>
                            <w:spacing w:val="10"/>
                            <w:szCs w:val="18"/>
                          </w:rPr>
                          <w:t xml:space="preserve"> - </w:t>
                        </w:r>
                        <w:r>
                          <w:rPr>
                            <w:rFonts w:ascii="Book Antiqua" w:hAnsi="Book Antiqua"/>
                            <w:b/>
                            <w:color w:val="000080"/>
                            <w:spacing w:val="10"/>
                            <w:szCs w:val="18"/>
                          </w:rPr>
                          <w:t>26</w:t>
                        </w:r>
                        <w:r w:rsidRPr="006D4010">
                          <w:rPr>
                            <w:rFonts w:ascii="Book Antiqua" w:hAnsi="Book Antiqua"/>
                            <w:b/>
                            <w:color w:val="000080"/>
                            <w:spacing w:val="10"/>
                            <w:szCs w:val="18"/>
                          </w:rPr>
                          <w:t xml:space="preserve"> ianuarie</w:t>
                        </w:r>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8B7CBB3"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2864">
        <w:t xml:space="preserve"> </w:t>
      </w:r>
    </w:p>
    <w:p w14:paraId="6EADBC12" w14:textId="40EBBE0E" w:rsidR="00523C62" w:rsidRPr="00523C62" w:rsidRDefault="00523C62" w:rsidP="00523C62">
      <w:pPr>
        <w:jc w:val="center"/>
      </w:pPr>
    </w:p>
    <w:p w14:paraId="5A49C12E" w14:textId="5A741A6D" w:rsidR="00592898" w:rsidRPr="00592898" w:rsidRDefault="00592898" w:rsidP="00592898">
      <w:pPr>
        <w:jc w:val="center"/>
      </w:pPr>
    </w:p>
    <w:p w14:paraId="3C902855" w14:textId="0C932BE0" w:rsidR="00E956CD" w:rsidRPr="00E956CD" w:rsidRDefault="00E956CD" w:rsidP="00E956CD">
      <w:pPr>
        <w:jc w:val="center"/>
      </w:pPr>
    </w:p>
    <w:p w14:paraId="370ECF12" w14:textId="1D5DC862" w:rsidR="00F95BBF" w:rsidRPr="00E74641" w:rsidRDefault="00FF72F3" w:rsidP="00F95BBF">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5767908B">
                <wp:simplePos x="0" y="0"/>
                <wp:positionH relativeFrom="column">
                  <wp:posOffset>288291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66FA5" w:rsidRPr="00BE6025" w:rsidRDefault="00366FA5" w:rsidP="00BE6025">
                            <w:pPr>
                              <w:pStyle w:val="TOC4"/>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2.7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" fillcolor="#cdddeb" strokecolor="gray" strokeweight="6.25pt">
                <v:fill opacity="52428f"/>
                <v:stroke linestyle="thickThin"/>
                <v:textbox>
                  <w:txbxContent>
                    <w:p w14:paraId="4D240BDE" w14:textId="77777777" w:rsidR="00366FA5" w:rsidRPr="00BE6025" w:rsidRDefault="00366FA5" w:rsidP="00BE6025">
                      <w:pPr>
                        <w:pStyle w:val="TOC4"/>
                        <w:rPr>
                          <w:b/>
                        </w:rPr>
                      </w:pPr>
                    </w:p>
                  </w:txbxContent>
                </v:textbox>
                <w10:wrap anchory="page"/>
              </v:rect>
            </w:pict>
          </mc:Fallback>
        </mc:AlternateContent>
      </w:r>
    </w:p>
    <w:bookmarkEnd w:id="0"/>
    <w:p w14:paraId="5FC5147F" w14:textId="448600D1" w:rsidR="00F66620" w:rsidRPr="00E74641" w:rsidRDefault="00932864" w:rsidP="00BA26F0">
      <w:pPr>
        <w:jc w:val="right"/>
      </w:pPr>
      <w:r>
        <w:t xml:space="preserve">  </w:t>
      </w:r>
    </w:p>
    <w:p w14:paraId="58F78B6B" w14:textId="753AB361" w:rsidR="00933498" w:rsidRPr="00E74641" w:rsidRDefault="00932864"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bookmarkStart w:id="2" w:name="_GoBack"/>
    <w:bookmarkEnd w:id="2"/>
    <w:p w14:paraId="2985FDD0" w14:textId="77777777" w:rsidR="00E90258" w:rsidRDefault="00D55F50">
      <w:pPr>
        <w:pStyle w:val="TOC2"/>
        <w:rPr>
          <w:rFonts w:asciiTheme="minorHAnsi" w:eastAsiaTheme="minorEastAsia" w:hAnsiTheme="minorHAnsi" w:cstheme="minorBidi"/>
          <w:b w:val="0"/>
          <w:bCs w:val="0"/>
          <w:smallCaps w:val="0"/>
          <w:sz w:val="22"/>
          <w:szCs w:val="22"/>
          <w:lang w:eastAsia="ro-RO"/>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57522054" w:history="1">
        <w:r w:rsidR="00E90258" w:rsidRPr="00385711">
          <w:rPr>
            <w:rStyle w:val="Hyperlink"/>
            <w:rFonts w:ascii="Book Antiqua" w:hAnsi="Book Antiqua"/>
            <w:spacing w:val="-6"/>
          </w:rPr>
          <w:t>Selec</w:t>
        </w:r>
        <w:r w:rsidR="00E90258" w:rsidRPr="00385711">
          <w:rPr>
            <w:rStyle w:val="Hyperlink"/>
            <w:rFonts w:ascii="Cambria" w:hAnsi="Cambria" w:cs="Cambria"/>
            <w:spacing w:val="-6"/>
          </w:rPr>
          <w:t>ț</w:t>
        </w:r>
        <w:r w:rsidR="00E90258" w:rsidRPr="00385711">
          <w:rPr>
            <w:rStyle w:val="Hyperlink"/>
            <w:rFonts w:ascii="Book Antiqua" w:hAnsi="Book Antiqua"/>
            <w:spacing w:val="-6"/>
          </w:rPr>
          <w:t>ie de Acte normative apărute în Monitorul Oficial al României</w:t>
        </w:r>
        <w:r w:rsidR="00E90258" w:rsidRPr="00385711">
          <w:rPr>
            <w:rStyle w:val="Hyperlink"/>
          </w:rPr>
          <w:t xml:space="preserve">  </w:t>
        </w:r>
        <w:r w:rsidR="00E90258" w:rsidRPr="00385711">
          <w:rPr>
            <w:rStyle w:val="Hyperlink"/>
            <w:rFonts w:ascii="Book Antiqua" w:hAnsi="Book Antiqua"/>
            <w:spacing w:val="-6"/>
          </w:rPr>
          <w:t>în perioada 22 - 26 ianuarie, 2024</w:t>
        </w:r>
        <w:r w:rsidR="00E90258">
          <w:rPr>
            <w:webHidden/>
          </w:rPr>
          <w:tab/>
        </w:r>
        <w:r w:rsidR="00E90258">
          <w:rPr>
            <w:webHidden/>
          </w:rPr>
          <w:fldChar w:fldCharType="begin"/>
        </w:r>
        <w:r w:rsidR="00E90258">
          <w:rPr>
            <w:webHidden/>
          </w:rPr>
          <w:instrText xml:space="preserve"> PAGEREF _Toc157522054 \h </w:instrText>
        </w:r>
        <w:r w:rsidR="00E90258">
          <w:rPr>
            <w:webHidden/>
          </w:rPr>
        </w:r>
        <w:r w:rsidR="00E90258">
          <w:rPr>
            <w:webHidden/>
          </w:rPr>
          <w:fldChar w:fldCharType="separate"/>
        </w:r>
        <w:r w:rsidR="00E90258">
          <w:rPr>
            <w:webHidden/>
          </w:rPr>
          <w:t>3</w:t>
        </w:r>
        <w:r w:rsidR="00E90258">
          <w:rPr>
            <w:webHidden/>
          </w:rPr>
          <w:fldChar w:fldCharType="end"/>
        </w:r>
      </w:hyperlink>
    </w:p>
    <w:p w14:paraId="1466D89A"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55" w:history="1">
        <w:r w:rsidRPr="00385711">
          <w:rPr>
            <w:rStyle w:val="Hyperlink"/>
          </w:rPr>
          <w:t>Comunicate de presă ale Guvernului României</w:t>
        </w:r>
        <w:r>
          <w:rPr>
            <w:webHidden/>
          </w:rPr>
          <w:tab/>
        </w:r>
        <w:r>
          <w:rPr>
            <w:webHidden/>
          </w:rPr>
          <w:fldChar w:fldCharType="begin"/>
        </w:r>
        <w:r>
          <w:rPr>
            <w:webHidden/>
          </w:rPr>
          <w:instrText xml:space="preserve"> PAGEREF _Toc157522055 \h </w:instrText>
        </w:r>
        <w:r>
          <w:rPr>
            <w:webHidden/>
          </w:rPr>
        </w:r>
        <w:r>
          <w:rPr>
            <w:webHidden/>
          </w:rPr>
          <w:fldChar w:fldCharType="separate"/>
        </w:r>
        <w:r>
          <w:rPr>
            <w:webHidden/>
          </w:rPr>
          <w:t>5</w:t>
        </w:r>
        <w:r>
          <w:rPr>
            <w:webHidden/>
          </w:rPr>
          <w:fldChar w:fldCharType="end"/>
        </w:r>
      </w:hyperlink>
    </w:p>
    <w:p w14:paraId="48903CB9" w14:textId="77777777" w:rsidR="00E90258" w:rsidRDefault="00E90258">
      <w:pPr>
        <w:pStyle w:val="TOC4"/>
        <w:rPr>
          <w:rFonts w:asciiTheme="minorHAnsi" w:eastAsiaTheme="minorEastAsia" w:hAnsiTheme="minorHAnsi" w:cstheme="minorBidi"/>
          <w:sz w:val="22"/>
          <w:szCs w:val="22"/>
          <w:lang w:val="ro-RO" w:eastAsia="ro-RO"/>
        </w:rPr>
      </w:pPr>
      <w:hyperlink w:anchor="_Toc157522056" w:history="1">
        <w:r w:rsidRPr="00385711">
          <w:rPr>
            <w:rStyle w:val="Hyperlink"/>
          </w:rPr>
          <w:t>Consultări ale prim-ministrului Marcel Ciolacu cu reprezentanții Federației Sanitas</w:t>
        </w:r>
        <w:r>
          <w:rPr>
            <w:webHidden/>
          </w:rPr>
          <w:tab/>
        </w:r>
        <w:r>
          <w:rPr>
            <w:webHidden/>
          </w:rPr>
          <w:fldChar w:fldCharType="begin"/>
        </w:r>
        <w:r>
          <w:rPr>
            <w:webHidden/>
          </w:rPr>
          <w:instrText xml:space="preserve"> PAGEREF _Toc157522056 \h </w:instrText>
        </w:r>
        <w:r>
          <w:rPr>
            <w:webHidden/>
          </w:rPr>
        </w:r>
        <w:r>
          <w:rPr>
            <w:webHidden/>
          </w:rPr>
          <w:fldChar w:fldCharType="separate"/>
        </w:r>
        <w:r>
          <w:rPr>
            <w:webHidden/>
          </w:rPr>
          <w:t>5</w:t>
        </w:r>
        <w:r>
          <w:rPr>
            <w:webHidden/>
          </w:rPr>
          <w:fldChar w:fldCharType="end"/>
        </w:r>
      </w:hyperlink>
    </w:p>
    <w:p w14:paraId="6076688F" w14:textId="77777777" w:rsidR="00E90258" w:rsidRDefault="00E90258">
      <w:pPr>
        <w:pStyle w:val="TOC4"/>
        <w:rPr>
          <w:rFonts w:asciiTheme="minorHAnsi" w:eastAsiaTheme="minorEastAsia" w:hAnsiTheme="minorHAnsi" w:cstheme="minorBidi"/>
          <w:sz w:val="22"/>
          <w:szCs w:val="22"/>
          <w:lang w:val="ro-RO" w:eastAsia="ro-RO"/>
        </w:rPr>
      </w:pPr>
      <w:hyperlink w:anchor="_Toc157522057" w:history="1">
        <w:r w:rsidRPr="00385711">
          <w:rPr>
            <w:rStyle w:val="Hyperlink"/>
          </w:rPr>
          <w:t>Alocuțiunea susținută de premierul Marcel Ciolacu la ceremonia dedicată Zilei Unirii Principatelor Române</w:t>
        </w:r>
        <w:r>
          <w:rPr>
            <w:webHidden/>
          </w:rPr>
          <w:tab/>
        </w:r>
        <w:r>
          <w:rPr>
            <w:webHidden/>
          </w:rPr>
          <w:fldChar w:fldCharType="begin"/>
        </w:r>
        <w:r>
          <w:rPr>
            <w:webHidden/>
          </w:rPr>
          <w:instrText xml:space="preserve"> PAGEREF _Toc157522057 \h </w:instrText>
        </w:r>
        <w:r>
          <w:rPr>
            <w:webHidden/>
          </w:rPr>
        </w:r>
        <w:r>
          <w:rPr>
            <w:webHidden/>
          </w:rPr>
          <w:fldChar w:fldCharType="separate"/>
        </w:r>
        <w:r>
          <w:rPr>
            <w:webHidden/>
          </w:rPr>
          <w:t>5</w:t>
        </w:r>
        <w:r>
          <w:rPr>
            <w:webHidden/>
          </w:rPr>
          <w:fldChar w:fldCharType="end"/>
        </w:r>
      </w:hyperlink>
    </w:p>
    <w:p w14:paraId="3996309C" w14:textId="77777777" w:rsidR="00E90258" w:rsidRDefault="00E90258">
      <w:pPr>
        <w:pStyle w:val="TOC4"/>
        <w:rPr>
          <w:rFonts w:asciiTheme="minorHAnsi" w:eastAsiaTheme="minorEastAsia" w:hAnsiTheme="minorHAnsi" w:cstheme="minorBidi"/>
          <w:sz w:val="22"/>
          <w:szCs w:val="22"/>
          <w:lang w:val="ro-RO" w:eastAsia="ro-RO"/>
        </w:rPr>
      </w:pPr>
      <w:hyperlink w:anchor="_Toc157522058" w:history="1">
        <w:r w:rsidRPr="00385711">
          <w:rPr>
            <w:rStyle w:val="Hyperlink"/>
          </w:rPr>
          <w:t>Reuniune de lucru pe teme din domeniul sănătății și asistenței sociale</w:t>
        </w:r>
        <w:r>
          <w:rPr>
            <w:webHidden/>
          </w:rPr>
          <w:tab/>
        </w:r>
        <w:r>
          <w:rPr>
            <w:webHidden/>
          </w:rPr>
          <w:fldChar w:fldCharType="begin"/>
        </w:r>
        <w:r>
          <w:rPr>
            <w:webHidden/>
          </w:rPr>
          <w:instrText xml:space="preserve"> PAGEREF _Toc157522058 \h </w:instrText>
        </w:r>
        <w:r>
          <w:rPr>
            <w:webHidden/>
          </w:rPr>
        </w:r>
        <w:r>
          <w:rPr>
            <w:webHidden/>
          </w:rPr>
          <w:fldChar w:fldCharType="separate"/>
        </w:r>
        <w:r>
          <w:rPr>
            <w:webHidden/>
          </w:rPr>
          <w:t>6</w:t>
        </w:r>
        <w:r>
          <w:rPr>
            <w:webHidden/>
          </w:rPr>
          <w:fldChar w:fldCharType="end"/>
        </w:r>
      </w:hyperlink>
    </w:p>
    <w:p w14:paraId="51D39169" w14:textId="77777777" w:rsidR="00E90258" w:rsidRDefault="00E90258">
      <w:pPr>
        <w:pStyle w:val="TOC4"/>
        <w:rPr>
          <w:rFonts w:asciiTheme="minorHAnsi" w:eastAsiaTheme="minorEastAsia" w:hAnsiTheme="minorHAnsi" w:cstheme="minorBidi"/>
          <w:sz w:val="22"/>
          <w:szCs w:val="22"/>
          <w:lang w:val="ro-RO" w:eastAsia="ro-RO"/>
        </w:rPr>
      </w:pPr>
      <w:hyperlink w:anchor="_Toc157522059" w:history="1">
        <w:r w:rsidRPr="00385711">
          <w:rPr>
            <w:rStyle w:val="Hyperlink"/>
          </w:rPr>
          <w:t>Declarații susținute de prim-ministrul Marcel Ciolacu după consultările de la Ministerul Afacerilor Interne</w:t>
        </w:r>
        <w:r>
          <w:rPr>
            <w:webHidden/>
          </w:rPr>
          <w:tab/>
        </w:r>
        <w:r>
          <w:rPr>
            <w:webHidden/>
          </w:rPr>
          <w:fldChar w:fldCharType="begin"/>
        </w:r>
        <w:r>
          <w:rPr>
            <w:webHidden/>
          </w:rPr>
          <w:instrText xml:space="preserve"> PAGEREF _Toc157522059 \h </w:instrText>
        </w:r>
        <w:r>
          <w:rPr>
            <w:webHidden/>
          </w:rPr>
        </w:r>
        <w:r>
          <w:rPr>
            <w:webHidden/>
          </w:rPr>
          <w:fldChar w:fldCharType="separate"/>
        </w:r>
        <w:r>
          <w:rPr>
            <w:webHidden/>
          </w:rPr>
          <w:t>6</w:t>
        </w:r>
        <w:r>
          <w:rPr>
            <w:webHidden/>
          </w:rPr>
          <w:fldChar w:fldCharType="end"/>
        </w:r>
      </w:hyperlink>
    </w:p>
    <w:p w14:paraId="3C7E4096" w14:textId="77777777" w:rsidR="00E90258" w:rsidRDefault="00E90258">
      <w:pPr>
        <w:pStyle w:val="TOC4"/>
        <w:rPr>
          <w:rFonts w:asciiTheme="minorHAnsi" w:eastAsiaTheme="minorEastAsia" w:hAnsiTheme="minorHAnsi" w:cstheme="minorBidi"/>
          <w:sz w:val="22"/>
          <w:szCs w:val="22"/>
          <w:lang w:val="ro-RO" w:eastAsia="ro-RO"/>
        </w:rPr>
      </w:pPr>
      <w:hyperlink w:anchor="_Toc157522060" w:history="1">
        <w:r w:rsidRPr="00385711">
          <w:rPr>
            <w:rStyle w:val="Hyperlink"/>
          </w:rPr>
          <w:t>Declarații comune de presă susținute de prim-ministrul României, Marcel Ciolacu, și prim-ministrul Republicii Socialiste Vietnam, Pham Minh Chinh</w:t>
        </w:r>
        <w:r>
          <w:rPr>
            <w:webHidden/>
          </w:rPr>
          <w:tab/>
        </w:r>
        <w:r>
          <w:rPr>
            <w:webHidden/>
          </w:rPr>
          <w:fldChar w:fldCharType="begin"/>
        </w:r>
        <w:r>
          <w:rPr>
            <w:webHidden/>
          </w:rPr>
          <w:instrText xml:space="preserve"> PAGEREF _Toc157522060 \h </w:instrText>
        </w:r>
        <w:r>
          <w:rPr>
            <w:webHidden/>
          </w:rPr>
        </w:r>
        <w:r>
          <w:rPr>
            <w:webHidden/>
          </w:rPr>
          <w:fldChar w:fldCharType="separate"/>
        </w:r>
        <w:r>
          <w:rPr>
            <w:webHidden/>
          </w:rPr>
          <w:t>7</w:t>
        </w:r>
        <w:r>
          <w:rPr>
            <w:webHidden/>
          </w:rPr>
          <w:fldChar w:fldCharType="end"/>
        </w:r>
      </w:hyperlink>
    </w:p>
    <w:p w14:paraId="5280935B"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61" w:history="1">
        <w:r w:rsidRPr="00385711">
          <w:rPr>
            <w:rStyle w:val="Hyperlink"/>
          </w:rPr>
          <w:t>Informaţie Europeană</w:t>
        </w:r>
        <w:r>
          <w:rPr>
            <w:webHidden/>
          </w:rPr>
          <w:tab/>
        </w:r>
        <w:r>
          <w:rPr>
            <w:webHidden/>
          </w:rPr>
          <w:fldChar w:fldCharType="begin"/>
        </w:r>
        <w:r>
          <w:rPr>
            <w:webHidden/>
          </w:rPr>
          <w:instrText xml:space="preserve"> PAGEREF _Toc157522061 \h </w:instrText>
        </w:r>
        <w:r>
          <w:rPr>
            <w:webHidden/>
          </w:rPr>
        </w:r>
        <w:r>
          <w:rPr>
            <w:webHidden/>
          </w:rPr>
          <w:fldChar w:fldCharType="separate"/>
        </w:r>
        <w:r>
          <w:rPr>
            <w:webHidden/>
          </w:rPr>
          <w:t>9</w:t>
        </w:r>
        <w:r>
          <w:rPr>
            <w:webHidden/>
          </w:rPr>
          <w:fldChar w:fldCharType="end"/>
        </w:r>
      </w:hyperlink>
    </w:p>
    <w:p w14:paraId="29A1F43C"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62" w:history="1">
        <w:r w:rsidRPr="00385711">
          <w:rPr>
            <w:rStyle w:val="Hyperlink"/>
          </w:rPr>
          <w:t>NOUTĂȚI – Informații UTILE</w:t>
        </w:r>
        <w:r>
          <w:rPr>
            <w:webHidden/>
          </w:rPr>
          <w:tab/>
        </w:r>
        <w:r>
          <w:rPr>
            <w:webHidden/>
          </w:rPr>
          <w:fldChar w:fldCharType="begin"/>
        </w:r>
        <w:r>
          <w:rPr>
            <w:webHidden/>
          </w:rPr>
          <w:instrText xml:space="preserve"> PAGEREF _Toc157522062 \h </w:instrText>
        </w:r>
        <w:r>
          <w:rPr>
            <w:webHidden/>
          </w:rPr>
        </w:r>
        <w:r>
          <w:rPr>
            <w:webHidden/>
          </w:rPr>
          <w:fldChar w:fldCharType="separate"/>
        </w:r>
        <w:r>
          <w:rPr>
            <w:webHidden/>
          </w:rPr>
          <w:t>9</w:t>
        </w:r>
        <w:r>
          <w:rPr>
            <w:webHidden/>
          </w:rPr>
          <w:fldChar w:fldCharType="end"/>
        </w:r>
      </w:hyperlink>
    </w:p>
    <w:p w14:paraId="45236409" w14:textId="77777777" w:rsidR="00E90258" w:rsidRDefault="00E90258">
      <w:pPr>
        <w:pStyle w:val="TOC4"/>
        <w:rPr>
          <w:rFonts w:asciiTheme="minorHAnsi" w:eastAsiaTheme="minorEastAsia" w:hAnsiTheme="minorHAnsi" w:cstheme="minorBidi"/>
          <w:sz w:val="22"/>
          <w:szCs w:val="22"/>
          <w:lang w:val="ro-RO" w:eastAsia="ro-RO"/>
        </w:rPr>
      </w:pPr>
      <w:hyperlink w:anchor="_Toc157522063" w:history="1">
        <w:r w:rsidRPr="00385711">
          <w:rPr>
            <w:rStyle w:val="Hyperlink"/>
          </w:rPr>
          <w:t>Programul Sănătate: Răspunsurile la observațiile din perioada de consultare pentru ghidul privind implementarea, asigurarea și controlul calității programului de screening pentru cancer colorectal – etapa I</w:t>
        </w:r>
        <w:r>
          <w:rPr>
            <w:webHidden/>
          </w:rPr>
          <w:tab/>
        </w:r>
        <w:r>
          <w:rPr>
            <w:webHidden/>
          </w:rPr>
          <w:fldChar w:fldCharType="begin"/>
        </w:r>
        <w:r>
          <w:rPr>
            <w:webHidden/>
          </w:rPr>
          <w:instrText xml:space="preserve"> PAGEREF _Toc157522063 \h </w:instrText>
        </w:r>
        <w:r>
          <w:rPr>
            <w:webHidden/>
          </w:rPr>
        </w:r>
        <w:r>
          <w:rPr>
            <w:webHidden/>
          </w:rPr>
          <w:fldChar w:fldCharType="separate"/>
        </w:r>
        <w:r>
          <w:rPr>
            <w:webHidden/>
          </w:rPr>
          <w:t>9</w:t>
        </w:r>
        <w:r>
          <w:rPr>
            <w:webHidden/>
          </w:rPr>
          <w:fldChar w:fldCharType="end"/>
        </w:r>
      </w:hyperlink>
    </w:p>
    <w:p w14:paraId="79C1769F" w14:textId="77777777" w:rsidR="00E90258" w:rsidRDefault="00E90258">
      <w:pPr>
        <w:pStyle w:val="TOC4"/>
        <w:rPr>
          <w:rFonts w:asciiTheme="minorHAnsi" w:eastAsiaTheme="minorEastAsia" w:hAnsiTheme="minorHAnsi" w:cstheme="minorBidi"/>
          <w:sz w:val="22"/>
          <w:szCs w:val="22"/>
          <w:lang w:val="ro-RO" w:eastAsia="ro-RO"/>
        </w:rPr>
      </w:pPr>
      <w:hyperlink w:anchor="_Toc157522064" w:history="1">
        <w:r w:rsidRPr="00385711">
          <w:rPr>
            <w:rStyle w:val="Hyperlink"/>
          </w:rPr>
          <w:t>Localități din 21 de județe primesc finanțare pentru 52 de noi investiții în infrastructura rutieră și tehnico-edilitară</w:t>
        </w:r>
        <w:r>
          <w:rPr>
            <w:webHidden/>
          </w:rPr>
          <w:tab/>
        </w:r>
        <w:r>
          <w:rPr>
            <w:webHidden/>
          </w:rPr>
          <w:fldChar w:fldCharType="begin"/>
        </w:r>
        <w:r>
          <w:rPr>
            <w:webHidden/>
          </w:rPr>
          <w:instrText xml:space="preserve"> PAGEREF _Toc157522064 \h </w:instrText>
        </w:r>
        <w:r>
          <w:rPr>
            <w:webHidden/>
          </w:rPr>
        </w:r>
        <w:r>
          <w:rPr>
            <w:webHidden/>
          </w:rPr>
          <w:fldChar w:fldCharType="separate"/>
        </w:r>
        <w:r>
          <w:rPr>
            <w:webHidden/>
          </w:rPr>
          <w:t>9</w:t>
        </w:r>
        <w:r>
          <w:rPr>
            <w:webHidden/>
          </w:rPr>
          <w:fldChar w:fldCharType="end"/>
        </w:r>
      </w:hyperlink>
    </w:p>
    <w:p w14:paraId="0DF0AB4C" w14:textId="77777777" w:rsidR="00E90258" w:rsidRDefault="00E90258">
      <w:pPr>
        <w:pStyle w:val="TOC4"/>
        <w:rPr>
          <w:rFonts w:asciiTheme="minorHAnsi" w:eastAsiaTheme="minorEastAsia" w:hAnsiTheme="minorHAnsi" w:cstheme="minorBidi"/>
          <w:sz w:val="22"/>
          <w:szCs w:val="22"/>
          <w:lang w:val="ro-RO" w:eastAsia="ro-RO"/>
        </w:rPr>
      </w:pPr>
      <w:hyperlink w:anchor="_Toc157522065" w:history="1">
        <w:r w:rsidRPr="00385711">
          <w:rPr>
            <w:rStyle w:val="Hyperlink"/>
          </w:rPr>
          <w:t>Eveniment de informare privind cel de-al doilea apel de proiecte pe Programul pentru Regiunea Dunării 2021-2027</w:t>
        </w:r>
        <w:r>
          <w:rPr>
            <w:webHidden/>
          </w:rPr>
          <w:tab/>
        </w:r>
        <w:r>
          <w:rPr>
            <w:webHidden/>
          </w:rPr>
          <w:fldChar w:fldCharType="begin"/>
        </w:r>
        <w:r>
          <w:rPr>
            <w:webHidden/>
          </w:rPr>
          <w:instrText xml:space="preserve"> PAGEREF _Toc157522065 \h </w:instrText>
        </w:r>
        <w:r>
          <w:rPr>
            <w:webHidden/>
          </w:rPr>
        </w:r>
        <w:r>
          <w:rPr>
            <w:webHidden/>
          </w:rPr>
          <w:fldChar w:fldCharType="separate"/>
        </w:r>
        <w:r>
          <w:rPr>
            <w:webHidden/>
          </w:rPr>
          <w:t>10</w:t>
        </w:r>
        <w:r>
          <w:rPr>
            <w:webHidden/>
          </w:rPr>
          <w:fldChar w:fldCharType="end"/>
        </w:r>
      </w:hyperlink>
    </w:p>
    <w:p w14:paraId="64E84E0F" w14:textId="77777777" w:rsidR="00E90258" w:rsidRDefault="00E90258">
      <w:pPr>
        <w:pStyle w:val="TOC4"/>
        <w:rPr>
          <w:rFonts w:asciiTheme="minorHAnsi" w:eastAsiaTheme="minorEastAsia" w:hAnsiTheme="minorHAnsi" w:cstheme="minorBidi"/>
          <w:sz w:val="22"/>
          <w:szCs w:val="22"/>
          <w:lang w:val="ro-RO" w:eastAsia="ro-RO"/>
        </w:rPr>
      </w:pPr>
      <w:hyperlink w:anchor="_Toc157522066" w:history="1">
        <w:r w:rsidRPr="00385711">
          <w:rPr>
            <w:rStyle w:val="Hyperlink"/>
          </w:rPr>
          <w:t>Până la finalul acestei luni pot fi depuse cererile de premiere în cadrul Galei Cercetării Românești – Ediția 2024</w:t>
        </w:r>
        <w:r>
          <w:rPr>
            <w:webHidden/>
          </w:rPr>
          <w:tab/>
        </w:r>
        <w:r>
          <w:rPr>
            <w:webHidden/>
          </w:rPr>
          <w:fldChar w:fldCharType="begin"/>
        </w:r>
        <w:r>
          <w:rPr>
            <w:webHidden/>
          </w:rPr>
          <w:instrText xml:space="preserve"> PAGEREF _Toc157522066 \h </w:instrText>
        </w:r>
        <w:r>
          <w:rPr>
            <w:webHidden/>
          </w:rPr>
        </w:r>
        <w:r>
          <w:rPr>
            <w:webHidden/>
          </w:rPr>
          <w:fldChar w:fldCharType="separate"/>
        </w:r>
        <w:r>
          <w:rPr>
            <w:webHidden/>
          </w:rPr>
          <w:t>11</w:t>
        </w:r>
        <w:r>
          <w:rPr>
            <w:webHidden/>
          </w:rPr>
          <w:fldChar w:fldCharType="end"/>
        </w:r>
      </w:hyperlink>
    </w:p>
    <w:p w14:paraId="3F079248" w14:textId="77777777" w:rsidR="00E90258" w:rsidRDefault="00E90258">
      <w:pPr>
        <w:pStyle w:val="TOC4"/>
        <w:rPr>
          <w:rFonts w:asciiTheme="minorHAnsi" w:eastAsiaTheme="minorEastAsia" w:hAnsiTheme="minorHAnsi" w:cstheme="minorBidi"/>
          <w:sz w:val="22"/>
          <w:szCs w:val="22"/>
          <w:lang w:val="ro-RO" w:eastAsia="ro-RO"/>
        </w:rPr>
      </w:pPr>
      <w:hyperlink w:anchor="_Toc157522067" w:history="1">
        <w:r w:rsidRPr="00385711">
          <w:rPr>
            <w:rStyle w:val="Hyperlink"/>
          </w:rPr>
          <w:t>PEO: Lista intermediară a proiectelor aprobate pe apelul destinat consolidării dialogului social și a parteneriatelor pentru ocupare și formare III – Organizațiile societății civile</w:t>
        </w:r>
        <w:r>
          <w:rPr>
            <w:webHidden/>
          </w:rPr>
          <w:tab/>
        </w:r>
        <w:r>
          <w:rPr>
            <w:webHidden/>
          </w:rPr>
          <w:fldChar w:fldCharType="begin"/>
        </w:r>
        <w:r>
          <w:rPr>
            <w:webHidden/>
          </w:rPr>
          <w:instrText xml:space="preserve"> PAGEREF _Toc157522067 \h </w:instrText>
        </w:r>
        <w:r>
          <w:rPr>
            <w:webHidden/>
          </w:rPr>
        </w:r>
        <w:r>
          <w:rPr>
            <w:webHidden/>
          </w:rPr>
          <w:fldChar w:fldCharType="separate"/>
        </w:r>
        <w:r>
          <w:rPr>
            <w:webHidden/>
          </w:rPr>
          <w:t>12</w:t>
        </w:r>
        <w:r>
          <w:rPr>
            <w:webHidden/>
          </w:rPr>
          <w:fldChar w:fldCharType="end"/>
        </w:r>
      </w:hyperlink>
    </w:p>
    <w:p w14:paraId="20839F29" w14:textId="77777777" w:rsidR="00E90258" w:rsidRDefault="00E90258">
      <w:pPr>
        <w:pStyle w:val="TOC4"/>
        <w:rPr>
          <w:rFonts w:asciiTheme="minorHAnsi" w:eastAsiaTheme="minorEastAsia" w:hAnsiTheme="minorHAnsi" w:cstheme="minorBidi"/>
          <w:sz w:val="22"/>
          <w:szCs w:val="22"/>
          <w:lang w:val="ro-RO" w:eastAsia="ro-RO"/>
        </w:rPr>
      </w:pPr>
      <w:hyperlink w:anchor="_Toc157522068" w:history="1">
        <w:r w:rsidRPr="00385711">
          <w:rPr>
            <w:rStyle w:val="Hyperlink"/>
          </w:rPr>
          <w:t>AFM: Aplicația Programului Casa Verde Fotovoltaice a fost deblocată!</w:t>
        </w:r>
        <w:r>
          <w:rPr>
            <w:webHidden/>
          </w:rPr>
          <w:tab/>
        </w:r>
        <w:r>
          <w:rPr>
            <w:webHidden/>
          </w:rPr>
          <w:fldChar w:fldCharType="begin"/>
        </w:r>
        <w:r>
          <w:rPr>
            <w:webHidden/>
          </w:rPr>
          <w:instrText xml:space="preserve"> PAGEREF _Toc157522068 \h </w:instrText>
        </w:r>
        <w:r>
          <w:rPr>
            <w:webHidden/>
          </w:rPr>
        </w:r>
        <w:r>
          <w:rPr>
            <w:webHidden/>
          </w:rPr>
          <w:fldChar w:fldCharType="separate"/>
        </w:r>
        <w:r>
          <w:rPr>
            <w:webHidden/>
          </w:rPr>
          <w:t>13</w:t>
        </w:r>
        <w:r>
          <w:rPr>
            <w:webHidden/>
          </w:rPr>
          <w:fldChar w:fldCharType="end"/>
        </w:r>
      </w:hyperlink>
    </w:p>
    <w:p w14:paraId="747DBAEA" w14:textId="77777777" w:rsidR="00E90258" w:rsidRDefault="00E90258">
      <w:pPr>
        <w:pStyle w:val="TOC4"/>
        <w:rPr>
          <w:rFonts w:asciiTheme="minorHAnsi" w:eastAsiaTheme="minorEastAsia" w:hAnsiTheme="minorHAnsi" w:cstheme="minorBidi"/>
          <w:sz w:val="22"/>
          <w:szCs w:val="22"/>
          <w:lang w:val="ro-RO" w:eastAsia="ro-RO"/>
        </w:rPr>
      </w:pPr>
      <w:hyperlink w:anchor="_Toc157522069" w:history="1">
        <w:r w:rsidRPr="00385711">
          <w:rPr>
            <w:rStyle w:val="Hyperlink"/>
          </w:rPr>
          <w:t>AFIR: 3.761 de cereri de finanțare depuse pe apelul privind instalarea tinerilor fermieri</w:t>
        </w:r>
        <w:r>
          <w:rPr>
            <w:webHidden/>
          </w:rPr>
          <w:tab/>
        </w:r>
        <w:r>
          <w:rPr>
            <w:webHidden/>
          </w:rPr>
          <w:fldChar w:fldCharType="begin"/>
        </w:r>
        <w:r>
          <w:rPr>
            <w:webHidden/>
          </w:rPr>
          <w:instrText xml:space="preserve"> PAGEREF _Toc157522069 \h </w:instrText>
        </w:r>
        <w:r>
          <w:rPr>
            <w:webHidden/>
          </w:rPr>
        </w:r>
        <w:r>
          <w:rPr>
            <w:webHidden/>
          </w:rPr>
          <w:fldChar w:fldCharType="separate"/>
        </w:r>
        <w:r>
          <w:rPr>
            <w:webHidden/>
          </w:rPr>
          <w:t>13</w:t>
        </w:r>
        <w:r>
          <w:rPr>
            <w:webHidden/>
          </w:rPr>
          <w:fldChar w:fldCharType="end"/>
        </w:r>
      </w:hyperlink>
    </w:p>
    <w:p w14:paraId="167886BE"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70" w:history="1">
        <w:r w:rsidRPr="00385711">
          <w:rPr>
            <w:rStyle w:val="Hyperlink"/>
          </w:rPr>
          <w:t>Consultări Publice</w:t>
        </w:r>
        <w:r>
          <w:rPr>
            <w:webHidden/>
          </w:rPr>
          <w:tab/>
        </w:r>
        <w:r>
          <w:rPr>
            <w:webHidden/>
          </w:rPr>
          <w:fldChar w:fldCharType="begin"/>
        </w:r>
        <w:r>
          <w:rPr>
            <w:webHidden/>
          </w:rPr>
          <w:instrText xml:space="preserve"> PAGEREF _Toc157522070 \h </w:instrText>
        </w:r>
        <w:r>
          <w:rPr>
            <w:webHidden/>
          </w:rPr>
        </w:r>
        <w:r>
          <w:rPr>
            <w:webHidden/>
          </w:rPr>
          <w:fldChar w:fldCharType="separate"/>
        </w:r>
        <w:r>
          <w:rPr>
            <w:webHidden/>
          </w:rPr>
          <w:t>13</w:t>
        </w:r>
        <w:r>
          <w:rPr>
            <w:webHidden/>
          </w:rPr>
          <w:fldChar w:fldCharType="end"/>
        </w:r>
      </w:hyperlink>
    </w:p>
    <w:p w14:paraId="28D5D182" w14:textId="77777777" w:rsidR="00E90258" w:rsidRDefault="00E90258">
      <w:pPr>
        <w:pStyle w:val="TOC4"/>
        <w:rPr>
          <w:rFonts w:asciiTheme="minorHAnsi" w:eastAsiaTheme="minorEastAsia" w:hAnsiTheme="minorHAnsi" w:cstheme="minorBidi"/>
          <w:sz w:val="22"/>
          <w:szCs w:val="22"/>
          <w:lang w:val="ro-RO" w:eastAsia="ro-RO"/>
        </w:rPr>
      </w:pPr>
      <w:hyperlink w:anchor="_Toc157522071" w:history="1">
        <w:r w:rsidRPr="00385711">
          <w:rPr>
            <w:rStyle w:val="Hyperlink"/>
          </w:rPr>
          <w:t>Programul „Săptămâna verde” dedicat unităților de învățământ, lansat în consultare publică!</w:t>
        </w:r>
        <w:r>
          <w:rPr>
            <w:webHidden/>
          </w:rPr>
          <w:tab/>
        </w:r>
        <w:r>
          <w:rPr>
            <w:webHidden/>
          </w:rPr>
          <w:fldChar w:fldCharType="begin"/>
        </w:r>
        <w:r>
          <w:rPr>
            <w:webHidden/>
          </w:rPr>
          <w:instrText xml:space="preserve"> PAGEREF _Toc157522071 \h </w:instrText>
        </w:r>
        <w:r>
          <w:rPr>
            <w:webHidden/>
          </w:rPr>
        </w:r>
        <w:r>
          <w:rPr>
            <w:webHidden/>
          </w:rPr>
          <w:fldChar w:fldCharType="separate"/>
        </w:r>
        <w:r>
          <w:rPr>
            <w:webHidden/>
          </w:rPr>
          <w:t>13</w:t>
        </w:r>
        <w:r>
          <w:rPr>
            <w:webHidden/>
          </w:rPr>
          <w:fldChar w:fldCharType="end"/>
        </w:r>
      </w:hyperlink>
    </w:p>
    <w:p w14:paraId="2DD341B1"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72" w:history="1">
        <w:r w:rsidRPr="00385711">
          <w:rPr>
            <w:rStyle w:val="Hyperlink"/>
          </w:rPr>
          <w:t>PNRR</w:t>
        </w:r>
        <w:r>
          <w:rPr>
            <w:webHidden/>
          </w:rPr>
          <w:tab/>
        </w:r>
        <w:r>
          <w:rPr>
            <w:webHidden/>
          </w:rPr>
          <w:fldChar w:fldCharType="begin"/>
        </w:r>
        <w:r>
          <w:rPr>
            <w:webHidden/>
          </w:rPr>
          <w:instrText xml:space="preserve"> PAGEREF _Toc157522072 \h </w:instrText>
        </w:r>
        <w:r>
          <w:rPr>
            <w:webHidden/>
          </w:rPr>
        </w:r>
        <w:r>
          <w:rPr>
            <w:webHidden/>
          </w:rPr>
          <w:fldChar w:fldCharType="separate"/>
        </w:r>
        <w:r>
          <w:rPr>
            <w:webHidden/>
          </w:rPr>
          <w:t>14</w:t>
        </w:r>
        <w:r>
          <w:rPr>
            <w:webHidden/>
          </w:rPr>
          <w:fldChar w:fldCharType="end"/>
        </w:r>
      </w:hyperlink>
    </w:p>
    <w:p w14:paraId="1C8BF87F" w14:textId="77777777" w:rsidR="00E90258" w:rsidRDefault="00E90258">
      <w:pPr>
        <w:pStyle w:val="TOC4"/>
        <w:rPr>
          <w:rFonts w:asciiTheme="minorHAnsi" w:eastAsiaTheme="minorEastAsia" w:hAnsiTheme="minorHAnsi" w:cstheme="minorBidi"/>
          <w:sz w:val="22"/>
          <w:szCs w:val="22"/>
          <w:lang w:val="ro-RO" w:eastAsia="ro-RO"/>
        </w:rPr>
      </w:pPr>
      <w:hyperlink w:anchor="_Toc157522073" w:history="1">
        <w:r w:rsidRPr="00385711">
          <w:rPr>
            <w:rStyle w:val="Hyperlink"/>
            <w:b/>
          </w:rPr>
          <w:t>Instrucțiuni aferente finanțărilor din Planul Național de Redresare și Reziliență</w:t>
        </w:r>
        <w:r>
          <w:rPr>
            <w:webHidden/>
          </w:rPr>
          <w:tab/>
        </w:r>
        <w:r>
          <w:rPr>
            <w:webHidden/>
          </w:rPr>
          <w:fldChar w:fldCharType="begin"/>
        </w:r>
        <w:r>
          <w:rPr>
            <w:webHidden/>
          </w:rPr>
          <w:instrText xml:space="preserve"> PAGEREF _Toc157522073 \h </w:instrText>
        </w:r>
        <w:r>
          <w:rPr>
            <w:webHidden/>
          </w:rPr>
        </w:r>
        <w:r>
          <w:rPr>
            <w:webHidden/>
          </w:rPr>
          <w:fldChar w:fldCharType="separate"/>
        </w:r>
        <w:r>
          <w:rPr>
            <w:webHidden/>
          </w:rPr>
          <w:t>14</w:t>
        </w:r>
        <w:r>
          <w:rPr>
            <w:webHidden/>
          </w:rPr>
          <w:fldChar w:fldCharType="end"/>
        </w:r>
      </w:hyperlink>
    </w:p>
    <w:p w14:paraId="40C8E7C5" w14:textId="77777777" w:rsidR="00E90258" w:rsidRDefault="00E90258">
      <w:pPr>
        <w:pStyle w:val="TOC4"/>
        <w:rPr>
          <w:rFonts w:asciiTheme="minorHAnsi" w:eastAsiaTheme="minorEastAsia" w:hAnsiTheme="minorHAnsi" w:cstheme="minorBidi"/>
          <w:sz w:val="22"/>
          <w:szCs w:val="22"/>
          <w:lang w:val="ro-RO" w:eastAsia="ro-RO"/>
        </w:rPr>
      </w:pPr>
      <w:hyperlink w:anchor="_Toc157522074" w:history="1">
        <w:r w:rsidRPr="00385711">
          <w:rPr>
            <w:rStyle w:val="Hyperlink"/>
          </w:rPr>
          <w:t>Calendarul actualizat privind lansările de apeluri din cadrul PNRR</w:t>
        </w:r>
        <w:r>
          <w:rPr>
            <w:webHidden/>
          </w:rPr>
          <w:tab/>
        </w:r>
        <w:r>
          <w:rPr>
            <w:webHidden/>
          </w:rPr>
          <w:fldChar w:fldCharType="begin"/>
        </w:r>
        <w:r>
          <w:rPr>
            <w:webHidden/>
          </w:rPr>
          <w:instrText xml:space="preserve"> PAGEREF _Toc157522074 \h </w:instrText>
        </w:r>
        <w:r>
          <w:rPr>
            <w:webHidden/>
          </w:rPr>
        </w:r>
        <w:r>
          <w:rPr>
            <w:webHidden/>
          </w:rPr>
          <w:fldChar w:fldCharType="separate"/>
        </w:r>
        <w:r>
          <w:rPr>
            <w:webHidden/>
          </w:rPr>
          <w:t>15</w:t>
        </w:r>
        <w:r>
          <w:rPr>
            <w:webHidden/>
          </w:rPr>
          <w:fldChar w:fldCharType="end"/>
        </w:r>
      </w:hyperlink>
    </w:p>
    <w:p w14:paraId="76703CEA"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75" w:history="1">
        <w:r w:rsidRPr="00385711">
          <w:rPr>
            <w:rStyle w:val="Hyperlink"/>
          </w:rPr>
          <w:t>Apeluri – Finanțări</w:t>
        </w:r>
        <w:r>
          <w:rPr>
            <w:webHidden/>
          </w:rPr>
          <w:tab/>
        </w:r>
        <w:r>
          <w:rPr>
            <w:webHidden/>
          </w:rPr>
          <w:fldChar w:fldCharType="begin"/>
        </w:r>
        <w:r>
          <w:rPr>
            <w:webHidden/>
          </w:rPr>
          <w:instrText xml:space="preserve"> PAGEREF _Toc157522075 \h </w:instrText>
        </w:r>
        <w:r>
          <w:rPr>
            <w:webHidden/>
          </w:rPr>
        </w:r>
        <w:r>
          <w:rPr>
            <w:webHidden/>
          </w:rPr>
          <w:fldChar w:fldCharType="separate"/>
        </w:r>
        <w:r>
          <w:rPr>
            <w:webHidden/>
          </w:rPr>
          <w:t>15</w:t>
        </w:r>
        <w:r>
          <w:rPr>
            <w:webHidden/>
          </w:rPr>
          <w:fldChar w:fldCharType="end"/>
        </w:r>
      </w:hyperlink>
    </w:p>
    <w:p w14:paraId="4ADDE0BB" w14:textId="77777777" w:rsidR="00E90258" w:rsidRDefault="00E90258">
      <w:pPr>
        <w:pStyle w:val="TOC4"/>
        <w:rPr>
          <w:rFonts w:asciiTheme="minorHAnsi" w:eastAsiaTheme="minorEastAsia" w:hAnsiTheme="minorHAnsi" w:cstheme="minorBidi"/>
          <w:sz w:val="22"/>
          <w:szCs w:val="22"/>
          <w:lang w:val="ro-RO" w:eastAsia="ro-RO"/>
        </w:rPr>
      </w:pPr>
      <w:hyperlink w:anchor="_Toc157522076" w:history="1">
        <w:r w:rsidRPr="00385711">
          <w:rPr>
            <w:rStyle w:val="Hyperlink"/>
          </w:rPr>
          <w:t>Înscrieri deschise pentru Concursul naţional de proiecte de tineret și studenți!</w:t>
        </w:r>
        <w:r>
          <w:rPr>
            <w:webHidden/>
          </w:rPr>
          <w:tab/>
        </w:r>
        <w:r>
          <w:rPr>
            <w:webHidden/>
          </w:rPr>
          <w:fldChar w:fldCharType="begin"/>
        </w:r>
        <w:r>
          <w:rPr>
            <w:webHidden/>
          </w:rPr>
          <w:instrText xml:space="preserve"> PAGEREF _Toc157522076 \h </w:instrText>
        </w:r>
        <w:r>
          <w:rPr>
            <w:webHidden/>
          </w:rPr>
        </w:r>
        <w:r>
          <w:rPr>
            <w:webHidden/>
          </w:rPr>
          <w:fldChar w:fldCharType="separate"/>
        </w:r>
        <w:r>
          <w:rPr>
            <w:webHidden/>
          </w:rPr>
          <w:t>15</w:t>
        </w:r>
        <w:r>
          <w:rPr>
            <w:webHidden/>
          </w:rPr>
          <w:fldChar w:fldCharType="end"/>
        </w:r>
      </w:hyperlink>
    </w:p>
    <w:p w14:paraId="3D034C5C" w14:textId="77777777" w:rsidR="00E90258" w:rsidRDefault="00E90258">
      <w:pPr>
        <w:pStyle w:val="TOC4"/>
        <w:rPr>
          <w:rFonts w:asciiTheme="minorHAnsi" w:eastAsiaTheme="minorEastAsia" w:hAnsiTheme="minorHAnsi" w:cstheme="minorBidi"/>
          <w:sz w:val="22"/>
          <w:szCs w:val="22"/>
          <w:lang w:val="ro-RO" w:eastAsia="ro-RO"/>
        </w:rPr>
      </w:pPr>
      <w:hyperlink w:anchor="_Toc157522077" w:history="1">
        <w:r w:rsidRPr="00385711">
          <w:rPr>
            <w:rStyle w:val="Hyperlink"/>
          </w:rPr>
          <w:t>PCIDIF: Schema de ajutor de minimis privind digitalizarea sectorului culturii scrise a fost aprobată</w:t>
        </w:r>
        <w:r>
          <w:rPr>
            <w:webHidden/>
          </w:rPr>
          <w:tab/>
        </w:r>
        <w:r>
          <w:rPr>
            <w:webHidden/>
          </w:rPr>
          <w:fldChar w:fldCharType="begin"/>
        </w:r>
        <w:r>
          <w:rPr>
            <w:webHidden/>
          </w:rPr>
          <w:instrText xml:space="preserve"> PAGEREF _Toc157522077 \h </w:instrText>
        </w:r>
        <w:r>
          <w:rPr>
            <w:webHidden/>
          </w:rPr>
        </w:r>
        <w:r>
          <w:rPr>
            <w:webHidden/>
          </w:rPr>
          <w:fldChar w:fldCharType="separate"/>
        </w:r>
        <w:r>
          <w:rPr>
            <w:webHidden/>
          </w:rPr>
          <w:t>15</w:t>
        </w:r>
        <w:r>
          <w:rPr>
            <w:webHidden/>
          </w:rPr>
          <w:fldChar w:fldCharType="end"/>
        </w:r>
      </w:hyperlink>
    </w:p>
    <w:p w14:paraId="42954AE0" w14:textId="77777777" w:rsidR="00E90258" w:rsidRDefault="00E90258">
      <w:pPr>
        <w:pStyle w:val="TOC4"/>
        <w:rPr>
          <w:rFonts w:asciiTheme="minorHAnsi" w:eastAsiaTheme="minorEastAsia" w:hAnsiTheme="minorHAnsi" w:cstheme="minorBidi"/>
          <w:sz w:val="22"/>
          <w:szCs w:val="22"/>
          <w:lang w:val="ro-RO" w:eastAsia="ro-RO"/>
        </w:rPr>
      </w:pPr>
      <w:hyperlink w:anchor="_Toc157522078" w:history="1">
        <w:r w:rsidRPr="00385711">
          <w:rPr>
            <w:rStyle w:val="Hyperlink"/>
          </w:rPr>
          <w:t>UEFISCDI: Noi competiții deschise în cadrul Planului Naţional de Cercetare-Dezvoltare şi Inovare</w:t>
        </w:r>
        <w:r>
          <w:rPr>
            <w:webHidden/>
          </w:rPr>
          <w:tab/>
        </w:r>
        <w:r>
          <w:rPr>
            <w:webHidden/>
          </w:rPr>
          <w:fldChar w:fldCharType="begin"/>
        </w:r>
        <w:r>
          <w:rPr>
            <w:webHidden/>
          </w:rPr>
          <w:instrText xml:space="preserve"> PAGEREF _Toc157522078 \h </w:instrText>
        </w:r>
        <w:r>
          <w:rPr>
            <w:webHidden/>
          </w:rPr>
        </w:r>
        <w:r>
          <w:rPr>
            <w:webHidden/>
          </w:rPr>
          <w:fldChar w:fldCharType="separate"/>
        </w:r>
        <w:r>
          <w:rPr>
            <w:webHidden/>
          </w:rPr>
          <w:t>16</w:t>
        </w:r>
        <w:r>
          <w:rPr>
            <w:webHidden/>
          </w:rPr>
          <w:fldChar w:fldCharType="end"/>
        </w:r>
      </w:hyperlink>
    </w:p>
    <w:p w14:paraId="74664AF7" w14:textId="77777777" w:rsidR="00E90258" w:rsidRDefault="00E90258">
      <w:pPr>
        <w:pStyle w:val="TOC4"/>
        <w:rPr>
          <w:rFonts w:asciiTheme="minorHAnsi" w:eastAsiaTheme="minorEastAsia" w:hAnsiTheme="minorHAnsi" w:cstheme="minorBidi"/>
          <w:sz w:val="22"/>
          <w:szCs w:val="22"/>
          <w:lang w:val="ro-RO" w:eastAsia="ro-RO"/>
        </w:rPr>
      </w:pPr>
      <w:hyperlink w:anchor="_Toc157522079" w:history="1">
        <w:r w:rsidRPr="00385711">
          <w:rPr>
            <w:rStyle w:val="Hyperlink"/>
          </w:rPr>
          <w:t>Programul Asistenţă Tehnică: S-au lansat 2 apeluri de proiecte pentru autoritățile și instituțiile implicate în gestionarea fondurilor pentru 2021-2027</w:t>
        </w:r>
        <w:r>
          <w:rPr>
            <w:webHidden/>
          </w:rPr>
          <w:tab/>
        </w:r>
        <w:r>
          <w:rPr>
            <w:webHidden/>
          </w:rPr>
          <w:fldChar w:fldCharType="begin"/>
        </w:r>
        <w:r>
          <w:rPr>
            <w:webHidden/>
          </w:rPr>
          <w:instrText xml:space="preserve"> PAGEREF _Toc157522079 \h </w:instrText>
        </w:r>
        <w:r>
          <w:rPr>
            <w:webHidden/>
          </w:rPr>
        </w:r>
        <w:r>
          <w:rPr>
            <w:webHidden/>
          </w:rPr>
          <w:fldChar w:fldCharType="separate"/>
        </w:r>
        <w:r>
          <w:rPr>
            <w:webHidden/>
          </w:rPr>
          <w:t>16</w:t>
        </w:r>
        <w:r>
          <w:rPr>
            <w:webHidden/>
          </w:rPr>
          <w:fldChar w:fldCharType="end"/>
        </w:r>
      </w:hyperlink>
    </w:p>
    <w:p w14:paraId="1356CC89" w14:textId="77777777" w:rsidR="00E90258" w:rsidRDefault="00E90258">
      <w:pPr>
        <w:pStyle w:val="TOC4"/>
        <w:rPr>
          <w:rFonts w:asciiTheme="minorHAnsi" w:eastAsiaTheme="minorEastAsia" w:hAnsiTheme="minorHAnsi" w:cstheme="minorBidi"/>
          <w:sz w:val="22"/>
          <w:szCs w:val="22"/>
          <w:lang w:val="ro-RO" w:eastAsia="ro-RO"/>
        </w:rPr>
      </w:pPr>
      <w:hyperlink w:anchor="_Toc157522080" w:history="1">
        <w:r w:rsidRPr="00385711">
          <w:rPr>
            <w:rStyle w:val="Hyperlink"/>
          </w:rPr>
          <w:t>Tranziție Justă: Solicitare de transmitere expresii de interes pentru trei apeluri dedicate județului Hunedoara</w:t>
        </w:r>
        <w:r>
          <w:rPr>
            <w:webHidden/>
          </w:rPr>
          <w:tab/>
        </w:r>
        <w:r>
          <w:rPr>
            <w:webHidden/>
          </w:rPr>
          <w:fldChar w:fldCharType="begin"/>
        </w:r>
        <w:r>
          <w:rPr>
            <w:webHidden/>
          </w:rPr>
          <w:instrText xml:space="preserve"> PAGEREF _Toc157522080 \h </w:instrText>
        </w:r>
        <w:r>
          <w:rPr>
            <w:webHidden/>
          </w:rPr>
        </w:r>
        <w:r>
          <w:rPr>
            <w:webHidden/>
          </w:rPr>
          <w:fldChar w:fldCharType="separate"/>
        </w:r>
        <w:r>
          <w:rPr>
            <w:webHidden/>
          </w:rPr>
          <w:t>19</w:t>
        </w:r>
        <w:r>
          <w:rPr>
            <w:webHidden/>
          </w:rPr>
          <w:fldChar w:fldCharType="end"/>
        </w:r>
      </w:hyperlink>
    </w:p>
    <w:p w14:paraId="03F15F57" w14:textId="77777777" w:rsidR="00E90258" w:rsidRDefault="00E90258">
      <w:pPr>
        <w:pStyle w:val="TOC2"/>
        <w:rPr>
          <w:rFonts w:asciiTheme="minorHAnsi" w:eastAsiaTheme="minorEastAsia" w:hAnsiTheme="minorHAnsi" w:cstheme="minorBidi"/>
          <w:b w:val="0"/>
          <w:bCs w:val="0"/>
          <w:smallCaps w:val="0"/>
          <w:sz w:val="22"/>
          <w:szCs w:val="22"/>
          <w:lang w:eastAsia="ro-RO"/>
        </w:rPr>
      </w:pPr>
      <w:hyperlink w:anchor="_Toc157522081" w:history="1">
        <w:r w:rsidRPr="00385711">
          <w:rPr>
            <w:rStyle w:val="Hyperlink"/>
          </w:rPr>
          <w:t>Din Actualitatea Europeană</w:t>
        </w:r>
        <w:r>
          <w:rPr>
            <w:webHidden/>
          </w:rPr>
          <w:tab/>
        </w:r>
        <w:r>
          <w:rPr>
            <w:webHidden/>
          </w:rPr>
          <w:fldChar w:fldCharType="begin"/>
        </w:r>
        <w:r>
          <w:rPr>
            <w:webHidden/>
          </w:rPr>
          <w:instrText xml:space="preserve"> PAGEREF _Toc157522081 \h </w:instrText>
        </w:r>
        <w:r>
          <w:rPr>
            <w:webHidden/>
          </w:rPr>
        </w:r>
        <w:r>
          <w:rPr>
            <w:webHidden/>
          </w:rPr>
          <w:fldChar w:fldCharType="separate"/>
        </w:r>
        <w:r>
          <w:rPr>
            <w:webHidden/>
          </w:rPr>
          <w:t>21</w:t>
        </w:r>
        <w:r>
          <w:rPr>
            <w:webHidden/>
          </w:rPr>
          <w:fldChar w:fldCharType="end"/>
        </w:r>
      </w:hyperlink>
    </w:p>
    <w:p w14:paraId="5DE34F97" w14:textId="77777777" w:rsidR="00E90258" w:rsidRDefault="00E90258">
      <w:pPr>
        <w:pStyle w:val="TOC4"/>
        <w:rPr>
          <w:rFonts w:asciiTheme="minorHAnsi" w:eastAsiaTheme="minorEastAsia" w:hAnsiTheme="minorHAnsi" w:cstheme="minorBidi"/>
          <w:sz w:val="22"/>
          <w:szCs w:val="22"/>
          <w:lang w:val="ro-RO" w:eastAsia="ro-RO"/>
        </w:rPr>
      </w:pPr>
      <w:hyperlink w:anchor="_Toc157522082" w:history="1">
        <w:r w:rsidRPr="00385711">
          <w:rPr>
            <w:rStyle w:val="Hyperlink"/>
          </w:rPr>
          <w:t>Președinta Comisiei Europene, Ursula von der Leyen, lansează dialogul strategic privind viitorul agriculturii UE</w:t>
        </w:r>
        <w:r>
          <w:rPr>
            <w:webHidden/>
          </w:rPr>
          <w:tab/>
        </w:r>
        <w:r>
          <w:rPr>
            <w:webHidden/>
          </w:rPr>
          <w:fldChar w:fldCharType="begin"/>
        </w:r>
        <w:r>
          <w:rPr>
            <w:webHidden/>
          </w:rPr>
          <w:instrText xml:space="preserve"> PAGEREF _Toc157522082 \h </w:instrText>
        </w:r>
        <w:r>
          <w:rPr>
            <w:webHidden/>
          </w:rPr>
        </w:r>
        <w:r>
          <w:rPr>
            <w:webHidden/>
          </w:rPr>
          <w:fldChar w:fldCharType="separate"/>
        </w:r>
        <w:r>
          <w:rPr>
            <w:webHidden/>
          </w:rPr>
          <w:t>21</w:t>
        </w:r>
        <w:r>
          <w:rPr>
            <w:webHidden/>
          </w:rPr>
          <w:fldChar w:fldCharType="end"/>
        </w:r>
      </w:hyperlink>
    </w:p>
    <w:p w14:paraId="74713C87" w14:textId="77777777" w:rsidR="00E90258" w:rsidRDefault="00E90258">
      <w:pPr>
        <w:pStyle w:val="TOC4"/>
        <w:rPr>
          <w:rFonts w:asciiTheme="minorHAnsi" w:eastAsiaTheme="minorEastAsia" w:hAnsiTheme="minorHAnsi" w:cstheme="minorBidi"/>
          <w:sz w:val="22"/>
          <w:szCs w:val="22"/>
          <w:lang w:val="ro-RO" w:eastAsia="ro-RO"/>
        </w:rPr>
      </w:pPr>
      <w:hyperlink w:anchor="_Toc157522083" w:history="1">
        <w:r w:rsidRPr="00385711">
          <w:rPr>
            <w:rStyle w:val="Hyperlink"/>
          </w:rPr>
          <w:t>Comisia Europeană alocă aproape 600 de milioane EUR pentru proiecte de infrastructuri energetice ce contribuie la decarbonizare și la securitatea aprovizionării</w:t>
        </w:r>
        <w:r>
          <w:rPr>
            <w:webHidden/>
          </w:rPr>
          <w:tab/>
        </w:r>
        <w:r>
          <w:rPr>
            <w:webHidden/>
          </w:rPr>
          <w:fldChar w:fldCharType="begin"/>
        </w:r>
        <w:r>
          <w:rPr>
            <w:webHidden/>
          </w:rPr>
          <w:instrText xml:space="preserve"> PAGEREF _Toc157522083 \h </w:instrText>
        </w:r>
        <w:r>
          <w:rPr>
            <w:webHidden/>
          </w:rPr>
        </w:r>
        <w:r>
          <w:rPr>
            <w:webHidden/>
          </w:rPr>
          <w:fldChar w:fldCharType="separate"/>
        </w:r>
        <w:r>
          <w:rPr>
            <w:webHidden/>
          </w:rPr>
          <w:t>22</w:t>
        </w:r>
        <w:r>
          <w:rPr>
            <w:webHidden/>
          </w:rPr>
          <w:fldChar w:fldCharType="end"/>
        </w:r>
      </w:hyperlink>
    </w:p>
    <w:p w14:paraId="372BFDBB" w14:textId="77777777" w:rsidR="00E90258" w:rsidRDefault="00E90258">
      <w:pPr>
        <w:pStyle w:val="TOC4"/>
        <w:rPr>
          <w:rFonts w:asciiTheme="minorHAnsi" w:eastAsiaTheme="minorEastAsia" w:hAnsiTheme="minorHAnsi" w:cstheme="minorBidi"/>
          <w:sz w:val="22"/>
          <w:szCs w:val="22"/>
          <w:lang w:val="ro-RO" w:eastAsia="ro-RO"/>
        </w:rPr>
      </w:pPr>
      <w:hyperlink w:anchor="_Toc157522084" w:history="1">
        <w:r w:rsidRPr="00385711">
          <w:rPr>
            <w:rStyle w:val="Hyperlink"/>
          </w:rPr>
          <w:t>Comisia Europeană plătește prefinanțarea REPowerEU României și altor 8 state membre în cadrul Mecanismului de redresare și reziliență</w:t>
        </w:r>
        <w:r>
          <w:rPr>
            <w:webHidden/>
          </w:rPr>
          <w:tab/>
        </w:r>
        <w:r>
          <w:rPr>
            <w:webHidden/>
          </w:rPr>
          <w:fldChar w:fldCharType="begin"/>
        </w:r>
        <w:r>
          <w:rPr>
            <w:webHidden/>
          </w:rPr>
          <w:instrText xml:space="preserve"> PAGEREF _Toc157522084 \h </w:instrText>
        </w:r>
        <w:r>
          <w:rPr>
            <w:webHidden/>
          </w:rPr>
        </w:r>
        <w:r>
          <w:rPr>
            <w:webHidden/>
          </w:rPr>
          <w:fldChar w:fldCharType="separate"/>
        </w:r>
        <w:r>
          <w:rPr>
            <w:webHidden/>
          </w:rPr>
          <w:t>22</w:t>
        </w:r>
        <w:r>
          <w:rPr>
            <w:webHidden/>
          </w:rPr>
          <w:fldChar w:fldCharType="end"/>
        </w:r>
      </w:hyperlink>
    </w:p>
    <w:p w14:paraId="2DB1BDFC" w14:textId="77777777" w:rsidR="00E90258" w:rsidRDefault="00E90258">
      <w:pPr>
        <w:pStyle w:val="TOC4"/>
        <w:rPr>
          <w:rFonts w:asciiTheme="minorHAnsi" w:eastAsiaTheme="minorEastAsia" w:hAnsiTheme="minorHAnsi" w:cstheme="minorBidi"/>
          <w:sz w:val="22"/>
          <w:szCs w:val="22"/>
          <w:lang w:val="ro-RO" w:eastAsia="ro-RO"/>
        </w:rPr>
      </w:pPr>
      <w:hyperlink w:anchor="_Toc157522085" w:history="1">
        <w:r w:rsidRPr="00385711">
          <w:rPr>
            <w:rStyle w:val="Hyperlink"/>
          </w:rPr>
          <w:t>Comisia propune îmbunătățirea comitetelor europene de întreprindere pentru a consolida dialogul social transnațional</w:t>
        </w:r>
        <w:r>
          <w:rPr>
            <w:webHidden/>
          </w:rPr>
          <w:tab/>
        </w:r>
        <w:r>
          <w:rPr>
            <w:webHidden/>
          </w:rPr>
          <w:fldChar w:fldCharType="begin"/>
        </w:r>
        <w:r>
          <w:rPr>
            <w:webHidden/>
          </w:rPr>
          <w:instrText xml:space="preserve"> PAGEREF _Toc157522085 \h </w:instrText>
        </w:r>
        <w:r>
          <w:rPr>
            <w:webHidden/>
          </w:rPr>
        </w:r>
        <w:r>
          <w:rPr>
            <w:webHidden/>
          </w:rPr>
          <w:fldChar w:fldCharType="separate"/>
        </w:r>
        <w:r>
          <w:rPr>
            <w:webHidden/>
          </w:rPr>
          <w:t>23</w:t>
        </w:r>
        <w:r>
          <w:rPr>
            <w:webHidden/>
          </w:rPr>
          <w:fldChar w:fldCharType="end"/>
        </w:r>
      </w:hyperlink>
    </w:p>
    <w:p w14:paraId="16D2383A" w14:textId="77777777" w:rsidR="00E90258" w:rsidRDefault="00E90258">
      <w:pPr>
        <w:pStyle w:val="TOC4"/>
        <w:rPr>
          <w:rFonts w:asciiTheme="minorHAnsi" w:eastAsiaTheme="minorEastAsia" w:hAnsiTheme="minorHAnsi" w:cstheme="minorBidi"/>
          <w:sz w:val="22"/>
          <w:szCs w:val="22"/>
          <w:lang w:val="ro-RO" w:eastAsia="ro-RO"/>
        </w:rPr>
      </w:pPr>
      <w:hyperlink w:anchor="_Toc157522086" w:history="1">
        <w:r w:rsidRPr="00385711">
          <w:rPr>
            <w:rStyle w:val="Hyperlink"/>
          </w:rPr>
          <w:t>Apa potabilă va deveni mai sigură datorită noilor standarde de igienă la nivelul UE pentru materialele și produsele care intră în contact cu apa</w:t>
        </w:r>
        <w:r>
          <w:rPr>
            <w:webHidden/>
          </w:rPr>
          <w:tab/>
        </w:r>
        <w:r>
          <w:rPr>
            <w:webHidden/>
          </w:rPr>
          <w:fldChar w:fldCharType="begin"/>
        </w:r>
        <w:r>
          <w:rPr>
            <w:webHidden/>
          </w:rPr>
          <w:instrText xml:space="preserve"> PAGEREF _Toc157522086 \h </w:instrText>
        </w:r>
        <w:r>
          <w:rPr>
            <w:webHidden/>
          </w:rPr>
        </w:r>
        <w:r>
          <w:rPr>
            <w:webHidden/>
          </w:rPr>
          <w:fldChar w:fldCharType="separate"/>
        </w:r>
        <w:r>
          <w:rPr>
            <w:webHidden/>
          </w:rPr>
          <w:t>25</w:t>
        </w:r>
        <w:r>
          <w:rPr>
            <w:webHidden/>
          </w:rPr>
          <w:fldChar w:fldCharType="end"/>
        </w:r>
      </w:hyperlink>
    </w:p>
    <w:p w14:paraId="19C3CE15" w14:textId="77777777" w:rsidR="00E90258" w:rsidRDefault="00E90258">
      <w:pPr>
        <w:pStyle w:val="TOC4"/>
        <w:rPr>
          <w:rFonts w:asciiTheme="minorHAnsi" w:eastAsiaTheme="minorEastAsia" w:hAnsiTheme="minorHAnsi" w:cstheme="minorBidi"/>
          <w:sz w:val="22"/>
          <w:szCs w:val="22"/>
          <w:lang w:val="ro-RO" w:eastAsia="ro-RO"/>
        </w:rPr>
      </w:pPr>
      <w:hyperlink w:anchor="_Toc157522087" w:history="1">
        <w:r w:rsidRPr="00385711">
          <w:rPr>
            <w:rStyle w:val="Hyperlink"/>
          </w:rPr>
          <w:t>Comisia propune noi inițiative pentru consolidarea securității economice</w:t>
        </w:r>
        <w:r>
          <w:rPr>
            <w:webHidden/>
          </w:rPr>
          <w:tab/>
        </w:r>
        <w:r>
          <w:rPr>
            <w:webHidden/>
          </w:rPr>
          <w:fldChar w:fldCharType="begin"/>
        </w:r>
        <w:r>
          <w:rPr>
            <w:webHidden/>
          </w:rPr>
          <w:instrText xml:space="preserve"> PAGEREF _Toc157522087 \h </w:instrText>
        </w:r>
        <w:r>
          <w:rPr>
            <w:webHidden/>
          </w:rPr>
        </w:r>
        <w:r>
          <w:rPr>
            <w:webHidden/>
          </w:rPr>
          <w:fldChar w:fldCharType="separate"/>
        </w:r>
        <w:r>
          <w:rPr>
            <w:webHidden/>
          </w:rPr>
          <w:t>26</w:t>
        </w:r>
        <w:r>
          <w:rPr>
            <w:webHidden/>
          </w:rPr>
          <w:fldChar w:fldCharType="end"/>
        </w:r>
      </w:hyperlink>
    </w:p>
    <w:p w14:paraId="07C5BA46" w14:textId="77777777" w:rsidR="00E90258" w:rsidRDefault="00E90258">
      <w:pPr>
        <w:pStyle w:val="TOC4"/>
        <w:rPr>
          <w:rFonts w:asciiTheme="minorHAnsi" w:eastAsiaTheme="minorEastAsia" w:hAnsiTheme="minorHAnsi" w:cstheme="minorBidi"/>
          <w:sz w:val="22"/>
          <w:szCs w:val="22"/>
          <w:lang w:val="ro-RO" w:eastAsia="ro-RO"/>
        </w:rPr>
      </w:pPr>
      <w:hyperlink w:anchor="_Toc157522088" w:history="1">
        <w:r w:rsidRPr="00385711">
          <w:rPr>
            <w:rStyle w:val="Hyperlink"/>
          </w:rPr>
          <w:t>Declarația Comisiei Europene și a Înaltului Reprezentant cu privire la Ziua Internațională a educației</w:t>
        </w:r>
        <w:r>
          <w:rPr>
            <w:webHidden/>
          </w:rPr>
          <w:tab/>
        </w:r>
        <w:r>
          <w:rPr>
            <w:webHidden/>
          </w:rPr>
          <w:fldChar w:fldCharType="begin"/>
        </w:r>
        <w:r>
          <w:rPr>
            <w:webHidden/>
          </w:rPr>
          <w:instrText xml:space="preserve"> PAGEREF _Toc157522088 \h </w:instrText>
        </w:r>
        <w:r>
          <w:rPr>
            <w:webHidden/>
          </w:rPr>
        </w:r>
        <w:r>
          <w:rPr>
            <w:webHidden/>
          </w:rPr>
          <w:fldChar w:fldCharType="separate"/>
        </w:r>
        <w:r>
          <w:rPr>
            <w:webHidden/>
          </w:rPr>
          <w:t>29</w:t>
        </w:r>
        <w:r>
          <w:rPr>
            <w:webHidden/>
          </w:rPr>
          <w:fldChar w:fldCharType="end"/>
        </w:r>
      </w:hyperlink>
    </w:p>
    <w:p w14:paraId="4787BD36" w14:textId="77777777" w:rsidR="00E90258" w:rsidRDefault="00E90258">
      <w:pPr>
        <w:pStyle w:val="TOC4"/>
        <w:rPr>
          <w:rFonts w:asciiTheme="minorHAnsi" w:eastAsiaTheme="minorEastAsia" w:hAnsiTheme="minorHAnsi" w:cstheme="minorBidi"/>
          <w:sz w:val="22"/>
          <w:szCs w:val="22"/>
          <w:lang w:val="ro-RO" w:eastAsia="ro-RO"/>
        </w:rPr>
      </w:pPr>
      <w:hyperlink w:anchor="_Toc157522089" w:history="1">
        <w:r w:rsidRPr="00385711">
          <w:rPr>
            <w:rStyle w:val="Hyperlink"/>
          </w:rPr>
          <w:t>Comisia lansează un pachet de măsuri privind inovarea în domeniul inteligenței artificiale, menite să sprijine întreprinderile nou-înființate și IMM-urile active în acest domeniu</w:t>
        </w:r>
        <w:r>
          <w:rPr>
            <w:webHidden/>
          </w:rPr>
          <w:tab/>
        </w:r>
        <w:r>
          <w:rPr>
            <w:webHidden/>
          </w:rPr>
          <w:fldChar w:fldCharType="begin"/>
        </w:r>
        <w:r>
          <w:rPr>
            <w:webHidden/>
          </w:rPr>
          <w:instrText xml:space="preserve"> PAGEREF _Toc157522089 \h </w:instrText>
        </w:r>
        <w:r>
          <w:rPr>
            <w:webHidden/>
          </w:rPr>
        </w:r>
        <w:r>
          <w:rPr>
            <w:webHidden/>
          </w:rPr>
          <w:fldChar w:fldCharType="separate"/>
        </w:r>
        <w:r>
          <w:rPr>
            <w:webHidden/>
          </w:rPr>
          <w:t>30</w:t>
        </w:r>
        <w:r>
          <w:rPr>
            <w:webHidden/>
          </w:rPr>
          <w:fldChar w:fldCharType="end"/>
        </w:r>
      </w:hyperlink>
    </w:p>
    <w:p w14:paraId="3D7299C8" w14:textId="77777777" w:rsidR="00E90258" w:rsidRDefault="00E90258">
      <w:pPr>
        <w:pStyle w:val="TOC4"/>
        <w:rPr>
          <w:rFonts w:asciiTheme="minorHAnsi" w:eastAsiaTheme="minorEastAsia" w:hAnsiTheme="minorHAnsi" w:cstheme="minorBidi"/>
          <w:sz w:val="22"/>
          <w:szCs w:val="22"/>
          <w:lang w:val="ro-RO" w:eastAsia="ro-RO"/>
        </w:rPr>
      </w:pPr>
      <w:hyperlink w:anchor="_Toc157522090" w:history="1">
        <w:r w:rsidRPr="00385711">
          <w:rPr>
            <w:rStyle w:val="Hyperlink"/>
          </w:rPr>
          <w:t>Comisia decide să înregistreze două noi inițiative cetățenești europene</w:t>
        </w:r>
        <w:r>
          <w:rPr>
            <w:webHidden/>
          </w:rPr>
          <w:tab/>
        </w:r>
        <w:r>
          <w:rPr>
            <w:webHidden/>
          </w:rPr>
          <w:fldChar w:fldCharType="begin"/>
        </w:r>
        <w:r>
          <w:rPr>
            <w:webHidden/>
          </w:rPr>
          <w:instrText xml:space="preserve"> PAGEREF _Toc157522090 \h </w:instrText>
        </w:r>
        <w:r>
          <w:rPr>
            <w:webHidden/>
          </w:rPr>
        </w:r>
        <w:r>
          <w:rPr>
            <w:webHidden/>
          </w:rPr>
          <w:fldChar w:fldCharType="separate"/>
        </w:r>
        <w:r>
          <w:rPr>
            <w:webHidden/>
          </w:rPr>
          <w:t>33</w:t>
        </w:r>
        <w:r>
          <w:rPr>
            <w:webHidden/>
          </w:rPr>
          <w:fldChar w:fldCharType="end"/>
        </w:r>
      </w:hyperlink>
    </w:p>
    <w:p w14:paraId="70826D56" w14:textId="77777777" w:rsidR="00E90258" w:rsidRDefault="00E90258">
      <w:pPr>
        <w:pStyle w:val="TOC4"/>
        <w:rPr>
          <w:rFonts w:asciiTheme="minorHAnsi" w:eastAsiaTheme="minorEastAsia" w:hAnsiTheme="minorHAnsi" w:cstheme="minorBidi"/>
          <w:sz w:val="22"/>
          <w:szCs w:val="22"/>
          <w:lang w:val="ro-RO" w:eastAsia="ro-RO"/>
        </w:rPr>
      </w:pPr>
      <w:hyperlink w:anchor="_Toc157522091" w:history="1">
        <w:r w:rsidRPr="00385711">
          <w:rPr>
            <w:rStyle w:val="Hyperlink"/>
          </w:rPr>
          <w:t>Modalități practice de participare a comisarilor la alegerile europene și naționale</w:t>
        </w:r>
        <w:r>
          <w:rPr>
            <w:webHidden/>
          </w:rPr>
          <w:tab/>
        </w:r>
        <w:r>
          <w:rPr>
            <w:webHidden/>
          </w:rPr>
          <w:fldChar w:fldCharType="begin"/>
        </w:r>
        <w:r>
          <w:rPr>
            <w:webHidden/>
          </w:rPr>
          <w:instrText xml:space="preserve"> PAGEREF _Toc157522091 \h </w:instrText>
        </w:r>
        <w:r>
          <w:rPr>
            <w:webHidden/>
          </w:rPr>
        </w:r>
        <w:r>
          <w:rPr>
            <w:webHidden/>
          </w:rPr>
          <w:fldChar w:fldCharType="separate"/>
        </w:r>
        <w:r>
          <w:rPr>
            <w:webHidden/>
          </w:rPr>
          <w:t>34</w:t>
        </w:r>
        <w:r>
          <w:rPr>
            <w:webHidden/>
          </w:rPr>
          <w:fldChar w:fldCharType="end"/>
        </w:r>
      </w:hyperlink>
    </w:p>
    <w:p w14:paraId="56A97AB8" w14:textId="77777777" w:rsidR="00E90258" w:rsidRDefault="00E90258">
      <w:pPr>
        <w:pStyle w:val="TOC4"/>
        <w:rPr>
          <w:rFonts w:asciiTheme="minorHAnsi" w:eastAsiaTheme="minorEastAsia" w:hAnsiTheme="minorHAnsi" w:cstheme="minorBidi"/>
          <w:sz w:val="22"/>
          <w:szCs w:val="22"/>
          <w:lang w:val="ro-RO" w:eastAsia="ro-RO"/>
        </w:rPr>
      </w:pPr>
      <w:hyperlink w:anchor="_Toc157522092" w:history="1">
        <w:r w:rsidRPr="00385711">
          <w:rPr>
            <w:rStyle w:val="Hyperlink"/>
          </w:rPr>
          <w:t>UE alocă 70 de milioane EUR echipelor rescEU pentru a întări capacitatea de pregătire în cazul unor evenimente chimice, biologice și nucleare</w:t>
        </w:r>
        <w:r>
          <w:rPr>
            <w:webHidden/>
          </w:rPr>
          <w:tab/>
        </w:r>
        <w:r>
          <w:rPr>
            <w:webHidden/>
          </w:rPr>
          <w:fldChar w:fldCharType="begin"/>
        </w:r>
        <w:r>
          <w:rPr>
            <w:webHidden/>
          </w:rPr>
          <w:instrText xml:space="preserve"> PAGEREF _Toc157522092 \h </w:instrText>
        </w:r>
        <w:r>
          <w:rPr>
            <w:webHidden/>
          </w:rPr>
        </w:r>
        <w:r>
          <w:rPr>
            <w:webHidden/>
          </w:rPr>
          <w:fldChar w:fldCharType="separate"/>
        </w:r>
        <w:r>
          <w:rPr>
            <w:webHidden/>
          </w:rPr>
          <w:t>35</w:t>
        </w:r>
        <w:r>
          <w:rPr>
            <w:webHidden/>
          </w:rPr>
          <w:fldChar w:fldCharType="end"/>
        </w:r>
      </w:hyperlink>
    </w:p>
    <w:p w14:paraId="3ED5D610" w14:textId="77777777" w:rsidR="00E90258" w:rsidRDefault="00E90258">
      <w:pPr>
        <w:pStyle w:val="TOC4"/>
        <w:rPr>
          <w:rFonts w:asciiTheme="minorHAnsi" w:eastAsiaTheme="minorEastAsia" w:hAnsiTheme="minorHAnsi" w:cstheme="minorBidi"/>
          <w:sz w:val="22"/>
          <w:szCs w:val="22"/>
          <w:lang w:val="ro-RO" w:eastAsia="ro-RO"/>
        </w:rPr>
      </w:pPr>
      <w:hyperlink w:anchor="_Toc157522093" w:history="1">
        <w:r w:rsidRPr="00385711">
          <w:rPr>
            <w:rStyle w:val="Hyperlink"/>
          </w:rPr>
          <w:t>„«Niciodată așa ceva» este acum”, afirmă președinta von der Leyen înaintea Zilei Internaționale de Comemorare a Victimelor Holocaustului</w:t>
        </w:r>
        <w:r>
          <w:rPr>
            <w:webHidden/>
          </w:rPr>
          <w:tab/>
        </w:r>
        <w:r>
          <w:rPr>
            <w:webHidden/>
          </w:rPr>
          <w:fldChar w:fldCharType="begin"/>
        </w:r>
        <w:r>
          <w:rPr>
            <w:webHidden/>
          </w:rPr>
          <w:instrText xml:space="preserve"> PAGEREF _Toc157522093 \h </w:instrText>
        </w:r>
        <w:r>
          <w:rPr>
            <w:webHidden/>
          </w:rPr>
        </w:r>
        <w:r>
          <w:rPr>
            <w:webHidden/>
          </w:rPr>
          <w:fldChar w:fldCharType="separate"/>
        </w:r>
        <w:r>
          <w:rPr>
            <w:webHidden/>
          </w:rPr>
          <w:t>36</w:t>
        </w:r>
        <w:r>
          <w:rPr>
            <w:webHidden/>
          </w:rPr>
          <w:fldChar w:fldCharType="end"/>
        </w:r>
      </w:hyperlink>
    </w:p>
    <w:p w14:paraId="2C81E8E6" w14:textId="77777777" w:rsidR="00E90258" w:rsidRDefault="00E90258">
      <w:pPr>
        <w:pStyle w:val="TOC4"/>
        <w:rPr>
          <w:rFonts w:asciiTheme="minorHAnsi" w:eastAsiaTheme="minorEastAsia" w:hAnsiTheme="minorHAnsi" w:cstheme="minorBidi"/>
          <w:sz w:val="22"/>
          <w:szCs w:val="22"/>
          <w:lang w:val="ro-RO" w:eastAsia="ro-RO"/>
        </w:rPr>
      </w:pPr>
      <w:hyperlink w:anchor="_Toc157522094" w:history="1">
        <w:r w:rsidRPr="00385711">
          <w:rPr>
            <w:rStyle w:val="Hyperlink"/>
          </w:rPr>
          <w:t>Combaterea traficului de persoane: Consiliul și Parlamentul European ajung la un acord pentru consolidarea normelor</w:t>
        </w:r>
        <w:r>
          <w:rPr>
            <w:webHidden/>
          </w:rPr>
          <w:tab/>
        </w:r>
        <w:r>
          <w:rPr>
            <w:webHidden/>
          </w:rPr>
          <w:fldChar w:fldCharType="begin"/>
        </w:r>
        <w:r>
          <w:rPr>
            <w:webHidden/>
          </w:rPr>
          <w:instrText xml:space="preserve"> PAGEREF _Toc157522094 \h </w:instrText>
        </w:r>
        <w:r>
          <w:rPr>
            <w:webHidden/>
          </w:rPr>
        </w:r>
        <w:r>
          <w:rPr>
            <w:webHidden/>
          </w:rPr>
          <w:fldChar w:fldCharType="separate"/>
        </w:r>
        <w:r>
          <w:rPr>
            <w:webHidden/>
          </w:rPr>
          <w:t>37</w:t>
        </w:r>
        <w:r>
          <w:rPr>
            <w:webHidden/>
          </w:rPr>
          <w:fldChar w:fldCharType="end"/>
        </w:r>
      </w:hyperlink>
    </w:p>
    <w:p w14:paraId="0ED0852B" w14:textId="77777777" w:rsidR="00E90258" w:rsidRDefault="00E90258">
      <w:pPr>
        <w:pStyle w:val="TOC4"/>
        <w:rPr>
          <w:rFonts w:asciiTheme="minorHAnsi" w:eastAsiaTheme="minorEastAsia" w:hAnsiTheme="minorHAnsi" w:cstheme="minorBidi"/>
          <w:sz w:val="22"/>
          <w:szCs w:val="22"/>
          <w:lang w:val="ro-RO" w:eastAsia="ro-RO"/>
        </w:rPr>
      </w:pPr>
      <w:hyperlink w:anchor="_Toc157522095" w:history="1">
        <w:r w:rsidRPr="00385711">
          <w:rPr>
            <w:rStyle w:val="Hyperlink"/>
          </w:rPr>
          <w:t>Etichetarea îngrășămintelor: Consiliul și Parlamentul ajung la un acord provizoriu pentru ca etichetarea îngrășămintelor să devină mai clară, mai simplă și mai digitală</w:t>
        </w:r>
        <w:r>
          <w:rPr>
            <w:webHidden/>
          </w:rPr>
          <w:tab/>
        </w:r>
        <w:r>
          <w:rPr>
            <w:webHidden/>
          </w:rPr>
          <w:fldChar w:fldCharType="begin"/>
        </w:r>
        <w:r>
          <w:rPr>
            <w:webHidden/>
          </w:rPr>
          <w:instrText xml:space="preserve"> PAGEREF _Toc157522095 \h </w:instrText>
        </w:r>
        <w:r>
          <w:rPr>
            <w:webHidden/>
          </w:rPr>
        </w:r>
        <w:r>
          <w:rPr>
            <w:webHidden/>
          </w:rPr>
          <w:fldChar w:fldCharType="separate"/>
        </w:r>
        <w:r>
          <w:rPr>
            <w:webHidden/>
          </w:rPr>
          <w:t>38</w:t>
        </w:r>
        <w:r>
          <w:rPr>
            <w:webHidden/>
          </w:rPr>
          <w:fldChar w:fldCharType="end"/>
        </w:r>
      </w:hyperlink>
    </w:p>
    <w:p w14:paraId="70916C47" w14:textId="77777777" w:rsidR="00E90258" w:rsidRDefault="00E90258">
      <w:pPr>
        <w:pStyle w:val="TOC4"/>
        <w:rPr>
          <w:rFonts w:asciiTheme="minorHAnsi" w:eastAsiaTheme="minorEastAsia" w:hAnsiTheme="minorHAnsi" w:cstheme="minorBidi"/>
          <w:sz w:val="22"/>
          <w:szCs w:val="22"/>
          <w:lang w:val="ro-RO" w:eastAsia="ro-RO"/>
        </w:rPr>
      </w:pPr>
      <w:hyperlink w:anchor="_Toc157522096" w:history="1">
        <w:r w:rsidRPr="00385711">
          <w:rPr>
            <w:rStyle w:val="Hyperlink"/>
          </w:rPr>
          <w:t>Forurile ONU însărcinate cu apărarea drepturile omului: Consiliul aprobă prioritățile UE</w:t>
        </w:r>
        <w:r>
          <w:rPr>
            <w:webHidden/>
          </w:rPr>
          <w:tab/>
        </w:r>
        <w:r>
          <w:rPr>
            <w:webHidden/>
          </w:rPr>
          <w:fldChar w:fldCharType="begin"/>
        </w:r>
        <w:r>
          <w:rPr>
            <w:webHidden/>
          </w:rPr>
          <w:instrText xml:space="preserve"> PAGEREF _Toc157522096 \h </w:instrText>
        </w:r>
        <w:r>
          <w:rPr>
            <w:webHidden/>
          </w:rPr>
        </w:r>
        <w:r>
          <w:rPr>
            <w:webHidden/>
          </w:rPr>
          <w:fldChar w:fldCharType="separate"/>
        </w:r>
        <w:r>
          <w:rPr>
            <w:webHidden/>
          </w:rPr>
          <w:t>40</w:t>
        </w:r>
        <w:r>
          <w:rPr>
            <w:webHidden/>
          </w:rPr>
          <w:fldChar w:fldCharType="end"/>
        </w:r>
      </w:hyperlink>
    </w:p>
    <w:p w14:paraId="00276F5C" w14:textId="56111264" w:rsidR="00D92761" w:rsidRPr="00E74641" w:rsidRDefault="00D55F50" w:rsidP="007B47D1">
      <w:pPr>
        <w:pStyle w:val="TOC4"/>
        <w:rPr>
          <w:noProof w:val="0"/>
          <w:lang w:val="ro-RO"/>
        </w:rPr>
      </w:pPr>
      <w:r w:rsidRPr="00E74641">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1"/>
      <w:bookmarkEnd w:id="3"/>
    </w:p>
    <w:p w14:paraId="2158FC24" w14:textId="0FEF12E6"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6143997C" w:rsidR="00DB1642" w:rsidRPr="00E74641"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4D646DF3" w:rsidR="00AF01AD" w:rsidRDefault="002F743E" w:rsidP="00C13BF6">
      <w:pPr>
        <w:pStyle w:val="AgendaPrefect"/>
        <w:spacing w:before="0" w:after="0"/>
        <w:ind w:left="360" w:right="198"/>
        <w:rPr>
          <w:rFonts w:ascii="Book Antiqua" w:hAnsi="Book Antiqua"/>
          <w:spacing w:val="-6"/>
          <w:sz w:val="20"/>
        </w:rPr>
      </w:pPr>
      <w:bookmarkStart w:id="20" w:name="_Toc9266392"/>
      <w:bookmarkStart w:id="21" w:name="_Toc12617696"/>
      <w:bookmarkStart w:id="22" w:name="_Toc157522054"/>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932864">
        <w:rPr>
          <w:rFonts w:ascii="Book Antiqua" w:hAnsi="Book Antiqua"/>
          <w:spacing w:val="-6"/>
          <w:sz w:val="20"/>
        </w:rPr>
        <w:t xml:space="preserve"> </w:t>
      </w:r>
      <w:r w:rsidR="00DB1642" w:rsidRPr="00E74641">
        <w:rPr>
          <w:rFonts w:ascii="Book Antiqua" w:hAnsi="Book Antiqua"/>
          <w:spacing w:val="-6"/>
          <w:sz w:val="20"/>
        </w:rPr>
        <w:t>de</w:t>
      </w:r>
      <w:r w:rsidR="00932864">
        <w:rPr>
          <w:rFonts w:ascii="Book Antiqua" w:hAnsi="Book Antiqua"/>
          <w:spacing w:val="-6"/>
          <w:sz w:val="20"/>
        </w:rPr>
        <w:t xml:space="preserve"> </w:t>
      </w:r>
      <w:r w:rsidR="00DB1642" w:rsidRPr="00E74641">
        <w:rPr>
          <w:rFonts w:ascii="Book Antiqua" w:hAnsi="Book Antiqua"/>
          <w:spacing w:val="-6"/>
          <w:sz w:val="20"/>
        </w:rPr>
        <w:t>Acte</w:t>
      </w:r>
      <w:r w:rsidR="00932864">
        <w:rPr>
          <w:rFonts w:ascii="Book Antiqua" w:hAnsi="Book Antiqua"/>
          <w:spacing w:val="-6"/>
          <w:sz w:val="20"/>
        </w:rPr>
        <w:t xml:space="preserve"> </w:t>
      </w:r>
      <w:r w:rsidR="00DB1642" w:rsidRPr="00E74641">
        <w:rPr>
          <w:rFonts w:ascii="Book Antiqua" w:hAnsi="Book Antiqua"/>
          <w:spacing w:val="-6"/>
          <w:sz w:val="20"/>
        </w:rPr>
        <w:t>normative</w:t>
      </w:r>
      <w:r w:rsidR="00932864">
        <w:rPr>
          <w:rFonts w:ascii="Book Antiqua" w:hAnsi="Book Antiqua"/>
          <w:spacing w:val="-6"/>
          <w:sz w:val="20"/>
        </w:rPr>
        <w:t xml:space="preserve"> </w:t>
      </w:r>
      <w:r w:rsidR="00DB1642" w:rsidRPr="00E74641">
        <w:rPr>
          <w:rFonts w:ascii="Book Antiqua" w:hAnsi="Book Antiqua"/>
          <w:spacing w:val="-6"/>
          <w:sz w:val="20"/>
        </w:rPr>
        <w:t>apărute</w:t>
      </w:r>
      <w:r w:rsidR="00932864">
        <w:rPr>
          <w:rFonts w:ascii="Book Antiqua" w:hAnsi="Book Antiqua"/>
          <w:spacing w:val="-6"/>
          <w:sz w:val="20"/>
        </w:rPr>
        <w:t xml:space="preserve"> </w:t>
      </w:r>
      <w:r w:rsidR="00DB1642" w:rsidRPr="00E74641">
        <w:rPr>
          <w:rFonts w:ascii="Book Antiqua" w:hAnsi="Book Antiqua"/>
          <w:spacing w:val="-6"/>
          <w:sz w:val="20"/>
        </w:rPr>
        <w:t>în</w:t>
      </w:r>
      <w:r w:rsidR="00932864">
        <w:rPr>
          <w:rFonts w:ascii="Book Antiqua" w:hAnsi="Book Antiqua"/>
          <w:spacing w:val="-6"/>
          <w:sz w:val="20"/>
        </w:rPr>
        <w:t xml:space="preserve"> </w:t>
      </w:r>
      <w:r w:rsidR="00DB1642" w:rsidRPr="00E74641">
        <w:rPr>
          <w:rFonts w:ascii="Book Antiqua" w:hAnsi="Book Antiqua"/>
          <w:spacing w:val="-6"/>
          <w:sz w:val="20"/>
        </w:rPr>
        <w:t>Monitorul</w:t>
      </w:r>
      <w:r w:rsidR="00932864">
        <w:rPr>
          <w:rFonts w:ascii="Book Antiqua" w:hAnsi="Book Antiqua"/>
          <w:spacing w:val="-6"/>
          <w:sz w:val="20"/>
        </w:rPr>
        <w:t xml:space="preserve"> </w:t>
      </w:r>
      <w:r w:rsidR="00DB1642" w:rsidRPr="00E74641">
        <w:rPr>
          <w:rFonts w:ascii="Book Antiqua" w:hAnsi="Book Antiqua"/>
          <w:spacing w:val="-6"/>
          <w:sz w:val="20"/>
        </w:rPr>
        <w:t>Oficial</w:t>
      </w:r>
      <w:r w:rsidR="00932864">
        <w:rPr>
          <w:rFonts w:ascii="Book Antiqua" w:hAnsi="Book Antiqua"/>
          <w:spacing w:val="-6"/>
          <w:sz w:val="20"/>
        </w:rPr>
        <w:t xml:space="preserve"> </w:t>
      </w:r>
      <w:r w:rsidR="00DB1642" w:rsidRPr="00E74641">
        <w:rPr>
          <w:rFonts w:ascii="Book Antiqua" w:hAnsi="Book Antiqua"/>
          <w:spacing w:val="-6"/>
          <w:sz w:val="20"/>
        </w:rPr>
        <w:t>al</w:t>
      </w:r>
      <w:r w:rsidR="00932864">
        <w:rPr>
          <w:rFonts w:ascii="Book Antiqua" w:hAnsi="Book Antiqua"/>
          <w:spacing w:val="-6"/>
          <w:sz w:val="20"/>
        </w:rPr>
        <w:t xml:space="preserve"> </w:t>
      </w:r>
      <w:r w:rsidR="00DB1642" w:rsidRPr="00E74641">
        <w:rPr>
          <w:rFonts w:ascii="Book Antiqua" w:hAnsi="Book Antiqua"/>
          <w:spacing w:val="-6"/>
          <w:sz w:val="20"/>
        </w:rPr>
        <w:t>României</w:t>
      </w:r>
      <w:r w:rsidR="00932864">
        <w:t xml:space="preserve"> </w:t>
      </w:r>
      <w:r w:rsidR="00DB1642" w:rsidRPr="00E74641">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E74641">
        <w:rPr>
          <w:rFonts w:ascii="Book Antiqua" w:hAnsi="Book Antiqua"/>
          <w:spacing w:val="-6"/>
          <w:sz w:val="20"/>
        </w:rPr>
        <w:t>în</w:t>
      </w:r>
      <w:r w:rsidR="00932864">
        <w:rPr>
          <w:rFonts w:ascii="Book Antiqua" w:hAnsi="Book Antiqua"/>
          <w:spacing w:val="-6"/>
          <w:sz w:val="20"/>
        </w:rPr>
        <w:t xml:space="preserve"> </w:t>
      </w:r>
      <w:r w:rsidR="00B577BB" w:rsidRPr="00E74641">
        <w:rPr>
          <w:rFonts w:ascii="Book Antiqua" w:hAnsi="Book Antiqua"/>
          <w:spacing w:val="-6"/>
          <w:sz w:val="20"/>
        </w:rPr>
        <w:t>perioada</w:t>
      </w:r>
      <w:r w:rsidR="00932864">
        <w:rPr>
          <w:rFonts w:ascii="Book Antiqua" w:hAnsi="Book Antiqua"/>
          <w:spacing w:val="-6"/>
          <w:sz w:val="20"/>
        </w:rPr>
        <w:t xml:space="preserve"> </w:t>
      </w:r>
      <w:bookmarkStart w:id="70" w:name="_Hlk89673293"/>
      <w:r w:rsidR="00C93EF4" w:rsidRPr="00C93EF4">
        <w:rPr>
          <w:rFonts w:ascii="Book Antiqua" w:hAnsi="Book Antiqua"/>
          <w:spacing w:val="-6"/>
          <w:sz w:val="20"/>
        </w:rPr>
        <w:t>22</w:t>
      </w:r>
      <w:r w:rsidR="00932864">
        <w:rPr>
          <w:rFonts w:ascii="Book Antiqua" w:hAnsi="Book Antiqua"/>
          <w:spacing w:val="-6"/>
          <w:sz w:val="20"/>
        </w:rPr>
        <w:t xml:space="preserve"> </w:t>
      </w:r>
      <w:r w:rsidR="00C93EF4" w:rsidRPr="00C93EF4">
        <w:rPr>
          <w:rFonts w:ascii="Book Antiqua" w:hAnsi="Book Antiqua"/>
          <w:spacing w:val="-6"/>
          <w:sz w:val="20"/>
        </w:rPr>
        <w:t>-</w:t>
      </w:r>
      <w:r w:rsidR="00932864">
        <w:rPr>
          <w:rFonts w:ascii="Book Antiqua" w:hAnsi="Book Antiqua"/>
          <w:spacing w:val="-6"/>
          <w:sz w:val="20"/>
        </w:rPr>
        <w:t xml:space="preserve"> </w:t>
      </w:r>
      <w:r w:rsidR="00C93EF4" w:rsidRPr="00C93EF4">
        <w:rPr>
          <w:rFonts w:ascii="Book Antiqua" w:hAnsi="Book Antiqua"/>
          <w:spacing w:val="-6"/>
          <w:sz w:val="20"/>
        </w:rPr>
        <w:t>26</w:t>
      </w:r>
      <w:r w:rsidR="00932864">
        <w:rPr>
          <w:rFonts w:ascii="Book Antiqua" w:hAnsi="Book Antiqua"/>
          <w:spacing w:val="-6"/>
          <w:sz w:val="20"/>
        </w:rPr>
        <w:t xml:space="preserve"> </w:t>
      </w:r>
      <w:r w:rsidR="00C93EF4" w:rsidRPr="00C93EF4">
        <w:rPr>
          <w:rFonts w:ascii="Book Antiqua" w:hAnsi="Book Antiqua"/>
          <w:spacing w:val="-6"/>
          <w:sz w:val="20"/>
        </w:rPr>
        <w:t>ianuarie</w:t>
      </w:r>
      <w:r w:rsidR="00AB4E40" w:rsidRPr="00E74641">
        <w:rPr>
          <w:rFonts w:ascii="Book Antiqua" w:hAnsi="Book Antiqua"/>
          <w:spacing w:val="-6"/>
          <w:sz w:val="20"/>
        </w:rPr>
        <w:t>,</w:t>
      </w:r>
      <w:r w:rsidR="00932864">
        <w:rPr>
          <w:rFonts w:ascii="Book Antiqua" w:hAnsi="Book Antiqua"/>
          <w:spacing w:val="-6"/>
          <w:sz w:val="20"/>
        </w:rPr>
        <w:t xml:space="preserve"> </w:t>
      </w:r>
      <w:bookmarkEnd w:id="70"/>
      <w:r w:rsidR="003726DC" w:rsidRPr="00E74641">
        <w:rPr>
          <w:rFonts w:ascii="Book Antiqua" w:hAnsi="Book Antiqua"/>
          <w:spacing w:val="-6"/>
          <w:sz w:val="20"/>
        </w:rPr>
        <w:t>202</w:t>
      </w:r>
      <w:bookmarkStart w:id="71" w:name="_Hlk144102679"/>
      <w:r w:rsidR="00D347BD">
        <w:rPr>
          <w:rFonts w:ascii="Book Antiqua" w:hAnsi="Book Antiqua"/>
          <w:spacing w:val="-6"/>
          <w:sz w:val="20"/>
        </w:rPr>
        <w:t>4</w:t>
      </w:r>
      <w:bookmarkEnd w:id="22"/>
    </w:p>
    <w:p w14:paraId="457072BE" w14:textId="72246E4D" w:rsidR="00C60E48" w:rsidRPr="007F28EB" w:rsidRDefault="00C60E48" w:rsidP="00C60E48">
      <w:pPr>
        <w:rPr>
          <w:b/>
          <w:bCs/>
          <w:color w:val="3333FF"/>
        </w:rPr>
      </w:pPr>
      <w:bookmarkStart w:id="72" w:name="_Hlk157163192"/>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sidR="00D5705B">
        <w:rPr>
          <w:b/>
          <w:bCs/>
          <w:color w:val="3333FF"/>
        </w:rPr>
        <w:t>54</w:t>
      </w:r>
      <w:r w:rsidR="00932864">
        <w:rPr>
          <w:b/>
          <w:bCs/>
          <w:color w:val="3333FF"/>
        </w:rPr>
        <w:t xml:space="preserve"> </w:t>
      </w:r>
      <w:r w:rsidRPr="007F28EB">
        <w:rPr>
          <w:b/>
          <w:bCs/>
          <w:color w:val="3333FF"/>
        </w:rPr>
        <w:t>/</w:t>
      </w:r>
      <w:r w:rsidR="00932864">
        <w:rPr>
          <w:b/>
          <w:bCs/>
          <w:color w:val="3333FF"/>
        </w:rPr>
        <w:t xml:space="preserve"> </w:t>
      </w:r>
      <w:r w:rsidR="00D5705B">
        <w:rPr>
          <w:b/>
          <w:bCs/>
          <w:color w:val="3333FF"/>
        </w:rPr>
        <w:t>22</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07F63E87" w14:textId="4175A909" w:rsidR="00C60E48" w:rsidRPr="00C0406D" w:rsidRDefault="00D5705B" w:rsidP="00C60E48">
      <w:pPr>
        <w:numPr>
          <w:ilvl w:val="0"/>
          <w:numId w:val="2"/>
        </w:numPr>
        <w:spacing w:before="0" w:after="20"/>
        <w:ind w:right="198"/>
        <w:contextualSpacing/>
        <w:rPr>
          <w:szCs w:val="14"/>
        </w:rPr>
      </w:pPr>
      <w:r w:rsidRPr="00D5705B">
        <w:rPr>
          <w:color w:val="000000" w:themeColor="text1"/>
        </w:rPr>
        <w:t>Nr.</w:t>
      </w:r>
      <w:r w:rsidR="00932864">
        <w:rPr>
          <w:color w:val="000000" w:themeColor="text1"/>
        </w:rPr>
        <w:t xml:space="preserve"> </w:t>
      </w:r>
      <w:r w:rsidRPr="00D5705B">
        <w:rPr>
          <w:b/>
          <w:bCs/>
          <w:color w:val="000000" w:themeColor="text1"/>
        </w:rPr>
        <w:t>6901</w:t>
      </w:r>
      <w:r w:rsidR="00932864">
        <w:rPr>
          <w:color w:val="000000" w:themeColor="text1"/>
        </w:rPr>
        <w:t xml:space="preserve"> </w:t>
      </w:r>
      <w:r w:rsidRPr="00D5705B">
        <w:rPr>
          <w:color w:val="000000" w:themeColor="text1"/>
        </w:rPr>
        <w:t>/</w:t>
      </w:r>
      <w:r w:rsidR="00932864">
        <w:rPr>
          <w:color w:val="000000" w:themeColor="text1"/>
        </w:rPr>
        <w:t xml:space="preserve"> </w:t>
      </w:r>
      <w:r w:rsidRPr="00D5705B">
        <w:rPr>
          <w:b/>
          <w:bCs/>
          <w:color w:val="000000" w:themeColor="text1"/>
        </w:rPr>
        <w:t>28</w:t>
      </w:r>
      <w:r w:rsidR="00932864">
        <w:rPr>
          <w:b/>
          <w:bCs/>
          <w:color w:val="000000" w:themeColor="text1"/>
        </w:rPr>
        <w:t xml:space="preserve"> </w:t>
      </w:r>
      <w:r w:rsidRPr="00D5705B">
        <w:rPr>
          <w:b/>
          <w:bCs/>
          <w:color w:val="000000" w:themeColor="text1"/>
        </w:rPr>
        <w:t>Ianuarie</w:t>
      </w:r>
      <w:r w:rsidR="00932864">
        <w:rPr>
          <w:b/>
          <w:bCs/>
          <w:color w:val="000000" w:themeColor="text1"/>
        </w:rPr>
        <w:t xml:space="preserve"> </w:t>
      </w:r>
      <w:r w:rsidRPr="00D5705B">
        <w:rPr>
          <w:b/>
          <w:bCs/>
          <w:color w:val="000000" w:themeColor="text1"/>
        </w:rPr>
        <w:t>2023</w:t>
      </w:r>
      <w:r w:rsidRPr="00D5705B">
        <w:rPr>
          <w:color w:val="000000" w:themeColor="text1"/>
        </w:rPr>
        <w:t>,</w:t>
      </w:r>
      <w:r w:rsidR="00932864">
        <w:rPr>
          <w:color w:val="000000" w:themeColor="text1"/>
        </w:rPr>
        <w:t xml:space="preserve"> </w:t>
      </w:r>
      <w:r w:rsidRPr="00D5705B">
        <w:rPr>
          <w:color w:val="000000" w:themeColor="text1"/>
        </w:rPr>
        <w:t>Ministerul</w:t>
      </w:r>
      <w:r w:rsidR="00932864">
        <w:rPr>
          <w:color w:val="000000" w:themeColor="text1"/>
        </w:rPr>
        <w:t xml:space="preserve"> </w:t>
      </w:r>
      <w:r w:rsidRPr="00D5705B">
        <w:rPr>
          <w:color w:val="000000" w:themeColor="text1"/>
        </w:rPr>
        <w:t>Educației</w:t>
      </w:r>
      <w:r w:rsidR="00932864">
        <w:rPr>
          <w:color w:val="000000" w:themeColor="text1"/>
        </w:rPr>
        <w:t xml:space="preserve"> </w:t>
      </w:r>
      <w:r w:rsidR="00C60E48" w:rsidRPr="006A74FC">
        <w:rPr>
          <w:color w:val="000000" w:themeColor="text1"/>
        </w:rPr>
        <w:t>-</w:t>
      </w:r>
      <w:r w:rsidR="00932864">
        <w:rPr>
          <w:color w:val="000000" w:themeColor="text1"/>
        </w:rPr>
        <w:t xml:space="preserve"> </w:t>
      </w:r>
      <w:r w:rsidRPr="00D5705B">
        <w:rPr>
          <w:color w:val="000000" w:themeColor="text1"/>
        </w:rPr>
        <w:t>Ordin</w:t>
      </w:r>
      <w:r w:rsidR="00932864">
        <w:rPr>
          <w:color w:val="000000" w:themeColor="text1"/>
        </w:rPr>
        <w:t xml:space="preserve"> </w:t>
      </w:r>
      <w:r w:rsidRPr="00D5705B">
        <w:rPr>
          <w:color w:val="000000" w:themeColor="text1"/>
        </w:rPr>
        <w:t>privind</w:t>
      </w:r>
      <w:r w:rsidR="00932864">
        <w:rPr>
          <w:color w:val="000000" w:themeColor="text1"/>
        </w:rPr>
        <w:t xml:space="preserve"> </w:t>
      </w:r>
      <w:r w:rsidRPr="00D5705B">
        <w:rPr>
          <w:color w:val="000000" w:themeColor="text1"/>
        </w:rPr>
        <w:t>aprobarea</w:t>
      </w:r>
      <w:r w:rsidR="00932864">
        <w:rPr>
          <w:color w:val="000000" w:themeColor="text1"/>
        </w:rPr>
        <w:t xml:space="preserve"> </w:t>
      </w:r>
      <w:r w:rsidRPr="00D5705B">
        <w:rPr>
          <w:color w:val="000000" w:themeColor="text1"/>
        </w:rPr>
        <w:t>Metodologiei</w:t>
      </w:r>
      <w:r w:rsidR="00932864">
        <w:rPr>
          <w:color w:val="000000" w:themeColor="text1"/>
        </w:rPr>
        <w:t xml:space="preserve"> </w:t>
      </w:r>
      <w:r w:rsidRPr="00D5705B">
        <w:rPr>
          <w:color w:val="000000" w:themeColor="text1"/>
        </w:rPr>
        <w:t>de</w:t>
      </w:r>
      <w:r w:rsidR="00932864">
        <w:rPr>
          <w:color w:val="000000" w:themeColor="text1"/>
        </w:rPr>
        <w:t xml:space="preserve"> </w:t>
      </w:r>
      <w:r w:rsidRPr="00D5705B">
        <w:rPr>
          <w:color w:val="000000" w:themeColor="text1"/>
        </w:rPr>
        <w:t>alocare</w:t>
      </w:r>
      <w:r w:rsidR="00932864">
        <w:rPr>
          <w:color w:val="000000" w:themeColor="text1"/>
        </w:rPr>
        <w:t xml:space="preserve"> </w:t>
      </w:r>
      <w:r w:rsidRPr="00D5705B">
        <w:rPr>
          <w:color w:val="000000" w:themeColor="text1"/>
        </w:rPr>
        <w:t>a</w:t>
      </w:r>
      <w:r w:rsidR="00932864">
        <w:rPr>
          <w:color w:val="000000" w:themeColor="text1"/>
        </w:rPr>
        <w:t xml:space="preserve"> </w:t>
      </w:r>
      <w:r w:rsidRPr="00D5705B">
        <w:rPr>
          <w:color w:val="000000" w:themeColor="text1"/>
        </w:rPr>
        <w:t>fondurilor</w:t>
      </w:r>
      <w:r w:rsidR="00932864">
        <w:rPr>
          <w:color w:val="000000" w:themeColor="text1"/>
        </w:rPr>
        <w:t xml:space="preserve"> </w:t>
      </w:r>
      <w:r w:rsidRPr="00D5705B">
        <w:rPr>
          <w:color w:val="000000" w:themeColor="text1"/>
        </w:rPr>
        <w:t>bugetare</w:t>
      </w:r>
      <w:r w:rsidR="00932864">
        <w:rPr>
          <w:color w:val="000000" w:themeColor="text1"/>
        </w:rPr>
        <w:t xml:space="preserve"> </w:t>
      </w:r>
      <w:r w:rsidRPr="00D5705B">
        <w:rPr>
          <w:color w:val="000000" w:themeColor="text1"/>
        </w:rPr>
        <w:t>pentru</w:t>
      </w:r>
      <w:r w:rsidR="00932864">
        <w:rPr>
          <w:color w:val="000000" w:themeColor="text1"/>
        </w:rPr>
        <w:t xml:space="preserve"> </w:t>
      </w:r>
      <w:r w:rsidRPr="00D5705B">
        <w:rPr>
          <w:color w:val="000000" w:themeColor="text1"/>
        </w:rPr>
        <w:t>finanțarea</w:t>
      </w:r>
      <w:r w:rsidR="00932864">
        <w:rPr>
          <w:color w:val="000000" w:themeColor="text1"/>
        </w:rPr>
        <w:t xml:space="preserve"> </w:t>
      </w:r>
      <w:r w:rsidRPr="00D5705B">
        <w:rPr>
          <w:color w:val="000000" w:themeColor="text1"/>
        </w:rPr>
        <w:t>d</w:t>
      </w:r>
      <w:bookmarkEnd w:id="72"/>
      <w:r w:rsidRPr="00D5705B">
        <w:rPr>
          <w:color w:val="000000" w:themeColor="text1"/>
        </w:rPr>
        <w:t>e</w:t>
      </w:r>
      <w:r w:rsidR="00932864">
        <w:rPr>
          <w:color w:val="000000" w:themeColor="text1"/>
        </w:rPr>
        <w:t xml:space="preserve"> </w:t>
      </w:r>
      <w:r w:rsidRPr="00D5705B">
        <w:rPr>
          <w:color w:val="000000" w:themeColor="text1"/>
        </w:rPr>
        <w:t>bază</w:t>
      </w:r>
      <w:r w:rsidR="00932864">
        <w:rPr>
          <w:color w:val="000000" w:themeColor="text1"/>
        </w:rPr>
        <w:t xml:space="preserve"> </w:t>
      </w:r>
      <w:r w:rsidRPr="00D5705B">
        <w:rPr>
          <w:color w:val="000000" w:themeColor="text1"/>
        </w:rPr>
        <w:t>și</w:t>
      </w:r>
      <w:r w:rsidR="00932864">
        <w:rPr>
          <w:color w:val="000000" w:themeColor="text1"/>
        </w:rPr>
        <w:t xml:space="preserve"> </w:t>
      </w:r>
      <w:r w:rsidRPr="00D5705B">
        <w:rPr>
          <w:color w:val="000000" w:themeColor="text1"/>
        </w:rPr>
        <w:t>finanțarea</w:t>
      </w:r>
      <w:r w:rsidR="00932864">
        <w:rPr>
          <w:color w:val="000000" w:themeColor="text1"/>
        </w:rPr>
        <w:t xml:space="preserve"> </w:t>
      </w:r>
      <w:r w:rsidRPr="00D5705B">
        <w:rPr>
          <w:color w:val="000000" w:themeColor="text1"/>
        </w:rPr>
        <w:t>suplimentară</w:t>
      </w:r>
      <w:r w:rsidR="00932864">
        <w:rPr>
          <w:color w:val="000000" w:themeColor="text1"/>
        </w:rPr>
        <w:t xml:space="preserve"> </w:t>
      </w:r>
      <w:r w:rsidRPr="00D5705B">
        <w:rPr>
          <w:color w:val="000000" w:themeColor="text1"/>
        </w:rPr>
        <w:t>a</w:t>
      </w:r>
      <w:r w:rsidR="00932864">
        <w:rPr>
          <w:color w:val="000000" w:themeColor="text1"/>
        </w:rPr>
        <w:t xml:space="preserve"> </w:t>
      </w:r>
      <w:r w:rsidRPr="00D5705B">
        <w:rPr>
          <w:color w:val="000000" w:themeColor="text1"/>
        </w:rPr>
        <w:t>instituțiilor</w:t>
      </w:r>
      <w:r w:rsidR="00932864">
        <w:rPr>
          <w:color w:val="000000" w:themeColor="text1"/>
        </w:rPr>
        <w:t xml:space="preserve"> </w:t>
      </w:r>
      <w:r w:rsidRPr="00D5705B">
        <w:rPr>
          <w:color w:val="000000" w:themeColor="text1"/>
        </w:rPr>
        <w:t>de</w:t>
      </w:r>
      <w:r w:rsidR="00932864">
        <w:rPr>
          <w:color w:val="000000" w:themeColor="text1"/>
        </w:rPr>
        <w:t xml:space="preserve"> </w:t>
      </w:r>
      <w:r w:rsidRPr="00D5705B">
        <w:rPr>
          <w:color w:val="000000" w:themeColor="text1"/>
        </w:rPr>
        <w:t>învățământ</w:t>
      </w:r>
      <w:r w:rsidR="00932864">
        <w:rPr>
          <w:color w:val="000000" w:themeColor="text1"/>
        </w:rPr>
        <w:t xml:space="preserve"> </w:t>
      </w:r>
      <w:r w:rsidRPr="00D5705B">
        <w:rPr>
          <w:color w:val="000000" w:themeColor="text1"/>
        </w:rPr>
        <w:t>superior</w:t>
      </w:r>
      <w:r w:rsidR="00932864">
        <w:rPr>
          <w:color w:val="000000" w:themeColor="text1"/>
        </w:rPr>
        <w:t xml:space="preserve"> </w:t>
      </w:r>
      <w:r w:rsidRPr="00D5705B">
        <w:rPr>
          <w:color w:val="000000" w:themeColor="text1"/>
        </w:rPr>
        <w:t>de</w:t>
      </w:r>
      <w:r w:rsidR="00932864">
        <w:rPr>
          <w:color w:val="000000" w:themeColor="text1"/>
        </w:rPr>
        <w:t xml:space="preserve"> </w:t>
      </w:r>
      <w:r w:rsidRPr="00D5705B">
        <w:rPr>
          <w:color w:val="000000" w:themeColor="text1"/>
        </w:rPr>
        <w:t>stat</w:t>
      </w:r>
      <w:r w:rsidR="00932864">
        <w:rPr>
          <w:color w:val="000000" w:themeColor="text1"/>
        </w:rPr>
        <w:t xml:space="preserve"> </w:t>
      </w:r>
      <w:r w:rsidRPr="00D5705B">
        <w:rPr>
          <w:color w:val="000000" w:themeColor="text1"/>
        </w:rPr>
        <w:t>din</w:t>
      </w:r>
      <w:r w:rsidR="00932864">
        <w:rPr>
          <w:color w:val="000000" w:themeColor="text1"/>
        </w:rPr>
        <w:t xml:space="preserve"> </w:t>
      </w:r>
      <w:r w:rsidRPr="00D5705B">
        <w:rPr>
          <w:color w:val="000000" w:themeColor="text1"/>
        </w:rPr>
        <w:t>România,</w:t>
      </w:r>
      <w:r w:rsidR="00932864">
        <w:rPr>
          <w:color w:val="000000" w:themeColor="text1"/>
        </w:rPr>
        <w:t xml:space="preserve"> </w:t>
      </w:r>
      <w:r w:rsidRPr="00D5705B">
        <w:rPr>
          <w:color w:val="000000" w:themeColor="text1"/>
        </w:rPr>
        <w:t>pentru</w:t>
      </w:r>
      <w:r w:rsidR="00932864">
        <w:rPr>
          <w:color w:val="000000" w:themeColor="text1"/>
        </w:rPr>
        <w:t xml:space="preserve"> </w:t>
      </w:r>
      <w:r w:rsidRPr="00D5705B">
        <w:rPr>
          <w:color w:val="000000" w:themeColor="text1"/>
        </w:rPr>
        <w:t>anul</w:t>
      </w:r>
      <w:r w:rsidR="00932864">
        <w:rPr>
          <w:color w:val="000000" w:themeColor="text1"/>
        </w:rPr>
        <w:t xml:space="preserve"> </w:t>
      </w:r>
      <w:r w:rsidRPr="00D5705B">
        <w:rPr>
          <w:color w:val="000000" w:themeColor="text1"/>
        </w:rPr>
        <w:t>2024.</w:t>
      </w:r>
    </w:p>
    <w:p w14:paraId="446BE519" w14:textId="2E944F09" w:rsidR="00C0406D" w:rsidRDefault="00C0406D" w:rsidP="00C60E48">
      <w:pPr>
        <w:numPr>
          <w:ilvl w:val="0"/>
          <w:numId w:val="2"/>
        </w:numPr>
        <w:spacing w:before="0" w:after="20"/>
        <w:ind w:right="198"/>
        <w:contextualSpacing/>
        <w:rPr>
          <w:szCs w:val="14"/>
        </w:rPr>
      </w:pPr>
      <w:r w:rsidRPr="00C0406D">
        <w:rPr>
          <w:szCs w:val="14"/>
        </w:rPr>
        <w:t>Nr.</w:t>
      </w:r>
      <w:r w:rsidR="00932864">
        <w:rPr>
          <w:szCs w:val="14"/>
        </w:rPr>
        <w:t xml:space="preserve"> </w:t>
      </w:r>
      <w:r w:rsidRPr="00C0406D">
        <w:rPr>
          <w:b/>
          <w:bCs/>
          <w:szCs w:val="14"/>
        </w:rPr>
        <w:t>3073</w:t>
      </w:r>
      <w:r w:rsidR="00932864">
        <w:rPr>
          <w:szCs w:val="14"/>
        </w:rPr>
        <w:t xml:space="preserve"> </w:t>
      </w:r>
      <w:r w:rsidRPr="00C0406D">
        <w:rPr>
          <w:szCs w:val="14"/>
        </w:rPr>
        <w:t>/</w:t>
      </w:r>
      <w:r w:rsidR="00932864">
        <w:rPr>
          <w:szCs w:val="14"/>
        </w:rPr>
        <w:t xml:space="preserve"> </w:t>
      </w:r>
      <w:r w:rsidRPr="00C0406D">
        <w:rPr>
          <w:b/>
          <w:bCs/>
          <w:szCs w:val="14"/>
        </w:rPr>
        <w:t>16</w:t>
      </w:r>
      <w:r w:rsidR="00932864">
        <w:rPr>
          <w:b/>
          <w:bCs/>
          <w:szCs w:val="14"/>
        </w:rPr>
        <w:t xml:space="preserve"> </w:t>
      </w:r>
      <w:r w:rsidRPr="00C0406D">
        <w:rPr>
          <w:b/>
          <w:bCs/>
          <w:szCs w:val="14"/>
        </w:rPr>
        <w:t>Ianuarie</w:t>
      </w:r>
      <w:r w:rsidR="00932864">
        <w:rPr>
          <w:b/>
          <w:bCs/>
          <w:szCs w:val="14"/>
        </w:rPr>
        <w:t xml:space="preserve"> </w:t>
      </w:r>
      <w:r w:rsidRPr="00C0406D">
        <w:rPr>
          <w:b/>
          <w:bCs/>
          <w:szCs w:val="14"/>
        </w:rPr>
        <w:t>2024</w:t>
      </w:r>
      <w:r w:rsidRPr="00C0406D">
        <w:rPr>
          <w:szCs w:val="14"/>
        </w:rPr>
        <w:t>,</w:t>
      </w:r>
      <w:r w:rsidR="00932864">
        <w:rPr>
          <w:szCs w:val="14"/>
        </w:rPr>
        <w:t xml:space="preserve"> </w:t>
      </w:r>
      <w:r w:rsidRPr="00C0406D">
        <w:rPr>
          <w:szCs w:val="14"/>
        </w:rPr>
        <w:t>Ministerul</w:t>
      </w:r>
      <w:r w:rsidR="00932864">
        <w:rPr>
          <w:szCs w:val="14"/>
        </w:rPr>
        <w:t xml:space="preserve"> </w:t>
      </w:r>
      <w:r w:rsidRPr="00C0406D">
        <w:rPr>
          <w:szCs w:val="14"/>
        </w:rPr>
        <w:t>Educației</w:t>
      </w:r>
      <w:r w:rsidR="00932864">
        <w:rPr>
          <w:szCs w:val="14"/>
        </w:rPr>
        <w:t xml:space="preserve"> </w:t>
      </w:r>
      <w:r>
        <w:rPr>
          <w:szCs w:val="14"/>
        </w:rPr>
        <w:t>-</w:t>
      </w:r>
      <w:r w:rsidR="00932864">
        <w:rPr>
          <w:szCs w:val="14"/>
        </w:rPr>
        <w:t xml:space="preserve"> </w:t>
      </w:r>
      <w:r w:rsidRPr="00C0406D">
        <w:rPr>
          <w:szCs w:val="14"/>
        </w:rPr>
        <w:t>Ordin</w:t>
      </w:r>
      <w:r w:rsidR="00932864">
        <w:rPr>
          <w:szCs w:val="14"/>
        </w:rPr>
        <w:t xml:space="preserve"> </w:t>
      </w:r>
      <w:r w:rsidRPr="00C0406D">
        <w:rPr>
          <w:szCs w:val="14"/>
        </w:rPr>
        <w:t>pentru</w:t>
      </w:r>
      <w:r w:rsidR="00932864">
        <w:rPr>
          <w:szCs w:val="14"/>
        </w:rPr>
        <w:t xml:space="preserve"> </w:t>
      </w:r>
      <w:r w:rsidRPr="00C0406D">
        <w:rPr>
          <w:szCs w:val="14"/>
        </w:rPr>
        <w:t>modificarea</w:t>
      </w:r>
      <w:r w:rsidR="00932864">
        <w:rPr>
          <w:szCs w:val="14"/>
        </w:rPr>
        <w:t xml:space="preserve"> </w:t>
      </w:r>
      <w:r w:rsidRPr="00C0406D">
        <w:rPr>
          <w:szCs w:val="14"/>
        </w:rPr>
        <w:t>Ordinului</w:t>
      </w:r>
      <w:r w:rsidR="00932864">
        <w:rPr>
          <w:szCs w:val="14"/>
        </w:rPr>
        <w:t xml:space="preserve"> </w:t>
      </w:r>
      <w:r w:rsidRPr="00C0406D">
        <w:rPr>
          <w:szCs w:val="14"/>
        </w:rPr>
        <w:t>ministrului</w:t>
      </w:r>
      <w:r w:rsidR="00932864">
        <w:rPr>
          <w:szCs w:val="14"/>
        </w:rPr>
        <w:t xml:space="preserve"> </w:t>
      </w:r>
      <w:r w:rsidRPr="00C0406D">
        <w:rPr>
          <w:szCs w:val="14"/>
        </w:rPr>
        <w:t>educației</w:t>
      </w:r>
      <w:r w:rsidR="00932864">
        <w:rPr>
          <w:szCs w:val="14"/>
        </w:rPr>
        <w:t xml:space="preserve"> </w:t>
      </w:r>
      <w:r w:rsidRPr="00C0406D">
        <w:rPr>
          <w:szCs w:val="14"/>
        </w:rPr>
        <w:t>naționale</w:t>
      </w:r>
      <w:r w:rsidR="00932864">
        <w:rPr>
          <w:szCs w:val="14"/>
        </w:rPr>
        <w:t xml:space="preserve"> </w:t>
      </w:r>
      <w:r w:rsidRPr="00C0406D">
        <w:rPr>
          <w:szCs w:val="14"/>
        </w:rPr>
        <w:t>nr.</w:t>
      </w:r>
      <w:r w:rsidR="00932864">
        <w:rPr>
          <w:szCs w:val="14"/>
        </w:rPr>
        <w:t xml:space="preserve"> </w:t>
      </w:r>
      <w:r w:rsidRPr="00C0406D">
        <w:rPr>
          <w:szCs w:val="14"/>
        </w:rPr>
        <w:t>3.122/2019</w:t>
      </w:r>
      <w:r w:rsidR="00932864">
        <w:rPr>
          <w:szCs w:val="14"/>
        </w:rPr>
        <w:t xml:space="preserve"> </w:t>
      </w:r>
      <w:r w:rsidRPr="00C0406D">
        <w:rPr>
          <w:szCs w:val="14"/>
        </w:rPr>
        <w:t>privind</w:t>
      </w:r>
      <w:r w:rsidR="00932864">
        <w:rPr>
          <w:szCs w:val="14"/>
        </w:rPr>
        <w:t xml:space="preserve"> </w:t>
      </w:r>
      <w:r w:rsidRPr="00C0406D">
        <w:rPr>
          <w:szCs w:val="14"/>
        </w:rPr>
        <w:t>stabilirea</w:t>
      </w:r>
      <w:r w:rsidR="00932864">
        <w:rPr>
          <w:szCs w:val="14"/>
        </w:rPr>
        <w:t xml:space="preserve"> </w:t>
      </w:r>
      <w:r w:rsidRPr="00C0406D">
        <w:rPr>
          <w:szCs w:val="14"/>
        </w:rPr>
        <w:t>tipurilor</w:t>
      </w:r>
      <w:r w:rsidR="00932864">
        <w:rPr>
          <w:szCs w:val="14"/>
        </w:rPr>
        <w:t xml:space="preserve"> </w:t>
      </w:r>
      <w:r w:rsidRPr="00C0406D">
        <w:rPr>
          <w:szCs w:val="14"/>
        </w:rPr>
        <w:t>de</w:t>
      </w:r>
      <w:r w:rsidR="00932864">
        <w:rPr>
          <w:szCs w:val="14"/>
        </w:rPr>
        <w:t xml:space="preserve"> </w:t>
      </w:r>
      <w:r w:rsidRPr="00C0406D">
        <w:rPr>
          <w:szCs w:val="14"/>
        </w:rPr>
        <w:t>calificări</w:t>
      </w:r>
      <w:r w:rsidR="00932864">
        <w:rPr>
          <w:szCs w:val="14"/>
        </w:rPr>
        <w:t xml:space="preserve"> </w:t>
      </w:r>
      <w:r w:rsidRPr="00C0406D">
        <w:rPr>
          <w:szCs w:val="14"/>
        </w:rPr>
        <w:t>profesionale</w:t>
      </w:r>
      <w:r w:rsidR="00932864">
        <w:rPr>
          <w:szCs w:val="14"/>
        </w:rPr>
        <w:t xml:space="preserve"> </w:t>
      </w:r>
      <w:r w:rsidRPr="00C0406D">
        <w:rPr>
          <w:szCs w:val="14"/>
        </w:rPr>
        <w:t>de</w:t>
      </w:r>
      <w:r w:rsidR="00932864">
        <w:rPr>
          <w:szCs w:val="14"/>
        </w:rPr>
        <w:t xml:space="preserve"> </w:t>
      </w:r>
      <w:r w:rsidRPr="00C0406D">
        <w:rPr>
          <w:szCs w:val="14"/>
        </w:rPr>
        <w:t>nivelurile</w:t>
      </w:r>
      <w:r w:rsidR="00932864">
        <w:rPr>
          <w:szCs w:val="14"/>
        </w:rPr>
        <w:t xml:space="preserve"> </w:t>
      </w:r>
      <w:r w:rsidRPr="00C0406D">
        <w:rPr>
          <w:szCs w:val="14"/>
        </w:rPr>
        <w:t>3</w:t>
      </w:r>
      <w:r w:rsidR="00932864">
        <w:rPr>
          <w:szCs w:val="14"/>
        </w:rPr>
        <w:t xml:space="preserve"> </w:t>
      </w:r>
      <w:r w:rsidRPr="00C0406D">
        <w:rPr>
          <w:szCs w:val="14"/>
        </w:rPr>
        <w:t>și</w:t>
      </w:r>
      <w:r w:rsidR="00932864">
        <w:rPr>
          <w:szCs w:val="14"/>
        </w:rPr>
        <w:t xml:space="preserve"> </w:t>
      </w:r>
      <w:r w:rsidRPr="00C0406D">
        <w:rPr>
          <w:szCs w:val="14"/>
        </w:rPr>
        <w:t>4</w:t>
      </w:r>
      <w:r w:rsidR="00932864">
        <w:rPr>
          <w:szCs w:val="14"/>
        </w:rPr>
        <w:t xml:space="preserve"> </w:t>
      </w:r>
      <w:r w:rsidRPr="00C0406D">
        <w:rPr>
          <w:szCs w:val="14"/>
        </w:rPr>
        <w:t>ale</w:t>
      </w:r>
      <w:r w:rsidR="00932864">
        <w:rPr>
          <w:szCs w:val="14"/>
        </w:rPr>
        <w:t xml:space="preserve"> </w:t>
      </w:r>
      <w:r w:rsidRPr="00C0406D">
        <w:rPr>
          <w:szCs w:val="14"/>
        </w:rPr>
        <w:t>Cadrului</w:t>
      </w:r>
      <w:r w:rsidR="00932864">
        <w:rPr>
          <w:szCs w:val="14"/>
        </w:rPr>
        <w:t xml:space="preserve"> </w:t>
      </w:r>
      <w:r w:rsidRPr="00C0406D">
        <w:rPr>
          <w:szCs w:val="14"/>
        </w:rPr>
        <w:t>național</w:t>
      </w:r>
      <w:r w:rsidR="00932864">
        <w:rPr>
          <w:szCs w:val="14"/>
        </w:rPr>
        <w:t xml:space="preserve"> </w:t>
      </w:r>
      <w:r w:rsidRPr="00C0406D">
        <w:rPr>
          <w:szCs w:val="14"/>
        </w:rPr>
        <w:t>al</w:t>
      </w:r>
      <w:r w:rsidR="00932864">
        <w:rPr>
          <w:szCs w:val="14"/>
        </w:rPr>
        <w:t xml:space="preserve"> </w:t>
      </w:r>
      <w:r w:rsidRPr="00C0406D">
        <w:rPr>
          <w:szCs w:val="14"/>
        </w:rPr>
        <w:t>calificărilor</w:t>
      </w:r>
      <w:r w:rsidR="00932864">
        <w:rPr>
          <w:szCs w:val="14"/>
        </w:rPr>
        <w:t xml:space="preserve"> </w:t>
      </w:r>
      <w:r w:rsidRPr="00C0406D">
        <w:rPr>
          <w:szCs w:val="14"/>
        </w:rPr>
        <w:t>și</w:t>
      </w:r>
      <w:r w:rsidR="00932864">
        <w:rPr>
          <w:szCs w:val="14"/>
        </w:rPr>
        <w:t xml:space="preserve"> </w:t>
      </w:r>
      <w:r w:rsidRPr="00C0406D">
        <w:rPr>
          <w:szCs w:val="14"/>
        </w:rPr>
        <w:t>a</w:t>
      </w:r>
      <w:r w:rsidR="00932864">
        <w:rPr>
          <w:szCs w:val="14"/>
        </w:rPr>
        <w:t xml:space="preserve"> </w:t>
      </w:r>
      <w:r w:rsidRPr="00C0406D">
        <w:rPr>
          <w:szCs w:val="14"/>
        </w:rPr>
        <w:t>corespondenței</w:t>
      </w:r>
      <w:r w:rsidR="00932864">
        <w:rPr>
          <w:szCs w:val="14"/>
        </w:rPr>
        <w:t xml:space="preserve"> </w:t>
      </w:r>
      <w:r w:rsidRPr="00C0406D">
        <w:rPr>
          <w:szCs w:val="14"/>
        </w:rPr>
        <w:t>dintre</w:t>
      </w:r>
      <w:r w:rsidR="00932864">
        <w:rPr>
          <w:szCs w:val="14"/>
        </w:rPr>
        <w:t xml:space="preserve"> </w:t>
      </w:r>
      <w:r w:rsidRPr="00C0406D">
        <w:rPr>
          <w:szCs w:val="14"/>
        </w:rPr>
        <w:t>acestea,</w:t>
      </w:r>
      <w:r w:rsidR="00932864">
        <w:rPr>
          <w:szCs w:val="14"/>
        </w:rPr>
        <w:t xml:space="preserve"> </w:t>
      </w:r>
      <w:r w:rsidRPr="00C0406D">
        <w:rPr>
          <w:szCs w:val="14"/>
        </w:rPr>
        <w:t>din</w:t>
      </w:r>
      <w:r w:rsidR="00932864">
        <w:rPr>
          <w:szCs w:val="14"/>
        </w:rPr>
        <w:t xml:space="preserve"> </w:t>
      </w:r>
      <w:r w:rsidRPr="00C0406D">
        <w:rPr>
          <w:szCs w:val="14"/>
        </w:rPr>
        <w:t>cadrul</w:t>
      </w:r>
      <w:r w:rsidR="00932864">
        <w:rPr>
          <w:szCs w:val="14"/>
        </w:rPr>
        <w:t xml:space="preserve"> </w:t>
      </w:r>
      <w:r w:rsidRPr="00C0406D">
        <w:rPr>
          <w:szCs w:val="14"/>
        </w:rPr>
        <w:t>aceluiași</w:t>
      </w:r>
      <w:r w:rsidR="00932864">
        <w:rPr>
          <w:szCs w:val="14"/>
        </w:rPr>
        <w:t xml:space="preserve"> </w:t>
      </w:r>
      <w:r w:rsidRPr="00C0406D">
        <w:rPr>
          <w:szCs w:val="14"/>
        </w:rPr>
        <w:t>profil</w:t>
      </w:r>
      <w:r w:rsidR="00932864">
        <w:rPr>
          <w:szCs w:val="14"/>
        </w:rPr>
        <w:t xml:space="preserve"> </w:t>
      </w:r>
      <w:r w:rsidRPr="00C0406D">
        <w:rPr>
          <w:szCs w:val="14"/>
        </w:rPr>
        <w:t>la</w:t>
      </w:r>
      <w:r w:rsidR="00932864">
        <w:rPr>
          <w:szCs w:val="14"/>
        </w:rPr>
        <w:t xml:space="preserve"> </w:t>
      </w:r>
      <w:r w:rsidRPr="00C0406D">
        <w:rPr>
          <w:szCs w:val="14"/>
        </w:rPr>
        <w:t>învățământul</w:t>
      </w:r>
      <w:r w:rsidR="00932864">
        <w:rPr>
          <w:szCs w:val="14"/>
        </w:rPr>
        <w:t xml:space="preserve"> </w:t>
      </w:r>
      <w:r w:rsidRPr="00C0406D">
        <w:rPr>
          <w:szCs w:val="14"/>
        </w:rPr>
        <w:t>liceal</w:t>
      </w:r>
      <w:r w:rsidR="00932864">
        <w:rPr>
          <w:szCs w:val="14"/>
        </w:rPr>
        <w:t xml:space="preserve"> </w:t>
      </w:r>
      <w:r w:rsidRPr="00C0406D">
        <w:rPr>
          <w:szCs w:val="14"/>
        </w:rPr>
        <w:t>filiera</w:t>
      </w:r>
      <w:r w:rsidR="00932864">
        <w:rPr>
          <w:szCs w:val="14"/>
        </w:rPr>
        <w:t xml:space="preserve"> </w:t>
      </w:r>
      <w:r w:rsidRPr="00C0406D">
        <w:rPr>
          <w:szCs w:val="14"/>
        </w:rPr>
        <w:t>tehnologică</w:t>
      </w:r>
      <w:r w:rsidR="00932864">
        <w:rPr>
          <w:szCs w:val="14"/>
        </w:rPr>
        <w:t xml:space="preserve"> </w:t>
      </w:r>
      <w:r w:rsidRPr="00C0406D">
        <w:rPr>
          <w:szCs w:val="14"/>
        </w:rPr>
        <w:t>și</w:t>
      </w:r>
      <w:r w:rsidR="00932864">
        <w:rPr>
          <w:szCs w:val="14"/>
        </w:rPr>
        <w:t xml:space="preserve"> </w:t>
      </w:r>
      <w:r w:rsidRPr="00C0406D">
        <w:rPr>
          <w:szCs w:val="14"/>
        </w:rPr>
        <w:t>din</w:t>
      </w:r>
      <w:r w:rsidR="00932864">
        <w:rPr>
          <w:szCs w:val="14"/>
        </w:rPr>
        <w:t xml:space="preserve"> </w:t>
      </w:r>
      <w:r w:rsidRPr="00C0406D">
        <w:rPr>
          <w:szCs w:val="14"/>
        </w:rPr>
        <w:t>cadrul</w:t>
      </w:r>
      <w:r w:rsidR="00932864">
        <w:rPr>
          <w:szCs w:val="14"/>
        </w:rPr>
        <w:t xml:space="preserve"> </w:t>
      </w:r>
      <w:r w:rsidRPr="00C0406D">
        <w:rPr>
          <w:szCs w:val="14"/>
        </w:rPr>
        <w:t>învățământului</w:t>
      </w:r>
      <w:r w:rsidR="00932864">
        <w:rPr>
          <w:szCs w:val="14"/>
        </w:rPr>
        <w:t xml:space="preserve"> </w:t>
      </w:r>
      <w:r w:rsidRPr="00C0406D">
        <w:rPr>
          <w:szCs w:val="14"/>
        </w:rPr>
        <w:t>profesional.</w:t>
      </w:r>
    </w:p>
    <w:p w14:paraId="1C5974B2" w14:textId="438D0CAA" w:rsidR="007F502C" w:rsidRPr="007F28EB" w:rsidRDefault="007F502C" w:rsidP="007F502C">
      <w:pPr>
        <w:rPr>
          <w:b/>
          <w:bCs/>
          <w:color w:val="3333FF"/>
        </w:rPr>
      </w:pPr>
      <w:bookmarkStart w:id="120" w:name="_Hlk157163366"/>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57</w:t>
      </w:r>
      <w:r w:rsidR="00932864">
        <w:rPr>
          <w:b/>
          <w:bCs/>
          <w:color w:val="3333FF"/>
        </w:rPr>
        <w:t xml:space="preserve"> </w:t>
      </w:r>
      <w:r w:rsidRPr="007F28EB">
        <w:rPr>
          <w:b/>
          <w:bCs/>
          <w:color w:val="3333FF"/>
        </w:rPr>
        <w:t>/</w:t>
      </w:r>
      <w:r w:rsidR="00932864">
        <w:rPr>
          <w:b/>
          <w:bCs/>
          <w:color w:val="3333FF"/>
        </w:rPr>
        <w:t xml:space="preserve"> </w:t>
      </w:r>
      <w:r>
        <w:rPr>
          <w:b/>
          <w:bCs/>
          <w:color w:val="3333FF"/>
        </w:rPr>
        <w:t>22</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675A0A91" w14:textId="6EE340BA" w:rsidR="007F502C" w:rsidRPr="00E304C5" w:rsidRDefault="007F502C" w:rsidP="007F502C">
      <w:pPr>
        <w:numPr>
          <w:ilvl w:val="0"/>
          <w:numId w:val="2"/>
        </w:numPr>
        <w:spacing w:before="0" w:after="20"/>
        <w:ind w:right="198"/>
        <w:contextualSpacing/>
        <w:rPr>
          <w:szCs w:val="14"/>
        </w:rPr>
      </w:pPr>
      <w:r w:rsidRPr="007F502C">
        <w:rPr>
          <w:color w:val="000000" w:themeColor="text1"/>
        </w:rPr>
        <w:t>Nr.</w:t>
      </w:r>
      <w:r w:rsidR="00932864">
        <w:rPr>
          <w:color w:val="000000" w:themeColor="text1"/>
        </w:rPr>
        <w:t xml:space="preserve"> </w:t>
      </w:r>
      <w:r w:rsidRPr="007F502C">
        <w:rPr>
          <w:b/>
          <w:bCs/>
          <w:color w:val="000000" w:themeColor="text1"/>
        </w:rPr>
        <w:t>39</w:t>
      </w:r>
      <w:r w:rsidR="00932864">
        <w:rPr>
          <w:color w:val="000000" w:themeColor="text1"/>
        </w:rPr>
        <w:t xml:space="preserve"> </w:t>
      </w:r>
      <w:r w:rsidRPr="007F502C">
        <w:rPr>
          <w:color w:val="000000" w:themeColor="text1"/>
        </w:rPr>
        <w:t>/</w:t>
      </w:r>
      <w:r w:rsidR="00932864">
        <w:rPr>
          <w:color w:val="000000" w:themeColor="text1"/>
        </w:rPr>
        <w:t xml:space="preserve"> </w:t>
      </w:r>
      <w:r w:rsidRPr="007F502C">
        <w:rPr>
          <w:b/>
          <w:bCs/>
          <w:color w:val="000000" w:themeColor="text1"/>
        </w:rPr>
        <w:t>18</w:t>
      </w:r>
      <w:r w:rsidR="00932864">
        <w:rPr>
          <w:b/>
          <w:bCs/>
          <w:color w:val="000000" w:themeColor="text1"/>
        </w:rPr>
        <w:t xml:space="preserve"> </w:t>
      </w:r>
      <w:r w:rsidRPr="007F502C">
        <w:rPr>
          <w:b/>
          <w:bCs/>
          <w:color w:val="000000" w:themeColor="text1"/>
        </w:rPr>
        <w:t>Ianuarie</w:t>
      </w:r>
      <w:r w:rsidR="00932864">
        <w:rPr>
          <w:b/>
          <w:bCs/>
          <w:color w:val="000000" w:themeColor="text1"/>
        </w:rPr>
        <w:t xml:space="preserve"> </w:t>
      </w:r>
      <w:r w:rsidRPr="007F502C">
        <w:rPr>
          <w:b/>
          <w:bCs/>
          <w:color w:val="000000" w:themeColor="text1"/>
        </w:rPr>
        <w:t>2024</w:t>
      </w:r>
      <w:r w:rsidRPr="007F502C">
        <w:rPr>
          <w:color w:val="000000" w:themeColor="text1"/>
        </w:rPr>
        <w:t>,</w:t>
      </w:r>
      <w:r w:rsidR="00932864">
        <w:rPr>
          <w:color w:val="000000" w:themeColor="text1"/>
        </w:rPr>
        <w:t xml:space="preserve"> </w:t>
      </w:r>
      <w:r w:rsidRPr="007F502C">
        <w:rPr>
          <w:color w:val="000000" w:themeColor="text1"/>
        </w:rPr>
        <w:t>Guvernul</w:t>
      </w:r>
      <w:r w:rsidR="00932864">
        <w:rPr>
          <w:color w:val="000000" w:themeColor="text1"/>
        </w:rPr>
        <w:t xml:space="preserve"> </w:t>
      </w:r>
      <w:r w:rsidRPr="007F502C">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00E304C5" w:rsidRPr="00E304C5">
        <w:rPr>
          <w:color w:val="000000" w:themeColor="text1"/>
        </w:rPr>
        <w:t>Hotărâre</w:t>
      </w:r>
      <w:r w:rsidR="00932864">
        <w:rPr>
          <w:color w:val="000000" w:themeColor="text1"/>
        </w:rPr>
        <w:t xml:space="preserve"> </w:t>
      </w:r>
      <w:r w:rsidR="00E304C5" w:rsidRPr="00E304C5">
        <w:rPr>
          <w:color w:val="000000" w:themeColor="text1"/>
        </w:rPr>
        <w:t>privind</w:t>
      </w:r>
      <w:r w:rsidR="00932864">
        <w:rPr>
          <w:color w:val="000000" w:themeColor="text1"/>
        </w:rPr>
        <w:t xml:space="preserve"> </w:t>
      </w:r>
      <w:r w:rsidR="00E304C5" w:rsidRPr="00E304C5">
        <w:rPr>
          <w:color w:val="000000" w:themeColor="text1"/>
        </w:rPr>
        <w:t>aprobarea</w:t>
      </w:r>
      <w:r w:rsidR="00932864">
        <w:rPr>
          <w:color w:val="000000" w:themeColor="text1"/>
        </w:rPr>
        <w:t xml:space="preserve"> </w:t>
      </w:r>
      <w:r w:rsidR="00E304C5" w:rsidRPr="00E304C5">
        <w:rPr>
          <w:color w:val="000000" w:themeColor="text1"/>
        </w:rPr>
        <w:t>modalității</w:t>
      </w:r>
      <w:r w:rsidR="00932864">
        <w:rPr>
          <w:color w:val="000000" w:themeColor="text1"/>
        </w:rPr>
        <w:t xml:space="preserve"> </w:t>
      </w:r>
      <w:r w:rsidR="00E304C5" w:rsidRPr="00E304C5">
        <w:rPr>
          <w:color w:val="000000" w:themeColor="text1"/>
        </w:rPr>
        <w:t>de</w:t>
      </w:r>
      <w:r w:rsidR="00932864">
        <w:rPr>
          <w:color w:val="000000" w:themeColor="text1"/>
        </w:rPr>
        <w:t xml:space="preserve"> </w:t>
      </w:r>
      <w:r w:rsidR="00E304C5" w:rsidRPr="00E304C5">
        <w:rPr>
          <w:color w:val="000000" w:themeColor="text1"/>
        </w:rPr>
        <w:t>decontare</w:t>
      </w:r>
      <w:r w:rsidR="00932864">
        <w:rPr>
          <w:color w:val="000000" w:themeColor="text1"/>
        </w:rPr>
        <w:t xml:space="preserve"> </w:t>
      </w:r>
      <w:r w:rsidR="00E304C5" w:rsidRPr="00E304C5">
        <w:rPr>
          <w:color w:val="000000" w:themeColor="text1"/>
        </w:rPr>
        <w:t>a</w:t>
      </w:r>
      <w:r w:rsidR="00932864">
        <w:rPr>
          <w:color w:val="000000" w:themeColor="text1"/>
        </w:rPr>
        <w:t xml:space="preserve"> </w:t>
      </w:r>
      <w:r w:rsidR="00E304C5" w:rsidRPr="00E304C5">
        <w:rPr>
          <w:color w:val="000000" w:themeColor="text1"/>
        </w:rPr>
        <w:t>cheltuielilor</w:t>
      </w:r>
      <w:r w:rsidR="00932864">
        <w:rPr>
          <w:color w:val="000000" w:themeColor="text1"/>
        </w:rPr>
        <w:t xml:space="preserve"> </w:t>
      </w:r>
      <w:r w:rsidR="00E304C5" w:rsidRPr="00E304C5">
        <w:rPr>
          <w:color w:val="000000" w:themeColor="text1"/>
        </w:rPr>
        <w:t>de</w:t>
      </w:r>
      <w:r w:rsidR="00932864">
        <w:rPr>
          <w:color w:val="000000" w:themeColor="text1"/>
        </w:rPr>
        <w:t xml:space="preserve"> </w:t>
      </w:r>
      <w:r w:rsidR="00E304C5" w:rsidRPr="00E304C5">
        <w:rPr>
          <w:color w:val="000000" w:themeColor="text1"/>
        </w:rPr>
        <w:t>transport</w:t>
      </w:r>
      <w:r w:rsidR="00932864">
        <w:rPr>
          <w:color w:val="000000" w:themeColor="text1"/>
        </w:rPr>
        <w:t xml:space="preserve"> </w:t>
      </w:r>
      <w:r w:rsidR="00E304C5" w:rsidRPr="00E304C5">
        <w:rPr>
          <w:color w:val="000000" w:themeColor="text1"/>
        </w:rPr>
        <w:t>pentru</w:t>
      </w:r>
      <w:r w:rsidR="00932864">
        <w:rPr>
          <w:color w:val="000000" w:themeColor="text1"/>
        </w:rPr>
        <w:t xml:space="preserve"> </w:t>
      </w:r>
      <w:r w:rsidR="00E304C5" w:rsidRPr="00E304C5">
        <w:rPr>
          <w:color w:val="000000" w:themeColor="text1"/>
        </w:rPr>
        <w:t>funcționarii</w:t>
      </w:r>
      <w:r w:rsidR="00932864">
        <w:rPr>
          <w:color w:val="000000" w:themeColor="text1"/>
        </w:rPr>
        <w:t xml:space="preserve"> </w:t>
      </w:r>
      <w:r w:rsidR="00E304C5" w:rsidRPr="00E304C5">
        <w:rPr>
          <w:color w:val="000000" w:themeColor="text1"/>
        </w:rPr>
        <w:t>publici</w:t>
      </w:r>
      <w:r w:rsidR="00932864">
        <w:rPr>
          <w:color w:val="000000" w:themeColor="text1"/>
        </w:rPr>
        <w:t xml:space="preserve"> </w:t>
      </w:r>
      <w:r w:rsidR="00E304C5" w:rsidRPr="00E304C5">
        <w:rPr>
          <w:color w:val="000000" w:themeColor="text1"/>
        </w:rPr>
        <w:t>și</w:t>
      </w:r>
      <w:r w:rsidR="00932864">
        <w:rPr>
          <w:color w:val="000000" w:themeColor="text1"/>
        </w:rPr>
        <w:t xml:space="preserve"> </w:t>
      </w:r>
      <w:r w:rsidR="00E304C5" w:rsidRPr="00E304C5">
        <w:rPr>
          <w:color w:val="000000" w:themeColor="text1"/>
        </w:rPr>
        <w:t>personalul</w:t>
      </w:r>
      <w:r w:rsidR="00932864">
        <w:rPr>
          <w:color w:val="000000" w:themeColor="text1"/>
        </w:rPr>
        <w:t xml:space="preserve"> </w:t>
      </w:r>
      <w:r w:rsidR="00E304C5" w:rsidRPr="00E304C5">
        <w:rPr>
          <w:color w:val="000000" w:themeColor="text1"/>
        </w:rPr>
        <w:t>contractual</w:t>
      </w:r>
      <w:r w:rsidR="00932864">
        <w:rPr>
          <w:color w:val="000000" w:themeColor="text1"/>
        </w:rPr>
        <w:t xml:space="preserve"> </w:t>
      </w:r>
      <w:r w:rsidR="00E304C5" w:rsidRPr="00E304C5">
        <w:rPr>
          <w:color w:val="000000" w:themeColor="text1"/>
        </w:rPr>
        <w:t>din</w:t>
      </w:r>
      <w:r w:rsidR="00932864">
        <w:rPr>
          <w:color w:val="000000" w:themeColor="text1"/>
        </w:rPr>
        <w:t xml:space="preserve"> </w:t>
      </w:r>
      <w:r w:rsidR="00E304C5" w:rsidRPr="00E304C5">
        <w:rPr>
          <w:color w:val="000000" w:themeColor="text1"/>
        </w:rPr>
        <w:t>cadrul</w:t>
      </w:r>
      <w:r w:rsidR="00932864">
        <w:rPr>
          <w:color w:val="000000" w:themeColor="text1"/>
        </w:rPr>
        <w:t xml:space="preserve"> </w:t>
      </w:r>
      <w:r w:rsidR="00E304C5" w:rsidRPr="00E304C5">
        <w:rPr>
          <w:color w:val="000000" w:themeColor="text1"/>
        </w:rPr>
        <w:t>familiei</w:t>
      </w:r>
      <w:r w:rsidR="00932864">
        <w:rPr>
          <w:color w:val="000000" w:themeColor="text1"/>
        </w:rPr>
        <w:t xml:space="preserve"> </w:t>
      </w:r>
      <w:r w:rsidR="00E304C5" w:rsidRPr="00E304C5">
        <w:rPr>
          <w:color w:val="000000" w:themeColor="text1"/>
        </w:rPr>
        <w:t>ocupaționale</w:t>
      </w:r>
      <w:r w:rsidR="00932864">
        <w:rPr>
          <w:color w:val="000000" w:themeColor="text1"/>
        </w:rPr>
        <w:t xml:space="preserve"> </w:t>
      </w:r>
      <w:r w:rsidR="00E304C5" w:rsidRPr="00E304C5">
        <w:rPr>
          <w:color w:val="000000" w:themeColor="text1"/>
        </w:rPr>
        <w:t>„Administrație“</w:t>
      </w:r>
      <w:r w:rsidR="00932864">
        <w:rPr>
          <w:color w:val="000000" w:themeColor="text1"/>
        </w:rPr>
        <w:t xml:space="preserve"> </w:t>
      </w:r>
      <w:r w:rsidR="00E304C5" w:rsidRPr="00E304C5">
        <w:rPr>
          <w:color w:val="000000" w:themeColor="text1"/>
        </w:rPr>
        <w:t>din</w:t>
      </w:r>
      <w:r w:rsidR="00932864">
        <w:rPr>
          <w:color w:val="000000" w:themeColor="text1"/>
        </w:rPr>
        <w:t xml:space="preserve"> </w:t>
      </w:r>
      <w:r w:rsidR="00E304C5" w:rsidRPr="00E304C5">
        <w:rPr>
          <w:color w:val="000000" w:themeColor="text1"/>
        </w:rPr>
        <w:t>aparatul</w:t>
      </w:r>
      <w:r w:rsidR="00932864">
        <w:rPr>
          <w:color w:val="000000" w:themeColor="text1"/>
        </w:rPr>
        <w:t xml:space="preserve"> </w:t>
      </w:r>
      <w:bookmarkEnd w:id="120"/>
      <w:r w:rsidR="00E304C5" w:rsidRPr="00E304C5">
        <w:rPr>
          <w:color w:val="000000" w:themeColor="text1"/>
        </w:rPr>
        <w:t>de</w:t>
      </w:r>
      <w:r w:rsidR="00932864">
        <w:rPr>
          <w:color w:val="000000" w:themeColor="text1"/>
        </w:rPr>
        <w:t xml:space="preserve"> </w:t>
      </w:r>
      <w:r w:rsidR="00E304C5" w:rsidRPr="00E304C5">
        <w:rPr>
          <w:color w:val="000000" w:themeColor="text1"/>
        </w:rPr>
        <w:t>specialitate</w:t>
      </w:r>
      <w:r w:rsidR="00932864">
        <w:rPr>
          <w:color w:val="000000" w:themeColor="text1"/>
        </w:rPr>
        <w:t xml:space="preserve"> </w:t>
      </w:r>
      <w:r w:rsidR="00E304C5" w:rsidRPr="00E304C5">
        <w:rPr>
          <w:color w:val="000000" w:themeColor="text1"/>
        </w:rPr>
        <w:t>al</w:t>
      </w:r>
      <w:r w:rsidR="00932864">
        <w:rPr>
          <w:color w:val="000000" w:themeColor="text1"/>
        </w:rPr>
        <w:t xml:space="preserve"> </w:t>
      </w:r>
      <w:r w:rsidR="00E304C5" w:rsidRPr="00E304C5">
        <w:rPr>
          <w:color w:val="000000" w:themeColor="text1"/>
        </w:rPr>
        <w:t>primarilor</w:t>
      </w:r>
      <w:r w:rsidR="00932864">
        <w:rPr>
          <w:color w:val="000000" w:themeColor="text1"/>
        </w:rPr>
        <w:t xml:space="preserve"> </w:t>
      </w:r>
      <w:r w:rsidR="00E304C5" w:rsidRPr="00E304C5">
        <w:rPr>
          <w:color w:val="000000" w:themeColor="text1"/>
        </w:rPr>
        <w:t>comunelor</w:t>
      </w:r>
      <w:r w:rsidR="00932864">
        <w:rPr>
          <w:color w:val="000000" w:themeColor="text1"/>
        </w:rPr>
        <w:t xml:space="preserve"> </w:t>
      </w:r>
      <w:r w:rsidR="00E304C5" w:rsidRPr="00E304C5">
        <w:rPr>
          <w:color w:val="000000" w:themeColor="text1"/>
        </w:rPr>
        <w:t>și</w:t>
      </w:r>
      <w:r w:rsidR="00932864">
        <w:rPr>
          <w:color w:val="000000" w:themeColor="text1"/>
        </w:rPr>
        <w:t xml:space="preserve"> </w:t>
      </w:r>
      <w:r w:rsidR="00E304C5" w:rsidRPr="00E304C5">
        <w:rPr>
          <w:color w:val="000000" w:themeColor="text1"/>
        </w:rPr>
        <w:t>al</w:t>
      </w:r>
      <w:r w:rsidR="00932864">
        <w:rPr>
          <w:color w:val="000000" w:themeColor="text1"/>
        </w:rPr>
        <w:t xml:space="preserve"> </w:t>
      </w:r>
      <w:r w:rsidR="00E304C5" w:rsidRPr="00E304C5">
        <w:rPr>
          <w:color w:val="000000" w:themeColor="text1"/>
        </w:rPr>
        <w:t>instituțiilor</w:t>
      </w:r>
      <w:r w:rsidR="00932864">
        <w:rPr>
          <w:color w:val="000000" w:themeColor="text1"/>
        </w:rPr>
        <w:t xml:space="preserve"> </w:t>
      </w:r>
      <w:r w:rsidR="00E304C5" w:rsidRPr="00E304C5">
        <w:rPr>
          <w:color w:val="000000" w:themeColor="text1"/>
        </w:rPr>
        <w:t>și</w:t>
      </w:r>
      <w:r w:rsidR="00932864">
        <w:rPr>
          <w:color w:val="000000" w:themeColor="text1"/>
        </w:rPr>
        <w:t xml:space="preserve"> </w:t>
      </w:r>
      <w:r w:rsidR="00E304C5" w:rsidRPr="00E304C5">
        <w:rPr>
          <w:color w:val="000000" w:themeColor="text1"/>
        </w:rPr>
        <w:t>serviciilor</w:t>
      </w:r>
      <w:r w:rsidR="00932864">
        <w:rPr>
          <w:color w:val="000000" w:themeColor="text1"/>
        </w:rPr>
        <w:t xml:space="preserve"> </w:t>
      </w:r>
      <w:r w:rsidR="00E304C5" w:rsidRPr="00E304C5">
        <w:rPr>
          <w:color w:val="000000" w:themeColor="text1"/>
        </w:rPr>
        <w:t>publice</w:t>
      </w:r>
      <w:r w:rsidR="00932864">
        <w:rPr>
          <w:color w:val="000000" w:themeColor="text1"/>
        </w:rPr>
        <w:t xml:space="preserve"> </w:t>
      </w:r>
      <w:r w:rsidR="00E304C5" w:rsidRPr="00E304C5">
        <w:rPr>
          <w:color w:val="000000" w:themeColor="text1"/>
        </w:rPr>
        <w:t>de</w:t>
      </w:r>
      <w:r w:rsidR="00932864">
        <w:rPr>
          <w:color w:val="000000" w:themeColor="text1"/>
        </w:rPr>
        <w:t xml:space="preserve"> </w:t>
      </w:r>
      <w:r w:rsidR="00E304C5" w:rsidRPr="00E304C5">
        <w:rPr>
          <w:color w:val="000000" w:themeColor="text1"/>
        </w:rPr>
        <w:t>interes</w:t>
      </w:r>
      <w:r w:rsidR="00932864">
        <w:rPr>
          <w:color w:val="000000" w:themeColor="text1"/>
        </w:rPr>
        <w:t xml:space="preserve"> </w:t>
      </w:r>
      <w:r w:rsidR="00E304C5" w:rsidRPr="00E304C5">
        <w:rPr>
          <w:color w:val="000000" w:themeColor="text1"/>
        </w:rPr>
        <w:t>local,</w:t>
      </w:r>
      <w:r w:rsidR="00932864">
        <w:rPr>
          <w:color w:val="000000" w:themeColor="text1"/>
        </w:rPr>
        <w:t xml:space="preserve"> </w:t>
      </w:r>
      <w:r w:rsidR="00E304C5" w:rsidRPr="00E304C5">
        <w:rPr>
          <w:color w:val="000000" w:themeColor="text1"/>
        </w:rPr>
        <w:t>înființate</w:t>
      </w:r>
      <w:r w:rsidR="00932864">
        <w:rPr>
          <w:color w:val="000000" w:themeColor="text1"/>
        </w:rPr>
        <w:t xml:space="preserve"> </w:t>
      </w:r>
      <w:r w:rsidR="00E304C5" w:rsidRPr="00E304C5">
        <w:rPr>
          <w:color w:val="000000" w:themeColor="text1"/>
        </w:rPr>
        <w:t>în</w:t>
      </w:r>
      <w:r w:rsidR="00932864">
        <w:rPr>
          <w:color w:val="000000" w:themeColor="text1"/>
        </w:rPr>
        <w:t xml:space="preserve"> </w:t>
      </w:r>
      <w:r w:rsidR="00E304C5" w:rsidRPr="00E304C5">
        <w:rPr>
          <w:color w:val="000000" w:themeColor="text1"/>
        </w:rPr>
        <w:t>subordinea,</w:t>
      </w:r>
      <w:r w:rsidR="00932864">
        <w:rPr>
          <w:color w:val="000000" w:themeColor="text1"/>
        </w:rPr>
        <w:t xml:space="preserve"> </w:t>
      </w:r>
      <w:r w:rsidR="00E304C5" w:rsidRPr="00E304C5">
        <w:rPr>
          <w:color w:val="000000" w:themeColor="text1"/>
        </w:rPr>
        <w:t>coordonarea</w:t>
      </w:r>
      <w:r w:rsidR="00932864">
        <w:rPr>
          <w:color w:val="000000" w:themeColor="text1"/>
        </w:rPr>
        <w:t xml:space="preserve"> </w:t>
      </w:r>
      <w:r w:rsidR="00E304C5" w:rsidRPr="00E304C5">
        <w:rPr>
          <w:color w:val="000000" w:themeColor="text1"/>
        </w:rPr>
        <w:t>sau</w:t>
      </w:r>
      <w:r w:rsidR="00932864">
        <w:rPr>
          <w:color w:val="000000" w:themeColor="text1"/>
        </w:rPr>
        <w:t xml:space="preserve"> </w:t>
      </w:r>
      <w:r w:rsidR="00E304C5" w:rsidRPr="00E304C5">
        <w:rPr>
          <w:color w:val="000000" w:themeColor="text1"/>
        </w:rPr>
        <w:t>sub</w:t>
      </w:r>
      <w:r w:rsidR="00932864">
        <w:rPr>
          <w:color w:val="000000" w:themeColor="text1"/>
        </w:rPr>
        <w:t xml:space="preserve"> </w:t>
      </w:r>
      <w:r w:rsidR="00E304C5" w:rsidRPr="00E304C5">
        <w:rPr>
          <w:color w:val="000000" w:themeColor="text1"/>
        </w:rPr>
        <w:t>autoritatea</w:t>
      </w:r>
      <w:r w:rsidR="00932864">
        <w:rPr>
          <w:color w:val="000000" w:themeColor="text1"/>
        </w:rPr>
        <w:t xml:space="preserve"> </w:t>
      </w:r>
      <w:r w:rsidR="00E304C5" w:rsidRPr="00E304C5">
        <w:rPr>
          <w:color w:val="000000" w:themeColor="text1"/>
        </w:rPr>
        <w:t>consiliilor</w:t>
      </w:r>
      <w:r w:rsidR="00932864">
        <w:rPr>
          <w:color w:val="000000" w:themeColor="text1"/>
        </w:rPr>
        <w:t xml:space="preserve"> </w:t>
      </w:r>
      <w:r w:rsidR="00E304C5" w:rsidRPr="00E304C5">
        <w:rPr>
          <w:color w:val="000000" w:themeColor="text1"/>
        </w:rPr>
        <w:t>locale</w:t>
      </w:r>
      <w:r w:rsidR="00932864">
        <w:rPr>
          <w:color w:val="000000" w:themeColor="text1"/>
        </w:rPr>
        <w:t xml:space="preserve"> </w:t>
      </w:r>
      <w:r w:rsidR="00E304C5" w:rsidRPr="00E304C5">
        <w:rPr>
          <w:color w:val="000000" w:themeColor="text1"/>
        </w:rPr>
        <w:t>din</w:t>
      </w:r>
      <w:r w:rsidR="00932864">
        <w:rPr>
          <w:color w:val="000000" w:themeColor="text1"/>
        </w:rPr>
        <w:t xml:space="preserve"> </w:t>
      </w:r>
      <w:r w:rsidR="00E304C5" w:rsidRPr="00E304C5">
        <w:rPr>
          <w:color w:val="000000" w:themeColor="text1"/>
        </w:rPr>
        <w:t>comune.</w:t>
      </w:r>
    </w:p>
    <w:p w14:paraId="627F9143" w14:textId="1873D947" w:rsidR="00E304C5" w:rsidRDefault="00E304C5" w:rsidP="007F502C">
      <w:pPr>
        <w:numPr>
          <w:ilvl w:val="0"/>
          <w:numId w:val="2"/>
        </w:numPr>
        <w:spacing w:before="0" w:after="20"/>
        <w:ind w:right="198"/>
        <w:contextualSpacing/>
        <w:rPr>
          <w:szCs w:val="14"/>
        </w:rPr>
      </w:pPr>
      <w:r w:rsidRPr="00E304C5">
        <w:rPr>
          <w:szCs w:val="14"/>
        </w:rPr>
        <w:t>Nr.</w:t>
      </w:r>
      <w:r w:rsidR="00932864">
        <w:rPr>
          <w:szCs w:val="14"/>
        </w:rPr>
        <w:t xml:space="preserve"> </w:t>
      </w:r>
      <w:r w:rsidRPr="00E304C5">
        <w:rPr>
          <w:b/>
          <w:bCs/>
          <w:szCs w:val="14"/>
        </w:rPr>
        <w:t>7</w:t>
      </w:r>
      <w:r w:rsidR="00932864">
        <w:rPr>
          <w:szCs w:val="14"/>
        </w:rPr>
        <w:t xml:space="preserve"> </w:t>
      </w:r>
      <w:r w:rsidRPr="00E304C5">
        <w:rPr>
          <w:szCs w:val="14"/>
        </w:rPr>
        <w:t>/</w:t>
      </w:r>
      <w:r w:rsidR="00932864">
        <w:rPr>
          <w:szCs w:val="14"/>
        </w:rPr>
        <w:t xml:space="preserve"> </w:t>
      </w:r>
      <w:r w:rsidRPr="00E304C5">
        <w:rPr>
          <w:b/>
          <w:bCs/>
          <w:szCs w:val="14"/>
        </w:rPr>
        <w:t>17</w:t>
      </w:r>
      <w:r w:rsidR="00932864">
        <w:rPr>
          <w:b/>
          <w:bCs/>
          <w:szCs w:val="14"/>
        </w:rPr>
        <w:t xml:space="preserve"> </w:t>
      </w:r>
      <w:r w:rsidRPr="00E304C5">
        <w:rPr>
          <w:b/>
          <w:bCs/>
          <w:szCs w:val="14"/>
        </w:rPr>
        <w:t>Ianuarie</w:t>
      </w:r>
      <w:r w:rsidR="00932864">
        <w:rPr>
          <w:b/>
          <w:bCs/>
          <w:szCs w:val="14"/>
        </w:rPr>
        <w:t xml:space="preserve"> </w:t>
      </w:r>
      <w:r w:rsidRPr="00E304C5">
        <w:rPr>
          <w:b/>
          <w:bCs/>
          <w:szCs w:val="14"/>
        </w:rPr>
        <w:t>2024</w:t>
      </w:r>
      <w:r w:rsidRPr="00E304C5">
        <w:rPr>
          <w:szCs w:val="14"/>
        </w:rPr>
        <w:t>,</w:t>
      </w:r>
      <w:r w:rsidR="00932864">
        <w:rPr>
          <w:szCs w:val="14"/>
        </w:rPr>
        <w:t xml:space="preserve"> </w:t>
      </w:r>
      <w:r w:rsidRPr="00E304C5">
        <w:rPr>
          <w:szCs w:val="14"/>
        </w:rPr>
        <w:t>Ministerul</w:t>
      </w:r>
      <w:r w:rsidR="00932864">
        <w:rPr>
          <w:szCs w:val="14"/>
        </w:rPr>
        <w:t xml:space="preserve"> </w:t>
      </w:r>
      <w:r w:rsidRPr="00E304C5">
        <w:rPr>
          <w:szCs w:val="14"/>
        </w:rPr>
        <w:t>Afacerilor</w:t>
      </w:r>
      <w:r w:rsidR="00932864">
        <w:rPr>
          <w:szCs w:val="14"/>
        </w:rPr>
        <w:t xml:space="preserve"> </w:t>
      </w:r>
      <w:r w:rsidRPr="00E304C5">
        <w:rPr>
          <w:szCs w:val="14"/>
        </w:rPr>
        <w:t>Interne</w:t>
      </w:r>
      <w:r w:rsidR="00932864">
        <w:rPr>
          <w:szCs w:val="14"/>
        </w:rPr>
        <w:t xml:space="preserve"> </w:t>
      </w:r>
      <w:r>
        <w:rPr>
          <w:szCs w:val="14"/>
        </w:rPr>
        <w:t>-</w:t>
      </w:r>
      <w:r w:rsidR="00932864">
        <w:rPr>
          <w:szCs w:val="14"/>
        </w:rPr>
        <w:t xml:space="preserve"> </w:t>
      </w:r>
      <w:r w:rsidRPr="00E304C5">
        <w:rPr>
          <w:szCs w:val="14"/>
        </w:rPr>
        <w:t>Ordin</w:t>
      </w:r>
      <w:r w:rsidR="00932864">
        <w:rPr>
          <w:szCs w:val="14"/>
        </w:rPr>
        <w:t xml:space="preserve"> </w:t>
      </w:r>
      <w:r w:rsidRPr="00E304C5">
        <w:rPr>
          <w:szCs w:val="14"/>
        </w:rPr>
        <w:t>pentru</w:t>
      </w:r>
      <w:r w:rsidR="00932864">
        <w:rPr>
          <w:szCs w:val="14"/>
        </w:rPr>
        <w:t xml:space="preserve"> </w:t>
      </w:r>
      <w:r w:rsidRPr="00E304C5">
        <w:rPr>
          <w:szCs w:val="14"/>
        </w:rPr>
        <w:t>completarea</w:t>
      </w:r>
      <w:r w:rsidR="00932864">
        <w:rPr>
          <w:szCs w:val="14"/>
        </w:rPr>
        <w:t xml:space="preserve"> </w:t>
      </w:r>
      <w:r w:rsidRPr="00E304C5">
        <w:rPr>
          <w:szCs w:val="14"/>
        </w:rPr>
        <w:t>Ordinului</w:t>
      </w:r>
      <w:r w:rsidR="00932864">
        <w:rPr>
          <w:szCs w:val="14"/>
        </w:rPr>
        <w:t xml:space="preserve"> </w:t>
      </w:r>
      <w:r w:rsidRPr="00E304C5">
        <w:rPr>
          <w:szCs w:val="14"/>
        </w:rPr>
        <w:t>ministrului</w:t>
      </w:r>
      <w:r w:rsidR="00932864">
        <w:rPr>
          <w:szCs w:val="14"/>
        </w:rPr>
        <w:t xml:space="preserve"> </w:t>
      </w:r>
      <w:r w:rsidRPr="00E304C5">
        <w:rPr>
          <w:szCs w:val="14"/>
        </w:rPr>
        <w:t>administrației</w:t>
      </w:r>
      <w:r w:rsidR="00932864">
        <w:rPr>
          <w:szCs w:val="14"/>
        </w:rPr>
        <w:t xml:space="preserve"> </w:t>
      </w:r>
      <w:r w:rsidRPr="00E304C5">
        <w:rPr>
          <w:szCs w:val="14"/>
        </w:rPr>
        <w:t>și</w:t>
      </w:r>
      <w:r w:rsidR="00932864">
        <w:rPr>
          <w:szCs w:val="14"/>
        </w:rPr>
        <w:t xml:space="preserve"> </w:t>
      </w:r>
      <w:r w:rsidRPr="00E304C5">
        <w:rPr>
          <w:szCs w:val="14"/>
        </w:rPr>
        <w:t>internelor</w:t>
      </w:r>
      <w:r w:rsidR="00932864">
        <w:rPr>
          <w:szCs w:val="14"/>
        </w:rPr>
        <w:t xml:space="preserve"> </w:t>
      </w:r>
      <w:r w:rsidRPr="00E304C5">
        <w:rPr>
          <w:szCs w:val="14"/>
        </w:rPr>
        <w:t>nr.</w:t>
      </w:r>
      <w:r w:rsidR="00932864">
        <w:rPr>
          <w:szCs w:val="14"/>
        </w:rPr>
        <w:t xml:space="preserve"> </w:t>
      </w:r>
      <w:r w:rsidRPr="00E304C5">
        <w:rPr>
          <w:szCs w:val="14"/>
        </w:rPr>
        <w:t>176/2012</w:t>
      </w:r>
      <w:r w:rsidR="00932864">
        <w:rPr>
          <w:szCs w:val="14"/>
        </w:rPr>
        <w:t xml:space="preserve"> </w:t>
      </w:r>
      <w:r w:rsidRPr="00E304C5">
        <w:rPr>
          <w:szCs w:val="14"/>
        </w:rPr>
        <w:t>privind</w:t>
      </w:r>
      <w:r w:rsidR="00932864">
        <w:rPr>
          <w:szCs w:val="14"/>
        </w:rPr>
        <w:t xml:space="preserve"> </w:t>
      </w:r>
      <w:r w:rsidRPr="00E304C5">
        <w:rPr>
          <w:szCs w:val="14"/>
        </w:rPr>
        <w:t>atribuirea</w:t>
      </w:r>
      <w:r w:rsidR="00932864">
        <w:rPr>
          <w:szCs w:val="14"/>
        </w:rPr>
        <w:t xml:space="preserve"> </w:t>
      </w:r>
      <w:r w:rsidRPr="00E304C5">
        <w:rPr>
          <w:szCs w:val="14"/>
        </w:rPr>
        <w:t>de</w:t>
      </w:r>
      <w:r w:rsidR="00932864">
        <w:rPr>
          <w:szCs w:val="14"/>
        </w:rPr>
        <w:t xml:space="preserve"> </w:t>
      </w:r>
      <w:r w:rsidRPr="00E304C5">
        <w:rPr>
          <w:szCs w:val="14"/>
        </w:rPr>
        <w:t>denumiri</w:t>
      </w:r>
      <w:r w:rsidR="00932864">
        <w:rPr>
          <w:szCs w:val="14"/>
        </w:rPr>
        <w:t xml:space="preserve"> </w:t>
      </w:r>
      <w:r w:rsidRPr="00E304C5">
        <w:rPr>
          <w:szCs w:val="14"/>
        </w:rPr>
        <w:t>onorifice</w:t>
      </w:r>
      <w:r w:rsidR="00932864">
        <w:rPr>
          <w:szCs w:val="14"/>
        </w:rPr>
        <w:t xml:space="preserve"> </w:t>
      </w:r>
      <w:r w:rsidRPr="00E304C5">
        <w:rPr>
          <w:szCs w:val="14"/>
        </w:rPr>
        <w:t>și</w:t>
      </w:r>
      <w:r w:rsidR="00932864">
        <w:rPr>
          <w:szCs w:val="14"/>
        </w:rPr>
        <w:t xml:space="preserve"> </w:t>
      </w:r>
      <w:r w:rsidRPr="00E304C5">
        <w:rPr>
          <w:szCs w:val="14"/>
        </w:rPr>
        <w:t>stabilirea</w:t>
      </w:r>
      <w:r w:rsidR="00932864">
        <w:rPr>
          <w:szCs w:val="14"/>
        </w:rPr>
        <w:t xml:space="preserve"> </w:t>
      </w:r>
      <w:r w:rsidRPr="00E304C5">
        <w:rPr>
          <w:szCs w:val="14"/>
        </w:rPr>
        <w:t>de</w:t>
      </w:r>
      <w:r w:rsidR="00932864">
        <w:rPr>
          <w:szCs w:val="14"/>
        </w:rPr>
        <w:t xml:space="preserve"> </w:t>
      </w:r>
      <w:r w:rsidRPr="00E304C5">
        <w:rPr>
          <w:szCs w:val="14"/>
        </w:rPr>
        <w:t>zile</w:t>
      </w:r>
      <w:r w:rsidR="00932864">
        <w:rPr>
          <w:szCs w:val="14"/>
        </w:rPr>
        <w:t xml:space="preserve"> </w:t>
      </w:r>
      <w:r w:rsidRPr="00E304C5">
        <w:rPr>
          <w:szCs w:val="14"/>
        </w:rPr>
        <w:t>aniversare</w:t>
      </w:r>
      <w:r w:rsidR="00932864">
        <w:rPr>
          <w:szCs w:val="14"/>
        </w:rPr>
        <w:t xml:space="preserve"> </w:t>
      </w:r>
      <w:r w:rsidRPr="00E304C5">
        <w:rPr>
          <w:szCs w:val="14"/>
        </w:rPr>
        <w:t>pentru</w:t>
      </w:r>
      <w:r w:rsidR="00932864">
        <w:rPr>
          <w:szCs w:val="14"/>
        </w:rPr>
        <w:t xml:space="preserve"> </w:t>
      </w:r>
      <w:r w:rsidRPr="00E304C5">
        <w:rPr>
          <w:szCs w:val="14"/>
        </w:rPr>
        <w:t>Ministerul</w:t>
      </w:r>
      <w:r w:rsidR="00932864">
        <w:rPr>
          <w:szCs w:val="14"/>
        </w:rPr>
        <w:t xml:space="preserve"> </w:t>
      </w:r>
      <w:r w:rsidRPr="00E304C5">
        <w:rPr>
          <w:szCs w:val="14"/>
        </w:rPr>
        <w:t>Afacerilor</w:t>
      </w:r>
      <w:r w:rsidR="00932864">
        <w:rPr>
          <w:szCs w:val="14"/>
        </w:rPr>
        <w:t xml:space="preserve"> </w:t>
      </w:r>
      <w:r w:rsidRPr="00E304C5">
        <w:rPr>
          <w:szCs w:val="14"/>
        </w:rPr>
        <w:t>Interne</w:t>
      </w:r>
      <w:r w:rsidR="00932864">
        <w:rPr>
          <w:szCs w:val="14"/>
        </w:rPr>
        <w:t xml:space="preserve"> </w:t>
      </w:r>
      <w:r w:rsidRPr="00E304C5">
        <w:rPr>
          <w:szCs w:val="14"/>
        </w:rPr>
        <w:t>și</w:t>
      </w:r>
      <w:r w:rsidR="00932864">
        <w:rPr>
          <w:szCs w:val="14"/>
        </w:rPr>
        <w:t xml:space="preserve"> </w:t>
      </w:r>
      <w:r w:rsidRPr="00E304C5">
        <w:rPr>
          <w:szCs w:val="14"/>
        </w:rPr>
        <w:t>structuri</w:t>
      </w:r>
      <w:r w:rsidR="00932864">
        <w:rPr>
          <w:szCs w:val="14"/>
        </w:rPr>
        <w:t xml:space="preserve"> </w:t>
      </w:r>
      <w:r w:rsidRPr="00E304C5">
        <w:rPr>
          <w:szCs w:val="14"/>
        </w:rPr>
        <w:t>ale</w:t>
      </w:r>
      <w:r w:rsidR="00932864">
        <w:rPr>
          <w:szCs w:val="14"/>
        </w:rPr>
        <w:t xml:space="preserve"> </w:t>
      </w:r>
      <w:r w:rsidRPr="00E304C5">
        <w:rPr>
          <w:szCs w:val="14"/>
        </w:rPr>
        <w:t>acestuia.</w:t>
      </w:r>
    </w:p>
    <w:p w14:paraId="23DF8630" w14:textId="3D3DA7F1" w:rsidR="00DD0E8C" w:rsidRPr="007F28EB" w:rsidRDefault="00DD0E8C" w:rsidP="00DD0E8C">
      <w:pPr>
        <w:rPr>
          <w:b/>
          <w:bCs/>
          <w:color w:val="3333FF"/>
        </w:rPr>
      </w:pPr>
      <w:bookmarkStart w:id="121" w:name="_Hlk157163515"/>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58</w:t>
      </w:r>
      <w:r w:rsidR="00932864">
        <w:rPr>
          <w:b/>
          <w:bCs/>
          <w:color w:val="3333FF"/>
        </w:rPr>
        <w:t xml:space="preserve"> </w:t>
      </w:r>
      <w:r w:rsidRPr="007F28EB">
        <w:rPr>
          <w:b/>
          <w:bCs/>
          <w:color w:val="3333FF"/>
        </w:rPr>
        <w:t>/</w:t>
      </w:r>
      <w:r w:rsidR="00932864">
        <w:rPr>
          <w:b/>
          <w:bCs/>
          <w:color w:val="3333FF"/>
        </w:rPr>
        <w:t xml:space="preserve"> </w:t>
      </w:r>
      <w:r>
        <w:rPr>
          <w:b/>
          <w:bCs/>
          <w:color w:val="3333FF"/>
        </w:rPr>
        <w:t>22</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3425B09D" w14:textId="209B0F39" w:rsidR="00DD0E8C" w:rsidRPr="004A298C" w:rsidRDefault="00DD0E8C" w:rsidP="00DD0E8C">
      <w:pPr>
        <w:numPr>
          <w:ilvl w:val="0"/>
          <w:numId w:val="2"/>
        </w:numPr>
        <w:spacing w:before="0" w:after="20"/>
        <w:ind w:right="198"/>
        <w:contextualSpacing/>
        <w:rPr>
          <w:szCs w:val="14"/>
        </w:rPr>
      </w:pPr>
      <w:r w:rsidRPr="00DD0E8C">
        <w:rPr>
          <w:color w:val="000000" w:themeColor="text1"/>
        </w:rPr>
        <w:t>Nr.</w:t>
      </w:r>
      <w:r w:rsidR="00932864">
        <w:rPr>
          <w:color w:val="000000" w:themeColor="text1"/>
        </w:rPr>
        <w:t xml:space="preserve"> </w:t>
      </w:r>
      <w:r w:rsidRPr="00DD0E8C">
        <w:rPr>
          <w:b/>
          <w:bCs/>
          <w:color w:val="000000" w:themeColor="text1"/>
        </w:rPr>
        <w:t>183</w:t>
      </w:r>
      <w:r w:rsidR="00932864">
        <w:rPr>
          <w:color w:val="000000" w:themeColor="text1"/>
        </w:rPr>
        <w:t xml:space="preserve"> </w:t>
      </w:r>
      <w:r w:rsidRPr="00DD0E8C">
        <w:rPr>
          <w:color w:val="000000" w:themeColor="text1"/>
        </w:rPr>
        <w:t>/</w:t>
      </w:r>
      <w:r w:rsidR="00932864">
        <w:rPr>
          <w:color w:val="000000" w:themeColor="text1"/>
        </w:rPr>
        <w:t xml:space="preserve"> </w:t>
      </w:r>
      <w:r w:rsidRPr="00DD0E8C">
        <w:rPr>
          <w:b/>
          <w:bCs/>
          <w:color w:val="000000" w:themeColor="text1"/>
        </w:rPr>
        <w:t>22</w:t>
      </w:r>
      <w:r w:rsidR="00932864">
        <w:rPr>
          <w:b/>
          <w:bCs/>
          <w:color w:val="000000" w:themeColor="text1"/>
        </w:rPr>
        <w:t xml:space="preserve"> </w:t>
      </w:r>
      <w:r w:rsidRPr="00DD0E8C">
        <w:rPr>
          <w:b/>
          <w:bCs/>
          <w:color w:val="000000" w:themeColor="text1"/>
        </w:rPr>
        <w:t>Ianuarie</w:t>
      </w:r>
      <w:r w:rsidR="00932864">
        <w:rPr>
          <w:b/>
          <w:bCs/>
          <w:color w:val="000000" w:themeColor="text1"/>
        </w:rPr>
        <w:t xml:space="preserve"> </w:t>
      </w:r>
      <w:r w:rsidRPr="00DD0E8C">
        <w:rPr>
          <w:b/>
          <w:bCs/>
          <w:color w:val="000000" w:themeColor="text1"/>
        </w:rPr>
        <w:t>2024</w:t>
      </w:r>
      <w:r w:rsidRPr="00DD0E8C">
        <w:rPr>
          <w:color w:val="000000" w:themeColor="text1"/>
        </w:rPr>
        <w:t>,</w:t>
      </w:r>
      <w:r w:rsidR="00932864">
        <w:rPr>
          <w:color w:val="000000" w:themeColor="text1"/>
        </w:rPr>
        <w:t xml:space="preserve"> </w:t>
      </w:r>
      <w:r w:rsidRPr="00DD0E8C">
        <w:rPr>
          <w:color w:val="000000" w:themeColor="text1"/>
        </w:rPr>
        <w:t>Ministerul</w:t>
      </w:r>
      <w:r w:rsidR="00932864">
        <w:rPr>
          <w:color w:val="000000" w:themeColor="text1"/>
        </w:rPr>
        <w:t xml:space="preserve"> </w:t>
      </w:r>
      <w:r w:rsidRPr="00DD0E8C">
        <w:rPr>
          <w:color w:val="000000" w:themeColor="text1"/>
        </w:rPr>
        <w:t>Sănătății</w:t>
      </w:r>
      <w:r w:rsidR="00932864">
        <w:rPr>
          <w:color w:val="000000" w:themeColor="text1"/>
        </w:rPr>
        <w:t xml:space="preserve"> </w:t>
      </w:r>
      <w:r w:rsidRPr="006A74FC">
        <w:rPr>
          <w:color w:val="000000" w:themeColor="text1"/>
        </w:rPr>
        <w:t>-</w:t>
      </w:r>
      <w:r w:rsidR="00932864">
        <w:rPr>
          <w:color w:val="000000" w:themeColor="text1"/>
        </w:rPr>
        <w:t xml:space="preserve"> </w:t>
      </w:r>
      <w:r w:rsidR="00186DD1">
        <w:rPr>
          <w:color w:val="000000" w:themeColor="text1"/>
        </w:rPr>
        <w:t>O</w:t>
      </w:r>
      <w:r w:rsidRPr="00DD0E8C">
        <w:rPr>
          <w:color w:val="000000" w:themeColor="text1"/>
        </w:rPr>
        <w:t>rdin</w:t>
      </w:r>
      <w:r w:rsidR="00932864">
        <w:rPr>
          <w:color w:val="000000" w:themeColor="text1"/>
        </w:rPr>
        <w:t xml:space="preserve"> </w:t>
      </w:r>
      <w:r w:rsidRPr="00DD0E8C">
        <w:rPr>
          <w:color w:val="000000" w:themeColor="text1"/>
        </w:rPr>
        <w:t>pentru</w:t>
      </w:r>
      <w:r w:rsidR="00932864">
        <w:rPr>
          <w:color w:val="000000" w:themeColor="text1"/>
        </w:rPr>
        <w:t xml:space="preserve"> </w:t>
      </w:r>
      <w:r w:rsidRPr="00DD0E8C">
        <w:rPr>
          <w:color w:val="000000" w:themeColor="text1"/>
        </w:rPr>
        <w:t>modificarea</w:t>
      </w:r>
      <w:r w:rsidR="00932864">
        <w:rPr>
          <w:color w:val="000000" w:themeColor="text1"/>
        </w:rPr>
        <w:t xml:space="preserve"> </w:t>
      </w:r>
      <w:r w:rsidRPr="00DD0E8C">
        <w:rPr>
          <w:color w:val="000000" w:themeColor="text1"/>
        </w:rPr>
        <w:t>Ordinului</w:t>
      </w:r>
      <w:r w:rsidR="00932864">
        <w:rPr>
          <w:color w:val="000000" w:themeColor="text1"/>
        </w:rPr>
        <w:t xml:space="preserve"> </w:t>
      </w:r>
      <w:r w:rsidRPr="00DD0E8C">
        <w:rPr>
          <w:color w:val="000000" w:themeColor="text1"/>
        </w:rPr>
        <w:t>ministrului</w:t>
      </w:r>
      <w:r w:rsidR="00932864">
        <w:rPr>
          <w:color w:val="000000" w:themeColor="text1"/>
        </w:rPr>
        <w:t xml:space="preserve"> </w:t>
      </w:r>
      <w:r w:rsidRPr="00DD0E8C">
        <w:rPr>
          <w:color w:val="000000" w:themeColor="text1"/>
        </w:rPr>
        <w:t>sănătății</w:t>
      </w:r>
      <w:r w:rsidR="00932864">
        <w:rPr>
          <w:color w:val="000000" w:themeColor="text1"/>
        </w:rPr>
        <w:t xml:space="preserve"> </w:t>
      </w:r>
      <w:r w:rsidRPr="00DD0E8C">
        <w:rPr>
          <w:color w:val="000000" w:themeColor="text1"/>
        </w:rPr>
        <w:t>nr.</w:t>
      </w:r>
      <w:r w:rsidR="00932864">
        <w:rPr>
          <w:color w:val="000000" w:themeColor="text1"/>
        </w:rPr>
        <w:t xml:space="preserve"> </w:t>
      </w:r>
      <w:r w:rsidRPr="00DD0E8C">
        <w:rPr>
          <w:color w:val="000000" w:themeColor="text1"/>
        </w:rPr>
        <w:t>63/2024</w:t>
      </w:r>
      <w:r w:rsidR="00932864">
        <w:rPr>
          <w:color w:val="000000" w:themeColor="text1"/>
        </w:rPr>
        <w:t xml:space="preserve"> </w:t>
      </w:r>
      <w:r w:rsidRPr="00DD0E8C">
        <w:rPr>
          <w:color w:val="000000" w:themeColor="text1"/>
        </w:rPr>
        <w:t>privind</w:t>
      </w:r>
      <w:r w:rsidR="00932864">
        <w:rPr>
          <w:color w:val="000000" w:themeColor="text1"/>
        </w:rPr>
        <w:t xml:space="preserve"> </w:t>
      </w:r>
      <w:r w:rsidRPr="00DD0E8C">
        <w:rPr>
          <w:color w:val="000000" w:themeColor="text1"/>
        </w:rPr>
        <w:t>reg</w:t>
      </w:r>
      <w:bookmarkEnd w:id="121"/>
      <w:r w:rsidRPr="00DD0E8C">
        <w:rPr>
          <w:color w:val="000000" w:themeColor="text1"/>
        </w:rPr>
        <w:t>lementarea</w:t>
      </w:r>
      <w:r w:rsidR="00932864">
        <w:rPr>
          <w:color w:val="000000" w:themeColor="text1"/>
        </w:rPr>
        <w:t xml:space="preserve"> </w:t>
      </w:r>
      <w:r w:rsidRPr="00DD0E8C">
        <w:rPr>
          <w:color w:val="000000" w:themeColor="text1"/>
        </w:rPr>
        <w:t>metodologiei</w:t>
      </w:r>
      <w:r w:rsidR="00932864">
        <w:rPr>
          <w:color w:val="000000" w:themeColor="text1"/>
        </w:rPr>
        <w:t xml:space="preserve"> </w:t>
      </w:r>
      <w:r w:rsidRPr="00DD0E8C">
        <w:rPr>
          <w:color w:val="000000" w:themeColor="text1"/>
        </w:rPr>
        <w:t>de</w:t>
      </w:r>
      <w:r w:rsidR="00932864">
        <w:rPr>
          <w:color w:val="000000" w:themeColor="text1"/>
        </w:rPr>
        <w:t xml:space="preserve"> </w:t>
      </w:r>
      <w:r w:rsidRPr="00DD0E8C">
        <w:rPr>
          <w:color w:val="000000" w:themeColor="text1"/>
        </w:rPr>
        <w:t>monitorizare</w:t>
      </w:r>
      <w:r w:rsidR="00932864">
        <w:rPr>
          <w:color w:val="000000" w:themeColor="text1"/>
        </w:rPr>
        <w:t xml:space="preserve"> </w:t>
      </w:r>
      <w:r w:rsidRPr="00DD0E8C">
        <w:rPr>
          <w:color w:val="000000" w:themeColor="text1"/>
        </w:rPr>
        <w:t>a</w:t>
      </w:r>
      <w:r w:rsidR="00932864">
        <w:rPr>
          <w:color w:val="000000" w:themeColor="text1"/>
        </w:rPr>
        <w:t xml:space="preserve"> </w:t>
      </w:r>
      <w:r w:rsidRPr="00DD0E8C">
        <w:rPr>
          <w:color w:val="000000" w:themeColor="text1"/>
        </w:rPr>
        <w:t>prescrierii</w:t>
      </w:r>
      <w:r w:rsidR="00932864">
        <w:rPr>
          <w:color w:val="000000" w:themeColor="text1"/>
        </w:rPr>
        <w:t xml:space="preserve"> </w:t>
      </w:r>
      <w:r w:rsidRPr="00DD0E8C">
        <w:rPr>
          <w:color w:val="000000" w:themeColor="text1"/>
        </w:rPr>
        <w:t>și</w:t>
      </w:r>
      <w:r w:rsidR="00932864">
        <w:rPr>
          <w:color w:val="000000" w:themeColor="text1"/>
        </w:rPr>
        <w:t xml:space="preserve"> </w:t>
      </w:r>
      <w:r w:rsidRPr="00DD0E8C">
        <w:rPr>
          <w:color w:val="000000" w:themeColor="text1"/>
        </w:rPr>
        <w:t>eliberării</w:t>
      </w:r>
      <w:r w:rsidR="00932864">
        <w:rPr>
          <w:color w:val="000000" w:themeColor="text1"/>
        </w:rPr>
        <w:t xml:space="preserve"> </w:t>
      </w:r>
      <w:r w:rsidRPr="00DD0E8C">
        <w:rPr>
          <w:color w:val="000000" w:themeColor="text1"/>
        </w:rPr>
        <w:t>la</w:t>
      </w:r>
      <w:r w:rsidR="00932864">
        <w:rPr>
          <w:color w:val="000000" w:themeColor="text1"/>
        </w:rPr>
        <w:t xml:space="preserve"> </w:t>
      </w:r>
      <w:r w:rsidRPr="00DD0E8C">
        <w:rPr>
          <w:color w:val="000000" w:themeColor="text1"/>
        </w:rPr>
        <w:t>nivel</w:t>
      </w:r>
      <w:r w:rsidR="00932864">
        <w:rPr>
          <w:color w:val="000000" w:themeColor="text1"/>
        </w:rPr>
        <w:t xml:space="preserve"> </w:t>
      </w:r>
      <w:r w:rsidRPr="00DD0E8C">
        <w:rPr>
          <w:color w:val="000000" w:themeColor="text1"/>
        </w:rPr>
        <w:t>național</w:t>
      </w:r>
      <w:r w:rsidR="00932864">
        <w:rPr>
          <w:color w:val="000000" w:themeColor="text1"/>
        </w:rPr>
        <w:t xml:space="preserve"> </w:t>
      </w:r>
      <w:r w:rsidRPr="00DD0E8C">
        <w:rPr>
          <w:color w:val="000000" w:themeColor="text1"/>
        </w:rPr>
        <w:t>a</w:t>
      </w:r>
      <w:r w:rsidR="00932864">
        <w:rPr>
          <w:color w:val="000000" w:themeColor="text1"/>
        </w:rPr>
        <w:t xml:space="preserve"> </w:t>
      </w:r>
      <w:r w:rsidRPr="00DD0E8C">
        <w:rPr>
          <w:color w:val="000000" w:themeColor="text1"/>
        </w:rPr>
        <w:t>medicamentelor</w:t>
      </w:r>
      <w:r w:rsidR="00932864">
        <w:rPr>
          <w:color w:val="000000" w:themeColor="text1"/>
        </w:rPr>
        <w:t xml:space="preserve"> </w:t>
      </w:r>
      <w:r w:rsidRPr="00DD0E8C">
        <w:rPr>
          <w:color w:val="000000" w:themeColor="text1"/>
        </w:rPr>
        <w:t>din</w:t>
      </w:r>
      <w:r w:rsidR="00932864">
        <w:rPr>
          <w:color w:val="000000" w:themeColor="text1"/>
        </w:rPr>
        <w:t xml:space="preserve"> </w:t>
      </w:r>
      <w:r w:rsidRPr="00DD0E8C">
        <w:rPr>
          <w:color w:val="000000" w:themeColor="text1"/>
        </w:rPr>
        <w:t>categoria</w:t>
      </w:r>
      <w:r w:rsidR="00932864">
        <w:rPr>
          <w:color w:val="000000" w:themeColor="text1"/>
        </w:rPr>
        <w:t xml:space="preserve"> </w:t>
      </w:r>
      <w:r w:rsidRPr="00DD0E8C">
        <w:rPr>
          <w:color w:val="000000" w:themeColor="text1"/>
        </w:rPr>
        <w:t>antibiotice</w:t>
      </w:r>
      <w:r w:rsidR="00932864">
        <w:rPr>
          <w:color w:val="000000" w:themeColor="text1"/>
        </w:rPr>
        <w:t xml:space="preserve"> </w:t>
      </w:r>
      <w:r w:rsidRPr="00DD0E8C">
        <w:rPr>
          <w:color w:val="000000" w:themeColor="text1"/>
        </w:rPr>
        <w:t>și</w:t>
      </w:r>
      <w:r w:rsidR="00932864">
        <w:rPr>
          <w:color w:val="000000" w:themeColor="text1"/>
        </w:rPr>
        <w:t xml:space="preserve"> </w:t>
      </w:r>
      <w:proofErr w:type="spellStart"/>
      <w:r w:rsidRPr="00DD0E8C">
        <w:rPr>
          <w:color w:val="000000" w:themeColor="text1"/>
        </w:rPr>
        <w:t>antifungice</w:t>
      </w:r>
      <w:proofErr w:type="spellEnd"/>
      <w:r w:rsidR="00932864">
        <w:rPr>
          <w:color w:val="000000" w:themeColor="text1"/>
        </w:rPr>
        <w:t xml:space="preserve"> </w:t>
      </w:r>
      <w:r w:rsidRPr="00DD0E8C">
        <w:rPr>
          <w:color w:val="000000" w:themeColor="text1"/>
        </w:rPr>
        <w:t>de</w:t>
      </w:r>
      <w:r w:rsidR="00932864">
        <w:rPr>
          <w:color w:val="000000" w:themeColor="text1"/>
        </w:rPr>
        <w:t xml:space="preserve"> </w:t>
      </w:r>
      <w:r w:rsidRPr="00DD0E8C">
        <w:rPr>
          <w:color w:val="000000" w:themeColor="text1"/>
        </w:rPr>
        <w:t>uz</w:t>
      </w:r>
      <w:r w:rsidR="00932864">
        <w:rPr>
          <w:color w:val="000000" w:themeColor="text1"/>
        </w:rPr>
        <w:t xml:space="preserve"> </w:t>
      </w:r>
      <w:r w:rsidRPr="00DD0E8C">
        <w:rPr>
          <w:color w:val="000000" w:themeColor="text1"/>
        </w:rPr>
        <w:t>sistemic.</w:t>
      </w:r>
    </w:p>
    <w:p w14:paraId="4E79F678" w14:textId="4832F154" w:rsidR="004A298C" w:rsidRPr="007F28EB" w:rsidRDefault="004A298C" w:rsidP="004A298C">
      <w:pPr>
        <w:rPr>
          <w:b/>
          <w:bCs/>
          <w:color w:val="3333FF"/>
        </w:rPr>
      </w:pPr>
      <w:bookmarkStart w:id="122" w:name="_Hlk157163703"/>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59</w:t>
      </w:r>
      <w:r w:rsidR="00932864">
        <w:rPr>
          <w:b/>
          <w:bCs/>
          <w:color w:val="3333FF"/>
        </w:rPr>
        <w:t xml:space="preserve"> </w:t>
      </w:r>
      <w:r w:rsidRPr="007F28EB">
        <w:rPr>
          <w:b/>
          <w:bCs/>
          <w:color w:val="3333FF"/>
        </w:rPr>
        <w:t>/</w:t>
      </w:r>
      <w:r w:rsidR="00932864">
        <w:rPr>
          <w:b/>
          <w:bCs/>
          <w:color w:val="3333FF"/>
        </w:rPr>
        <w:t xml:space="preserve"> </w:t>
      </w:r>
      <w:r>
        <w:rPr>
          <w:b/>
          <w:bCs/>
          <w:color w:val="3333FF"/>
        </w:rPr>
        <w:t>23</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54549A3E" w14:textId="05DC86B4" w:rsidR="004A298C" w:rsidRPr="00690261" w:rsidRDefault="004A298C" w:rsidP="004A298C">
      <w:pPr>
        <w:numPr>
          <w:ilvl w:val="0"/>
          <w:numId w:val="2"/>
        </w:numPr>
        <w:spacing w:before="0" w:after="20"/>
        <w:ind w:right="198"/>
        <w:contextualSpacing/>
        <w:rPr>
          <w:szCs w:val="14"/>
        </w:rPr>
      </w:pPr>
      <w:r w:rsidRPr="004A298C">
        <w:rPr>
          <w:color w:val="000000" w:themeColor="text1"/>
        </w:rPr>
        <w:t>Nr.</w:t>
      </w:r>
      <w:r w:rsidR="00932864">
        <w:rPr>
          <w:color w:val="000000" w:themeColor="text1"/>
        </w:rPr>
        <w:t xml:space="preserve"> </w:t>
      </w:r>
      <w:r w:rsidRPr="004A298C">
        <w:rPr>
          <w:b/>
          <w:bCs/>
          <w:color w:val="000000" w:themeColor="text1"/>
        </w:rPr>
        <w:t>38</w:t>
      </w:r>
      <w:r w:rsidR="00932864">
        <w:rPr>
          <w:color w:val="000000" w:themeColor="text1"/>
        </w:rPr>
        <w:t xml:space="preserve"> </w:t>
      </w:r>
      <w:r w:rsidRPr="004A298C">
        <w:rPr>
          <w:color w:val="000000" w:themeColor="text1"/>
        </w:rPr>
        <w:t>/</w:t>
      </w:r>
      <w:r w:rsidR="00932864">
        <w:rPr>
          <w:color w:val="000000" w:themeColor="text1"/>
        </w:rPr>
        <w:t xml:space="preserve"> </w:t>
      </w:r>
      <w:r w:rsidRPr="004A298C">
        <w:rPr>
          <w:b/>
          <w:bCs/>
          <w:color w:val="000000" w:themeColor="text1"/>
        </w:rPr>
        <w:t>18</w:t>
      </w:r>
      <w:r w:rsidR="00932864">
        <w:rPr>
          <w:b/>
          <w:bCs/>
          <w:color w:val="000000" w:themeColor="text1"/>
        </w:rPr>
        <w:t xml:space="preserve"> </w:t>
      </w:r>
      <w:r w:rsidRPr="004A298C">
        <w:rPr>
          <w:b/>
          <w:bCs/>
          <w:color w:val="000000" w:themeColor="text1"/>
        </w:rPr>
        <w:t>Ianuarie</w:t>
      </w:r>
      <w:r w:rsidR="00932864">
        <w:rPr>
          <w:b/>
          <w:bCs/>
          <w:color w:val="000000" w:themeColor="text1"/>
        </w:rPr>
        <w:t xml:space="preserve"> </w:t>
      </w:r>
      <w:r w:rsidRPr="004A298C">
        <w:rPr>
          <w:b/>
          <w:bCs/>
          <w:color w:val="000000" w:themeColor="text1"/>
        </w:rPr>
        <w:t>2024</w:t>
      </w:r>
      <w:r w:rsidRPr="004A298C">
        <w:rPr>
          <w:color w:val="000000" w:themeColor="text1"/>
        </w:rPr>
        <w:t>,</w:t>
      </w:r>
      <w:r w:rsidR="00932864">
        <w:rPr>
          <w:color w:val="000000" w:themeColor="text1"/>
        </w:rPr>
        <w:t xml:space="preserve"> </w:t>
      </w:r>
      <w:r w:rsidRPr="004A298C">
        <w:rPr>
          <w:color w:val="000000" w:themeColor="text1"/>
        </w:rPr>
        <w:t>Guvernul</w:t>
      </w:r>
      <w:r w:rsidR="00932864">
        <w:rPr>
          <w:color w:val="000000" w:themeColor="text1"/>
        </w:rPr>
        <w:t xml:space="preserve"> </w:t>
      </w:r>
      <w:r w:rsidRPr="004A298C">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00186DD1" w:rsidRPr="00186DD1">
        <w:rPr>
          <w:color w:val="000000" w:themeColor="text1"/>
        </w:rPr>
        <w:t>Hotărâre</w:t>
      </w:r>
      <w:r w:rsidR="00932864">
        <w:rPr>
          <w:color w:val="000000" w:themeColor="text1"/>
        </w:rPr>
        <w:t xml:space="preserve"> </w:t>
      </w:r>
      <w:r w:rsidR="00186DD1" w:rsidRPr="00186DD1">
        <w:rPr>
          <w:color w:val="000000" w:themeColor="text1"/>
        </w:rPr>
        <w:t>pentru</w:t>
      </w:r>
      <w:r w:rsidR="00932864">
        <w:rPr>
          <w:color w:val="000000" w:themeColor="text1"/>
        </w:rPr>
        <w:t xml:space="preserve"> </w:t>
      </w:r>
      <w:r w:rsidR="00186DD1" w:rsidRPr="00186DD1">
        <w:rPr>
          <w:color w:val="000000" w:themeColor="text1"/>
        </w:rPr>
        <w:t>modificarea</w:t>
      </w:r>
      <w:r w:rsidR="00932864">
        <w:rPr>
          <w:color w:val="000000" w:themeColor="text1"/>
        </w:rPr>
        <w:t xml:space="preserve"> </w:t>
      </w:r>
      <w:r w:rsidR="00186DD1" w:rsidRPr="00186DD1">
        <w:rPr>
          <w:color w:val="000000" w:themeColor="text1"/>
        </w:rPr>
        <w:t>anexelor</w:t>
      </w:r>
      <w:r w:rsidR="00932864">
        <w:rPr>
          <w:color w:val="000000" w:themeColor="text1"/>
        </w:rPr>
        <w:t xml:space="preserve"> </w:t>
      </w:r>
      <w:r w:rsidR="00186DD1" w:rsidRPr="00186DD1">
        <w:rPr>
          <w:color w:val="000000" w:themeColor="text1"/>
        </w:rPr>
        <w:t>nr.</w:t>
      </w:r>
      <w:r w:rsidR="00932864">
        <w:rPr>
          <w:color w:val="000000" w:themeColor="text1"/>
        </w:rPr>
        <w:t xml:space="preserve"> </w:t>
      </w:r>
      <w:r w:rsidR="00186DD1" w:rsidRPr="00186DD1">
        <w:rPr>
          <w:color w:val="000000" w:themeColor="text1"/>
        </w:rPr>
        <w:t>1</w:t>
      </w:r>
      <w:r w:rsidR="00932864">
        <w:rPr>
          <w:color w:val="000000" w:themeColor="text1"/>
        </w:rPr>
        <w:t xml:space="preserve"> </w:t>
      </w:r>
      <w:r w:rsidR="00186DD1" w:rsidRPr="00186DD1">
        <w:rPr>
          <w:color w:val="000000" w:themeColor="text1"/>
        </w:rPr>
        <w:t>și</w:t>
      </w:r>
      <w:r w:rsidR="00932864">
        <w:rPr>
          <w:color w:val="000000" w:themeColor="text1"/>
        </w:rPr>
        <w:t xml:space="preserve"> </w:t>
      </w:r>
      <w:r w:rsidR="00186DD1" w:rsidRPr="00186DD1">
        <w:rPr>
          <w:color w:val="000000" w:themeColor="text1"/>
        </w:rPr>
        <w:t>2</w:t>
      </w:r>
      <w:r w:rsidR="00932864">
        <w:rPr>
          <w:color w:val="000000" w:themeColor="text1"/>
        </w:rPr>
        <w:t xml:space="preserve"> </w:t>
      </w:r>
      <w:r w:rsidR="00186DD1" w:rsidRPr="00186DD1">
        <w:rPr>
          <w:color w:val="000000" w:themeColor="text1"/>
        </w:rPr>
        <w:t>la</w:t>
      </w:r>
      <w:r w:rsidR="00932864">
        <w:rPr>
          <w:color w:val="000000" w:themeColor="text1"/>
        </w:rPr>
        <w:t xml:space="preserve"> </w:t>
      </w:r>
      <w:r w:rsidR="00186DD1" w:rsidRPr="00186DD1">
        <w:rPr>
          <w:color w:val="000000" w:themeColor="text1"/>
        </w:rPr>
        <w:t>Normele</w:t>
      </w:r>
      <w:r w:rsidR="00932864">
        <w:rPr>
          <w:color w:val="000000" w:themeColor="text1"/>
        </w:rPr>
        <w:t xml:space="preserve"> </w:t>
      </w:r>
      <w:r w:rsidR="00186DD1" w:rsidRPr="00186DD1">
        <w:rPr>
          <w:color w:val="000000" w:themeColor="text1"/>
        </w:rPr>
        <w:t>metodologice</w:t>
      </w:r>
      <w:r w:rsidR="00932864">
        <w:rPr>
          <w:color w:val="000000" w:themeColor="text1"/>
        </w:rPr>
        <w:t xml:space="preserve"> </w:t>
      </w:r>
      <w:r w:rsidR="00186DD1" w:rsidRPr="00186DD1">
        <w:rPr>
          <w:color w:val="000000" w:themeColor="text1"/>
        </w:rPr>
        <w:t>privind</w:t>
      </w:r>
      <w:r w:rsidR="00932864">
        <w:rPr>
          <w:color w:val="000000" w:themeColor="text1"/>
        </w:rPr>
        <w:t xml:space="preserve"> </w:t>
      </w:r>
      <w:r w:rsidR="00186DD1" w:rsidRPr="00186DD1">
        <w:rPr>
          <w:color w:val="000000" w:themeColor="text1"/>
        </w:rPr>
        <w:t>stabilirea</w:t>
      </w:r>
      <w:r w:rsidR="00932864">
        <w:rPr>
          <w:color w:val="000000" w:themeColor="text1"/>
        </w:rPr>
        <w:t xml:space="preserve"> </w:t>
      </w:r>
      <w:r w:rsidR="00186DD1" w:rsidRPr="00186DD1">
        <w:rPr>
          <w:color w:val="000000" w:themeColor="text1"/>
        </w:rPr>
        <w:t>salariilor</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bază</w:t>
      </w:r>
      <w:r w:rsidR="00932864">
        <w:rPr>
          <w:color w:val="000000" w:themeColor="text1"/>
        </w:rPr>
        <w:t xml:space="preserve"> </w:t>
      </w:r>
      <w:r w:rsidR="00186DD1" w:rsidRPr="00186DD1">
        <w:rPr>
          <w:color w:val="000000" w:themeColor="text1"/>
        </w:rPr>
        <w:t>pentru</w:t>
      </w:r>
      <w:r w:rsidR="00932864">
        <w:rPr>
          <w:color w:val="000000" w:themeColor="text1"/>
        </w:rPr>
        <w:t xml:space="preserve"> </w:t>
      </w:r>
      <w:r w:rsidR="00186DD1" w:rsidRPr="00186DD1">
        <w:rPr>
          <w:color w:val="000000" w:themeColor="text1"/>
        </w:rPr>
        <w:t>funcțiile</w:t>
      </w:r>
      <w:r w:rsidR="00932864">
        <w:rPr>
          <w:color w:val="000000" w:themeColor="text1"/>
        </w:rPr>
        <w:t xml:space="preserve"> </w:t>
      </w:r>
      <w:r w:rsidR="00186DD1" w:rsidRPr="00186DD1">
        <w:rPr>
          <w:color w:val="000000" w:themeColor="text1"/>
        </w:rPr>
        <w:t>didactice</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conducere</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director</w:t>
      </w:r>
      <w:r w:rsidR="00932864">
        <w:rPr>
          <w:color w:val="000000" w:themeColor="text1"/>
        </w:rPr>
        <w:t xml:space="preserve"> </w:t>
      </w:r>
      <w:r w:rsidR="00186DD1" w:rsidRPr="00186DD1">
        <w:rPr>
          <w:color w:val="000000" w:themeColor="text1"/>
        </w:rPr>
        <w:t>și</w:t>
      </w:r>
      <w:r w:rsidR="00932864">
        <w:rPr>
          <w:color w:val="000000" w:themeColor="text1"/>
        </w:rPr>
        <w:t xml:space="preserve"> </w:t>
      </w:r>
      <w:r w:rsidR="00186DD1" w:rsidRPr="00186DD1">
        <w:rPr>
          <w:color w:val="000000" w:themeColor="text1"/>
        </w:rPr>
        <w:t>director</w:t>
      </w:r>
      <w:r w:rsidR="00932864">
        <w:rPr>
          <w:color w:val="000000" w:themeColor="text1"/>
        </w:rPr>
        <w:t xml:space="preserve"> </w:t>
      </w:r>
      <w:r w:rsidR="00186DD1" w:rsidRPr="00186DD1">
        <w:rPr>
          <w:color w:val="000000" w:themeColor="text1"/>
        </w:rPr>
        <w:t>adj</w:t>
      </w:r>
      <w:bookmarkEnd w:id="122"/>
      <w:r w:rsidR="00186DD1" w:rsidRPr="00186DD1">
        <w:rPr>
          <w:color w:val="000000" w:themeColor="text1"/>
        </w:rPr>
        <w:t>unct</w:t>
      </w:r>
      <w:r w:rsidR="00932864">
        <w:rPr>
          <w:color w:val="000000" w:themeColor="text1"/>
        </w:rPr>
        <w:t xml:space="preserve"> </w:t>
      </w:r>
      <w:r w:rsidR="00186DD1" w:rsidRPr="00186DD1">
        <w:rPr>
          <w:color w:val="000000" w:themeColor="text1"/>
        </w:rPr>
        <w:t>din</w:t>
      </w:r>
      <w:r w:rsidR="00932864">
        <w:rPr>
          <w:color w:val="000000" w:themeColor="text1"/>
        </w:rPr>
        <w:t xml:space="preserve"> </w:t>
      </w:r>
      <w:r w:rsidR="00186DD1" w:rsidRPr="00186DD1">
        <w:rPr>
          <w:color w:val="000000" w:themeColor="text1"/>
        </w:rPr>
        <w:t>învățământul</w:t>
      </w:r>
      <w:r w:rsidR="00932864">
        <w:rPr>
          <w:color w:val="000000" w:themeColor="text1"/>
        </w:rPr>
        <w:t xml:space="preserve"> </w:t>
      </w:r>
      <w:r w:rsidR="00186DD1" w:rsidRPr="00186DD1">
        <w:rPr>
          <w:color w:val="000000" w:themeColor="text1"/>
        </w:rPr>
        <w:t>preuniversitar</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stat,</w:t>
      </w:r>
      <w:r w:rsidR="00932864">
        <w:rPr>
          <w:color w:val="000000" w:themeColor="text1"/>
        </w:rPr>
        <w:t xml:space="preserve"> </w:t>
      </w:r>
      <w:r w:rsidR="00186DD1" w:rsidRPr="00186DD1">
        <w:rPr>
          <w:color w:val="000000" w:themeColor="text1"/>
        </w:rPr>
        <w:t>precum</w:t>
      </w:r>
      <w:r w:rsidR="00932864">
        <w:rPr>
          <w:color w:val="000000" w:themeColor="text1"/>
        </w:rPr>
        <w:t xml:space="preserve"> </w:t>
      </w:r>
      <w:r w:rsidR="00186DD1" w:rsidRPr="00186DD1">
        <w:rPr>
          <w:color w:val="000000" w:themeColor="text1"/>
        </w:rPr>
        <w:t>și</w:t>
      </w:r>
      <w:r w:rsidR="00932864">
        <w:rPr>
          <w:color w:val="000000" w:themeColor="text1"/>
        </w:rPr>
        <w:t xml:space="preserve"> </w:t>
      </w:r>
      <w:r w:rsidR="00186DD1" w:rsidRPr="00186DD1">
        <w:rPr>
          <w:color w:val="000000" w:themeColor="text1"/>
        </w:rPr>
        <w:t>pentru</w:t>
      </w:r>
      <w:r w:rsidR="00932864">
        <w:rPr>
          <w:color w:val="000000" w:themeColor="text1"/>
        </w:rPr>
        <w:t xml:space="preserve"> </w:t>
      </w:r>
      <w:r w:rsidR="00186DD1" w:rsidRPr="00186DD1">
        <w:rPr>
          <w:color w:val="000000" w:themeColor="text1"/>
        </w:rPr>
        <w:t>stabilirea</w:t>
      </w:r>
      <w:r w:rsidR="00932864">
        <w:rPr>
          <w:color w:val="000000" w:themeColor="text1"/>
        </w:rPr>
        <w:t xml:space="preserve"> </w:t>
      </w:r>
      <w:r w:rsidR="00186DD1" w:rsidRPr="00186DD1">
        <w:rPr>
          <w:color w:val="000000" w:themeColor="text1"/>
        </w:rPr>
        <w:t>categoriilor</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unități</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învățământ</w:t>
      </w:r>
      <w:r w:rsidR="00932864">
        <w:rPr>
          <w:color w:val="000000" w:themeColor="text1"/>
        </w:rPr>
        <w:t xml:space="preserve"> </w:t>
      </w:r>
      <w:r w:rsidR="00186DD1" w:rsidRPr="00186DD1">
        <w:rPr>
          <w:color w:val="000000" w:themeColor="text1"/>
        </w:rPr>
        <w:t>preuniversitar</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stat</w:t>
      </w:r>
      <w:r w:rsidR="00932864">
        <w:rPr>
          <w:color w:val="000000" w:themeColor="text1"/>
        </w:rPr>
        <w:t xml:space="preserve"> </w:t>
      </w:r>
      <w:r w:rsidR="00186DD1" w:rsidRPr="00186DD1">
        <w:rPr>
          <w:color w:val="000000" w:themeColor="text1"/>
        </w:rPr>
        <w:t>în</w:t>
      </w:r>
      <w:r w:rsidR="00932864">
        <w:rPr>
          <w:color w:val="000000" w:themeColor="text1"/>
        </w:rPr>
        <w:t xml:space="preserve"> </w:t>
      </w:r>
      <w:r w:rsidR="00186DD1" w:rsidRPr="00186DD1">
        <w:rPr>
          <w:color w:val="000000" w:themeColor="text1"/>
        </w:rPr>
        <w:t>care</w:t>
      </w:r>
      <w:r w:rsidR="00932864">
        <w:rPr>
          <w:color w:val="000000" w:themeColor="text1"/>
        </w:rPr>
        <w:t xml:space="preserve"> </w:t>
      </w:r>
      <w:r w:rsidR="00186DD1" w:rsidRPr="00186DD1">
        <w:rPr>
          <w:color w:val="000000" w:themeColor="text1"/>
        </w:rPr>
        <w:t>se</w:t>
      </w:r>
      <w:r w:rsidR="00932864">
        <w:rPr>
          <w:color w:val="000000" w:themeColor="text1"/>
        </w:rPr>
        <w:t xml:space="preserve"> </w:t>
      </w:r>
      <w:r w:rsidR="00186DD1" w:rsidRPr="00186DD1">
        <w:rPr>
          <w:color w:val="000000" w:themeColor="text1"/>
        </w:rPr>
        <w:t>normează</w:t>
      </w:r>
      <w:r w:rsidR="00932864">
        <w:rPr>
          <w:color w:val="000000" w:themeColor="text1"/>
        </w:rPr>
        <w:t xml:space="preserve"> </w:t>
      </w:r>
      <w:r w:rsidR="00186DD1" w:rsidRPr="00186DD1">
        <w:rPr>
          <w:color w:val="000000" w:themeColor="text1"/>
        </w:rPr>
        <w:t>funcțiile</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conducere</w:t>
      </w:r>
      <w:r w:rsidR="00932864">
        <w:rPr>
          <w:color w:val="000000" w:themeColor="text1"/>
        </w:rPr>
        <w:t xml:space="preserve"> </w:t>
      </w:r>
      <w:r w:rsidR="00186DD1" w:rsidRPr="00186DD1">
        <w:rPr>
          <w:color w:val="000000" w:themeColor="text1"/>
        </w:rPr>
        <w:t>didactice</w:t>
      </w:r>
      <w:r w:rsidR="00932864">
        <w:rPr>
          <w:color w:val="000000" w:themeColor="text1"/>
        </w:rPr>
        <w:t xml:space="preserve"> </w:t>
      </w:r>
      <w:r w:rsidR="00186DD1" w:rsidRPr="00186DD1">
        <w:rPr>
          <w:color w:val="000000" w:themeColor="text1"/>
        </w:rPr>
        <w:t>auxiliare</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contabil-șef</w:t>
      </w:r>
      <w:r w:rsidR="00932864">
        <w:rPr>
          <w:color w:val="000000" w:themeColor="text1"/>
        </w:rPr>
        <w:t xml:space="preserve"> </w:t>
      </w:r>
      <w:r w:rsidR="00186DD1" w:rsidRPr="00186DD1">
        <w:rPr>
          <w:color w:val="000000" w:themeColor="text1"/>
        </w:rPr>
        <w:t>și</w:t>
      </w:r>
      <w:r w:rsidR="00932864">
        <w:rPr>
          <w:color w:val="000000" w:themeColor="text1"/>
        </w:rPr>
        <w:t xml:space="preserve"> </w:t>
      </w:r>
      <w:r w:rsidR="00186DD1" w:rsidRPr="00186DD1">
        <w:rPr>
          <w:color w:val="000000" w:themeColor="text1"/>
        </w:rPr>
        <w:t>secretar-șef,</w:t>
      </w:r>
      <w:r w:rsidR="00932864">
        <w:rPr>
          <w:color w:val="000000" w:themeColor="text1"/>
        </w:rPr>
        <w:t xml:space="preserve"> </w:t>
      </w:r>
      <w:r w:rsidR="00186DD1" w:rsidRPr="00186DD1">
        <w:rPr>
          <w:color w:val="000000" w:themeColor="text1"/>
        </w:rPr>
        <w:t>cu</w:t>
      </w:r>
      <w:r w:rsidR="00932864">
        <w:rPr>
          <w:color w:val="000000" w:themeColor="text1"/>
        </w:rPr>
        <w:t xml:space="preserve"> </w:t>
      </w:r>
      <w:r w:rsidR="00186DD1" w:rsidRPr="00186DD1">
        <w:rPr>
          <w:color w:val="000000" w:themeColor="text1"/>
        </w:rPr>
        <w:t>nivel</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studii</w:t>
      </w:r>
      <w:r w:rsidR="00932864">
        <w:rPr>
          <w:color w:val="000000" w:themeColor="text1"/>
        </w:rPr>
        <w:t xml:space="preserve"> </w:t>
      </w:r>
      <w:r w:rsidR="00186DD1" w:rsidRPr="00186DD1">
        <w:rPr>
          <w:color w:val="000000" w:themeColor="text1"/>
        </w:rPr>
        <w:t>S/M,</w:t>
      </w:r>
      <w:r w:rsidR="00932864">
        <w:rPr>
          <w:color w:val="000000" w:themeColor="text1"/>
        </w:rPr>
        <w:t xml:space="preserve"> </w:t>
      </w:r>
      <w:r w:rsidR="00186DD1" w:rsidRPr="00186DD1">
        <w:rPr>
          <w:color w:val="000000" w:themeColor="text1"/>
        </w:rPr>
        <w:t>și</w:t>
      </w:r>
      <w:r w:rsidR="00932864">
        <w:rPr>
          <w:color w:val="000000" w:themeColor="text1"/>
        </w:rPr>
        <w:t xml:space="preserve"> </w:t>
      </w:r>
      <w:r w:rsidR="00186DD1" w:rsidRPr="00186DD1">
        <w:rPr>
          <w:color w:val="000000" w:themeColor="text1"/>
        </w:rPr>
        <w:t>nivelul</w:t>
      </w:r>
      <w:r w:rsidR="00932864">
        <w:rPr>
          <w:color w:val="000000" w:themeColor="text1"/>
        </w:rPr>
        <w:t xml:space="preserve"> </w:t>
      </w:r>
      <w:r w:rsidR="00186DD1" w:rsidRPr="00186DD1">
        <w:rPr>
          <w:color w:val="000000" w:themeColor="text1"/>
        </w:rPr>
        <w:t>salariilor</w:t>
      </w:r>
      <w:r w:rsidR="00932864">
        <w:rPr>
          <w:color w:val="000000" w:themeColor="text1"/>
        </w:rPr>
        <w:t xml:space="preserve"> </w:t>
      </w:r>
      <w:r w:rsidR="00186DD1" w:rsidRPr="00186DD1">
        <w:rPr>
          <w:color w:val="000000" w:themeColor="text1"/>
        </w:rPr>
        <w:t>de</w:t>
      </w:r>
      <w:r w:rsidR="00932864">
        <w:rPr>
          <w:color w:val="000000" w:themeColor="text1"/>
        </w:rPr>
        <w:t xml:space="preserve"> </w:t>
      </w:r>
      <w:r w:rsidR="00186DD1" w:rsidRPr="00186DD1">
        <w:rPr>
          <w:color w:val="000000" w:themeColor="text1"/>
        </w:rPr>
        <w:t>bază</w:t>
      </w:r>
      <w:r w:rsidR="00932864">
        <w:rPr>
          <w:color w:val="000000" w:themeColor="text1"/>
        </w:rPr>
        <w:t xml:space="preserve"> </w:t>
      </w:r>
      <w:r w:rsidR="00186DD1" w:rsidRPr="00186DD1">
        <w:rPr>
          <w:color w:val="000000" w:themeColor="text1"/>
        </w:rPr>
        <w:t>aferente</w:t>
      </w:r>
      <w:r w:rsidR="00932864">
        <w:rPr>
          <w:color w:val="000000" w:themeColor="text1"/>
        </w:rPr>
        <w:t xml:space="preserve"> </w:t>
      </w:r>
      <w:r w:rsidR="00186DD1" w:rsidRPr="00186DD1">
        <w:rPr>
          <w:color w:val="000000" w:themeColor="text1"/>
        </w:rPr>
        <w:t>acestora,</w:t>
      </w:r>
      <w:r w:rsidR="00932864">
        <w:rPr>
          <w:color w:val="000000" w:themeColor="text1"/>
        </w:rPr>
        <w:t xml:space="preserve"> </w:t>
      </w:r>
      <w:r w:rsidR="00186DD1" w:rsidRPr="00186DD1">
        <w:rPr>
          <w:color w:val="000000" w:themeColor="text1"/>
        </w:rPr>
        <w:t>aprobate</w:t>
      </w:r>
      <w:r w:rsidR="00932864">
        <w:rPr>
          <w:color w:val="000000" w:themeColor="text1"/>
        </w:rPr>
        <w:t xml:space="preserve"> </w:t>
      </w:r>
      <w:r w:rsidR="00186DD1" w:rsidRPr="00186DD1">
        <w:rPr>
          <w:color w:val="000000" w:themeColor="text1"/>
        </w:rPr>
        <w:t>prin</w:t>
      </w:r>
      <w:r w:rsidR="00932864">
        <w:rPr>
          <w:color w:val="000000" w:themeColor="text1"/>
        </w:rPr>
        <w:t xml:space="preserve"> </w:t>
      </w:r>
      <w:r w:rsidR="00186DD1" w:rsidRPr="00186DD1">
        <w:rPr>
          <w:color w:val="000000" w:themeColor="text1"/>
        </w:rPr>
        <w:t>Hotărârea</w:t>
      </w:r>
      <w:r w:rsidR="00932864">
        <w:rPr>
          <w:color w:val="000000" w:themeColor="text1"/>
        </w:rPr>
        <w:t xml:space="preserve"> </w:t>
      </w:r>
      <w:r w:rsidR="00186DD1" w:rsidRPr="00186DD1">
        <w:rPr>
          <w:color w:val="000000" w:themeColor="text1"/>
        </w:rPr>
        <w:t>Guvernului</w:t>
      </w:r>
      <w:r w:rsidR="00932864">
        <w:rPr>
          <w:color w:val="000000" w:themeColor="text1"/>
        </w:rPr>
        <w:t xml:space="preserve"> </w:t>
      </w:r>
      <w:r w:rsidR="00186DD1" w:rsidRPr="00186DD1">
        <w:rPr>
          <w:color w:val="000000" w:themeColor="text1"/>
        </w:rPr>
        <w:t>nr.</w:t>
      </w:r>
      <w:r w:rsidR="00932864">
        <w:rPr>
          <w:color w:val="000000" w:themeColor="text1"/>
        </w:rPr>
        <w:t xml:space="preserve"> </w:t>
      </w:r>
      <w:r w:rsidR="00186DD1" w:rsidRPr="00186DD1">
        <w:rPr>
          <w:color w:val="000000" w:themeColor="text1"/>
        </w:rPr>
        <w:t>598/2018.</w:t>
      </w:r>
    </w:p>
    <w:p w14:paraId="6DBE43D8" w14:textId="574332EA" w:rsidR="00690261" w:rsidRDefault="00690261" w:rsidP="004A298C">
      <w:pPr>
        <w:numPr>
          <w:ilvl w:val="0"/>
          <w:numId w:val="2"/>
        </w:numPr>
        <w:spacing w:before="0" w:after="20"/>
        <w:ind w:right="198"/>
        <w:contextualSpacing/>
        <w:rPr>
          <w:szCs w:val="14"/>
        </w:rPr>
      </w:pPr>
      <w:r w:rsidRPr="00690261">
        <w:rPr>
          <w:szCs w:val="14"/>
        </w:rPr>
        <w:t>Nr.</w:t>
      </w:r>
      <w:r w:rsidR="00932864">
        <w:rPr>
          <w:szCs w:val="14"/>
        </w:rPr>
        <w:t xml:space="preserve"> </w:t>
      </w:r>
      <w:r w:rsidRPr="00690261">
        <w:rPr>
          <w:b/>
          <w:bCs/>
          <w:szCs w:val="14"/>
        </w:rPr>
        <w:t>127</w:t>
      </w:r>
      <w:r w:rsidR="00932864">
        <w:rPr>
          <w:szCs w:val="14"/>
        </w:rPr>
        <w:t xml:space="preserve"> </w:t>
      </w:r>
      <w:r w:rsidRPr="00690261">
        <w:rPr>
          <w:szCs w:val="14"/>
        </w:rPr>
        <w:t>/</w:t>
      </w:r>
      <w:r w:rsidR="00932864">
        <w:rPr>
          <w:szCs w:val="14"/>
        </w:rPr>
        <w:t xml:space="preserve"> </w:t>
      </w:r>
      <w:r w:rsidRPr="00690261">
        <w:rPr>
          <w:b/>
          <w:bCs/>
          <w:szCs w:val="14"/>
        </w:rPr>
        <w:t>15</w:t>
      </w:r>
      <w:r w:rsidR="00932864">
        <w:rPr>
          <w:b/>
          <w:bCs/>
          <w:szCs w:val="14"/>
        </w:rPr>
        <w:t xml:space="preserve"> </w:t>
      </w:r>
      <w:r w:rsidRPr="00690261">
        <w:rPr>
          <w:b/>
          <w:bCs/>
          <w:szCs w:val="14"/>
        </w:rPr>
        <w:t>Ianuarie</w:t>
      </w:r>
      <w:r w:rsidR="00932864">
        <w:rPr>
          <w:b/>
          <w:bCs/>
          <w:szCs w:val="14"/>
        </w:rPr>
        <w:t xml:space="preserve"> </w:t>
      </w:r>
      <w:r w:rsidRPr="00690261">
        <w:rPr>
          <w:b/>
          <w:bCs/>
          <w:szCs w:val="14"/>
        </w:rPr>
        <w:t>2024</w:t>
      </w:r>
      <w:r w:rsidRPr="00690261">
        <w:rPr>
          <w:szCs w:val="14"/>
        </w:rPr>
        <w:t>,</w:t>
      </w:r>
      <w:r w:rsidR="00932864">
        <w:rPr>
          <w:szCs w:val="14"/>
        </w:rPr>
        <w:t xml:space="preserve"> </w:t>
      </w:r>
      <w:r w:rsidRPr="00690261">
        <w:rPr>
          <w:szCs w:val="14"/>
        </w:rPr>
        <w:t>Ministerul</w:t>
      </w:r>
      <w:r w:rsidR="00932864">
        <w:rPr>
          <w:szCs w:val="14"/>
        </w:rPr>
        <w:t xml:space="preserve"> </w:t>
      </w:r>
      <w:r w:rsidRPr="00690261">
        <w:rPr>
          <w:szCs w:val="14"/>
        </w:rPr>
        <w:t>Investițiilor</w:t>
      </w:r>
      <w:r w:rsidR="00932864">
        <w:rPr>
          <w:szCs w:val="14"/>
        </w:rPr>
        <w:t xml:space="preserve"> </w:t>
      </w:r>
      <w:r w:rsidRPr="00690261">
        <w:rPr>
          <w:szCs w:val="14"/>
        </w:rPr>
        <w:t>și</w:t>
      </w:r>
      <w:r w:rsidR="00932864">
        <w:rPr>
          <w:szCs w:val="14"/>
        </w:rPr>
        <w:t xml:space="preserve"> </w:t>
      </w:r>
      <w:r w:rsidRPr="00690261">
        <w:rPr>
          <w:szCs w:val="14"/>
        </w:rPr>
        <w:t>Proiectelor</w:t>
      </w:r>
      <w:r w:rsidR="00932864">
        <w:rPr>
          <w:szCs w:val="14"/>
        </w:rPr>
        <w:t xml:space="preserve"> </w:t>
      </w:r>
      <w:r w:rsidRPr="00690261">
        <w:rPr>
          <w:szCs w:val="14"/>
        </w:rPr>
        <w:t>Europene</w:t>
      </w:r>
      <w:r w:rsidR="00932864">
        <w:rPr>
          <w:szCs w:val="14"/>
        </w:rPr>
        <w:t xml:space="preserve"> </w:t>
      </w:r>
      <w:r>
        <w:rPr>
          <w:szCs w:val="14"/>
        </w:rPr>
        <w:t>-</w:t>
      </w:r>
      <w:r w:rsidR="00932864">
        <w:rPr>
          <w:szCs w:val="14"/>
        </w:rPr>
        <w:t xml:space="preserve"> </w:t>
      </w:r>
      <w:r w:rsidRPr="00690261">
        <w:rPr>
          <w:szCs w:val="14"/>
        </w:rPr>
        <w:t>Ordin</w:t>
      </w:r>
      <w:r w:rsidR="00932864">
        <w:rPr>
          <w:szCs w:val="14"/>
        </w:rPr>
        <w:t xml:space="preserve"> </w:t>
      </w:r>
      <w:r w:rsidRPr="00690261">
        <w:rPr>
          <w:szCs w:val="14"/>
        </w:rPr>
        <w:t>privind</w:t>
      </w:r>
      <w:r w:rsidR="00932864">
        <w:rPr>
          <w:szCs w:val="14"/>
        </w:rPr>
        <w:t xml:space="preserve"> </w:t>
      </w:r>
      <w:r w:rsidRPr="00690261">
        <w:rPr>
          <w:szCs w:val="14"/>
        </w:rPr>
        <w:t>aprobarea</w:t>
      </w:r>
      <w:r w:rsidR="00932864">
        <w:rPr>
          <w:szCs w:val="14"/>
        </w:rPr>
        <w:t xml:space="preserve"> </w:t>
      </w:r>
      <w:r w:rsidRPr="00690261">
        <w:rPr>
          <w:szCs w:val="14"/>
        </w:rPr>
        <w:t>Schemei</w:t>
      </w:r>
      <w:r w:rsidR="00932864">
        <w:rPr>
          <w:szCs w:val="14"/>
        </w:rPr>
        <w:t xml:space="preserve"> </w:t>
      </w:r>
      <w:r w:rsidRPr="00690261">
        <w:rPr>
          <w:szCs w:val="14"/>
        </w:rPr>
        <w:t>de</w:t>
      </w:r>
      <w:r w:rsidR="00932864">
        <w:rPr>
          <w:szCs w:val="14"/>
        </w:rPr>
        <w:t xml:space="preserve"> </w:t>
      </w:r>
      <w:r w:rsidRPr="00690261">
        <w:rPr>
          <w:szCs w:val="14"/>
        </w:rPr>
        <w:t>ajutor</w:t>
      </w:r>
      <w:r w:rsidR="00932864">
        <w:rPr>
          <w:szCs w:val="14"/>
        </w:rPr>
        <w:t xml:space="preserve"> </w:t>
      </w:r>
      <w:r w:rsidRPr="00690261">
        <w:rPr>
          <w:szCs w:val="14"/>
        </w:rPr>
        <w:t>de</w:t>
      </w:r>
      <w:r w:rsidR="00932864">
        <w:rPr>
          <w:szCs w:val="14"/>
        </w:rPr>
        <w:t xml:space="preserve"> </w:t>
      </w:r>
      <w:proofErr w:type="spellStart"/>
      <w:r w:rsidRPr="00690261">
        <w:rPr>
          <w:szCs w:val="14"/>
        </w:rPr>
        <w:t>minimis</w:t>
      </w:r>
      <w:proofErr w:type="spellEnd"/>
      <w:r w:rsidR="00932864">
        <w:rPr>
          <w:szCs w:val="14"/>
        </w:rPr>
        <w:t xml:space="preserve"> </w:t>
      </w:r>
      <w:r w:rsidRPr="00690261">
        <w:rPr>
          <w:szCs w:val="14"/>
        </w:rPr>
        <w:t>„Digitalizarea</w:t>
      </w:r>
      <w:r w:rsidR="00932864">
        <w:rPr>
          <w:szCs w:val="14"/>
        </w:rPr>
        <w:t xml:space="preserve"> </w:t>
      </w:r>
      <w:r w:rsidRPr="00690261">
        <w:rPr>
          <w:szCs w:val="14"/>
        </w:rPr>
        <w:t>sectorului</w:t>
      </w:r>
      <w:r w:rsidR="00932864">
        <w:rPr>
          <w:szCs w:val="14"/>
        </w:rPr>
        <w:t xml:space="preserve"> </w:t>
      </w:r>
      <w:r w:rsidRPr="00690261">
        <w:rPr>
          <w:szCs w:val="14"/>
        </w:rPr>
        <w:t>culturii</w:t>
      </w:r>
      <w:r w:rsidR="00932864">
        <w:rPr>
          <w:szCs w:val="14"/>
        </w:rPr>
        <w:t xml:space="preserve"> </w:t>
      </w:r>
      <w:r w:rsidRPr="00690261">
        <w:rPr>
          <w:szCs w:val="14"/>
        </w:rPr>
        <w:t>scrise</w:t>
      </w:r>
      <w:r w:rsidR="00932864">
        <w:rPr>
          <w:szCs w:val="14"/>
        </w:rPr>
        <w:t xml:space="preserve"> </w:t>
      </w:r>
      <w:r w:rsidRPr="00690261">
        <w:rPr>
          <w:szCs w:val="14"/>
        </w:rPr>
        <w:t>prin</w:t>
      </w:r>
      <w:r w:rsidR="00932864">
        <w:rPr>
          <w:szCs w:val="14"/>
        </w:rPr>
        <w:t xml:space="preserve"> </w:t>
      </w:r>
      <w:r w:rsidRPr="00690261">
        <w:rPr>
          <w:szCs w:val="14"/>
        </w:rPr>
        <w:t>creșterea</w:t>
      </w:r>
      <w:r w:rsidR="00932864">
        <w:rPr>
          <w:szCs w:val="14"/>
        </w:rPr>
        <w:t xml:space="preserve"> </w:t>
      </w:r>
      <w:r w:rsidRPr="00690261">
        <w:rPr>
          <w:szCs w:val="14"/>
        </w:rPr>
        <w:t>volumului</w:t>
      </w:r>
      <w:r w:rsidR="00932864">
        <w:rPr>
          <w:szCs w:val="14"/>
        </w:rPr>
        <w:t xml:space="preserve"> </w:t>
      </w:r>
      <w:r w:rsidRPr="00690261">
        <w:rPr>
          <w:szCs w:val="14"/>
        </w:rPr>
        <w:t>de</w:t>
      </w:r>
      <w:r w:rsidR="00932864">
        <w:rPr>
          <w:szCs w:val="14"/>
        </w:rPr>
        <w:t xml:space="preserve"> </w:t>
      </w:r>
      <w:r w:rsidRPr="00690261">
        <w:rPr>
          <w:szCs w:val="14"/>
        </w:rPr>
        <w:t>carte</w:t>
      </w:r>
      <w:r w:rsidR="00932864">
        <w:rPr>
          <w:szCs w:val="14"/>
        </w:rPr>
        <w:t xml:space="preserve"> </w:t>
      </w:r>
      <w:r w:rsidRPr="00690261">
        <w:rPr>
          <w:szCs w:val="14"/>
        </w:rPr>
        <w:t>realizat</w:t>
      </w:r>
      <w:r w:rsidR="00932864">
        <w:rPr>
          <w:szCs w:val="14"/>
        </w:rPr>
        <w:t xml:space="preserve"> </w:t>
      </w:r>
      <w:r w:rsidRPr="00690261">
        <w:rPr>
          <w:szCs w:val="14"/>
        </w:rPr>
        <w:t>în</w:t>
      </w:r>
      <w:r w:rsidR="00932864">
        <w:rPr>
          <w:szCs w:val="14"/>
        </w:rPr>
        <w:t xml:space="preserve"> </w:t>
      </w:r>
      <w:r w:rsidRPr="00690261">
        <w:rPr>
          <w:szCs w:val="14"/>
        </w:rPr>
        <w:t>format</w:t>
      </w:r>
      <w:r w:rsidR="00932864">
        <w:rPr>
          <w:szCs w:val="14"/>
        </w:rPr>
        <w:t xml:space="preserve"> </w:t>
      </w:r>
      <w:r w:rsidRPr="00690261">
        <w:rPr>
          <w:szCs w:val="14"/>
        </w:rPr>
        <w:t>electronic</w:t>
      </w:r>
      <w:r w:rsidR="00932864">
        <w:rPr>
          <w:szCs w:val="14"/>
        </w:rPr>
        <w:t xml:space="preserve"> </w:t>
      </w:r>
      <w:r w:rsidRPr="00690261">
        <w:rPr>
          <w:szCs w:val="14"/>
        </w:rPr>
        <w:t>și</w:t>
      </w:r>
      <w:r w:rsidR="00932864">
        <w:rPr>
          <w:szCs w:val="14"/>
        </w:rPr>
        <w:t xml:space="preserve"> </w:t>
      </w:r>
      <w:r w:rsidRPr="00690261">
        <w:rPr>
          <w:szCs w:val="14"/>
        </w:rPr>
        <w:t>mobilizarea</w:t>
      </w:r>
      <w:r w:rsidR="00932864">
        <w:rPr>
          <w:szCs w:val="14"/>
        </w:rPr>
        <w:t xml:space="preserve"> </w:t>
      </w:r>
      <w:r w:rsidRPr="00690261">
        <w:rPr>
          <w:szCs w:val="14"/>
        </w:rPr>
        <w:t>de</w:t>
      </w:r>
      <w:r w:rsidR="00932864">
        <w:rPr>
          <w:szCs w:val="14"/>
        </w:rPr>
        <w:t xml:space="preserve"> </w:t>
      </w:r>
      <w:r w:rsidRPr="00690261">
        <w:rPr>
          <w:szCs w:val="14"/>
        </w:rPr>
        <w:t>noi</w:t>
      </w:r>
      <w:r w:rsidR="00932864">
        <w:rPr>
          <w:szCs w:val="14"/>
        </w:rPr>
        <w:t xml:space="preserve"> </w:t>
      </w:r>
      <w:r w:rsidRPr="00690261">
        <w:rPr>
          <w:szCs w:val="14"/>
        </w:rPr>
        <w:t>audiențe</w:t>
      </w:r>
      <w:r w:rsidR="00932864">
        <w:rPr>
          <w:szCs w:val="14"/>
        </w:rPr>
        <w:t xml:space="preserve"> </w:t>
      </w:r>
      <w:r w:rsidRPr="00690261">
        <w:rPr>
          <w:szCs w:val="14"/>
        </w:rPr>
        <w:t>prin</w:t>
      </w:r>
      <w:r w:rsidR="00932864">
        <w:rPr>
          <w:szCs w:val="14"/>
        </w:rPr>
        <w:t xml:space="preserve"> </w:t>
      </w:r>
      <w:r w:rsidRPr="00690261">
        <w:rPr>
          <w:szCs w:val="14"/>
        </w:rPr>
        <w:t>utilizarea</w:t>
      </w:r>
      <w:r w:rsidR="00932864">
        <w:rPr>
          <w:szCs w:val="14"/>
        </w:rPr>
        <w:t xml:space="preserve"> </w:t>
      </w:r>
      <w:r w:rsidRPr="00690261">
        <w:rPr>
          <w:szCs w:val="14"/>
        </w:rPr>
        <w:t>instrumentelor</w:t>
      </w:r>
      <w:r w:rsidR="00932864">
        <w:rPr>
          <w:szCs w:val="14"/>
        </w:rPr>
        <w:t xml:space="preserve"> </w:t>
      </w:r>
      <w:r w:rsidRPr="00690261">
        <w:rPr>
          <w:szCs w:val="14"/>
        </w:rPr>
        <w:t>digitale“.</w:t>
      </w:r>
    </w:p>
    <w:p w14:paraId="4B277025" w14:textId="3FAA1034" w:rsidR="00690261" w:rsidRPr="007F28EB" w:rsidRDefault="00690261" w:rsidP="00690261">
      <w:pPr>
        <w:rPr>
          <w:b/>
          <w:bCs/>
          <w:color w:val="3333FF"/>
        </w:rPr>
      </w:pPr>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60</w:t>
      </w:r>
      <w:r w:rsidR="00932864">
        <w:rPr>
          <w:b/>
          <w:bCs/>
          <w:color w:val="3333FF"/>
        </w:rPr>
        <w:t xml:space="preserve"> </w:t>
      </w:r>
      <w:r w:rsidRPr="007F28EB">
        <w:rPr>
          <w:b/>
          <w:bCs/>
          <w:color w:val="3333FF"/>
        </w:rPr>
        <w:t>/</w:t>
      </w:r>
      <w:r w:rsidR="00932864">
        <w:rPr>
          <w:b/>
          <w:bCs/>
          <w:color w:val="3333FF"/>
        </w:rPr>
        <w:t xml:space="preserve"> </w:t>
      </w:r>
      <w:r>
        <w:rPr>
          <w:b/>
          <w:bCs/>
          <w:color w:val="3333FF"/>
        </w:rPr>
        <w:t>23</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7E6F441D" w14:textId="721F1E38" w:rsidR="00690261" w:rsidRPr="0041094F" w:rsidRDefault="0041094F" w:rsidP="00690261">
      <w:pPr>
        <w:numPr>
          <w:ilvl w:val="0"/>
          <w:numId w:val="2"/>
        </w:numPr>
        <w:spacing w:before="0" w:after="20"/>
        <w:ind w:right="198"/>
        <w:contextualSpacing/>
        <w:rPr>
          <w:szCs w:val="14"/>
        </w:rPr>
      </w:pPr>
      <w:r w:rsidRPr="0041094F">
        <w:rPr>
          <w:color w:val="000000" w:themeColor="text1"/>
        </w:rPr>
        <w:t>Nr.</w:t>
      </w:r>
      <w:r w:rsidR="00932864">
        <w:rPr>
          <w:color w:val="000000" w:themeColor="text1"/>
        </w:rPr>
        <w:t xml:space="preserve"> </w:t>
      </w:r>
      <w:r w:rsidRPr="0041094F">
        <w:rPr>
          <w:b/>
          <w:bCs/>
          <w:color w:val="000000" w:themeColor="text1"/>
        </w:rPr>
        <w:t>3669</w:t>
      </w:r>
      <w:r w:rsidR="00932864">
        <w:rPr>
          <w:color w:val="000000" w:themeColor="text1"/>
        </w:rPr>
        <w:t xml:space="preserve"> </w:t>
      </w:r>
      <w:r w:rsidRPr="0041094F">
        <w:rPr>
          <w:color w:val="000000" w:themeColor="text1"/>
        </w:rPr>
        <w:t>/</w:t>
      </w:r>
      <w:r w:rsidR="00932864">
        <w:rPr>
          <w:color w:val="000000" w:themeColor="text1"/>
        </w:rPr>
        <w:t xml:space="preserve"> </w:t>
      </w:r>
      <w:r w:rsidRPr="0041094F">
        <w:rPr>
          <w:b/>
          <w:bCs/>
          <w:color w:val="000000" w:themeColor="text1"/>
        </w:rPr>
        <w:t>21</w:t>
      </w:r>
      <w:r w:rsidR="00932864">
        <w:rPr>
          <w:b/>
          <w:bCs/>
          <w:color w:val="000000" w:themeColor="text1"/>
        </w:rPr>
        <w:t xml:space="preserve"> </w:t>
      </w:r>
      <w:r w:rsidRPr="0041094F">
        <w:rPr>
          <w:b/>
          <w:bCs/>
          <w:color w:val="000000" w:themeColor="text1"/>
        </w:rPr>
        <w:t>Decembrie</w:t>
      </w:r>
      <w:r w:rsidR="00932864">
        <w:rPr>
          <w:b/>
          <w:bCs/>
          <w:color w:val="000000" w:themeColor="text1"/>
        </w:rPr>
        <w:t xml:space="preserve"> </w:t>
      </w:r>
      <w:r w:rsidRPr="0041094F">
        <w:rPr>
          <w:b/>
          <w:bCs/>
          <w:color w:val="000000" w:themeColor="text1"/>
        </w:rPr>
        <w:t>2023</w:t>
      </w:r>
      <w:r w:rsidRPr="0041094F">
        <w:rPr>
          <w:color w:val="000000" w:themeColor="text1"/>
        </w:rPr>
        <w:t>,</w:t>
      </w:r>
      <w:r w:rsidR="00932864">
        <w:rPr>
          <w:color w:val="000000" w:themeColor="text1"/>
        </w:rPr>
        <w:t xml:space="preserve"> </w:t>
      </w:r>
      <w:r w:rsidRPr="0041094F">
        <w:rPr>
          <w:color w:val="000000" w:themeColor="text1"/>
        </w:rPr>
        <w:t>Ministerul</w:t>
      </w:r>
      <w:r w:rsidR="00932864">
        <w:rPr>
          <w:color w:val="000000" w:themeColor="text1"/>
        </w:rPr>
        <w:t xml:space="preserve"> </w:t>
      </w:r>
      <w:r w:rsidRPr="0041094F">
        <w:rPr>
          <w:color w:val="000000" w:themeColor="text1"/>
        </w:rPr>
        <w:t>Culturii</w:t>
      </w:r>
      <w:r w:rsidR="00932864">
        <w:rPr>
          <w:color w:val="000000" w:themeColor="text1"/>
        </w:rPr>
        <w:t xml:space="preserve"> </w:t>
      </w:r>
      <w:r w:rsidR="00690261" w:rsidRPr="006A74FC">
        <w:rPr>
          <w:color w:val="000000" w:themeColor="text1"/>
        </w:rPr>
        <w:t>-</w:t>
      </w:r>
      <w:r w:rsidR="00932864">
        <w:rPr>
          <w:color w:val="000000" w:themeColor="text1"/>
        </w:rPr>
        <w:t xml:space="preserve"> </w:t>
      </w:r>
      <w:r w:rsidRPr="0041094F">
        <w:rPr>
          <w:color w:val="000000" w:themeColor="text1"/>
        </w:rPr>
        <w:t>Ordin</w:t>
      </w:r>
      <w:r w:rsidR="00932864">
        <w:rPr>
          <w:color w:val="000000" w:themeColor="text1"/>
        </w:rPr>
        <w:t xml:space="preserve"> </w:t>
      </w:r>
      <w:r w:rsidRPr="0041094F">
        <w:rPr>
          <w:color w:val="000000" w:themeColor="text1"/>
        </w:rPr>
        <w:t>pentru</w:t>
      </w:r>
      <w:r w:rsidR="00932864">
        <w:rPr>
          <w:color w:val="000000" w:themeColor="text1"/>
        </w:rPr>
        <w:t xml:space="preserve"> </w:t>
      </w:r>
      <w:r w:rsidRPr="0041094F">
        <w:rPr>
          <w:color w:val="000000" w:themeColor="text1"/>
        </w:rPr>
        <w:t>reacreditarea</w:t>
      </w:r>
      <w:r w:rsidR="00932864">
        <w:rPr>
          <w:color w:val="000000" w:themeColor="text1"/>
        </w:rPr>
        <w:t xml:space="preserve"> </w:t>
      </w:r>
      <w:r w:rsidRPr="0041094F">
        <w:rPr>
          <w:color w:val="000000" w:themeColor="text1"/>
        </w:rPr>
        <w:t>Muzeului</w:t>
      </w:r>
      <w:r w:rsidR="00932864">
        <w:rPr>
          <w:color w:val="000000" w:themeColor="text1"/>
        </w:rPr>
        <w:t xml:space="preserve"> </w:t>
      </w:r>
      <w:r w:rsidRPr="0041094F">
        <w:rPr>
          <w:color w:val="000000" w:themeColor="text1"/>
        </w:rPr>
        <w:t>Civilizației</w:t>
      </w:r>
      <w:r w:rsidR="00932864">
        <w:rPr>
          <w:color w:val="000000" w:themeColor="text1"/>
        </w:rPr>
        <w:t xml:space="preserve"> </w:t>
      </w:r>
      <w:r w:rsidRPr="0041094F">
        <w:rPr>
          <w:color w:val="000000" w:themeColor="text1"/>
        </w:rPr>
        <w:t>Dacice</w:t>
      </w:r>
      <w:r w:rsidR="00932864">
        <w:rPr>
          <w:color w:val="000000" w:themeColor="text1"/>
        </w:rPr>
        <w:t xml:space="preserve"> </w:t>
      </w:r>
      <w:r w:rsidRPr="0041094F">
        <w:rPr>
          <w:color w:val="000000" w:themeColor="text1"/>
        </w:rPr>
        <w:t>și</w:t>
      </w:r>
      <w:r w:rsidR="00932864">
        <w:rPr>
          <w:color w:val="000000" w:themeColor="text1"/>
        </w:rPr>
        <w:t xml:space="preserve"> </w:t>
      </w:r>
      <w:r w:rsidRPr="0041094F">
        <w:rPr>
          <w:color w:val="000000" w:themeColor="text1"/>
        </w:rPr>
        <w:t>Romane</w:t>
      </w:r>
      <w:r w:rsidR="00932864">
        <w:rPr>
          <w:color w:val="000000" w:themeColor="text1"/>
        </w:rPr>
        <w:t xml:space="preserve"> </w:t>
      </w:r>
      <w:r w:rsidRPr="0041094F">
        <w:rPr>
          <w:color w:val="000000" w:themeColor="text1"/>
        </w:rPr>
        <w:t>din</w:t>
      </w:r>
      <w:r w:rsidR="00932864">
        <w:rPr>
          <w:color w:val="000000" w:themeColor="text1"/>
        </w:rPr>
        <w:t xml:space="preserve"> </w:t>
      </w:r>
      <w:r w:rsidRPr="0041094F">
        <w:rPr>
          <w:color w:val="000000" w:themeColor="text1"/>
        </w:rPr>
        <w:t>municipiul</w:t>
      </w:r>
      <w:r w:rsidR="00932864">
        <w:rPr>
          <w:color w:val="000000" w:themeColor="text1"/>
        </w:rPr>
        <w:t xml:space="preserve"> </w:t>
      </w:r>
      <w:r w:rsidRPr="0041094F">
        <w:rPr>
          <w:color w:val="000000" w:themeColor="text1"/>
        </w:rPr>
        <w:t>Deva,</w:t>
      </w:r>
      <w:r w:rsidR="00932864">
        <w:rPr>
          <w:color w:val="000000" w:themeColor="text1"/>
        </w:rPr>
        <w:t xml:space="preserve"> </w:t>
      </w:r>
      <w:r w:rsidRPr="0041094F">
        <w:rPr>
          <w:color w:val="000000" w:themeColor="text1"/>
        </w:rPr>
        <w:t>județul</w:t>
      </w:r>
      <w:r w:rsidR="00932864">
        <w:rPr>
          <w:color w:val="000000" w:themeColor="text1"/>
        </w:rPr>
        <w:t xml:space="preserve"> </w:t>
      </w:r>
      <w:r w:rsidRPr="0041094F">
        <w:rPr>
          <w:color w:val="000000" w:themeColor="text1"/>
        </w:rPr>
        <w:t>Hunedoara</w:t>
      </w:r>
      <w:r w:rsidR="00932864">
        <w:rPr>
          <w:color w:val="000000" w:themeColor="text1"/>
        </w:rPr>
        <w:t xml:space="preserve"> </w:t>
      </w:r>
      <w:r w:rsidRPr="0041094F">
        <w:rPr>
          <w:color w:val="000000" w:themeColor="text1"/>
        </w:rPr>
        <w:t>.</w:t>
      </w:r>
    </w:p>
    <w:p w14:paraId="67B56B19" w14:textId="7B0050C5" w:rsidR="0041094F" w:rsidRDefault="0041094F" w:rsidP="00690261">
      <w:pPr>
        <w:numPr>
          <w:ilvl w:val="0"/>
          <w:numId w:val="2"/>
        </w:numPr>
        <w:spacing w:before="0" w:after="20"/>
        <w:ind w:right="198"/>
        <w:contextualSpacing/>
        <w:rPr>
          <w:szCs w:val="14"/>
        </w:rPr>
      </w:pPr>
      <w:r w:rsidRPr="0041094F">
        <w:rPr>
          <w:szCs w:val="14"/>
        </w:rPr>
        <w:t>Nr.</w:t>
      </w:r>
      <w:r w:rsidR="00932864">
        <w:rPr>
          <w:szCs w:val="14"/>
        </w:rPr>
        <w:t xml:space="preserve"> </w:t>
      </w:r>
      <w:r w:rsidRPr="0041094F">
        <w:rPr>
          <w:b/>
          <w:bCs/>
          <w:szCs w:val="14"/>
        </w:rPr>
        <w:t>6900</w:t>
      </w:r>
      <w:r w:rsidR="00932864">
        <w:rPr>
          <w:szCs w:val="14"/>
        </w:rPr>
        <w:t xml:space="preserve"> </w:t>
      </w:r>
      <w:r w:rsidRPr="0041094F">
        <w:rPr>
          <w:szCs w:val="14"/>
        </w:rPr>
        <w:t>/</w:t>
      </w:r>
      <w:r w:rsidR="00932864">
        <w:rPr>
          <w:szCs w:val="14"/>
        </w:rPr>
        <w:t xml:space="preserve"> </w:t>
      </w:r>
      <w:r w:rsidRPr="0041094F">
        <w:rPr>
          <w:b/>
          <w:bCs/>
          <w:szCs w:val="14"/>
        </w:rPr>
        <w:t>28</w:t>
      </w:r>
      <w:r w:rsidR="00932864">
        <w:rPr>
          <w:b/>
          <w:bCs/>
          <w:szCs w:val="14"/>
        </w:rPr>
        <w:t xml:space="preserve"> </w:t>
      </w:r>
      <w:r w:rsidRPr="0041094F">
        <w:rPr>
          <w:b/>
          <w:bCs/>
          <w:szCs w:val="14"/>
        </w:rPr>
        <w:t>Decembrie</w:t>
      </w:r>
      <w:r w:rsidR="00932864">
        <w:rPr>
          <w:b/>
          <w:bCs/>
          <w:szCs w:val="14"/>
        </w:rPr>
        <w:t xml:space="preserve"> </w:t>
      </w:r>
      <w:r w:rsidRPr="0041094F">
        <w:rPr>
          <w:b/>
          <w:bCs/>
          <w:szCs w:val="14"/>
        </w:rPr>
        <w:t>2023</w:t>
      </w:r>
      <w:r w:rsidRPr="0041094F">
        <w:rPr>
          <w:szCs w:val="14"/>
        </w:rPr>
        <w:t>,</w:t>
      </w:r>
      <w:r w:rsidR="00932864">
        <w:rPr>
          <w:szCs w:val="14"/>
        </w:rPr>
        <w:t xml:space="preserve"> </w:t>
      </w:r>
      <w:r w:rsidRPr="0041094F">
        <w:rPr>
          <w:szCs w:val="14"/>
        </w:rPr>
        <w:t>Ministerul</w:t>
      </w:r>
      <w:r w:rsidR="00932864">
        <w:rPr>
          <w:szCs w:val="14"/>
        </w:rPr>
        <w:t xml:space="preserve"> </w:t>
      </w:r>
      <w:r w:rsidRPr="0041094F">
        <w:rPr>
          <w:szCs w:val="14"/>
        </w:rPr>
        <w:t>Educației</w:t>
      </w:r>
      <w:r w:rsidR="00932864">
        <w:rPr>
          <w:szCs w:val="14"/>
        </w:rPr>
        <w:t xml:space="preserve"> </w:t>
      </w:r>
      <w:r>
        <w:rPr>
          <w:szCs w:val="14"/>
        </w:rPr>
        <w:t>-</w:t>
      </w:r>
      <w:r w:rsidR="00932864">
        <w:rPr>
          <w:szCs w:val="14"/>
        </w:rPr>
        <w:t xml:space="preserve"> </w:t>
      </w:r>
      <w:r w:rsidRPr="0041094F">
        <w:rPr>
          <w:szCs w:val="14"/>
        </w:rPr>
        <w:t>Ordin</w:t>
      </w:r>
      <w:r w:rsidR="00932864">
        <w:rPr>
          <w:szCs w:val="14"/>
        </w:rPr>
        <w:t xml:space="preserve"> </w:t>
      </w:r>
      <w:r w:rsidRPr="0041094F">
        <w:rPr>
          <w:szCs w:val="14"/>
        </w:rPr>
        <w:t>privind</w:t>
      </w:r>
      <w:r w:rsidR="00932864">
        <w:rPr>
          <w:szCs w:val="14"/>
        </w:rPr>
        <w:t xml:space="preserve"> </w:t>
      </w:r>
      <w:r w:rsidRPr="0041094F">
        <w:rPr>
          <w:szCs w:val="14"/>
        </w:rPr>
        <w:t>aprobarea</w:t>
      </w:r>
      <w:r w:rsidR="00932864">
        <w:rPr>
          <w:szCs w:val="14"/>
        </w:rPr>
        <w:t xml:space="preserve"> </w:t>
      </w:r>
      <w:r w:rsidRPr="0041094F">
        <w:rPr>
          <w:szCs w:val="14"/>
        </w:rPr>
        <w:t>Metodologiei</w:t>
      </w:r>
      <w:r w:rsidR="00932864">
        <w:rPr>
          <w:szCs w:val="14"/>
        </w:rPr>
        <w:t xml:space="preserve"> </w:t>
      </w:r>
      <w:r w:rsidRPr="0041094F">
        <w:rPr>
          <w:szCs w:val="14"/>
        </w:rPr>
        <w:t>de</w:t>
      </w:r>
      <w:r w:rsidR="00932864">
        <w:rPr>
          <w:szCs w:val="14"/>
        </w:rPr>
        <w:t xml:space="preserve"> </w:t>
      </w:r>
      <w:r w:rsidRPr="0041094F">
        <w:rPr>
          <w:szCs w:val="14"/>
        </w:rPr>
        <w:t>alocare</w:t>
      </w:r>
      <w:r w:rsidR="00932864">
        <w:rPr>
          <w:szCs w:val="14"/>
        </w:rPr>
        <w:t xml:space="preserve"> </w:t>
      </w:r>
      <w:r w:rsidRPr="0041094F">
        <w:rPr>
          <w:szCs w:val="14"/>
        </w:rPr>
        <w:t>și</w:t>
      </w:r>
      <w:r w:rsidR="00932864">
        <w:rPr>
          <w:szCs w:val="14"/>
        </w:rPr>
        <w:t xml:space="preserve"> </w:t>
      </w:r>
      <w:r w:rsidRPr="0041094F">
        <w:rPr>
          <w:szCs w:val="14"/>
        </w:rPr>
        <w:t>utilizare</w:t>
      </w:r>
      <w:r w:rsidR="00932864">
        <w:rPr>
          <w:szCs w:val="14"/>
        </w:rPr>
        <w:t xml:space="preserve"> </w:t>
      </w:r>
      <w:r w:rsidRPr="0041094F">
        <w:rPr>
          <w:szCs w:val="14"/>
        </w:rPr>
        <w:t>a</w:t>
      </w:r>
      <w:r w:rsidR="00932864">
        <w:rPr>
          <w:szCs w:val="14"/>
        </w:rPr>
        <w:t xml:space="preserve"> </w:t>
      </w:r>
      <w:r w:rsidRPr="0041094F">
        <w:rPr>
          <w:szCs w:val="14"/>
        </w:rPr>
        <w:t>fondului</w:t>
      </w:r>
      <w:r w:rsidR="00932864">
        <w:rPr>
          <w:szCs w:val="14"/>
        </w:rPr>
        <w:t xml:space="preserve"> </w:t>
      </w:r>
      <w:r w:rsidRPr="0041094F">
        <w:rPr>
          <w:szCs w:val="14"/>
        </w:rPr>
        <w:t>pentru</w:t>
      </w:r>
      <w:r w:rsidR="00932864">
        <w:rPr>
          <w:szCs w:val="14"/>
        </w:rPr>
        <w:t xml:space="preserve"> </w:t>
      </w:r>
      <w:r w:rsidRPr="0041094F">
        <w:rPr>
          <w:szCs w:val="14"/>
        </w:rPr>
        <w:t>dezvoltarea</w:t>
      </w:r>
      <w:r w:rsidR="00932864">
        <w:rPr>
          <w:szCs w:val="14"/>
        </w:rPr>
        <w:t xml:space="preserve"> </w:t>
      </w:r>
      <w:r w:rsidRPr="0041094F">
        <w:rPr>
          <w:szCs w:val="14"/>
        </w:rPr>
        <w:t>instituțională</w:t>
      </w:r>
      <w:r w:rsidR="00932864">
        <w:rPr>
          <w:szCs w:val="14"/>
        </w:rPr>
        <w:t xml:space="preserve"> </w:t>
      </w:r>
      <w:r w:rsidRPr="0041094F">
        <w:rPr>
          <w:szCs w:val="14"/>
        </w:rPr>
        <w:t>a</w:t>
      </w:r>
      <w:r w:rsidR="00932864">
        <w:rPr>
          <w:szCs w:val="14"/>
        </w:rPr>
        <w:t xml:space="preserve"> </w:t>
      </w:r>
      <w:r w:rsidRPr="0041094F">
        <w:rPr>
          <w:szCs w:val="14"/>
        </w:rPr>
        <w:t>instituțiilor</w:t>
      </w:r>
      <w:r w:rsidR="00932864">
        <w:rPr>
          <w:szCs w:val="14"/>
        </w:rPr>
        <w:t xml:space="preserve"> </w:t>
      </w:r>
      <w:r w:rsidRPr="0041094F">
        <w:rPr>
          <w:szCs w:val="14"/>
        </w:rPr>
        <w:t>de</w:t>
      </w:r>
      <w:r w:rsidR="00932864">
        <w:rPr>
          <w:szCs w:val="14"/>
        </w:rPr>
        <w:t xml:space="preserve"> </w:t>
      </w:r>
      <w:r w:rsidRPr="0041094F">
        <w:rPr>
          <w:szCs w:val="14"/>
        </w:rPr>
        <w:t>învățământ</w:t>
      </w:r>
      <w:r w:rsidR="00932864">
        <w:rPr>
          <w:szCs w:val="14"/>
        </w:rPr>
        <w:t xml:space="preserve"> </w:t>
      </w:r>
      <w:r w:rsidRPr="0041094F">
        <w:rPr>
          <w:szCs w:val="14"/>
        </w:rPr>
        <w:t>superior</w:t>
      </w:r>
      <w:r w:rsidR="00932864">
        <w:rPr>
          <w:szCs w:val="14"/>
        </w:rPr>
        <w:t xml:space="preserve"> </w:t>
      </w:r>
      <w:r w:rsidRPr="0041094F">
        <w:rPr>
          <w:szCs w:val="14"/>
        </w:rPr>
        <w:t>de</w:t>
      </w:r>
      <w:r w:rsidR="00932864">
        <w:rPr>
          <w:szCs w:val="14"/>
        </w:rPr>
        <w:t xml:space="preserve"> </w:t>
      </w:r>
      <w:r w:rsidRPr="0041094F">
        <w:rPr>
          <w:szCs w:val="14"/>
        </w:rPr>
        <w:t>stat,</w:t>
      </w:r>
      <w:r w:rsidR="00932864">
        <w:rPr>
          <w:szCs w:val="14"/>
        </w:rPr>
        <w:t xml:space="preserve"> </w:t>
      </w:r>
      <w:r w:rsidRPr="0041094F">
        <w:rPr>
          <w:szCs w:val="14"/>
        </w:rPr>
        <w:t>pentru</w:t>
      </w:r>
      <w:r w:rsidR="00932864">
        <w:rPr>
          <w:szCs w:val="14"/>
        </w:rPr>
        <w:t xml:space="preserve"> </w:t>
      </w:r>
      <w:r w:rsidRPr="0041094F">
        <w:rPr>
          <w:szCs w:val="14"/>
        </w:rPr>
        <w:t>anul</w:t>
      </w:r>
      <w:r w:rsidR="00932864">
        <w:rPr>
          <w:szCs w:val="14"/>
        </w:rPr>
        <w:t xml:space="preserve"> </w:t>
      </w:r>
      <w:r w:rsidRPr="0041094F">
        <w:rPr>
          <w:szCs w:val="14"/>
        </w:rPr>
        <w:t>2024.</w:t>
      </w:r>
    </w:p>
    <w:p w14:paraId="79D6B410" w14:textId="34505423" w:rsidR="00386D0B" w:rsidRPr="007F28EB" w:rsidRDefault="00386D0B" w:rsidP="00386D0B">
      <w:pPr>
        <w:rPr>
          <w:b/>
          <w:bCs/>
          <w:color w:val="3333FF"/>
        </w:rPr>
      </w:pPr>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61</w:t>
      </w:r>
      <w:r w:rsidR="00932864">
        <w:rPr>
          <w:b/>
          <w:bCs/>
          <w:color w:val="3333FF"/>
        </w:rPr>
        <w:t xml:space="preserve"> </w:t>
      </w:r>
      <w:r w:rsidRPr="007F28EB">
        <w:rPr>
          <w:b/>
          <w:bCs/>
          <w:color w:val="3333FF"/>
        </w:rPr>
        <w:t>/</w:t>
      </w:r>
      <w:r w:rsidR="00932864">
        <w:rPr>
          <w:b/>
          <w:bCs/>
          <w:color w:val="3333FF"/>
        </w:rPr>
        <w:t xml:space="preserve"> </w:t>
      </w:r>
      <w:r>
        <w:rPr>
          <w:b/>
          <w:bCs/>
          <w:color w:val="3333FF"/>
        </w:rPr>
        <w:t>23</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5404B1D4" w14:textId="71684604" w:rsidR="00386D0B" w:rsidRPr="005C4FC3" w:rsidRDefault="00386D0B" w:rsidP="00386D0B">
      <w:pPr>
        <w:numPr>
          <w:ilvl w:val="0"/>
          <w:numId w:val="2"/>
        </w:numPr>
        <w:spacing w:before="0" w:after="20"/>
        <w:ind w:right="198"/>
        <w:contextualSpacing/>
        <w:rPr>
          <w:szCs w:val="14"/>
        </w:rPr>
      </w:pPr>
      <w:r w:rsidRPr="00386D0B">
        <w:rPr>
          <w:color w:val="000000" w:themeColor="text1"/>
        </w:rPr>
        <w:t>Nr.</w:t>
      </w:r>
      <w:r w:rsidR="00932864">
        <w:rPr>
          <w:color w:val="000000" w:themeColor="text1"/>
        </w:rPr>
        <w:t xml:space="preserve"> </w:t>
      </w:r>
      <w:r w:rsidRPr="00386D0B">
        <w:rPr>
          <w:b/>
          <w:bCs/>
          <w:color w:val="000000" w:themeColor="text1"/>
        </w:rPr>
        <w:t>17</w:t>
      </w:r>
      <w:r w:rsidR="00932864">
        <w:rPr>
          <w:color w:val="000000" w:themeColor="text1"/>
        </w:rPr>
        <w:t xml:space="preserve"> </w:t>
      </w:r>
      <w:r w:rsidRPr="00386D0B">
        <w:rPr>
          <w:color w:val="000000" w:themeColor="text1"/>
        </w:rPr>
        <w:t>/</w:t>
      </w:r>
      <w:r w:rsidR="00932864">
        <w:rPr>
          <w:color w:val="000000" w:themeColor="text1"/>
        </w:rPr>
        <w:t xml:space="preserve"> </w:t>
      </w:r>
      <w:r w:rsidRPr="00386D0B">
        <w:rPr>
          <w:b/>
          <w:bCs/>
          <w:color w:val="000000" w:themeColor="text1"/>
        </w:rPr>
        <w:t>6</w:t>
      </w:r>
      <w:r w:rsidR="00932864">
        <w:rPr>
          <w:b/>
          <w:bCs/>
          <w:color w:val="000000" w:themeColor="text1"/>
        </w:rPr>
        <w:t xml:space="preserve"> </w:t>
      </w:r>
      <w:r w:rsidRPr="00386D0B">
        <w:rPr>
          <w:b/>
          <w:bCs/>
          <w:color w:val="000000" w:themeColor="text1"/>
        </w:rPr>
        <w:t>Martie</w:t>
      </w:r>
      <w:r w:rsidR="00932864">
        <w:rPr>
          <w:b/>
          <w:bCs/>
          <w:color w:val="000000" w:themeColor="text1"/>
        </w:rPr>
        <w:t xml:space="preserve"> </w:t>
      </w:r>
      <w:r w:rsidRPr="00386D0B">
        <w:rPr>
          <w:b/>
          <w:bCs/>
          <w:color w:val="000000" w:themeColor="text1"/>
        </w:rPr>
        <w:t>2000</w:t>
      </w:r>
      <w:r w:rsidRPr="00386D0B">
        <w:rPr>
          <w:color w:val="000000" w:themeColor="text1"/>
        </w:rPr>
        <w:t>,</w:t>
      </w:r>
      <w:r w:rsidR="00932864">
        <w:rPr>
          <w:color w:val="000000" w:themeColor="text1"/>
        </w:rPr>
        <w:t xml:space="preserve"> </w:t>
      </w:r>
      <w:r w:rsidRPr="00386D0B">
        <w:rPr>
          <w:color w:val="000000" w:themeColor="text1"/>
        </w:rPr>
        <w:t>Parlamentul</w:t>
      </w:r>
      <w:r w:rsidR="00932864">
        <w:rPr>
          <w:color w:val="000000" w:themeColor="text1"/>
        </w:rPr>
        <w:t xml:space="preserve"> </w:t>
      </w:r>
      <w:r w:rsidRPr="00386D0B">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Pr="00386D0B">
        <w:rPr>
          <w:color w:val="000000" w:themeColor="text1"/>
        </w:rPr>
        <w:t>Lege</w:t>
      </w:r>
      <w:r w:rsidR="00932864">
        <w:rPr>
          <w:color w:val="000000" w:themeColor="text1"/>
        </w:rPr>
        <w:t xml:space="preserve"> </w:t>
      </w:r>
      <w:r w:rsidRPr="00386D0B">
        <w:rPr>
          <w:color w:val="000000" w:themeColor="text1"/>
        </w:rPr>
        <w:t>privind</w:t>
      </w:r>
      <w:r w:rsidR="00932864">
        <w:rPr>
          <w:color w:val="000000" w:themeColor="text1"/>
        </w:rPr>
        <w:t xml:space="preserve"> </w:t>
      </w:r>
      <w:r w:rsidRPr="00386D0B">
        <w:rPr>
          <w:color w:val="000000" w:themeColor="text1"/>
        </w:rPr>
        <w:t>asistența</w:t>
      </w:r>
      <w:r w:rsidR="00932864">
        <w:rPr>
          <w:color w:val="000000" w:themeColor="text1"/>
        </w:rPr>
        <w:t xml:space="preserve"> </w:t>
      </w:r>
      <w:r w:rsidRPr="00386D0B">
        <w:rPr>
          <w:color w:val="000000" w:themeColor="text1"/>
        </w:rPr>
        <w:t>socială</w:t>
      </w:r>
      <w:r w:rsidR="00932864">
        <w:rPr>
          <w:color w:val="000000" w:themeColor="text1"/>
        </w:rPr>
        <w:t xml:space="preserve"> </w:t>
      </w:r>
      <w:r w:rsidRPr="00386D0B">
        <w:rPr>
          <w:color w:val="000000" w:themeColor="text1"/>
        </w:rPr>
        <w:t>a</w:t>
      </w:r>
      <w:r w:rsidR="00932864">
        <w:rPr>
          <w:color w:val="000000" w:themeColor="text1"/>
        </w:rPr>
        <w:t xml:space="preserve"> </w:t>
      </w:r>
      <w:r w:rsidRPr="00386D0B">
        <w:rPr>
          <w:color w:val="000000" w:themeColor="text1"/>
        </w:rPr>
        <w:t>persoanelor</w:t>
      </w:r>
      <w:r w:rsidR="00932864">
        <w:rPr>
          <w:color w:val="000000" w:themeColor="text1"/>
        </w:rPr>
        <w:t xml:space="preserve"> </w:t>
      </w:r>
      <w:r w:rsidRPr="00386D0B">
        <w:rPr>
          <w:color w:val="000000" w:themeColor="text1"/>
        </w:rPr>
        <w:t>vârstnice</w:t>
      </w:r>
      <w:r w:rsidR="00932864">
        <w:rPr>
          <w:color w:val="000000" w:themeColor="text1"/>
        </w:rPr>
        <w:t xml:space="preserve"> </w:t>
      </w:r>
      <w:r w:rsidRPr="00386D0B">
        <w:rPr>
          <w:color w:val="000000" w:themeColor="text1"/>
        </w:rPr>
        <w:t>(republicare).</w:t>
      </w:r>
    </w:p>
    <w:p w14:paraId="0348B80C" w14:textId="361A9899" w:rsidR="005C4FC3" w:rsidRPr="007F28EB" w:rsidRDefault="005C4FC3" w:rsidP="005C4FC3">
      <w:pPr>
        <w:rPr>
          <w:b/>
          <w:bCs/>
          <w:color w:val="3333FF"/>
        </w:rPr>
      </w:pPr>
      <w:bookmarkStart w:id="123" w:name="_Hlk157163982"/>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62</w:t>
      </w:r>
      <w:r w:rsidR="00932864">
        <w:rPr>
          <w:b/>
          <w:bCs/>
          <w:color w:val="3333FF"/>
        </w:rPr>
        <w:t xml:space="preserve"> </w:t>
      </w:r>
      <w:r w:rsidRPr="007F28EB">
        <w:rPr>
          <w:b/>
          <w:bCs/>
          <w:color w:val="3333FF"/>
        </w:rPr>
        <w:t>/</w:t>
      </w:r>
      <w:r w:rsidR="00932864">
        <w:rPr>
          <w:b/>
          <w:bCs/>
          <w:color w:val="3333FF"/>
        </w:rPr>
        <w:t xml:space="preserve"> </w:t>
      </w:r>
      <w:r>
        <w:rPr>
          <w:b/>
          <w:bCs/>
          <w:color w:val="3333FF"/>
        </w:rPr>
        <w:t>23</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2D3AE35E" w14:textId="0B362817" w:rsidR="005C4FC3" w:rsidRPr="00471310" w:rsidRDefault="005C4FC3" w:rsidP="005C4FC3">
      <w:pPr>
        <w:numPr>
          <w:ilvl w:val="0"/>
          <w:numId w:val="2"/>
        </w:numPr>
        <w:spacing w:before="0" w:after="20"/>
        <w:ind w:right="198"/>
        <w:contextualSpacing/>
        <w:rPr>
          <w:szCs w:val="14"/>
        </w:rPr>
      </w:pPr>
      <w:r w:rsidRPr="005C4FC3">
        <w:rPr>
          <w:color w:val="000000" w:themeColor="text1"/>
        </w:rPr>
        <w:t>Nr.</w:t>
      </w:r>
      <w:r w:rsidR="00932864">
        <w:rPr>
          <w:color w:val="000000" w:themeColor="text1"/>
        </w:rPr>
        <w:t xml:space="preserve"> </w:t>
      </w:r>
      <w:r w:rsidRPr="005C4FC3">
        <w:rPr>
          <w:b/>
          <w:bCs/>
          <w:color w:val="000000" w:themeColor="text1"/>
        </w:rPr>
        <w:t>43</w:t>
      </w:r>
      <w:r w:rsidR="00932864">
        <w:rPr>
          <w:color w:val="000000" w:themeColor="text1"/>
        </w:rPr>
        <w:t xml:space="preserve"> </w:t>
      </w:r>
      <w:r w:rsidRPr="005C4FC3">
        <w:rPr>
          <w:color w:val="000000" w:themeColor="text1"/>
        </w:rPr>
        <w:t>/</w:t>
      </w:r>
      <w:r w:rsidR="00932864">
        <w:rPr>
          <w:color w:val="000000" w:themeColor="text1"/>
        </w:rPr>
        <w:t xml:space="preserve"> </w:t>
      </w:r>
      <w:r w:rsidRPr="005C4FC3">
        <w:rPr>
          <w:b/>
          <w:bCs/>
          <w:color w:val="000000" w:themeColor="text1"/>
        </w:rPr>
        <w:t>18</w:t>
      </w:r>
      <w:r w:rsidR="00932864">
        <w:rPr>
          <w:b/>
          <w:bCs/>
          <w:color w:val="000000" w:themeColor="text1"/>
        </w:rPr>
        <w:t xml:space="preserve"> </w:t>
      </w:r>
      <w:r w:rsidRPr="005C4FC3">
        <w:rPr>
          <w:b/>
          <w:bCs/>
          <w:color w:val="000000" w:themeColor="text1"/>
        </w:rPr>
        <w:t>Ianuarie</w:t>
      </w:r>
      <w:r w:rsidR="00932864">
        <w:rPr>
          <w:b/>
          <w:bCs/>
          <w:color w:val="000000" w:themeColor="text1"/>
        </w:rPr>
        <w:t xml:space="preserve"> </w:t>
      </w:r>
      <w:r w:rsidRPr="005C4FC3">
        <w:rPr>
          <w:b/>
          <w:bCs/>
          <w:color w:val="000000" w:themeColor="text1"/>
        </w:rPr>
        <w:t>2024</w:t>
      </w:r>
      <w:r w:rsidRPr="005C4FC3">
        <w:rPr>
          <w:color w:val="000000" w:themeColor="text1"/>
        </w:rPr>
        <w:t>,</w:t>
      </w:r>
      <w:r w:rsidR="00932864">
        <w:rPr>
          <w:color w:val="000000" w:themeColor="text1"/>
        </w:rPr>
        <w:t xml:space="preserve"> </w:t>
      </w:r>
      <w:r w:rsidRPr="005C4FC3">
        <w:rPr>
          <w:color w:val="000000" w:themeColor="text1"/>
        </w:rPr>
        <w:t>Guvernul</w:t>
      </w:r>
      <w:r w:rsidR="00932864">
        <w:rPr>
          <w:color w:val="000000" w:themeColor="text1"/>
        </w:rPr>
        <w:t xml:space="preserve"> </w:t>
      </w:r>
      <w:r w:rsidRPr="005C4FC3">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Pr="005C4FC3">
        <w:rPr>
          <w:color w:val="000000" w:themeColor="text1"/>
        </w:rPr>
        <w:t>Hotărâre</w:t>
      </w:r>
      <w:r w:rsidR="00932864">
        <w:rPr>
          <w:color w:val="000000" w:themeColor="text1"/>
        </w:rPr>
        <w:t xml:space="preserve"> </w:t>
      </w:r>
      <w:r w:rsidRPr="005C4FC3">
        <w:rPr>
          <w:color w:val="000000" w:themeColor="text1"/>
        </w:rPr>
        <w:t>privind</w:t>
      </w:r>
      <w:r w:rsidR="00932864">
        <w:rPr>
          <w:color w:val="000000" w:themeColor="text1"/>
        </w:rPr>
        <w:t xml:space="preserve"> </w:t>
      </w:r>
      <w:r w:rsidRPr="005C4FC3">
        <w:rPr>
          <w:color w:val="000000" w:themeColor="text1"/>
        </w:rPr>
        <w:t>modificarea</w:t>
      </w:r>
      <w:r w:rsidR="00932864">
        <w:rPr>
          <w:color w:val="000000" w:themeColor="text1"/>
        </w:rPr>
        <w:t xml:space="preserve"> </w:t>
      </w:r>
      <w:r w:rsidRPr="005C4FC3">
        <w:rPr>
          <w:color w:val="000000" w:themeColor="text1"/>
        </w:rPr>
        <w:t>și</w:t>
      </w:r>
      <w:r w:rsidR="00932864">
        <w:rPr>
          <w:color w:val="000000" w:themeColor="text1"/>
        </w:rPr>
        <w:t xml:space="preserve"> </w:t>
      </w:r>
      <w:r w:rsidRPr="005C4FC3">
        <w:rPr>
          <w:color w:val="000000" w:themeColor="text1"/>
        </w:rPr>
        <w:t>completarea</w:t>
      </w:r>
      <w:r w:rsidR="00932864">
        <w:rPr>
          <w:color w:val="000000" w:themeColor="text1"/>
        </w:rPr>
        <w:t xml:space="preserve"> </w:t>
      </w:r>
      <w:r w:rsidRPr="005C4FC3">
        <w:rPr>
          <w:color w:val="000000" w:themeColor="text1"/>
        </w:rPr>
        <w:t>Hotărârii</w:t>
      </w:r>
      <w:r w:rsidR="00932864">
        <w:rPr>
          <w:color w:val="000000" w:themeColor="text1"/>
        </w:rPr>
        <w:t xml:space="preserve"> </w:t>
      </w:r>
      <w:r w:rsidRPr="005C4FC3">
        <w:rPr>
          <w:color w:val="000000" w:themeColor="text1"/>
        </w:rPr>
        <w:t>Guvernulu</w:t>
      </w:r>
      <w:bookmarkEnd w:id="123"/>
      <w:r w:rsidRPr="005C4FC3">
        <w:rPr>
          <w:color w:val="000000" w:themeColor="text1"/>
        </w:rPr>
        <w:t>i</w:t>
      </w:r>
      <w:r w:rsidR="00932864">
        <w:rPr>
          <w:color w:val="000000" w:themeColor="text1"/>
        </w:rPr>
        <w:t xml:space="preserve"> </w:t>
      </w:r>
      <w:r w:rsidRPr="005C4FC3">
        <w:rPr>
          <w:color w:val="000000" w:themeColor="text1"/>
        </w:rPr>
        <w:t>nr.</w:t>
      </w:r>
      <w:r w:rsidR="00932864">
        <w:rPr>
          <w:color w:val="000000" w:themeColor="text1"/>
        </w:rPr>
        <w:t xml:space="preserve"> </w:t>
      </w:r>
      <w:r w:rsidRPr="005C4FC3">
        <w:rPr>
          <w:color w:val="000000" w:themeColor="text1"/>
        </w:rPr>
        <w:t>1.017/2018</w:t>
      </w:r>
      <w:r w:rsidR="00932864">
        <w:rPr>
          <w:color w:val="000000" w:themeColor="text1"/>
        </w:rPr>
        <w:t xml:space="preserve"> </w:t>
      </w:r>
      <w:r w:rsidRPr="005C4FC3">
        <w:rPr>
          <w:color w:val="000000" w:themeColor="text1"/>
        </w:rPr>
        <w:t>pentru</w:t>
      </w:r>
      <w:r w:rsidR="00932864">
        <w:rPr>
          <w:color w:val="000000" w:themeColor="text1"/>
        </w:rPr>
        <w:t xml:space="preserve"> </w:t>
      </w:r>
      <w:r w:rsidRPr="005C4FC3">
        <w:rPr>
          <w:color w:val="000000" w:themeColor="text1"/>
        </w:rPr>
        <w:t>aprobarea</w:t>
      </w:r>
      <w:r w:rsidR="00932864">
        <w:rPr>
          <w:color w:val="000000" w:themeColor="text1"/>
        </w:rPr>
        <w:t xml:space="preserve"> </w:t>
      </w:r>
      <w:r w:rsidRPr="005C4FC3">
        <w:rPr>
          <w:color w:val="000000" w:themeColor="text1"/>
        </w:rPr>
        <w:t>Normelor</w:t>
      </w:r>
      <w:r w:rsidR="00932864">
        <w:rPr>
          <w:color w:val="000000" w:themeColor="text1"/>
        </w:rPr>
        <w:t xml:space="preserve"> </w:t>
      </w:r>
      <w:r w:rsidRPr="005C4FC3">
        <w:rPr>
          <w:color w:val="000000" w:themeColor="text1"/>
        </w:rPr>
        <w:t>metodologice</w:t>
      </w:r>
      <w:r w:rsidR="00932864">
        <w:rPr>
          <w:color w:val="000000" w:themeColor="text1"/>
        </w:rPr>
        <w:t xml:space="preserve"> </w:t>
      </w:r>
      <w:r w:rsidRPr="005C4FC3">
        <w:rPr>
          <w:color w:val="000000" w:themeColor="text1"/>
        </w:rPr>
        <w:t>privind</w:t>
      </w:r>
      <w:r w:rsidR="00932864">
        <w:rPr>
          <w:color w:val="000000" w:themeColor="text1"/>
        </w:rPr>
        <w:t xml:space="preserve"> </w:t>
      </w:r>
      <w:r w:rsidRPr="005C4FC3">
        <w:rPr>
          <w:color w:val="000000" w:themeColor="text1"/>
        </w:rPr>
        <w:t>modalitatea</w:t>
      </w:r>
      <w:r w:rsidR="00932864">
        <w:rPr>
          <w:color w:val="000000" w:themeColor="text1"/>
        </w:rPr>
        <w:t xml:space="preserve"> </w:t>
      </w:r>
      <w:r w:rsidRPr="005C4FC3">
        <w:rPr>
          <w:color w:val="000000" w:themeColor="text1"/>
        </w:rPr>
        <w:t>de</w:t>
      </w:r>
      <w:r w:rsidR="00932864">
        <w:rPr>
          <w:color w:val="000000" w:themeColor="text1"/>
        </w:rPr>
        <w:t xml:space="preserve"> </w:t>
      </w:r>
      <w:r w:rsidRPr="005C4FC3">
        <w:rPr>
          <w:color w:val="000000" w:themeColor="text1"/>
        </w:rPr>
        <w:t>acordare</w:t>
      </w:r>
      <w:r w:rsidR="00932864">
        <w:rPr>
          <w:color w:val="000000" w:themeColor="text1"/>
        </w:rPr>
        <w:t xml:space="preserve"> </w:t>
      </w:r>
      <w:r w:rsidRPr="005C4FC3">
        <w:rPr>
          <w:color w:val="000000" w:themeColor="text1"/>
        </w:rPr>
        <w:t>a</w:t>
      </w:r>
      <w:r w:rsidR="00932864">
        <w:rPr>
          <w:color w:val="000000" w:themeColor="text1"/>
        </w:rPr>
        <w:t xml:space="preserve"> </w:t>
      </w:r>
      <w:r w:rsidRPr="005C4FC3">
        <w:rPr>
          <w:color w:val="000000" w:themeColor="text1"/>
        </w:rPr>
        <w:t>drepturilor</w:t>
      </w:r>
      <w:r w:rsidR="00932864">
        <w:rPr>
          <w:color w:val="000000" w:themeColor="text1"/>
        </w:rPr>
        <w:t xml:space="preserve"> </w:t>
      </w:r>
      <w:r w:rsidRPr="005C4FC3">
        <w:rPr>
          <w:color w:val="000000" w:themeColor="text1"/>
        </w:rPr>
        <w:t>la</w:t>
      </w:r>
      <w:r w:rsidR="00932864">
        <w:rPr>
          <w:color w:val="000000" w:themeColor="text1"/>
        </w:rPr>
        <w:t xml:space="preserve"> </w:t>
      </w:r>
      <w:r w:rsidRPr="005C4FC3">
        <w:rPr>
          <w:color w:val="000000" w:themeColor="text1"/>
        </w:rPr>
        <w:t>transport</w:t>
      </w:r>
      <w:r w:rsidR="00932864">
        <w:rPr>
          <w:color w:val="000000" w:themeColor="text1"/>
        </w:rPr>
        <w:t xml:space="preserve"> </w:t>
      </w:r>
      <w:r w:rsidRPr="005C4FC3">
        <w:rPr>
          <w:color w:val="000000" w:themeColor="text1"/>
        </w:rPr>
        <w:t>interurban</w:t>
      </w:r>
      <w:r w:rsidR="00932864">
        <w:rPr>
          <w:color w:val="000000" w:themeColor="text1"/>
        </w:rPr>
        <w:t xml:space="preserve"> </w:t>
      </w:r>
      <w:r w:rsidRPr="005C4FC3">
        <w:rPr>
          <w:color w:val="000000" w:themeColor="text1"/>
        </w:rPr>
        <w:t>gratuit</w:t>
      </w:r>
      <w:r w:rsidR="00932864">
        <w:rPr>
          <w:color w:val="000000" w:themeColor="text1"/>
        </w:rPr>
        <w:t xml:space="preserve"> </w:t>
      </w:r>
      <w:r w:rsidRPr="005C4FC3">
        <w:rPr>
          <w:color w:val="000000" w:themeColor="text1"/>
        </w:rPr>
        <w:t>persoanelor</w:t>
      </w:r>
      <w:r w:rsidR="00932864">
        <w:rPr>
          <w:color w:val="000000" w:themeColor="text1"/>
        </w:rPr>
        <w:t xml:space="preserve"> </w:t>
      </w:r>
      <w:r w:rsidRPr="005C4FC3">
        <w:rPr>
          <w:color w:val="000000" w:themeColor="text1"/>
        </w:rPr>
        <w:t>cu</w:t>
      </w:r>
      <w:r w:rsidR="00932864">
        <w:rPr>
          <w:color w:val="000000" w:themeColor="text1"/>
        </w:rPr>
        <w:t xml:space="preserve"> </w:t>
      </w:r>
      <w:r w:rsidRPr="005C4FC3">
        <w:rPr>
          <w:color w:val="000000" w:themeColor="text1"/>
        </w:rPr>
        <w:t>handicap.</w:t>
      </w:r>
    </w:p>
    <w:p w14:paraId="2AC1D19A" w14:textId="435E012F" w:rsidR="00471310" w:rsidRDefault="00471310" w:rsidP="005C4FC3">
      <w:pPr>
        <w:numPr>
          <w:ilvl w:val="0"/>
          <w:numId w:val="2"/>
        </w:numPr>
        <w:spacing w:before="0" w:after="20"/>
        <w:ind w:right="198"/>
        <w:contextualSpacing/>
        <w:rPr>
          <w:szCs w:val="14"/>
        </w:rPr>
      </w:pPr>
      <w:r w:rsidRPr="00471310">
        <w:rPr>
          <w:szCs w:val="14"/>
        </w:rPr>
        <w:t>Nr.</w:t>
      </w:r>
      <w:r w:rsidR="00932864">
        <w:rPr>
          <w:szCs w:val="14"/>
        </w:rPr>
        <w:t xml:space="preserve"> </w:t>
      </w:r>
      <w:r w:rsidRPr="00471310">
        <w:rPr>
          <w:b/>
          <w:bCs/>
          <w:szCs w:val="14"/>
        </w:rPr>
        <w:t>2464</w:t>
      </w:r>
      <w:r w:rsidR="00932864">
        <w:rPr>
          <w:szCs w:val="14"/>
        </w:rPr>
        <w:t xml:space="preserve"> </w:t>
      </w:r>
      <w:r w:rsidRPr="00471310">
        <w:rPr>
          <w:szCs w:val="14"/>
        </w:rPr>
        <w:t>/</w:t>
      </w:r>
      <w:r w:rsidR="00932864">
        <w:rPr>
          <w:szCs w:val="14"/>
        </w:rPr>
        <w:t xml:space="preserve"> </w:t>
      </w:r>
      <w:r w:rsidRPr="00471310">
        <w:rPr>
          <w:b/>
          <w:bCs/>
          <w:szCs w:val="14"/>
        </w:rPr>
        <w:t>5</w:t>
      </w:r>
      <w:r w:rsidR="00932864">
        <w:rPr>
          <w:b/>
          <w:bCs/>
          <w:szCs w:val="14"/>
        </w:rPr>
        <w:t xml:space="preserve"> </w:t>
      </w:r>
      <w:r w:rsidRPr="00471310">
        <w:rPr>
          <w:b/>
          <w:bCs/>
          <w:szCs w:val="14"/>
        </w:rPr>
        <w:t>Decembrie</w:t>
      </w:r>
      <w:r w:rsidR="00932864">
        <w:rPr>
          <w:b/>
          <w:bCs/>
          <w:szCs w:val="14"/>
        </w:rPr>
        <w:t xml:space="preserve"> </w:t>
      </w:r>
      <w:r w:rsidRPr="00471310">
        <w:rPr>
          <w:b/>
          <w:bCs/>
          <w:szCs w:val="14"/>
        </w:rPr>
        <w:t>2023</w:t>
      </w:r>
      <w:r w:rsidRPr="00471310">
        <w:rPr>
          <w:szCs w:val="14"/>
        </w:rPr>
        <w:t>,</w:t>
      </w:r>
      <w:r w:rsidR="00932864">
        <w:rPr>
          <w:szCs w:val="14"/>
        </w:rPr>
        <w:t xml:space="preserve"> </w:t>
      </w:r>
      <w:r w:rsidRPr="00471310">
        <w:rPr>
          <w:szCs w:val="14"/>
        </w:rPr>
        <w:t>Ministerul</w:t>
      </w:r>
      <w:r w:rsidR="00932864">
        <w:rPr>
          <w:szCs w:val="14"/>
        </w:rPr>
        <w:t xml:space="preserve"> </w:t>
      </w:r>
      <w:r w:rsidRPr="00471310">
        <w:rPr>
          <w:szCs w:val="14"/>
        </w:rPr>
        <w:t>Muncii</w:t>
      </w:r>
      <w:r w:rsidR="00932864">
        <w:rPr>
          <w:szCs w:val="14"/>
        </w:rPr>
        <w:t xml:space="preserve"> </w:t>
      </w:r>
      <w:r w:rsidRPr="00471310">
        <w:rPr>
          <w:szCs w:val="14"/>
        </w:rPr>
        <w:t>și</w:t>
      </w:r>
      <w:r w:rsidR="00932864">
        <w:rPr>
          <w:szCs w:val="14"/>
        </w:rPr>
        <w:t xml:space="preserve"> </w:t>
      </w:r>
      <w:r w:rsidRPr="00471310">
        <w:rPr>
          <w:szCs w:val="14"/>
        </w:rPr>
        <w:t>Solidarității</w:t>
      </w:r>
      <w:r w:rsidR="00932864">
        <w:rPr>
          <w:szCs w:val="14"/>
        </w:rPr>
        <w:t xml:space="preserve"> </w:t>
      </w:r>
      <w:r w:rsidRPr="00471310">
        <w:rPr>
          <w:szCs w:val="14"/>
        </w:rPr>
        <w:t>Sociale</w:t>
      </w:r>
      <w:r w:rsidR="00932864">
        <w:rPr>
          <w:szCs w:val="14"/>
        </w:rPr>
        <w:t xml:space="preserve"> </w:t>
      </w:r>
      <w:r>
        <w:rPr>
          <w:szCs w:val="14"/>
        </w:rPr>
        <w:t>-</w:t>
      </w:r>
      <w:r w:rsidR="00932864">
        <w:rPr>
          <w:szCs w:val="14"/>
        </w:rPr>
        <w:t xml:space="preserve"> </w:t>
      </w:r>
      <w:r w:rsidRPr="00471310">
        <w:rPr>
          <w:szCs w:val="14"/>
        </w:rPr>
        <w:t>Ordin</w:t>
      </w:r>
      <w:r w:rsidR="00932864">
        <w:rPr>
          <w:szCs w:val="14"/>
        </w:rPr>
        <w:t xml:space="preserve"> </w:t>
      </w:r>
      <w:r w:rsidRPr="00471310">
        <w:rPr>
          <w:szCs w:val="14"/>
        </w:rPr>
        <w:t>pentru</w:t>
      </w:r>
      <w:r w:rsidR="00932864">
        <w:rPr>
          <w:szCs w:val="14"/>
        </w:rPr>
        <w:t xml:space="preserve"> </w:t>
      </w:r>
      <w:r w:rsidRPr="00471310">
        <w:rPr>
          <w:szCs w:val="14"/>
        </w:rPr>
        <w:t>modificarea</w:t>
      </w:r>
      <w:r w:rsidR="00932864">
        <w:rPr>
          <w:szCs w:val="14"/>
        </w:rPr>
        <w:t xml:space="preserve"> </w:t>
      </w:r>
      <w:r w:rsidRPr="00471310">
        <w:rPr>
          <w:szCs w:val="14"/>
        </w:rPr>
        <w:t>și</w:t>
      </w:r>
      <w:r w:rsidR="00932864">
        <w:rPr>
          <w:szCs w:val="14"/>
        </w:rPr>
        <w:t xml:space="preserve"> </w:t>
      </w:r>
      <w:r w:rsidRPr="00471310">
        <w:rPr>
          <w:szCs w:val="14"/>
        </w:rPr>
        <w:t>completarea</w:t>
      </w:r>
      <w:r w:rsidR="00932864">
        <w:rPr>
          <w:szCs w:val="14"/>
        </w:rPr>
        <w:t xml:space="preserve"> </w:t>
      </w:r>
      <w:r w:rsidRPr="00471310">
        <w:rPr>
          <w:szCs w:val="14"/>
        </w:rPr>
        <w:t>anexei</w:t>
      </w:r>
      <w:r w:rsidR="00932864">
        <w:rPr>
          <w:szCs w:val="14"/>
        </w:rPr>
        <w:t xml:space="preserve"> </w:t>
      </w:r>
      <w:r w:rsidRPr="00471310">
        <w:rPr>
          <w:szCs w:val="14"/>
        </w:rPr>
        <w:t>la</w:t>
      </w:r>
      <w:r w:rsidR="00932864">
        <w:rPr>
          <w:szCs w:val="14"/>
        </w:rPr>
        <w:t xml:space="preserve"> </w:t>
      </w:r>
      <w:r w:rsidRPr="00471310">
        <w:rPr>
          <w:szCs w:val="14"/>
        </w:rPr>
        <w:t>Ordinul</w:t>
      </w:r>
      <w:r w:rsidR="00932864">
        <w:rPr>
          <w:szCs w:val="14"/>
        </w:rPr>
        <w:t xml:space="preserve"> </w:t>
      </w:r>
      <w:r w:rsidRPr="00471310">
        <w:rPr>
          <w:szCs w:val="14"/>
        </w:rPr>
        <w:t>ministrului</w:t>
      </w:r>
      <w:r w:rsidR="00932864">
        <w:rPr>
          <w:szCs w:val="14"/>
        </w:rPr>
        <w:t xml:space="preserve"> </w:t>
      </w:r>
      <w:r w:rsidRPr="00471310">
        <w:rPr>
          <w:szCs w:val="14"/>
        </w:rPr>
        <w:t>muncii,</w:t>
      </w:r>
      <w:r w:rsidR="00932864">
        <w:rPr>
          <w:szCs w:val="14"/>
        </w:rPr>
        <w:t xml:space="preserve"> </w:t>
      </w:r>
      <w:r w:rsidRPr="00471310">
        <w:rPr>
          <w:szCs w:val="14"/>
        </w:rPr>
        <w:t>familiei</w:t>
      </w:r>
      <w:r w:rsidR="00932864">
        <w:rPr>
          <w:szCs w:val="14"/>
        </w:rPr>
        <w:t xml:space="preserve"> </w:t>
      </w:r>
      <w:r w:rsidRPr="00471310">
        <w:rPr>
          <w:szCs w:val="14"/>
        </w:rPr>
        <w:t>și</w:t>
      </w:r>
      <w:r w:rsidR="00932864">
        <w:rPr>
          <w:szCs w:val="14"/>
        </w:rPr>
        <w:t xml:space="preserve"> </w:t>
      </w:r>
      <w:r w:rsidRPr="00471310">
        <w:rPr>
          <w:szCs w:val="14"/>
        </w:rPr>
        <w:t>protecției</w:t>
      </w:r>
      <w:r w:rsidR="00932864">
        <w:rPr>
          <w:szCs w:val="14"/>
        </w:rPr>
        <w:t xml:space="preserve"> </w:t>
      </w:r>
      <w:r w:rsidRPr="00471310">
        <w:rPr>
          <w:szCs w:val="14"/>
        </w:rPr>
        <w:t>sociale</w:t>
      </w:r>
      <w:r w:rsidR="00932864">
        <w:rPr>
          <w:szCs w:val="14"/>
        </w:rPr>
        <w:t xml:space="preserve"> </w:t>
      </w:r>
      <w:r w:rsidRPr="00471310">
        <w:rPr>
          <w:szCs w:val="14"/>
        </w:rPr>
        <w:t>nr.</w:t>
      </w:r>
      <w:r w:rsidR="00932864">
        <w:rPr>
          <w:szCs w:val="14"/>
        </w:rPr>
        <w:t xml:space="preserve"> </w:t>
      </w:r>
      <w:r w:rsidRPr="00471310">
        <w:rPr>
          <w:szCs w:val="14"/>
        </w:rPr>
        <w:lastRenderedPageBreak/>
        <w:t>2.765/2012</w:t>
      </w:r>
      <w:r w:rsidR="00932864">
        <w:rPr>
          <w:szCs w:val="14"/>
        </w:rPr>
        <w:t xml:space="preserve"> </w:t>
      </w:r>
      <w:r w:rsidRPr="00471310">
        <w:rPr>
          <w:szCs w:val="14"/>
        </w:rPr>
        <w:t>privind</w:t>
      </w:r>
      <w:r w:rsidR="00932864">
        <w:rPr>
          <w:szCs w:val="14"/>
        </w:rPr>
        <w:t xml:space="preserve"> </w:t>
      </w:r>
      <w:r w:rsidRPr="00471310">
        <w:rPr>
          <w:szCs w:val="14"/>
        </w:rPr>
        <w:t>aprobarea</w:t>
      </w:r>
      <w:r w:rsidR="00932864">
        <w:rPr>
          <w:szCs w:val="14"/>
        </w:rPr>
        <w:t xml:space="preserve"> </w:t>
      </w:r>
      <w:r w:rsidRPr="00471310">
        <w:rPr>
          <w:szCs w:val="14"/>
        </w:rPr>
        <w:t>Metodologiei</w:t>
      </w:r>
      <w:r w:rsidR="00932864">
        <w:rPr>
          <w:szCs w:val="14"/>
        </w:rPr>
        <w:t xml:space="preserve"> </w:t>
      </w:r>
      <w:r w:rsidRPr="00471310">
        <w:rPr>
          <w:szCs w:val="14"/>
        </w:rPr>
        <w:t>de</w:t>
      </w:r>
      <w:r w:rsidR="00932864">
        <w:rPr>
          <w:szCs w:val="14"/>
        </w:rPr>
        <w:t xml:space="preserve"> </w:t>
      </w:r>
      <w:r w:rsidRPr="00471310">
        <w:rPr>
          <w:szCs w:val="14"/>
        </w:rPr>
        <w:t>înregistrare</w:t>
      </w:r>
      <w:r w:rsidR="00932864">
        <w:rPr>
          <w:szCs w:val="14"/>
        </w:rPr>
        <w:t xml:space="preserve"> </w:t>
      </w:r>
      <w:r w:rsidRPr="00471310">
        <w:rPr>
          <w:szCs w:val="14"/>
        </w:rPr>
        <w:t>și</w:t>
      </w:r>
      <w:r w:rsidR="00932864">
        <w:rPr>
          <w:szCs w:val="14"/>
        </w:rPr>
        <w:t xml:space="preserve"> </w:t>
      </w:r>
      <w:r w:rsidRPr="00471310">
        <w:rPr>
          <w:szCs w:val="14"/>
        </w:rPr>
        <w:t>evaluare</w:t>
      </w:r>
      <w:r w:rsidR="00932864">
        <w:rPr>
          <w:szCs w:val="14"/>
        </w:rPr>
        <w:t xml:space="preserve"> </w:t>
      </w:r>
      <w:r w:rsidRPr="00471310">
        <w:rPr>
          <w:szCs w:val="14"/>
        </w:rPr>
        <w:t>a</w:t>
      </w:r>
      <w:r w:rsidR="00932864">
        <w:rPr>
          <w:szCs w:val="14"/>
        </w:rPr>
        <w:t xml:space="preserve"> </w:t>
      </w:r>
      <w:r w:rsidRPr="00471310">
        <w:rPr>
          <w:szCs w:val="14"/>
        </w:rPr>
        <w:t>solicitărilor</w:t>
      </w:r>
      <w:r w:rsidR="00932864">
        <w:rPr>
          <w:szCs w:val="14"/>
        </w:rPr>
        <w:t xml:space="preserve"> </w:t>
      </w:r>
      <w:r w:rsidRPr="00471310">
        <w:rPr>
          <w:szCs w:val="14"/>
        </w:rPr>
        <w:t>de</w:t>
      </w:r>
      <w:r w:rsidR="00932864">
        <w:rPr>
          <w:szCs w:val="14"/>
        </w:rPr>
        <w:t xml:space="preserve"> </w:t>
      </w:r>
      <w:r w:rsidRPr="00471310">
        <w:rPr>
          <w:szCs w:val="14"/>
        </w:rPr>
        <w:t>finanțare</w:t>
      </w:r>
      <w:r w:rsidR="00932864">
        <w:rPr>
          <w:szCs w:val="14"/>
        </w:rPr>
        <w:t xml:space="preserve"> </w:t>
      </w:r>
      <w:r w:rsidRPr="00471310">
        <w:rPr>
          <w:szCs w:val="14"/>
        </w:rPr>
        <w:t>a</w:t>
      </w:r>
      <w:r w:rsidR="00932864">
        <w:rPr>
          <w:szCs w:val="14"/>
        </w:rPr>
        <w:t xml:space="preserve"> </w:t>
      </w:r>
      <w:r w:rsidRPr="00471310">
        <w:rPr>
          <w:szCs w:val="14"/>
        </w:rPr>
        <w:t>unor</w:t>
      </w:r>
      <w:r w:rsidR="00932864">
        <w:rPr>
          <w:szCs w:val="14"/>
        </w:rPr>
        <w:t xml:space="preserve"> </w:t>
      </w:r>
      <w:r w:rsidRPr="00471310">
        <w:rPr>
          <w:szCs w:val="14"/>
        </w:rPr>
        <w:t>cheltuieli</w:t>
      </w:r>
      <w:r w:rsidR="00932864">
        <w:rPr>
          <w:szCs w:val="14"/>
        </w:rPr>
        <w:t xml:space="preserve"> </w:t>
      </w:r>
      <w:r w:rsidRPr="00471310">
        <w:rPr>
          <w:szCs w:val="14"/>
        </w:rPr>
        <w:t>de</w:t>
      </w:r>
      <w:r w:rsidR="00932864">
        <w:rPr>
          <w:szCs w:val="14"/>
        </w:rPr>
        <w:t xml:space="preserve"> </w:t>
      </w:r>
      <w:r w:rsidRPr="00471310">
        <w:rPr>
          <w:szCs w:val="14"/>
        </w:rPr>
        <w:t>investiții</w:t>
      </w:r>
      <w:r w:rsidR="00932864">
        <w:rPr>
          <w:szCs w:val="14"/>
        </w:rPr>
        <w:t xml:space="preserve"> </w:t>
      </w:r>
      <w:r w:rsidRPr="00471310">
        <w:rPr>
          <w:szCs w:val="14"/>
        </w:rPr>
        <w:t>și</w:t>
      </w:r>
      <w:r w:rsidR="00932864">
        <w:rPr>
          <w:szCs w:val="14"/>
        </w:rPr>
        <w:t xml:space="preserve"> </w:t>
      </w:r>
      <w:r w:rsidRPr="00471310">
        <w:rPr>
          <w:szCs w:val="14"/>
        </w:rPr>
        <w:t>reparații</w:t>
      </w:r>
      <w:r w:rsidR="00932864">
        <w:rPr>
          <w:szCs w:val="14"/>
        </w:rPr>
        <w:t xml:space="preserve"> </w:t>
      </w:r>
      <w:r w:rsidRPr="00471310">
        <w:rPr>
          <w:szCs w:val="14"/>
        </w:rPr>
        <w:t>capitale</w:t>
      </w:r>
      <w:r w:rsidR="00932864">
        <w:rPr>
          <w:szCs w:val="14"/>
        </w:rPr>
        <w:t xml:space="preserve"> </w:t>
      </w:r>
      <w:r w:rsidRPr="00471310">
        <w:rPr>
          <w:szCs w:val="14"/>
        </w:rPr>
        <w:t>pentru</w:t>
      </w:r>
      <w:r w:rsidR="00932864">
        <w:rPr>
          <w:szCs w:val="14"/>
        </w:rPr>
        <w:t xml:space="preserve"> </w:t>
      </w:r>
      <w:r w:rsidRPr="00471310">
        <w:rPr>
          <w:szCs w:val="14"/>
        </w:rPr>
        <w:t>centrele</w:t>
      </w:r>
      <w:r w:rsidR="00932864">
        <w:rPr>
          <w:szCs w:val="14"/>
        </w:rPr>
        <w:t xml:space="preserve"> </w:t>
      </w:r>
      <w:r w:rsidRPr="00471310">
        <w:rPr>
          <w:szCs w:val="14"/>
        </w:rPr>
        <w:t>de</w:t>
      </w:r>
      <w:r w:rsidR="00932864">
        <w:rPr>
          <w:szCs w:val="14"/>
        </w:rPr>
        <w:t xml:space="preserve"> </w:t>
      </w:r>
      <w:r w:rsidRPr="00471310">
        <w:rPr>
          <w:szCs w:val="14"/>
        </w:rPr>
        <w:t>zi</w:t>
      </w:r>
      <w:r w:rsidR="00932864">
        <w:rPr>
          <w:szCs w:val="14"/>
        </w:rPr>
        <w:t xml:space="preserve"> </w:t>
      </w:r>
      <w:r w:rsidRPr="00471310">
        <w:rPr>
          <w:szCs w:val="14"/>
        </w:rPr>
        <w:t>și</w:t>
      </w:r>
      <w:r w:rsidR="00932864">
        <w:rPr>
          <w:szCs w:val="14"/>
        </w:rPr>
        <w:t xml:space="preserve"> </w:t>
      </w:r>
      <w:r w:rsidRPr="00471310">
        <w:rPr>
          <w:szCs w:val="14"/>
        </w:rPr>
        <w:t>rezidențiale</w:t>
      </w:r>
      <w:r w:rsidR="00932864">
        <w:rPr>
          <w:szCs w:val="14"/>
        </w:rPr>
        <w:t xml:space="preserve"> </w:t>
      </w:r>
      <w:r w:rsidRPr="00471310">
        <w:rPr>
          <w:szCs w:val="14"/>
        </w:rPr>
        <w:t>din</w:t>
      </w:r>
      <w:r w:rsidR="00932864">
        <w:rPr>
          <w:szCs w:val="14"/>
        </w:rPr>
        <w:t xml:space="preserve"> </w:t>
      </w:r>
      <w:r w:rsidRPr="00471310">
        <w:rPr>
          <w:szCs w:val="14"/>
        </w:rPr>
        <w:t>bugetul</w:t>
      </w:r>
      <w:r w:rsidR="00932864">
        <w:rPr>
          <w:szCs w:val="14"/>
        </w:rPr>
        <w:t xml:space="preserve"> </w:t>
      </w:r>
      <w:r w:rsidRPr="00471310">
        <w:rPr>
          <w:szCs w:val="14"/>
        </w:rPr>
        <w:t>Ministerului</w:t>
      </w:r>
      <w:r w:rsidR="00932864">
        <w:rPr>
          <w:szCs w:val="14"/>
        </w:rPr>
        <w:t xml:space="preserve"> </w:t>
      </w:r>
      <w:r w:rsidRPr="00471310">
        <w:rPr>
          <w:szCs w:val="14"/>
        </w:rPr>
        <w:t>Muncii,</w:t>
      </w:r>
      <w:r w:rsidR="00932864">
        <w:rPr>
          <w:szCs w:val="14"/>
        </w:rPr>
        <w:t xml:space="preserve"> </w:t>
      </w:r>
      <w:r w:rsidRPr="00471310">
        <w:rPr>
          <w:szCs w:val="14"/>
        </w:rPr>
        <w:t>Familiei,</w:t>
      </w:r>
      <w:r w:rsidR="00932864">
        <w:rPr>
          <w:szCs w:val="14"/>
        </w:rPr>
        <w:t xml:space="preserve"> </w:t>
      </w:r>
      <w:r w:rsidRPr="00471310">
        <w:rPr>
          <w:szCs w:val="14"/>
        </w:rPr>
        <w:t>Protecției</w:t>
      </w:r>
      <w:r w:rsidR="00932864">
        <w:rPr>
          <w:szCs w:val="14"/>
        </w:rPr>
        <w:t xml:space="preserve"> </w:t>
      </w:r>
      <w:r w:rsidRPr="00471310">
        <w:rPr>
          <w:szCs w:val="14"/>
        </w:rPr>
        <w:t>Sociale</w:t>
      </w:r>
      <w:r w:rsidR="00932864">
        <w:rPr>
          <w:szCs w:val="14"/>
        </w:rPr>
        <w:t xml:space="preserve"> </w:t>
      </w:r>
      <w:r w:rsidRPr="00471310">
        <w:rPr>
          <w:szCs w:val="14"/>
        </w:rPr>
        <w:t>și</w:t>
      </w:r>
      <w:r w:rsidR="00932864">
        <w:rPr>
          <w:szCs w:val="14"/>
        </w:rPr>
        <w:t xml:space="preserve"> </w:t>
      </w:r>
      <w:r w:rsidRPr="00471310">
        <w:rPr>
          <w:szCs w:val="14"/>
        </w:rPr>
        <w:t>Persoanelor</w:t>
      </w:r>
      <w:r w:rsidR="00932864">
        <w:rPr>
          <w:szCs w:val="14"/>
        </w:rPr>
        <w:t xml:space="preserve"> </w:t>
      </w:r>
      <w:r w:rsidRPr="00471310">
        <w:rPr>
          <w:szCs w:val="14"/>
        </w:rPr>
        <w:t>Vârstnice,</w:t>
      </w:r>
      <w:r w:rsidR="00932864">
        <w:rPr>
          <w:szCs w:val="14"/>
        </w:rPr>
        <w:t xml:space="preserve"> </w:t>
      </w:r>
      <w:r w:rsidRPr="00471310">
        <w:rPr>
          <w:szCs w:val="14"/>
        </w:rPr>
        <w:t>precum</w:t>
      </w:r>
      <w:r w:rsidR="00932864">
        <w:rPr>
          <w:szCs w:val="14"/>
        </w:rPr>
        <w:t xml:space="preserve"> </w:t>
      </w:r>
      <w:r w:rsidRPr="00471310">
        <w:rPr>
          <w:szCs w:val="14"/>
        </w:rPr>
        <w:t>și</w:t>
      </w:r>
      <w:r w:rsidR="00932864">
        <w:rPr>
          <w:szCs w:val="14"/>
        </w:rPr>
        <w:t xml:space="preserve"> </w:t>
      </w:r>
      <w:r w:rsidRPr="00471310">
        <w:rPr>
          <w:szCs w:val="14"/>
        </w:rPr>
        <w:t>de</w:t>
      </w:r>
      <w:r w:rsidR="00932864">
        <w:rPr>
          <w:szCs w:val="14"/>
        </w:rPr>
        <w:t xml:space="preserve"> </w:t>
      </w:r>
      <w:r w:rsidRPr="00471310">
        <w:rPr>
          <w:szCs w:val="14"/>
        </w:rPr>
        <w:t>decontare</w:t>
      </w:r>
      <w:r w:rsidR="00932864">
        <w:rPr>
          <w:szCs w:val="14"/>
        </w:rPr>
        <w:t xml:space="preserve"> </w:t>
      </w:r>
      <w:r w:rsidRPr="00471310">
        <w:rPr>
          <w:szCs w:val="14"/>
        </w:rPr>
        <w:t>a</w:t>
      </w:r>
      <w:r w:rsidR="00932864">
        <w:rPr>
          <w:szCs w:val="14"/>
        </w:rPr>
        <w:t xml:space="preserve"> </w:t>
      </w:r>
      <w:r w:rsidRPr="00471310">
        <w:rPr>
          <w:szCs w:val="14"/>
        </w:rPr>
        <w:t>finanțării.</w:t>
      </w:r>
    </w:p>
    <w:p w14:paraId="5E8CD7B1" w14:textId="2934C658" w:rsidR="00F37978" w:rsidRPr="007F28EB" w:rsidRDefault="00F37978" w:rsidP="00F37978">
      <w:pPr>
        <w:rPr>
          <w:b/>
          <w:bCs/>
          <w:color w:val="3333FF"/>
        </w:rPr>
      </w:pPr>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63</w:t>
      </w:r>
      <w:r w:rsidR="00932864">
        <w:rPr>
          <w:b/>
          <w:bCs/>
          <w:color w:val="3333FF"/>
        </w:rPr>
        <w:t xml:space="preserve"> </w:t>
      </w:r>
      <w:r w:rsidRPr="007F28EB">
        <w:rPr>
          <w:b/>
          <w:bCs/>
          <w:color w:val="3333FF"/>
        </w:rPr>
        <w:t>/</w:t>
      </w:r>
      <w:r w:rsidR="00932864">
        <w:rPr>
          <w:b/>
          <w:bCs/>
          <w:color w:val="3333FF"/>
        </w:rPr>
        <w:t xml:space="preserve"> </w:t>
      </w:r>
      <w:r>
        <w:rPr>
          <w:b/>
          <w:bCs/>
          <w:color w:val="3333FF"/>
        </w:rPr>
        <w:t>23</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0EEB16DB" w14:textId="732C9531" w:rsidR="00F37978" w:rsidRPr="004B6DEF" w:rsidRDefault="00F37978" w:rsidP="00F37978">
      <w:pPr>
        <w:numPr>
          <w:ilvl w:val="0"/>
          <w:numId w:val="2"/>
        </w:numPr>
        <w:spacing w:before="0" w:after="20"/>
        <w:ind w:right="198"/>
        <w:contextualSpacing/>
        <w:rPr>
          <w:szCs w:val="14"/>
        </w:rPr>
      </w:pPr>
      <w:r w:rsidRPr="00F37978">
        <w:rPr>
          <w:color w:val="000000" w:themeColor="text1"/>
        </w:rPr>
        <w:t>Nr.</w:t>
      </w:r>
      <w:r w:rsidR="00932864">
        <w:rPr>
          <w:color w:val="000000" w:themeColor="text1"/>
        </w:rPr>
        <w:t xml:space="preserve"> </w:t>
      </w:r>
      <w:r w:rsidRPr="00F37978">
        <w:rPr>
          <w:b/>
          <w:bCs/>
          <w:color w:val="000000" w:themeColor="text1"/>
        </w:rPr>
        <w:t>41</w:t>
      </w:r>
      <w:r w:rsidR="00932864">
        <w:rPr>
          <w:color w:val="000000" w:themeColor="text1"/>
        </w:rPr>
        <w:t xml:space="preserve"> </w:t>
      </w:r>
      <w:r w:rsidRPr="00F37978">
        <w:rPr>
          <w:color w:val="000000" w:themeColor="text1"/>
        </w:rPr>
        <w:t>/</w:t>
      </w:r>
      <w:r w:rsidR="00932864">
        <w:rPr>
          <w:color w:val="000000" w:themeColor="text1"/>
        </w:rPr>
        <w:t xml:space="preserve"> </w:t>
      </w:r>
      <w:r w:rsidRPr="00F37978">
        <w:rPr>
          <w:b/>
          <w:bCs/>
          <w:color w:val="000000" w:themeColor="text1"/>
        </w:rPr>
        <w:t>18</w:t>
      </w:r>
      <w:r w:rsidR="00932864">
        <w:rPr>
          <w:b/>
          <w:bCs/>
          <w:color w:val="000000" w:themeColor="text1"/>
        </w:rPr>
        <w:t xml:space="preserve"> </w:t>
      </w:r>
      <w:r w:rsidRPr="00F37978">
        <w:rPr>
          <w:b/>
          <w:bCs/>
          <w:color w:val="000000" w:themeColor="text1"/>
        </w:rPr>
        <w:t>Ianuarie</w:t>
      </w:r>
      <w:r w:rsidR="00932864">
        <w:rPr>
          <w:b/>
          <w:bCs/>
          <w:color w:val="000000" w:themeColor="text1"/>
        </w:rPr>
        <w:t xml:space="preserve"> </w:t>
      </w:r>
      <w:r w:rsidRPr="00F37978">
        <w:rPr>
          <w:b/>
          <w:bCs/>
          <w:color w:val="000000" w:themeColor="text1"/>
        </w:rPr>
        <w:t>2024</w:t>
      </w:r>
      <w:r w:rsidRPr="00F37978">
        <w:rPr>
          <w:color w:val="000000" w:themeColor="text1"/>
        </w:rPr>
        <w:t>,</w:t>
      </w:r>
      <w:r w:rsidR="00932864">
        <w:rPr>
          <w:color w:val="000000" w:themeColor="text1"/>
        </w:rPr>
        <w:t xml:space="preserve"> </w:t>
      </w:r>
      <w:r w:rsidRPr="00F37978">
        <w:rPr>
          <w:color w:val="000000" w:themeColor="text1"/>
        </w:rPr>
        <w:t>Guvernul</w:t>
      </w:r>
      <w:r w:rsidR="00932864">
        <w:rPr>
          <w:color w:val="000000" w:themeColor="text1"/>
        </w:rPr>
        <w:t xml:space="preserve"> </w:t>
      </w:r>
      <w:r w:rsidRPr="00F37978">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Pr="00F37978">
        <w:rPr>
          <w:color w:val="000000" w:themeColor="text1"/>
        </w:rPr>
        <w:t>Hotărâre</w:t>
      </w:r>
      <w:r w:rsidR="00932864">
        <w:rPr>
          <w:color w:val="000000" w:themeColor="text1"/>
        </w:rPr>
        <w:t xml:space="preserve"> </w:t>
      </w:r>
      <w:r w:rsidRPr="00F37978">
        <w:rPr>
          <w:color w:val="000000" w:themeColor="text1"/>
        </w:rPr>
        <w:t>privind</w:t>
      </w:r>
      <w:r w:rsidR="00932864">
        <w:rPr>
          <w:color w:val="000000" w:themeColor="text1"/>
        </w:rPr>
        <w:t xml:space="preserve"> </w:t>
      </w:r>
      <w:r w:rsidRPr="00F37978">
        <w:rPr>
          <w:color w:val="000000" w:themeColor="text1"/>
        </w:rPr>
        <w:t>modificarea</w:t>
      </w:r>
      <w:r w:rsidR="00932864">
        <w:rPr>
          <w:color w:val="000000" w:themeColor="text1"/>
        </w:rPr>
        <w:t xml:space="preserve"> </w:t>
      </w:r>
      <w:r w:rsidRPr="00F37978">
        <w:rPr>
          <w:color w:val="000000" w:themeColor="text1"/>
        </w:rPr>
        <w:t>și</w:t>
      </w:r>
      <w:r w:rsidR="00932864">
        <w:rPr>
          <w:color w:val="000000" w:themeColor="text1"/>
        </w:rPr>
        <w:t xml:space="preserve"> </w:t>
      </w:r>
      <w:r w:rsidRPr="00F37978">
        <w:rPr>
          <w:color w:val="000000" w:themeColor="text1"/>
        </w:rPr>
        <w:t>completarea</w:t>
      </w:r>
      <w:r w:rsidR="00932864">
        <w:rPr>
          <w:color w:val="000000" w:themeColor="text1"/>
        </w:rPr>
        <w:t xml:space="preserve"> </w:t>
      </w:r>
      <w:r w:rsidRPr="00F37978">
        <w:rPr>
          <w:color w:val="000000" w:themeColor="text1"/>
        </w:rPr>
        <w:t>Hotărârii</w:t>
      </w:r>
      <w:r w:rsidR="00932864">
        <w:rPr>
          <w:color w:val="000000" w:themeColor="text1"/>
        </w:rPr>
        <w:t xml:space="preserve"> </w:t>
      </w:r>
      <w:r w:rsidRPr="00F37978">
        <w:rPr>
          <w:color w:val="000000" w:themeColor="text1"/>
        </w:rPr>
        <w:t>Guvernului</w:t>
      </w:r>
      <w:r w:rsidR="00932864">
        <w:rPr>
          <w:color w:val="000000" w:themeColor="text1"/>
        </w:rPr>
        <w:t xml:space="preserve"> </w:t>
      </w:r>
      <w:r w:rsidRPr="00F37978">
        <w:rPr>
          <w:color w:val="000000" w:themeColor="text1"/>
        </w:rPr>
        <w:t>nr.</w:t>
      </w:r>
      <w:r w:rsidR="00932864">
        <w:rPr>
          <w:color w:val="000000" w:themeColor="text1"/>
        </w:rPr>
        <w:t xml:space="preserve"> </w:t>
      </w:r>
      <w:r w:rsidRPr="00F37978">
        <w:rPr>
          <w:color w:val="000000" w:themeColor="text1"/>
        </w:rPr>
        <w:t>368/2023</w:t>
      </w:r>
      <w:r w:rsidR="00932864">
        <w:rPr>
          <w:color w:val="000000" w:themeColor="text1"/>
        </w:rPr>
        <w:t xml:space="preserve"> </w:t>
      </w:r>
      <w:r w:rsidRPr="00F37978">
        <w:rPr>
          <w:color w:val="000000" w:themeColor="text1"/>
        </w:rPr>
        <w:t>pentru</w:t>
      </w:r>
      <w:r w:rsidR="00932864">
        <w:rPr>
          <w:color w:val="000000" w:themeColor="text1"/>
        </w:rPr>
        <w:t xml:space="preserve"> </w:t>
      </w:r>
      <w:r w:rsidRPr="00F37978">
        <w:rPr>
          <w:color w:val="000000" w:themeColor="text1"/>
        </w:rPr>
        <w:t>stabilirea</w:t>
      </w:r>
      <w:r w:rsidR="00932864">
        <w:rPr>
          <w:color w:val="000000" w:themeColor="text1"/>
        </w:rPr>
        <w:t xml:space="preserve"> </w:t>
      </w:r>
      <w:r w:rsidRPr="00F37978">
        <w:rPr>
          <w:color w:val="000000" w:themeColor="text1"/>
        </w:rPr>
        <w:t>cuantumului,</w:t>
      </w:r>
      <w:r w:rsidR="00932864">
        <w:rPr>
          <w:color w:val="000000" w:themeColor="text1"/>
        </w:rPr>
        <w:t xml:space="preserve"> </w:t>
      </w:r>
      <w:r w:rsidRPr="00F37978">
        <w:rPr>
          <w:color w:val="000000" w:themeColor="text1"/>
        </w:rPr>
        <w:t>condițiilor</w:t>
      </w:r>
      <w:r w:rsidR="00932864">
        <w:rPr>
          <w:color w:val="000000" w:themeColor="text1"/>
        </w:rPr>
        <w:t xml:space="preserve"> </w:t>
      </w:r>
      <w:r w:rsidRPr="00F37978">
        <w:rPr>
          <w:color w:val="000000" w:themeColor="text1"/>
        </w:rPr>
        <w:t>și</w:t>
      </w:r>
      <w:r w:rsidR="00932864">
        <w:rPr>
          <w:color w:val="000000" w:themeColor="text1"/>
        </w:rPr>
        <w:t xml:space="preserve"> </w:t>
      </w:r>
      <w:r w:rsidRPr="00F37978">
        <w:rPr>
          <w:color w:val="000000" w:themeColor="text1"/>
        </w:rPr>
        <w:t>a</w:t>
      </w:r>
      <w:r w:rsidR="00932864">
        <w:rPr>
          <w:color w:val="000000" w:themeColor="text1"/>
        </w:rPr>
        <w:t xml:space="preserve"> </w:t>
      </w:r>
      <w:r w:rsidRPr="00F37978">
        <w:rPr>
          <w:color w:val="000000" w:themeColor="text1"/>
        </w:rPr>
        <w:t>mecanismului</w:t>
      </w:r>
      <w:r w:rsidR="00932864">
        <w:rPr>
          <w:color w:val="000000" w:themeColor="text1"/>
        </w:rPr>
        <w:t xml:space="preserve"> </w:t>
      </w:r>
      <w:r w:rsidRPr="00F37978">
        <w:rPr>
          <w:color w:val="000000" w:themeColor="text1"/>
        </w:rPr>
        <w:t>de</w:t>
      </w:r>
      <w:r w:rsidR="00932864">
        <w:rPr>
          <w:color w:val="000000" w:themeColor="text1"/>
        </w:rPr>
        <w:t xml:space="preserve"> </w:t>
      </w:r>
      <w:r w:rsidRPr="00F37978">
        <w:rPr>
          <w:color w:val="000000" w:themeColor="text1"/>
        </w:rPr>
        <w:t>acordare</w:t>
      </w:r>
      <w:r w:rsidR="00932864">
        <w:rPr>
          <w:color w:val="000000" w:themeColor="text1"/>
        </w:rPr>
        <w:t xml:space="preserve"> </w:t>
      </w:r>
      <w:r w:rsidRPr="00F37978">
        <w:rPr>
          <w:color w:val="000000" w:themeColor="text1"/>
        </w:rPr>
        <w:t>a</w:t>
      </w:r>
      <w:r w:rsidR="00932864">
        <w:rPr>
          <w:color w:val="000000" w:themeColor="text1"/>
        </w:rPr>
        <w:t xml:space="preserve"> </w:t>
      </w:r>
      <w:r w:rsidRPr="00F37978">
        <w:rPr>
          <w:color w:val="000000" w:themeColor="text1"/>
        </w:rPr>
        <w:t>sumelor</w:t>
      </w:r>
      <w:r w:rsidR="00932864">
        <w:rPr>
          <w:color w:val="000000" w:themeColor="text1"/>
        </w:rPr>
        <w:t xml:space="preserve"> </w:t>
      </w:r>
      <w:r w:rsidRPr="00F37978">
        <w:rPr>
          <w:color w:val="000000" w:themeColor="text1"/>
        </w:rPr>
        <w:t>forfetare</w:t>
      </w:r>
      <w:r w:rsidR="00932864">
        <w:rPr>
          <w:color w:val="000000" w:themeColor="text1"/>
        </w:rPr>
        <w:t xml:space="preserve"> </w:t>
      </w:r>
      <w:r w:rsidRPr="00F37978">
        <w:rPr>
          <w:color w:val="000000" w:themeColor="text1"/>
        </w:rPr>
        <w:t>potrivit</w:t>
      </w:r>
      <w:r w:rsidR="00932864">
        <w:rPr>
          <w:color w:val="000000" w:themeColor="text1"/>
        </w:rPr>
        <w:t xml:space="preserve"> </w:t>
      </w:r>
      <w:r w:rsidRPr="00F37978">
        <w:rPr>
          <w:color w:val="000000" w:themeColor="text1"/>
        </w:rPr>
        <w:t>Ordonanței</w:t>
      </w:r>
      <w:r w:rsidR="00932864">
        <w:rPr>
          <w:color w:val="000000" w:themeColor="text1"/>
        </w:rPr>
        <w:t xml:space="preserve"> </w:t>
      </w:r>
      <w:r w:rsidRPr="00F37978">
        <w:rPr>
          <w:color w:val="000000" w:themeColor="text1"/>
        </w:rPr>
        <w:t>de</w:t>
      </w:r>
      <w:r w:rsidR="00932864">
        <w:rPr>
          <w:color w:val="000000" w:themeColor="text1"/>
        </w:rPr>
        <w:t xml:space="preserve"> </w:t>
      </w:r>
      <w:r w:rsidRPr="00F37978">
        <w:rPr>
          <w:color w:val="000000" w:themeColor="text1"/>
        </w:rPr>
        <w:t>urgență</w:t>
      </w:r>
      <w:r w:rsidR="00932864">
        <w:rPr>
          <w:color w:val="000000" w:themeColor="text1"/>
        </w:rPr>
        <w:t xml:space="preserve"> </w:t>
      </w:r>
      <w:r w:rsidRPr="00F37978">
        <w:rPr>
          <w:color w:val="000000" w:themeColor="text1"/>
        </w:rPr>
        <w:t>a</w:t>
      </w:r>
      <w:r w:rsidR="00932864">
        <w:rPr>
          <w:color w:val="000000" w:themeColor="text1"/>
        </w:rPr>
        <w:t xml:space="preserve"> </w:t>
      </w:r>
      <w:r w:rsidRPr="00F37978">
        <w:rPr>
          <w:color w:val="000000" w:themeColor="text1"/>
        </w:rPr>
        <w:t>Guvernului</w:t>
      </w:r>
      <w:r w:rsidR="00932864">
        <w:rPr>
          <w:color w:val="000000" w:themeColor="text1"/>
        </w:rPr>
        <w:t xml:space="preserve"> </w:t>
      </w:r>
      <w:r w:rsidRPr="00F37978">
        <w:rPr>
          <w:color w:val="000000" w:themeColor="text1"/>
        </w:rPr>
        <w:t>nr.</w:t>
      </w:r>
      <w:r w:rsidR="00932864">
        <w:rPr>
          <w:color w:val="000000" w:themeColor="text1"/>
        </w:rPr>
        <w:t xml:space="preserve"> </w:t>
      </w:r>
      <w:r w:rsidRPr="00F37978">
        <w:rPr>
          <w:color w:val="000000" w:themeColor="text1"/>
        </w:rPr>
        <w:t>15/2022</w:t>
      </w:r>
      <w:r w:rsidR="00932864">
        <w:rPr>
          <w:color w:val="000000" w:themeColor="text1"/>
        </w:rPr>
        <w:t xml:space="preserve"> </w:t>
      </w:r>
      <w:r w:rsidRPr="00F37978">
        <w:rPr>
          <w:color w:val="000000" w:themeColor="text1"/>
        </w:rPr>
        <w:t>privind</w:t>
      </w:r>
      <w:r w:rsidR="00932864">
        <w:rPr>
          <w:color w:val="000000" w:themeColor="text1"/>
        </w:rPr>
        <w:t xml:space="preserve"> </w:t>
      </w:r>
      <w:r w:rsidRPr="00F37978">
        <w:rPr>
          <w:color w:val="000000" w:themeColor="text1"/>
        </w:rPr>
        <w:t>acordarea</w:t>
      </w:r>
      <w:r w:rsidR="00932864">
        <w:rPr>
          <w:color w:val="000000" w:themeColor="text1"/>
        </w:rPr>
        <w:t xml:space="preserve"> </w:t>
      </w:r>
      <w:r w:rsidRPr="00F37978">
        <w:rPr>
          <w:color w:val="000000" w:themeColor="text1"/>
        </w:rPr>
        <w:t>de</w:t>
      </w:r>
      <w:r w:rsidR="00932864">
        <w:rPr>
          <w:color w:val="000000" w:themeColor="text1"/>
        </w:rPr>
        <w:t xml:space="preserve"> </w:t>
      </w:r>
      <w:r w:rsidRPr="00F37978">
        <w:rPr>
          <w:color w:val="000000" w:themeColor="text1"/>
        </w:rPr>
        <w:t>sprijin</w:t>
      </w:r>
      <w:r w:rsidR="00932864">
        <w:rPr>
          <w:color w:val="000000" w:themeColor="text1"/>
        </w:rPr>
        <w:t xml:space="preserve"> </w:t>
      </w:r>
      <w:r w:rsidRPr="00F37978">
        <w:rPr>
          <w:color w:val="000000" w:themeColor="text1"/>
        </w:rPr>
        <w:t>și</w:t>
      </w:r>
      <w:r w:rsidR="00932864">
        <w:rPr>
          <w:color w:val="000000" w:themeColor="text1"/>
        </w:rPr>
        <w:t xml:space="preserve"> </w:t>
      </w:r>
      <w:r w:rsidRPr="00F37978">
        <w:rPr>
          <w:color w:val="000000" w:themeColor="text1"/>
        </w:rPr>
        <w:t>asistență</w:t>
      </w:r>
      <w:r w:rsidR="00932864">
        <w:rPr>
          <w:color w:val="000000" w:themeColor="text1"/>
        </w:rPr>
        <w:t xml:space="preserve"> </w:t>
      </w:r>
      <w:r w:rsidRPr="00F37978">
        <w:rPr>
          <w:color w:val="000000" w:themeColor="text1"/>
        </w:rPr>
        <w:t>umanitară</w:t>
      </w:r>
      <w:r w:rsidR="00932864">
        <w:rPr>
          <w:color w:val="000000" w:themeColor="text1"/>
        </w:rPr>
        <w:t xml:space="preserve"> </w:t>
      </w:r>
      <w:r w:rsidRPr="00F37978">
        <w:rPr>
          <w:color w:val="000000" w:themeColor="text1"/>
        </w:rPr>
        <w:t>de</w:t>
      </w:r>
      <w:r w:rsidR="00932864">
        <w:rPr>
          <w:color w:val="000000" w:themeColor="text1"/>
        </w:rPr>
        <w:t xml:space="preserve"> </w:t>
      </w:r>
      <w:r w:rsidRPr="00F37978">
        <w:rPr>
          <w:color w:val="000000" w:themeColor="text1"/>
        </w:rPr>
        <w:t>către</w:t>
      </w:r>
      <w:r w:rsidR="00932864">
        <w:rPr>
          <w:color w:val="000000" w:themeColor="text1"/>
        </w:rPr>
        <w:t xml:space="preserve"> </w:t>
      </w:r>
      <w:r w:rsidRPr="00F37978">
        <w:rPr>
          <w:color w:val="000000" w:themeColor="text1"/>
        </w:rPr>
        <w:t>statul</w:t>
      </w:r>
      <w:r w:rsidR="00932864">
        <w:rPr>
          <w:color w:val="000000" w:themeColor="text1"/>
        </w:rPr>
        <w:t xml:space="preserve"> </w:t>
      </w:r>
      <w:r w:rsidRPr="00F37978">
        <w:rPr>
          <w:color w:val="000000" w:themeColor="text1"/>
        </w:rPr>
        <w:t>român</w:t>
      </w:r>
      <w:r w:rsidR="00932864">
        <w:rPr>
          <w:color w:val="000000" w:themeColor="text1"/>
        </w:rPr>
        <w:t xml:space="preserve"> </w:t>
      </w:r>
      <w:r w:rsidRPr="00F37978">
        <w:rPr>
          <w:color w:val="000000" w:themeColor="text1"/>
        </w:rPr>
        <w:t>cetățenilor</w:t>
      </w:r>
      <w:r w:rsidR="00932864">
        <w:rPr>
          <w:color w:val="000000" w:themeColor="text1"/>
        </w:rPr>
        <w:t xml:space="preserve"> </w:t>
      </w:r>
      <w:r w:rsidRPr="00F37978">
        <w:rPr>
          <w:color w:val="000000" w:themeColor="text1"/>
        </w:rPr>
        <w:t>străini</w:t>
      </w:r>
      <w:r w:rsidR="00932864">
        <w:rPr>
          <w:color w:val="000000" w:themeColor="text1"/>
        </w:rPr>
        <w:t xml:space="preserve"> </w:t>
      </w:r>
      <w:r w:rsidRPr="00F37978">
        <w:rPr>
          <w:color w:val="000000" w:themeColor="text1"/>
        </w:rPr>
        <w:t>sau</w:t>
      </w:r>
      <w:r w:rsidR="00932864">
        <w:rPr>
          <w:color w:val="000000" w:themeColor="text1"/>
        </w:rPr>
        <w:t xml:space="preserve"> </w:t>
      </w:r>
      <w:r w:rsidRPr="00F37978">
        <w:rPr>
          <w:color w:val="000000" w:themeColor="text1"/>
        </w:rPr>
        <w:t>apatrizilor</w:t>
      </w:r>
      <w:r w:rsidR="00932864">
        <w:rPr>
          <w:color w:val="000000" w:themeColor="text1"/>
        </w:rPr>
        <w:t xml:space="preserve"> </w:t>
      </w:r>
      <w:r w:rsidRPr="00F37978">
        <w:rPr>
          <w:color w:val="000000" w:themeColor="text1"/>
        </w:rPr>
        <w:t>aflați</w:t>
      </w:r>
      <w:r w:rsidR="00932864">
        <w:rPr>
          <w:color w:val="000000" w:themeColor="text1"/>
        </w:rPr>
        <w:t xml:space="preserve"> </w:t>
      </w:r>
      <w:r w:rsidRPr="00F37978">
        <w:rPr>
          <w:color w:val="000000" w:themeColor="text1"/>
        </w:rPr>
        <w:t>în</w:t>
      </w:r>
      <w:r w:rsidR="00932864">
        <w:rPr>
          <w:color w:val="000000" w:themeColor="text1"/>
        </w:rPr>
        <w:t xml:space="preserve"> </w:t>
      </w:r>
      <w:r w:rsidRPr="00F37978">
        <w:rPr>
          <w:color w:val="000000" w:themeColor="text1"/>
        </w:rPr>
        <w:t>situații</w:t>
      </w:r>
      <w:r w:rsidR="00932864">
        <w:rPr>
          <w:color w:val="000000" w:themeColor="text1"/>
        </w:rPr>
        <w:t xml:space="preserve"> </w:t>
      </w:r>
      <w:r w:rsidRPr="00F37978">
        <w:rPr>
          <w:color w:val="000000" w:themeColor="text1"/>
        </w:rPr>
        <w:t>deosebite,</w:t>
      </w:r>
      <w:r w:rsidR="00932864">
        <w:rPr>
          <w:color w:val="000000" w:themeColor="text1"/>
        </w:rPr>
        <w:t xml:space="preserve"> </w:t>
      </w:r>
      <w:r w:rsidRPr="00F37978">
        <w:rPr>
          <w:color w:val="000000" w:themeColor="text1"/>
        </w:rPr>
        <w:t>proveniți</w:t>
      </w:r>
      <w:r w:rsidR="00932864">
        <w:rPr>
          <w:color w:val="000000" w:themeColor="text1"/>
        </w:rPr>
        <w:t xml:space="preserve"> </w:t>
      </w:r>
      <w:r w:rsidRPr="00F37978">
        <w:rPr>
          <w:color w:val="000000" w:themeColor="text1"/>
        </w:rPr>
        <w:t>din</w:t>
      </w:r>
      <w:r w:rsidR="00932864">
        <w:rPr>
          <w:color w:val="000000" w:themeColor="text1"/>
        </w:rPr>
        <w:t xml:space="preserve"> </w:t>
      </w:r>
      <w:r w:rsidRPr="00F37978">
        <w:rPr>
          <w:color w:val="000000" w:themeColor="text1"/>
        </w:rPr>
        <w:t>zona</w:t>
      </w:r>
      <w:r w:rsidR="00932864">
        <w:rPr>
          <w:color w:val="000000" w:themeColor="text1"/>
        </w:rPr>
        <w:t xml:space="preserve"> </w:t>
      </w:r>
      <w:r w:rsidRPr="00F37978">
        <w:rPr>
          <w:color w:val="000000" w:themeColor="text1"/>
        </w:rPr>
        <w:t>conflictului</w:t>
      </w:r>
      <w:r w:rsidR="00932864">
        <w:rPr>
          <w:color w:val="000000" w:themeColor="text1"/>
        </w:rPr>
        <w:t xml:space="preserve"> </w:t>
      </w:r>
      <w:r w:rsidRPr="00F37978">
        <w:rPr>
          <w:color w:val="000000" w:themeColor="text1"/>
        </w:rPr>
        <w:t>armat</w:t>
      </w:r>
      <w:r w:rsidR="00932864">
        <w:rPr>
          <w:color w:val="000000" w:themeColor="text1"/>
        </w:rPr>
        <w:t xml:space="preserve"> </w:t>
      </w:r>
      <w:r w:rsidRPr="00F37978">
        <w:rPr>
          <w:color w:val="000000" w:themeColor="text1"/>
        </w:rPr>
        <w:t>din</w:t>
      </w:r>
      <w:r w:rsidR="00932864">
        <w:rPr>
          <w:color w:val="000000" w:themeColor="text1"/>
        </w:rPr>
        <w:t xml:space="preserve"> </w:t>
      </w:r>
      <w:r w:rsidRPr="00F37978">
        <w:rPr>
          <w:color w:val="000000" w:themeColor="text1"/>
        </w:rPr>
        <w:t>Ucraina.</w:t>
      </w:r>
    </w:p>
    <w:p w14:paraId="656FBC94" w14:textId="174D6B8A" w:rsidR="004B6DEF" w:rsidRPr="007F28EB" w:rsidRDefault="004B6DEF" w:rsidP="004B6DEF">
      <w:pPr>
        <w:rPr>
          <w:b/>
          <w:bCs/>
          <w:color w:val="3333FF"/>
        </w:rPr>
      </w:pPr>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67</w:t>
      </w:r>
      <w:r w:rsidR="00932864">
        <w:rPr>
          <w:b/>
          <w:bCs/>
          <w:color w:val="3333FF"/>
        </w:rPr>
        <w:t xml:space="preserve"> </w:t>
      </w:r>
      <w:r w:rsidRPr="007F28EB">
        <w:rPr>
          <w:b/>
          <w:bCs/>
          <w:color w:val="3333FF"/>
        </w:rPr>
        <w:t>/</w:t>
      </w:r>
      <w:r w:rsidR="00932864">
        <w:rPr>
          <w:b/>
          <w:bCs/>
          <w:color w:val="3333FF"/>
        </w:rPr>
        <w:t xml:space="preserve"> </w:t>
      </w:r>
      <w:r>
        <w:rPr>
          <w:b/>
          <w:bCs/>
          <w:color w:val="3333FF"/>
        </w:rPr>
        <w:t>25</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63B0C5A6" w14:textId="33B19D10" w:rsidR="004B6DEF" w:rsidRPr="008756AC" w:rsidRDefault="004B6DEF" w:rsidP="004B6DEF">
      <w:pPr>
        <w:numPr>
          <w:ilvl w:val="0"/>
          <w:numId w:val="2"/>
        </w:numPr>
        <w:spacing w:before="0" w:after="20"/>
        <w:ind w:right="198"/>
        <w:contextualSpacing/>
        <w:rPr>
          <w:szCs w:val="14"/>
        </w:rPr>
      </w:pPr>
      <w:r w:rsidRPr="004B6DEF">
        <w:rPr>
          <w:color w:val="000000" w:themeColor="text1"/>
        </w:rPr>
        <w:t>Nr.</w:t>
      </w:r>
      <w:r w:rsidR="00932864">
        <w:rPr>
          <w:color w:val="000000" w:themeColor="text1"/>
        </w:rPr>
        <w:t xml:space="preserve"> </w:t>
      </w:r>
      <w:r w:rsidRPr="004B6DEF">
        <w:rPr>
          <w:b/>
          <w:bCs/>
          <w:color w:val="000000" w:themeColor="text1"/>
        </w:rPr>
        <w:t>30</w:t>
      </w:r>
      <w:r w:rsidR="00932864">
        <w:rPr>
          <w:color w:val="000000" w:themeColor="text1"/>
        </w:rPr>
        <w:t xml:space="preserve"> </w:t>
      </w:r>
      <w:r w:rsidRPr="004B6DEF">
        <w:rPr>
          <w:color w:val="000000" w:themeColor="text1"/>
        </w:rPr>
        <w:t>/</w:t>
      </w:r>
      <w:r w:rsidR="00932864">
        <w:rPr>
          <w:color w:val="000000" w:themeColor="text1"/>
        </w:rPr>
        <w:t xml:space="preserve"> </w:t>
      </w:r>
      <w:r w:rsidRPr="004B6DEF">
        <w:rPr>
          <w:b/>
          <w:bCs/>
          <w:color w:val="000000" w:themeColor="text1"/>
        </w:rPr>
        <w:t>18</w:t>
      </w:r>
      <w:r w:rsidR="00932864">
        <w:rPr>
          <w:b/>
          <w:bCs/>
          <w:color w:val="000000" w:themeColor="text1"/>
        </w:rPr>
        <w:t xml:space="preserve"> </w:t>
      </w:r>
      <w:r w:rsidRPr="004B6DEF">
        <w:rPr>
          <w:b/>
          <w:bCs/>
          <w:color w:val="000000" w:themeColor="text1"/>
        </w:rPr>
        <w:t>Ianuarie</w:t>
      </w:r>
      <w:r w:rsidR="00932864">
        <w:rPr>
          <w:b/>
          <w:bCs/>
          <w:color w:val="000000" w:themeColor="text1"/>
        </w:rPr>
        <w:t xml:space="preserve"> </w:t>
      </w:r>
      <w:r w:rsidRPr="004B6DEF">
        <w:rPr>
          <w:b/>
          <w:bCs/>
          <w:color w:val="000000" w:themeColor="text1"/>
        </w:rPr>
        <w:t>2024</w:t>
      </w:r>
      <w:r w:rsidRPr="004B6DEF">
        <w:rPr>
          <w:color w:val="000000" w:themeColor="text1"/>
        </w:rPr>
        <w:t>,</w:t>
      </w:r>
      <w:r w:rsidR="00932864">
        <w:rPr>
          <w:color w:val="000000" w:themeColor="text1"/>
        </w:rPr>
        <w:t xml:space="preserve"> </w:t>
      </w:r>
      <w:r w:rsidRPr="004B6DEF">
        <w:rPr>
          <w:color w:val="000000" w:themeColor="text1"/>
        </w:rPr>
        <w:t>Guvernul</w:t>
      </w:r>
      <w:r w:rsidR="00932864">
        <w:rPr>
          <w:color w:val="000000" w:themeColor="text1"/>
        </w:rPr>
        <w:t xml:space="preserve"> </w:t>
      </w:r>
      <w:r w:rsidRPr="004B6DEF">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008756AC" w:rsidRPr="008756AC">
        <w:rPr>
          <w:color w:val="000000" w:themeColor="text1"/>
        </w:rPr>
        <w:t>Hotărâre</w:t>
      </w:r>
      <w:r w:rsidR="00932864">
        <w:rPr>
          <w:color w:val="000000" w:themeColor="text1"/>
        </w:rPr>
        <w:t xml:space="preserve"> </w:t>
      </w:r>
      <w:r w:rsidR="008756AC" w:rsidRPr="008756AC">
        <w:rPr>
          <w:color w:val="000000" w:themeColor="text1"/>
        </w:rPr>
        <w:t>privind</w:t>
      </w:r>
      <w:r w:rsidR="00932864">
        <w:rPr>
          <w:color w:val="000000" w:themeColor="text1"/>
        </w:rPr>
        <w:t xml:space="preserve"> </w:t>
      </w:r>
      <w:r w:rsidR="008756AC" w:rsidRPr="008756AC">
        <w:rPr>
          <w:color w:val="000000" w:themeColor="text1"/>
        </w:rPr>
        <w:t>tipurile</w:t>
      </w:r>
      <w:r w:rsidR="00932864">
        <w:rPr>
          <w:color w:val="000000" w:themeColor="text1"/>
        </w:rPr>
        <w:t xml:space="preserve"> </w:t>
      </w:r>
      <w:r w:rsidR="008756AC" w:rsidRPr="008756AC">
        <w:rPr>
          <w:color w:val="000000" w:themeColor="text1"/>
        </w:rPr>
        <w:t>de</w:t>
      </w:r>
      <w:r w:rsidR="00932864">
        <w:rPr>
          <w:color w:val="000000" w:themeColor="text1"/>
        </w:rPr>
        <w:t xml:space="preserve"> </w:t>
      </w:r>
      <w:r w:rsidR="008756AC" w:rsidRPr="008756AC">
        <w:rPr>
          <w:color w:val="000000" w:themeColor="text1"/>
        </w:rPr>
        <w:t>informații</w:t>
      </w:r>
      <w:r w:rsidR="00932864">
        <w:rPr>
          <w:color w:val="000000" w:themeColor="text1"/>
        </w:rPr>
        <w:t xml:space="preserve"> </w:t>
      </w:r>
      <w:r w:rsidR="008756AC" w:rsidRPr="008756AC">
        <w:rPr>
          <w:color w:val="000000" w:themeColor="text1"/>
        </w:rPr>
        <w:t>și</w:t>
      </w:r>
      <w:r w:rsidR="00932864">
        <w:rPr>
          <w:color w:val="000000" w:themeColor="text1"/>
        </w:rPr>
        <w:t xml:space="preserve"> </w:t>
      </w:r>
      <w:r w:rsidR="008756AC" w:rsidRPr="008756AC">
        <w:rPr>
          <w:color w:val="000000" w:themeColor="text1"/>
        </w:rPr>
        <w:t>formatul</w:t>
      </w:r>
      <w:r w:rsidR="00932864">
        <w:rPr>
          <w:color w:val="000000" w:themeColor="text1"/>
        </w:rPr>
        <w:t xml:space="preserve"> </w:t>
      </w:r>
      <w:r w:rsidR="008756AC" w:rsidRPr="008756AC">
        <w:rPr>
          <w:color w:val="000000" w:themeColor="text1"/>
        </w:rPr>
        <w:t>actelor</w:t>
      </w:r>
      <w:r w:rsidR="00932864">
        <w:rPr>
          <w:color w:val="000000" w:themeColor="text1"/>
        </w:rPr>
        <w:t xml:space="preserve"> </w:t>
      </w:r>
      <w:r w:rsidR="008756AC" w:rsidRPr="008756AC">
        <w:rPr>
          <w:color w:val="000000" w:themeColor="text1"/>
        </w:rPr>
        <w:t>de</w:t>
      </w:r>
      <w:r w:rsidR="00932864">
        <w:rPr>
          <w:color w:val="000000" w:themeColor="text1"/>
        </w:rPr>
        <w:t xml:space="preserve"> </w:t>
      </w:r>
      <w:r w:rsidR="008756AC" w:rsidRPr="008756AC">
        <w:rPr>
          <w:color w:val="000000" w:themeColor="text1"/>
        </w:rPr>
        <w:t>studii</w:t>
      </w:r>
      <w:r w:rsidR="00932864">
        <w:rPr>
          <w:color w:val="000000" w:themeColor="text1"/>
        </w:rPr>
        <w:t xml:space="preserve"> </w:t>
      </w:r>
      <w:r w:rsidR="008756AC" w:rsidRPr="008756AC">
        <w:rPr>
          <w:color w:val="000000" w:themeColor="text1"/>
        </w:rPr>
        <w:t>care</w:t>
      </w:r>
      <w:r w:rsidR="00932864">
        <w:rPr>
          <w:color w:val="000000" w:themeColor="text1"/>
        </w:rPr>
        <w:t xml:space="preserve"> </w:t>
      </w:r>
      <w:r w:rsidR="008756AC" w:rsidRPr="008756AC">
        <w:rPr>
          <w:color w:val="000000" w:themeColor="text1"/>
        </w:rPr>
        <w:t>vor</w:t>
      </w:r>
      <w:r w:rsidR="00932864">
        <w:rPr>
          <w:color w:val="000000" w:themeColor="text1"/>
        </w:rPr>
        <w:t xml:space="preserve"> </w:t>
      </w:r>
      <w:r w:rsidR="008756AC" w:rsidRPr="008756AC">
        <w:rPr>
          <w:color w:val="000000" w:themeColor="text1"/>
        </w:rPr>
        <w:t>fi</w:t>
      </w:r>
      <w:r w:rsidR="00932864">
        <w:rPr>
          <w:color w:val="000000" w:themeColor="text1"/>
        </w:rPr>
        <w:t xml:space="preserve"> </w:t>
      </w:r>
      <w:r w:rsidR="008756AC" w:rsidRPr="008756AC">
        <w:rPr>
          <w:color w:val="000000" w:themeColor="text1"/>
        </w:rPr>
        <w:t>eliberate</w:t>
      </w:r>
      <w:r w:rsidR="00932864">
        <w:rPr>
          <w:color w:val="000000" w:themeColor="text1"/>
        </w:rPr>
        <w:t xml:space="preserve"> </w:t>
      </w:r>
      <w:r w:rsidR="008756AC" w:rsidRPr="008756AC">
        <w:rPr>
          <w:color w:val="000000" w:themeColor="text1"/>
        </w:rPr>
        <w:t>absolvenților</w:t>
      </w:r>
      <w:r w:rsidR="00932864">
        <w:rPr>
          <w:color w:val="000000" w:themeColor="text1"/>
        </w:rPr>
        <w:t xml:space="preserve"> </w:t>
      </w:r>
      <w:r w:rsidR="008756AC" w:rsidRPr="008756AC">
        <w:rPr>
          <w:color w:val="000000" w:themeColor="text1"/>
        </w:rPr>
        <w:t>și</w:t>
      </w:r>
      <w:r w:rsidR="00932864">
        <w:rPr>
          <w:color w:val="000000" w:themeColor="text1"/>
        </w:rPr>
        <w:t xml:space="preserve"> </w:t>
      </w:r>
      <w:r w:rsidR="008756AC" w:rsidRPr="008756AC">
        <w:rPr>
          <w:color w:val="000000" w:themeColor="text1"/>
        </w:rPr>
        <w:t>personalului</w:t>
      </w:r>
      <w:r w:rsidR="00932864">
        <w:rPr>
          <w:color w:val="000000" w:themeColor="text1"/>
        </w:rPr>
        <w:t xml:space="preserve"> </w:t>
      </w:r>
      <w:r w:rsidR="008756AC" w:rsidRPr="008756AC">
        <w:rPr>
          <w:color w:val="000000" w:themeColor="text1"/>
        </w:rPr>
        <w:t>didactic</w:t>
      </w:r>
      <w:r w:rsidR="00932864">
        <w:rPr>
          <w:color w:val="000000" w:themeColor="text1"/>
        </w:rPr>
        <w:t xml:space="preserve"> </w:t>
      </w:r>
      <w:r w:rsidR="008756AC" w:rsidRPr="008756AC">
        <w:rPr>
          <w:color w:val="000000" w:themeColor="text1"/>
        </w:rPr>
        <w:t>din</w:t>
      </w:r>
      <w:r w:rsidR="00932864">
        <w:rPr>
          <w:color w:val="000000" w:themeColor="text1"/>
        </w:rPr>
        <w:t xml:space="preserve"> </w:t>
      </w:r>
      <w:r w:rsidR="008756AC" w:rsidRPr="008756AC">
        <w:rPr>
          <w:color w:val="000000" w:themeColor="text1"/>
        </w:rPr>
        <w:t>sistemul</w:t>
      </w:r>
      <w:r w:rsidR="00932864">
        <w:rPr>
          <w:color w:val="000000" w:themeColor="text1"/>
        </w:rPr>
        <w:t xml:space="preserve"> </w:t>
      </w:r>
      <w:r w:rsidR="008756AC" w:rsidRPr="008756AC">
        <w:rPr>
          <w:color w:val="000000" w:themeColor="text1"/>
        </w:rPr>
        <w:t>național</w:t>
      </w:r>
      <w:r w:rsidR="00932864">
        <w:rPr>
          <w:color w:val="000000" w:themeColor="text1"/>
        </w:rPr>
        <w:t xml:space="preserve"> </w:t>
      </w:r>
      <w:r w:rsidR="008756AC" w:rsidRPr="008756AC">
        <w:rPr>
          <w:color w:val="000000" w:themeColor="text1"/>
        </w:rPr>
        <w:t>de</w:t>
      </w:r>
      <w:r w:rsidR="00932864">
        <w:rPr>
          <w:color w:val="000000" w:themeColor="text1"/>
        </w:rPr>
        <w:t xml:space="preserve"> </w:t>
      </w:r>
      <w:r w:rsidR="008756AC" w:rsidRPr="008756AC">
        <w:rPr>
          <w:color w:val="000000" w:themeColor="text1"/>
        </w:rPr>
        <w:t>învățământ</w:t>
      </w:r>
      <w:r w:rsidR="00932864">
        <w:rPr>
          <w:color w:val="000000" w:themeColor="text1"/>
        </w:rPr>
        <w:t xml:space="preserve"> </w:t>
      </w:r>
      <w:r w:rsidR="008756AC" w:rsidRPr="008756AC">
        <w:rPr>
          <w:color w:val="000000" w:themeColor="text1"/>
        </w:rPr>
        <w:t>preuniversitar.</w:t>
      </w:r>
    </w:p>
    <w:p w14:paraId="60F35FE6" w14:textId="623C6053" w:rsidR="008756AC" w:rsidRDefault="008756AC" w:rsidP="004B6DEF">
      <w:pPr>
        <w:numPr>
          <w:ilvl w:val="0"/>
          <w:numId w:val="2"/>
        </w:numPr>
        <w:spacing w:before="0" w:after="20"/>
        <w:ind w:right="198"/>
        <w:contextualSpacing/>
        <w:rPr>
          <w:szCs w:val="14"/>
        </w:rPr>
      </w:pPr>
      <w:r w:rsidRPr="008756AC">
        <w:rPr>
          <w:szCs w:val="14"/>
        </w:rPr>
        <w:t>Nr.</w:t>
      </w:r>
      <w:r w:rsidR="00932864">
        <w:rPr>
          <w:szCs w:val="14"/>
        </w:rPr>
        <w:t xml:space="preserve"> </w:t>
      </w:r>
      <w:r w:rsidRPr="008756AC">
        <w:rPr>
          <w:b/>
          <w:bCs/>
          <w:szCs w:val="14"/>
        </w:rPr>
        <w:t>5</w:t>
      </w:r>
      <w:r w:rsidR="00932864">
        <w:rPr>
          <w:szCs w:val="14"/>
        </w:rPr>
        <w:t xml:space="preserve"> </w:t>
      </w:r>
      <w:r w:rsidRPr="008756AC">
        <w:rPr>
          <w:szCs w:val="14"/>
        </w:rPr>
        <w:t>/</w:t>
      </w:r>
      <w:r w:rsidR="00932864">
        <w:rPr>
          <w:szCs w:val="14"/>
        </w:rPr>
        <w:t xml:space="preserve"> </w:t>
      </w:r>
      <w:r w:rsidRPr="008756AC">
        <w:rPr>
          <w:b/>
          <w:bCs/>
          <w:szCs w:val="14"/>
        </w:rPr>
        <w:t>17</w:t>
      </w:r>
      <w:r w:rsidR="00932864">
        <w:rPr>
          <w:b/>
          <w:bCs/>
          <w:szCs w:val="14"/>
        </w:rPr>
        <w:t xml:space="preserve"> </w:t>
      </w:r>
      <w:r w:rsidRPr="008756AC">
        <w:rPr>
          <w:b/>
          <w:bCs/>
          <w:szCs w:val="14"/>
        </w:rPr>
        <w:t>Ianuarie</w:t>
      </w:r>
      <w:r w:rsidR="00932864">
        <w:rPr>
          <w:b/>
          <w:bCs/>
          <w:szCs w:val="14"/>
        </w:rPr>
        <w:t xml:space="preserve"> </w:t>
      </w:r>
      <w:r w:rsidRPr="008756AC">
        <w:rPr>
          <w:b/>
          <w:bCs/>
          <w:szCs w:val="14"/>
        </w:rPr>
        <w:t>2024</w:t>
      </w:r>
      <w:r w:rsidRPr="008756AC">
        <w:rPr>
          <w:szCs w:val="14"/>
        </w:rPr>
        <w:t>,</w:t>
      </w:r>
      <w:r w:rsidR="00932864">
        <w:rPr>
          <w:szCs w:val="14"/>
        </w:rPr>
        <w:t xml:space="preserve"> </w:t>
      </w:r>
      <w:r w:rsidRPr="008756AC">
        <w:rPr>
          <w:szCs w:val="14"/>
        </w:rPr>
        <w:t>Ministerul</w:t>
      </w:r>
      <w:r w:rsidR="00932864">
        <w:rPr>
          <w:szCs w:val="14"/>
        </w:rPr>
        <w:t xml:space="preserve"> </w:t>
      </w:r>
      <w:r w:rsidRPr="008756AC">
        <w:rPr>
          <w:szCs w:val="14"/>
        </w:rPr>
        <w:t>Afacerilor</w:t>
      </w:r>
      <w:r w:rsidR="00932864">
        <w:rPr>
          <w:szCs w:val="14"/>
        </w:rPr>
        <w:t xml:space="preserve"> </w:t>
      </w:r>
      <w:r w:rsidRPr="008756AC">
        <w:rPr>
          <w:szCs w:val="14"/>
        </w:rPr>
        <w:t>Interne</w:t>
      </w:r>
      <w:r w:rsidR="00932864">
        <w:rPr>
          <w:szCs w:val="14"/>
        </w:rPr>
        <w:t xml:space="preserve"> </w:t>
      </w:r>
      <w:r>
        <w:rPr>
          <w:szCs w:val="14"/>
        </w:rPr>
        <w:t>-</w:t>
      </w:r>
      <w:r w:rsidR="00932864">
        <w:rPr>
          <w:szCs w:val="14"/>
        </w:rPr>
        <w:t xml:space="preserve"> </w:t>
      </w:r>
      <w:r w:rsidRPr="008756AC">
        <w:rPr>
          <w:szCs w:val="14"/>
        </w:rPr>
        <w:t>Ordin</w:t>
      </w:r>
      <w:r w:rsidR="00932864">
        <w:rPr>
          <w:szCs w:val="14"/>
        </w:rPr>
        <w:t xml:space="preserve"> </w:t>
      </w:r>
      <w:r w:rsidRPr="008756AC">
        <w:rPr>
          <w:szCs w:val="14"/>
        </w:rPr>
        <w:t>pentru</w:t>
      </w:r>
      <w:r w:rsidR="00932864">
        <w:rPr>
          <w:szCs w:val="14"/>
        </w:rPr>
        <w:t xml:space="preserve"> </w:t>
      </w:r>
      <w:r w:rsidRPr="008756AC">
        <w:rPr>
          <w:szCs w:val="14"/>
        </w:rPr>
        <w:t>modificarea</w:t>
      </w:r>
      <w:r w:rsidR="00932864">
        <w:rPr>
          <w:szCs w:val="14"/>
        </w:rPr>
        <w:t xml:space="preserve"> </w:t>
      </w:r>
      <w:r w:rsidRPr="008756AC">
        <w:rPr>
          <w:szCs w:val="14"/>
        </w:rPr>
        <w:t>și</w:t>
      </w:r>
      <w:r w:rsidR="00932864">
        <w:rPr>
          <w:szCs w:val="14"/>
        </w:rPr>
        <w:t xml:space="preserve"> </w:t>
      </w:r>
      <w:r w:rsidRPr="008756AC">
        <w:rPr>
          <w:szCs w:val="14"/>
        </w:rPr>
        <w:t>completarea</w:t>
      </w:r>
      <w:r w:rsidR="00932864">
        <w:rPr>
          <w:szCs w:val="14"/>
        </w:rPr>
        <w:t xml:space="preserve"> </w:t>
      </w:r>
      <w:r w:rsidRPr="008756AC">
        <w:rPr>
          <w:szCs w:val="14"/>
        </w:rPr>
        <w:t>Ordinului</w:t>
      </w:r>
      <w:r w:rsidR="00932864">
        <w:rPr>
          <w:szCs w:val="14"/>
        </w:rPr>
        <w:t xml:space="preserve"> </w:t>
      </w:r>
      <w:r w:rsidRPr="008756AC">
        <w:rPr>
          <w:szCs w:val="14"/>
        </w:rPr>
        <w:t>ministrului</w:t>
      </w:r>
      <w:r w:rsidR="00932864">
        <w:rPr>
          <w:szCs w:val="14"/>
        </w:rPr>
        <w:t xml:space="preserve"> </w:t>
      </w:r>
      <w:r w:rsidRPr="008756AC">
        <w:rPr>
          <w:szCs w:val="14"/>
        </w:rPr>
        <w:t>internelor</w:t>
      </w:r>
      <w:r w:rsidR="00932864">
        <w:rPr>
          <w:szCs w:val="14"/>
        </w:rPr>
        <w:t xml:space="preserve"> </w:t>
      </w:r>
      <w:r w:rsidRPr="008756AC">
        <w:rPr>
          <w:szCs w:val="14"/>
        </w:rPr>
        <w:t>și</w:t>
      </w:r>
      <w:r w:rsidR="00932864">
        <w:rPr>
          <w:szCs w:val="14"/>
        </w:rPr>
        <w:t xml:space="preserve"> </w:t>
      </w:r>
      <w:r w:rsidRPr="008756AC">
        <w:rPr>
          <w:szCs w:val="14"/>
        </w:rPr>
        <w:t>reformei</w:t>
      </w:r>
      <w:r w:rsidR="00932864">
        <w:rPr>
          <w:szCs w:val="14"/>
        </w:rPr>
        <w:t xml:space="preserve"> </w:t>
      </w:r>
      <w:r w:rsidRPr="008756AC">
        <w:rPr>
          <w:szCs w:val="14"/>
        </w:rPr>
        <w:t>administrative</w:t>
      </w:r>
      <w:r w:rsidR="00932864">
        <w:rPr>
          <w:szCs w:val="14"/>
        </w:rPr>
        <w:t xml:space="preserve"> </w:t>
      </w:r>
      <w:r w:rsidRPr="008756AC">
        <w:rPr>
          <w:szCs w:val="14"/>
        </w:rPr>
        <w:t>nr.</w:t>
      </w:r>
      <w:r w:rsidR="00932864">
        <w:rPr>
          <w:szCs w:val="14"/>
        </w:rPr>
        <w:t xml:space="preserve"> </w:t>
      </w:r>
      <w:r w:rsidRPr="008756AC">
        <w:rPr>
          <w:szCs w:val="14"/>
        </w:rPr>
        <w:t>490/2008</w:t>
      </w:r>
      <w:r w:rsidR="00932864">
        <w:rPr>
          <w:szCs w:val="14"/>
        </w:rPr>
        <w:t xml:space="preserve"> </w:t>
      </w:r>
      <w:r w:rsidRPr="008756AC">
        <w:rPr>
          <w:szCs w:val="14"/>
        </w:rPr>
        <w:t>privind</w:t>
      </w:r>
      <w:r w:rsidR="00932864">
        <w:rPr>
          <w:szCs w:val="14"/>
        </w:rPr>
        <w:t xml:space="preserve"> </w:t>
      </w:r>
      <w:r w:rsidRPr="008756AC">
        <w:rPr>
          <w:szCs w:val="14"/>
        </w:rPr>
        <w:t>însemnele</w:t>
      </w:r>
      <w:r w:rsidR="00932864">
        <w:rPr>
          <w:szCs w:val="14"/>
        </w:rPr>
        <w:t xml:space="preserve"> </w:t>
      </w:r>
      <w:r w:rsidRPr="008756AC">
        <w:rPr>
          <w:szCs w:val="14"/>
        </w:rPr>
        <w:t>heraldice</w:t>
      </w:r>
      <w:r w:rsidR="00932864">
        <w:rPr>
          <w:szCs w:val="14"/>
        </w:rPr>
        <w:t xml:space="preserve"> </w:t>
      </w:r>
      <w:r w:rsidRPr="008756AC">
        <w:rPr>
          <w:szCs w:val="14"/>
        </w:rPr>
        <w:t>ale</w:t>
      </w:r>
      <w:r w:rsidR="00932864">
        <w:rPr>
          <w:szCs w:val="14"/>
        </w:rPr>
        <w:t xml:space="preserve"> </w:t>
      </w:r>
      <w:r w:rsidRPr="008756AC">
        <w:rPr>
          <w:szCs w:val="14"/>
        </w:rPr>
        <w:t>structurilor</w:t>
      </w:r>
      <w:r w:rsidR="00932864">
        <w:rPr>
          <w:szCs w:val="14"/>
        </w:rPr>
        <w:t xml:space="preserve"> </w:t>
      </w:r>
      <w:r w:rsidRPr="008756AC">
        <w:rPr>
          <w:szCs w:val="14"/>
        </w:rPr>
        <w:t>Ministerului</w:t>
      </w:r>
      <w:r w:rsidR="00932864">
        <w:rPr>
          <w:szCs w:val="14"/>
        </w:rPr>
        <w:t xml:space="preserve"> </w:t>
      </w:r>
      <w:r w:rsidRPr="008756AC">
        <w:rPr>
          <w:szCs w:val="14"/>
        </w:rPr>
        <w:t>Afacerilor</w:t>
      </w:r>
      <w:r w:rsidR="00932864">
        <w:rPr>
          <w:szCs w:val="14"/>
        </w:rPr>
        <w:t xml:space="preserve"> </w:t>
      </w:r>
      <w:r w:rsidRPr="008756AC">
        <w:rPr>
          <w:szCs w:val="14"/>
        </w:rPr>
        <w:t>Interne.</w:t>
      </w:r>
    </w:p>
    <w:p w14:paraId="0B059544" w14:textId="09A4072C" w:rsidR="005A36D1" w:rsidRPr="007F28EB" w:rsidRDefault="005A36D1" w:rsidP="005A36D1">
      <w:pPr>
        <w:rPr>
          <w:b/>
          <w:bCs/>
          <w:color w:val="3333FF"/>
        </w:rPr>
      </w:pPr>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69</w:t>
      </w:r>
      <w:r w:rsidR="00932864">
        <w:rPr>
          <w:b/>
          <w:bCs/>
          <w:color w:val="3333FF"/>
        </w:rPr>
        <w:t xml:space="preserve"> </w:t>
      </w:r>
      <w:r w:rsidRPr="007F28EB">
        <w:rPr>
          <w:b/>
          <w:bCs/>
          <w:color w:val="3333FF"/>
        </w:rPr>
        <w:t>/</w:t>
      </w:r>
      <w:r w:rsidR="00932864">
        <w:rPr>
          <w:b/>
          <w:bCs/>
          <w:color w:val="3333FF"/>
        </w:rPr>
        <w:t xml:space="preserve"> </w:t>
      </w:r>
      <w:r>
        <w:rPr>
          <w:b/>
          <w:bCs/>
          <w:color w:val="3333FF"/>
        </w:rPr>
        <w:t>25</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137D7664" w14:textId="1488E121" w:rsidR="005A36D1" w:rsidRPr="00FE781F" w:rsidRDefault="005A36D1" w:rsidP="005A36D1">
      <w:pPr>
        <w:numPr>
          <w:ilvl w:val="0"/>
          <w:numId w:val="2"/>
        </w:numPr>
        <w:spacing w:before="0" w:after="20"/>
        <w:ind w:right="198"/>
        <w:contextualSpacing/>
        <w:rPr>
          <w:szCs w:val="14"/>
        </w:rPr>
      </w:pPr>
      <w:r w:rsidRPr="005A36D1">
        <w:rPr>
          <w:color w:val="000000" w:themeColor="text1"/>
        </w:rPr>
        <w:t>Nr.</w:t>
      </w:r>
      <w:r w:rsidR="00932864">
        <w:rPr>
          <w:color w:val="000000" w:themeColor="text1"/>
        </w:rPr>
        <w:t xml:space="preserve"> </w:t>
      </w:r>
      <w:r w:rsidRPr="005A36D1">
        <w:rPr>
          <w:b/>
          <w:bCs/>
          <w:color w:val="000000" w:themeColor="text1"/>
        </w:rPr>
        <w:t>6</w:t>
      </w:r>
      <w:r w:rsidR="00932864">
        <w:rPr>
          <w:color w:val="000000" w:themeColor="text1"/>
        </w:rPr>
        <w:t xml:space="preserve"> </w:t>
      </w:r>
      <w:r w:rsidRPr="005A36D1">
        <w:rPr>
          <w:color w:val="000000" w:themeColor="text1"/>
        </w:rPr>
        <w:t>/</w:t>
      </w:r>
      <w:r w:rsidR="00932864">
        <w:rPr>
          <w:color w:val="000000" w:themeColor="text1"/>
        </w:rPr>
        <w:t xml:space="preserve"> </w:t>
      </w:r>
      <w:r w:rsidRPr="005A36D1">
        <w:rPr>
          <w:b/>
          <w:bCs/>
          <w:color w:val="000000" w:themeColor="text1"/>
        </w:rPr>
        <w:t>25</w:t>
      </w:r>
      <w:r w:rsidR="00932864">
        <w:rPr>
          <w:b/>
          <w:bCs/>
          <w:color w:val="000000" w:themeColor="text1"/>
        </w:rPr>
        <w:t xml:space="preserve"> </w:t>
      </w:r>
      <w:r w:rsidRPr="005A36D1">
        <w:rPr>
          <w:b/>
          <w:bCs/>
          <w:color w:val="000000" w:themeColor="text1"/>
        </w:rPr>
        <w:t>Ianuarie</w:t>
      </w:r>
      <w:r w:rsidR="00932864">
        <w:rPr>
          <w:b/>
          <w:bCs/>
          <w:color w:val="000000" w:themeColor="text1"/>
        </w:rPr>
        <w:t xml:space="preserve"> </w:t>
      </w:r>
      <w:r w:rsidRPr="005A36D1">
        <w:rPr>
          <w:b/>
          <w:bCs/>
          <w:color w:val="000000" w:themeColor="text1"/>
        </w:rPr>
        <w:t>2024</w:t>
      </w:r>
      <w:r w:rsidRPr="005A36D1">
        <w:rPr>
          <w:color w:val="000000" w:themeColor="text1"/>
        </w:rPr>
        <w:t>,</w:t>
      </w:r>
      <w:r w:rsidR="00932864">
        <w:rPr>
          <w:color w:val="000000" w:themeColor="text1"/>
        </w:rPr>
        <w:t xml:space="preserve"> </w:t>
      </w:r>
      <w:r w:rsidRPr="005A36D1">
        <w:rPr>
          <w:color w:val="000000" w:themeColor="text1"/>
        </w:rPr>
        <w:t>Guvernul</w:t>
      </w:r>
      <w:r w:rsidR="00932864">
        <w:rPr>
          <w:color w:val="000000" w:themeColor="text1"/>
        </w:rPr>
        <w:t xml:space="preserve"> </w:t>
      </w:r>
      <w:r w:rsidRPr="005A36D1">
        <w:rPr>
          <w:color w:val="000000" w:themeColor="text1"/>
        </w:rPr>
        <w:t>României</w:t>
      </w:r>
      <w:r w:rsidR="00932864">
        <w:rPr>
          <w:color w:val="000000" w:themeColor="text1"/>
        </w:rPr>
        <w:t xml:space="preserve"> </w:t>
      </w:r>
      <w:r w:rsidRPr="006A74FC">
        <w:rPr>
          <w:color w:val="000000" w:themeColor="text1"/>
        </w:rPr>
        <w:t>-</w:t>
      </w:r>
      <w:r w:rsidR="00932864">
        <w:rPr>
          <w:color w:val="000000" w:themeColor="text1"/>
        </w:rPr>
        <w:t xml:space="preserve"> </w:t>
      </w:r>
      <w:r w:rsidRPr="005A36D1">
        <w:rPr>
          <w:color w:val="000000" w:themeColor="text1"/>
        </w:rPr>
        <w:t>Ordonanță</w:t>
      </w:r>
      <w:r w:rsidR="00932864">
        <w:rPr>
          <w:color w:val="000000" w:themeColor="text1"/>
        </w:rPr>
        <w:t xml:space="preserve"> </w:t>
      </w:r>
      <w:r w:rsidRPr="005A36D1">
        <w:rPr>
          <w:color w:val="000000" w:themeColor="text1"/>
        </w:rPr>
        <w:t>pentru</w:t>
      </w:r>
      <w:r w:rsidR="00932864">
        <w:rPr>
          <w:color w:val="000000" w:themeColor="text1"/>
        </w:rPr>
        <w:t xml:space="preserve"> </w:t>
      </w:r>
      <w:r w:rsidRPr="005A36D1">
        <w:rPr>
          <w:color w:val="000000" w:themeColor="text1"/>
        </w:rPr>
        <w:t>completarea</w:t>
      </w:r>
      <w:r w:rsidR="00932864">
        <w:rPr>
          <w:color w:val="000000" w:themeColor="text1"/>
        </w:rPr>
        <w:t xml:space="preserve"> </w:t>
      </w:r>
      <w:r w:rsidRPr="005A36D1">
        <w:rPr>
          <w:color w:val="000000" w:themeColor="text1"/>
        </w:rPr>
        <w:t>Ordonanței</w:t>
      </w:r>
      <w:r w:rsidR="00932864">
        <w:rPr>
          <w:color w:val="000000" w:themeColor="text1"/>
        </w:rPr>
        <w:t xml:space="preserve"> </w:t>
      </w:r>
      <w:r w:rsidRPr="005A36D1">
        <w:rPr>
          <w:color w:val="000000" w:themeColor="text1"/>
        </w:rPr>
        <w:t>Guvernului</w:t>
      </w:r>
      <w:r w:rsidR="00932864">
        <w:rPr>
          <w:color w:val="000000" w:themeColor="text1"/>
        </w:rPr>
        <w:t xml:space="preserve"> </w:t>
      </w:r>
      <w:r w:rsidRPr="005A36D1">
        <w:rPr>
          <w:color w:val="000000" w:themeColor="text1"/>
        </w:rPr>
        <w:t>nr.</w:t>
      </w:r>
      <w:r w:rsidR="00932864">
        <w:rPr>
          <w:color w:val="000000" w:themeColor="text1"/>
        </w:rPr>
        <w:t xml:space="preserve"> </w:t>
      </w:r>
      <w:r w:rsidRPr="005A36D1">
        <w:rPr>
          <w:color w:val="000000" w:themeColor="text1"/>
        </w:rPr>
        <w:t>25/2014</w:t>
      </w:r>
      <w:r w:rsidR="00932864">
        <w:rPr>
          <w:color w:val="000000" w:themeColor="text1"/>
        </w:rPr>
        <w:t xml:space="preserve"> </w:t>
      </w:r>
      <w:r w:rsidRPr="005A36D1">
        <w:rPr>
          <w:color w:val="000000" w:themeColor="text1"/>
        </w:rPr>
        <w:t>privind</w:t>
      </w:r>
      <w:r w:rsidR="00932864">
        <w:rPr>
          <w:color w:val="000000" w:themeColor="text1"/>
        </w:rPr>
        <w:t xml:space="preserve"> </w:t>
      </w:r>
      <w:r w:rsidRPr="005A36D1">
        <w:rPr>
          <w:color w:val="000000" w:themeColor="text1"/>
        </w:rPr>
        <w:t>încadrarea</w:t>
      </w:r>
      <w:r w:rsidR="00932864">
        <w:rPr>
          <w:color w:val="000000" w:themeColor="text1"/>
        </w:rPr>
        <w:t xml:space="preserve"> </w:t>
      </w:r>
      <w:r w:rsidRPr="005A36D1">
        <w:rPr>
          <w:color w:val="000000" w:themeColor="text1"/>
        </w:rPr>
        <w:t>în</w:t>
      </w:r>
      <w:r w:rsidR="00932864">
        <w:rPr>
          <w:color w:val="000000" w:themeColor="text1"/>
        </w:rPr>
        <w:t xml:space="preserve"> </w:t>
      </w:r>
      <w:r w:rsidRPr="005A36D1">
        <w:rPr>
          <w:color w:val="000000" w:themeColor="text1"/>
        </w:rPr>
        <w:t>muncă</w:t>
      </w:r>
      <w:r w:rsidR="00932864">
        <w:rPr>
          <w:color w:val="000000" w:themeColor="text1"/>
        </w:rPr>
        <w:t xml:space="preserve"> </w:t>
      </w:r>
      <w:r w:rsidRPr="005A36D1">
        <w:rPr>
          <w:color w:val="000000" w:themeColor="text1"/>
        </w:rPr>
        <w:t>și</w:t>
      </w:r>
      <w:r w:rsidR="00932864">
        <w:rPr>
          <w:color w:val="000000" w:themeColor="text1"/>
        </w:rPr>
        <w:t xml:space="preserve"> </w:t>
      </w:r>
      <w:r w:rsidRPr="005A36D1">
        <w:rPr>
          <w:color w:val="000000" w:themeColor="text1"/>
        </w:rPr>
        <w:t>detașarea</w:t>
      </w:r>
      <w:r w:rsidR="00932864">
        <w:rPr>
          <w:color w:val="000000" w:themeColor="text1"/>
        </w:rPr>
        <w:t xml:space="preserve"> </w:t>
      </w:r>
      <w:r w:rsidRPr="005A36D1">
        <w:rPr>
          <w:color w:val="000000" w:themeColor="text1"/>
        </w:rPr>
        <w:t>străinilor</w:t>
      </w:r>
      <w:r w:rsidR="00932864">
        <w:rPr>
          <w:color w:val="000000" w:themeColor="text1"/>
        </w:rPr>
        <w:t xml:space="preserve"> </w:t>
      </w:r>
      <w:r w:rsidRPr="005A36D1">
        <w:rPr>
          <w:color w:val="000000" w:themeColor="text1"/>
        </w:rPr>
        <w:t>pe</w:t>
      </w:r>
      <w:r w:rsidR="00932864">
        <w:rPr>
          <w:color w:val="000000" w:themeColor="text1"/>
        </w:rPr>
        <w:t xml:space="preserve"> </w:t>
      </w:r>
      <w:r w:rsidRPr="005A36D1">
        <w:rPr>
          <w:color w:val="000000" w:themeColor="text1"/>
        </w:rPr>
        <w:t>teritoriul</w:t>
      </w:r>
      <w:r w:rsidR="00932864">
        <w:rPr>
          <w:color w:val="000000" w:themeColor="text1"/>
        </w:rPr>
        <w:t xml:space="preserve"> </w:t>
      </w:r>
      <w:r w:rsidRPr="005A36D1">
        <w:rPr>
          <w:color w:val="000000" w:themeColor="text1"/>
        </w:rPr>
        <w:t>României</w:t>
      </w:r>
      <w:r w:rsidR="00932864">
        <w:rPr>
          <w:color w:val="000000" w:themeColor="text1"/>
        </w:rPr>
        <w:t xml:space="preserve"> </w:t>
      </w:r>
      <w:r w:rsidRPr="005A36D1">
        <w:rPr>
          <w:color w:val="000000" w:themeColor="text1"/>
        </w:rPr>
        <w:t>și</w:t>
      </w:r>
      <w:r w:rsidR="00932864">
        <w:rPr>
          <w:color w:val="000000" w:themeColor="text1"/>
        </w:rPr>
        <w:t xml:space="preserve"> </w:t>
      </w:r>
      <w:r w:rsidRPr="005A36D1">
        <w:rPr>
          <w:color w:val="000000" w:themeColor="text1"/>
        </w:rPr>
        <w:t>pentru</w:t>
      </w:r>
      <w:r w:rsidR="00932864">
        <w:rPr>
          <w:color w:val="000000" w:themeColor="text1"/>
        </w:rPr>
        <w:t xml:space="preserve"> </w:t>
      </w:r>
      <w:r w:rsidRPr="005A36D1">
        <w:rPr>
          <w:color w:val="000000" w:themeColor="text1"/>
        </w:rPr>
        <w:t>modificarea</w:t>
      </w:r>
      <w:r w:rsidR="00932864">
        <w:rPr>
          <w:color w:val="000000" w:themeColor="text1"/>
        </w:rPr>
        <w:t xml:space="preserve"> </w:t>
      </w:r>
      <w:r w:rsidRPr="005A36D1">
        <w:rPr>
          <w:color w:val="000000" w:themeColor="text1"/>
        </w:rPr>
        <w:t>și</w:t>
      </w:r>
      <w:r w:rsidR="00932864">
        <w:rPr>
          <w:color w:val="000000" w:themeColor="text1"/>
        </w:rPr>
        <w:t xml:space="preserve"> </w:t>
      </w:r>
      <w:r w:rsidRPr="005A36D1">
        <w:rPr>
          <w:color w:val="000000" w:themeColor="text1"/>
        </w:rPr>
        <w:t>completarea</w:t>
      </w:r>
      <w:r w:rsidR="00932864">
        <w:rPr>
          <w:color w:val="000000" w:themeColor="text1"/>
        </w:rPr>
        <w:t xml:space="preserve"> </w:t>
      </w:r>
      <w:r w:rsidRPr="005A36D1">
        <w:rPr>
          <w:color w:val="000000" w:themeColor="text1"/>
        </w:rPr>
        <w:t>unor</w:t>
      </w:r>
      <w:r w:rsidR="00932864">
        <w:rPr>
          <w:color w:val="000000" w:themeColor="text1"/>
        </w:rPr>
        <w:t xml:space="preserve"> </w:t>
      </w:r>
      <w:r w:rsidRPr="005A36D1">
        <w:rPr>
          <w:color w:val="000000" w:themeColor="text1"/>
        </w:rPr>
        <w:t>acte</w:t>
      </w:r>
      <w:r w:rsidR="00932864">
        <w:rPr>
          <w:color w:val="000000" w:themeColor="text1"/>
        </w:rPr>
        <w:t xml:space="preserve"> </w:t>
      </w:r>
      <w:r w:rsidRPr="005A36D1">
        <w:rPr>
          <w:color w:val="000000" w:themeColor="text1"/>
        </w:rPr>
        <w:t>normative</w:t>
      </w:r>
      <w:r w:rsidR="00932864">
        <w:rPr>
          <w:color w:val="000000" w:themeColor="text1"/>
        </w:rPr>
        <w:t xml:space="preserve"> </w:t>
      </w:r>
      <w:r w:rsidRPr="005A36D1">
        <w:rPr>
          <w:color w:val="000000" w:themeColor="text1"/>
        </w:rPr>
        <w:t>privind</w:t>
      </w:r>
      <w:r w:rsidR="00932864">
        <w:rPr>
          <w:color w:val="000000" w:themeColor="text1"/>
        </w:rPr>
        <w:t xml:space="preserve"> </w:t>
      </w:r>
      <w:r w:rsidRPr="005A36D1">
        <w:rPr>
          <w:color w:val="000000" w:themeColor="text1"/>
        </w:rPr>
        <w:t>regimul</w:t>
      </w:r>
      <w:r w:rsidR="00932864">
        <w:rPr>
          <w:color w:val="000000" w:themeColor="text1"/>
        </w:rPr>
        <w:t xml:space="preserve"> </w:t>
      </w:r>
      <w:r w:rsidRPr="005A36D1">
        <w:rPr>
          <w:color w:val="000000" w:themeColor="text1"/>
        </w:rPr>
        <w:t>străinilor</w:t>
      </w:r>
      <w:r w:rsidR="00932864">
        <w:rPr>
          <w:color w:val="000000" w:themeColor="text1"/>
        </w:rPr>
        <w:t xml:space="preserve"> </w:t>
      </w:r>
      <w:r w:rsidRPr="005A36D1">
        <w:rPr>
          <w:color w:val="000000" w:themeColor="text1"/>
        </w:rPr>
        <w:t>în</w:t>
      </w:r>
      <w:r w:rsidR="00932864">
        <w:rPr>
          <w:color w:val="000000" w:themeColor="text1"/>
        </w:rPr>
        <w:t xml:space="preserve"> </w:t>
      </w:r>
      <w:r w:rsidRPr="005A36D1">
        <w:rPr>
          <w:color w:val="000000" w:themeColor="text1"/>
        </w:rPr>
        <w:t>România.</w:t>
      </w:r>
    </w:p>
    <w:p w14:paraId="3EBC188B" w14:textId="0E8DC5C8" w:rsidR="00FE781F" w:rsidRDefault="00FE781F" w:rsidP="005A36D1">
      <w:pPr>
        <w:numPr>
          <w:ilvl w:val="0"/>
          <w:numId w:val="2"/>
        </w:numPr>
        <w:spacing w:before="0" w:after="20"/>
        <w:ind w:right="198"/>
        <w:contextualSpacing/>
        <w:rPr>
          <w:szCs w:val="14"/>
        </w:rPr>
      </w:pPr>
      <w:r w:rsidRPr="00FE781F">
        <w:rPr>
          <w:szCs w:val="14"/>
        </w:rPr>
        <w:t>Nr.</w:t>
      </w:r>
      <w:r w:rsidR="00932864">
        <w:rPr>
          <w:szCs w:val="14"/>
        </w:rPr>
        <w:t xml:space="preserve"> </w:t>
      </w:r>
      <w:r w:rsidRPr="00FE781F">
        <w:rPr>
          <w:b/>
          <w:bCs/>
          <w:szCs w:val="14"/>
        </w:rPr>
        <w:t>7</w:t>
      </w:r>
      <w:r w:rsidR="00932864">
        <w:rPr>
          <w:szCs w:val="14"/>
        </w:rPr>
        <w:t xml:space="preserve"> </w:t>
      </w:r>
      <w:r w:rsidRPr="00FE781F">
        <w:rPr>
          <w:szCs w:val="14"/>
        </w:rPr>
        <w:t>/</w:t>
      </w:r>
      <w:r w:rsidR="00932864">
        <w:rPr>
          <w:szCs w:val="14"/>
        </w:rPr>
        <w:t xml:space="preserve"> </w:t>
      </w:r>
      <w:r w:rsidRPr="00FE781F">
        <w:rPr>
          <w:b/>
          <w:bCs/>
          <w:szCs w:val="14"/>
        </w:rPr>
        <w:t>25</w:t>
      </w:r>
      <w:r w:rsidR="00932864">
        <w:rPr>
          <w:b/>
          <w:bCs/>
          <w:szCs w:val="14"/>
        </w:rPr>
        <w:t xml:space="preserve"> </w:t>
      </w:r>
      <w:r w:rsidRPr="00FE781F">
        <w:rPr>
          <w:b/>
          <w:bCs/>
          <w:szCs w:val="14"/>
        </w:rPr>
        <w:t>Ianuarie</w:t>
      </w:r>
      <w:r w:rsidR="00932864">
        <w:rPr>
          <w:b/>
          <w:bCs/>
          <w:szCs w:val="14"/>
        </w:rPr>
        <w:t xml:space="preserve"> </w:t>
      </w:r>
      <w:r w:rsidRPr="00FE781F">
        <w:rPr>
          <w:b/>
          <w:bCs/>
          <w:szCs w:val="14"/>
        </w:rPr>
        <w:t>2024</w:t>
      </w:r>
      <w:r w:rsidRPr="00FE781F">
        <w:rPr>
          <w:szCs w:val="14"/>
        </w:rPr>
        <w:t>,</w:t>
      </w:r>
      <w:r w:rsidR="00932864">
        <w:rPr>
          <w:szCs w:val="14"/>
        </w:rPr>
        <w:t xml:space="preserve"> </w:t>
      </w:r>
      <w:r w:rsidRPr="00FE781F">
        <w:rPr>
          <w:szCs w:val="14"/>
        </w:rPr>
        <w:t>Guvernul</w:t>
      </w:r>
      <w:r w:rsidR="00932864">
        <w:rPr>
          <w:szCs w:val="14"/>
        </w:rPr>
        <w:t xml:space="preserve"> </w:t>
      </w:r>
      <w:r w:rsidRPr="00FE781F">
        <w:rPr>
          <w:szCs w:val="14"/>
        </w:rPr>
        <w:t>României</w:t>
      </w:r>
      <w:r w:rsidR="00932864">
        <w:rPr>
          <w:szCs w:val="14"/>
        </w:rPr>
        <w:t xml:space="preserve"> </w:t>
      </w:r>
      <w:r>
        <w:rPr>
          <w:szCs w:val="14"/>
        </w:rPr>
        <w:t>-</w:t>
      </w:r>
      <w:r w:rsidR="00932864">
        <w:rPr>
          <w:szCs w:val="14"/>
        </w:rPr>
        <w:t xml:space="preserve"> </w:t>
      </w:r>
      <w:r w:rsidRPr="00FE781F">
        <w:rPr>
          <w:szCs w:val="14"/>
        </w:rPr>
        <w:t>Ordonanță</w:t>
      </w:r>
      <w:r w:rsidR="00932864">
        <w:rPr>
          <w:szCs w:val="14"/>
        </w:rPr>
        <w:t xml:space="preserve"> </w:t>
      </w:r>
      <w:r w:rsidRPr="00FE781F">
        <w:rPr>
          <w:szCs w:val="14"/>
        </w:rPr>
        <w:t>pentru</w:t>
      </w:r>
      <w:r w:rsidR="00932864">
        <w:rPr>
          <w:szCs w:val="14"/>
        </w:rPr>
        <w:t xml:space="preserve"> </w:t>
      </w:r>
      <w:r w:rsidRPr="00FE781F">
        <w:rPr>
          <w:szCs w:val="14"/>
        </w:rPr>
        <w:t>modificarea</w:t>
      </w:r>
      <w:r w:rsidR="00932864">
        <w:rPr>
          <w:szCs w:val="14"/>
        </w:rPr>
        <w:t xml:space="preserve"> </w:t>
      </w:r>
      <w:r w:rsidRPr="00FE781F">
        <w:rPr>
          <w:szCs w:val="14"/>
        </w:rPr>
        <w:t>art.</w:t>
      </w:r>
      <w:r w:rsidR="00932864">
        <w:rPr>
          <w:szCs w:val="14"/>
        </w:rPr>
        <w:t xml:space="preserve"> </w:t>
      </w:r>
      <w:r w:rsidRPr="00FE781F">
        <w:rPr>
          <w:szCs w:val="14"/>
        </w:rPr>
        <w:t>2</w:t>
      </w:r>
      <w:r w:rsidR="00932864">
        <w:rPr>
          <w:szCs w:val="14"/>
        </w:rPr>
        <w:t xml:space="preserve"> </w:t>
      </w:r>
      <w:r w:rsidRPr="00FE781F">
        <w:rPr>
          <w:szCs w:val="14"/>
        </w:rPr>
        <w:t>din</w:t>
      </w:r>
      <w:r w:rsidR="00932864">
        <w:rPr>
          <w:szCs w:val="14"/>
        </w:rPr>
        <w:t xml:space="preserve"> </w:t>
      </w:r>
      <w:r w:rsidRPr="00FE781F">
        <w:rPr>
          <w:szCs w:val="14"/>
        </w:rPr>
        <w:t>Ordonanța</w:t>
      </w:r>
      <w:r w:rsidR="00932864">
        <w:rPr>
          <w:szCs w:val="14"/>
        </w:rPr>
        <w:t xml:space="preserve"> </w:t>
      </w:r>
      <w:r w:rsidRPr="00FE781F">
        <w:rPr>
          <w:szCs w:val="14"/>
        </w:rPr>
        <w:t>de</w:t>
      </w:r>
      <w:r w:rsidR="00932864">
        <w:rPr>
          <w:szCs w:val="14"/>
        </w:rPr>
        <w:t xml:space="preserve"> </w:t>
      </w:r>
      <w:r w:rsidRPr="00FE781F">
        <w:rPr>
          <w:szCs w:val="14"/>
        </w:rPr>
        <w:t>urgență</w:t>
      </w:r>
      <w:r w:rsidR="00932864">
        <w:rPr>
          <w:szCs w:val="14"/>
        </w:rPr>
        <w:t xml:space="preserve"> </w:t>
      </w:r>
      <w:r w:rsidRPr="00FE781F">
        <w:rPr>
          <w:szCs w:val="14"/>
        </w:rPr>
        <w:t>a</w:t>
      </w:r>
      <w:r w:rsidR="00932864">
        <w:rPr>
          <w:szCs w:val="14"/>
        </w:rPr>
        <w:t xml:space="preserve"> </w:t>
      </w:r>
      <w:r w:rsidRPr="00FE781F">
        <w:rPr>
          <w:szCs w:val="14"/>
        </w:rPr>
        <w:t>Guvernului</w:t>
      </w:r>
      <w:r w:rsidR="00932864">
        <w:rPr>
          <w:szCs w:val="14"/>
        </w:rPr>
        <w:t xml:space="preserve"> </w:t>
      </w:r>
      <w:r w:rsidRPr="00FE781F">
        <w:rPr>
          <w:szCs w:val="14"/>
        </w:rPr>
        <w:t>nr.</w:t>
      </w:r>
      <w:r w:rsidR="00932864">
        <w:rPr>
          <w:szCs w:val="14"/>
        </w:rPr>
        <w:t xml:space="preserve"> </w:t>
      </w:r>
      <w:r w:rsidRPr="00FE781F">
        <w:rPr>
          <w:szCs w:val="14"/>
        </w:rPr>
        <w:t>55/2007</w:t>
      </w:r>
      <w:r w:rsidR="00932864">
        <w:rPr>
          <w:szCs w:val="14"/>
        </w:rPr>
        <w:t xml:space="preserve"> </w:t>
      </w:r>
      <w:r w:rsidRPr="00FE781F">
        <w:rPr>
          <w:szCs w:val="14"/>
        </w:rPr>
        <w:t>privind</w:t>
      </w:r>
      <w:r w:rsidR="00932864">
        <w:rPr>
          <w:szCs w:val="14"/>
        </w:rPr>
        <w:t xml:space="preserve"> </w:t>
      </w:r>
      <w:r w:rsidRPr="00FE781F">
        <w:rPr>
          <w:szCs w:val="14"/>
        </w:rPr>
        <w:t>înființarea</w:t>
      </w:r>
      <w:r w:rsidR="00932864">
        <w:rPr>
          <w:szCs w:val="14"/>
        </w:rPr>
        <w:t xml:space="preserve"> </w:t>
      </w:r>
      <w:r w:rsidRPr="00FE781F">
        <w:rPr>
          <w:szCs w:val="14"/>
        </w:rPr>
        <w:t>Oficiului</w:t>
      </w:r>
      <w:r w:rsidR="00932864">
        <w:rPr>
          <w:szCs w:val="14"/>
        </w:rPr>
        <w:t xml:space="preserve"> </w:t>
      </w:r>
      <w:r w:rsidRPr="00FE781F">
        <w:rPr>
          <w:szCs w:val="14"/>
        </w:rPr>
        <w:t>Român</w:t>
      </w:r>
      <w:r w:rsidR="00932864">
        <w:rPr>
          <w:szCs w:val="14"/>
        </w:rPr>
        <w:t xml:space="preserve"> </w:t>
      </w:r>
      <w:r w:rsidRPr="00FE781F">
        <w:rPr>
          <w:szCs w:val="14"/>
        </w:rPr>
        <w:t>pentru</w:t>
      </w:r>
      <w:r w:rsidR="00932864">
        <w:rPr>
          <w:szCs w:val="14"/>
        </w:rPr>
        <w:t xml:space="preserve"> </w:t>
      </w:r>
      <w:r w:rsidRPr="00FE781F">
        <w:rPr>
          <w:szCs w:val="14"/>
        </w:rPr>
        <w:t>Imigrări</w:t>
      </w:r>
      <w:r w:rsidR="00932864">
        <w:rPr>
          <w:szCs w:val="14"/>
        </w:rPr>
        <w:t xml:space="preserve"> </w:t>
      </w:r>
      <w:r w:rsidRPr="00FE781F">
        <w:rPr>
          <w:szCs w:val="14"/>
        </w:rPr>
        <w:t>prin</w:t>
      </w:r>
      <w:r w:rsidR="00932864">
        <w:rPr>
          <w:szCs w:val="14"/>
        </w:rPr>
        <w:t xml:space="preserve"> </w:t>
      </w:r>
      <w:r w:rsidRPr="00FE781F">
        <w:rPr>
          <w:szCs w:val="14"/>
        </w:rPr>
        <w:t>reorganizarea</w:t>
      </w:r>
      <w:r w:rsidR="00932864">
        <w:rPr>
          <w:szCs w:val="14"/>
        </w:rPr>
        <w:t xml:space="preserve"> </w:t>
      </w:r>
      <w:r w:rsidRPr="00FE781F">
        <w:rPr>
          <w:szCs w:val="14"/>
        </w:rPr>
        <w:t>Autorității</w:t>
      </w:r>
      <w:r w:rsidR="00932864">
        <w:rPr>
          <w:szCs w:val="14"/>
        </w:rPr>
        <w:t xml:space="preserve"> </w:t>
      </w:r>
      <w:r w:rsidRPr="00FE781F">
        <w:rPr>
          <w:szCs w:val="14"/>
        </w:rPr>
        <w:t>pentru</w:t>
      </w:r>
      <w:r w:rsidR="00932864">
        <w:rPr>
          <w:szCs w:val="14"/>
        </w:rPr>
        <w:t xml:space="preserve"> </w:t>
      </w:r>
      <w:r w:rsidRPr="00FE781F">
        <w:rPr>
          <w:szCs w:val="14"/>
        </w:rPr>
        <w:t>străini</w:t>
      </w:r>
      <w:r w:rsidR="00932864">
        <w:rPr>
          <w:szCs w:val="14"/>
        </w:rPr>
        <w:t xml:space="preserve"> </w:t>
      </w:r>
      <w:r w:rsidRPr="00FE781F">
        <w:rPr>
          <w:szCs w:val="14"/>
        </w:rPr>
        <w:t>și</w:t>
      </w:r>
      <w:r w:rsidR="00932864">
        <w:rPr>
          <w:szCs w:val="14"/>
        </w:rPr>
        <w:t xml:space="preserve"> </w:t>
      </w:r>
      <w:r w:rsidRPr="00FE781F">
        <w:rPr>
          <w:szCs w:val="14"/>
        </w:rPr>
        <w:t>a</w:t>
      </w:r>
      <w:r w:rsidR="00932864">
        <w:rPr>
          <w:szCs w:val="14"/>
        </w:rPr>
        <w:t xml:space="preserve"> </w:t>
      </w:r>
      <w:r w:rsidRPr="00FE781F">
        <w:rPr>
          <w:szCs w:val="14"/>
        </w:rPr>
        <w:t>Oficiului</w:t>
      </w:r>
      <w:r w:rsidR="00932864">
        <w:rPr>
          <w:szCs w:val="14"/>
        </w:rPr>
        <w:t xml:space="preserve"> </w:t>
      </w:r>
      <w:r w:rsidRPr="00FE781F">
        <w:rPr>
          <w:szCs w:val="14"/>
        </w:rPr>
        <w:t>Național</w:t>
      </w:r>
      <w:r w:rsidR="00932864">
        <w:rPr>
          <w:szCs w:val="14"/>
        </w:rPr>
        <w:t xml:space="preserve"> </w:t>
      </w:r>
      <w:r w:rsidRPr="00FE781F">
        <w:rPr>
          <w:szCs w:val="14"/>
        </w:rPr>
        <w:t>pentru</w:t>
      </w:r>
      <w:r w:rsidR="00932864">
        <w:rPr>
          <w:szCs w:val="14"/>
        </w:rPr>
        <w:t xml:space="preserve"> </w:t>
      </w:r>
      <w:r w:rsidRPr="00FE781F">
        <w:rPr>
          <w:szCs w:val="14"/>
        </w:rPr>
        <w:t>Refugiați,</w:t>
      </w:r>
      <w:r w:rsidR="00932864">
        <w:rPr>
          <w:szCs w:val="14"/>
        </w:rPr>
        <w:t xml:space="preserve"> </w:t>
      </w:r>
      <w:r w:rsidRPr="00FE781F">
        <w:rPr>
          <w:szCs w:val="14"/>
        </w:rPr>
        <w:t>precum</w:t>
      </w:r>
      <w:r w:rsidR="00932864">
        <w:rPr>
          <w:szCs w:val="14"/>
        </w:rPr>
        <w:t xml:space="preserve"> </w:t>
      </w:r>
      <w:r w:rsidRPr="00FE781F">
        <w:rPr>
          <w:szCs w:val="14"/>
        </w:rPr>
        <w:t>și</w:t>
      </w:r>
      <w:r w:rsidR="00932864">
        <w:rPr>
          <w:szCs w:val="14"/>
        </w:rPr>
        <w:t xml:space="preserve"> </w:t>
      </w:r>
      <w:r w:rsidRPr="00FE781F">
        <w:rPr>
          <w:szCs w:val="14"/>
        </w:rPr>
        <w:t>modificarea</w:t>
      </w:r>
      <w:r w:rsidR="00932864">
        <w:rPr>
          <w:szCs w:val="14"/>
        </w:rPr>
        <w:t xml:space="preserve"> </w:t>
      </w:r>
      <w:r w:rsidRPr="00FE781F">
        <w:rPr>
          <w:szCs w:val="14"/>
        </w:rPr>
        <w:t>și</w:t>
      </w:r>
      <w:r w:rsidR="00932864">
        <w:rPr>
          <w:szCs w:val="14"/>
        </w:rPr>
        <w:t xml:space="preserve"> </w:t>
      </w:r>
      <w:r w:rsidRPr="00FE781F">
        <w:rPr>
          <w:szCs w:val="14"/>
        </w:rPr>
        <w:t>completarea</w:t>
      </w:r>
      <w:r w:rsidR="00932864">
        <w:rPr>
          <w:szCs w:val="14"/>
        </w:rPr>
        <w:t xml:space="preserve"> </w:t>
      </w:r>
      <w:r w:rsidRPr="00FE781F">
        <w:rPr>
          <w:szCs w:val="14"/>
        </w:rPr>
        <w:t>unor</w:t>
      </w:r>
      <w:r w:rsidR="00932864">
        <w:rPr>
          <w:szCs w:val="14"/>
        </w:rPr>
        <w:t xml:space="preserve"> </w:t>
      </w:r>
      <w:r w:rsidRPr="00FE781F">
        <w:rPr>
          <w:szCs w:val="14"/>
        </w:rPr>
        <w:t>acte</w:t>
      </w:r>
      <w:r w:rsidR="00932864">
        <w:rPr>
          <w:szCs w:val="14"/>
        </w:rPr>
        <w:t xml:space="preserve"> </w:t>
      </w:r>
      <w:r w:rsidRPr="00FE781F">
        <w:rPr>
          <w:szCs w:val="14"/>
        </w:rPr>
        <w:t>normative.</w:t>
      </w:r>
    </w:p>
    <w:p w14:paraId="179DA818" w14:textId="23D7705D" w:rsidR="002D2F9C" w:rsidRDefault="002D2F9C" w:rsidP="005A36D1">
      <w:pPr>
        <w:numPr>
          <w:ilvl w:val="0"/>
          <w:numId w:val="2"/>
        </w:numPr>
        <w:spacing w:before="0" w:after="20"/>
        <w:ind w:right="198"/>
        <w:contextualSpacing/>
        <w:rPr>
          <w:szCs w:val="14"/>
        </w:rPr>
      </w:pPr>
      <w:r w:rsidRPr="002D2F9C">
        <w:rPr>
          <w:szCs w:val="14"/>
        </w:rPr>
        <w:t>Nr.</w:t>
      </w:r>
      <w:r w:rsidR="00932864">
        <w:rPr>
          <w:szCs w:val="14"/>
        </w:rPr>
        <w:t xml:space="preserve"> </w:t>
      </w:r>
      <w:r w:rsidRPr="002D2F9C">
        <w:rPr>
          <w:b/>
          <w:bCs/>
          <w:szCs w:val="14"/>
        </w:rPr>
        <w:t>8</w:t>
      </w:r>
      <w:r w:rsidR="00932864">
        <w:rPr>
          <w:szCs w:val="14"/>
        </w:rPr>
        <w:t xml:space="preserve"> </w:t>
      </w:r>
      <w:r w:rsidRPr="002D2F9C">
        <w:rPr>
          <w:szCs w:val="14"/>
        </w:rPr>
        <w:t>/</w:t>
      </w:r>
      <w:r w:rsidR="00932864">
        <w:rPr>
          <w:szCs w:val="14"/>
        </w:rPr>
        <w:t xml:space="preserve"> </w:t>
      </w:r>
      <w:r w:rsidRPr="002D2F9C">
        <w:rPr>
          <w:b/>
          <w:bCs/>
          <w:szCs w:val="14"/>
        </w:rPr>
        <w:t>25</w:t>
      </w:r>
      <w:r w:rsidR="00932864">
        <w:rPr>
          <w:b/>
          <w:bCs/>
          <w:szCs w:val="14"/>
        </w:rPr>
        <w:t xml:space="preserve"> </w:t>
      </w:r>
      <w:r w:rsidRPr="002D2F9C">
        <w:rPr>
          <w:b/>
          <w:bCs/>
          <w:szCs w:val="14"/>
        </w:rPr>
        <w:t>Ianuarie</w:t>
      </w:r>
      <w:r w:rsidR="00932864">
        <w:rPr>
          <w:b/>
          <w:bCs/>
          <w:szCs w:val="14"/>
        </w:rPr>
        <w:t xml:space="preserve"> </w:t>
      </w:r>
      <w:r w:rsidRPr="002D2F9C">
        <w:rPr>
          <w:b/>
          <w:bCs/>
          <w:szCs w:val="14"/>
        </w:rPr>
        <w:t>2024</w:t>
      </w:r>
      <w:r w:rsidRPr="002D2F9C">
        <w:rPr>
          <w:szCs w:val="14"/>
        </w:rPr>
        <w:t>,</w:t>
      </w:r>
      <w:r w:rsidR="00932864">
        <w:rPr>
          <w:szCs w:val="14"/>
        </w:rPr>
        <w:t xml:space="preserve"> </w:t>
      </w:r>
      <w:r w:rsidRPr="002D2F9C">
        <w:rPr>
          <w:szCs w:val="14"/>
        </w:rPr>
        <w:t>Guvernul</w:t>
      </w:r>
      <w:r w:rsidR="00932864">
        <w:rPr>
          <w:szCs w:val="14"/>
        </w:rPr>
        <w:t xml:space="preserve"> </w:t>
      </w:r>
      <w:r w:rsidRPr="002D2F9C">
        <w:rPr>
          <w:szCs w:val="14"/>
        </w:rPr>
        <w:t>României</w:t>
      </w:r>
      <w:r w:rsidR="00932864">
        <w:rPr>
          <w:szCs w:val="14"/>
        </w:rPr>
        <w:t xml:space="preserve"> </w:t>
      </w:r>
      <w:r>
        <w:rPr>
          <w:szCs w:val="14"/>
        </w:rPr>
        <w:t>-</w:t>
      </w:r>
      <w:r w:rsidR="00932864">
        <w:rPr>
          <w:szCs w:val="14"/>
        </w:rPr>
        <w:t xml:space="preserve"> </w:t>
      </w:r>
      <w:r w:rsidRPr="002D2F9C">
        <w:rPr>
          <w:szCs w:val="14"/>
        </w:rPr>
        <w:t>Ordonanță</w:t>
      </w:r>
      <w:r w:rsidR="00932864">
        <w:rPr>
          <w:szCs w:val="14"/>
        </w:rPr>
        <w:t xml:space="preserve"> </w:t>
      </w:r>
      <w:r w:rsidRPr="002D2F9C">
        <w:rPr>
          <w:szCs w:val="14"/>
        </w:rPr>
        <w:t>pentru</w:t>
      </w:r>
      <w:r w:rsidR="00932864">
        <w:rPr>
          <w:szCs w:val="14"/>
        </w:rPr>
        <w:t xml:space="preserve"> </w:t>
      </w:r>
      <w:r w:rsidRPr="002D2F9C">
        <w:rPr>
          <w:szCs w:val="14"/>
        </w:rPr>
        <w:t>modificarea</w:t>
      </w:r>
      <w:r w:rsidR="00932864">
        <w:rPr>
          <w:szCs w:val="14"/>
        </w:rPr>
        <w:t xml:space="preserve"> </w:t>
      </w:r>
      <w:r w:rsidRPr="002D2F9C">
        <w:rPr>
          <w:szCs w:val="14"/>
        </w:rPr>
        <w:t>Ordonanței</w:t>
      </w:r>
      <w:r w:rsidR="00932864">
        <w:rPr>
          <w:szCs w:val="14"/>
        </w:rPr>
        <w:t xml:space="preserve"> </w:t>
      </w:r>
      <w:r w:rsidRPr="002D2F9C">
        <w:rPr>
          <w:szCs w:val="14"/>
        </w:rPr>
        <w:t>de</w:t>
      </w:r>
      <w:r w:rsidR="00932864">
        <w:rPr>
          <w:szCs w:val="14"/>
        </w:rPr>
        <w:t xml:space="preserve"> </w:t>
      </w:r>
      <w:r w:rsidRPr="002D2F9C">
        <w:rPr>
          <w:szCs w:val="14"/>
        </w:rPr>
        <w:t>urgență</w:t>
      </w:r>
      <w:r w:rsidR="00932864">
        <w:rPr>
          <w:szCs w:val="14"/>
        </w:rPr>
        <w:t xml:space="preserve"> </w:t>
      </w:r>
      <w:r w:rsidRPr="002D2F9C">
        <w:rPr>
          <w:szCs w:val="14"/>
        </w:rPr>
        <w:t>a</w:t>
      </w:r>
      <w:r w:rsidR="00932864">
        <w:rPr>
          <w:szCs w:val="14"/>
        </w:rPr>
        <w:t xml:space="preserve"> </w:t>
      </w:r>
      <w:r w:rsidRPr="002D2F9C">
        <w:rPr>
          <w:szCs w:val="14"/>
        </w:rPr>
        <w:t>Guvernului</w:t>
      </w:r>
      <w:r w:rsidR="00932864">
        <w:rPr>
          <w:szCs w:val="14"/>
        </w:rPr>
        <w:t xml:space="preserve"> </w:t>
      </w:r>
      <w:r w:rsidRPr="002D2F9C">
        <w:rPr>
          <w:szCs w:val="14"/>
        </w:rPr>
        <w:t>nr.</w:t>
      </w:r>
      <w:r w:rsidR="00932864">
        <w:rPr>
          <w:szCs w:val="14"/>
        </w:rPr>
        <w:t xml:space="preserve"> </w:t>
      </w:r>
      <w:r w:rsidRPr="002D2F9C">
        <w:rPr>
          <w:szCs w:val="14"/>
        </w:rPr>
        <w:t>124/2021</w:t>
      </w:r>
      <w:r w:rsidR="00932864">
        <w:rPr>
          <w:szCs w:val="14"/>
        </w:rPr>
        <w:t xml:space="preserve"> </w:t>
      </w:r>
      <w:r w:rsidRPr="002D2F9C">
        <w:rPr>
          <w:szCs w:val="14"/>
        </w:rPr>
        <w:t>privind</w:t>
      </w:r>
      <w:r w:rsidR="00932864">
        <w:rPr>
          <w:szCs w:val="14"/>
        </w:rPr>
        <w:t xml:space="preserve"> </w:t>
      </w:r>
      <w:r w:rsidRPr="002D2F9C">
        <w:rPr>
          <w:szCs w:val="14"/>
        </w:rPr>
        <w:t>stabilirea</w:t>
      </w:r>
      <w:r w:rsidR="00932864">
        <w:rPr>
          <w:szCs w:val="14"/>
        </w:rPr>
        <w:t xml:space="preserve"> </w:t>
      </w:r>
      <w:r w:rsidRPr="002D2F9C">
        <w:rPr>
          <w:szCs w:val="14"/>
        </w:rPr>
        <w:t>cadrului</w:t>
      </w:r>
      <w:r w:rsidR="00932864">
        <w:rPr>
          <w:szCs w:val="14"/>
        </w:rPr>
        <w:t xml:space="preserve"> </w:t>
      </w:r>
      <w:r w:rsidRPr="002D2F9C">
        <w:rPr>
          <w:szCs w:val="14"/>
        </w:rPr>
        <w:t>instituțional</w:t>
      </w:r>
      <w:r w:rsidR="00932864">
        <w:rPr>
          <w:szCs w:val="14"/>
        </w:rPr>
        <w:t xml:space="preserve"> </w:t>
      </w:r>
      <w:r w:rsidRPr="002D2F9C">
        <w:rPr>
          <w:szCs w:val="14"/>
        </w:rPr>
        <w:t>și</w:t>
      </w:r>
      <w:r w:rsidR="00932864">
        <w:rPr>
          <w:szCs w:val="14"/>
        </w:rPr>
        <w:t xml:space="preserve"> </w:t>
      </w:r>
      <w:r w:rsidRPr="002D2F9C">
        <w:rPr>
          <w:szCs w:val="14"/>
        </w:rPr>
        <w:t>financiar</w:t>
      </w:r>
      <w:r w:rsidR="00932864">
        <w:rPr>
          <w:szCs w:val="14"/>
        </w:rPr>
        <w:t xml:space="preserve"> </w:t>
      </w:r>
      <w:r w:rsidRPr="002D2F9C">
        <w:rPr>
          <w:szCs w:val="14"/>
        </w:rPr>
        <w:t>pentru</w:t>
      </w:r>
      <w:r w:rsidR="00932864">
        <w:rPr>
          <w:szCs w:val="14"/>
        </w:rPr>
        <w:t xml:space="preserve"> </w:t>
      </w:r>
      <w:r w:rsidRPr="002D2F9C">
        <w:rPr>
          <w:szCs w:val="14"/>
        </w:rPr>
        <w:t>gestionarea</w:t>
      </w:r>
      <w:r w:rsidR="00932864">
        <w:rPr>
          <w:szCs w:val="14"/>
        </w:rPr>
        <w:t xml:space="preserve"> </w:t>
      </w:r>
      <w:r w:rsidRPr="002D2F9C">
        <w:rPr>
          <w:szCs w:val="14"/>
        </w:rPr>
        <w:t>fondurilor</w:t>
      </w:r>
      <w:r w:rsidR="00932864">
        <w:rPr>
          <w:szCs w:val="14"/>
        </w:rPr>
        <w:t xml:space="preserve"> </w:t>
      </w:r>
      <w:r w:rsidRPr="002D2F9C">
        <w:rPr>
          <w:szCs w:val="14"/>
        </w:rPr>
        <w:t>europene</w:t>
      </w:r>
      <w:r w:rsidR="00932864">
        <w:rPr>
          <w:szCs w:val="14"/>
        </w:rPr>
        <w:t xml:space="preserve"> </w:t>
      </w:r>
      <w:r w:rsidRPr="002D2F9C">
        <w:rPr>
          <w:szCs w:val="14"/>
        </w:rPr>
        <w:t>alocate</w:t>
      </w:r>
      <w:r w:rsidR="00932864">
        <w:rPr>
          <w:szCs w:val="14"/>
        </w:rPr>
        <w:t xml:space="preserve"> </w:t>
      </w:r>
      <w:r w:rsidRPr="002D2F9C">
        <w:rPr>
          <w:szCs w:val="14"/>
        </w:rPr>
        <w:t>României</w:t>
      </w:r>
      <w:r w:rsidR="00932864">
        <w:rPr>
          <w:szCs w:val="14"/>
        </w:rPr>
        <w:t xml:space="preserve"> </w:t>
      </w:r>
      <w:r w:rsidRPr="002D2F9C">
        <w:rPr>
          <w:szCs w:val="14"/>
        </w:rPr>
        <w:t>prin</w:t>
      </w:r>
      <w:r w:rsidR="00932864">
        <w:rPr>
          <w:szCs w:val="14"/>
        </w:rPr>
        <w:t xml:space="preserve"> </w:t>
      </w:r>
      <w:r w:rsidRPr="002D2F9C">
        <w:rPr>
          <w:szCs w:val="14"/>
        </w:rPr>
        <w:t>Mecanismul</w:t>
      </w:r>
      <w:r w:rsidR="00932864">
        <w:rPr>
          <w:szCs w:val="14"/>
        </w:rPr>
        <w:t xml:space="preserve"> </w:t>
      </w:r>
      <w:r w:rsidRPr="002D2F9C">
        <w:rPr>
          <w:szCs w:val="14"/>
        </w:rPr>
        <w:t>de</w:t>
      </w:r>
      <w:r w:rsidR="00932864">
        <w:rPr>
          <w:szCs w:val="14"/>
        </w:rPr>
        <w:t xml:space="preserve"> </w:t>
      </w:r>
      <w:r w:rsidRPr="002D2F9C">
        <w:rPr>
          <w:szCs w:val="14"/>
        </w:rPr>
        <w:t>redresare</w:t>
      </w:r>
      <w:r w:rsidR="00932864">
        <w:rPr>
          <w:szCs w:val="14"/>
        </w:rPr>
        <w:t xml:space="preserve"> </w:t>
      </w:r>
      <w:r w:rsidRPr="002D2F9C">
        <w:rPr>
          <w:szCs w:val="14"/>
        </w:rPr>
        <w:t>și</w:t>
      </w:r>
      <w:r w:rsidR="00932864">
        <w:rPr>
          <w:szCs w:val="14"/>
        </w:rPr>
        <w:t xml:space="preserve"> </w:t>
      </w:r>
      <w:r w:rsidRPr="002D2F9C">
        <w:rPr>
          <w:szCs w:val="14"/>
        </w:rPr>
        <w:t>reziliență,</w:t>
      </w:r>
      <w:r w:rsidR="00932864">
        <w:rPr>
          <w:szCs w:val="14"/>
        </w:rPr>
        <w:t xml:space="preserve"> </w:t>
      </w:r>
      <w:r w:rsidRPr="002D2F9C">
        <w:rPr>
          <w:szCs w:val="14"/>
        </w:rPr>
        <w:t>precum</w:t>
      </w:r>
      <w:r w:rsidR="00932864">
        <w:rPr>
          <w:szCs w:val="14"/>
        </w:rPr>
        <w:t xml:space="preserve"> </w:t>
      </w:r>
      <w:r w:rsidRPr="002D2F9C">
        <w:rPr>
          <w:szCs w:val="14"/>
        </w:rPr>
        <w:t>și</w:t>
      </w:r>
      <w:r w:rsidR="00932864">
        <w:rPr>
          <w:szCs w:val="14"/>
        </w:rPr>
        <w:t xml:space="preserve"> </w:t>
      </w:r>
      <w:r w:rsidRPr="002D2F9C">
        <w:rPr>
          <w:szCs w:val="14"/>
        </w:rPr>
        <w:t>pentru</w:t>
      </w:r>
      <w:r w:rsidR="00932864">
        <w:rPr>
          <w:szCs w:val="14"/>
        </w:rPr>
        <w:t xml:space="preserve"> </w:t>
      </w:r>
      <w:r w:rsidRPr="002D2F9C">
        <w:rPr>
          <w:szCs w:val="14"/>
        </w:rPr>
        <w:t>modificarea</w:t>
      </w:r>
      <w:r w:rsidR="00932864">
        <w:rPr>
          <w:szCs w:val="14"/>
        </w:rPr>
        <w:t xml:space="preserve"> </w:t>
      </w:r>
      <w:r w:rsidRPr="002D2F9C">
        <w:rPr>
          <w:szCs w:val="14"/>
        </w:rPr>
        <w:t>și</w:t>
      </w:r>
      <w:r w:rsidR="00932864">
        <w:rPr>
          <w:szCs w:val="14"/>
        </w:rPr>
        <w:t xml:space="preserve"> </w:t>
      </w:r>
      <w:r w:rsidRPr="002D2F9C">
        <w:rPr>
          <w:szCs w:val="14"/>
        </w:rPr>
        <w:t>completarea</w:t>
      </w:r>
      <w:r w:rsidR="00932864">
        <w:rPr>
          <w:szCs w:val="14"/>
        </w:rPr>
        <w:t xml:space="preserve"> </w:t>
      </w:r>
      <w:r w:rsidRPr="002D2F9C">
        <w:rPr>
          <w:szCs w:val="14"/>
        </w:rPr>
        <w:t>Ordonanței</w:t>
      </w:r>
      <w:r w:rsidR="00932864">
        <w:rPr>
          <w:szCs w:val="14"/>
        </w:rPr>
        <w:t xml:space="preserve"> </w:t>
      </w:r>
      <w:r w:rsidRPr="002D2F9C">
        <w:rPr>
          <w:szCs w:val="14"/>
        </w:rPr>
        <w:t>de</w:t>
      </w:r>
      <w:r w:rsidR="00932864">
        <w:rPr>
          <w:szCs w:val="14"/>
        </w:rPr>
        <w:t xml:space="preserve"> </w:t>
      </w:r>
      <w:r w:rsidRPr="002D2F9C">
        <w:rPr>
          <w:szCs w:val="14"/>
        </w:rPr>
        <w:t>urgență</w:t>
      </w:r>
      <w:r w:rsidR="00932864">
        <w:rPr>
          <w:szCs w:val="14"/>
        </w:rPr>
        <w:t xml:space="preserve"> </w:t>
      </w:r>
      <w:r w:rsidRPr="002D2F9C">
        <w:rPr>
          <w:szCs w:val="14"/>
        </w:rPr>
        <w:t>a</w:t>
      </w:r>
      <w:r w:rsidR="00932864">
        <w:rPr>
          <w:szCs w:val="14"/>
        </w:rPr>
        <w:t xml:space="preserve"> </w:t>
      </w:r>
      <w:r w:rsidRPr="002D2F9C">
        <w:rPr>
          <w:szCs w:val="14"/>
        </w:rPr>
        <w:t>Guvernului</w:t>
      </w:r>
      <w:r w:rsidR="00932864">
        <w:rPr>
          <w:szCs w:val="14"/>
        </w:rPr>
        <w:t xml:space="preserve"> </w:t>
      </w:r>
      <w:r w:rsidRPr="002D2F9C">
        <w:rPr>
          <w:szCs w:val="14"/>
        </w:rPr>
        <w:t>nr.</w:t>
      </w:r>
      <w:r w:rsidR="00932864">
        <w:rPr>
          <w:szCs w:val="14"/>
        </w:rPr>
        <w:t xml:space="preserve"> </w:t>
      </w:r>
      <w:r w:rsidRPr="002D2F9C">
        <w:rPr>
          <w:szCs w:val="14"/>
        </w:rPr>
        <w:t>155/2020</w:t>
      </w:r>
      <w:r w:rsidR="00932864">
        <w:rPr>
          <w:szCs w:val="14"/>
        </w:rPr>
        <w:t xml:space="preserve"> </w:t>
      </w:r>
      <w:r w:rsidRPr="002D2F9C">
        <w:rPr>
          <w:szCs w:val="14"/>
        </w:rPr>
        <w:t>privind</w:t>
      </w:r>
      <w:r w:rsidR="00932864">
        <w:rPr>
          <w:szCs w:val="14"/>
        </w:rPr>
        <w:t xml:space="preserve"> </w:t>
      </w:r>
      <w:r w:rsidRPr="002D2F9C">
        <w:rPr>
          <w:szCs w:val="14"/>
        </w:rPr>
        <w:t>unele</w:t>
      </w:r>
      <w:r w:rsidR="00932864">
        <w:rPr>
          <w:szCs w:val="14"/>
        </w:rPr>
        <w:t xml:space="preserve"> </w:t>
      </w:r>
      <w:r w:rsidRPr="002D2F9C">
        <w:rPr>
          <w:szCs w:val="14"/>
        </w:rPr>
        <w:t>măsuri</w:t>
      </w:r>
      <w:r w:rsidR="00932864">
        <w:rPr>
          <w:szCs w:val="14"/>
        </w:rPr>
        <w:t xml:space="preserve"> </w:t>
      </w:r>
      <w:r w:rsidRPr="002D2F9C">
        <w:rPr>
          <w:szCs w:val="14"/>
        </w:rPr>
        <w:t>pentru</w:t>
      </w:r>
      <w:r w:rsidR="00932864">
        <w:rPr>
          <w:szCs w:val="14"/>
        </w:rPr>
        <w:t xml:space="preserve"> </w:t>
      </w:r>
      <w:r w:rsidRPr="002D2F9C">
        <w:rPr>
          <w:szCs w:val="14"/>
        </w:rPr>
        <w:t>elaborarea</w:t>
      </w:r>
      <w:r w:rsidR="00932864">
        <w:rPr>
          <w:szCs w:val="14"/>
        </w:rPr>
        <w:t xml:space="preserve"> </w:t>
      </w:r>
      <w:r w:rsidRPr="002D2F9C">
        <w:rPr>
          <w:szCs w:val="14"/>
        </w:rPr>
        <w:t>Planului</w:t>
      </w:r>
      <w:r w:rsidR="00932864">
        <w:rPr>
          <w:szCs w:val="14"/>
        </w:rPr>
        <w:t xml:space="preserve"> </w:t>
      </w:r>
      <w:r w:rsidRPr="002D2F9C">
        <w:rPr>
          <w:szCs w:val="14"/>
        </w:rPr>
        <w:t>național</w:t>
      </w:r>
      <w:r w:rsidR="00932864">
        <w:rPr>
          <w:szCs w:val="14"/>
        </w:rPr>
        <w:t xml:space="preserve"> </w:t>
      </w:r>
      <w:r w:rsidRPr="002D2F9C">
        <w:rPr>
          <w:szCs w:val="14"/>
        </w:rPr>
        <w:t>de</w:t>
      </w:r>
      <w:r w:rsidR="00932864">
        <w:rPr>
          <w:szCs w:val="14"/>
        </w:rPr>
        <w:t xml:space="preserve"> </w:t>
      </w:r>
      <w:r w:rsidRPr="002D2F9C">
        <w:rPr>
          <w:szCs w:val="14"/>
        </w:rPr>
        <w:t>redresare</w:t>
      </w:r>
      <w:r w:rsidR="00932864">
        <w:rPr>
          <w:szCs w:val="14"/>
        </w:rPr>
        <w:t xml:space="preserve"> </w:t>
      </w:r>
      <w:r w:rsidRPr="002D2F9C">
        <w:rPr>
          <w:szCs w:val="14"/>
        </w:rPr>
        <w:t>și</w:t>
      </w:r>
      <w:r w:rsidR="00932864">
        <w:rPr>
          <w:szCs w:val="14"/>
        </w:rPr>
        <w:t xml:space="preserve"> </w:t>
      </w:r>
      <w:r w:rsidRPr="002D2F9C">
        <w:rPr>
          <w:szCs w:val="14"/>
        </w:rPr>
        <w:t>reziliență</w:t>
      </w:r>
      <w:r w:rsidR="00932864">
        <w:rPr>
          <w:szCs w:val="14"/>
        </w:rPr>
        <w:t xml:space="preserve"> </w:t>
      </w:r>
      <w:r w:rsidRPr="002D2F9C">
        <w:rPr>
          <w:szCs w:val="14"/>
        </w:rPr>
        <w:t>necesar</w:t>
      </w:r>
      <w:r w:rsidR="00932864">
        <w:rPr>
          <w:szCs w:val="14"/>
        </w:rPr>
        <w:t xml:space="preserve"> </w:t>
      </w:r>
      <w:r w:rsidRPr="002D2F9C">
        <w:rPr>
          <w:szCs w:val="14"/>
        </w:rPr>
        <w:t>României</w:t>
      </w:r>
      <w:r w:rsidR="00932864">
        <w:rPr>
          <w:szCs w:val="14"/>
        </w:rPr>
        <w:t xml:space="preserve"> </w:t>
      </w:r>
      <w:r w:rsidRPr="002D2F9C">
        <w:rPr>
          <w:szCs w:val="14"/>
        </w:rPr>
        <w:t>pentru</w:t>
      </w:r>
      <w:r w:rsidR="00932864">
        <w:rPr>
          <w:szCs w:val="14"/>
        </w:rPr>
        <w:t xml:space="preserve"> </w:t>
      </w:r>
      <w:r w:rsidRPr="002D2F9C">
        <w:rPr>
          <w:szCs w:val="14"/>
        </w:rPr>
        <w:t>accesarea</w:t>
      </w:r>
      <w:r w:rsidR="00932864">
        <w:rPr>
          <w:szCs w:val="14"/>
        </w:rPr>
        <w:t xml:space="preserve"> </w:t>
      </w:r>
      <w:r w:rsidRPr="002D2F9C">
        <w:rPr>
          <w:szCs w:val="14"/>
        </w:rPr>
        <w:t>de</w:t>
      </w:r>
      <w:r w:rsidR="00932864">
        <w:rPr>
          <w:szCs w:val="14"/>
        </w:rPr>
        <w:t xml:space="preserve"> </w:t>
      </w:r>
      <w:r w:rsidRPr="002D2F9C">
        <w:rPr>
          <w:szCs w:val="14"/>
        </w:rPr>
        <w:t>fonduri</w:t>
      </w:r>
      <w:r w:rsidR="00932864">
        <w:rPr>
          <w:szCs w:val="14"/>
        </w:rPr>
        <w:t xml:space="preserve"> </w:t>
      </w:r>
      <w:r w:rsidRPr="002D2F9C">
        <w:rPr>
          <w:szCs w:val="14"/>
        </w:rPr>
        <w:t>externe</w:t>
      </w:r>
      <w:r w:rsidR="00932864">
        <w:rPr>
          <w:szCs w:val="14"/>
        </w:rPr>
        <w:t xml:space="preserve"> </w:t>
      </w:r>
      <w:r w:rsidRPr="002D2F9C">
        <w:rPr>
          <w:szCs w:val="14"/>
        </w:rPr>
        <w:t>rambursabile</w:t>
      </w:r>
      <w:r w:rsidR="00932864">
        <w:rPr>
          <w:szCs w:val="14"/>
        </w:rPr>
        <w:t xml:space="preserve"> </w:t>
      </w:r>
      <w:r w:rsidRPr="002D2F9C">
        <w:rPr>
          <w:szCs w:val="14"/>
        </w:rPr>
        <w:t>și</w:t>
      </w:r>
      <w:r w:rsidR="00932864">
        <w:rPr>
          <w:szCs w:val="14"/>
        </w:rPr>
        <w:t xml:space="preserve"> </w:t>
      </w:r>
      <w:r w:rsidRPr="002D2F9C">
        <w:rPr>
          <w:szCs w:val="14"/>
        </w:rPr>
        <w:t>nerambursabile</w:t>
      </w:r>
      <w:r w:rsidR="00932864">
        <w:rPr>
          <w:szCs w:val="14"/>
        </w:rPr>
        <w:t xml:space="preserve"> </w:t>
      </w:r>
      <w:r w:rsidRPr="002D2F9C">
        <w:rPr>
          <w:szCs w:val="14"/>
        </w:rPr>
        <w:t>în</w:t>
      </w:r>
      <w:r w:rsidR="00932864">
        <w:rPr>
          <w:szCs w:val="14"/>
        </w:rPr>
        <w:t xml:space="preserve"> </w:t>
      </w:r>
      <w:r w:rsidRPr="002D2F9C">
        <w:rPr>
          <w:szCs w:val="14"/>
        </w:rPr>
        <w:t>cadrul</w:t>
      </w:r>
      <w:r w:rsidR="00932864">
        <w:rPr>
          <w:szCs w:val="14"/>
        </w:rPr>
        <w:t xml:space="preserve"> </w:t>
      </w:r>
      <w:r w:rsidRPr="002D2F9C">
        <w:rPr>
          <w:szCs w:val="14"/>
        </w:rPr>
        <w:t>Mecanismului</w:t>
      </w:r>
      <w:r w:rsidR="00932864">
        <w:rPr>
          <w:szCs w:val="14"/>
        </w:rPr>
        <w:t xml:space="preserve"> </w:t>
      </w:r>
      <w:r w:rsidRPr="002D2F9C">
        <w:rPr>
          <w:szCs w:val="14"/>
        </w:rPr>
        <w:t>de</w:t>
      </w:r>
      <w:r w:rsidR="00932864">
        <w:rPr>
          <w:szCs w:val="14"/>
        </w:rPr>
        <w:t xml:space="preserve"> </w:t>
      </w:r>
      <w:r w:rsidRPr="002D2F9C">
        <w:rPr>
          <w:szCs w:val="14"/>
        </w:rPr>
        <w:t>redresare</w:t>
      </w:r>
      <w:r w:rsidR="00932864">
        <w:rPr>
          <w:szCs w:val="14"/>
        </w:rPr>
        <w:t xml:space="preserve"> </w:t>
      </w:r>
      <w:r w:rsidRPr="002D2F9C">
        <w:rPr>
          <w:szCs w:val="14"/>
        </w:rPr>
        <w:t>și</w:t>
      </w:r>
      <w:r w:rsidR="00932864">
        <w:rPr>
          <w:szCs w:val="14"/>
        </w:rPr>
        <w:t xml:space="preserve"> </w:t>
      </w:r>
      <w:r w:rsidRPr="002D2F9C">
        <w:rPr>
          <w:szCs w:val="14"/>
        </w:rPr>
        <w:t>reziliență.</w:t>
      </w:r>
    </w:p>
    <w:p w14:paraId="528585FB" w14:textId="6BB95F44" w:rsidR="002D2F9C" w:rsidRDefault="002D2F9C" w:rsidP="005A36D1">
      <w:pPr>
        <w:numPr>
          <w:ilvl w:val="0"/>
          <w:numId w:val="2"/>
        </w:numPr>
        <w:spacing w:before="0" w:after="20"/>
        <w:ind w:right="198"/>
        <w:contextualSpacing/>
        <w:rPr>
          <w:szCs w:val="14"/>
        </w:rPr>
      </w:pPr>
      <w:r w:rsidRPr="002D2F9C">
        <w:rPr>
          <w:szCs w:val="14"/>
        </w:rPr>
        <w:t>Nr.</w:t>
      </w:r>
      <w:r w:rsidR="00932864">
        <w:rPr>
          <w:szCs w:val="14"/>
        </w:rPr>
        <w:t xml:space="preserve"> </w:t>
      </w:r>
      <w:r w:rsidRPr="002D2F9C">
        <w:rPr>
          <w:b/>
          <w:bCs/>
          <w:szCs w:val="14"/>
        </w:rPr>
        <w:t>9</w:t>
      </w:r>
      <w:r w:rsidR="00932864">
        <w:rPr>
          <w:szCs w:val="14"/>
        </w:rPr>
        <w:t xml:space="preserve"> </w:t>
      </w:r>
      <w:r w:rsidRPr="002D2F9C">
        <w:rPr>
          <w:szCs w:val="14"/>
        </w:rPr>
        <w:t>/</w:t>
      </w:r>
      <w:r w:rsidR="00932864">
        <w:rPr>
          <w:szCs w:val="14"/>
        </w:rPr>
        <w:t xml:space="preserve"> </w:t>
      </w:r>
      <w:r w:rsidRPr="002D2F9C">
        <w:rPr>
          <w:b/>
          <w:bCs/>
          <w:szCs w:val="14"/>
        </w:rPr>
        <w:t>25</w:t>
      </w:r>
      <w:r w:rsidR="00932864">
        <w:rPr>
          <w:b/>
          <w:bCs/>
          <w:szCs w:val="14"/>
        </w:rPr>
        <w:t xml:space="preserve"> </w:t>
      </w:r>
      <w:r w:rsidRPr="002D2F9C">
        <w:rPr>
          <w:b/>
          <w:bCs/>
          <w:szCs w:val="14"/>
        </w:rPr>
        <w:t>Ianuarie</w:t>
      </w:r>
      <w:r w:rsidR="00932864">
        <w:rPr>
          <w:b/>
          <w:bCs/>
          <w:szCs w:val="14"/>
        </w:rPr>
        <w:t xml:space="preserve"> </w:t>
      </w:r>
      <w:r w:rsidRPr="002D2F9C">
        <w:rPr>
          <w:b/>
          <w:bCs/>
          <w:szCs w:val="14"/>
        </w:rPr>
        <w:t>2024</w:t>
      </w:r>
      <w:r w:rsidRPr="002D2F9C">
        <w:rPr>
          <w:szCs w:val="14"/>
        </w:rPr>
        <w:t>,</w:t>
      </w:r>
      <w:r w:rsidR="00932864">
        <w:rPr>
          <w:szCs w:val="14"/>
        </w:rPr>
        <w:t xml:space="preserve"> </w:t>
      </w:r>
      <w:r w:rsidRPr="002D2F9C">
        <w:rPr>
          <w:szCs w:val="14"/>
        </w:rPr>
        <w:t>Guvernul</w:t>
      </w:r>
      <w:r w:rsidR="00932864">
        <w:rPr>
          <w:szCs w:val="14"/>
        </w:rPr>
        <w:t xml:space="preserve"> </w:t>
      </w:r>
      <w:r w:rsidRPr="002D2F9C">
        <w:rPr>
          <w:szCs w:val="14"/>
        </w:rPr>
        <w:t>României</w:t>
      </w:r>
      <w:r w:rsidR="00932864">
        <w:rPr>
          <w:szCs w:val="14"/>
        </w:rPr>
        <w:t xml:space="preserve"> </w:t>
      </w:r>
      <w:r>
        <w:rPr>
          <w:szCs w:val="14"/>
        </w:rPr>
        <w:t>-</w:t>
      </w:r>
      <w:r w:rsidR="00932864">
        <w:rPr>
          <w:szCs w:val="14"/>
        </w:rPr>
        <w:t xml:space="preserve"> </w:t>
      </w:r>
      <w:r w:rsidR="00CA77CE" w:rsidRPr="00CA77CE">
        <w:rPr>
          <w:szCs w:val="14"/>
        </w:rPr>
        <w:t>Ordonanță</w:t>
      </w:r>
      <w:r w:rsidR="00932864">
        <w:rPr>
          <w:szCs w:val="14"/>
        </w:rPr>
        <w:t xml:space="preserve"> </w:t>
      </w:r>
      <w:r w:rsidR="00CA77CE" w:rsidRPr="00CA77CE">
        <w:rPr>
          <w:szCs w:val="14"/>
        </w:rPr>
        <w:t>pentru</w:t>
      </w:r>
      <w:r w:rsidR="00932864">
        <w:rPr>
          <w:szCs w:val="14"/>
        </w:rPr>
        <w:t xml:space="preserve"> </w:t>
      </w:r>
      <w:r w:rsidR="00CA77CE" w:rsidRPr="00CA77CE">
        <w:rPr>
          <w:szCs w:val="14"/>
        </w:rPr>
        <w:t>modificarea</w:t>
      </w:r>
      <w:r w:rsidR="00932864">
        <w:rPr>
          <w:szCs w:val="14"/>
        </w:rPr>
        <w:t xml:space="preserve"> </w:t>
      </w:r>
      <w:r w:rsidR="00CA77CE" w:rsidRPr="00CA77CE">
        <w:rPr>
          <w:szCs w:val="14"/>
        </w:rPr>
        <w:t>Ordonanței</w:t>
      </w:r>
      <w:r w:rsidR="00932864">
        <w:rPr>
          <w:szCs w:val="14"/>
        </w:rPr>
        <w:t xml:space="preserve"> </w:t>
      </w:r>
      <w:r w:rsidR="00CA77CE" w:rsidRPr="00CA77CE">
        <w:rPr>
          <w:szCs w:val="14"/>
        </w:rPr>
        <w:t>de</w:t>
      </w:r>
      <w:r w:rsidR="00932864">
        <w:rPr>
          <w:szCs w:val="14"/>
        </w:rPr>
        <w:t xml:space="preserve"> </w:t>
      </w:r>
      <w:r w:rsidR="00CA77CE" w:rsidRPr="00CA77CE">
        <w:rPr>
          <w:szCs w:val="14"/>
        </w:rPr>
        <w:t>urgență</w:t>
      </w:r>
      <w:r w:rsidR="00932864">
        <w:rPr>
          <w:szCs w:val="14"/>
        </w:rPr>
        <w:t xml:space="preserve"> </w:t>
      </w:r>
      <w:r w:rsidR="00CA77CE" w:rsidRPr="00CA77CE">
        <w:rPr>
          <w:szCs w:val="14"/>
        </w:rPr>
        <w:t>a</w:t>
      </w:r>
      <w:r w:rsidR="00932864">
        <w:rPr>
          <w:szCs w:val="14"/>
        </w:rPr>
        <w:t xml:space="preserve"> </w:t>
      </w:r>
      <w:r w:rsidR="00CA77CE" w:rsidRPr="00CA77CE">
        <w:rPr>
          <w:szCs w:val="14"/>
        </w:rPr>
        <w:t>Guvernului</w:t>
      </w:r>
      <w:r w:rsidR="00932864">
        <w:rPr>
          <w:szCs w:val="14"/>
        </w:rPr>
        <w:t xml:space="preserve"> </w:t>
      </w:r>
      <w:r w:rsidR="00CA77CE" w:rsidRPr="00CA77CE">
        <w:rPr>
          <w:szCs w:val="14"/>
        </w:rPr>
        <w:t>nr.</w:t>
      </w:r>
      <w:r w:rsidR="00932864">
        <w:rPr>
          <w:szCs w:val="14"/>
        </w:rPr>
        <w:t xml:space="preserve"> </w:t>
      </w:r>
      <w:r w:rsidR="00CA77CE" w:rsidRPr="00CA77CE">
        <w:rPr>
          <w:szCs w:val="14"/>
        </w:rPr>
        <w:t>97/2005</w:t>
      </w:r>
      <w:r w:rsidR="00932864">
        <w:rPr>
          <w:szCs w:val="14"/>
        </w:rPr>
        <w:t xml:space="preserve"> </w:t>
      </w:r>
      <w:r w:rsidR="00CA77CE" w:rsidRPr="00CA77CE">
        <w:rPr>
          <w:szCs w:val="14"/>
        </w:rPr>
        <w:t>privind</w:t>
      </w:r>
      <w:r w:rsidR="00932864">
        <w:rPr>
          <w:szCs w:val="14"/>
        </w:rPr>
        <w:t xml:space="preserve"> </w:t>
      </w:r>
      <w:r w:rsidR="00CA77CE" w:rsidRPr="00CA77CE">
        <w:rPr>
          <w:szCs w:val="14"/>
        </w:rPr>
        <w:t>evidența,</w:t>
      </w:r>
      <w:r w:rsidR="00932864">
        <w:rPr>
          <w:szCs w:val="14"/>
        </w:rPr>
        <w:t xml:space="preserve"> </w:t>
      </w:r>
      <w:r w:rsidR="00CA77CE" w:rsidRPr="00CA77CE">
        <w:rPr>
          <w:szCs w:val="14"/>
        </w:rPr>
        <w:t>domiciliul,</w:t>
      </w:r>
      <w:r w:rsidR="00932864">
        <w:rPr>
          <w:szCs w:val="14"/>
        </w:rPr>
        <w:t xml:space="preserve"> </w:t>
      </w:r>
      <w:r w:rsidR="00CA77CE" w:rsidRPr="00CA77CE">
        <w:rPr>
          <w:szCs w:val="14"/>
        </w:rPr>
        <w:t>reședința</w:t>
      </w:r>
      <w:r w:rsidR="00932864">
        <w:rPr>
          <w:szCs w:val="14"/>
        </w:rPr>
        <w:t xml:space="preserve"> </w:t>
      </w:r>
      <w:r w:rsidR="00CA77CE" w:rsidRPr="00CA77CE">
        <w:rPr>
          <w:szCs w:val="14"/>
        </w:rPr>
        <w:t>și</w:t>
      </w:r>
      <w:r w:rsidR="00932864">
        <w:rPr>
          <w:szCs w:val="14"/>
        </w:rPr>
        <w:t xml:space="preserve"> </w:t>
      </w:r>
      <w:r w:rsidR="00CA77CE" w:rsidRPr="00CA77CE">
        <w:rPr>
          <w:szCs w:val="14"/>
        </w:rPr>
        <w:t>actele</w:t>
      </w:r>
      <w:r w:rsidR="00932864">
        <w:rPr>
          <w:szCs w:val="14"/>
        </w:rPr>
        <w:t xml:space="preserve"> </w:t>
      </w:r>
      <w:r w:rsidR="00CA77CE" w:rsidRPr="00CA77CE">
        <w:rPr>
          <w:szCs w:val="14"/>
        </w:rPr>
        <w:t>de</w:t>
      </w:r>
      <w:r w:rsidR="00932864">
        <w:rPr>
          <w:szCs w:val="14"/>
        </w:rPr>
        <w:t xml:space="preserve"> </w:t>
      </w:r>
      <w:r w:rsidR="00CA77CE" w:rsidRPr="00CA77CE">
        <w:rPr>
          <w:szCs w:val="14"/>
        </w:rPr>
        <w:t>identitate</w:t>
      </w:r>
      <w:r w:rsidR="00932864">
        <w:rPr>
          <w:szCs w:val="14"/>
        </w:rPr>
        <w:t xml:space="preserve"> </w:t>
      </w:r>
      <w:r w:rsidR="00CA77CE" w:rsidRPr="00CA77CE">
        <w:rPr>
          <w:szCs w:val="14"/>
        </w:rPr>
        <w:t>ale</w:t>
      </w:r>
      <w:r w:rsidR="00932864">
        <w:rPr>
          <w:szCs w:val="14"/>
        </w:rPr>
        <w:t xml:space="preserve"> </w:t>
      </w:r>
      <w:r w:rsidR="00CA77CE" w:rsidRPr="00CA77CE">
        <w:rPr>
          <w:szCs w:val="14"/>
        </w:rPr>
        <w:t>cetățenilor</w:t>
      </w:r>
      <w:r w:rsidR="00932864">
        <w:rPr>
          <w:szCs w:val="14"/>
        </w:rPr>
        <w:t xml:space="preserve"> </w:t>
      </w:r>
      <w:r w:rsidR="00CA77CE" w:rsidRPr="00CA77CE">
        <w:rPr>
          <w:szCs w:val="14"/>
        </w:rPr>
        <w:t>români.</w:t>
      </w:r>
    </w:p>
    <w:p w14:paraId="4A3D1EA2" w14:textId="2F90484F" w:rsidR="00E30E7B" w:rsidRPr="007F28EB" w:rsidRDefault="00E30E7B" w:rsidP="00E30E7B">
      <w:pPr>
        <w:rPr>
          <w:b/>
          <w:bCs/>
          <w:color w:val="3333FF"/>
        </w:rPr>
      </w:pPr>
      <w:bookmarkStart w:id="124" w:name="_Hlk157407678"/>
      <w:r w:rsidRPr="007F28EB">
        <w:rPr>
          <w:b/>
          <w:bCs/>
          <w:color w:val="3333FF"/>
        </w:rPr>
        <w:t>Monitorul</w:t>
      </w:r>
      <w:r w:rsidR="00932864">
        <w:rPr>
          <w:b/>
          <w:bCs/>
          <w:color w:val="3333FF"/>
        </w:rPr>
        <w:t xml:space="preserve"> </w:t>
      </w:r>
      <w:r w:rsidRPr="007F28EB">
        <w:rPr>
          <w:b/>
          <w:bCs/>
          <w:color w:val="3333FF"/>
        </w:rPr>
        <w:t>Oficial,</w:t>
      </w:r>
      <w:r w:rsidR="00932864">
        <w:rPr>
          <w:b/>
          <w:bCs/>
          <w:color w:val="3333FF"/>
        </w:rPr>
        <w:t xml:space="preserve"> </w:t>
      </w:r>
      <w:r w:rsidRPr="007F28EB">
        <w:rPr>
          <w:b/>
          <w:bCs/>
          <w:color w:val="3333FF"/>
        </w:rPr>
        <w:t>Partea</w:t>
      </w:r>
      <w:r w:rsidR="00932864">
        <w:rPr>
          <w:b/>
          <w:bCs/>
          <w:color w:val="3333FF"/>
        </w:rPr>
        <w:t xml:space="preserve"> </w:t>
      </w:r>
      <w:r w:rsidRPr="007F28EB">
        <w:rPr>
          <w:b/>
          <w:bCs/>
          <w:color w:val="3333FF"/>
        </w:rPr>
        <w:t>I,</w:t>
      </w:r>
      <w:r w:rsidR="00932864">
        <w:rPr>
          <w:b/>
          <w:bCs/>
          <w:color w:val="3333FF"/>
        </w:rPr>
        <w:t xml:space="preserve"> </w:t>
      </w:r>
      <w:r w:rsidRPr="007F28EB">
        <w:rPr>
          <w:b/>
          <w:bCs/>
          <w:color w:val="3333FF"/>
        </w:rPr>
        <w:t>nr.</w:t>
      </w:r>
      <w:r w:rsidR="00932864">
        <w:rPr>
          <w:b/>
          <w:bCs/>
          <w:color w:val="3333FF"/>
        </w:rPr>
        <w:t xml:space="preserve"> </w:t>
      </w:r>
      <w:r>
        <w:rPr>
          <w:b/>
          <w:bCs/>
          <w:color w:val="3333FF"/>
        </w:rPr>
        <w:t>73</w:t>
      </w:r>
      <w:r w:rsidR="00932864">
        <w:rPr>
          <w:b/>
          <w:bCs/>
          <w:color w:val="3333FF"/>
        </w:rPr>
        <w:t xml:space="preserve"> </w:t>
      </w:r>
      <w:r w:rsidRPr="007F28EB">
        <w:rPr>
          <w:b/>
          <w:bCs/>
          <w:color w:val="3333FF"/>
        </w:rPr>
        <w:t>/</w:t>
      </w:r>
      <w:r w:rsidR="00932864">
        <w:rPr>
          <w:b/>
          <w:bCs/>
          <w:color w:val="3333FF"/>
        </w:rPr>
        <w:t xml:space="preserve"> </w:t>
      </w:r>
      <w:r>
        <w:rPr>
          <w:b/>
          <w:bCs/>
          <w:color w:val="3333FF"/>
        </w:rPr>
        <w:t>26</w:t>
      </w:r>
      <w:r w:rsidR="00932864">
        <w:rPr>
          <w:b/>
          <w:bCs/>
          <w:color w:val="3333FF"/>
        </w:rPr>
        <w:t xml:space="preserve"> </w:t>
      </w:r>
      <w:r w:rsidRPr="007F28EB">
        <w:rPr>
          <w:b/>
          <w:bCs/>
          <w:color w:val="3333FF"/>
        </w:rPr>
        <w:t>Ianuarie</w:t>
      </w:r>
      <w:r w:rsidR="00932864">
        <w:rPr>
          <w:b/>
          <w:bCs/>
          <w:color w:val="3333FF"/>
        </w:rPr>
        <w:t xml:space="preserve"> </w:t>
      </w:r>
      <w:r w:rsidRPr="007F28EB">
        <w:rPr>
          <w:b/>
          <w:bCs/>
          <w:color w:val="3333FF"/>
        </w:rPr>
        <w:t>2024</w:t>
      </w:r>
    </w:p>
    <w:p w14:paraId="73AD225D" w14:textId="7AAA809A" w:rsidR="00E30E7B" w:rsidRPr="00440B6C" w:rsidRDefault="00E30E7B" w:rsidP="00E30E7B">
      <w:pPr>
        <w:numPr>
          <w:ilvl w:val="0"/>
          <w:numId w:val="2"/>
        </w:numPr>
        <w:spacing w:before="0" w:after="20"/>
        <w:ind w:right="198"/>
        <w:contextualSpacing/>
        <w:rPr>
          <w:szCs w:val="14"/>
        </w:rPr>
      </w:pPr>
      <w:r w:rsidRPr="00E30E7B">
        <w:rPr>
          <w:color w:val="000000" w:themeColor="text1"/>
        </w:rPr>
        <w:t>Nr.</w:t>
      </w:r>
      <w:r w:rsidR="00932864">
        <w:rPr>
          <w:color w:val="000000" w:themeColor="text1"/>
        </w:rPr>
        <w:t xml:space="preserve"> </w:t>
      </w:r>
      <w:r w:rsidRPr="00E30E7B">
        <w:rPr>
          <w:b/>
          <w:bCs/>
          <w:color w:val="000000" w:themeColor="text1"/>
        </w:rPr>
        <w:t>14</w:t>
      </w:r>
      <w:r w:rsidR="00932864">
        <w:rPr>
          <w:color w:val="000000" w:themeColor="text1"/>
        </w:rPr>
        <w:t xml:space="preserve"> </w:t>
      </w:r>
      <w:r w:rsidRPr="00E30E7B">
        <w:rPr>
          <w:color w:val="000000" w:themeColor="text1"/>
        </w:rPr>
        <w:t>/</w:t>
      </w:r>
      <w:r w:rsidR="00932864">
        <w:rPr>
          <w:color w:val="000000" w:themeColor="text1"/>
        </w:rPr>
        <w:t xml:space="preserve"> </w:t>
      </w:r>
      <w:r w:rsidRPr="00E30E7B">
        <w:rPr>
          <w:b/>
          <w:bCs/>
          <w:color w:val="000000" w:themeColor="text1"/>
        </w:rPr>
        <w:t>19</w:t>
      </w:r>
      <w:r w:rsidR="00932864">
        <w:rPr>
          <w:b/>
          <w:bCs/>
          <w:color w:val="000000" w:themeColor="text1"/>
        </w:rPr>
        <w:t xml:space="preserve"> </w:t>
      </w:r>
      <w:r w:rsidRPr="00E30E7B">
        <w:rPr>
          <w:b/>
          <w:bCs/>
          <w:color w:val="000000" w:themeColor="text1"/>
        </w:rPr>
        <w:t>Ianuarie</w:t>
      </w:r>
      <w:r w:rsidR="00932864">
        <w:rPr>
          <w:b/>
          <w:bCs/>
          <w:color w:val="000000" w:themeColor="text1"/>
        </w:rPr>
        <w:t xml:space="preserve"> </w:t>
      </w:r>
      <w:r w:rsidRPr="00E30E7B">
        <w:rPr>
          <w:b/>
          <w:bCs/>
          <w:color w:val="000000" w:themeColor="text1"/>
        </w:rPr>
        <w:t>2024</w:t>
      </w:r>
      <w:r w:rsidRPr="00E30E7B">
        <w:rPr>
          <w:color w:val="000000" w:themeColor="text1"/>
        </w:rPr>
        <w:t>,</w:t>
      </w:r>
      <w:r w:rsidR="00932864">
        <w:rPr>
          <w:color w:val="000000" w:themeColor="text1"/>
        </w:rPr>
        <w:t xml:space="preserve"> </w:t>
      </w:r>
      <w:r w:rsidRPr="00E30E7B">
        <w:rPr>
          <w:color w:val="000000" w:themeColor="text1"/>
        </w:rPr>
        <w:t>Autoritatea</w:t>
      </w:r>
      <w:r w:rsidR="00932864">
        <w:rPr>
          <w:color w:val="000000" w:themeColor="text1"/>
        </w:rPr>
        <w:t xml:space="preserve"> </w:t>
      </w:r>
      <w:r w:rsidRPr="00E30E7B">
        <w:rPr>
          <w:color w:val="000000" w:themeColor="text1"/>
        </w:rPr>
        <w:t>Națională</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Reglementare</w:t>
      </w:r>
      <w:r w:rsidR="00932864">
        <w:rPr>
          <w:color w:val="000000" w:themeColor="text1"/>
        </w:rPr>
        <w:t xml:space="preserve"> </w:t>
      </w:r>
      <w:r w:rsidRPr="00E30E7B">
        <w:rPr>
          <w:color w:val="000000" w:themeColor="text1"/>
        </w:rPr>
        <w:t>pentru</w:t>
      </w:r>
      <w:r w:rsidR="00932864">
        <w:rPr>
          <w:color w:val="000000" w:themeColor="text1"/>
        </w:rPr>
        <w:t xml:space="preserve"> </w:t>
      </w:r>
      <w:r w:rsidRPr="00E30E7B">
        <w:rPr>
          <w:color w:val="000000" w:themeColor="text1"/>
        </w:rPr>
        <w:t>Serviciile</w:t>
      </w:r>
      <w:r w:rsidR="00932864">
        <w:rPr>
          <w:color w:val="000000" w:themeColor="text1"/>
        </w:rPr>
        <w:t xml:space="preserve"> </w:t>
      </w:r>
      <w:r w:rsidRPr="00E30E7B">
        <w:rPr>
          <w:color w:val="000000" w:themeColor="text1"/>
        </w:rPr>
        <w:t>Comunitare</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Utilități</w:t>
      </w:r>
      <w:r w:rsidR="00932864">
        <w:rPr>
          <w:color w:val="000000" w:themeColor="text1"/>
        </w:rPr>
        <w:t xml:space="preserve"> </w:t>
      </w:r>
      <w:r w:rsidRPr="00E30E7B">
        <w:rPr>
          <w:color w:val="000000" w:themeColor="text1"/>
        </w:rPr>
        <w:t>Publice</w:t>
      </w:r>
      <w:r w:rsidR="00932864">
        <w:rPr>
          <w:color w:val="000000" w:themeColor="text1"/>
        </w:rPr>
        <w:t xml:space="preserve"> </w:t>
      </w:r>
      <w:r w:rsidRPr="006A74FC">
        <w:rPr>
          <w:color w:val="000000" w:themeColor="text1"/>
        </w:rPr>
        <w:t>-</w:t>
      </w:r>
      <w:r w:rsidR="00932864">
        <w:rPr>
          <w:color w:val="000000" w:themeColor="text1"/>
        </w:rPr>
        <w:t xml:space="preserve"> </w:t>
      </w:r>
      <w:r w:rsidRPr="00E30E7B">
        <w:rPr>
          <w:color w:val="000000" w:themeColor="text1"/>
        </w:rPr>
        <w:t>Ordin</w:t>
      </w:r>
      <w:r w:rsidR="00932864">
        <w:rPr>
          <w:color w:val="000000" w:themeColor="text1"/>
        </w:rPr>
        <w:t xml:space="preserve"> </w:t>
      </w:r>
      <w:r w:rsidRPr="00E30E7B">
        <w:rPr>
          <w:color w:val="000000" w:themeColor="text1"/>
        </w:rPr>
        <w:t>privind</w:t>
      </w:r>
      <w:r w:rsidR="00932864">
        <w:rPr>
          <w:color w:val="000000" w:themeColor="text1"/>
        </w:rPr>
        <w:t xml:space="preserve"> </w:t>
      </w:r>
      <w:r w:rsidRPr="00E30E7B">
        <w:rPr>
          <w:color w:val="000000" w:themeColor="text1"/>
        </w:rPr>
        <w:t>modificarea</w:t>
      </w:r>
      <w:r w:rsidR="00932864">
        <w:rPr>
          <w:color w:val="000000" w:themeColor="text1"/>
        </w:rPr>
        <w:t xml:space="preserve"> </w:t>
      </w:r>
      <w:r w:rsidRPr="00E30E7B">
        <w:rPr>
          <w:color w:val="000000" w:themeColor="text1"/>
        </w:rPr>
        <w:t>tarifelor</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acordare</w:t>
      </w:r>
      <w:r w:rsidR="00932864">
        <w:rPr>
          <w:color w:val="000000" w:themeColor="text1"/>
        </w:rPr>
        <w:t xml:space="preserve"> </w:t>
      </w:r>
      <w:r w:rsidRPr="00E30E7B">
        <w:rPr>
          <w:color w:val="000000" w:themeColor="text1"/>
        </w:rPr>
        <w:t>și</w:t>
      </w:r>
      <w:r w:rsidR="00932864">
        <w:rPr>
          <w:color w:val="000000" w:themeColor="text1"/>
        </w:rPr>
        <w:t xml:space="preserve"> </w:t>
      </w:r>
      <w:r w:rsidRPr="00E30E7B">
        <w:rPr>
          <w:color w:val="000000" w:themeColor="text1"/>
        </w:rPr>
        <w:t>menținere</w:t>
      </w:r>
      <w:r w:rsidR="00932864">
        <w:rPr>
          <w:color w:val="000000" w:themeColor="text1"/>
        </w:rPr>
        <w:t xml:space="preserve"> </w:t>
      </w:r>
      <w:r w:rsidRPr="00E30E7B">
        <w:rPr>
          <w:color w:val="000000" w:themeColor="text1"/>
        </w:rPr>
        <w:t>a</w:t>
      </w:r>
      <w:r w:rsidR="00932864">
        <w:rPr>
          <w:color w:val="000000" w:themeColor="text1"/>
        </w:rPr>
        <w:t xml:space="preserve"> </w:t>
      </w:r>
      <w:r w:rsidRPr="00E30E7B">
        <w:rPr>
          <w:color w:val="000000" w:themeColor="text1"/>
        </w:rPr>
        <w:t>licențelor/autorizațiilor</w:t>
      </w:r>
      <w:r w:rsidR="00932864">
        <w:rPr>
          <w:color w:val="000000" w:themeColor="text1"/>
        </w:rPr>
        <w:t xml:space="preserve"> </w:t>
      </w:r>
      <w:r w:rsidRPr="00E30E7B">
        <w:rPr>
          <w:color w:val="000000" w:themeColor="text1"/>
        </w:rPr>
        <w:t>eliberate</w:t>
      </w:r>
      <w:r w:rsidR="00932864">
        <w:rPr>
          <w:color w:val="000000" w:themeColor="text1"/>
        </w:rPr>
        <w:t xml:space="preserve"> </w:t>
      </w:r>
      <w:r w:rsidRPr="00E30E7B">
        <w:rPr>
          <w:color w:val="000000" w:themeColor="text1"/>
        </w:rPr>
        <w:t>în</w:t>
      </w:r>
      <w:r w:rsidR="00932864">
        <w:rPr>
          <w:color w:val="000000" w:themeColor="text1"/>
        </w:rPr>
        <w:t xml:space="preserve"> </w:t>
      </w:r>
      <w:r w:rsidRPr="00E30E7B">
        <w:rPr>
          <w:color w:val="000000" w:themeColor="text1"/>
        </w:rPr>
        <w:t>d</w:t>
      </w:r>
      <w:bookmarkEnd w:id="124"/>
      <w:r w:rsidRPr="00E30E7B">
        <w:rPr>
          <w:color w:val="000000" w:themeColor="text1"/>
        </w:rPr>
        <w:t>omeniul</w:t>
      </w:r>
      <w:r w:rsidR="00932864">
        <w:rPr>
          <w:color w:val="000000" w:themeColor="text1"/>
        </w:rPr>
        <w:t xml:space="preserve"> </w:t>
      </w:r>
      <w:r w:rsidRPr="00E30E7B">
        <w:rPr>
          <w:color w:val="000000" w:themeColor="text1"/>
        </w:rPr>
        <w:t>serviciilor</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utilități</w:t>
      </w:r>
      <w:r w:rsidR="00932864">
        <w:rPr>
          <w:color w:val="000000" w:themeColor="text1"/>
        </w:rPr>
        <w:t xml:space="preserve"> </w:t>
      </w:r>
      <w:r w:rsidRPr="00E30E7B">
        <w:rPr>
          <w:color w:val="000000" w:themeColor="text1"/>
        </w:rPr>
        <w:t>publice</w:t>
      </w:r>
      <w:r w:rsidR="00932864">
        <w:rPr>
          <w:color w:val="000000" w:themeColor="text1"/>
        </w:rPr>
        <w:t xml:space="preserve"> </w:t>
      </w:r>
      <w:r w:rsidRPr="00E30E7B">
        <w:rPr>
          <w:color w:val="000000" w:themeColor="text1"/>
        </w:rPr>
        <w:t>aflate</w:t>
      </w:r>
      <w:r w:rsidR="00932864">
        <w:rPr>
          <w:color w:val="000000" w:themeColor="text1"/>
        </w:rPr>
        <w:t xml:space="preserve"> </w:t>
      </w:r>
      <w:r w:rsidRPr="00E30E7B">
        <w:rPr>
          <w:color w:val="000000" w:themeColor="text1"/>
        </w:rPr>
        <w:t>în</w:t>
      </w:r>
      <w:r w:rsidR="00932864">
        <w:rPr>
          <w:color w:val="000000" w:themeColor="text1"/>
        </w:rPr>
        <w:t xml:space="preserve"> </w:t>
      </w:r>
      <w:r w:rsidRPr="00E30E7B">
        <w:rPr>
          <w:color w:val="000000" w:themeColor="text1"/>
        </w:rPr>
        <w:t>sfera</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reglementare</w:t>
      </w:r>
      <w:r w:rsidR="00932864">
        <w:rPr>
          <w:color w:val="000000" w:themeColor="text1"/>
        </w:rPr>
        <w:t xml:space="preserve"> </w:t>
      </w:r>
      <w:r w:rsidRPr="00E30E7B">
        <w:rPr>
          <w:color w:val="000000" w:themeColor="text1"/>
        </w:rPr>
        <w:t>a</w:t>
      </w:r>
      <w:r w:rsidR="00932864">
        <w:rPr>
          <w:color w:val="000000" w:themeColor="text1"/>
        </w:rPr>
        <w:t xml:space="preserve"> </w:t>
      </w:r>
      <w:r w:rsidRPr="00E30E7B">
        <w:rPr>
          <w:color w:val="000000" w:themeColor="text1"/>
        </w:rPr>
        <w:t>Autorității</w:t>
      </w:r>
      <w:r w:rsidR="00932864">
        <w:rPr>
          <w:color w:val="000000" w:themeColor="text1"/>
        </w:rPr>
        <w:t xml:space="preserve"> </w:t>
      </w:r>
      <w:r w:rsidRPr="00E30E7B">
        <w:rPr>
          <w:color w:val="000000" w:themeColor="text1"/>
        </w:rPr>
        <w:t>Naționale</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Reglementare</w:t>
      </w:r>
      <w:r w:rsidR="00932864">
        <w:rPr>
          <w:color w:val="000000" w:themeColor="text1"/>
        </w:rPr>
        <w:t xml:space="preserve"> </w:t>
      </w:r>
      <w:r w:rsidRPr="00E30E7B">
        <w:rPr>
          <w:color w:val="000000" w:themeColor="text1"/>
        </w:rPr>
        <w:t>pentru</w:t>
      </w:r>
      <w:r w:rsidR="00932864">
        <w:rPr>
          <w:color w:val="000000" w:themeColor="text1"/>
        </w:rPr>
        <w:t xml:space="preserve"> </w:t>
      </w:r>
      <w:r w:rsidRPr="00E30E7B">
        <w:rPr>
          <w:color w:val="000000" w:themeColor="text1"/>
        </w:rPr>
        <w:t>Serviciile</w:t>
      </w:r>
      <w:r w:rsidR="00932864">
        <w:rPr>
          <w:color w:val="000000" w:themeColor="text1"/>
        </w:rPr>
        <w:t xml:space="preserve"> </w:t>
      </w:r>
      <w:r w:rsidRPr="00E30E7B">
        <w:rPr>
          <w:color w:val="000000" w:themeColor="text1"/>
        </w:rPr>
        <w:t>Comunitare</w:t>
      </w:r>
      <w:r w:rsidR="00932864">
        <w:rPr>
          <w:color w:val="000000" w:themeColor="text1"/>
        </w:rPr>
        <w:t xml:space="preserve"> </w:t>
      </w:r>
      <w:r w:rsidRPr="00E30E7B">
        <w:rPr>
          <w:color w:val="000000" w:themeColor="text1"/>
        </w:rPr>
        <w:t>de</w:t>
      </w:r>
      <w:r w:rsidR="00932864">
        <w:rPr>
          <w:color w:val="000000" w:themeColor="text1"/>
        </w:rPr>
        <w:t xml:space="preserve"> </w:t>
      </w:r>
      <w:r w:rsidRPr="00E30E7B">
        <w:rPr>
          <w:color w:val="000000" w:themeColor="text1"/>
        </w:rPr>
        <w:t>Utilități</w:t>
      </w:r>
      <w:r w:rsidR="00932864">
        <w:rPr>
          <w:color w:val="000000" w:themeColor="text1"/>
        </w:rPr>
        <w:t xml:space="preserve"> </w:t>
      </w:r>
      <w:r w:rsidRPr="00E30E7B">
        <w:rPr>
          <w:color w:val="000000" w:themeColor="text1"/>
        </w:rPr>
        <w:t>Publice.</w:t>
      </w:r>
    </w:p>
    <w:p w14:paraId="727DCCC6" w14:textId="7D6304FC" w:rsidR="00440B6C" w:rsidRPr="007F28EB" w:rsidRDefault="00440B6C" w:rsidP="00440B6C">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74 </w:t>
      </w:r>
      <w:r w:rsidRPr="007F28EB">
        <w:rPr>
          <w:b/>
          <w:bCs/>
          <w:color w:val="3333FF"/>
        </w:rPr>
        <w:t>/</w:t>
      </w:r>
      <w:r>
        <w:rPr>
          <w:b/>
          <w:bCs/>
          <w:color w:val="3333FF"/>
        </w:rPr>
        <w:t xml:space="preserve"> 26 </w:t>
      </w:r>
      <w:r w:rsidRPr="007F28EB">
        <w:rPr>
          <w:b/>
          <w:bCs/>
          <w:color w:val="3333FF"/>
        </w:rPr>
        <w:t>Ianuarie</w:t>
      </w:r>
      <w:r>
        <w:rPr>
          <w:b/>
          <w:bCs/>
          <w:color w:val="3333FF"/>
        </w:rPr>
        <w:t xml:space="preserve"> </w:t>
      </w:r>
      <w:r w:rsidRPr="007F28EB">
        <w:rPr>
          <w:b/>
          <w:bCs/>
          <w:color w:val="3333FF"/>
        </w:rPr>
        <w:t>2024</w:t>
      </w:r>
    </w:p>
    <w:p w14:paraId="72C1A04A" w14:textId="2F6E9567" w:rsidR="00440B6C" w:rsidRPr="004846BB" w:rsidRDefault="004846BB" w:rsidP="00440B6C">
      <w:pPr>
        <w:numPr>
          <w:ilvl w:val="0"/>
          <w:numId w:val="2"/>
        </w:numPr>
        <w:spacing w:before="0" w:after="20"/>
        <w:ind w:right="198"/>
        <w:contextualSpacing/>
        <w:rPr>
          <w:szCs w:val="14"/>
        </w:rPr>
      </w:pPr>
      <w:r w:rsidRPr="004846BB">
        <w:rPr>
          <w:color w:val="000000" w:themeColor="text1"/>
        </w:rPr>
        <w:t>Nr. </w:t>
      </w:r>
      <w:r w:rsidRPr="004846BB">
        <w:rPr>
          <w:b/>
          <w:bCs/>
          <w:color w:val="000000" w:themeColor="text1"/>
        </w:rPr>
        <w:t>14</w:t>
      </w:r>
      <w:r w:rsidRPr="004846BB">
        <w:rPr>
          <w:color w:val="000000" w:themeColor="text1"/>
        </w:rPr>
        <w:t> / </w:t>
      </w:r>
      <w:r w:rsidRPr="004846BB">
        <w:rPr>
          <w:b/>
          <w:bCs/>
          <w:color w:val="000000" w:themeColor="text1"/>
        </w:rPr>
        <w:t>25 Ianuarie 2024</w:t>
      </w:r>
      <w:r w:rsidRPr="004846BB">
        <w:rPr>
          <w:color w:val="000000" w:themeColor="text1"/>
        </w:rPr>
        <w:t>, Guvernul României</w:t>
      </w:r>
      <w:r w:rsidR="00440B6C">
        <w:rPr>
          <w:color w:val="000000" w:themeColor="text1"/>
        </w:rPr>
        <w:t xml:space="preserve"> </w:t>
      </w:r>
      <w:r w:rsidR="00440B6C" w:rsidRPr="006A74FC">
        <w:rPr>
          <w:color w:val="000000" w:themeColor="text1"/>
        </w:rPr>
        <w:t>-</w:t>
      </w:r>
      <w:r w:rsidR="00440B6C">
        <w:rPr>
          <w:color w:val="000000" w:themeColor="text1"/>
        </w:rPr>
        <w:t xml:space="preserve"> </w:t>
      </w:r>
      <w:r w:rsidRPr="004846BB">
        <w:rPr>
          <w:color w:val="000000" w:themeColor="text1"/>
        </w:rPr>
        <w:t>Ordonanță pentru modificarea și completarea Ordonanței Guvernului nr. 15/2002 privind aplicarea tarifului de utilizare și a tarifului de trecere pe rețeaua de drumuri naționale din România.</w:t>
      </w:r>
    </w:p>
    <w:p w14:paraId="377B676C" w14:textId="05C9E664" w:rsidR="004846BB" w:rsidRPr="007F28EB" w:rsidRDefault="004846BB" w:rsidP="004846B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75 </w:t>
      </w:r>
      <w:r w:rsidRPr="007F28EB">
        <w:rPr>
          <w:b/>
          <w:bCs/>
          <w:color w:val="3333FF"/>
        </w:rPr>
        <w:t>/</w:t>
      </w:r>
      <w:r>
        <w:rPr>
          <w:b/>
          <w:bCs/>
          <w:color w:val="3333FF"/>
        </w:rPr>
        <w:t xml:space="preserve"> 26 </w:t>
      </w:r>
      <w:r w:rsidRPr="007F28EB">
        <w:rPr>
          <w:b/>
          <w:bCs/>
          <w:color w:val="3333FF"/>
        </w:rPr>
        <w:t>Ianuarie</w:t>
      </w:r>
      <w:r>
        <w:rPr>
          <w:b/>
          <w:bCs/>
          <w:color w:val="3333FF"/>
        </w:rPr>
        <w:t xml:space="preserve"> </w:t>
      </w:r>
      <w:r w:rsidRPr="007F28EB">
        <w:rPr>
          <w:b/>
          <w:bCs/>
          <w:color w:val="3333FF"/>
        </w:rPr>
        <w:t>2024</w:t>
      </w:r>
    </w:p>
    <w:p w14:paraId="7F70CD30" w14:textId="223DA247" w:rsidR="004846BB" w:rsidRPr="008B2AD4" w:rsidRDefault="00F15A0F" w:rsidP="004846BB">
      <w:pPr>
        <w:numPr>
          <w:ilvl w:val="0"/>
          <w:numId w:val="2"/>
        </w:numPr>
        <w:spacing w:before="0" w:after="20"/>
        <w:ind w:right="198"/>
        <w:contextualSpacing/>
        <w:rPr>
          <w:szCs w:val="14"/>
        </w:rPr>
      </w:pPr>
      <w:r w:rsidRPr="00F15A0F">
        <w:rPr>
          <w:color w:val="000000" w:themeColor="text1"/>
        </w:rPr>
        <w:t>Nr. </w:t>
      </w:r>
      <w:r w:rsidRPr="00F15A0F">
        <w:rPr>
          <w:b/>
          <w:bCs/>
          <w:color w:val="000000" w:themeColor="text1"/>
        </w:rPr>
        <w:t>12</w:t>
      </w:r>
      <w:r w:rsidRPr="00F15A0F">
        <w:rPr>
          <w:color w:val="000000" w:themeColor="text1"/>
        </w:rPr>
        <w:t> / </w:t>
      </w:r>
      <w:r w:rsidRPr="00F15A0F">
        <w:rPr>
          <w:b/>
          <w:bCs/>
          <w:color w:val="000000" w:themeColor="text1"/>
        </w:rPr>
        <w:t>25 Ianuarie 2024</w:t>
      </w:r>
      <w:r w:rsidRPr="00F15A0F">
        <w:rPr>
          <w:color w:val="000000" w:themeColor="text1"/>
        </w:rPr>
        <w:t>, Guvernul României</w:t>
      </w:r>
      <w:r w:rsidR="004846BB">
        <w:rPr>
          <w:color w:val="000000" w:themeColor="text1"/>
        </w:rPr>
        <w:t xml:space="preserve"> </w:t>
      </w:r>
      <w:r w:rsidR="004846BB" w:rsidRPr="006A74FC">
        <w:rPr>
          <w:color w:val="000000" w:themeColor="text1"/>
        </w:rPr>
        <w:t>-</w:t>
      </w:r>
      <w:r w:rsidR="004846BB">
        <w:rPr>
          <w:color w:val="000000" w:themeColor="text1"/>
        </w:rPr>
        <w:t xml:space="preserve"> </w:t>
      </w:r>
      <w:r w:rsidRPr="00F15A0F">
        <w:rPr>
          <w:color w:val="000000" w:themeColor="text1"/>
        </w:rPr>
        <w:t>Ordonanță privind instituirea unei scheme de ajutor de stat pentru susținerea activității crescătorilor din sectoarele suin și avicol, în perioada 1 august 2022-31 august 2023, în contextul crizei provocate de agresiunea Rusiei împotriva Ucrainei.</w:t>
      </w:r>
    </w:p>
    <w:p w14:paraId="77337B33" w14:textId="0E8E8C2F" w:rsidR="008B2AD4" w:rsidRPr="006A74FC" w:rsidRDefault="008B2AD4" w:rsidP="004846BB">
      <w:pPr>
        <w:numPr>
          <w:ilvl w:val="0"/>
          <w:numId w:val="2"/>
        </w:numPr>
        <w:spacing w:before="0" w:after="20"/>
        <w:ind w:right="198"/>
        <w:contextualSpacing/>
        <w:rPr>
          <w:szCs w:val="14"/>
        </w:rPr>
      </w:pPr>
      <w:r w:rsidRPr="008B2AD4">
        <w:rPr>
          <w:szCs w:val="14"/>
        </w:rPr>
        <w:t>Nr. </w:t>
      </w:r>
      <w:r w:rsidRPr="008B2AD4">
        <w:rPr>
          <w:b/>
          <w:bCs/>
          <w:szCs w:val="14"/>
        </w:rPr>
        <w:t>85</w:t>
      </w:r>
      <w:r w:rsidRPr="008B2AD4">
        <w:rPr>
          <w:szCs w:val="14"/>
        </w:rPr>
        <w:t> / </w:t>
      </w:r>
      <w:r w:rsidRPr="008B2AD4">
        <w:rPr>
          <w:b/>
          <w:bCs/>
          <w:szCs w:val="14"/>
        </w:rPr>
        <w:t>12 Ianuarie 2024</w:t>
      </w:r>
      <w:r w:rsidRPr="008B2AD4">
        <w:rPr>
          <w:szCs w:val="14"/>
        </w:rPr>
        <w:t>, Ministerul Finanțelor</w:t>
      </w:r>
      <w:r>
        <w:rPr>
          <w:szCs w:val="14"/>
        </w:rPr>
        <w:t xml:space="preserve"> - </w:t>
      </w:r>
      <w:r w:rsidR="00B4759F" w:rsidRPr="00B4759F">
        <w:rPr>
          <w:szCs w:val="14"/>
        </w:rPr>
        <w:t>Ordin pentru reglementarea aspectelor referitoare la raportarea privind durabilitatea.</w:t>
      </w:r>
    </w:p>
    <w:p w14:paraId="23BB6FC7" w14:textId="7481C6D1" w:rsidR="00DB1642" w:rsidRDefault="00DB1642" w:rsidP="00B2000B">
      <w:pPr>
        <w:pStyle w:val="Stilsursa"/>
        <w:spacing w:before="0"/>
        <w:ind w:right="198"/>
        <w:rPr>
          <w:rStyle w:val="Hyperlink"/>
          <w:sz w:val="14"/>
          <w:szCs w:val="14"/>
        </w:rPr>
      </w:pPr>
      <w:r w:rsidRPr="00E74641">
        <w:rPr>
          <w:szCs w:val="14"/>
        </w:rPr>
        <w:t>Sursa:</w:t>
      </w:r>
      <w:r w:rsidR="00932864">
        <w:rPr>
          <w:szCs w:val="14"/>
        </w:rPr>
        <w:t xml:space="preserve"> </w:t>
      </w:r>
      <w:r w:rsidRPr="00E74641">
        <w:rPr>
          <w:szCs w:val="14"/>
        </w:rPr>
        <w:t>Monitorul</w:t>
      </w:r>
      <w:r w:rsidR="00932864">
        <w:rPr>
          <w:szCs w:val="14"/>
        </w:rPr>
        <w:t xml:space="preserve"> </w:t>
      </w:r>
      <w:r w:rsidRPr="00E74641">
        <w:rPr>
          <w:szCs w:val="14"/>
        </w:rPr>
        <w:t>Oficial</w:t>
      </w:r>
      <w:r w:rsidR="00932864">
        <w:rPr>
          <w:szCs w:val="14"/>
        </w:rPr>
        <w:t xml:space="preserve"> </w:t>
      </w:r>
      <w:r w:rsidRPr="00E74641">
        <w:rPr>
          <w:szCs w:val="14"/>
        </w:rPr>
        <w:t>al</w:t>
      </w:r>
      <w:r w:rsidR="00932864">
        <w:rPr>
          <w:szCs w:val="14"/>
        </w:rPr>
        <w:t xml:space="preserve"> </w:t>
      </w:r>
      <w:r w:rsidRPr="00E74641">
        <w:rPr>
          <w:szCs w:val="14"/>
        </w:rPr>
        <w:t>României</w:t>
      </w:r>
      <w:r w:rsidR="00932864">
        <w:rPr>
          <w:szCs w:val="14"/>
        </w:rPr>
        <w:t xml:space="preserve"> </w:t>
      </w:r>
      <w:r w:rsidRPr="00E74641">
        <w:rPr>
          <w:szCs w:val="14"/>
        </w:rPr>
        <w:t>-</w:t>
      </w:r>
      <w:r w:rsidR="00932864">
        <w:rPr>
          <w:szCs w:val="14"/>
        </w:rPr>
        <w:t xml:space="preserve"> </w:t>
      </w:r>
      <w:hyperlink r:id="rId12" w:history="1">
        <w:r w:rsidR="00867879" w:rsidRPr="00E74641">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5271948" w14:textId="6328E07D" w:rsidR="00650BD6" w:rsidRDefault="00D91995" w:rsidP="00D40795">
      <w:pPr>
        <w:pStyle w:val="separatorcapitole"/>
      </w:pPr>
      <w:bookmarkStart w:id="125" w:name="_Hlk94011750"/>
      <w:r w:rsidRPr="00E74641">
        <w:sym w:font="Wingdings" w:char="F07B"/>
      </w:r>
      <w:r w:rsidRPr="00E74641">
        <w:sym w:font="Wingdings" w:char="F07B"/>
      </w:r>
      <w:r w:rsidRPr="00E74641">
        <w:sym w:font="Wingdings" w:char="F07B"/>
      </w:r>
    </w:p>
    <w:p w14:paraId="38AA2153" w14:textId="551E10A7" w:rsidR="00E66967" w:rsidRDefault="00D40795" w:rsidP="00CC330B">
      <w:pPr>
        <w:pStyle w:val="InfoEuropeana"/>
        <w:tabs>
          <w:tab w:val="left" w:pos="6946"/>
        </w:tabs>
        <w:spacing w:before="0"/>
        <w:ind w:right="198"/>
      </w:pPr>
      <w:bookmarkStart w:id="126" w:name="_Toc157522055"/>
      <w:bookmarkEnd w:id="125"/>
      <w:r w:rsidRPr="00E74641">
        <w:rPr>
          <w:noProof/>
          <w:lang w:eastAsia="ro-RO"/>
        </w:rPr>
        <w:lastRenderedPageBreak/>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932864">
        <w:t xml:space="preserve"> </w:t>
      </w:r>
      <w:r w:rsidR="00F56410" w:rsidRPr="00E74641">
        <w:t>de</w:t>
      </w:r>
      <w:r w:rsidR="00932864">
        <w:t xml:space="preserve"> </w:t>
      </w:r>
      <w:r w:rsidR="00F56410" w:rsidRPr="00E74641">
        <w:t>presă</w:t>
      </w:r>
      <w:r w:rsidR="00932864">
        <w:t xml:space="preserve"> </w:t>
      </w:r>
      <w:r w:rsidR="00F56410" w:rsidRPr="00E74641">
        <w:t>ale</w:t>
      </w:r>
      <w:r w:rsidR="00932864">
        <w:t xml:space="preserve"> </w:t>
      </w:r>
      <w:r w:rsidR="00F56410" w:rsidRPr="00E74641">
        <w:t>Guvernului</w:t>
      </w:r>
      <w:r w:rsidR="00932864">
        <w:t xml:space="preserve"> </w:t>
      </w:r>
      <w:r w:rsidR="00F56410" w:rsidRPr="00E74641">
        <w:t>României</w:t>
      </w:r>
      <w:bookmarkEnd w:id="126"/>
    </w:p>
    <w:p w14:paraId="7C2CCF9A" w14:textId="77777777" w:rsidR="004230E8" w:rsidRDefault="004230E8" w:rsidP="004230E8"/>
    <w:p w14:paraId="6CE7D666" w14:textId="4EE4CDEB" w:rsidR="00522184" w:rsidRDefault="00BE585C" w:rsidP="00522184">
      <w:pPr>
        <w:pStyle w:val="TitluArticolinINFOUE"/>
      </w:pPr>
      <w:bookmarkStart w:id="127" w:name="_Toc157522056"/>
      <w:r w:rsidRPr="00BE585C">
        <w:t>Consultări</w:t>
      </w:r>
      <w:r w:rsidR="00932864">
        <w:t xml:space="preserve"> </w:t>
      </w:r>
      <w:r w:rsidRPr="00BE585C">
        <w:t>ale</w:t>
      </w:r>
      <w:r w:rsidR="00932864">
        <w:t xml:space="preserve"> </w:t>
      </w:r>
      <w:r w:rsidRPr="00BE585C">
        <w:t>prim-ministrului</w:t>
      </w:r>
      <w:r w:rsidR="00932864">
        <w:t xml:space="preserve"> </w:t>
      </w:r>
      <w:r w:rsidRPr="00BE585C">
        <w:t>Marcel</w:t>
      </w:r>
      <w:r w:rsidR="00932864">
        <w:t xml:space="preserve"> </w:t>
      </w:r>
      <w:r w:rsidRPr="00BE585C">
        <w:t>Ciolacu</w:t>
      </w:r>
      <w:r w:rsidR="00932864">
        <w:t xml:space="preserve"> </w:t>
      </w:r>
      <w:r w:rsidRPr="00BE585C">
        <w:t>cu</w:t>
      </w:r>
      <w:r w:rsidR="00932864">
        <w:t xml:space="preserve"> </w:t>
      </w:r>
      <w:r w:rsidRPr="00BE585C">
        <w:t>reprezentanții</w:t>
      </w:r>
      <w:r w:rsidR="00932864">
        <w:t xml:space="preserve"> </w:t>
      </w:r>
      <w:r w:rsidRPr="00BE585C">
        <w:t>Federației</w:t>
      </w:r>
      <w:r w:rsidR="00932864">
        <w:t xml:space="preserve"> </w:t>
      </w:r>
      <w:r w:rsidRPr="00BE585C">
        <w:t>Sanitas</w:t>
      </w:r>
      <w:bookmarkEnd w:id="127"/>
    </w:p>
    <w:p w14:paraId="70B35E02" w14:textId="166B62D0" w:rsidR="00522184" w:rsidRDefault="00522184" w:rsidP="00522184">
      <w:r>
        <w:t>Prim-ministrul</w:t>
      </w:r>
      <w:r w:rsidR="00932864">
        <w:t xml:space="preserve"> </w:t>
      </w:r>
      <w:r>
        <w:t>Marcel</w:t>
      </w:r>
      <w:r w:rsidR="00932864">
        <w:t xml:space="preserve"> </w:t>
      </w:r>
      <w:r>
        <w:t>Ciolacu</w:t>
      </w:r>
      <w:r w:rsidR="00932864">
        <w:t xml:space="preserve"> </w:t>
      </w:r>
      <w:r>
        <w:t>a</w:t>
      </w:r>
      <w:r w:rsidR="00932864">
        <w:t xml:space="preserve"> </w:t>
      </w:r>
      <w:r>
        <w:t>avut</w:t>
      </w:r>
      <w:r w:rsidR="00932864">
        <w:t xml:space="preserve"> </w:t>
      </w:r>
      <w:r>
        <w:t>astăzi,</w:t>
      </w:r>
      <w:r w:rsidR="00932864">
        <w:t xml:space="preserve"> </w:t>
      </w:r>
      <w:r>
        <w:t>la</w:t>
      </w:r>
      <w:r w:rsidR="00932864">
        <w:t xml:space="preserve"> </w:t>
      </w:r>
      <w:r>
        <w:t>Palatul</w:t>
      </w:r>
      <w:r w:rsidR="00932864">
        <w:t xml:space="preserve"> </w:t>
      </w:r>
      <w:r>
        <w:t>Victoria,</w:t>
      </w:r>
      <w:r w:rsidR="00932864">
        <w:t xml:space="preserve"> </w:t>
      </w:r>
      <w:r>
        <w:t>o</w:t>
      </w:r>
      <w:r w:rsidR="00932864">
        <w:t xml:space="preserve"> </w:t>
      </w:r>
      <w:r>
        <w:t>rundă</w:t>
      </w:r>
      <w:r w:rsidR="00932864">
        <w:t xml:space="preserve"> </w:t>
      </w:r>
      <w:r>
        <w:t>de</w:t>
      </w:r>
      <w:r w:rsidR="00932864">
        <w:t xml:space="preserve"> </w:t>
      </w:r>
      <w:r>
        <w:t>consultări</w:t>
      </w:r>
      <w:r w:rsidR="00932864">
        <w:t xml:space="preserve"> </w:t>
      </w:r>
      <w:r>
        <w:t>cu</w:t>
      </w:r>
      <w:r w:rsidR="00932864">
        <w:t xml:space="preserve"> </w:t>
      </w:r>
      <w:r>
        <w:t>o</w:t>
      </w:r>
      <w:r w:rsidR="00932864">
        <w:t xml:space="preserve"> </w:t>
      </w:r>
      <w:r>
        <w:t>delegație</w:t>
      </w:r>
      <w:r w:rsidR="00932864">
        <w:t xml:space="preserve"> </w:t>
      </w:r>
      <w:r>
        <w:t>de</w:t>
      </w:r>
      <w:r w:rsidR="00932864">
        <w:t xml:space="preserve"> </w:t>
      </w:r>
      <w:r>
        <w:t>reprezentanți</w:t>
      </w:r>
      <w:r w:rsidR="00932864">
        <w:t xml:space="preserve"> </w:t>
      </w:r>
      <w:r>
        <w:t>ai</w:t>
      </w:r>
      <w:r w:rsidR="00932864">
        <w:t xml:space="preserve"> </w:t>
      </w:r>
      <w:r>
        <w:t>Federației</w:t>
      </w:r>
      <w:r w:rsidR="00932864">
        <w:t xml:space="preserve"> </w:t>
      </w:r>
      <w:r>
        <w:t>Sanitas,</w:t>
      </w:r>
      <w:r w:rsidR="00932864">
        <w:t xml:space="preserve"> </w:t>
      </w:r>
      <w:r>
        <w:t>la</w:t>
      </w:r>
      <w:r w:rsidR="00932864">
        <w:t xml:space="preserve"> </w:t>
      </w:r>
      <w:r>
        <w:t>care</w:t>
      </w:r>
      <w:r w:rsidR="00932864">
        <w:t xml:space="preserve"> </w:t>
      </w:r>
      <w:r>
        <w:t>au</w:t>
      </w:r>
      <w:r w:rsidR="00932864">
        <w:t xml:space="preserve"> </w:t>
      </w:r>
      <w:r>
        <w:t>participat,</w:t>
      </w:r>
      <w:r w:rsidR="00932864">
        <w:t xml:space="preserve"> </w:t>
      </w:r>
      <w:r>
        <w:t>de</w:t>
      </w:r>
      <w:r w:rsidR="00932864">
        <w:t xml:space="preserve"> </w:t>
      </w:r>
      <w:r>
        <w:t>asemenea,</w:t>
      </w:r>
      <w:r w:rsidR="00932864">
        <w:t xml:space="preserve"> </w:t>
      </w:r>
      <w:r>
        <w:t>viceprim-ministrul</w:t>
      </w:r>
      <w:r w:rsidR="00932864">
        <w:t xml:space="preserve"> </w:t>
      </w:r>
      <w:r>
        <w:t>Marian</w:t>
      </w:r>
      <w:r w:rsidR="00932864">
        <w:t xml:space="preserve"> </w:t>
      </w:r>
      <w:r>
        <w:t>Neacșu,</w:t>
      </w:r>
      <w:r w:rsidR="00932864">
        <w:t xml:space="preserve"> </w:t>
      </w:r>
      <w:r>
        <w:t>consilierii</w:t>
      </w:r>
      <w:r w:rsidR="00932864">
        <w:t xml:space="preserve"> </w:t>
      </w:r>
      <w:r>
        <w:t>de</w:t>
      </w:r>
      <w:r w:rsidR="00932864">
        <w:t xml:space="preserve"> </w:t>
      </w:r>
      <w:r>
        <w:t>stat</w:t>
      </w:r>
      <w:r w:rsidR="00932864">
        <w:t xml:space="preserve"> </w:t>
      </w:r>
      <w:r>
        <w:t>în</w:t>
      </w:r>
      <w:r w:rsidR="00932864">
        <w:t xml:space="preserve"> </w:t>
      </w:r>
      <w:r>
        <w:t>Cancelaria</w:t>
      </w:r>
      <w:r w:rsidR="00932864">
        <w:t xml:space="preserve"> </w:t>
      </w:r>
      <w:r>
        <w:t>Prim-Ministrului</w:t>
      </w:r>
      <w:r w:rsidR="00932864">
        <w:t xml:space="preserve"> </w:t>
      </w:r>
      <w:r>
        <w:t>Carmen</w:t>
      </w:r>
      <w:r w:rsidR="00932864">
        <w:t xml:space="preserve"> </w:t>
      </w:r>
      <w:r>
        <w:t>Orban</w:t>
      </w:r>
      <w:r w:rsidR="00932864">
        <w:t xml:space="preserve"> </w:t>
      </w:r>
      <w:r>
        <w:t>și</w:t>
      </w:r>
      <w:r w:rsidR="00932864">
        <w:t xml:space="preserve"> </w:t>
      </w:r>
      <w:proofErr w:type="spellStart"/>
      <w:r>
        <w:t>Minel</w:t>
      </w:r>
      <w:proofErr w:type="spellEnd"/>
      <w:r w:rsidR="00932864">
        <w:t xml:space="preserve"> </w:t>
      </w:r>
      <w:r>
        <w:t>Ivașcu,</w:t>
      </w:r>
      <w:r w:rsidR="00932864">
        <w:t xml:space="preserve"> </w:t>
      </w:r>
      <w:r>
        <w:t>secretarul</w:t>
      </w:r>
      <w:r w:rsidR="00932864">
        <w:t xml:space="preserve"> </w:t>
      </w:r>
      <w:r>
        <w:t>de</w:t>
      </w:r>
      <w:r w:rsidR="00932864">
        <w:t xml:space="preserve"> </w:t>
      </w:r>
      <w:r>
        <w:t>stat</w:t>
      </w:r>
      <w:r w:rsidR="00932864">
        <w:t xml:space="preserve"> </w:t>
      </w:r>
      <w:r>
        <w:t>în</w:t>
      </w:r>
      <w:r w:rsidR="00932864">
        <w:t xml:space="preserve"> </w:t>
      </w:r>
      <w:r>
        <w:t>Ministerul</w:t>
      </w:r>
      <w:r w:rsidR="00932864">
        <w:t xml:space="preserve"> </w:t>
      </w:r>
      <w:r>
        <w:t>Sănătății,</w:t>
      </w:r>
      <w:r w:rsidR="00932864">
        <w:t xml:space="preserve"> </w:t>
      </w:r>
      <w:r>
        <w:t>Alexandru</w:t>
      </w:r>
      <w:r w:rsidR="00932864">
        <w:t xml:space="preserve"> </w:t>
      </w:r>
      <w:proofErr w:type="spellStart"/>
      <w:r>
        <w:t>Rogobete</w:t>
      </w:r>
      <w:proofErr w:type="spellEnd"/>
      <w:r>
        <w:t>,</w:t>
      </w:r>
      <w:r w:rsidR="00932864">
        <w:t xml:space="preserve"> </w:t>
      </w:r>
      <w:r>
        <w:t>și</w:t>
      </w:r>
      <w:r w:rsidR="00932864">
        <w:t xml:space="preserve"> </w:t>
      </w:r>
      <w:r>
        <w:t>secretarul</w:t>
      </w:r>
      <w:r w:rsidR="00932864">
        <w:t xml:space="preserve"> </w:t>
      </w:r>
      <w:r>
        <w:t>de</w:t>
      </w:r>
      <w:r w:rsidR="00932864">
        <w:t xml:space="preserve"> </w:t>
      </w:r>
      <w:r>
        <w:t>stat</w:t>
      </w:r>
      <w:r w:rsidR="00932864">
        <w:t xml:space="preserve"> </w:t>
      </w:r>
      <w:r>
        <w:t>în</w:t>
      </w:r>
      <w:r w:rsidR="00932864">
        <w:t xml:space="preserve"> </w:t>
      </w:r>
      <w:r>
        <w:t>Cancelaria</w:t>
      </w:r>
      <w:r w:rsidR="00932864">
        <w:t xml:space="preserve"> </w:t>
      </w:r>
      <w:r>
        <w:t>Prim-Ministrului</w:t>
      </w:r>
      <w:r w:rsidR="00932864">
        <w:t xml:space="preserve"> </w:t>
      </w:r>
      <w:r>
        <w:t>Mihai</w:t>
      </w:r>
      <w:r w:rsidR="00932864">
        <w:t xml:space="preserve"> </w:t>
      </w:r>
      <w:r>
        <w:t>Constantin,</w:t>
      </w:r>
      <w:r w:rsidR="00932864">
        <w:t xml:space="preserve"> </w:t>
      </w:r>
      <w:r>
        <w:t>purtător</w:t>
      </w:r>
      <w:r w:rsidR="00932864">
        <w:t xml:space="preserve"> </w:t>
      </w:r>
      <w:r>
        <w:t>de</w:t>
      </w:r>
      <w:r w:rsidR="00932864">
        <w:t xml:space="preserve"> </w:t>
      </w:r>
      <w:r>
        <w:t>cuvânt</w:t>
      </w:r>
      <w:r w:rsidR="00932864">
        <w:t xml:space="preserve"> </w:t>
      </w:r>
      <w:r>
        <w:t>al</w:t>
      </w:r>
      <w:r w:rsidR="00932864">
        <w:t xml:space="preserve"> </w:t>
      </w:r>
      <w:r>
        <w:t>Guvernului.</w:t>
      </w:r>
    </w:p>
    <w:p w14:paraId="2C2A588E" w14:textId="4EA832EC" w:rsidR="00522184" w:rsidRDefault="00522184" w:rsidP="00522184">
      <w:r>
        <w:t>Discuțiile</w:t>
      </w:r>
      <w:r w:rsidR="00932864">
        <w:t xml:space="preserve"> </w:t>
      </w:r>
      <w:r>
        <w:t>au</w:t>
      </w:r>
      <w:r w:rsidR="00932864">
        <w:t xml:space="preserve"> </w:t>
      </w:r>
      <w:r>
        <w:t>vizat</w:t>
      </w:r>
      <w:r w:rsidR="00932864">
        <w:t xml:space="preserve"> </w:t>
      </w:r>
      <w:r>
        <w:t>cele</w:t>
      </w:r>
      <w:r w:rsidR="00932864">
        <w:t xml:space="preserve"> </w:t>
      </w:r>
      <w:r>
        <w:t>două</w:t>
      </w:r>
      <w:r w:rsidR="00932864">
        <w:t xml:space="preserve"> </w:t>
      </w:r>
      <w:r>
        <w:t>paliere</w:t>
      </w:r>
      <w:r w:rsidR="00932864">
        <w:t xml:space="preserve"> </w:t>
      </w:r>
      <w:r>
        <w:t>ale</w:t>
      </w:r>
      <w:r w:rsidR="00932864">
        <w:t xml:space="preserve"> </w:t>
      </w:r>
      <w:r>
        <w:t>revendicărilor</w:t>
      </w:r>
      <w:r w:rsidR="00932864">
        <w:t xml:space="preserve"> </w:t>
      </w:r>
      <w:r>
        <w:t>comunicate</w:t>
      </w:r>
      <w:r w:rsidR="00932864">
        <w:t xml:space="preserve"> </w:t>
      </w:r>
      <w:r>
        <w:t>anterior</w:t>
      </w:r>
      <w:r w:rsidR="00932864">
        <w:t xml:space="preserve"> </w:t>
      </w:r>
      <w:r>
        <w:t>de</w:t>
      </w:r>
      <w:r w:rsidR="00932864">
        <w:t xml:space="preserve"> </w:t>
      </w:r>
      <w:r>
        <w:t>reprezentanții</w:t>
      </w:r>
      <w:r w:rsidR="00932864">
        <w:t xml:space="preserve"> </w:t>
      </w:r>
      <w:r>
        <w:t>Sanitas,</w:t>
      </w:r>
      <w:r w:rsidR="00932864">
        <w:t xml:space="preserve"> </w:t>
      </w:r>
      <w:r>
        <w:t>și</w:t>
      </w:r>
      <w:r w:rsidR="00932864">
        <w:t xml:space="preserve"> </w:t>
      </w:r>
      <w:r>
        <w:t>anume,</w:t>
      </w:r>
      <w:r w:rsidR="00932864">
        <w:t xml:space="preserve"> </w:t>
      </w:r>
      <w:r>
        <w:t>necesarul</w:t>
      </w:r>
      <w:r w:rsidR="00932864">
        <w:t xml:space="preserve"> </w:t>
      </w:r>
      <w:r>
        <w:t>de</w:t>
      </w:r>
      <w:r w:rsidR="00932864">
        <w:t xml:space="preserve"> </w:t>
      </w:r>
      <w:r>
        <w:t>posturi</w:t>
      </w:r>
      <w:r w:rsidR="00932864">
        <w:t xml:space="preserve"> </w:t>
      </w:r>
      <w:r>
        <w:t>în</w:t>
      </w:r>
      <w:r w:rsidR="00932864">
        <w:t xml:space="preserve"> </w:t>
      </w:r>
      <w:r>
        <w:t>unitățile</w:t>
      </w:r>
      <w:r w:rsidR="00932864">
        <w:t xml:space="preserve"> </w:t>
      </w:r>
      <w:r>
        <w:t>sanitare</w:t>
      </w:r>
      <w:r w:rsidR="00932864">
        <w:t xml:space="preserve"> </w:t>
      </w:r>
      <w:r>
        <w:t>și</w:t>
      </w:r>
      <w:r w:rsidR="00932864">
        <w:t xml:space="preserve"> </w:t>
      </w:r>
      <w:r>
        <w:t>salarizarea</w:t>
      </w:r>
      <w:r w:rsidR="00932864">
        <w:t xml:space="preserve"> </w:t>
      </w:r>
      <w:r>
        <w:t>personalului</w:t>
      </w:r>
      <w:r w:rsidR="00932864">
        <w:t xml:space="preserve"> </w:t>
      </w:r>
      <w:r>
        <w:t>din</w:t>
      </w:r>
      <w:r w:rsidR="00932864">
        <w:t xml:space="preserve"> </w:t>
      </w:r>
      <w:r>
        <w:t>sistemul</w:t>
      </w:r>
      <w:r w:rsidR="00932864">
        <w:t xml:space="preserve"> </w:t>
      </w:r>
      <w:r>
        <w:t>de</w:t>
      </w:r>
      <w:r w:rsidR="00932864">
        <w:t xml:space="preserve"> </w:t>
      </w:r>
      <w:r>
        <w:t>sănătate.</w:t>
      </w:r>
    </w:p>
    <w:p w14:paraId="6F9413BA" w14:textId="3056BA91" w:rsidR="00522184" w:rsidRDefault="00522184" w:rsidP="00522184">
      <w:r>
        <w:t>În</w:t>
      </w:r>
      <w:r w:rsidR="00932864">
        <w:t xml:space="preserve"> </w:t>
      </w:r>
      <w:r>
        <w:t>urma</w:t>
      </w:r>
      <w:r w:rsidR="00932864">
        <w:t xml:space="preserve"> </w:t>
      </w:r>
      <w:r>
        <w:t>discuțiilor</w:t>
      </w:r>
      <w:r w:rsidR="00932864">
        <w:t xml:space="preserve"> </w:t>
      </w:r>
      <w:r>
        <w:t>de</w:t>
      </w:r>
      <w:r w:rsidR="00932864">
        <w:t xml:space="preserve"> </w:t>
      </w:r>
      <w:r>
        <w:t>astăzi</w:t>
      </w:r>
      <w:r w:rsidR="00932864">
        <w:t xml:space="preserve"> </w:t>
      </w:r>
      <w:r>
        <w:t>cu</w:t>
      </w:r>
      <w:r w:rsidR="00932864">
        <w:t xml:space="preserve"> </w:t>
      </w:r>
      <w:r>
        <w:t>premierul</w:t>
      </w:r>
      <w:r w:rsidR="00932864">
        <w:t xml:space="preserve"> </w:t>
      </w:r>
      <w:r>
        <w:t>Marcel</w:t>
      </w:r>
      <w:r w:rsidR="00932864">
        <w:t xml:space="preserve"> </w:t>
      </w:r>
      <w:r>
        <w:t>Ciolacu,</w:t>
      </w:r>
      <w:r w:rsidR="00932864">
        <w:t xml:space="preserve"> </w:t>
      </w:r>
      <w:r>
        <w:t>s-a</w:t>
      </w:r>
      <w:r w:rsidR="00932864">
        <w:t xml:space="preserve"> </w:t>
      </w:r>
      <w:r>
        <w:t>convenit</w:t>
      </w:r>
      <w:r w:rsidR="00932864">
        <w:t xml:space="preserve"> </w:t>
      </w:r>
      <w:r>
        <w:t>asupra</w:t>
      </w:r>
      <w:r w:rsidR="00932864">
        <w:t xml:space="preserve"> </w:t>
      </w:r>
      <w:r>
        <w:t>ajustării</w:t>
      </w:r>
      <w:r w:rsidR="00932864">
        <w:t xml:space="preserve"> </w:t>
      </w:r>
      <w:r>
        <w:t>schemelor</w:t>
      </w:r>
      <w:r w:rsidR="00932864">
        <w:t xml:space="preserve"> </w:t>
      </w:r>
      <w:r>
        <w:t>de</w:t>
      </w:r>
      <w:r w:rsidR="00932864">
        <w:t xml:space="preserve"> </w:t>
      </w:r>
      <w:r>
        <w:t>personal</w:t>
      </w:r>
      <w:r w:rsidR="00932864">
        <w:t xml:space="preserve"> </w:t>
      </w:r>
      <w:r>
        <w:t>și</w:t>
      </w:r>
      <w:r w:rsidR="00932864">
        <w:t xml:space="preserve"> </w:t>
      </w:r>
      <w:r>
        <w:t>deblocării</w:t>
      </w:r>
      <w:r w:rsidR="00932864">
        <w:t xml:space="preserve"> </w:t>
      </w:r>
      <w:r>
        <w:t>de</w:t>
      </w:r>
      <w:r w:rsidR="00932864">
        <w:t xml:space="preserve"> </w:t>
      </w:r>
      <w:r>
        <w:t>posturi</w:t>
      </w:r>
      <w:r w:rsidR="00932864">
        <w:t xml:space="preserve"> </w:t>
      </w:r>
      <w:r>
        <w:t>în</w:t>
      </w:r>
      <w:r w:rsidR="00932864">
        <w:t xml:space="preserve"> </w:t>
      </w:r>
      <w:r>
        <w:t>urma</w:t>
      </w:r>
      <w:r w:rsidR="00932864">
        <w:t xml:space="preserve"> </w:t>
      </w:r>
      <w:r>
        <w:t>unei</w:t>
      </w:r>
      <w:r w:rsidR="00932864">
        <w:t xml:space="preserve"> </w:t>
      </w:r>
      <w:r>
        <w:t>evaluări</w:t>
      </w:r>
      <w:r w:rsidR="00932864">
        <w:t xml:space="preserve"> </w:t>
      </w:r>
      <w:r>
        <w:t>a</w:t>
      </w:r>
      <w:r w:rsidR="00932864">
        <w:t xml:space="preserve"> </w:t>
      </w:r>
      <w:r>
        <w:t>necesarului</w:t>
      </w:r>
      <w:r w:rsidR="00932864">
        <w:t xml:space="preserve"> </w:t>
      </w:r>
      <w:r>
        <w:t>de</w:t>
      </w:r>
      <w:r w:rsidR="00932864">
        <w:t xml:space="preserve"> </w:t>
      </w:r>
      <w:r>
        <w:t>personal,</w:t>
      </w:r>
      <w:r w:rsidR="00932864">
        <w:t xml:space="preserve"> </w:t>
      </w:r>
      <w:r>
        <w:t>cu</w:t>
      </w:r>
      <w:r w:rsidR="00932864">
        <w:t xml:space="preserve"> </w:t>
      </w:r>
      <w:r>
        <w:t>prioritate</w:t>
      </w:r>
      <w:r w:rsidR="00932864">
        <w:t xml:space="preserve"> </w:t>
      </w:r>
      <w:r>
        <w:t>în</w:t>
      </w:r>
      <w:r w:rsidR="00932864">
        <w:t xml:space="preserve"> </w:t>
      </w:r>
      <w:r>
        <w:t>spitalele</w:t>
      </w:r>
      <w:r w:rsidR="00932864">
        <w:t xml:space="preserve"> </w:t>
      </w:r>
      <w:r>
        <w:t>universitare</w:t>
      </w:r>
      <w:r w:rsidR="00932864">
        <w:t xml:space="preserve"> </w:t>
      </w:r>
      <w:r>
        <w:t>și</w:t>
      </w:r>
      <w:r w:rsidR="00932864">
        <w:t xml:space="preserve"> </w:t>
      </w:r>
      <w:r>
        <w:t>în</w:t>
      </w:r>
      <w:r w:rsidR="00932864">
        <w:t xml:space="preserve"> </w:t>
      </w:r>
      <w:r>
        <w:t>centrele</w:t>
      </w:r>
      <w:r w:rsidR="00932864">
        <w:t xml:space="preserve"> </w:t>
      </w:r>
      <w:r>
        <w:t>spitalicești</w:t>
      </w:r>
      <w:r w:rsidR="00932864">
        <w:t xml:space="preserve"> </w:t>
      </w:r>
      <w:r>
        <w:t>județene</w:t>
      </w:r>
      <w:r w:rsidR="00932864">
        <w:t xml:space="preserve"> </w:t>
      </w:r>
      <w:r>
        <w:t>cele</w:t>
      </w:r>
      <w:r w:rsidR="00932864">
        <w:t xml:space="preserve"> </w:t>
      </w:r>
      <w:r>
        <w:t>mai</w:t>
      </w:r>
      <w:r w:rsidR="00932864">
        <w:t xml:space="preserve"> </w:t>
      </w:r>
      <w:r>
        <w:t>aglomerate.</w:t>
      </w:r>
      <w:r w:rsidR="00932864">
        <w:t xml:space="preserve"> </w:t>
      </w:r>
      <w:r>
        <w:t>Această</w:t>
      </w:r>
      <w:r w:rsidR="00932864">
        <w:t xml:space="preserve"> </w:t>
      </w:r>
      <w:r>
        <w:t>evaluare</w:t>
      </w:r>
      <w:r w:rsidR="00932864">
        <w:t xml:space="preserve"> </w:t>
      </w:r>
      <w:r>
        <w:t>va</w:t>
      </w:r>
      <w:r w:rsidR="00932864">
        <w:t xml:space="preserve"> </w:t>
      </w:r>
      <w:r>
        <w:t>figura,</w:t>
      </w:r>
      <w:r w:rsidR="00932864">
        <w:t xml:space="preserve"> </w:t>
      </w:r>
      <w:r>
        <w:t>de</w:t>
      </w:r>
      <w:r w:rsidR="00932864">
        <w:t xml:space="preserve"> </w:t>
      </w:r>
      <w:r>
        <w:t>altfel,</w:t>
      </w:r>
      <w:r w:rsidR="00932864">
        <w:t xml:space="preserve"> </w:t>
      </w:r>
      <w:r>
        <w:t>pe</w:t>
      </w:r>
      <w:r w:rsidR="00932864">
        <w:t xml:space="preserve"> </w:t>
      </w:r>
      <w:r>
        <w:t>agenda</w:t>
      </w:r>
      <w:r w:rsidR="00932864">
        <w:t xml:space="preserve"> </w:t>
      </w:r>
      <w:r>
        <w:t>unei</w:t>
      </w:r>
      <w:r w:rsidR="00932864">
        <w:t xml:space="preserve"> </w:t>
      </w:r>
      <w:r>
        <w:t>noi</w:t>
      </w:r>
      <w:r w:rsidR="00932864">
        <w:t xml:space="preserve"> </w:t>
      </w:r>
      <w:r>
        <w:t>întâlniri</w:t>
      </w:r>
      <w:r w:rsidR="00932864">
        <w:t xml:space="preserve"> </w:t>
      </w:r>
      <w:r>
        <w:t>ce</w:t>
      </w:r>
      <w:r w:rsidR="00932864">
        <w:t xml:space="preserve"> </w:t>
      </w:r>
      <w:r>
        <w:t>va</w:t>
      </w:r>
      <w:r w:rsidR="00932864">
        <w:t xml:space="preserve"> </w:t>
      </w:r>
      <w:r>
        <w:t>avea</w:t>
      </w:r>
      <w:r w:rsidR="00932864">
        <w:t xml:space="preserve"> </w:t>
      </w:r>
      <w:r>
        <w:t>loc</w:t>
      </w:r>
      <w:r w:rsidR="00932864">
        <w:t xml:space="preserve"> </w:t>
      </w:r>
      <w:r>
        <w:t>săptămâna</w:t>
      </w:r>
      <w:r w:rsidR="00932864">
        <w:t xml:space="preserve"> </w:t>
      </w:r>
      <w:r>
        <w:t>viitoare</w:t>
      </w:r>
      <w:r w:rsidR="00932864">
        <w:t xml:space="preserve"> </w:t>
      </w:r>
      <w:r>
        <w:t>și</w:t>
      </w:r>
      <w:r w:rsidR="00932864">
        <w:t xml:space="preserve"> </w:t>
      </w:r>
      <w:r>
        <w:t>la</w:t>
      </w:r>
      <w:r w:rsidR="00932864">
        <w:t xml:space="preserve"> </w:t>
      </w:r>
      <w:r>
        <w:t>care</w:t>
      </w:r>
      <w:r w:rsidR="00932864">
        <w:t xml:space="preserve"> </w:t>
      </w:r>
      <w:r>
        <w:t>vor</w:t>
      </w:r>
      <w:r w:rsidR="00932864">
        <w:t xml:space="preserve"> </w:t>
      </w:r>
      <w:r>
        <w:t>fi</w:t>
      </w:r>
      <w:r w:rsidR="00932864">
        <w:t xml:space="preserve"> </w:t>
      </w:r>
      <w:r>
        <w:t>invitați</w:t>
      </w:r>
      <w:r w:rsidR="00932864">
        <w:t xml:space="preserve"> </w:t>
      </w:r>
      <w:r>
        <w:t>manageri</w:t>
      </w:r>
      <w:r w:rsidR="00932864">
        <w:t xml:space="preserve"> </w:t>
      </w:r>
      <w:r>
        <w:t>de</w:t>
      </w:r>
      <w:r w:rsidR="00932864">
        <w:t xml:space="preserve"> </w:t>
      </w:r>
      <w:r>
        <w:t>spitale</w:t>
      </w:r>
      <w:r w:rsidR="00932864">
        <w:t xml:space="preserve"> </w:t>
      </w:r>
      <w:r>
        <w:t>și</w:t>
      </w:r>
      <w:r w:rsidR="00932864">
        <w:t xml:space="preserve"> </w:t>
      </w:r>
      <w:r>
        <w:t>ai</w:t>
      </w:r>
      <w:r w:rsidR="00932864">
        <w:t xml:space="preserve"> </w:t>
      </w:r>
      <w:r>
        <w:t>centrelor</w:t>
      </w:r>
      <w:r w:rsidR="00932864">
        <w:t xml:space="preserve"> </w:t>
      </w:r>
      <w:r>
        <w:t>spitalicești</w:t>
      </w:r>
      <w:r w:rsidR="00932864">
        <w:t xml:space="preserve"> </w:t>
      </w:r>
      <w:r>
        <w:t>județene,</w:t>
      </w:r>
      <w:r w:rsidR="00932864">
        <w:t xml:space="preserve"> </w:t>
      </w:r>
      <w:r>
        <w:t>conducerea</w:t>
      </w:r>
      <w:r w:rsidR="00932864">
        <w:t xml:space="preserve"> </w:t>
      </w:r>
      <w:r>
        <w:t>Casei</w:t>
      </w:r>
      <w:r w:rsidR="00932864">
        <w:t xml:space="preserve"> </w:t>
      </w:r>
      <w:r>
        <w:t>Naționale</w:t>
      </w:r>
      <w:r w:rsidR="00932864">
        <w:t xml:space="preserve"> </w:t>
      </w:r>
      <w:r>
        <w:t>de</w:t>
      </w:r>
      <w:r w:rsidR="00932864">
        <w:t xml:space="preserve"> </w:t>
      </w:r>
      <w:r>
        <w:t>Asigurări</w:t>
      </w:r>
      <w:r w:rsidR="00932864">
        <w:t xml:space="preserve"> </w:t>
      </w:r>
      <w:r>
        <w:t>de</w:t>
      </w:r>
      <w:r w:rsidR="00932864">
        <w:t xml:space="preserve"> </w:t>
      </w:r>
      <w:r>
        <w:t>Sănătate</w:t>
      </w:r>
      <w:r w:rsidR="00932864">
        <w:t xml:space="preserve"> </w:t>
      </w:r>
      <w:r>
        <w:t>și</w:t>
      </w:r>
      <w:r w:rsidR="00932864">
        <w:t xml:space="preserve"> </w:t>
      </w:r>
      <w:r>
        <w:t>reprezentanți</w:t>
      </w:r>
      <w:r w:rsidR="00932864">
        <w:t xml:space="preserve"> </w:t>
      </w:r>
      <w:r>
        <w:t>al</w:t>
      </w:r>
      <w:r w:rsidR="00932864">
        <w:t xml:space="preserve"> </w:t>
      </w:r>
      <w:r>
        <w:t>ministerelor</w:t>
      </w:r>
      <w:r w:rsidR="00932864">
        <w:t xml:space="preserve"> </w:t>
      </w:r>
      <w:r>
        <w:t>cu</w:t>
      </w:r>
      <w:r w:rsidR="00932864">
        <w:t xml:space="preserve"> </w:t>
      </w:r>
      <w:r>
        <w:t>atribuții</w:t>
      </w:r>
      <w:r w:rsidR="00932864">
        <w:t xml:space="preserve"> </w:t>
      </w:r>
      <w:r>
        <w:t>în</w:t>
      </w:r>
      <w:r w:rsidR="00932864">
        <w:t xml:space="preserve"> </w:t>
      </w:r>
      <w:r>
        <w:t>această</w:t>
      </w:r>
      <w:r w:rsidR="00932864">
        <w:t xml:space="preserve"> </w:t>
      </w:r>
      <w:r>
        <w:t>direcție.</w:t>
      </w:r>
    </w:p>
    <w:p w14:paraId="0F60DC11" w14:textId="2746B220" w:rsidR="00522184" w:rsidRPr="00522184" w:rsidRDefault="00522184" w:rsidP="00522184">
      <w:r>
        <w:t>În</w:t>
      </w:r>
      <w:r w:rsidR="00932864">
        <w:t xml:space="preserve"> </w:t>
      </w:r>
      <w:r>
        <w:t>ceea</w:t>
      </w:r>
      <w:r w:rsidR="00932864">
        <w:t xml:space="preserve"> </w:t>
      </w:r>
      <w:r>
        <w:t>ce</w:t>
      </w:r>
      <w:r w:rsidR="00932864">
        <w:t xml:space="preserve"> </w:t>
      </w:r>
      <w:r>
        <w:t>privește</w:t>
      </w:r>
      <w:r w:rsidR="00932864">
        <w:t xml:space="preserve"> </w:t>
      </w:r>
      <w:r>
        <w:t>revendicările</w:t>
      </w:r>
      <w:r w:rsidR="00932864">
        <w:t xml:space="preserve"> </w:t>
      </w:r>
      <w:r>
        <w:t>salariale,</w:t>
      </w:r>
      <w:r w:rsidR="00932864">
        <w:t xml:space="preserve"> </w:t>
      </w:r>
      <w:r>
        <w:t>s-a</w:t>
      </w:r>
      <w:r w:rsidR="00932864">
        <w:t xml:space="preserve"> </w:t>
      </w:r>
      <w:r>
        <w:t>căzut</w:t>
      </w:r>
      <w:r w:rsidR="00932864">
        <w:t xml:space="preserve"> </w:t>
      </w:r>
      <w:r>
        <w:t>de</w:t>
      </w:r>
      <w:r w:rsidR="00932864">
        <w:t xml:space="preserve"> </w:t>
      </w:r>
      <w:r>
        <w:t>acord</w:t>
      </w:r>
      <w:r w:rsidR="00932864">
        <w:t xml:space="preserve"> </w:t>
      </w:r>
      <w:r>
        <w:t>asupra</w:t>
      </w:r>
      <w:r w:rsidR="00932864">
        <w:t xml:space="preserve"> </w:t>
      </w:r>
      <w:r>
        <w:t>unei</w:t>
      </w:r>
      <w:r w:rsidR="00932864">
        <w:t xml:space="preserve"> </w:t>
      </w:r>
      <w:r>
        <w:t>creșteri</w:t>
      </w:r>
      <w:r w:rsidR="00932864">
        <w:t xml:space="preserve"> </w:t>
      </w:r>
      <w:r>
        <w:t>a</w:t>
      </w:r>
      <w:r w:rsidR="00932864">
        <w:t xml:space="preserve"> </w:t>
      </w:r>
      <w:r>
        <w:t>fondului</w:t>
      </w:r>
      <w:r w:rsidR="00932864">
        <w:t xml:space="preserve"> </w:t>
      </w:r>
      <w:r>
        <w:t>de</w:t>
      </w:r>
      <w:r w:rsidR="00932864">
        <w:t xml:space="preserve"> </w:t>
      </w:r>
      <w:r>
        <w:t>salarii</w:t>
      </w:r>
      <w:r w:rsidR="00932864">
        <w:t xml:space="preserve"> </w:t>
      </w:r>
      <w:r>
        <w:t>cu</w:t>
      </w:r>
      <w:r w:rsidR="00932864">
        <w:t xml:space="preserve"> </w:t>
      </w:r>
      <w:r>
        <w:t>15%</w:t>
      </w:r>
      <w:r w:rsidR="00932864">
        <w:t xml:space="preserve"> </w:t>
      </w:r>
      <w:r>
        <w:t>pentru</w:t>
      </w:r>
      <w:r w:rsidR="00932864">
        <w:t xml:space="preserve"> </w:t>
      </w:r>
      <w:r>
        <w:t>sectorul</w:t>
      </w:r>
      <w:r w:rsidR="00932864">
        <w:t xml:space="preserve"> </w:t>
      </w:r>
      <w:r>
        <w:t>sanitar,</w:t>
      </w:r>
      <w:r w:rsidR="00932864">
        <w:t xml:space="preserve"> </w:t>
      </w:r>
      <w:r>
        <w:t>majorare</w:t>
      </w:r>
      <w:r w:rsidR="00932864">
        <w:t xml:space="preserve"> </w:t>
      </w:r>
      <w:r>
        <w:t>care</w:t>
      </w:r>
      <w:r w:rsidR="00932864">
        <w:t xml:space="preserve"> </w:t>
      </w:r>
      <w:r>
        <w:t>ar</w:t>
      </w:r>
      <w:r w:rsidR="00932864">
        <w:t xml:space="preserve"> </w:t>
      </w:r>
      <w:r>
        <w:t>urma</w:t>
      </w:r>
      <w:r w:rsidR="00932864">
        <w:t xml:space="preserve"> </w:t>
      </w:r>
      <w:r>
        <w:t>să</w:t>
      </w:r>
      <w:r w:rsidR="00932864">
        <w:t xml:space="preserve"> </w:t>
      </w:r>
      <w:r>
        <w:t>fie</w:t>
      </w:r>
      <w:r w:rsidR="00932864">
        <w:t xml:space="preserve"> </w:t>
      </w:r>
      <w:r>
        <w:t>implementată</w:t>
      </w:r>
      <w:r w:rsidR="00932864">
        <w:t xml:space="preserve"> </w:t>
      </w:r>
      <w:r>
        <w:t>în</w:t>
      </w:r>
      <w:r w:rsidR="00932864">
        <w:t xml:space="preserve"> </w:t>
      </w:r>
      <w:r>
        <w:t>prima</w:t>
      </w:r>
      <w:r w:rsidR="00932864">
        <w:t xml:space="preserve"> </w:t>
      </w:r>
      <w:r>
        <w:t>jumătate</w:t>
      </w:r>
      <w:r w:rsidR="00932864">
        <w:t xml:space="preserve"> </w:t>
      </w:r>
      <w:r>
        <w:t>a</w:t>
      </w:r>
      <w:r w:rsidR="00932864">
        <w:t xml:space="preserve"> </w:t>
      </w:r>
      <w:r>
        <w:t>acestui</w:t>
      </w:r>
      <w:r w:rsidR="00932864">
        <w:t xml:space="preserve"> </w:t>
      </w:r>
      <w:r>
        <w:t>an.</w:t>
      </w:r>
    </w:p>
    <w:p w14:paraId="23D9C137" w14:textId="6A216891" w:rsidR="004230E8" w:rsidRDefault="00522184" w:rsidP="00522184">
      <w:pPr>
        <w:pStyle w:val="separatorarticole"/>
      </w:pPr>
      <w:r>
        <w:t>*</w:t>
      </w:r>
    </w:p>
    <w:p w14:paraId="79AFC53D" w14:textId="515BBBA2" w:rsidR="004230E8" w:rsidRDefault="00467C77" w:rsidP="004230E8">
      <w:pPr>
        <w:pStyle w:val="TitluArticolinINFOUE"/>
      </w:pPr>
      <w:bookmarkStart w:id="128" w:name="_Toc157522057"/>
      <w:r w:rsidRPr="00467C77">
        <w:t>Alocuțiunea</w:t>
      </w:r>
      <w:r w:rsidR="00932864">
        <w:t xml:space="preserve"> </w:t>
      </w:r>
      <w:r w:rsidRPr="00467C77">
        <w:t>susținută</w:t>
      </w:r>
      <w:r w:rsidR="00932864">
        <w:t xml:space="preserve"> </w:t>
      </w:r>
      <w:r w:rsidRPr="00467C77">
        <w:t>de</w:t>
      </w:r>
      <w:r w:rsidR="00932864">
        <w:t xml:space="preserve"> </w:t>
      </w:r>
      <w:r w:rsidRPr="00467C77">
        <w:t>premierul</w:t>
      </w:r>
      <w:r w:rsidR="00932864">
        <w:t xml:space="preserve"> </w:t>
      </w:r>
      <w:r w:rsidRPr="00467C77">
        <w:t>Marcel</w:t>
      </w:r>
      <w:r w:rsidR="00932864">
        <w:t xml:space="preserve"> </w:t>
      </w:r>
      <w:r w:rsidRPr="00467C77">
        <w:t>Ciolacu</w:t>
      </w:r>
      <w:r w:rsidR="00932864">
        <w:t xml:space="preserve"> </w:t>
      </w:r>
      <w:r w:rsidRPr="00467C77">
        <w:t>la</w:t>
      </w:r>
      <w:r w:rsidR="00932864">
        <w:t xml:space="preserve"> </w:t>
      </w:r>
      <w:r w:rsidRPr="00467C77">
        <w:t>ceremonia</w:t>
      </w:r>
      <w:r w:rsidR="00932864">
        <w:t xml:space="preserve"> </w:t>
      </w:r>
      <w:r w:rsidRPr="00467C77">
        <w:t>dedicată</w:t>
      </w:r>
      <w:r w:rsidR="00932864">
        <w:t xml:space="preserve"> </w:t>
      </w:r>
      <w:r w:rsidRPr="00467C77">
        <w:t>Zilei</w:t>
      </w:r>
      <w:r w:rsidR="00932864">
        <w:t xml:space="preserve"> </w:t>
      </w:r>
      <w:r w:rsidRPr="00467C77">
        <w:t>Unirii</w:t>
      </w:r>
      <w:r w:rsidR="00932864">
        <w:t xml:space="preserve"> </w:t>
      </w:r>
      <w:r w:rsidRPr="00467C77">
        <w:t>Principatelor</w:t>
      </w:r>
      <w:r w:rsidR="00932864">
        <w:t xml:space="preserve"> </w:t>
      </w:r>
      <w:r w:rsidRPr="00467C77">
        <w:t>Române</w:t>
      </w:r>
      <w:bookmarkEnd w:id="128"/>
    </w:p>
    <w:p w14:paraId="2E9027AB" w14:textId="24954C73" w:rsidR="00467C77" w:rsidRDefault="00467C77" w:rsidP="00467C77">
      <w:r>
        <w:t>Domnule</w:t>
      </w:r>
      <w:r w:rsidR="00932864">
        <w:t xml:space="preserve"> </w:t>
      </w:r>
      <w:r>
        <w:t>Președinte</w:t>
      </w:r>
      <w:r w:rsidR="00932864">
        <w:t xml:space="preserve"> </w:t>
      </w:r>
      <w:r>
        <w:t>al</w:t>
      </w:r>
      <w:r w:rsidR="00932864">
        <w:t xml:space="preserve"> </w:t>
      </w:r>
      <w:r>
        <w:t>României,</w:t>
      </w:r>
    </w:p>
    <w:p w14:paraId="6B4E9047" w14:textId="473EC78E" w:rsidR="00467C77" w:rsidRDefault="00467C77" w:rsidP="00467C77">
      <w:r>
        <w:t>Domnule</w:t>
      </w:r>
      <w:r w:rsidR="00932864">
        <w:t xml:space="preserve"> </w:t>
      </w:r>
      <w:r>
        <w:t>ministru</w:t>
      </w:r>
      <w:r w:rsidR="00932864">
        <w:t xml:space="preserve"> </w:t>
      </w:r>
      <w:r>
        <w:t>al</w:t>
      </w:r>
      <w:r w:rsidR="00932864">
        <w:t xml:space="preserve"> </w:t>
      </w:r>
      <w:r>
        <w:t>Apărării</w:t>
      </w:r>
      <w:r w:rsidR="00932864">
        <w:t xml:space="preserve"> </w:t>
      </w:r>
      <w:r>
        <w:t>Naționale,</w:t>
      </w:r>
    </w:p>
    <w:p w14:paraId="4001E6BC" w14:textId="5B4B4332" w:rsidR="00467C77" w:rsidRDefault="00467C77" w:rsidP="00467C77">
      <w:r>
        <w:t>Doamnelor</w:t>
      </w:r>
      <w:r w:rsidR="00932864">
        <w:t xml:space="preserve"> </w:t>
      </w:r>
      <w:r>
        <w:t>și</w:t>
      </w:r>
      <w:r w:rsidR="00932864">
        <w:t xml:space="preserve"> </w:t>
      </w:r>
      <w:r>
        <w:t>domnilor</w:t>
      </w:r>
      <w:r w:rsidR="00932864">
        <w:t xml:space="preserve"> </w:t>
      </w:r>
      <w:r>
        <w:t>parlamentari</w:t>
      </w:r>
      <w:r w:rsidR="00932864">
        <w:t xml:space="preserve"> </w:t>
      </w:r>
      <w:r>
        <w:t>și</w:t>
      </w:r>
      <w:r w:rsidR="00932864">
        <w:t xml:space="preserve"> </w:t>
      </w:r>
      <w:r>
        <w:t>miniștri,</w:t>
      </w:r>
    </w:p>
    <w:p w14:paraId="23FD865A" w14:textId="1B574FD7" w:rsidR="00467C77" w:rsidRDefault="00467C77" w:rsidP="00467C77">
      <w:r>
        <w:t>Stimați</w:t>
      </w:r>
      <w:r w:rsidR="00932864">
        <w:t xml:space="preserve"> </w:t>
      </w:r>
      <w:r>
        <w:t>militari,</w:t>
      </w:r>
      <w:r w:rsidR="00932864">
        <w:t xml:space="preserve"> </w:t>
      </w:r>
    </w:p>
    <w:p w14:paraId="5017EC2F" w14:textId="03AF4660" w:rsidR="00467C77" w:rsidRDefault="00467C77" w:rsidP="00467C77">
      <w:r>
        <w:t>Dragi</w:t>
      </w:r>
      <w:r w:rsidR="00932864">
        <w:t xml:space="preserve"> </w:t>
      </w:r>
      <w:r>
        <w:t>români,</w:t>
      </w:r>
    </w:p>
    <w:p w14:paraId="40CC9779" w14:textId="2AE86294" w:rsidR="00467C77" w:rsidRDefault="00467C77" w:rsidP="00467C77">
      <w:r>
        <w:t>Ne</w:t>
      </w:r>
      <w:r w:rsidR="00932864">
        <w:t xml:space="preserve"> </w:t>
      </w:r>
      <w:r>
        <w:t>aflăm</w:t>
      </w:r>
      <w:r w:rsidR="00932864">
        <w:t xml:space="preserve"> </w:t>
      </w:r>
      <w:r>
        <w:t>astăzi</w:t>
      </w:r>
      <w:r w:rsidR="00932864">
        <w:t xml:space="preserve"> </w:t>
      </w:r>
      <w:r>
        <w:t>la</w:t>
      </w:r>
      <w:r w:rsidR="00932864">
        <w:t xml:space="preserve"> </w:t>
      </w:r>
      <w:r>
        <w:t>Mormântul</w:t>
      </w:r>
      <w:r w:rsidR="00932864">
        <w:t xml:space="preserve"> </w:t>
      </w:r>
      <w:r>
        <w:t>Ostașului</w:t>
      </w:r>
      <w:r w:rsidR="00932864">
        <w:t xml:space="preserve"> </w:t>
      </w:r>
      <w:r>
        <w:t>Necunoscut</w:t>
      </w:r>
      <w:r w:rsidR="00932864">
        <w:t xml:space="preserve"> </w:t>
      </w:r>
      <w:r>
        <w:t>într-o</w:t>
      </w:r>
      <w:r w:rsidR="00932864">
        <w:t xml:space="preserve"> </w:t>
      </w:r>
      <w:r>
        <w:t>zi</w:t>
      </w:r>
      <w:r w:rsidR="00932864">
        <w:t xml:space="preserve"> </w:t>
      </w:r>
      <w:r>
        <w:t>simbol</w:t>
      </w:r>
      <w:r w:rsidR="00932864">
        <w:t xml:space="preserve"> </w:t>
      </w:r>
      <w:r>
        <w:t>a</w:t>
      </w:r>
      <w:r w:rsidR="00932864">
        <w:t xml:space="preserve"> </w:t>
      </w:r>
      <w:r>
        <w:t>istoriei</w:t>
      </w:r>
      <w:r w:rsidR="00932864">
        <w:t xml:space="preserve"> </w:t>
      </w:r>
      <w:r>
        <w:t>poporului</w:t>
      </w:r>
      <w:r w:rsidR="00932864">
        <w:t xml:space="preserve"> </w:t>
      </w:r>
      <w:r>
        <w:t>român.</w:t>
      </w:r>
      <w:r w:rsidR="00932864">
        <w:t xml:space="preserve"> </w:t>
      </w:r>
      <w:r>
        <w:t>O</w:t>
      </w:r>
      <w:r w:rsidR="00932864">
        <w:t xml:space="preserve"> </w:t>
      </w:r>
      <w:r>
        <w:t>zi</w:t>
      </w:r>
      <w:r w:rsidR="00932864">
        <w:t xml:space="preserve"> </w:t>
      </w:r>
      <w:r>
        <w:t>care,</w:t>
      </w:r>
      <w:r w:rsidR="00932864">
        <w:t xml:space="preserve"> </w:t>
      </w:r>
      <w:r>
        <w:t>la</w:t>
      </w:r>
      <w:r w:rsidR="00932864">
        <w:t xml:space="preserve"> </w:t>
      </w:r>
      <w:r>
        <w:t>165</w:t>
      </w:r>
      <w:r w:rsidR="00932864">
        <w:t xml:space="preserve"> </w:t>
      </w:r>
      <w:r>
        <w:t>de</w:t>
      </w:r>
      <w:r w:rsidR="00932864">
        <w:t xml:space="preserve"> </w:t>
      </w:r>
      <w:r>
        <w:t>ani</w:t>
      </w:r>
      <w:r w:rsidR="00932864">
        <w:t xml:space="preserve"> </w:t>
      </w:r>
      <w:r>
        <w:t>distanță,</w:t>
      </w:r>
      <w:r w:rsidR="00932864">
        <w:t xml:space="preserve"> </w:t>
      </w:r>
      <w:r>
        <w:t>ne</w:t>
      </w:r>
      <w:r w:rsidR="00932864">
        <w:t xml:space="preserve"> </w:t>
      </w:r>
      <w:r>
        <w:t>transmite</w:t>
      </w:r>
      <w:r w:rsidR="00932864">
        <w:t xml:space="preserve"> </w:t>
      </w:r>
      <w:r>
        <w:t>la</w:t>
      </w:r>
      <w:r w:rsidR="00932864">
        <w:t xml:space="preserve"> </w:t>
      </w:r>
      <w:r>
        <w:t>fel</w:t>
      </w:r>
      <w:r w:rsidR="00932864">
        <w:t xml:space="preserve"> </w:t>
      </w:r>
      <w:r>
        <w:t>de</w:t>
      </w:r>
      <w:r w:rsidR="00932864">
        <w:t xml:space="preserve"> </w:t>
      </w:r>
      <w:r>
        <w:t>puternic</w:t>
      </w:r>
      <w:r w:rsidR="00932864">
        <w:t xml:space="preserve"> </w:t>
      </w:r>
      <w:r>
        <w:t>forța</w:t>
      </w:r>
      <w:r w:rsidR="00932864">
        <w:t xml:space="preserve"> </w:t>
      </w:r>
      <w:r>
        <w:t>valorilor</w:t>
      </w:r>
      <w:r w:rsidR="00932864">
        <w:t xml:space="preserve"> </w:t>
      </w:r>
      <w:r>
        <w:t>care</w:t>
      </w:r>
      <w:r w:rsidR="00932864">
        <w:t xml:space="preserve"> </w:t>
      </w:r>
      <w:r>
        <w:t>ne</w:t>
      </w:r>
      <w:r w:rsidR="00932864">
        <w:t xml:space="preserve"> </w:t>
      </w:r>
      <w:r>
        <w:t>definesc</w:t>
      </w:r>
      <w:r w:rsidR="00932864">
        <w:t xml:space="preserve"> </w:t>
      </w:r>
      <w:r>
        <w:t>ca</w:t>
      </w:r>
      <w:r w:rsidR="00932864">
        <w:t xml:space="preserve"> </w:t>
      </w:r>
      <w:r>
        <w:t>națiune.</w:t>
      </w:r>
      <w:r w:rsidR="00932864">
        <w:t xml:space="preserve"> </w:t>
      </w:r>
      <w:r>
        <w:t>O</w:t>
      </w:r>
      <w:r w:rsidR="00932864">
        <w:t xml:space="preserve"> </w:t>
      </w:r>
      <w:r>
        <w:t>zi</w:t>
      </w:r>
      <w:r w:rsidR="00932864">
        <w:t xml:space="preserve"> </w:t>
      </w:r>
      <w:r>
        <w:t>care</w:t>
      </w:r>
      <w:r w:rsidR="00932864">
        <w:t xml:space="preserve"> </w:t>
      </w:r>
      <w:r>
        <w:t>ne</w:t>
      </w:r>
      <w:r w:rsidR="00932864">
        <w:t xml:space="preserve"> </w:t>
      </w:r>
      <w:r>
        <w:t>dă</w:t>
      </w:r>
      <w:r w:rsidR="00932864">
        <w:t xml:space="preserve"> </w:t>
      </w:r>
      <w:r>
        <w:t>ocazia</w:t>
      </w:r>
      <w:r w:rsidR="00932864">
        <w:t xml:space="preserve"> </w:t>
      </w:r>
      <w:r>
        <w:t>de</w:t>
      </w:r>
      <w:r w:rsidR="00932864">
        <w:t xml:space="preserve"> </w:t>
      </w:r>
      <w:r>
        <w:t>a</w:t>
      </w:r>
      <w:r w:rsidR="00932864">
        <w:t xml:space="preserve"> </w:t>
      </w:r>
      <w:r>
        <w:t>onora</w:t>
      </w:r>
      <w:r w:rsidR="00932864">
        <w:t xml:space="preserve"> </w:t>
      </w:r>
      <w:r>
        <w:t>efortul</w:t>
      </w:r>
      <w:r w:rsidR="00932864">
        <w:t xml:space="preserve"> </w:t>
      </w:r>
      <w:r>
        <w:t>și</w:t>
      </w:r>
      <w:r w:rsidR="00932864">
        <w:t xml:space="preserve"> </w:t>
      </w:r>
      <w:r>
        <w:t>sacrificiile</w:t>
      </w:r>
      <w:r w:rsidR="00932864">
        <w:t xml:space="preserve"> </w:t>
      </w:r>
      <w:r>
        <w:t>românilor</w:t>
      </w:r>
      <w:r w:rsidR="00932864">
        <w:t xml:space="preserve"> </w:t>
      </w:r>
      <w:r>
        <w:t>care</w:t>
      </w:r>
      <w:r w:rsidR="00932864">
        <w:t xml:space="preserve"> </w:t>
      </w:r>
      <w:r>
        <w:t>au</w:t>
      </w:r>
      <w:r w:rsidR="00932864">
        <w:t xml:space="preserve"> </w:t>
      </w:r>
      <w:r>
        <w:t>luptat</w:t>
      </w:r>
      <w:r w:rsidR="00932864">
        <w:t xml:space="preserve"> </w:t>
      </w:r>
      <w:r>
        <w:t>pentru</w:t>
      </w:r>
      <w:r w:rsidR="00932864">
        <w:t xml:space="preserve"> </w:t>
      </w:r>
      <w:r>
        <w:t>idealurile</w:t>
      </w:r>
      <w:r w:rsidR="00932864">
        <w:t xml:space="preserve"> </w:t>
      </w:r>
      <w:r>
        <w:t>noastre</w:t>
      </w:r>
      <w:r w:rsidR="00932864">
        <w:t xml:space="preserve"> </w:t>
      </w:r>
      <w:r>
        <w:t>comune:</w:t>
      </w:r>
      <w:r w:rsidR="00932864">
        <w:t xml:space="preserve"> </w:t>
      </w:r>
      <w:r>
        <w:t>unitate</w:t>
      </w:r>
      <w:r w:rsidR="00932864">
        <w:t xml:space="preserve"> </w:t>
      </w:r>
      <w:r>
        <w:t>și</w:t>
      </w:r>
      <w:r w:rsidR="00932864">
        <w:t xml:space="preserve"> </w:t>
      </w:r>
      <w:r>
        <w:t>suveranitate!</w:t>
      </w:r>
      <w:r w:rsidR="00932864">
        <w:t xml:space="preserve"> </w:t>
      </w:r>
    </w:p>
    <w:p w14:paraId="03DBD2FB" w14:textId="461DD304" w:rsidR="00467C77" w:rsidRDefault="00467C77" w:rsidP="00467C77">
      <w:r>
        <w:t>În</w:t>
      </w:r>
      <w:r w:rsidR="00932864">
        <w:t xml:space="preserve"> </w:t>
      </w:r>
      <w:r>
        <w:t>toate</w:t>
      </w:r>
      <w:r w:rsidR="00932864">
        <w:t xml:space="preserve"> </w:t>
      </w:r>
      <w:r>
        <w:t>momentele</w:t>
      </w:r>
      <w:r w:rsidR="00932864">
        <w:t xml:space="preserve"> </w:t>
      </w:r>
      <w:r>
        <w:t>de</w:t>
      </w:r>
      <w:r w:rsidR="00932864">
        <w:t xml:space="preserve"> </w:t>
      </w:r>
      <w:r>
        <w:t>cumpănă</w:t>
      </w:r>
      <w:r w:rsidR="00932864">
        <w:t xml:space="preserve"> </w:t>
      </w:r>
      <w:r>
        <w:t>ale</w:t>
      </w:r>
      <w:r w:rsidR="00932864">
        <w:t xml:space="preserve"> </w:t>
      </w:r>
      <w:r>
        <w:t>țării,</w:t>
      </w:r>
      <w:r w:rsidR="00932864">
        <w:t xml:space="preserve"> </w:t>
      </w:r>
      <w:r>
        <w:t>poporul</w:t>
      </w:r>
      <w:r w:rsidR="00932864">
        <w:t xml:space="preserve"> </w:t>
      </w:r>
      <w:r>
        <w:t>român</w:t>
      </w:r>
      <w:r w:rsidR="00932864">
        <w:t xml:space="preserve"> </w:t>
      </w:r>
      <w:r>
        <w:t>a</w:t>
      </w:r>
      <w:r w:rsidR="00932864">
        <w:t xml:space="preserve"> </w:t>
      </w:r>
      <w:r>
        <w:t>fost</w:t>
      </w:r>
      <w:r w:rsidR="00932864">
        <w:t xml:space="preserve"> </w:t>
      </w:r>
      <w:r>
        <w:t>de</w:t>
      </w:r>
      <w:r w:rsidR="00932864">
        <w:t xml:space="preserve"> </w:t>
      </w:r>
      <w:r>
        <w:t>fiecare</w:t>
      </w:r>
      <w:r w:rsidR="00932864">
        <w:t xml:space="preserve"> </w:t>
      </w:r>
      <w:r>
        <w:t>dată</w:t>
      </w:r>
      <w:r w:rsidR="00932864">
        <w:t xml:space="preserve"> </w:t>
      </w:r>
      <w:r>
        <w:t>capabil</w:t>
      </w:r>
      <w:r w:rsidR="00932864">
        <w:t xml:space="preserve"> </w:t>
      </w:r>
      <w:r>
        <w:t>de</w:t>
      </w:r>
      <w:r w:rsidR="00932864">
        <w:t xml:space="preserve"> </w:t>
      </w:r>
      <w:r>
        <w:t>eforturi</w:t>
      </w:r>
      <w:r w:rsidR="00932864">
        <w:t xml:space="preserve"> </w:t>
      </w:r>
      <w:r>
        <w:t>naționale</w:t>
      </w:r>
      <w:r w:rsidR="00932864">
        <w:t xml:space="preserve"> </w:t>
      </w:r>
      <w:r>
        <w:t>uriașe.</w:t>
      </w:r>
      <w:r w:rsidR="00932864">
        <w:t xml:space="preserve"> </w:t>
      </w:r>
      <w:r>
        <w:t>Când</w:t>
      </w:r>
      <w:r w:rsidR="00932864">
        <w:t xml:space="preserve"> </w:t>
      </w:r>
      <w:r>
        <w:t>totul</w:t>
      </w:r>
      <w:r w:rsidR="00932864">
        <w:t xml:space="preserve"> </w:t>
      </w:r>
      <w:r>
        <w:t>părea</w:t>
      </w:r>
      <w:r w:rsidR="00932864">
        <w:t xml:space="preserve"> </w:t>
      </w:r>
      <w:r>
        <w:t>împotrivă,</w:t>
      </w:r>
      <w:r w:rsidR="00932864">
        <w:t xml:space="preserve"> </w:t>
      </w:r>
      <w:r>
        <w:t>românii</w:t>
      </w:r>
      <w:r w:rsidR="00932864">
        <w:t xml:space="preserve"> </w:t>
      </w:r>
      <w:r>
        <w:t>au</w:t>
      </w:r>
      <w:r w:rsidR="00932864">
        <w:t xml:space="preserve"> </w:t>
      </w:r>
      <w:r>
        <w:t>demonstrat</w:t>
      </w:r>
      <w:r w:rsidR="00932864">
        <w:t xml:space="preserve"> </w:t>
      </w:r>
      <w:r>
        <w:t>o</w:t>
      </w:r>
      <w:r w:rsidR="00932864">
        <w:t xml:space="preserve"> </w:t>
      </w:r>
      <w:r>
        <w:t>solidaritate</w:t>
      </w:r>
      <w:r w:rsidR="00932864">
        <w:t xml:space="preserve"> </w:t>
      </w:r>
      <w:r>
        <w:t>impresionantă</w:t>
      </w:r>
      <w:r w:rsidR="00932864">
        <w:t xml:space="preserve"> </w:t>
      </w:r>
      <w:r>
        <w:t>în</w:t>
      </w:r>
      <w:r w:rsidR="00932864">
        <w:t xml:space="preserve"> </w:t>
      </w:r>
      <w:r>
        <w:t>fața</w:t>
      </w:r>
      <w:r w:rsidR="00932864">
        <w:t xml:space="preserve"> </w:t>
      </w:r>
      <w:r>
        <w:t>provocărilor</w:t>
      </w:r>
      <w:r w:rsidR="00932864">
        <w:t xml:space="preserve"> </w:t>
      </w:r>
      <w:r>
        <w:t>și</w:t>
      </w:r>
      <w:r w:rsidR="00932864">
        <w:t xml:space="preserve"> </w:t>
      </w:r>
      <w:r>
        <w:t>a</w:t>
      </w:r>
      <w:r w:rsidR="00932864">
        <w:t xml:space="preserve"> </w:t>
      </w:r>
      <w:r>
        <w:t>amenințărilor.</w:t>
      </w:r>
      <w:r w:rsidR="00932864">
        <w:t xml:space="preserve"> </w:t>
      </w:r>
      <w:r>
        <w:t>Au</w:t>
      </w:r>
      <w:r w:rsidR="00932864">
        <w:t xml:space="preserve"> </w:t>
      </w:r>
      <w:r>
        <w:t>arătat</w:t>
      </w:r>
      <w:r w:rsidR="00932864">
        <w:t xml:space="preserve"> </w:t>
      </w:r>
      <w:r>
        <w:t>că</w:t>
      </w:r>
      <w:r w:rsidR="00932864">
        <w:t xml:space="preserve"> </w:t>
      </w:r>
      <w:r>
        <w:t>știu</w:t>
      </w:r>
      <w:r w:rsidR="00932864">
        <w:t xml:space="preserve"> </w:t>
      </w:r>
      <w:r>
        <w:t>să</w:t>
      </w:r>
      <w:r w:rsidR="00932864">
        <w:t xml:space="preserve"> </w:t>
      </w:r>
      <w:r>
        <w:t>fie</w:t>
      </w:r>
      <w:r w:rsidR="00932864">
        <w:t xml:space="preserve"> </w:t>
      </w:r>
      <w:r>
        <w:t>uniți</w:t>
      </w:r>
      <w:r w:rsidR="00932864">
        <w:t xml:space="preserve"> </w:t>
      </w:r>
      <w:r>
        <w:t>și</w:t>
      </w:r>
      <w:r w:rsidR="00932864">
        <w:t xml:space="preserve"> </w:t>
      </w:r>
      <w:r>
        <w:t>determinați</w:t>
      </w:r>
      <w:r w:rsidR="00932864">
        <w:t xml:space="preserve"> </w:t>
      </w:r>
      <w:r>
        <w:t>în</w:t>
      </w:r>
      <w:r w:rsidR="00932864">
        <w:t xml:space="preserve"> </w:t>
      </w:r>
      <w:r>
        <w:t>realizarea</w:t>
      </w:r>
      <w:r w:rsidR="00932864">
        <w:t xml:space="preserve"> </w:t>
      </w:r>
      <w:r>
        <w:t>unui</w:t>
      </w:r>
      <w:r w:rsidR="00932864">
        <w:t xml:space="preserve"> </w:t>
      </w:r>
      <w:r>
        <w:t>interes</w:t>
      </w:r>
      <w:r w:rsidR="00932864">
        <w:t xml:space="preserve"> </w:t>
      </w:r>
      <w:r>
        <w:t>național</w:t>
      </w:r>
      <w:r w:rsidR="00932864">
        <w:t xml:space="preserve"> </w:t>
      </w:r>
      <w:r>
        <w:t>comun.</w:t>
      </w:r>
      <w:r w:rsidR="00932864">
        <w:t xml:space="preserve"> </w:t>
      </w:r>
    </w:p>
    <w:p w14:paraId="23398861" w14:textId="72CF323E" w:rsidR="00467C77" w:rsidRDefault="00467C77" w:rsidP="00467C77">
      <w:r>
        <w:t>Iar</w:t>
      </w:r>
      <w:r w:rsidR="00932864">
        <w:t xml:space="preserve"> </w:t>
      </w:r>
      <w:r>
        <w:t>Unirea,</w:t>
      </w:r>
      <w:r w:rsidR="00932864">
        <w:t xml:space="preserve"> </w:t>
      </w:r>
      <w:r>
        <w:t>așa</w:t>
      </w:r>
      <w:r w:rsidR="00932864">
        <w:t xml:space="preserve"> </w:t>
      </w:r>
      <w:r>
        <w:t>cum</w:t>
      </w:r>
      <w:r w:rsidR="00932864">
        <w:t xml:space="preserve"> </w:t>
      </w:r>
      <w:r>
        <w:t>au</w:t>
      </w:r>
      <w:r w:rsidR="00932864">
        <w:t xml:space="preserve"> </w:t>
      </w:r>
      <w:r>
        <w:t>văzut-o</w:t>
      </w:r>
      <w:r w:rsidR="00932864">
        <w:t xml:space="preserve"> </w:t>
      </w:r>
      <w:r>
        <w:t>înaintașii</w:t>
      </w:r>
      <w:r w:rsidR="00932864">
        <w:t xml:space="preserve"> </w:t>
      </w:r>
      <w:r>
        <w:t>noștri,</w:t>
      </w:r>
      <w:r w:rsidR="00932864">
        <w:t xml:space="preserve"> </w:t>
      </w:r>
      <w:r>
        <w:t>reprezintă</w:t>
      </w:r>
      <w:r w:rsidR="00932864">
        <w:t xml:space="preserve"> </w:t>
      </w:r>
      <w:r>
        <w:t>simbolul</w:t>
      </w:r>
      <w:r w:rsidR="00932864">
        <w:t xml:space="preserve"> </w:t>
      </w:r>
      <w:r>
        <w:t>puterii</w:t>
      </w:r>
      <w:r w:rsidR="00932864">
        <w:t xml:space="preserve"> </w:t>
      </w:r>
      <w:r>
        <w:t>noastre</w:t>
      </w:r>
      <w:r w:rsidR="00932864">
        <w:t xml:space="preserve"> </w:t>
      </w:r>
      <w:r>
        <w:t>colective,</w:t>
      </w:r>
      <w:r w:rsidR="00932864">
        <w:t xml:space="preserve"> </w:t>
      </w:r>
      <w:r>
        <w:t>a</w:t>
      </w:r>
      <w:r w:rsidR="00932864">
        <w:t xml:space="preserve"> </w:t>
      </w:r>
      <w:r>
        <w:t>capacității</w:t>
      </w:r>
      <w:r w:rsidR="00932864">
        <w:t xml:space="preserve"> </w:t>
      </w:r>
      <w:r>
        <w:t>noastre</w:t>
      </w:r>
      <w:r w:rsidR="00932864">
        <w:t xml:space="preserve"> </w:t>
      </w:r>
      <w:r>
        <w:t>de</w:t>
      </w:r>
      <w:r w:rsidR="00932864">
        <w:t xml:space="preserve"> </w:t>
      </w:r>
      <w:r>
        <w:t>a</w:t>
      </w:r>
      <w:r w:rsidR="00932864">
        <w:t xml:space="preserve"> </w:t>
      </w:r>
      <w:r>
        <w:t>depăși</w:t>
      </w:r>
      <w:r w:rsidR="00932864">
        <w:t xml:space="preserve"> </w:t>
      </w:r>
      <w:r>
        <w:t>obstacolele</w:t>
      </w:r>
      <w:r w:rsidR="00932864">
        <w:t xml:space="preserve"> </w:t>
      </w:r>
      <w:r>
        <w:t>și</w:t>
      </w:r>
      <w:r w:rsidR="00932864">
        <w:t xml:space="preserve"> </w:t>
      </w:r>
      <w:r>
        <w:t>de</w:t>
      </w:r>
      <w:r w:rsidR="00932864">
        <w:t xml:space="preserve"> </w:t>
      </w:r>
      <w:r>
        <w:t>a</w:t>
      </w:r>
      <w:r w:rsidR="00932864">
        <w:t xml:space="preserve"> </w:t>
      </w:r>
      <w:r>
        <w:t>construi,</w:t>
      </w:r>
      <w:r w:rsidR="00932864">
        <w:t xml:space="preserve"> </w:t>
      </w:r>
      <w:r>
        <w:t>împreună,</w:t>
      </w:r>
      <w:r w:rsidR="00932864">
        <w:t xml:space="preserve"> </w:t>
      </w:r>
      <w:r>
        <w:t>un</w:t>
      </w:r>
      <w:r w:rsidR="00932864">
        <w:t xml:space="preserve"> </w:t>
      </w:r>
      <w:r>
        <w:t>viitor</w:t>
      </w:r>
      <w:r w:rsidR="00932864">
        <w:t xml:space="preserve"> </w:t>
      </w:r>
      <w:r>
        <w:t>mai</w:t>
      </w:r>
      <w:r w:rsidR="00932864">
        <w:t xml:space="preserve"> </w:t>
      </w:r>
      <w:r>
        <w:t>bun.</w:t>
      </w:r>
      <w:r w:rsidR="00932864">
        <w:t xml:space="preserve"> </w:t>
      </w:r>
    </w:p>
    <w:p w14:paraId="7131B69F" w14:textId="3BEA4F1F" w:rsidR="00467C77" w:rsidRDefault="00467C77" w:rsidP="00467C77">
      <w:r>
        <w:t>Datoria</w:t>
      </w:r>
      <w:r w:rsidR="00932864">
        <w:t xml:space="preserve"> </w:t>
      </w:r>
      <w:r>
        <w:t>noastră</w:t>
      </w:r>
      <w:r w:rsidR="00932864">
        <w:t xml:space="preserve"> </w:t>
      </w:r>
      <w:r>
        <w:t>este</w:t>
      </w:r>
      <w:r w:rsidR="00932864">
        <w:t xml:space="preserve"> </w:t>
      </w:r>
      <w:r>
        <w:t>să-i</w:t>
      </w:r>
      <w:r w:rsidR="00932864">
        <w:t xml:space="preserve"> </w:t>
      </w:r>
      <w:r>
        <w:t>omagiem</w:t>
      </w:r>
      <w:r w:rsidR="00932864">
        <w:t xml:space="preserve"> </w:t>
      </w:r>
      <w:r>
        <w:t>azi</w:t>
      </w:r>
      <w:r w:rsidR="00932864">
        <w:t xml:space="preserve"> </w:t>
      </w:r>
      <w:r>
        <w:t>pe</w:t>
      </w:r>
      <w:r w:rsidR="00932864">
        <w:t xml:space="preserve"> </w:t>
      </w:r>
      <w:r>
        <w:t>cei</w:t>
      </w:r>
      <w:r w:rsidR="00932864">
        <w:t xml:space="preserve"> </w:t>
      </w:r>
      <w:r>
        <w:t>care</w:t>
      </w:r>
      <w:r w:rsidR="00932864">
        <w:t xml:space="preserve"> </w:t>
      </w:r>
      <w:r>
        <w:t>au</w:t>
      </w:r>
      <w:r w:rsidR="00932864">
        <w:t xml:space="preserve"> </w:t>
      </w:r>
      <w:r>
        <w:t>contribuit</w:t>
      </w:r>
      <w:r w:rsidR="00932864">
        <w:t xml:space="preserve"> </w:t>
      </w:r>
      <w:r>
        <w:t>la</w:t>
      </w:r>
      <w:r w:rsidR="00932864">
        <w:t xml:space="preserve"> </w:t>
      </w:r>
      <w:r>
        <w:t>realizarea</w:t>
      </w:r>
      <w:r w:rsidR="00932864">
        <w:t xml:space="preserve"> </w:t>
      </w:r>
      <w:r>
        <w:t>acestui</w:t>
      </w:r>
      <w:r w:rsidR="00932864">
        <w:t xml:space="preserve"> </w:t>
      </w:r>
      <w:r>
        <w:t>ideal.</w:t>
      </w:r>
      <w:r w:rsidR="00932864">
        <w:t xml:space="preserve"> </w:t>
      </w:r>
      <w:r>
        <w:t>Oameni</w:t>
      </w:r>
      <w:r w:rsidR="00932864">
        <w:t xml:space="preserve"> </w:t>
      </w:r>
      <w:r>
        <w:t>obișnuiți</w:t>
      </w:r>
      <w:r w:rsidR="00932864">
        <w:t xml:space="preserve"> </w:t>
      </w:r>
      <w:r>
        <w:t>și</w:t>
      </w:r>
      <w:r w:rsidR="00932864">
        <w:t xml:space="preserve"> </w:t>
      </w:r>
      <w:r>
        <w:t>lideri</w:t>
      </w:r>
      <w:r w:rsidR="00932864">
        <w:t xml:space="preserve"> </w:t>
      </w:r>
      <w:r>
        <w:t>luminați</w:t>
      </w:r>
      <w:r w:rsidR="00932864">
        <w:t xml:space="preserve"> </w:t>
      </w:r>
      <w:r>
        <w:t>deopotrivă,</w:t>
      </w:r>
      <w:r w:rsidR="00932864">
        <w:t xml:space="preserve"> </w:t>
      </w:r>
      <w:r>
        <w:t>care</w:t>
      </w:r>
      <w:r w:rsidR="00932864">
        <w:t xml:space="preserve"> </w:t>
      </w:r>
      <w:r>
        <w:t>au</w:t>
      </w:r>
      <w:r w:rsidR="00932864">
        <w:t xml:space="preserve"> </w:t>
      </w:r>
      <w:r>
        <w:t>avut</w:t>
      </w:r>
      <w:r w:rsidR="00932864">
        <w:t xml:space="preserve"> </w:t>
      </w:r>
      <w:r>
        <w:t>viziunea</w:t>
      </w:r>
      <w:r w:rsidR="00932864">
        <w:t xml:space="preserve"> </w:t>
      </w:r>
      <w:r>
        <w:t>de</w:t>
      </w:r>
      <w:r w:rsidR="00932864">
        <w:t xml:space="preserve"> </w:t>
      </w:r>
      <w:r>
        <w:t>a-și</w:t>
      </w:r>
      <w:r w:rsidR="00932864">
        <w:t xml:space="preserve"> </w:t>
      </w:r>
      <w:r>
        <w:t>uni</w:t>
      </w:r>
      <w:r w:rsidR="00932864">
        <w:t xml:space="preserve"> </w:t>
      </w:r>
      <w:r>
        <w:t>forțele</w:t>
      </w:r>
      <w:r w:rsidR="00932864">
        <w:t xml:space="preserve"> </w:t>
      </w:r>
      <w:r>
        <w:t>pentru</w:t>
      </w:r>
      <w:r w:rsidR="00932864">
        <w:t xml:space="preserve"> </w:t>
      </w:r>
      <w:r>
        <w:t>binele</w:t>
      </w:r>
      <w:r w:rsidR="00932864">
        <w:t xml:space="preserve"> </w:t>
      </w:r>
      <w:r>
        <w:t>comun.</w:t>
      </w:r>
    </w:p>
    <w:p w14:paraId="1B37D33F" w14:textId="0095208E" w:rsidR="00467C77" w:rsidRDefault="00467C77" w:rsidP="00467C77">
      <w:r>
        <w:t>Sărbătorind</w:t>
      </w:r>
      <w:r w:rsidR="00932864">
        <w:t xml:space="preserve"> </w:t>
      </w:r>
      <w:r>
        <w:t>Ziua</w:t>
      </w:r>
      <w:r w:rsidR="00932864">
        <w:t xml:space="preserve"> </w:t>
      </w:r>
      <w:r>
        <w:t>Unirii</w:t>
      </w:r>
      <w:r w:rsidR="00932864">
        <w:t xml:space="preserve"> </w:t>
      </w:r>
      <w:r>
        <w:t>suntem</w:t>
      </w:r>
      <w:r w:rsidR="00932864">
        <w:t xml:space="preserve"> </w:t>
      </w:r>
      <w:r>
        <w:t>însă</w:t>
      </w:r>
      <w:r w:rsidR="00932864">
        <w:t xml:space="preserve"> </w:t>
      </w:r>
      <w:r>
        <w:t>datori</w:t>
      </w:r>
      <w:r w:rsidR="00932864">
        <w:t xml:space="preserve"> </w:t>
      </w:r>
      <w:r>
        <w:t>să</w:t>
      </w:r>
      <w:r w:rsidR="00932864">
        <w:t xml:space="preserve"> </w:t>
      </w:r>
      <w:r>
        <w:t>reafirmăm</w:t>
      </w:r>
      <w:r w:rsidR="00932864">
        <w:t xml:space="preserve"> </w:t>
      </w:r>
      <w:r>
        <w:t>responsabilitatea</w:t>
      </w:r>
      <w:r w:rsidR="00932864">
        <w:t xml:space="preserve"> </w:t>
      </w:r>
      <w:r>
        <w:t>noastră</w:t>
      </w:r>
      <w:r w:rsidR="00932864">
        <w:t xml:space="preserve"> </w:t>
      </w:r>
      <w:r>
        <w:t>față</w:t>
      </w:r>
      <w:r w:rsidR="00932864">
        <w:t xml:space="preserve"> </w:t>
      </w:r>
      <w:r>
        <w:t>de</w:t>
      </w:r>
      <w:r w:rsidR="00932864">
        <w:t xml:space="preserve"> </w:t>
      </w:r>
      <w:r>
        <w:t>generațiile</w:t>
      </w:r>
      <w:r w:rsidR="00932864">
        <w:t xml:space="preserve"> </w:t>
      </w:r>
      <w:r>
        <w:t>viitoare.</w:t>
      </w:r>
      <w:r w:rsidR="00932864">
        <w:t xml:space="preserve"> </w:t>
      </w:r>
      <w:r>
        <w:t>Și</w:t>
      </w:r>
      <w:r w:rsidR="00932864">
        <w:t xml:space="preserve"> </w:t>
      </w:r>
      <w:r>
        <w:t>să</w:t>
      </w:r>
      <w:r w:rsidR="00932864">
        <w:t xml:space="preserve"> </w:t>
      </w:r>
      <w:r>
        <w:t>înțelegem</w:t>
      </w:r>
      <w:r w:rsidR="00932864">
        <w:t xml:space="preserve"> </w:t>
      </w:r>
      <w:r>
        <w:t>că</w:t>
      </w:r>
      <w:r w:rsidR="00932864">
        <w:t xml:space="preserve"> </w:t>
      </w:r>
      <w:r>
        <w:t>rolul</w:t>
      </w:r>
      <w:r w:rsidR="00932864">
        <w:t xml:space="preserve"> </w:t>
      </w:r>
      <w:r>
        <w:t>nostru,</w:t>
      </w:r>
      <w:r w:rsidR="00932864">
        <w:t xml:space="preserve"> </w:t>
      </w:r>
      <w:r>
        <w:t>ca</w:t>
      </w:r>
      <w:r w:rsidR="00932864">
        <w:t xml:space="preserve"> </w:t>
      </w:r>
      <w:r>
        <w:t>lideri</w:t>
      </w:r>
      <w:r w:rsidR="00932864">
        <w:t xml:space="preserve"> </w:t>
      </w:r>
      <w:r>
        <w:t>politici,</w:t>
      </w:r>
      <w:r w:rsidR="00932864">
        <w:t xml:space="preserve"> </w:t>
      </w:r>
      <w:r>
        <w:t>este</w:t>
      </w:r>
      <w:r w:rsidR="00932864">
        <w:t xml:space="preserve"> </w:t>
      </w:r>
      <w:r>
        <w:t>ca</w:t>
      </w:r>
      <w:r w:rsidR="00932864">
        <w:t xml:space="preserve"> </w:t>
      </w:r>
      <w:r>
        <w:t>viziunea</w:t>
      </w:r>
      <w:r w:rsidR="00932864">
        <w:t xml:space="preserve"> </w:t>
      </w:r>
      <w:r>
        <w:t>noastră,</w:t>
      </w:r>
      <w:r w:rsidR="00932864">
        <w:t xml:space="preserve"> </w:t>
      </w:r>
      <w:r>
        <w:t>cu</w:t>
      </w:r>
      <w:r w:rsidR="00932864">
        <w:t xml:space="preserve"> </w:t>
      </w:r>
      <w:r>
        <w:t>toate</w:t>
      </w:r>
      <w:r w:rsidR="00932864">
        <w:t xml:space="preserve"> </w:t>
      </w:r>
      <w:r>
        <w:t>că</w:t>
      </w:r>
      <w:r w:rsidR="00932864">
        <w:t xml:space="preserve"> </w:t>
      </w:r>
      <w:r>
        <w:t>avem</w:t>
      </w:r>
      <w:r w:rsidR="00932864">
        <w:t xml:space="preserve"> </w:t>
      </w:r>
      <w:r>
        <w:t>păreri</w:t>
      </w:r>
      <w:r w:rsidR="00932864">
        <w:t xml:space="preserve"> </w:t>
      </w:r>
      <w:r>
        <w:t>diferite,</w:t>
      </w:r>
      <w:r w:rsidR="00932864">
        <w:t xml:space="preserve"> </w:t>
      </w:r>
      <w:r>
        <w:t>este</w:t>
      </w:r>
      <w:r w:rsidR="00932864">
        <w:t xml:space="preserve"> </w:t>
      </w:r>
      <w:r>
        <w:t>de</w:t>
      </w:r>
      <w:r w:rsidR="00932864">
        <w:t xml:space="preserve"> </w:t>
      </w:r>
      <w:r>
        <w:t>a</w:t>
      </w:r>
      <w:r w:rsidR="00932864">
        <w:t xml:space="preserve"> </w:t>
      </w:r>
      <w:r>
        <w:t>genera</w:t>
      </w:r>
      <w:r w:rsidR="00932864">
        <w:t xml:space="preserve"> </w:t>
      </w:r>
      <w:r>
        <w:t>coeziune</w:t>
      </w:r>
      <w:r w:rsidR="00932864">
        <w:t xml:space="preserve"> </w:t>
      </w:r>
      <w:r>
        <w:t>și</w:t>
      </w:r>
      <w:r w:rsidR="00932864">
        <w:t xml:space="preserve"> </w:t>
      </w:r>
      <w:r>
        <w:t>unitate</w:t>
      </w:r>
      <w:r w:rsidR="00932864">
        <w:t xml:space="preserve"> </w:t>
      </w:r>
      <w:r>
        <w:t>și</w:t>
      </w:r>
      <w:r w:rsidR="00932864">
        <w:t xml:space="preserve"> </w:t>
      </w:r>
      <w:r>
        <w:t>nu</w:t>
      </w:r>
      <w:r w:rsidR="00932864">
        <w:t xml:space="preserve"> </w:t>
      </w:r>
      <w:r>
        <w:t>diviziune</w:t>
      </w:r>
      <w:r w:rsidR="00932864">
        <w:t xml:space="preserve"> </w:t>
      </w:r>
      <w:r>
        <w:t>socială.</w:t>
      </w:r>
    </w:p>
    <w:p w14:paraId="47AFD780" w14:textId="59A6D121" w:rsidR="00467C77" w:rsidRDefault="00467C77" w:rsidP="00467C77">
      <w:r>
        <w:t>Trebuie</w:t>
      </w:r>
      <w:r w:rsidR="00932864">
        <w:t xml:space="preserve"> </w:t>
      </w:r>
      <w:r>
        <w:t>să</w:t>
      </w:r>
      <w:r w:rsidR="00932864">
        <w:t xml:space="preserve"> </w:t>
      </w:r>
      <w:r>
        <w:t>lucrăm</w:t>
      </w:r>
      <w:r w:rsidR="00932864">
        <w:t xml:space="preserve"> </w:t>
      </w:r>
      <w:r>
        <w:t>împreună</w:t>
      </w:r>
      <w:r w:rsidR="00932864">
        <w:t xml:space="preserve"> </w:t>
      </w:r>
      <w:r>
        <w:t>tocmai</w:t>
      </w:r>
      <w:r w:rsidR="00932864">
        <w:t xml:space="preserve"> </w:t>
      </w:r>
      <w:r>
        <w:t>pentru</w:t>
      </w:r>
      <w:r w:rsidR="00932864">
        <w:t xml:space="preserve"> </w:t>
      </w:r>
      <w:r>
        <w:t>ceea</w:t>
      </w:r>
      <w:r w:rsidR="00932864">
        <w:t xml:space="preserve"> </w:t>
      </w:r>
      <w:r>
        <w:t>ce</w:t>
      </w:r>
      <w:r w:rsidR="00932864">
        <w:t xml:space="preserve"> </w:t>
      </w:r>
      <w:r>
        <w:t>ne</w:t>
      </w:r>
      <w:r w:rsidR="00932864">
        <w:t xml:space="preserve"> </w:t>
      </w:r>
      <w:r>
        <w:t>definește</w:t>
      </w:r>
      <w:r w:rsidR="00932864">
        <w:t xml:space="preserve"> </w:t>
      </w:r>
      <w:r>
        <w:t>ca</w:t>
      </w:r>
      <w:r w:rsidR="00932864">
        <w:t xml:space="preserve"> </w:t>
      </w:r>
      <w:r>
        <w:t>națiune,</w:t>
      </w:r>
      <w:r w:rsidR="00932864">
        <w:t xml:space="preserve"> </w:t>
      </w:r>
      <w:r>
        <w:t>ne</w:t>
      </w:r>
      <w:r w:rsidR="00932864">
        <w:t xml:space="preserve"> </w:t>
      </w:r>
      <w:r>
        <w:t>păstrează</w:t>
      </w:r>
      <w:r w:rsidR="00932864">
        <w:t xml:space="preserve"> </w:t>
      </w:r>
      <w:r>
        <w:t>valorile,</w:t>
      </w:r>
      <w:r w:rsidR="00932864">
        <w:t xml:space="preserve"> </w:t>
      </w:r>
      <w:r>
        <w:t>ne</w:t>
      </w:r>
      <w:r w:rsidR="00932864">
        <w:t xml:space="preserve"> </w:t>
      </w:r>
      <w:r>
        <w:t>oferă</w:t>
      </w:r>
      <w:r w:rsidR="00932864">
        <w:t xml:space="preserve"> </w:t>
      </w:r>
      <w:r>
        <w:t>o</w:t>
      </w:r>
      <w:r w:rsidR="00932864">
        <w:t xml:space="preserve"> </w:t>
      </w:r>
      <w:r>
        <w:t>viață</w:t>
      </w:r>
      <w:r w:rsidR="00932864">
        <w:t xml:space="preserve"> </w:t>
      </w:r>
      <w:r>
        <w:t>mai</w:t>
      </w:r>
      <w:r w:rsidR="00932864">
        <w:t xml:space="preserve"> </w:t>
      </w:r>
      <w:r>
        <w:t>bună</w:t>
      </w:r>
      <w:r w:rsidR="00932864">
        <w:t xml:space="preserve"> </w:t>
      </w:r>
      <w:r>
        <w:t>și</w:t>
      </w:r>
      <w:r w:rsidR="00932864">
        <w:t xml:space="preserve"> </w:t>
      </w:r>
      <w:r>
        <w:t>un</w:t>
      </w:r>
      <w:r w:rsidR="00932864">
        <w:t xml:space="preserve"> </w:t>
      </w:r>
      <w:r>
        <w:t>viitor</w:t>
      </w:r>
      <w:r w:rsidR="00932864">
        <w:t xml:space="preserve"> </w:t>
      </w:r>
      <w:r>
        <w:t>plin</w:t>
      </w:r>
      <w:r w:rsidR="00932864">
        <w:t xml:space="preserve"> </w:t>
      </w:r>
      <w:r>
        <w:t>de</w:t>
      </w:r>
      <w:r w:rsidR="00932864">
        <w:t xml:space="preserve"> </w:t>
      </w:r>
      <w:r>
        <w:t>speranță</w:t>
      </w:r>
      <w:r w:rsidR="00932864">
        <w:t xml:space="preserve"> </w:t>
      </w:r>
      <w:r>
        <w:t>copiilor</w:t>
      </w:r>
      <w:r w:rsidR="00932864">
        <w:t xml:space="preserve"> </w:t>
      </w:r>
      <w:r>
        <w:t>noștri!</w:t>
      </w:r>
      <w:r w:rsidR="00932864">
        <w:t xml:space="preserve"> </w:t>
      </w:r>
      <w:r>
        <w:t>Doar</w:t>
      </w:r>
      <w:r w:rsidR="00932864">
        <w:t xml:space="preserve"> </w:t>
      </w:r>
      <w:r>
        <w:t>așa</w:t>
      </w:r>
      <w:r w:rsidR="00932864">
        <w:t xml:space="preserve"> </w:t>
      </w:r>
      <w:r>
        <w:t>demonstrăm</w:t>
      </w:r>
      <w:r w:rsidR="00932864">
        <w:t xml:space="preserve"> </w:t>
      </w:r>
      <w:r>
        <w:t>că</w:t>
      </w:r>
      <w:r w:rsidR="00932864">
        <w:t xml:space="preserve"> </w:t>
      </w:r>
      <w:r>
        <w:t>luptăm</w:t>
      </w:r>
      <w:r w:rsidR="00932864">
        <w:t xml:space="preserve"> </w:t>
      </w:r>
      <w:r>
        <w:t>pentru</w:t>
      </w:r>
      <w:r w:rsidR="00932864">
        <w:t xml:space="preserve"> </w:t>
      </w:r>
      <w:r>
        <w:t>România!</w:t>
      </w:r>
    </w:p>
    <w:p w14:paraId="3FEB2B82" w14:textId="15010424" w:rsidR="00467C77" w:rsidRDefault="00467C77" w:rsidP="00467C77">
      <w:r>
        <w:t>Îmi</w:t>
      </w:r>
      <w:r w:rsidR="00932864">
        <w:t xml:space="preserve"> </w:t>
      </w:r>
      <w:r>
        <w:t>doresc</w:t>
      </w:r>
      <w:r w:rsidR="00932864">
        <w:t xml:space="preserve"> </w:t>
      </w:r>
      <w:r>
        <w:t>ca</w:t>
      </w:r>
      <w:r w:rsidR="00932864">
        <w:t xml:space="preserve"> </w:t>
      </w:r>
      <w:r>
        <w:t>spiritul</w:t>
      </w:r>
      <w:r w:rsidR="00932864">
        <w:t xml:space="preserve"> </w:t>
      </w:r>
      <w:r>
        <w:t>acestui</w:t>
      </w:r>
      <w:r w:rsidR="00932864">
        <w:t xml:space="preserve"> </w:t>
      </w:r>
      <w:r>
        <w:t>loc</w:t>
      </w:r>
      <w:r w:rsidR="00932864">
        <w:t xml:space="preserve"> </w:t>
      </w:r>
      <w:r>
        <w:t>sacru,</w:t>
      </w:r>
      <w:r w:rsidR="00932864">
        <w:t xml:space="preserve"> </w:t>
      </w:r>
      <w:r>
        <w:t>Mormântul</w:t>
      </w:r>
      <w:r w:rsidR="00932864">
        <w:t xml:space="preserve"> </w:t>
      </w:r>
      <w:r>
        <w:t>Ostașului</w:t>
      </w:r>
      <w:r w:rsidR="00932864">
        <w:t xml:space="preserve"> </w:t>
      </w:r>
      <w:r>
        <w:t>Necunoscut,</w:t>
      </w:r>
      <w:r w:rsidR="00932864">
        <w:t xml:space="preserve"> </w:t>
      </w:r>
      <w:r>
        <w:t>să</w:t>
      </w:r>
      <w:r w:rsidR="00932864">
        <w:t xml:space="preserve"> </w:t>
      </w:r>
      <w:r>
        <w:t>ne</w:t>
      </w:r>
      <w:r w:rsidR="00932864">
        <w:t xml:space="preserve"> </w:t>
      </w:r>
      <w:r>
        <w:t>inspire</w:t>
      </w:r>
      <w:r w:rsidR="00932864">
        <w:t xml:space="preserve"> </w:t>
      </w:r>
      <w:r>
        <w:t>și</w:t>
      </w:r>
      <w:r w:rsidR="00932864">
        <w:t xml:space="preserve"> </w:t>
      </w:r>
      <w:r>
        <w:t>să</w:t>
      </w:r>
      <w:r w:rsidR="00932864">
        <w:t xml:space="preserve"> </w:t>
      </w:r>
      <w:r>
        <w:t>ne</w:t>
      </w:r>
      <w:r w:rsidR="00932864">
        <w:t xml:space="preserve"> </w:t>
      </w:r>
      <w:r>
        <w:t>amintească</w:t>
      </w:r>
      <w:r w:rsidR="00932864">
        <w:t xml:space="preserve"> </w:t>
      </w:r>
      <w:r>
        <w:t>întotdeauna</w:t>
      </w:r>
      <w:r w:rsidR="00932864">
        <w:t xml:space="preserve"> </w:t>
      </w:r>
      <w:r>
        <w:t>că,</w:t>
      </w:r>
      <w:r w:rsidR="00932864">
        <w:t xml:space="preserve"> </w:t>
      </w:r>
      <w:r>
        <w:t>indiferent</w:t>
      </w:r>
      <w:r w:rsidR="00932864">
        <w:t xml:space="preserve"> </w:t>
      </w:r>
      <w:r>
        <w:t>de</w:t>
      </w:r>
      <w:r w:rsidR="00932864">
        <w:t xml:space="preserve"> </w:t>
      </w:r>
      <w:r>
        <w:t>provocări,</w:t>
      </w:r>
      <w:r w:rsidR="00932864">
        <w:t xml:space="preserve"> </w:t>
      </w:r>
      <w:r>
        <w:t>suntem</w:t>
      </w:r>
      <w:r w:rsidR="00932864">
        <w:t xml:space="preserve"> </w:t>
      </w:r>
      <w:r>
        <w:t>mai</w:t>
      </w:r>
      <w:r w:rsidR="00932864">
        <w:t xml:space="preserve"> </w:t>
      </w:r>
      <w:r>
        <w:t>puternici</w:t>
      </w:r>
      <w:r w:rsidR="00932864">
        <w:t xml:space="preserve"> </w:t>
      </w:r>
      <w:r>
        <w:t>atunci</w:t>
      </w:r>
      <w:r w:rsidR="00932864">
        <w:t xml:space="preserve"> </w:t>
      </w:r>
      <w:r>
        <w:t>când</w:t>
      </w:r>
      <w:r w:rsidR="00932864">
        <w:t xml:space="preserve"> </w:t>
      </w:r>
      <w:r>
        <w:t>suntem</w:t>
      </w:r>
      <w:r w:rsidR="00932864">
        <w:t xml:space="preserve"> </w:t>
      </w:r>
      <w:r>
        <w:t>uniți.</w:t>
      </w:r>
    </w:p>
    <w:p w14:paraId="3BF0E42E" w14:textId="369F735B" w:rsidR="00467C77" w:rsidRDefault="00467C77" w:rsidP="00467C77">
      <w:r>
        <w:lastRenderedPageBreak/>
        <w:t>Uniți</w:t>
      </w:r>
      <w:r w:rsidR="00932864">
        <w:t xml:space="preserve"> </w:t>
      </w:r>
      <w:r>
        <w:t>într-o</w:t>
      </w:r>
      <w:r w:rsidR="00932864">
        <w:t xml:space="preserve"> </w:t>
      </w:r>
      <w:r>
        <w:t>țară</w:t>
      </w:r>
      <w:r w:rsidR="00932864">
        <w:t xml:space="preserve"> </w:t>
      </w:r>
      <w:r>
        <w:t>stabilă</w:t>
      </w:r>
      <w:r w:rsidR="00932864">
        <w:t xml:space="preserve"> </w:t>
      </w:r>
      <w:r>
        <w:t>-</w:t>
      </w:r>
      <w:r w:rsidR="00932864">
        <w:t xml:space="preserve"> </w:t>
      </w:r>
      <w:r>
        <w:t>politic</w:t>
      </w:r>
      <w:r w:rsidR="00932864">
        <w:t xml:space="preserve"> </w:t>
      </w:r>
      <w:r>
        <w:t>și</w:t>
      </w:r>
      <w:r w:rsidR="00932864">
        <w:t xml:space="preserve"> </w:t>
      </w:r>
      <w:r>
        <w:t>economic,</w:t>
      </w:r>
      <w:r w:rsidR="00932864">
        <w:t xml:space="preserve"> </w:t>
      </w:r>
      <w:r>
        <w:t>în</w:t>
      </w:r>
      <w:r w:rsidR="00932864">
        <w:t xml:space="preserve"> </w:t>
      </w:r>
      <w:r>
        <w:t>care</w:t>
      </w:r>
      <w:r w:rsidR="00932864">
        <w:t xml:space="preserve"> </w:t>
      </w:r>
      <w:r>
        <w:t>niciun</w:t>
      </w:r>
      <w:r w:rsidR="00932864">
        <w:t xml:space="preserve"> </w:t>
      </w:r>
      <w:r>
        <w:t>cetățean</w:t>
      </w:r>
      <w:r w:rsidR="00932864">
        <w:t xml:space="preserve"> </w:t>
      </w:r>
      <w:r>
        <w:t>să</w:t>
      </w:r>
      <w:r w:rsidR="00932864">
        <w:t xml:space="preserve"> </w:t>
      </w:r>
      <w:r>
        <w:t>nu</w:t>
      </w:r>
      <w:r w:rsidR="00932864">
        <w:t xml:space="preserve"> </w:t>
      </w:r>
      <w:r>
        <w:t>se</w:t>
      </w:r>
      <w:r w:rsidR="00932864">
        <w:t xml:space="preserve"> </w:t>
      </w:r>
      <w:r>
        <w:t>simtă</w:t>
      </w:r>
      <w:r w:rsidR="00932864">
        <w:t xml:space="preserve"> </w:t>
      </w:r>
      <w:r>
        <w:t>lăsat</w:t>
      </w:r>
      <w:r w:rsidR="00932864">
        <w:t xml:space="preserve"> </w:t>
      </w:r>
      <w:r>
        <w:t>în</w:t>
      </w:r>
      <w:r w:rsidR="00932864">
        <w:t xml:space="preserve"> </w:t>
      </w:r>
      <w:r>
        <w:t>urmă!</w:t>
      </w:r>
    </w:p>
    <w:p w14:paraId="236E9D44" w14:textId="7CDB3A80" w:rsidR="00467C77" w:rsidRDefault="00467C77" w:rsidP="00467C77">
      <w:r>
        <w:t>Uniți</w:t>
      </w:r>
      <w:r w:rsidR="00932864">
        <w:t xml:space="preserve"> </w:t>
      </w:r>
      <w:r>
        <w:t>într-o</w:t>
      </w:r>
      <w:r w:rsidR="00932864">
        <w:t xml:space="preserve"> </w:t>
      </w:r>
      <w:proofErr w:type="spellStart"/>
      <w:r>
        <w:t>Românie</w:t>
      </w:r>
      <w:proofErr w:type="spellEnd"/>
      <w:r w:rsidR="00932864">
        <w:t xml:space="preserve"> </w:t>
      </w:r>
      <w:r>
        <w:t>respectată</w:t>
      </w:r>
      <w:r w:rsidR="00932864">
        <w:t xml:space="preserve"> </w:t>
      </w:r>
      <w:r>
        <w:t>pe</w:t>
      </w:r>
      <w:r w:rsidR="00932864">
        <w:t xml:space="preserve"> </w:t>
      </w:r>
      <w:r>
        <w:t>plan</w:t>
      </w:r>
      <w:r w:rsidR="00932864">
        <w:t xml:space="preserve"> </w:t>
      </w:r>
      <w:r>
        <w:t>extern,</w:t>
      </w:r>
      <w:r w:rsidR="00932864">
        <w:t xml:space="preserve"> </w:t>
      </w:r>
      <w:r>
        <w:t>care</w:t>
      </w:r>
      <w:r w:rsidR="00932864">
        <w:t xml:space="preserve"> </w:t>
      </w:r>
      <w:r>
        <w:t>să-și</w:t>
      </w:r>
      <w:r w:rsidR="00932864">
        <w:t xml:space="preserve"> </w:t>
      </w:r>
      <w:r>
        <w:t>apere</w:t>
      </w:r>
      <w:r w:rsidR="00932864">
        <w:t xml:space="preserve"> </w:t>
      </w:r>
      <w:r>
        <w:t>cu</w:t>
      </w:r>
      <w:r w:rsidR="00932864">
        <w:t xml:space="preserve"> </w:t>
      </w:r>
      <w:r>
        <w:t>tărie</w:t>
      </w:r>
      <w:r w:rsidR="00932864">
        <w:t xml:space="preserve"> </w:t>
      </w:r>
      <w:r>
        <w:t>interesele!</w:t>
      </w:r>
    </w:p>
    <w:p w14:paraId="65940A66" w14:textId="31EBAF5F" w:rsidR="00467C77" w:rsidRDefault="00467C77" w:rsidP="00467C77">
      <w:r>
        <w:t>Uniți</w:t>
      </w:r>
      <w:r w:rsidR="00932864">
        <w:t xml:space="preserve"> </w:t>
      </w:r>
      <w:r>
        <w:t>putem</w:t>
      </w:r>
      <w:r w:rsidR="00932864">
        <w:t xml:space="preserve"> </w:t>
      </w:r>
      <w:r>
        <w:t>privi</w:t>
      </w:r>
      <w:r w:rsidR="00932864">
        <w:t xml:space="preserve"> </w:t>
      </w:r>
      <w:r>
        <w:t>cu</w:t>
      </w:r>
      <w:r w:rsidR="00932864">
        <w:t xml:space="preserve"> </w:t>
      </w:r>
      <w:r>
        <w:t>încredere</w:t>
      </w:r>
      <w:r w:rsidR="00932864">
        <w:t xml:space="preserve"> </w:t>
      </w:r>
      <w:r>
        <w:t>spre</w:t>
      </w:r>
      <w:r w:rsidR="00932864">
        <w:t xml:space="preserve"> </w:t>
      </w:r>
      <w:r>
        <w:t>viitor,</w:t>
      </w:r>
      <w:r w:rsidR="00932864">
        <w:t xml:space="preserve"> </w:t>
      </w:r>
      <w:r>
        <w:t>conștienți</w:t>
      </w:r>
      <w:r w:rsidR="00932864">
        <w:t xml:space="preserve"> </w:t>
      </w:r>
      <w:r>
        <w:t>că</w:t>
      </w:r>
      <w:r w:rsidR="00932864">
        <w:t xml:space="preserve"> </w:t>
      </w:r>
      <w:r>
        <w:t>putem</w:t>
      </w:r>
      <w:r w:rsidR="00932864">
        <w:t xml:space="preserve"> </w:t>
      </w:r>
      <w:r>
        <w:t>depăși</w:t>
      </w:r>
      <w:r w:rsidR="00932864">
        <w:t xml:space="preserve"> </w:t>
      </w:r>
      <w:r>
        <w:t>orice</w:t>
      </w:r>
      <w:r w:rsidR="00932864">
        <w:t xml:space="preserve"> </w:t>
      </w:r>
      <w:r>
        <w:t>provocare</w:t>
      </w:r>
      <w:r w:rsidR="00932864">
        <w:t xml:space="preserve"> </w:t>
      </w:r>
      <w:r>
        <w:t>atunci</w:t>
      </w:r>
      <w:r w:rsidR="00932864">
        <w:t xml:space="preserve"> </w:t>
      </w:r>
      <w:r>
        <w:t>când</w:t>
      </w:r>
      <w:r w:rsidR="00932864">
        <w:t xml:space="preserve"> </w:t>
      </w:r>
      <w:r>
        <w:t>suntem</w:t>
      </w:r>
      <w:r w:rsidR="00932864">
        <w:t xml:space="preserve"> </w:t>
      </w:r>
      <w:r>
        <w:t>solidari!</w:t>
      </w:r>
    </w:p>
    <w:p w14:paraId="7067F2CF" w14:textId="1E0F2304" w:rsidR="00467C77" w:rsidRPr="00467C77" w:rsidRDefault="00467C77" w:rsidP="00467C77">
      <w:r>
        <w:t>La</w:t>
      </w:r>
      <w:r w:rsidR="00932864">
        <w:t xml:space="preserve"> </w:t>
      </w:r>
      <w:r>
        <w:t>mulți</w:t>
      </w:r>
      <w:r w:rsidR="00932864">
        <w:t xml:space="preserve"> </w:t>
      </w:r>
      <w:r>
        <w:t>ani,</w:t>
      </w:r>
      <w:r w:rsidR="00932864">
        <w:t xml:space="preserve"> </w:t>
      </w:r>
      <w:r>
        <w:t>dragi</w:t>
      </w:r>
      <w:r w:rsidR="00932864">
        <w:t xml:space="preserve"> </w:t>
      </w:r>
      <w:r>
        <w:t>români!</w:t>
      </w:r>
      <w:r w:rsidR="00932864">
        <w:t xml:space="preserve"> </w:t>
      </w:r>
      <w:r>
        <w:t>La</w:t>
      </w:r>
      <w:r w:rsidR="00932864">
        <w:t xml:space="preserve"> </w:t>
      </w:r>
      <w:r>
        <w:t>mulți</w:t>
      </w:r>
      <w:r w:rsidR="00932864">
        <w:t xml:space="preserve"> </w:t>
      </w:r>
      <w:r>
        <w:t>ani,</w:t>
      </w:r>
      <w:r w:rsidR="00932864">
        <w:t xml:space="preserve"> </w:t>
      </w:r>
      <w:r>
        <w:t>România!</w:t>
      </w:r>
    </w:p>
    <w:p w14:paraId="560D9B39" w14:textId="6308CE4B" w:rsidR="004230E8" w:rsidRDefault="004230E8" w:rsidP="004230E8">
      <w:pPr>
        <w:pStyle w:val="separatorarticole"/>
      </w:pPr>
      <w:r>
        <w:t>*</w:t>
      </w:r>
    </w:p>
    <w:p w14:paraId="2F52F862" w14:textId="6575D81D" w:rsidR="004230E8" w:rsidRDefault="004230E8" w:rsidP="004230E8">
      <w:pPr>
        <w:pStyle w:val="TitluArticolinINFOUE"/>
      </w:pPr>
      <w:bookmarkStart w:id="129" w:name="_Toc157522058"/>
      <w:r w:rsidRPr="004230E8">
        <w:t>Reuniune</w:t>
      </w:r>
      <w:r w:rsidR="00932864">
        <w:t xml:space="preserve"> </w:t>
      </w:r>
      <w:r w:rsidRPr="004230E8">
        <w:t>de</w:t>
      </w:r>
      <w:r w:rsidR="00932864">
        <w:t xml:space="preserve"> </w:t>
      </w:r>
      <w:r w:rsidRPr="004230E8">
        <w:t>lucru</w:t>
      </w:r>
      <w:r w:rsidR="00932864">
        <w:t xml:space="preserve"> </w:t>
      </w:r>
      <w:r w:rsidRPr="004230E8">
        <w:t>pe</w:t>
      </w:r>
      <w:r w:rsidR="00932864">
        <w:t xml:space="preserve"> </w:t>
      </w:r>
      <w:r w:rsidRPr="004230E8">
        <w:t>teme</w:t>
      </w:r>
      <w:r w:rsidR="00932864">
        <w:t xml:space="preserve"> </w:t>
      </w:r>
      <w:r w:rsidRPr="004230E8">
        <w:t>din</w:t>
      </w:r>
      <w:r w:rsidR="00932864">
        <w:t xml:space="preserve"> </w:t>
      </w:r>
      <w:r w:rsidRPr="004230E8">
        <w:t>domeniul</w:t>
      </w:r>
      <w:r w:rsidR="00932864">
        <w:t xml:space="preserve"> </w:t>
      </w:r>
      <w:r w:rsidRPr="004230E8">
        <w:t>sănătății</w:t>
      </w:r>
      <w:r w:rsidR="00932864">
        <w:t xml:space="preserve"> </w:t>
      </w:r>
      <w:r w:rsidRPr="004230E8">
        <w:t>și</w:t>
      </w:r>
      <w:r w:rsidR="00932864">
        <w:t xml:space="preserve"> </w:t>
      </w:r>
      <w:r w:rsidRPr="004230E8">
        <w:t>asistenței</w:t>
      </w:r>
      <w:r w:rsidR="00932864">
        <w:t xml:space="preserve"> </w:t>
      </w:r>
      <w:r w:rsidRPr="004230E8">
        <w:t>sociale</w:t>
      </w:r>
      <w:bookmarkEnd w:id="129"/>
    </w:p>
    <w:p w14:paraId="3FC36B1F" w14:textId="3C1A386D" w:rsidR="004230E8" w:rsidRPr="004230E8" w:rsidRDefault="004230E8" w:rsidP="004230E8">
      <w:r w:rsidRPr="004230E8">
        <w:t>Reprezentanți</w:t>
      </w:r>
      <w:r w:rsidR="00932864">
        <w:t xml:space="preserve"> </w:t>
      </w:r>
      <w:r w:rsidRPr="004230E8">
        <w:t>din</w:t>
      </w:r>
      <w:r w:rsidR="00932864">
        <w:t xml:space="preserve"> </w:t>
      </w:r>
      <w:r w:rsidRPr="004230E8">
        <w:t>Ministerul</w:t>
      </w:r>
      <w:r w:rsidR="00932864">
        <w:t xml:space="preserve"> </w:t>
      </w:r>
      <w:r w:rsidRPr="004230E8">
        <w:t>Finanțelor,</w:t>
      </w:r>
      <w:r w:rsidR="00932864">
        <w:t xml:space="preserve"> </w:t>
      </w:r>
      <w:r w:rsidRPr="004230E8">
        <w:t>Ministerul</w:t>
      </w:r>
      <w:r w:rsidR="00932864">
        <w:t xml:space="preserve"> </w:t>
      </w:r>
      <w:r w:rsidRPr="004230E8">
        <w:t>Muncii</w:t>
      </w:r>
      <w:r w:rsidR="00932864">
        <w:t xml:space="preserve"> </w:t>
      </w:r>
      <w:r w:rsidRPr="004230E8">
        <w:t>și</w:t>
      </w:r>
      <w:r w:rsidR="00932864">
        <w:t xml:space="preserve"> </w:t>
      </w:r>
      <w:r w:rsidRPr="004230E8">
        <w:t>Solidarității</w:t>
      </w:r>
      <w:r w:rsidR="00932864">
        <w:t xml:space="preserve"> </w:t>
      </w:r>
      <w:r w:rsidRPr="004230E8">
        <w:t>Sociale</w:t>
      </w:r>
      <w:r w:rsidR="00932864">
        <w:t xml:space="preserve"> </w:t>
      </w:r>
      <w:r w:rsidRPr="004230E8">
        <w:t>și</w:t>
      </w:r>
      <w:r w:rsidR="00932864">
        <w:t xml:space="preserve"> </w:t>
      </w:r>
      <w:r w:rsidRPr="004230E8">
        <w:t>Ministerul</w:t>
      </w:r>
      <w:r w:rsidR="00932864">
        <w:t xml:space="preserve"> </w:t>
      </w:r>
      <w:r w:rsidRPr="004230E8">
        <w:t>Sănătății</w:t>
      </w:r>
      <w:r w:rsidR="00932864">
        <w:t xml:space="preserve"> </w:t>
      </w:r>
      <w:r w:rsidRPr="004230E8">
        <w:t>s-au</w:t>
      </w:r>
      <w:r w:rsidR="00932864">
        <w:t xml:space="preserve"> </w:t>
      </w:r>
      <w:r w:rsidRPr="004230E8">
        <w:t>reunit</w:t>
      </w:r>
      <w:r w:rsidR="00932864">
        <w:t xml:space="preserve"> </w:t>
      </w:r>
      <w:r w:rsidRPr="004230E8">
        <w:t>astăzi,</w:t>
      </w:r>
      <w:r w:rsidR="00932864">
        <w:t xml:space="preserve"> </w:t>
      </w:r>
      <w:r w:rsidRPr="004230E8">
        <w:t>la</w:t>
      </w:r>
      <w:r w:rsidR="00932864">
        <w:t xml:space="preserve"> </w:t>
      </w:r>
      <w:r w:rsidRPr="004230E8">
        <w:t>Palatul</w:t>
      </w:r>
      <w:r w:rsidR="00932864">
        <w:t xml:space="preserve"> </w:t>
      </w:r>
      <w:r w:rsidRPr="004230E8">
        <w:t>Victoria,</w:t>
      </w:r>
      <w:r w:rsidR="00932864">
        <w:t xml:space="preserve"> </w:t>
      </w:r>
      <w:r w:rsidRPr="004230E8">
        <w:t>în</w:t>
      </w:r>
      <w:r w:rsidR="00932864">
        <w:t xml:space="preserve"> </w:t>
      </w:r>
      <w:r w:rsidRPr="004230E8">
        <w:t>cadrul</w:t>
      </w:r>
      <w:r w:rsidR="00932864">
        <w:t xml:space="preserve"> </w:t>
      </w:r>
      <w:r w:rsidRPr="004230E8">
        <w:t>unei</w:t>
      </w:r>
      <w:r w:rsidR="00932864">
        <w:t xml:space="preserve"> </w:t>
      </w:r>
      <w:r w:rsidRPr="004230E8">
        <w:t>reuniuni</w:t>
      </w:r>
      <w:r w:rsidR="00932864">
        <w:t xml:space="preserve"> </w:t>
      </w:r>
      <w:r w:rsidRPr="004230E8">
        <w:t>de</w:t>
      </w:r>
      <w:r w:rsidR="00932864">
        <w:t xml:space="preserve"> </w:t>
      </w:r>
      <w:r w:rsidRPr="004230E8">
        <w:t>lucru</w:t>
      </w:r>
      <w:r w:rsidR="00932864">
        <w:t xml:space="preserve"> </w:t>
      </w:r>
      <w:r w:rsidRPr="004230E8">
        <w:t>pe</w:t>
      </w:r>
      <w:r w:rsidR="00932864">
        <w:t xml:space="preserve"> </w:t>
      </w:r>
      <w:r w:rsidRPr="004230E8">
        <w:t>teme</w:t>
      </w:r>
      <w:r w:rsidR="00932864">
        <w:t xml:space="preserve"> </w:t>
      </w:r>
      <w:r w:rsidRPr="004230E8">
        <w:t>din</w:t>
      </w:r>
      <w:r w:rsidR="00932864">
        <w:t xml:space="preserve"> </w:t>
      </w:r>
      <w:r w:rsidRPr="004230E8">
        <w:t>domeniul</w:t>
      </w:r>
      <w:r w:rsidR="00932864">
        <w:t xml:space="preserve"> </w:t>
      </w:r>
      <w:r w:rsidRPr="004230E8">
        <w:t>sănătății</w:t>
      </w:r>
      <w:r w:rsidR="00932864">
        <w:t xml:space="preserve"> </w:t>
      </w:r>
      <w:r w:rsidRPr="004230E8">
        <w:t>și</w:t>
      </w:r>
      <w:r w:rsidR="00932864">
        <w:t xml:space="preserve"> </w:t>
      </w:r>
      <w:r w:rsidRPr="004230E8">
        <w:t>asistenței</w:t>
      </w:r>
      <w:r w:rsidR="00932864">
        <w:t xml:space="preserve"> </w:t>
      </w:r>
      <w:r w:rsidRPr="004230E8">
        <w:t>sociale,</w:t>
      </w:r>
      <w:r w:rsidR="00932864">
        <w:t xml:space="preserve"> </w:t>
      </w:r>
      <w:r w:rsidRPr="004230E8">
        <w:t>coordonată</w:t>
      </w:r>
      <w:r w:rsidR="00932864">
        <w:t xml:space="preserve"> </w:t>
      </w:r>
      <w:r w:rsidRPr="004230E8">
        <w:t>de</w:t>
      </w:r>
      <w:r w:rsidR="00932864">
        <w:t xml:space="preserve"> </w:t>
      </w:r>
      <w:r w:rsidRPr="004230E8">
        <w:t>consilierii</w:t>
      </w:r>
      <w:r w:rsidR="00932864">
        <w:t xml:space="preserve"> </w:t>
      </w:r>
      <w:r w:rsidRPr="004230E8">
        <w:t>de</w:t>
      </w:r>
      <w:r w:rsidR="00932864">
        <w:t xml:space="preserve"> </w:t>
      </w:r>
      <w:r w:rsidRPr="004230E8">
        <w:t>stat</w:t>
      </w:r>
      <w:r w:rsidR="00932864">
        <w:t xml:space="preserve"> </w:t>
      </w:r>
      <w:r w:rsidRPr="004230E8">
        <w:t>în</w:t>
      </w:r>
      <w:r w:rsidR="00932864">
        <w:t xml:space="preserve"> </w:t>
      </w:r>
      <w:r w:rsidRPr="004230E8">
        <w:t>Cancelaria</w:t>
      </w:r>
      <w:r w:rsidR="00932864">
        <w:t xml:space="preserve"> </w:t>
      </w:r>
      <w:r w:rsidRPr="004230E8">
        <w:t>Prim-Ministrului</w:t>
      </w:r>
      <w:r w:rsidR="00932864">
        <w:t xml:space="preserve"> </w:t>
      </w:r>
      <w:r w:rsidRPr="004230E8">
        <w:t>Carmen</w:t>
      </w:r>
      <w:r w:rsidR="00932864">
        <w:t xml:space="preserve"> </w:t>
      </w:r>
      <w:r w:rsidRPr="004230E8">
        <w:t>Orban</w:t>
      </w:r>
      <w:r w:rsidR="00932864">
        <w:t xml:space="preserve"> </w:t>
      </w:r>
      <w:r w:rsidRPr="004230E8">
        <w:t>și</w:t>
      </w:r>
      <w:r w:rsidR="00932864">
        <w:t xml:space="preserve"> </w:t>
      </w:r>
      <w:proofErr w:type="spellStart"/>
      <w:r w:rsidRPr="004230E8">
        <w:t>Minel</w:t>
      </w:r>
      <w:proofErr w:type="spellEnd"/>
      <w:r w:rsidR="00932864">
        <w:t xml:space="preserve"> </w:t>
      </w:r>
      <w:r w:rsidRPr="004230E8">
        <w:t>Ivașcu.</w:t>
      </w:r>
    </w:p>
    <w:p w14:paraId="46F1520A" w14:textId="4E60EF47" w:rsidR="004230E8" w:rsidRPr="004230E8" w:rsidRDefault="004230E8" w:rsidP="004230E8">
      <w:r w:rsidRPr="004230E8">
        <w:t>Cu</w:t>
      </w:r>
      <w:r w:rsidR="00932864">
        <w:t xml:space="preserve"> </w:t>
      </w:r>
      <w:r w:rsidRPr="004230E8">
        <w:t>acest</w:t>
      </w:r>
      <w:r w:rsidR="00932864">
        <w:t xml:space="preserve"> </w:t>
      </w:r>
      <w:r w:rsidRPr="004230E8">
        <w:t>prilej,</w:t>
      </w:r>
      <w:r w:rsidR="00932864">
        <w:t xml:space="preserve"> </w:t>
      </w:r>
      <w:r w:rsidRPr="004230E8">
        <w:t>au</w:t>
      </w:r>
      <w:r w:rsidR="00932864">
        <w:t xml:space="preserve"> </w:t>
      </w:r>
      <w:r w:rsidRPr="004230E8">
        <w:t>fost</w:t>
      </w:r>
      <w:r w:rsidR="00932864">
        <w:t xml:space="preserve"> </w:t>
      </w:r>
      <w:r w:rsidRPr="004230E8">
        <w:t>evaluate</w:t>
      </w:r>
      <w:r w:rsidR="00932864">
        <w:t xml:space="preserve"> </w:t>
      </w:r>
      <w:r w:rsidRPr="004230E8">
        <w:t>mai</w:t>
      </w:r>
      <w:r w:rsidR="00932864">
        <w:t xml:space="preserve"> </w:t>
      </w:r>
      <w:r w:rsidRPr="004230E8">
        <w:t>multe</w:t>
      </w:r>
      <w:r w:rsidR="00932864">
        <w:t xml:space="preserve"> </w:t>
      </w:r>
      <w:r w:rsidRPr="004230E8">
        <w:t>scenarii</w:t>
      </w:r>
      <w:r w:rsidR="00932864">
        <w:t xml:space="preserve"> </w:t>
      </w:r>
      <w:r w:rsidRPr="004230E8">
        <w:t>posibile</w:t>
      </w:r>
      <w:r w:rsidR="00932864">
        <w:t xml:space="preserve"> </w:t>
      </w:r>
      <w:r w:rsidRPr="004230E8">
        <w:t>pentru</w:t>
      </w:r>
      <w:r w:rsidR="00932864">
        <w:t xml:space="preserve"> </w:t>
      </w:r>
      <w:r w:rsidRPr="004230E8">
        <w:t>soluționarea</w:t>
      </w:r>
      <w:r w:rsidR="00932864">
        <w:t xml:space="preserve"> </w:t>
      </w:r>
      <w:r w:rsidRPr="004230E8">
        <w:t>revendicărilor</w:t>
      </w:r>
      <w:r w:rsidR="00932864">
        <w:t xml:space="preserve"> </w:t>
      </w:r>
      <w:r w:rsidRPr="004230E8">
        <w:t>comunicate</w:t>
      </w:r>
      <w:r w:rsidR="00932864">
        <w:t xml:space="preserve"> </w:t>
      </w:r>
      <w:r w:rsidRPr="004230E8">
        <w:t>de</w:t>
      </w:r>
      <w:r w:rsidR="00932864">
        <w:t xml:space="preserve"> </w:t>
      </w:r>
      <w:r w:rsidRPr="004230E8">
        <w:t>reprezentanții</w:t>
      </w:r>
      <w:r w:rsidR="00932864">
        <w:t xml:space="preserve"> </w:t>
      </w:r>
      <w:r w:rsidRPr="004230E8">
        <w:t>Federației</w:t>
      </w:r>
      <w:r w:rsidR="00932864">
        <w:t xml:space="preserve"> </w:t>
      </w:r>
      <w:r w:rsidRPr="004230E8">
        <w:t>Sanitas</w:t>
      </w:r>
      <w:r w:rsidR="00932864">
        <w:t xml:space="preserve"> </w:t>
      </w:r>
      <w:r w:rsidRPr="004230E8">
        <w:t>după</w:t>
      </w:r>
      <w:r w:rsidR="00932864">
        <w:t xml:space="preserve"> </w:t>
      </w:r>
      <w:r w:rsidRPr="004230E8">
        <w:t>discuția</w:t>
      </w:r>
      <w:r w:rsidR="00932864">
        <w:t xml:space="preserve"> </w:t>
      </w:r>
      <w:r w:rsidRPr="004230E8">
        <w:t>avută</w:t>
      </w:r>
      <w:r w:rsidR="00932864">
        <w:t xml:space="preserve"> </w:t>
      </w:r>
      <w:r w:rsidRPr="004230E8">
        <w:t>recent</w:t>
      </w:r>
      <w:r w:rsidR="00932864">
        <w:t xml:space="preserve"> </w:t>
      </w:r>
      <w:r w:rsidRPr="004230E8">
        <w:t>și</w:t>
      </w:r>
      <w:r w:rsidR="00932864">
        <w:t xml:space="preserve"> </w:t>
      </w:r>
      <w:r w:rsidRPr="004230E8">
        <w:t>cu</w:t>
      </w:r>
      <w:r w:rsidR="00932864">
        <w:t xml:space="preserve"> </w:t>
      </w:r>
      <w:r w:rsidRPr="004230E8">
        <w:t>prim-ministrul</w:t>
      </w:r>
      <w:r w:rsidR="00932864">
        <w:t xml:space="preserve"> </w:t>
      </w:r>
      <w:r w:rsidRPr="004230E8">
        <w:t>Marcel</w:t>
      </w:r>
      <w:r w:rsidR="00932864">
        <w:t xml:space="preserve"> </w:t>
      </w:r>
      <w:r w:rsidRPr="004230E8">
        <w:t>Ciolacu.</w:t>
      </w:r>
    </w:p>
    <w:p w14:paraId="32E511F1" w14:textId="5864A562" w:rsidR="004230E8" w:rsidRPr="004230E8" w:rsidRDefault="004230E8" w:rsidP="004230E8">
      <w:r w:rsidRPr="004230E8">
        <w:t>În</w:t>
      </w:r>
      <w:r w:rsidR="00932864">
        <w:t xml:space="preserve"> </w:t>
      </w:r>
      <w:r w:rsidRPr="004230E8">
        <w:t>urma</w:t>
      </w:r>
      <w:r w:rsidR="00932864">
        <w:t xml:space="preserve"> </w:t>
      </w:r>
      <w:r w:rsidRPr="004230E8">
        <w:t>reuniunii</w:t>
      </w:r>
      <w:r w:rsidR="00932864">
        <w:t xml:space="preserve"> </w:t>
      </w:r>
      <w:r w:rsidRPr="004230E8">
        <w:t>de</w:t>
      </w:r>
      <w:r w:rsidR="00932864">
        <w:t xml:space="preserve"> </w:t>
      </w:r>
      <w:r w:rsidRPr="004230E8">
        <w:t>astăzi</w:t>
      </w:r>
      <w:r w:rsidR="00932864">
        <w:t xml:space="preserve"> </w:t>
      </w:r>
      <w:r w:rsidRPr="004230E8">
        <w:t>de</w:t>
      </w:r>
      <w:r w:rsidR="00932864">
        <w:t xml:space="preserve"> </w:t>
      </w:r>
      <w:r w:rsidRPr="004230E8">
        <w:t>la</w:t>
      </w:r>
      <w:r w:rsidR="00932864">
        <w:t xml:space="preserve"> </w:t>
      </w:r>
      <w:r w:rsidRPr="004230E8">
        <w:t>Palatul</w:t>
      </w:r>
      <w:r w:rsidR="00932864">
        <w:t xml:space="preserve"> </w:t>
      </w:r>
      <w:r w:rsidRPr="004230E8">
        <w:t>Victoria,</w:t>
      </w:r>
      <w:r w:rsidR="00932864">
        <w:t xml:space="preserve"> </w:t>
      </w:r>
      <w:r w:rsidRPr="004230E8">
        <w:t>s-a</w:t>
      </w:r>
      <w:r w:rsidR="00932864">
        <w:t xml:space="preserve"> </w:t>
      </w:r>
      <w:r w:rsidRPr="004230E8">
        <w:t>decis</w:t>
      </w:r>
      <w:r w:rsidR="00932864">
        <w:t xml:space="preserve"> </w:t>
      </w:r>
      <w:r w:rsidRPr="004230E8">
        <w:t>ca</w:t>
      </w:r>
      <w:r w:rsidR="00932864">
        <w:t xml:space="preserve"> </w:t>
      </w:r>
      <w:r w:rsidRPr="004230E8">
        <w:t>în</w:t>
      </w:r>
      <w:r w:rsidR="00932864">
        <w:t xml:space="preserve"> </w:t>
      </w:r>
      <w:r w:rsidRPr="004230E8">
        <w:t>cursul</w:t>
      </w:r>
      <w:r w:rsidR="00932864">
        <w:t xml:space="preserve"> </w:t>
      </w:r>
      <w:r w:rsidRPr="004230E8">
        <w:t>zilei</w:t>
      </w:r>
      <w:r w:rsidR="00932864">
        <w:t xml:space="preserve"> </w:t>
      </w:r>
      <w:r w:rsidRPr="004230E8">
        <w:t>de</w:t>
      </w:r>
      <w:r w:rsidR="00932864">
        <w:t xml:space="preserve"> </w:t>
      </w:r>
      <w:r w:rsidRPr="004230E8">
        <w:t>luni,</w:t>
      </w:r>
      <w:r w:rsidR="00932864">
        <w:t xml:space="preserve"> </w:t>
      </w:r>
      <w:r w:rsidRPr="004230E8">
        <w:t>29</w:t>
      </w:r>
      <w:r w:rsidR="00932864">
        <w:t xml:space="preserve"> </w:t>
      </w:r>
      <w:r w:rsidRPr="004230E8">
        <w:t>ianuarie,</w:t>
      </w:r>
      <w:r w:rsidR="00932864">
        <w:t xml:space="preserve"> </w:t>
      </w:r>
      <w:r w:rsidRPr="004230E8">
        <w:t>să</w:t>
      </w:r>
      <w:r w:rsidR="00932864">
        <w:t xml:space="preserve"> </w:t>
      </w:r>
      <w:r w:rsidRPr="004230E8">
        <w:t>aibă</w:t>
      </w:r>
      <w:r w:rsidR="00932864">
        <w:t xml:space="preserve"> </w:t>
      </w:r>
      <w:r w:rsidRPr="004230E8">
        <w:t>loc</w:t>
      </w:r>
      <w:r w:rsidR="00932864">
        <w:t xml:space="preserve"> </w:t>
      </w:r>
      <w:r w:rsidRPr="004230E8">
        <w:t>o</w:t>
      </w:r>
      <w:r w:rsidR="00932864">
        <w:t xml:space="preserve"> </w:t>
      </w:r>
      <w:r w:rsidRPr="004230E8">
        <w:t>nouă</w:t>
      </w:r>
      <w:r w:rsidR="00932864">
        <w:t xml:space="preserve"> </w:t>
      </w:r>
      <w:r w:rsidRPr="004230E8">
        <w:t>reuniune</w:t>
      </w:r>
      <w:r w:rsidR="00932864">
        <w:t xml:space="preserve"> </w:t>
      </w:r>
      <w:r w:rsidRPr="004230E8">
        <w:t>a</w:t>
      </w:r>
      <w:r w:rsidR="00932864">
        <w:t xml:space="preserve"> </w:t>
      </w:r>
      <w:r w:rsidRPr="004230E8">
        <w:t>grupului</w:t>
      </w:r>
      <w:r w:rsidR="00932864">
        <w:t xml:space="preserve"> </w:t>
      </w:r>
      <w:r w:rsidRPr="004230E8">
        <w:t>de</w:t>
      </w:r>
      <w:r w:rsidR="00932864">
        <w:t xml:space="preserve"> </w:t>
      </w:r>
      <w:r w:rsidRPr="004230E8">
        <w:t>lucru</w:t>
      </w:r>
      <w:r w:rsidR="00932864">
        <w:t xml:space="preserve"> </w:t>
      </w:r>
      <w:r w:rsidRPr="004230E8">
        <w:t>în</w:t>
      </w:r>
      <w:r w:rsidR="00932864">
        <w:t xml:space="preserve"> </w:t>
      </w:r>
      <w:r w:rsidRPr="004230E8">
        <w:t>care</w:t>
      </w:r>
      <w:r w:rsidR="00932864">
        <w:t xml:space="preserve"> </w:t>
      </w:r>
      <w:r w:rsidRPr="004230E8">
        <w:t>reprezentanții</w:t>
      </w:r>
      <w:r w:rsidR="00932864">
        <w:t xml:space="preserve"> </w:t>
      </w:r>
      <w:r w:rsidRPr="004230E8">
        <w:t>celor</w:t>
      </w:r>
      <w:r w:rsidR="00932864">
        <w:t xml:space="preserve"> </w:t>
      </w:r>
      <w:r w:rsidRPr="004230E8">
        <w:t>trei</w:t>
      </w:r>
      <w:r w:rsidR="00932864">
        <w:t xml:space="preserve"> </w:t>
      </w:r>
      <w:r w:rsidRPr="004230E8">
        <w:t>ministere</w:t>
      </w:r>
      <w:r w:rsidR="00932864">
        <w:t xml:space="preserve"> </w:t>
      </w:r>
      <w:r w:rsidRPr="004230E8">
        <w:t>să</w:t>
      </w:r>
      <w:r w:rsidR="00932864">
        <w:t xml:space="preserve"> </w:t>
      </w:r>
      <w:r w:rsidRPr="004230E8">
        <w:t>prezinte</w:t>
      </w:r>
      <w:r w:rsidR="00932864">
        <w:t xml:space="preserve"> </w:t>
      </w:r>
      <w:r w:rsidRPr="004230E8">
        <w:t>o</w:t>
      </w:r>
      <w:r w:rsidR="00932864">
        <w:t xml:space="preserve"> </w:t>
      </w:r>
      <w:r w:rsidRPr="004230E8">
        <w:t>analiză</w:t>
      </w:r>
      <w:r w:rsidR="00932864">
        <w:t xml:space="preserve"> </w:t>
      </w:r>
      <w:r w:rsidRPr="004230E8">
        <w:t>a</w:t>
      </w:r>
      <w:r w:rsidR="00932864">
        <w:t xml:space="preserve"> </w:t>
      </w:r>
      <w:r w:rsidRPr="004230E8">
        <w:t>anvelopei</w:t>
      </w:r>
      <w:r w:rsidR="00932864">
        <w:t xml:space="preserve"> </w:t>
      </w:r>
      <w:r w:rsidRPr="004230E8">
        <w:t>salariale</w:t>
      </w:r>
      <w:r w:rsidR="00932864">
        <w:t xml:space="preserve"> </w:t>
      </w:r>
      <w:r w:rsidRPr="004230E8">
        <w:t>și</w:t>
      </w:r>
      <w:r w:rsidR="00932864">
        <w:t xml:space="preserve"> </w:t>
      </w:r>
      <w:r w:rsidRPr="004230E8">
        <w:t>a</w:t>
      </w:r>
      <w:r w:rsidR="00932864">
        <w:t xml:space="preserve"> </w:t>
      </w:r>
      <w:r w:rsidRPr="004230E8">
        <w:t>necesarului</w:t>
      </w:r>
      <w:r w:rsidR="00932864">
        <w:t xml:space="preserve"> </w:t>
      </w:r>
      <w:r w:rsidRPr="004230E8">
        <w:t>de</w:t>
      </w:r>
      <w:r w:rsidR="00932864">
        <w:t xml:space="preserve"> </w:t>
      </w:r>
      <w:r w:rsidRPr="004230E8">
        <w:t>personal</w:t>
      </w:r>
      <w:r w:rsidR="00932864">
        <w:t xml:space="preserve"> </w:t>
      </w:r>
      <w:r w:rsidRPr="004230E8">
        <w:t>din</w:t>
      </w:r>
      <w:r w:rsidR="00932864">
        <w:t xml:space="preserve"> </w:t>
      </w:r>
      <w:r w:rsidRPr="004230E8">
        <w:t>sănătate,</w:t>
      </w:r>
      <w:r w:rsidR="00932864">
        <w:t xml:space="preserve"> </w:t>
      </w:r>
      <w:r w:rsidRPr="004230E8">
        <w:t>aceste</w:t>
      </w:r>
      <w:r w:rsidR="00932864">
        <w:t xml:space="preserve"> </w:t>
      </w:r>
      <w:r w:rsidRPr="004230E8">
        <w:t>date</w:t>
      </w:r>
      <w:r w:rsidR="00932864">
        <w:t xml:space="preserve"> </w:t>
      </w:r>
      <w:r w:rsidRPr="004230E8">
        <w:t>urmând</w:t>
      </w:r>
      <w:r w:rsidR="00932864">
        <w:t xml:space="preserve"> </w:t>
      </w:r>
      <w:r w:rsidRPr="004230E8">
        <w:t>să</w:t>
      </w:r>
      <w:r w:rsidR="00932864">
        <w:t xml:space="preserve"> </w:t>
      </w:r>
      <w:r w:rsidRPr="004230E8">
        <w:t>reprezinte</w:t>
      </w:r>
      <w:r w:rsidR="00932864">
        <w:t xml:space="preserve"> </w:t>
      </w:r>
      <w:r w:rsidRPr="004230E8">
        <w:t>baza</w:t>
      </w:r>
      <w:r w:rsidR="00932864">
        <w:t xml:space="preserve"> </w:t>
      </w:r>
      <w:r w:rsidRPr="004230E8">
        <w:t>de</w:t>
      </w:r>
      <w:r w:rsidR="00932864">
        <w:t xml:space="preserve"> </w:t>
      </w:r>
      <w:r w:rsidRPr="004230E8">
        <w:t>discuții</w:t>
      </w:r>
      <w:r w:rsidR="00932864">
        <w:t xml:space="preserve"> </w:t>
      </w:r>
      <w:r w:rsidRPr="004230E8">
        <w:t>la</w:t>
      </w:r>
      <w:r w:rsidR="00932864">
        <w:t xml:space="preserve"> </w:t>
      </w:r>
      <w:r w:rsidRPr="004230E8">
        <w:t>o</w:t>
      </w:r>
      <w:r w:rsidR="00932864">
        <w:t xml:space="preserve"> </w:t>
      </w:r>
      <w:r w:rsidRPr="004230E8">
        <w:t>întâlnire</w:t>
      </w:r>
      <w:r w:rsidR="00932864">
        <w:t xml:space="preserve"> </w:t>
      </w:r>
      <w:r w:rsidRPr="004230E8">
        <w:t>ulterioară</w:t>
      </w:r>
      <w:r w:rsidR="00932864">
        <w:t xml:space="preserve"> </w:t>
      </w:r>
      <w:r w:rsidRPr="004230E8">
        <w:t>cu</w:t>
      </w:r>
      <w:r w:rsidR="00932864">
        <w:t xml:space="preserve"> </w:t>
      </w:r>
      <w:r w:rsidRPr="004230E8">
        <w:t>reprezentanții</w:t>
      </w:r>
      <w:r w:rsidR="00932864">
        <w:t xml:space="preserve"> </w:t>
      </w:r>
      <w:r w:rsidRPr="004230E8">
        <w:t>sindicali</w:t>
      </w:r>
      <w:r w:rsidR="00932864">
        <w:t xml:space="preserve"> </w:t>
      </w:r>
      <w:r w:rsidRPr="004230E8">
        <w:t>din</w:t>
      </w:r>
      <w:r w:rsidR="00932864">
        <w:t xml:space="preserve"> </w:t>
      </w:r>
      <w:r w:rsidRPr="004230E8">
        <w:t>domeniu.</w:t>
      </w:r>
    </w:p>
    <w:p w14:paraId="4694DD07" w14:textId="69570E5B" w:rsidR="00F64214" w:rsidRDefault="004230E8" w:rsidP="004230E8">
      <w:pPr>
        <w:pStyle w:val="separatorarticole"/>
      </w:pPr>
      <w:r>
        <w:t>*</w:t>
      </w:r>
    </w:p>
    <w:p w14:paraId="34AFB044" w14:textId="061E73B2" w:rsidR="00F64214" w:rsidRDefault="00F64214" w:rsidP="00F64214">
      <w:pPr>
        <w:pStyle w:val="TitluArticolinINFOUE"/>
      </w:pPr>
      <w:bookmarkStart w:id="130" w:name="_Toc157522059"/>
      <w:r w:rsidRPr="00F64214">
        <w:t>Declarații</w:t>
      </w:r>
      <w:r w:rsidR="00932864">
        <w:t xml:space="preserve"> </w:t>
      </w:r>
      <w:r w:rsidRPr="00F64214">
        <w:t>susținute</w:t>
      </w:r>
      <w:r w:rsidR="00932864">
        <w:t xml:space="preserve"> </w:t>
      </w:r>
      <w:r w:rsidRPr="00F64214">
        <w:t>de</w:t>
      </w:r>
      <w:r w:rsidR="00932864">
        <w:t xml:space="preserve"> </w:t>
      </w:r>
      <w:r w:rsidRPr="00F64214">
        <w:t>prim-ministrul</w:t>
      </w:r>
      <w:r w:rsidR="00932864">
        <w:t xml:space="preserve"> </w:t>
      </w:r>
      <w:r w:rsidRPr="00F64214">
        <w:t>Marcel</w:t>
      </w:r>
      <w:r w:rsidR="00932864">
        <w:t xml:space="preserve"> </w:t>
      </w:r>
      <w:r w:rsidRPr="00F64214">
        <w:t>Ciolacu</w:t>
      </w:r>
      <w:r w:rsidR="00932864">
        <w:t xml:space="preserve"> </w:t>
      </w:r>
      <w:r w:rsidRPr="00F64214">
        <w:t>după</w:t>
      </w:r>
      <w:r w:rsidR="00932864">
        <w:t xml:space="preserve"> </w:t>
      </w:r>
      <w:r w:rsidRPr="00F64214">
        <w:t>consultările</w:t>
      </w:r>
      <w:r w:rsidR="00932864">
        <w:t xml:space="preserve"> </w:t>
      </w:r>
      <w:r w:rsidRPr="00F64214">
        <w:t>de</w:t>
      </w:r>
      <w:r w:rsidR="00932864">
        <w:t xml:space="preserve"> </w:t>
      </w:r>
      <w:r w:rsidRPr="00F64214">
        <w:t>la</w:t>
      </w:r>
      <w:r w:rsidR="00932864">
        <w:t xml:space="preserve"> </w:t>
      </w:r>
      <w:r w:rsidRPr="00F64214">
        <w:t>Ministerul</w:t>
      </w:r>
      <w:r w:rsidR="00932864">
        <w:t xml:space="preserve"> </w:t>
      </w:r>
      <w:r w:rsidRPr="00F64214">
        <w:t>Afacerilor</w:t>
      </w:r>
      <w:r w:rsidR="00932864">
        <w:t xml:space="preserve"> </w:t>
      </w:r>
      <w:r w:rsidRPr="00F64214">
        <w:t>Interne</w:t>
      </w:r>
      <w:bookmarkEnd w:id="130"/>
    </w:p>
    <w:p w14:paraId="288627E8" w14:textId="6C79660D" w:rsidR="00F64214" w:rsidRDefault="00F64214" w:rsidP="00F64214">
      <w:r>
        <w:t>Marcel</w:t>
      </w:r>
      <w:r w:rsidR="00932864">
        <w:t xml:space="preserve"> </w:t>
      </w:r>
      <w:r>
        <w:t>Ciolacu:</w:t>
      </w:r>
      <w:r w:rsidR="00932864">
        <w:t xml:space="preserve"> </w:t>
      </w:r>
      <w:r>
        <w:t>În</w:t>
      </w:r>
      <w:r w:rsidR="00932864">
        <w:t xml:space="preserve"> </w:t>
      </w:r>
      <w:r>
        <w:t>decursul</w:t>
      </w:r>
      <w:r w:rsidR="00932864">
        <w:t xml:space="preserve"> </w:t>
      </w:r>
      <w:r>
        <w:t>celor</w:t>
      </w:r>
      <w:r w:rsidR="00932864">
        <w:t xml:space="preserve"> </w:t>
      </w:r>
      <w:r>
        <w:t>30</w:t>
      </w:r>
      <w:r w:rsidR="00932864">
        <w:t xml:space="preserve"> </w:t>
      </w:r>
      <w:r>
        <w:t>de</w:t>
      </w:r>
      <w:r w:rsidR="00932864">
        <w:t xml:space="preserve"> </w:t>
      </w:r>
      <w:r>
        <w:t>ani</w:t>
      </w:r>
      <w:r w:rsidR="00932864">
        <w:t xml:space="preserve"> </w:t>
      </w:r>
      <w:r>
        <w:t>de</w:t>
      </w:r>
      <w:r w:rsidR="00932864">
        <w:t xml:space="preserve"> </w:t>
      </w:r>
      <w:r>
        <w:t>democrație,</w:t>
      </w:r>
      <w:r w:rsidR="00932864">
        <w:t xml:space="preserve"> </w:t>
      </w:r>
      <w:r>
        <w:t>între</w:t>
      </w:r>
      <w:r w:rsidR="00932864">
        <w:t xml:space="preserve"> </w:t>
      </w:r>
      <w:r>
        <w:t>civili</w:t>
      </w:r>
      <w:r w:rsidR="00932864">
        <w:t xml:space="preserve"> </w:t>
      </w:r>
      <w:r>
        <w:t>și</w:t>
      </w:r>
      <w:r w:rsidR="00932864">
        <w:t xml:space="preserve"> </w:t>
      </w:r>
      <w:r>
        <w:t>militari,</w:t>
      </w:r>
      <w:r w:rsidR="00932864">
        <w:t xml:space="preserve"> </w:t>
      </w:r>
      <w:r>
        <w:t>multe</w:t>
      </w:r>
      <w:r w:rsidR="00932864">
        <w:t xml:space="preserve"> </w:t>
      </w:r>
      <w:r>
        <w:t>dintre</w:t>
      </w:r>
      <w:r w:rsidR="00932864">
        <w:t xml:space="preserve"> </w:t>
      </w:r>
      <w:r>
        <w:t>drepturi</w:t>
      </w:r>
      <w:r w:rsidR="00932864">
        <w:t xml:space="preserve"> </w:t>
      </w:r>
      <w:r>
        <w:t>s-au</w:t>
      </w:r>
      <w:r w:rsidR="00932864">
        <w:t xml:space="preserve"> </w:t>
      </w:r>
      <w:r>
        <w:t>uniformizat.</w:t>
      </w:r>
      <w:r w:rsidR="00932864">
        <w:t xml:space="preserve"> </w:t>
      </w:r>
      <w:r>
        <w:t>Avem</w:t>
      </w:r>
      <w:r w:rsidR="00932864">
        <w:t xml:space="preserve"> </w:t>
      </w:r>
      <w:r>
        <w:t>un</w:t>
      </w:r>
      <w:r w:rsidR="00932864">
        <w:t xml:space="preserve"> </w:t>
      </w:r>
      <w:r>
        <w:t>deficit</w:t>
      </w:r>
      <w:r w:rsidR="00932864">
        <w:t xml:space="preserve"> </w:t>
      </w:r>
      <w:r>
        <w:t>de</w:t>
      </w:r>
      <w:r w:rsidR="00932864">
        <w:t xml:space="preserve"> </w:t>
      </w:r>
      <w:r>
        <w:t>personal</w:t>
      </w:r>
      <w:r w:rsidR="00932864">
        <w:t xml:space="preserve"> </w:t>
      </w:r>
      <w:r>
        <w:t>în</w:t>
      </w:r>
      <w:r w:rsidR="00932864">
        <w:t xml:space="preserve"> </w:t>
      </w:r>
      <w:r>
        <w:t>zona</w:t>
      </w:r>
      <w:r w:rsidR="00932864">
        <w:t xml:space="preserve"> </w:t>
      </w:r>
      <w:r>
        <w:t>Ministerului</w:t>
      </w:r>
      <w:r w:rsidR="00932864">
        <w:t xml:space="preserve"> </w:t>
      </w:r>
      <w:r>
        <w:t>Apărării,</w:t>
      </w:r>
      <w:r w:rsidR="00932864">
        <w:t xml:space="preserve"> </w:t>
      </w:r>
      <w:r>
        <w:t>a</w:t>
      </w:r>
      <w:r w:rsidR="00932864">
        <w:t xml:space="preserve"> </w:t>
      </w:r>
      <w:r>
        <w:t>Ministerului</w:t>
      </w:r>
      <w:r w:rsidR="00932864">
        <w:t xml:space="preserve"> </w:t>
      </w:r>
      <w:r>
        <w:t>de</w:t>
      </w:r>
      <w:r w:rsidR="00932864">
        <w:t xml:space="preserve"> </w:t>
      </w:r>
      <w:r>
        <w:t>Interne.</w:t>
      </w:r>
      <w:r w:rsidR="00932864">
        <w:t xml:space="preserve"> </w:t>
      </w:r>
      <w:r>
        <w:t>E</w:t>
      </w:r>
      <w:r w:rsidR="00932864">
        <w:t xml:space="preserve"> </w:t>
      </w:r>
      <w:r>
        <w:t>normal</w:t>
      </w:r>
      <w:r w:rsidR="00932864">
        <w:t xml:space="preserve"> </w:t>
      </w:r>
      <w:r>
        <w:t>ca</w:t>
      </w:r>
      <w:r w:rsidR="00932864">
        <w:t xml:space="preserve"> </w:t>
      </w:r>
      <w:r>
        <w:t>Guvernul</w:t>
      </w:r>
      <w:r w:rsidR="00932864">
        <w:t xml:space="preserve"> </w:t>
      </w:r>
      <w:r>
        <w:t>să</w:t>
      </w:r>
      <w:r w:rsidR="00932864">
        <w:t xml:space="preserve"> </w:t>
      </w:r>
      <w:r>
        <w:t>se</w:t>
      </w:r>
      <w:r w:rsidR="00932864">
        <w:t xml:space="preserve"> </w:t>
      </w:r>
      <w:r>
        <w:t>preocupe</w:t>
      </w:r>
      <w:r w:rsidR="00932864">
        <w:t xml:space="preserve"> </w:t>
      </w:r>
      <w:r>
        <w:t>ca</w:t>
      </w:r>
      <w:r w:rsidR="00932864">
        <w:t xml:space="preserve"> </w:t>
      </w:r>
      <w:r>
        <w:t>aceste</w:t>
      </w:r>
      <w:r w:rsidR="00932864">
        <w:t xml:space="preserve"> </w:t>
      </w:r>
      <w:r>
        <w:t>meserii</w:t>
      </w:r>
      <w:r w:rsidR="00932864">
        <w:t xml:space="preserve"> </w:t>
      </w:r>
      <w:r>
        <w:t>să</w:t>
      </w:r>
      <w:r w:rsidR="00932864">
        <w:t xml:space="preserve"> </w:t>
      </w:r>
      <w:r>
        <w:t>devină</w:t>
      </w:r>
      <w:r w:rsidR="00932864">
        <w:t xml:space="preserve"> </w:t>
      </w:r>
      <w:r>
        <w:t>din</w:t>
      </w:r>
      <w:r w:rsidR="00932864">
        <w:t xml:space="preserve"> </w:t>
      </w:r>
      <w:r>
        <w:t>nou</w:t>
      </w:r>
      <w:r w:rsidR="00932864">
        <w:t xml:space="preserve"> </w:t>
      </w:r>
      <w:r>
        <w:t>atractive,</w:t>
      </w:r>
      <w:r w:rsidR="00932864">
        <w:t xml:space="preserve"> </w:t>
      </w:r>
      <w:r>
        <w:t>nu</w:t>
      </w:r>
      <w:r w:rsidR="00932864">
        <w:t xml:space="preserve"> </w:t>
      </w:r>
      <w:r>
        <w:t>numai</w:t>
      </w:r>
      <w:r w:rsidR="00932864">
        <w:t xml:space="preserve"> </w:t>
      </w:r>
      <w:r>
        <w:t>prin</w:t>
      </w:r>
      <w:r w:rsidR="00932864">
        <w:t xml:space="preserve"> </w:t>
      </w:r>
      <w:r>
        <w:t>ceea</w:t>
      </w:r>
      <w:r w:rsidR="00932864">
        <w:t xml:space="preserve"> </w:t>
      </w:r>
      <w:r>
        <w:t>ce</w:t>
      </w:r>
      <w:r w:rsidR="00932864">
        <w:t xml:space="preserve"> </w:t>
      </w:r>
      <w:r>
        <w:t>fac,</w:t>
      </w:r>
      <w:r w:rsidR="00932864">
        <w:t xml:space="preserve"> </w:t>
      </w:r>
      <w:r>
        <w:t>dar</w:t>
      </w:r>
      <w:r w:rsidR="00932864">
        <w:t xml:space="preserve"> </w:t>
      </w:r>
      <w:r>
        <w:t>și</w:t>
      </w:r>
      <w:r w:rsidR="00932864">
        <w:t xml:space="preserve"> </w:t>
      </w:r>
      <w:r>
        <w:t>prin</w:t>
      </w:r>
      <w:r w:rsidR="00932864">
        <w:t xml:space="preserve"> </w:t>
      </w:r>
      <w:r>
        <w:t>beneficiile</w:t>
      </w:r>
      <w:r w:rsidR="00932864">
        <w:t xml:space="preserve"> </w:t>
      </w:r>
      <w:r>
        <w:t>concrete</w:t>
      </w:r>
      <w:r w:rsidR="00932864">
        <w:t xml:space="preserve"> </w:t>
      </w:r>
      <w:r>
        <w:t>pe</w:t>
      </w:r>
      <w:r w:rsidR="00932864">
        <w:t xml:space="preserve"> </w:t>
      </w:r>
      <w:r>
        <w:t>care</w:t>
      </w:r>
      <w:r w:rsidR="00932864">
        <w:t xml:space="preserve"> </w:t>
      </w:r>
      <w:r>
        <w:t>le</w:t>
      </w:r>
      <w:r w:rsidR="00932864">
        <w:t xml:space="preserve"> </w:t>
      </w:r>
      <w:r>
        <w:t>au.</w:t>
      </w:r>
      <w:r w:rsidR="00932864">
        <w:t xml:space="preserve"> </w:t>
      </w:r>
      <w:r>
        <w:t>Toată</w:t>
      </w:r>
      <w:r w:rsidR="00932864">
        <w:t xml:space="preserve"> </w:t>
      </w:r>
      <w:r>
        <w:t>discuția</w:t>
      </w:r>
      <w:r w:rsidR="00932864">
        <w:t xml:space="preserve"> </w:t>
      </w:r>
      <w:r>
        <w:t>pe</w:t>
      </w:r>
      <w:r w:rsidR="00932864">
        <w:t xml:space="preserve"> </w:t>
      </w:r>
      <w:r>
        <w:t>care</w:t>
      </w:r>
      <w:r w:rsidR="00932864">
        <w:t xml:space="preserve"> </w:t>
      </w:r>
      <w:r>
        <w:t>am</w:t>
      </w:r>
      <w:r w:rsidR="00932864">
        <w:t xml:space="preserve"> </w:t>
      </w:r>
      <w:r>
        <w:t>avut-o</w:t>
      </w:r>
      <w:r w:rsidR="00932864">
        <w:t xml:space="preserve"> </w:t>
      </w:r>
      <w:r>
        <w:t>cu</w:t>
      </w:r>
      <w:r w:rsidR="00932864">
        <w:t xml:space="preserve"> </w:t>
      </w:r>
      <w:r>
        <w:t>sindicatele,</w:t>
      </w:r>
      <w:r w:rsidR="00932864">
        <w:t xml:space="preserve"> </w:t>
      </w:r>
      <w:r>
        <w:t>dar</w:t>
      </w:r>
      <w:r w:rsidR="00932864">
        <w:t xml:space="preserve"> </w:t>
      </w:r>
      <w:r>
        <w:t>și</w:t>
      </w:r>
      <w:r w:rsidR="00932864">
        <w:t xml:space="preserve"> </w:t>
      </w:r>
      <w:r>
        <w:t>cu</w:t>
      </w:r>
      <w:r w:rsidR="00932864">
        <w:t xml:space="preserve"> </w:t>
      </w:r>
      <w:r>
        <w:t>conducerea</w:t>
      </w:r>
      <w:r w:rsidR="00932864">
        <w:t xml:space="preserve"> </w:t>
      </w:r>
      <w:r>
        <w:t>Ministerului</w:t>
      </w:r>
      <w:r w:rsidR="00932864">
        <w:t xml:space="preserve"> </w:t>
      </w:r>
      <w:r>
        <w:t>de</w:t>
      </w:r>
      <w:r w:rsidR="00932864">
        <w:t xml:space="preserve"> </w:t>
      </w:r>
      <w:r>
        <w:t>Interne,</w:t>
      </w:r>
      <w:r w:rsidR="00932864">
        <w:t xml:space="preserve"> </w:t>
      </w:r>
      <w:r>
        <w:t>împreună</w:t>
      </w:r>
      <w:r w:rsidR="00932864">
        <w:t xml:space="preserve"> </w:t>
      </w:r>
      <w:r>
        <w:t>cu</w:t>
      </w:r>
      <w:r w:rsidR="00932864">
        <w:t xml:space="preserve"> </w:t>
      </w:r>
      <w:r>
        <w:t>domnul</w:t>
      </w:r>
      <w:r w:rsidR="00932864">
        <w:t xml:space="preserve"> </w:t>
      </w:r>
      <w:r>
        <w:t>ministru,</w:t>
      </w:r>
      <w:r w:rsidR="00932864">
        <w:t xml:space="preserve"> </w:t>
      </w:r>
      <w:r>
        <w:t>a</w:t>
      </w:r>
      <w:r w:rsidR="00932864">
        <w:t xml:space="preserve"> </w:t>
      </w:r>
      <w:r>
        <w:t>avut</w:t>
      </w:r>
      <w:r w:rsidR="00932864">
        <w:t xml:space="preserve"> </w:t>
      </w:r>
      <w:r>
        <w:t>la</w:t>
      </w:r>
      <w:r w:rsidR="00932864">
        <w:t xml:space="preserve"> </w:t>
      </w:r>
      <w:r>
        <w:t>bază</w:t>
      </w:r>
      <w:r w:rsidR="00932864">
        <w:t xml:space="preserve"> </w:t>
      </w:r>
      <w:r>
        <w:t>acest</w:t>
      </w:r>
      <w:r w:rsidR="00932864">
        <w:t xml:space="preserve"> </w:t>
      </w:r>
      <w:r>
        <w:t>principiu.</w:t>
      </w:r>
      <w:r w:rsidR="00932864">
        <w:t xml:space="preserve"> </w:t>
      </w:r>
      <w:r>
        <w:t>De</w:t>
      </w:r>
      <w:r w:rsidR="00932864">
        <w:t xml:space="preserve"> </w:t>
      </w:r>
      <w:r>
        <w:t>aici</w:t>
      </w:r>
      <w:r w:rsidR="00932864">
        <w:t xml:space="preserve"> </w:t>
      </w:r>
      <w:r>
        <w:t>vom</w:t>
      </w:r>
      <w:r w:rsidR="00932864">
        <w:t xml:space="preserve"> </w:t>
      </w:r>
      <w:r>
        <w:t>vedea</w:t>
      </w:r>
      <w:r w:rsidR="00932864">
        <w:t xml:space="preserve"> </w:t>
      </w:r>
      <w:r>
        <w:t>măsurile</w:t>
      </w:r>
      <w:r w:rsidR="00932864">
        <w:t xml:space="preserve"> </w:t>
      </w:r>
      <w:r>
        <w:t>pe</w:t>
      </w:r>
      <w:r w:rsidR="00932864">
        <w:t xml:space="preserve"> </w:t>
      </w:r>
      <w:r>
        <w:t>care</w:t>
      </w:r>
      <w:r w:rsidR="00932864">
        <w:t xml:space="preserve"> </w:t>
      </w:r>
      <w:r>
        <w:t>le</w:t>
      </w:r>
      <w:r w:rsidR="00932864">
        <w:t xml:space="preserve"> </w:t>
      </w:r>
      <w:r>
        <w:t>vom</w:t>
      </w:r>
      <w:r w:rsidR="00932864">
        <w:t xml:space="preserve"> </w:t>
      </w:r>
      <w:r>
        <w:t>lua</w:t>
      </w:r>
      <w:r w:rsidR="00932864">
        <w:t xml:space="preserve"> </w:t>
      </w:r>
      <w:r>
        <w:t>împreună,</w:t>
      </w:r>
      <w:r w:rsidR="00932864">
        <w:t xml:space="preserve"> </w:t>
      </w:r>
      <w:r>
        <w:t>repet,</w:t>
      </w:r>
      <w:r w:rsidR="00932864">
        <w:t xml:space="preserve"> </w:t>
      </w:r>
      <w:r>
        <w:t>care</w:t>
      </w:r>
      <w:r w:rsidR="00932864">
        <w:t xml:space="preserve"> </w:t>
      </w:r>
      <w:r>
        <w:t>vor</w:t>
      </w:r>
      <w:r w:rsidR="00932864">
        <w:t xml:space="preserve"> </w:t>
      </w:r>
      <w:r>
        <w:t>viza</w:t>
      </w:r>
      <w:r w:rsidR="00932864">
        <w:t xml:space="preserve"> </w:t>
      </w:r>
      <w:r>
        <w:t>și</w:t>
      </w:r>
      <w:r w:rsidR="00932864">
        <w:t xml:space="preserve"> </w:t>
      </w:r>
      <w:r>
        <w:t>ANP-ul</w:t>
      </w:r>
      <w:r w:rsidR="00932864">
        <w:t xml:space="preserve"> </w:t>
      </w:r>
      <w:r>
        <w:t>și</w:t>
      </w:r>
      <w:r w:rsidR="00932864">
        <w:t xml:space="preserve"> </w:t>
      </w:r>
      <w:r>
        <w:t>Ministerul</w:t>
      </w:r>
      <w:r w:rsidR="00932864">
        <w:t xml:space="preserve"> </w:t>
      </w:r>
      <w:r>
        <w:t>Apărării,</w:t>
      </w:r>
      <w:r w:rsidR="00932864">
        <w:t xml:space="preserve"> </w:t>
      </w:r>
      <w:r>
        <w:t>astfel</w:t>
      </w:r>
      <w:r w:rsidR="00932864">
        <w:t xml:space="preserve"> </w:t>
      </w:r>
      <w:r>
        <w:t>încât</w:t>
      </w:r>
      <w:r w:rsidR="00932864">
        <w:t xml:space="preserve"> </w:t>
      </w:r>
      <w:r>
        <w:t>să</w:t>
      </w:r>
      <w:r w:rsidR="00932864">
        <w:t xml:space="preserve"> </w:t>
      </w:r>
      <w:r>
        <w:t>aducem</w:t>
      </w:r>
      <w:r w:rsidR="00932864">
        <w:t xml:space="preserve"> </w:t>
      </w:r>
      <w:r>
        <w:t>din</w:t>
      </w:r>
      <w:r w:rsidR="00932864">
        <w:t xml:space="preserve"> </w:t>
      </w:r>
      <w:r>
        <w:t>nou</w:t>
      </w:r>
      <w:r w:rsidR="00932864">
        <w:t xml:space="preserve"> </w:t>
      </w:r>
      <w:r>
        <w:t>atractivitatea</w:t>
      </w:r>
      <w:r w:rsidR="00932864">
        <w:t xml:space="preserve"> </w:t>
      </w:r>
      <w:r>
        <w:t>pentru</w:t>
      </w:r>
      <w:r w:rsidR="00932864">
        <w:t xml:space="preserve"> </w:t>
      </w:r>
      <w:r>
        <w:t>aceste</w:t>
      </w:r>
      <w:r w:rsidR="00932864">
        <w:t xml:space="preserve"> </w:t>
      </w:r>
      <w:r>
        <w:t>ocupații.</w:t>
      </w:r>
    </w:p>
    <w:p w14:paraId="3DB5C78C" w14:textId="454E89F6" w:rsidR="00F64214" w:rsidRDefault="00F64214" w:rsidP="00F64214">
      <w:r>
        <w:t>Reporter:</w:t>
      </w:r>
      <w:r w:rsidR="00932864">
        <w:t xml:space="preserve"> </w:t>
      </w:r>
      <w:r>
        <w:t>Dar</w:t>
      </w:r>
      <w:r w:rsidR="00932864">
        <w:t xml:space="preserve"> </w:t>
      </w:r>
      <w:r>
        <w:t>le-ați</w:t>
      </w:r>
      <w:r w:rsidR="00932864">
        <w:t xml:space="preserve"> </w:t>
      </w:r>
      <w:r>
        <w:t>promis</w:t>
      </w:r>
      <w:r w:rsidR="00932864">
        <w:t xml:space="preserve"> </w:t>
      </w:r>
      <w:r>
        <w:t>ceva</w:t>
      </w:r>
      <w:r w:rsidR="00932864">
        <w:t xml:space="preserve"> </w:t>
      </w:r>
      <w:r>
        <w:t>în</w:t>
      </w:r>
      <w:r w:rsidR="00932864">
        <w:t xml:space="preserve"> </w:t>
      </w:r>
      <w:r>
        <w:t>întâlnirea</w:t>
      </w:r>
      <w:r w:rsidR="00932864">
        <w:t xml:space="preserve"> </w:t>
      </w:r>
      <w:r>
        <w:t>de</w:t>
      </w:r>
      <w:r w:rsidR="00932864">
        <w:t xml:space="preserve"> </w:t>
      </w:r>
      <w:r>
        <w:t>astăzi?</w:t>
      </w:r>
    </w:p>
    <w:p w14:paraId="01B51EA7" w14:textId="35458B7F" w:rsidR="00F64214" w:rsidRDefault="00F64214" w:rsidP="00F64214">
      <w:r>
        <w:t>Marcel</w:t>
      </w:r>
      <w:r w:rsidR="00932864">
        <w:t xml:space="preserve"> </w:t>
      </w:r>
      <w:r>
        <w:t>Ciolacu:</w:t>
      </w:r>
      <w:r w:rsidR="00932864">
        <w:t xml:space="preserve"> </w:t>
      </w:r>
      <w:r>
        <w:t>Din</w:t>
      </w:r>
      <w:r w:rsidR="00932864">
        <w:t xml:space="preserve"> </w:t>
      </w:r>
      <w:r>
        <w:t>disponibilitatea</w:t>
      </w:r>
      <w:r w:rsidR="00932864">
        <w:t xml:space="preserve"> </w:t>
      </w:r>
      <w:r>
        <w:t>totală,</w:t>
      </w:r>
      <w:r w:rsidR="00932864">
        <w:t xml:space="preserve"> </w:t>
      </w:r>
      <w:r>
        <w:t>în</w:t>
      </w:r>
      <w:r w:rsidR="00932864">
        <w:t xml:space="preserve"> </w:t>
      </w:r>
      <w:r>
        <w:t>continuare,</w:t>
      </w:r>
      <w:r w:rsidR="00932864">
        <w:t xml:space="preserve"> </w:t>
      </w:r>
      <w:r>
        <w:t>mai</w:t>
      </w:r>
      <w:r w:rsidR="00932864">
        <w:t xml:space="preserve"> </w:t>
      </w:r>
      <w:r>
        <w:t>multe.</w:t>
      </w:r>
      <w:r w:rsidR="00932864">
        <w:t xml:space="preserve"> </w:t>
      </w:r>
      <w:r>
        <w:t>Și</w:t>
      </w:r>
      <w:r w:rsidR="00932864">
        <w:t xml:space="preserve"> </w:t>
      </w:r>
      <w:r>
        <w:t>aici,</w:t>
      </w:r>
      <w:r w:rsidR="00932864">
        <w:t xml:space="preserve"> </w:t>
      </w:r>
      <w:r>
        <w:t>aș</w:t>
      </w:r>
      <w:r w:rsidR="00932864">
        <w:t xml:space="preserve"> </w:t>
      </w:r>
      <w:r>
        <w:t>vrea</w:t>
      </w:r>
      <w:r w:rsidR="00932864">
        <w:t xml:space="preserve"> </w:t>
      </w:r>
      <w:r>
        <w:t>și</w:t>
      </w:r>
      <w:r w:rsidR="00932864">
        <w:t xml:space="preserve"> </w:t>
      </w:r>
      <w:r>
        <w:t>pe</w:t>
      </w:r>
      <w:r w:rsidR="00932864">
        <w:t xml:space="preserve"> </w:t>
      </w:r>
      <w:r>
        <w:t>domnul</w:t>
      </w:r>
      <w:r w:rsidR="00932864">
        <w:t xml:space="preserve"> </w:t>
      </w:r>
      <w:r>
        <w:t>ministru</w:t>
      </w:r>
      <w:r w:rsidR="00932864">
        <w:t xml:space="preserve"> </w:t>
      </w:r>
      <w:r>
        <w:t>să-l</w:t>
      </w:r>
      <w:r w:rsidR="00932864">
        <w:t xml:space="preserve"> </w:t>
      </w:r>
      <w:r>
        <w:t>las</w:t>
      </w:r>
      <w:r w:rsidR="00932864">
        <w:t xml:space="preserve"> </w:t>
      </w:r>
      <w:r>
        <w:t>să</w:t>
      </w:r>
      <w:r w:rsidR="00932864">
        <w:t xml:space="preserve"> </w:t>
      </w:r>
      <w:r>
        <w:t>detalieze.</w:t>
      </w:r>
      <w:r w:rsidR="00932864">
        <w:t xml:space="preserve"> </w:t>
      </w:r>
      <w:r>
        <w:t>Acest</w:t>
      </w:r>
      <w:r w:rsidR="00932864">
        <w:t xml:space="preserve"> </w:t>
      </w:r>
      <w:r>
        <w:t>an</w:t>
      </w:r>
      <w:r w:rsidR="00932864">
        <w:t xml:space="preserve"> </w:t>
      </w:r>
      <w:r>
        <w:t>are</w:t>
      </w:r>
      <w:r w:rsidR="00932864">
        <w:t xml:space="preserve"> </w:t>
      </w:r>
      <w:r>
        <w:t>alocate</w:t>
      </w:r>
      <w:r w:rsidR="00932864">
        <w:t xml:space="preserve"> </w:t>
      </w:r>
      <w:r>
        <w:t>de</w:t>
      </w:r>
      <w:r w:rsidR="00932864">
        <w:t xml:space="preserve"> </w:t>
      </w:r>
      <w:r>
        <w:t>trei</w:t>
      </w:r>
      <w:r w:rsidR="00932864">
        <w:t xml:space="preserve"> </w:t>
      </w:r>
      <w:r>
        <w:t>ori</w:t>
      </w:r>
      <w:r w:rsidR="00932864">
        <w:t xml:space="preserve"> </w:t>
      </w:r>
      <w:r>
        <w:t>mai</w:t>
      </w:r>
      <w:r w:rsidR="00932864">
        <w:t xml:space="preserve"> </w:t>
      </w:r>
      <w:r>
        <w:t>multe</w:t>
      </w:r>
      <w:r w:rsidR="00932864">
        <w:t xml:space="preserve"> </w:t>
      </w:r>
      <w:r>
        <w:t>investiții</w:t>
      </w:r>
      <w:r w:rsidR="00932864">
        <w:t xml:space="preserve"> </w:t>
      </w:r>
      <w:r>
        <w:t>față</w:t>
      </w:r>
      <w:r w:rsidR="00932864">
        <w:t xml:space="preserve"> </w:t>
      </w:r>
      <w:r>
        <w:t>de</w:t>
      </w:r>
      <w:r w:rsidR="00932864">
        <w:t xml:space="preserve"> </w:t>
      </w:r>
      <w:r>
        <w:t>anul</w:t>
      </w:r>
      <w:r w:rsidR="00932864">
        <w:t xml:space="preserve"> </w:t>
      </w:r>
      <w:r>
        <w:t>trecut.</w:t>
      </w:r>
      <w:r w:rsidR="00932864">
        <w:t xml:space="preserve"> </w:t>
      </w:r>
      <w:r>
        <w:t>Deci,</w:t>
      </w:r>
      <w:r w:rsidR="00932864">
        <w:t xml:space="preserve"> </w:t>
      </w:r>
      <w:r>
        <w:t>lucrurile</w:t>
      </w:r>
      <w:r w:rsidR="00932864">
        <w:t xml:space="preserve"> </w:t>
      </w:r>
      <w:r>
        <w:t>trebuie</w:t>
      </w:r>
      <w:r w:rsidR="00932864">
        <w:t xml:space="preserve"> </w:t>
      </w:r>
      <w:r>
        <w:t>să</w:t>
      </w:r>
      <w:r w:rsidR="00932864">
        <w:t xml:space="preserve"> </w:t>
      </w:r>
      <w:r>
        <w:t>meargă</w:t>
      </w:r>
      <w:r w:rsidR="00932864">
        <w:t xml:space="preserve"> </w:t>
      </w:r>
      <w:r>
        <w:t>în</w:t>
      </w:r>
      <w:r w:rsidR="00932864">
        <w:t xml:space="preserve"> </w:t>
      </w:r>
      <w:r>
        <w:t>paralel,</w:t>
      </w:r>
      <w:r w:rsidR="00932864">
        <w:t xml:space="preserve"> </w:t>
      </w:r>
      <w:r>
        <w:t>trebuie</w:t>
      </w:r>
      <w:r w:rsidR="00932864">
        <w:t xml:space="preserve"> </w:t>
      </w:r>
      <w:r>
        <w:t>să</w:t>
      </w:r>
      <w:r w:rsidR="00932864">
        <w:t xml:space="preserve"> </w:t>
      </w:r>
      <w:r>
        <w:t>fie</w:t>
      </w:r>
      <w:r w:rsidR="00932864">
        <w:t xml:space="preserve"> </w:t>
      </w:r>
      <w:r>
        <w:t>o</w:t>
      </w:r>
      <w:r w:rsidR="00932864">
        <w:t xml:space="preserve"> </w:t>
      </w:r>
      <w:r>
        <w:t>coerență.</w:t>
      </w:r>
      <w:r w:rsidR="00932864">
        <w:t xml:space="preserve"> </w:t>
      </w:r>
      <w:r>
        <w:t>Nu</w:t>
      </w:r>
      <w:r w:rsidR="00932864">
        <w:t xml:space="preserve"> </w:t>
      </w:r>
      <w:r>
        <w:t>se</w:t>
      </w:r>
      <w:r w:rsidR="00932864">
        <w:t xml:space="preserve"> </w:t>
      </w:r>
      <w:r>
        <w:t>poate</w:t>
      </w:r>
      <w:r w:rsidR="00932864">
        <w:t xml:space="preserve"> </w:t>
      </w:r>
      <w:r>
        <w:t>ca</w:t>
      </w:r>
      <w:r w:rsidR="00932864">
        <w:t xml:space="preserve"> </w:t>
      </w:r>
      <w:r>
        <w:t>tot</w:t>
      </w:r>
      <w:r w:rsidR="00932864">
        <w:t xml:space="preserve"> </w:t>
      </w:r>
      <w:r>
        <w:t>bugetul</w:t>
      </w:r>
      <w:r w:rsidR="00932864">
        <w:t xml:space="preserve"> </w:t>
      </w:r>
      <w:r>
        <w:t>Ministerului</w:t>
      </w:r>
      <w:r w:rsidR="00932864">
        <w:t xml:space="preserve"> </w:t>
      </w:r>
      <w:r>
        <w:t>de</w:t>
      </w:r>
      <w:r w:rsidR="00932864">
        <w:t xml:space="preserve"> </w:t>
      </w:r>
      <w:r>
        <w:t>Interne</w:t>
      </w:r>
      <w:r w:rsidR="00932864">
        <w:t xml:space="preserve"> </w:t>
      </w:r>
      <w:r>
        <w:t>-</w:t>
      </w:r>
      <w:r w:rsidR="00932864">
        <w:t xml:space="preserve"> </w:t>
      </w:r>
      <w:r>
        <w:t>93%</w:t>
      </w:r>
      <w:r w:rsidR="00932864">
        <w:t xml:space="preserve"> </w:t>
      </w:r>
      <w:r>
        <w:t>din</w:t>
      </w:r>
      <w:r w:rsidR="00932864">
        <w:t xml:space="preserve"> </w:t>
      </w:r>
      <w:r>
        <w:t>buget,</w:t>
      </w:r>
      <w:r w:rsidR="00932864">
        <w:t xml:space="preserve"> </w:t>
      </w:r>
      <w:r>
        <w:t>cum</w:t>
      </w:r>
      <w:r w:rsidR="00932864">
        <w:t xml:space="preserve"> </w:t>
      </w:r>
      <w:r>
        <w:t>era</w:t>
      </w:r>
      <w:r w:rsidR="00932864">
        <w:t xml:space="preserve"> </w:t>
      </w:r>
      <w:r>
        <w:t>acum</w:t>
      </w:r>
      <w:r w:rsidR="00932864">
        <w:t xml:space="preserve"> </w:t>
      </w:r>
      <w:r>
        <w:t>câțiva</w:t>
      </w:r>
      <w:r w:rsidR="00932864">
        <w:t xml:space="preserve"> </w:t>
      </w:r>
      <w:r>
        <w:t>ani</w:t>
      </w:r>
      <w:r w:rsidR="00932864">
        <w:t xml:space="preserve"> </w:t>
      </w:r>
      <w:r>
        <w:t>-</w:t>
      </w:r>
      <w:r w:rsidR="00932864">
        <w:t xml:space="preserve"> </w:t>
      </w:r>
      <w:r>
        <w:t>să</w:t>
      </w:r>
      <w:r w:rsidR="00932864">
        <w:t xml:space="preserve"> </w:t>
      </w:r>
      <w:r>
        <w:t>fie</w:t>
      </w:r>
      <w:r w:rsidR="00932864">
        <w:t xml:space="preserve"> </w:t>
      </w:r>
      <w:r>
        <w:t>direcționat</w:t>
      </w:r>
      <w:r w:rsidR="00932864">
        <w:t xml:space="preserve"> </w:t>
      </w:r>
      <w:r>
        <w:t>către</w:t>
      </w:r>
      <w:r w:rsidR="00932864">
        <w:t xml:space="preserve"> </w:t>
      </w:r>
      <w:r>
        <w:t>pensii</w:t>
      </w:r>
      <w:r w:rsidR="00932864">
        <w:t xml:space="preserve"> </w:t>
      </w:r>
      <w:r>
        <w:t>și</w:t>
      </w:r>
      <w:r w:rsidR="00932864">
        <w:t xml:space="preserve"> </w:t>
      </w:r>
      <w:r>
        <w:t>salarii.</w:t>
      </w:r>
      <w:r w:rsidR="00932864">
        <w:t xml:space="preserve"> </w:t>
      </w:r>
      <w:r>
        <w:t>Trebuie</w:t>
      </w:r>
      <w:r w:rsidR="00932864">
        <w:t xml:space="preserve"> </w:t>
      </w:r>
      <w:r>
        <w:t>creat</w:t>
      </w:r>
      <w:r w:rsidR="00932864">
        <w:t xml:space="preserve"> </w:t>
      </w:r>
      <w:r>
        <w:t>un</w:t>
      </w:r>
      <w:r w:rsidR="00932864">
        <w:t xml:space="preserve"> </w:t>
      </w:r>
      <w:r>
        <w:t>echilibru</w:t>
      </w:r>
      <w:r w:rsidR="00932864">
        <w:t xml:space="preserve"> </w:t>
      </w:r>
      <w:r>
        <w:t>între</w:t>
      </w:r>
      <w:r w:rsidR="00932864">
        <w:t xml:space="preserve"> </w:t>
      </w:r>
      <w:r>
        <w:t>investiții,</w:t>
      </w:r>
      <w:r w:rsidR="00932864">
        <w:t xml:space="preserve"> </w:t>
      </w:r>
      <w:r>
        <w:t>în</w:t>
      </w:r>
      <w:r w:rsidR="00932864">
        <w:t xml:space="preserve"> </w:t>
      </w:r>
      <w:r>
        <w:t>infrastructura.</w:t>
      </w:r>
      <w:r w:rsidR="00932864">
        <w:t xml:space="preserve"> </w:t>
      </w:r>
      <w:r>
        <w:t>În</w:t>
      </w:r>
      <w:r w:rsidR="00932864">
        <w:t xml:space="preserve"> </w:t>
      </w:r>
      <w:r>
        <w:t>interiorul</w:t>
      </w:r>
      <w:r w:rsidR="00932864">
        <w:t xml:space="preserve"> </w:t>
      </w:r>
      <w:r>
        <w:t>Ministerului</w:t>
      </w:r>
      <w:r w:rsidR="00932864">
        <w:t xml:space="preserve"> </w:t>
      </w:r>
      <w:r>
        <w:t>de</w:t>
      </w:r>
      <w:r w:rsidR="00932864">
        <w:t xml:space="preserve"> </w:t>
      </w:r>
      <w:r>
        <w:t>Interne,</w:t>
      </w:r>
      <w:r w:rsidR="00932864">
        <w:t xml:space="preserve"> </w:t>
      </w:r>
      <w:r>
        <w:t>provocările</w:t>
      </w:r>
      <w:r w:rsidR="00932864">
        <w:t xml:space="preserve"> </w:t>
      </w:r>
      <w:r>
        <w:t>sunt</w:t>
      </w:r>
      <w:r w:rsidR="00932864">
        <w:t xml:space="preserve"> </w:t>
      </w:r>
      <w:r>
        <w:t>cu</w:t>
      </w:r>
      <w:r w:rsidR="00932864">
        <w:t xml:space="preserve"> </w:t>
      </w:r>
      <w:r>
        <w:t>totul</w:t>
      </w:r>
      <w:r w:rsidR="00932864">
        <w:t xml:space="preserve"> </w:t>
      </w:r>
      <w:r>
        <w:t>altele.</w:t>
      </w:r>
      <w:r w:rsidR="00932864">
        <w:t xml:space="preserve"> </w:t>
      </w:r>
      <w:r>
        <w:t>Știm</w:t>
      </w:r>
      <w:r w:rsidR="00932864">
        <w:t xml:space="preserve"> </w:t>
      </w:r>
      <w:r>
        <w:t>și</w:t>
      </w:r>
      <w:r w:rsidR="00932864">
        <w:t xml:space="preserve"> </w:t>
      </w:r>
      <w:r>
        <w:t>noi</w:t>
      </w:r>
      <w:r w:rsidR="00932864">
        <w:t xml:space="preserve"> </w:t>
      </w:r>
      <w:r>
        <w:t>că</w:t>
      </w:r>
      <w:r w:rsidR="00932864">
        <w:t xml:space="preserve"> </w:t>
      </w:r>
      <w:r>
        <w:t>lumea</w:t>
      </w:r>
      <w:r w:rsidR="00932864">
        <w:t xml:space="preserve"> </w:t>
      </w:r>
      <w:r>
        <w:t>se</w:t>
      </w:r>
      <w:r w:rsidR="00932864">
        <w:t xml:space="preserve"> </w:t>
      </w:r>
      <w:r>
        <w:t>schimbă,</w:t>
      </w:r>
      <w:r w:rsidR="00932864">
        <w:t xml:space="preserve"> </w:t>
      </w:r>
      <w:r>
        <w:t>suntem</w:t>
      </w:r>
      <w:r w:rsidR="00932864">
        <w:t xml:space="preserve"> </w:t>
      </w:r>
      <w:r>
        <w:t>într-o</w:t>
      </w:r>
      <w:r w:rsidR="00932864">
        <w:t xml:space="preserve"> </w:t>
      </w:r>
      <w:r>
        <w:t>dinamică</w:t>
      </w:r>
      <w:r w:rsidR="00932864">
        <w:t xml:space="preserve"> </w:t>
      </w:r>
      <w:r>
        <w:t>foarte</w:t>
      </w:r>
      <w:r w:rsidR="00932864">
        <w:t xml:space="preserve"> </w:t>
      </w:r>
      <w:r>
        <w:t>mare.</w:t>
      </w:r>
      <w:r w:rsidR="00932864">
        <w:t xml:space="preserve"> </w:t>
      </w:r>
      <w:r>
        <w:t>Digitalizarea</w:t>
      </w:r>
      <w:r w:rsidR="00932864">
        <w:t xml:space="preserve"> </w:t>
      </w:r>
      <w:r>
        <w:t>a</w:t>
      </w:r>
      <w:r w:rsidR="00932864">
        <w:t xml:space="preserve"> </w:t>
      </w:r>
      <w:r>
        <w:t>unit</w:t>
      </w:r>
      <w:r w:rsidR="00932864">
        <w:t xml:space="preserve"> </w:t>
      </w:r>
      <w:r>
        <w:t>foarte</w:t>
      </w:r>
      <w:r w:rsidR="00932864">
        <w:t xml:space="preserve"> </w:t>
      </w:r>
      <w:r>
        <w:t>mult./.../</w:t>
      </w:r>
      <w:r w:rsidR="00932864">
        <w:t xml:space="preserve"> </w:t>
      </w:r>
      <w:r>
        <w:t>Și</w:t>
      </w:r>
      <w:r w:rsidR="00932864">
        <w:t xml:space="preserve"> </w:t>
      </w:r>
      <w:r>
        <w:t>nu</w:t>
      </w:r>
      <w:r w:rsidR="00932864">
        <w:t xml:space="preserve"> </w:t>
      </w:r>
      <w:r>
        <w:t>în</w:t>
      </w:r>
      <w:r w:rsidR="00932864">
        <w:t xml:space="preserve"> </w:t>
      </w:r>
      <w:r>
        <w:t>ultimul</w:t>
      </w:r>
      <w:r w:rsidR="00932864">
        <w:t xml:space="preserve"> </w:t>
      </w:r>
      <w:r>
        <w:t>rând,</w:t>
      </w:r>
      <w:r w:rsidR="00932864">
        <w:t xml:space="preserve"> </w:t>
      </w:r>
      <w:r>
        <w:t>am</w:t>
      </w:r>
      <w:r w:rsidR="00932864">
        <w:t xml:space="preserve"> </w:t>
      </w:r>
      <w:r>
        <w:t>convenit,</w:t>
      </w:r>
      <w:r w:rsidR="00932864">
        <w:t xml:space="preserve"> </w:t>
      </w:r>
      <w:r>
        <w:t>totuși,</w:t>
      </w:r>
      <w:r w:rsidR="00932864">
        <w:t xml:space="preserve"> </w:t>
      </w:r>
      <w:r>
        <w:t>și</w:t>
      </w:r>
      <w:r w:rsidR="00932864">
        <w:t xml:space="preserve"> </w:t>
      </w:r>
      <w:r>
        <w:t>niște</w:t>
      </w:r>
      <w:r w:rsidR="00932864">
        <w:t xml:space="preserve"> </w:t>
      </w:r>
      <w:r>
        <w:t>principii</w:t>
      </w:r>
      <w:r w:rsidR="00932864">
        <w:t xml:space="preserve"> </w:t>
      </w:r>
      <w:r>
        <w:t>în</w:t>
      </w:r>
      <w:r w:rsidR="00932864">
        <w:t xml:space="preserve"> </w:t>
      </w:r>
      <w:r>
        <w:t>ceea</w:t>
      </w:r>
      <w:r w:rsidR="00932864">
        <w:t xml:space="preserve"> </w:t>
      </w:r>
      <w:r>
        <w:t>ce</w:t>
      </w:r>
      <w:r w:rsidR="00932864">
        <w:t xml:space="preserve"> </w:t>
      </w:r>
      <w:r>
        <w:t>privește</w:t>
      </w:r>
      <w:r w:rsidR="00932864">
        <w:t xml:space="preserve"> </w:t>
      </w:r>
      <w:r>
        <w:t>reforma.</w:t>
      </w:r>
      <w:r w:rsidR="00932864">
        <w:t xml:space="preserve">   </w:t>
      </w:r>
    </w:p>
    <w:p w14:paraId="1C65A983" w14:textId="256BECC9" w:rsidR="00F64214" w:rsidRDefault="00F64214" w:rsidP="00F64214">
      <w:r>
        <w:t>Reporter:</w:t>
      </w:r>
      <w:r w:rsidR="00932864">
        <w:t xml:space="preserve"> </w:t>
      </w:r>
      <w:r>
        <w:t>De</w:t>
      </w:r>
      <w:r w:rsidR="00932864">
        <w:t xml:space="preserve"> </w:t>
      </w:r>
      <w:r>
        <w:t>ce</w:t>
      </w:r>
      <w:r w:rsidR="00932864">
        <w:t xml:space="preserve"> </w:t>
      </w:r>
      <w:r>
        <w:t>credeți</w:t>
      </w:r>
      <w:r w:rsidR="00932864">
        <w:t xml:space="preserve"> </w:t>
      </w:r>
      <w:r>
        <w:t>că</w:t>
      </w:r>
      <w:r w:rsidR="00932864">
        <w:t xml:space="preserve"> </w:t>
      </w:r>
      <w:r>
        <w:t>nu</w:t>
      </w:r>
      <w:r w:rsidR="00932864">
        <w:t xml:space="preserve"> </w:t>
      </w:r>
      <w:r>
        <w:t>mai</w:t>
      </w:r>
      <w:r w:rsidR="00932864">
        <w:t xml:space="preserve"> </w:t>
      </w:r>
      <w:r>
        <w:t>sunt</w:t>
      </w:r>
      <w:r w:rsidR="00932864">
        <w:t xml:space="preserve"> </w:t>
      </w:r>
      <w:r>
        <w:t>atractive</w:t>
      </w:r>
      <w:r w:rsidR="00932864">
        <w:t xml:space="preserve"> </w:t>
      </w:r>
      <w:r>
        <w:t>aceste</w:t>
      </w:r>
      <w:r w:rsidR="00932864">
        <w:t xml:space="preserve"> </w:t>
      </w:r>
      <w:r>
        <w:t>meserii?</w:t>
      </w:r>
    </w:p>
    <w:p w14:paraId="0324CCF4" w14:textId="065ED388" w:rsidR="00F64214" w:rsidRDefault="00F64214" w:rsidP="00F64214">
      <w:r>
        <w:t>Marcel</w:t>
      </w:r>
      <w:r w:rsidR="00932864">
        <w:t xml:space="preserve"> </w:t>
      </w:r>
      <w:r>
        <w:t>Ciolacu:</w:t>
      </w:r>
      <w:r w:rsidR="00932864">
        <w:t xml:space="preserve"> </w:t>
      </w:r>
      <w:r>
        <w:t>Tocmai</w:t>
      </w:r>
      <w:r w:rsidR="00932864">
        <w:t xml:space="preserve"> </w:t>
      </w:r>
      <w:r>
        <w:t>v-am</w:t>
      </w:r>
      <w:r w:rsidR="00932864">
        <w:t xml:space="preserve"> </w:t>
      </w:r>
      <w:r>
        <w:t>explicat,</w:t>
      </w:r>
      <w:r w:rsidR="00932864">
        <w:t xml:space="preserve"> </w:t>
      </w:r>
      <w:r>
        <w:t>fiindcă</w:t>
      </w:r>
      <w:r w:rsidR="00932864">
        <w:t xml:space="preserve"> </w:t>
      </w:r>
      <w:r>
        <w:t>anumite</w:t>
      </w:r>
      <w:r w:rsidR="00932864">
        <w:t xml:space="preserve"> </w:t>
      </w:r>
      <w:r>
        <w:t>drepturi</w:t>
      </w:r>
      <w:r w:rsidR="00932864">
        <w:t xml:space="preserve"> </w:t>
      </w:r>
      <w:r>
        <w:t>se</w:t>
      </w:r>
      <w:r w:rsidR="00932864">
        <w:t xml:space="preserve"> </w:t>
      </w:r>
      <w:r>
        <w:t>regăsesc</w:t>
      </w:r>
      <w:r w:rsidR="00932864">
        <w:t xml:space="preserve"> </w:t>
      </w:r>
      <w:r>
        <w:t>și</w:t>
      </w:r>
      <w:r w:rsidR="00932864">
        <w:t xml:space="preserve"> </w:t>
      </w:r>
      <w:r>
        <w:t>la</w:t>
      </w:r>
      <w:r w:rsidR="00932864">
        <w:t xml:space="preserve"> </w:t>
      </w:r>
      <w:r>
        <w:t>alte</w:t>
      </w:r>
      <w:r w:rsidR="00932864">
        <w:t xml:space="preserve"> </w:t>
      </w:r>
      <w:r>
        <w:t>categorii</w:t>
      </w:r>
      <w:r w:rsidR="00932864">
        <w:t xml:space="preserve"> </w:t>
      </w:r>
      <w:r>
        <w:t>ocupaționale.</w:t>
      </w:r>
    </w:p>
    <w:p w14:paraId="35D76643" w14:textId="50E6BA7F" w:rsidR="00F64214" w:rsidRDefault="00F64214" w:rsidP="00F64214">
      <w:r>
        <w:t>Reporter:</w:t>
      </w:r>
      <w:r w:rsidR="00932864">
        <w:t xml:space="preserve"> </w:t>
      </w:r>
      <w:r>
        <w:t>V-au</w:t>
      </w:r>
      <w:r w:rsidR="00932864">
        <w:t xml:space="preserve"> </w:t>
      </w:r>
      <w:r>
        <w:t>cerut</w:t>
      </w:r>
      <w:r w:rsidR="00932864">
        <w:t xml:space="preserve"> </w:t>
      </w:r>
      <w:r>
        <w:t>salarii</w:t>
      </w:r>
      <w:r w:rsidR="00932864">
        <w:t xml:space="preserve"> </w:t>
      </w:r>
      <w:r>
        <w:t>mai</w:t>
      </w:r>
      <w:r w:rsidR="00932864">
        <w:t xml:space="preserve"> </w:t>
      </w:r>
      <w:r>
        <w:t>mari,</w:t>
      </w:r>
      <w:r w:rsidR="00932864">
        <w:t xml:space="preserve"> </w:t>
      </w:r>
      <w:r>
        <w:t>astăzi,</w:t>
      </w:r>
      <w:r w:rsidR="00932864">
        <w:t xml:space="preserve"> </w:t>
      </w:r>
      <w:r>
        <w:t>în</w:t>
      </w:r>
      <w:r w:rsidR="00932864">
        <w:t xml:space="preserve"> </w:t>
      </w:r>
      <w:r>
        <w:t>întâlnire?</w:t>
      </w:r>
    </w:p>
    <w:p w14:paraId="237AE5F8" w14:textId="38A3F4A0" w:rsidR="00F64214" w:rsidRDefault="00F64214" w:rsidP="00F64214">
      <w:r>
        <w:t>Marcel</w:t>
      </w:r>
      <w:r w:rsidR="00932864">
        <w:t xml:space="preserve"> </w:t>
      </w:r>
      <w:r>
        <w:t>Ciolacu:</w:t>
      </w:r>
      <w:r w:rsidR="00932864">
        <w:t xml:space="preserve"> </w:t>
      </w:r>
      <w:r>
        <w:t>Nu,</w:t>
      </w:r>
      <w:r w:rsidR="00932864">
        <w:t xml:space="preserve"> </w:t>
      </w:r>
      <w:r>
        <w:t>a</w:t>
      </w:r>
      <w:r w:rsidR="00932864">
        <w:t xml:space="preserve"> </w:t>
      </w:r>
      <w:r>
        <w:t>fost</w:t>
      </w:r>
      <w:r w:rsidR="00932864">
        <w:t xml:space="preserve"> </w:t>
      </w:r>
      <w:r>
        <w:t>o</w:t>
      </w:r>
      <w:r w:rsidR="00932864">
        <w:t xml:space="preserve"> </w:t>
      </w:r>
      <w:r>
        <w:t>discuție</w:t>
      </w:r>
      <w:r w:rsidR="00932864">
        <w:t xml:space="preserve"> </w:t>
      </w:r>
      <w:r>
        <w:t>de</w:t>
      </w:r>
      <w:r w:rsidR="00932864">
        <w:t xml:space="preserve"> </w:t>
      </w:r>
      <w:r>
        <w:t>principiu</w:t>
      </w:r>
      <w:r w:rsidR="00932864">
        <w:t xml:space="preserve"> </w:t>
      </w:r>
      <w:r>
        <w:t>și</w:t>
      </w:r>
      <w:r w:rsidR="00932864">
        <w:t xml:space="preserve"> </w:t>
      </w:r>
      <w:r>
        <w:t>le</w:t>
      </w:r>
      <w:r w:rsidR="00932864">
        <w:t xml:space="preserve"> </w:t>
      </w:r>
      <w:r>
        <w:t>mulțumesc</w:t>
      </w:r>
      <w:r w:rsidR="00932864">
        <w:t xml:space="preserve"> </w:t>
      </w:r>
      <w:r>
        <w:t>foarte</w:t>
      </w:r>
      <w:r w:rsidR="00932864">
        <w:t xml:space="preserve"> </w:t>
      </w:r>
      <w:r>
        <w:t>mult</w:t>
      </w:r>
      <w:r w:rsidR="00932864">
        <w:t xml:space="preserve"> </w:t>
      </w:r>
      <w:r>
        <w:t>pentru</w:t>
      </w:r>
      <w:r w:rsidR="00932864">
        <w:t xml:space="preserve"> </w:t>
      </w:r>
      <w:r>
        <w:t>toată</w:t>
      </w:r>
      <w:r w:rsidR="00932864">
        <w:t xml:space="preserve"> </w:t>
      </w:r>
      <w:r>
        <w:t>deschiderea.</w:t>
      </w:r>
      <w:r w:rsidR="00932864">
        <w:t xml:space="preserve"> </w:t>
      </w:r>
      <w:r>
        <w:t>A</w:t>
      </w:r>
      <w:r w:rsidR="00932864">
        <w:t xml:space="preserve"> </w:t>
      </w:r>
      <w:r>
        <w:t>fost</w:t>
      </w:r>
      <w:r w:rsidR="00932864">
        <w:t xml:space="preserve"> </w:t>
      </w:r>
      <w:r>
        <w:t>o</w:t>
      </w:r>
      <w:r w:rsidR="00932864">
        <w:t xml:space="preserve"> </w:t>
      </w:r>
      <w:r>
        <w:t>discuție,</w:t>
      </w:r>
      <w:r w:rsidR="00932864">
        <w:t xml:space="preserve"> </w:t>
      </w:r>
      <w:r>
        <w:t>o</w:t>
      </w:r>
      <w:r w:rsidR="00932864">
        <w:t xml:space="preserve"> </w:t>
      </w:r>
      <w:r>
        <w:t>îngrijorare</w:t>
      </w:r>
      <w:r w:rsidR="00932864">
        <w:t xml:space="preserve"> </w:t>
      </w:r>
      <w:r>
        <w:t>în</w:t>
      </w:r>
      <w:r w:rsidR="00932864">
        <w:t xml:space="preserve"> </w:t>
      </w:r>
      <w:r>
        <w:t>ceea</w:t>
      </w:r>
      <w:r w:rsidR="00932864">
        <w:t xml:space="preserve"> </w:t>
      </w:r>
      <w:r>
        <w:t>ce</w:t>
      </w:r>
      <w:r w:rsidR="00932864">
        <w:t xml:space="preserve"> </w:t>
      </w:r>
      <w:r>
        <w:t>privește</w:t>
      </w:r>
      <w:r w:rsidR="00932864">
        <w:t xml:space="preserve"> </w:t>
      </w:r>
      <w:r>
        <w:t>categoria</w:t>
      </w:r>
      <w:r w:rsidR="00932864">
        <w:t xml:space="preserve"> </w:t>
      </w:r>
      <w:r>
        <w:t>ocupațională.</w:t>
      </w:r>
      <w:r w:rsidR="00932864">
        <w:t xml:space="preserve"> </w:t>
      </w:r>
      <w:r>
        <w:t>E,</w:t>
      </w:r>
      <w:r w:rsidR="00932864">
        <w:t xml:space="preserve"> </w:t>
      </w:r>
      <w:r>
        <w:t>repet,</w:t>
      </w:r>
      <w:r w:rsidR="00932864">
        <w:t xml:space="preserve"> </w:t>
      </w:r>
      <w:r>
        <w:t>pentru</w:t>
      </w:r>
      <w:r w:rsidR="00932864">
        <w:t xml:space="preserve"> </w:t>
      </w:r>
      <w:r>
        <w:t>prima</w:t>
      </w:r>
      <w:r w:rsidR="00932864">
        <w:t xml:space="preserve"> </w:t>
      </w:r>
      <w:r>
        <w:t>oară</w:t>
      </w:r>
      <w:r w:rsidR="00932864">
        <w:t xml:space="preserve"> </w:t>
      </w:r>
      <w:r>
        <w:t>când</w:t>
      </w:r>
      <w:r w:rsidR="00932864">
        <w:t xml:space="preserve"> </w:t>
      </w:r>
      <w:r>
        <w:t>vorbim</w:t>
      </w:r>
      <w:r w:rsidR="00932864">
        <w:t xml:space="preserve"> </w:t>
      </w:r>
      <w:r>
        <w:t>de</w:t>
      </w:r>
      <w:r w:rsidR="00932864">
        <w:t xml:space="preserve"> </w:t>
      </w:r>
      <w:r>
        <w:t>investiții</w:t>
      </w:r>
      <w:r w:rsidR="00932864">
        <w:t xml:space="preserve"> </w:t>
      </w:r>
      <w:r>
        <w:t>majore</w:t>
      </w:r>
      <w:r w:rsidR="00932864">
        <w:t xml:space="preserve"> </w:t>
      </w:r>
      <w:r>
        <w:t>în</w:t>
      </w:r>
      <w:r w:rsidR="00932864">
        <w:t xml:space="preserve"> </w:t>
      </w:r>
      <w:r>
        <w:t>interiorul</w:t>
      </w:r>
      <w:r w:rsidR="00932864">
        <w:t xml:space="preserve"> </w:t>
      </w:r>
      <w:r>
        <w:t>Ministerului</w:t>
      </w:r>
      <w:r w:rsidR="00932864">
        <w:t xml:space="preserve"> </w:t>
      </w:r>
      <w:r>
        <w:t>de</w:t>
      </w:r>
      <w:r w:rsidR="00932864">
        <w:t xml:space="preserve"> </w:t>
      </w:r>
      <w:r>
        <w:t>Interne</w:t>
      </w:r>
      <w:r w:rsidR="00932864">
        <w:t xml:space="preserve"> </w:t>
      </w:r>
      <w:r>
        <w:t>și</w:t>
      </w:r>
      <w:r w:rsidR="00932864">
        <w:t xml:space="preserve"> </w:t>
      </w:r>
      <w:r>
        <w:t>mă</w:t>
      </w:r>
      <w:r w:rsidR="00932864">
        <w:t xml:space="preserve"> </w:t>
      </w:r>
      <w:r>
        <w:t>bucur</w:t>
      </w:r>
      <w:r w:rsidR="00932864">
        <w:t xml:space="preserve"> </w:t>
      </w:r>
      <w:r>
        <w:t>că</w:t>
      </w:r>
      <w:r w:rsidR="00932864">
        <w:t xml:space="preserve"> </w:t>
      </w:r>
      <w:r>
        <w:t>domnul</w:t>
      </w:r>
      <w:r w:rsidR="00932864">
        <w:t xml:space="preserve"> </w:t>
      </w:r>
      <w:r>
        <w:t>ministru,</w:t>
      </w:r>
      <w:r w:rsidR="00932864">
        <w:t xml:space="preserve"> </w:t>
      </w:r>
      <w:r>
        <w:t>la</w:t>
      </w:r>
      <w:r w:rsidR="00932864">
        <w:t xml:space="preserve"> </w:t>
      </w:r>
      <w:r>
        <w:t>construcția</w:t>
      </w:r>
      <w:r w:rsidR="00932864">
        <w:t xml:space="preserve"> </w:t>
      </w:r>
      <w:r>
        <w:t>bugetului,</w:t>
      </w:r>
      <w:r w:rsidR="00932864">
        <w:t xml:space="preserve"> </w:t>
      </w:r>
      <w:r>
        <w:t>s-a</w:t>
      </w:r>
      <w:r w:rsidR="00932864">
        <w:t xml:space="preserve"> </w:t>
      </w:r>
      <w:r>
        <w:t>preocupat</w:t>
      </w:r>
      <w:r w:rsidR="00932864">
        <w:t xml:space="preserve"> </w:t>
      </w:r>
      <w:r>
        <w:t>foarte</w:t>
      </w:r>
      <w:r w:rsidR="00932864">
        <w:t xml:space="preserve"> </w:t>
      </w:r>
      <w:r>
        <w:t>mult</w:t>
      </w:r>
      <w:r w:rsidR="00932864">
        <w:t xml:space="preserve"> </w:t>
      </w:r>
      <w:r>
        <w:t>de</w:t>
      </w:r>
      <w:r w:rsidR="00932864">
        <w:t xml:space="preserve"> </w:t>
      </w:r>
      <w:r>
        <w:t>acest</w:t>
      </w:r>
      <w:r w:rsidR="00932864">
        <w:t xml:space="preserve"> </w:t>
      </w:r>
      <w:r>
        <w:t>aspect,</w:t>
      </w:r>
      <w:r w:rsidR="00932864">
        <w:t xml:space="preserve"> </w:t>
      </w:r>
      <w:r>
        <w:t>dar</w:t>
      </w:r>
      <w:r w:rsidR="00932864">
        <w:t xml:space="preserve"> </w:t>
      </w:r>
      <w:r>
        <w:t>toate</w:t>
      </w:r>
      <w:r w:rsidR="00932864">
        <w:t xml:space="preserve"> </w:t>
      </w:r>
      <w:r>
        <w:t>lucrurile</w:t>
      </w:r>
      <w:r w:rsidR="00932864">
        <w:t xml:space="preserve"> </w:t>
      </w:r>
      <w:r>
        <w:t>se</w:t>
      </w:r>
      <w:r w:rsidR="00932864">
        <w:t xml:space="preserve"> </w:t>
      </w:r>
      <w:r>
        <w:t>vor</w:t>
      </w:r>
      <w:r w:rsidR="00932864">
        <w:t xml:space="preserve"> </w:t>
      </w:r>
      <w:r>
        <w:t>discuta.</w:t>
      </w:r>
    </w:p>
    <w:p w14:paraId="3CD52C77" w14:textId="35861CB8" w:rsidR="00F64214" w:rsidRDefault="00F64214" w:rsidP="00F64214">
      <w:r>
        <w:t>Reporter:</w:t>
      </w:r>
      <w:r w:rsidR="00932864">
        <w:t xml:space="preserve"> </w:t>
      </w:r>
      <w:r>
        <w:t>Și,</w:t>
      </w:r>
      <w:r w:rsidR="00932864">
        <w:t xml:space="preserve"> </w:t>
      </w:r>
      <w:r>
        <w:t>totuși,</w:t>
      </w:r>
      <w:r w:rsidR="00932864">
        <w:t xml:space="preserve"> </w:t>
      </w:r>
      <w:r>
        <w:t>cum</w:t>
      </w:r>
      <w:r w:rsidR="00932864">
        <w:t xml:space="preserve"> </w:t>
      </w:r>
      <w:r>
        <w:t>a</w:t>
      </w:r>
      <w:r w:rsidR="00932864">
        <w:t xml:space="preserve"> </w:t>
      </w:r>
      <w:r>
        <w:t>rămas?</w:t>
      </w:r>
      <w:r w:rsidR="00932864">
        <w:t xml:space="preserve"> </w:t>
      </w:r>
      <w:r>
        <w:t>Pentru</w:t>
      </w:r>
      <w:r w:rsidR="00932864">
        <w:t xml:space="preserve"> </w:t>
      </w:r>
      <w:r>
        <w:t>că</w:t>
      </w:r>
      <w:r w:rsidR="00932864">
        <w:t xml:space="preserve"> </w:t>
      </w:r>
      <w:r>
        <w:t>polițiștii</w:t>
      </w:r>
      <w:r w:rsidR="00932864">
        <w:t xml:space="preserve"> </w:t>
      </w:r>
      <w:r>
        <w:t>au</w:t>
      </w:r>
      <w:r w:rsidR="00932864">
        <w:t xml:space="preserve"> </w:t>
      </w:r>
      <w:r>
        <w:t>amenințat</w:t>
      </w:r>
      <w:r w:rsidR="00932864">
        <w:t xml:space="preserve"> </w:t>
      </w:r>
      <w:r>
        <w:t>cu</w:t>
      </w:r>
      <w:r w:rsidR="00932864">
        <w:t xml:space="preserve"> </w:t>
      </w:r>
      <w:r>
        <w:t>proteste.</w:t>
      </w:r>
    </w:p>
    <w:p w14:paraId="5917B51C" w14:textId="4C1FFD87" w:rsidR="00F64214" w:rsidRDefault="00F64214" w:rsidP="00F64214">
      <w:r>
        <w:t>Marcel</w:t>
      </w:r>
      <w:r w:rsidR="00932864">
        <w:t xml:space="preserve"> </w:t>
      </w:r>
      <w:r>
        <w:t>Ciolacu:</w:t>
      </w:r>
      <w:r w:rsidR="00932864">
        <w:t xml:space="preserve"> </w:t>
      </w:r>
      <w:r>
        <w:t>Eu</w:t>
      </w:r>
      <w:r w:rsidR="00932864">
        <w:t xml:space="preserve"> </w:t>
      </w:r>
      <w:r>
        <w:t>cred</w:t>
      </w:r>
      <w:r w:rsidR="00932864">
        <w:t xml:space="preserve"> </w:t>
      </w:r>
      <w:r>
        <w:t>că</w:t>
      </w:r>
      <w:r w:rsidR="00932864">
        <w:t xml:space="preserve"> </w:t>
      </w:r>
      <w:r>
        <w:t>am</w:t>
      </w:r>
      <w:r w:rsidR="00932864">
        <w:t xml:space="preserve"> </w:t>
      </w:r>
      <w:r>
        <w:t>intrat</w:t>
      </w:r>
      <w:r w:rsidR="00932864">
        <w:t xml:space="preserve"> </w:t>
      </w:r>
      <w:r>
        <w:t>într-o</w:t>
      </w:r>
      <w:r w:rsidR="00932864">
        <w:t xml:space="preserve"> </w:t>
      </w:r>
      <w:r>
        <w:t>logică</w:t>
      </w:r>
      <w:r w:rsidR="00932864">
        <w:t xml:space="preserve"> </w:t>
      </w:r>
      <w:r>
        <w:t>de</w:t>
      </w:r>
      <w:r w:rsidR="00932864">
        <w:t xml:space="preserve"> </w:t>
      </w:r>
      <w:r>
        <w:t>discuții.</w:t>
      </w:r>
    </w:p>
    <w:p w14:paraId="7D8BD1E1" w14:textId="48D8B0D7" w:rsidR="00F64214" w:rsidRDefault="00F64214" w:rsidP="00F64214">
      <w:r>
        <w:t>Reporter:</w:t>
      </w:r>
      <w:r w:rsidR="00932864">
        <w:t xml:space="preserve"> </w:t>
      </w:r>
      <w:r>
        <w:t>Și</w:t>
      </w:r>
      <w:r w:rsidR="00932864">
        <w:t xml:space="preserve"> </w:t>
      </w:r>
      <w:r>
        <w:t>despre</w:t>
      </w:r>
      <w:r w:rsidR="00932864">
        <w:t xml:space="preserve"> </w:t>
      </w:r>
      <w:r>
        <w:t>celelalte</w:t>
      </w:r>
      <w:r w:rsidR="00932864">
        <w:t xml:space="preserve"> </w:t>
      </w:r>
      <w:r>
        <w:t>proteste?</w:t>
      </w:r>
      <w:r w:rsidR="00932864">
        <w:t xml:space="preserve"> </w:t>
      </w:r>
      <w:r>
        <w:t>Pentru</w:t>
      </w:r>
      <w:r w:rsidR="00932864">
        <w:t xml:space="preserve"> </w:t>
      </w:r>
      <w:r>
        <w:t>că</w:t>
      </w:r>
      <w:r w:rsidR="00932864">
        <w:t xml:space="preserve"> </w:t>
      </w:r>
      <w:r>
        <w:t>în</w:t>
      </w:r>
      <w:r w:rsidR="00932864">
        <w:t xml:space="preserve"> </w:t>
      </w:r>
      <w:r>
        <w:t>ciuda</w:t>
      </w:r>
      <w:r w:rsidR="00932864">
        <w:t xml:space="preserve"> </w:t>
      </w:r>
      <w:r>
        <w:t>măsurilor</w:t>
      </w:r>
      <w:r w:rsidR="00932864">
        <w:t xml:space="preserve"> </w:t>
      </w:r>
      <w:r>
        <w:t>anunțate</w:t>
      </w:r>
      <w:r w:rsidR="00932864">
        <w:t xml:space="preserve"> </w:t>
      </w:r>
      <w:r>
        <w:t>de</w:t>
      </w:r>
      <w:r w:rsidR="00932864">
        <w:t xml:space="preserve"> </w:t>
      </w:r>
      <w:r>
        <w:t>dumneavoastră,</w:t>
      </w:r>
      <w:r w:rsidR="00932864">
        <w:t xml:space="preserve"> </w:t>
      </w:r>
      <w:r>
        <w:t>în</w:t>
      </w:r>
      <w:r w:rsidR="00932864">
        <w:t xml:space="preserve"> </w:t>
      </w:r>
      <w:r>
        <w:t>continuare</w:t>
      </w:r>
      <w:r w:rsidR="00932864">
        <w:t xml:space="preserve"> </w:t>
      </w:r>
      <w:r>
        <w:t>se</w:t>
      </w:r>
      <w:r w:rsidR="00932864">
        <w:t xml:space="preserve"> </w:t>
      </w:r>
      <w:r>
        <w:t>protestează.</w:t>
      </w:r>
    </w:p>
    <w:p w14:paraId="77FF955A" w14:textId="1CB8BCB3" w:rsidR="00F64214" w:rsidRDefault="00F64214" w:rsidP="00F64214">
      <w:r>
        <w:lastRenderedPageBreak/>
        <w:t>Marcel</w:t>
      </w:r>
      <w:r w:rsidR="00932864">
        <w:t xml:space="preserve"> </w:t>
      </w:r>
      <w:r>
        <w:t>Ciolacu:</w:t>
      </w:r>
      <w:r w:rsidR="00932864">
        <w:t xml:space="preserve"> </w:t>
      </w:r>
      <w:r>
        <w:t>Vă</w:t>
      </w:r>
      <w:r w:rsidR="00932864">
        <w:t xml:space="preserve"> </w:t>
      </w:r>
      <w:r>
        <w:t>rog</w:t>
      </w:r>
      <w:r w:rsidR="00932864">
        <w:t xml:space="preserve"> </w:t>
      </w:r>
      <w:r>
        <w:t>frumos!</w:t>
      </w:r>
      <w:r w:rsidR="00932864">
        <w:t xml:space="preserve"> </w:t>
      </w:r>
      <w:r>
        <w:t>Am</w:t>
      </w:r>
      <w:r w:rsidR="00932864">
        <w:t xml:space="preserve"> </w:t>
      </w:r>
      <w:r>
        <w:t>anunțat</w:t>
      </w:r>
      <w:r w:rsidR="00932864">
        <w:t xml:space="preserve"> </w:t>
      </w:r>
      <w:r>
        <w:t>public.</w:t>
      </w:r>
      <w:r w:rsidR="00932864">
        <w:t xml:space="preserve"> </w:t>
      </w:r>
      <w:r>
        <w:t>Am</w:t>
      </w:r>
      <w:r w:rsidR="00932864">
        <w:t xml:space="preserve"> </w:t>
      </w:r>
      <w:r>
        <w:t>toată</w:t>
      </w:r>
      <w:r w:rsidR="00932864">
        <w:t xml:space="preserve"> </w:t>
      </w:r>
      <w:r>
        <w:t>disponibilitatea</w:t>
      </w:r>
      <w:r w:rsidR="00932864">
        <w:t xml:space="preserve"> </w:t>
      </w:r>
      <w:r>
        <w:t>de</w:t>
      </w:r>
      <w:r w:rsidR="00932864">
        <w:t xml:space="preserve"> </w:t>
      </w:r>
      <w:r>
        <w:t>a</w:t>
      </w:r>
      <w:r w:rsidR="00932864">
        <w:t xml:space="preserve"> </w:t>
      </w:r>
      <w:r>
        <w:t>sta</w:t>
      </w:r>
      <w:r w:rsidR="00932864">
        <w:t xml:space="preserve"> </w:t>
      </w:r>
      <w:r>
        <w:t>cu</w:t>
      </w:r>
      <w:r w:rsidR="00932864">
        <w:t xml:space="preserve"> </w:t>
      </w:r>
      <w:r>
        <w:t>toată</w:t>
      </w:r>
      <w:r w:rsidR="00932864">
        <w:t xml:space="preserve"> </w:t>
      </w:r>
      <w:r>
        <w:t>lumea</w:t>
      </w:r>
      <w:r w:rsidR="00932864">
        <w:t xml:space="preserve"> </w:t>
      </w:r>
      <w:r>
        <w:t>de</w:t>
      </w:r>
      <w:r w:rsidR="00932864">
        <w:t xml:space="preserve"> </w:t>
      </w:r>
      <w:r>
        <w:t>vorbă.</w:t>
      </w:r>
      <w:r w:rsidR="00932864">
        <w:t xml:space="preserve"> </w:t>
      </w:r>
      <w:r>
        <w:t>Ce</w:t>
      </w:r>
      <w:r w:rsidR="00932864">
        <w:t xml:space="preserve"> </w:t>
      </w:r>
      <w:r>
        <w:t>am</w:t>
      </w:r>
      <w:r w:rsidR="00932864">
        <w:t xml:space="preserve"> </w:t>
      </w:r>
      <w:r>
        <w:t>reușit</w:t>
      </w:r>
      <w:r w:rsidR="00932864">
        <w:t xml:space="preserve"> </w:t>
      </w:r>
      <w:r>
        <w:t>eu,</w:t>
      </w:r>
      <w:r w:rsidR="00932864">
        <w:t xml:space="preserve"> </w:t>
      </w:r>
      <w:r>
        <w:t>împreună</w:t>
      </w:r>
      <w:r w:rsidR="00932864">
        <w:t xml:space="preserve"> </w:t>
      </w:r>
      <w:r>
        <w:t>cu</w:t>
      </w:r>
      <w:r w:rsidR="00932864">
        <w:t xml:space="preserve"> </w:t>
      </w:r>
      <w:r>
        <w:t>colegii</w:t>
      </w:r>
      <w:r w:rsidR="00932864">
        <w:t xml:space="preserve"> </w:t>
      </w:r>
      <w:r>
        <w:t>mei,</w:t>
      </w:r>
      <w:r w:rsidR="00932864">
        <w:t xml:space="preserve"> </w:t>
      </w:r>
      <w:r>
        <w:t>fiindcă</w:t>
      </w:r>
      <w:r w:rsidR="00932864">
        <w:t xml:space="preserve"> </w:t>
      </w:r>
      <w:r>
        <w:t>niciodată</w:t>
      </w:r>
      <w:r w:rsidR="00932864">
        <w:t xml:space="preserve"> </w:t>
      </w:r>
      <w:r>
        <w:t>nu</w:t>
      </w:r>
      <w:r w:rsidR="00932864">
        <w:t xml:space="preserve"> </w:t>
      </w:r>
      <w:r>
        <w:t>poți</w:t>
      </w:r>
      <w:r w:rsidR="00932864">
        <w:t xml:space="preserve"> </w:t>
      </w:r>
      <w:r>
        <w:t>să</w:t>
      </w:r>
      <w:r w:rsidR="00932864">
        <w:t xml:space="preserve"> </w:t>
      </w:r>
      <w:r>
        <w:t>faci</w:t>
      </w:r>
      <w:r w:rsidR="00932864">
        <w:t xml:space="preserve"> </w:t>
      </w:r>
      <w:r>
        <w:t>ceva</w:t>
      </w:r>
      <w:r w:rsidR="00932864">
        <w:t xml:space="preserve"> </w:t>
      </w:r>
      <w:r>
        <w:t>singur,</w:t>
      </w:r>
      <w:r w:rsidR="00932864">
        <w:t xml:space="preserve"> </w:t>
      </w:r>
      <w:r>
        <w:t>împreună</w:t>
      </w:r>
      <w:r w:rsidR="00932864">
        <w:t xml:space="preserve"> </w:t>
      </w:r>
      <w:r>
        <w:t>cu</w:t>
      </w:r>
      <w:r w:rsidR="00932864">
        <w:t xml:space="preserve"> </w:t>
      </w:r>
      <w:r>
        <w:t>ministrul</w:t>
      </w:r>
      <w:r w:rsidR="00932864">
        <w:t xml:space="preserve"> </w:t>
      </w:r>
      <w:r>
        <w:t>de</w:t>
      </w:r>
      <w:r w:rsidR="00932864">
        <w:t xml:space="preserve"> </w:t>
      </w:r>
      <w:r>
        <w:t>finanțe,</w:t>
      </w:r>
      <w:r w:rsidR="00932864">
        <w:t xml:space="preserve"> </w:t>
      </w:r>
      <w:r>
        <w:t>am</w:t>
      </w:r>
      <w:r w:rsidR="00932864">
        <w:t xml:space="preserve"> </w:t>
      </w:r>
      <w:r>
        <w:t>reușit</w:t>
      </w:r>
      <w:r w:rsidR="00932864">
        <w:t xml:space="preserve"> </w:t>
      </w:r>
      <w:r>
        <w:t>un</w:t>
      </w:r>
      <w:r w:rsidR="00932864">
        <w:t xml:space="preserve"> </w:t>
      </w:r>
      <w:r>
        <w:t>echilibru</w:t>
      </w:r>
      <w:r w:rsidR="00932864">
        <w:t xml:space="preserve"> </w:t>
      </w:r>
      <w:r>
        <w:t>macroeconomic</w:t>
      </w:r>
      <w:r w:rsidR="00932864">
        <w:t xml:space="preserve"> </w:t>
      </w:r>
      <w:r>
        <w:t>al</w:t>
      </w:r>
      <w:r w:rsidR="00932864">
        <w:t xml:space="preserve"> </w:t>
      </w:r>
      <w:r>
        <w:t>României,</w:t>
      </w:r>
      <w:r w:rsidR="00932864">
        <w:t xml:space="preserve"> </w:t>
      </w:r>
      <w:r>
        <w:t>foarte</w:t>
      </w:r>
      <w:r w:rsidR="00932864">
        <w:t xml:space="preserve"> </w:t>
      </w:r>
      <w:r>
        <w:t>important,</w:t>
      </w:r>
      <w:r w:rsidR="00932864">
        <w:t xml:space="preserve"> </w:t>
      </w:r>
      <w:r>
        <w:t>în</w:t>
      </w:r>
      <w:r w:rsidR="00932864">
        <w:t xml:space="preserve"> </w:t>
      </w:r>
      <w:r>
        <w:t>contextul</w:t>
      </w:r>
      <w:r w:rsidR="00932864">
        <w:t xml:space="preserve"> </w:t>
      </w:r>
      <w:r>
        <w:t>pe</w:t>
      </w:r>
      <w:r w:rsidR="00932864">
        <w:t xml:space="preserve"> </w:t>
      </w:r>
      <w:r>
        <w:t>care</w:t>
      </w:r>
      <w:r w:rsidR="00932864">
        <w:t xml:space="preserve"> </w:t>
      </w:r>
      <w:r>
        <w:t>îl</w:t>
      </w:r>
      <w:r w:rsidR="00932864">
        <w:t xml:space="preserve"> </w:t>
      </w:r>
      <w:r>
        <w:t>vedem</w:t>
      </w:r>
      <w:r w:rsidR="00932864">
        <w:t xml:space="preserve"> </w:t>
      </w:r>
      <w:r>
        <w:t>cu</w:t>
      </w:r>
      <w:r w:rsidR="00932864">
        <w:t xml:space="preserve"> </w:t>
      </w:r>
      <w:r>
        <w:t>toții,</w:t>
      </w:r>
      <w:r w:rsidR="00932864">
        <w:t xml:space="preserve"> </w:t>
      </w:r>
      <w:r>
        <w:t>în</w:t>
      </w:r>
      <w:r w:rsidR="00932864">
        <w:t xml:space="preserve"> </w:t>
      </w:r>
      <w:r>
        <w:t>contextul</w:t>
      </w:r>
      <w:r w:rsidR="00932864">
        <w:t xml:space="preserve"> </w:t>
      </w:r>
      <w:r>
        <w:t>în</w:t>
      </w:r>
      <w:r w:rsidR="00932864">
        <w:t xml:space="preserve"> </w:t>
      </w:r>
      <w:r>
        <w:t>care</w:t>
      </w:r>
      <w:r w:rsidR="00932864">
        <w:t xml:space="preserve"> </w:t>
      </w:r>
      <w:r>
        <w:t>aproape</w:t>
      </w:r>
      <w:r w:rsidR="00932864">
        <w:t xml:space="preserve"> </w:t>
      </w:r>
      <w:r>
        <w:t>14</w:t>
      </w:r>
      <w:r w:rsidR="00932864">
        <w:t xml:space="preserve"> </w:t>
      </w:r>
      <w:r>
        <w:t>state</w:t>
      </w:r>
      <w:r w:rsidR="00932864">
        <w:t xml:space="preserve"> </w:t>
      </w:r>
      <w:r>
        <w:t>din</w:t>
      </w:r>
      <w:r w:rsidR="00932864">
        <w:t xml:space="preserve"> </w:t>
      </w:r>
      <w:r>
        <w:t>27</w:t>
      </w:r>
      <w:r w:rsidR="00932864">
        <w:t xml:space="preserve"> </w:t>
      </w:r>
      <w:r>
        <w:t>ale</w:t>
      </w:r>
      <w:r w:rsidR="00932864">
        <w:t xml:space="preserve"> </w:t>
      </w:r>
      <w:r>
        <w:t>Uniunii</w:t>
      </w:r>
      <w:r w:rsidR="00932864">
        <w:t xml:space="preserve"> </w:t>
      </w:r>
      <w:r>
        <w:t>Europene</w:t>
      </w:r>
      <w:r w:rsidR="00932864">
        <w:t xml:space="preserve"> </w:t>
      </w:r>
      <w:r>
        <w:t>au</w:t>
      </w:r>
      <w:r w:rsidR="00932864">
        <w:t xml:space="preserve"> </w:t>
      </w:r>
      <w:r>
        <w:t>intrat</w:t>
      </w:r>
      <w:r w:rsidR="00932864">
        <w:t xml:space="preserve"> </w:t>
      </w:r>
      <w:r>
        <w:t>pe</w:t>
      </w:r>
      <w:r w:rsidR="00932864">
        <w:t xml:space="preserve"> </w:t>
      </w:r>
      <w:r>
        <w:t>deficit</w:t>
      </w:r>
      <w:r w:rsidR="00932864">
        <w:t xml:space="preserve"> </w:t>
      </w:r>
      <w:r>
        <w:t>excesiv.</w:t>
      </w:r>
      <w:r w:rsidR="00932864">
        <w:t xml:space="preserve"> </w:t>
      </w:r>
      <w:r>
        <w:t>Cu</w:t>
      </w:r>
      <w:r w:rsidR="00932864">
        <w:t xml:space="preserve"> </w:t>
      </w:r>
      <w:r>
        <w:t>adevărat,</w:t>
      </w:r>
      <w:r w:rsidR="00932864">
        <w:t xml:space="preserve"> </w:t>
      </w:r>
      <w:r>
        <w:t>pe</w:t>
      </w:r>
      <w:r w:rsidR="00932864">
        <w:t xml:space="preserve"> </w:t>
      </w:r>
      <w:r>
        <w:t>niciunul</w:t>
      </w:r>
      <w:r w:rsidR="00932864">
        <w:t xml:space="preserve"> </w:t>
      </w:r>
      <w:r>
        <w:t>nu</w:t>
      </w:r>
      <w:r w:rsidR="00932864">
        <w:t xml:space="preserve"> </w:t>
      </w:r>
      <w:r>
        <w:t>l-a</w:t>
      </w:r>
      <w:r w:rsidR="00932864">
        <w:t xml:space="preserve"> </w:t>
      </w:r>
      <w:r>
        <w:t>dus</w:t>
      </w:r>
      <w:r w:rsidR="00932864">
        <w:t xml:space="preserve"> </w:t>
      </w:r>
      <w:r>
        <w:t>capul</w:t>
      </w:r>
      <w:r w:rsidR="00932864">
        <w:t xml:space="preserve"> </w:t>
      </w:r>
      <w:r>
        <w:t>să</w:t>
      </w:r>
      <w:r w:rsidR="00932864">
        <w:t xml:space="preserve"> </w:t>
      </w:r>
      <w:r>
        <w:t>ducă</w:t>
      </w:r>
      <w:r w:rsidR="00932864">
        <w:t xml:space="preserve"> </w:t>
      </w:r>
      <w:r>
        <w:t>la</w:t>
      </w:r>
      <w:r w:rsidR="00932864">
        <w:t xml:space="preserve"> </w:t>
      </w:r>
      <w:r>
        <w:t>9,2</w:t>
      </w:r>
      <w:r w:rsidR="00932864">
        <w:t xml:space="preserve"> </w:t>
      </w:r>
      <w:r>
        <w:t>(din</w:t>
      </w:r>
      <w:r w:rsidR="00932864">
        <w:t xml:space="preserve"> </w:t>
      </w:r>
      <w:r>
        <w:t>PIB)</w:t>
      </w:r>
      <w:r w:rsidR="00932864">
        <w:t xml:space="preserve"> </w:t>
      </w:r>
      <w:r>
        <w:t>deficitul</w:t>
      </w:r>
      <w:r w:rsidR="00932864">
        <w:t xml:space="preserve"> </w:t>
      </w:r>
      <w:r>
        <w:t>bugetar,</w:t>
      </w:r>
      <w:r w:rsidR="00932864">
        <w:t xml:space="preserve"> </w:t>
      </w:r>
      <w:r>
        <w:t>cum</w:t>
      </w:r>
      <w:r w:rsidR="00932864">
        <w:t xml:space="preserve"> </w:t>
      </w:r>
      <w:r>
        <w:t>ne-a</w:t>
      </w:r>
      <w:r w:rsidR="00932864">
        <w:t xml:space="preserve"> </w:t>
      </w:r>
      <w:r>
        <w:t>dus</w:t>
      </w:r>
      <w:r w:rsidR="00932864">
        <w:t xml:space="preserve"> </w:t>
      </w:r>
      <w:r>
        <w:t>capul</w:t>
      </w:r>
      <w:r w:rsidR="00932864">
        <w:t xml:space="preserve"> </w:t>
      </w:r>
      <w:r>
        <w:t>în</w:t>
      </w:r>
      <w:r w:rsidR="00932864">
        <w:t xml:space="preserve"> </w:t>
      </w:r>
      <w:r>
        <w:t>România</w:t>
      </w:r>
      <w:r w:rsidR="00932864">
        <w:t xml:space="preserve"> </w:t>
      </w:r>
      <w:r>
        <w:t>și</w:t>
      </w:r>
      <w:r w:rsidR="00932864">
        <w:t xml:space="preserve"> </w:t>
      </w:r>
      <w:r>
        <w:t>de</w:t>
      </w:r>
      <w:r w:rsidR="00932864">
        <w:t xml:space="preserve"> </w:t>
      </w:r>
      <w:r>
        <w:t>aceea</w:t>
      </w:r>
      <w:r w:rsidR="00932864">
        <w:t xml:space="preserve"> </w:t>
      </w:r>
      <w:r>
        <w:t>și</w:t>
      </w:r>
      <w:r w:rsidR="00932864">
        <w:t xml:space="preserve"> </w:t>
      </w:r>
      <w:r>
        <w:t>provocările</w:t>
      </w:r>
      <w:r w:rsidR="00932864">
        <w:t xml:space="preserve"> </w:t>
      </w:r>
      <w:r>
        <w:t>noastre</w:t>
      </w:r>
      <w:r w:rsidR="00932864">
        <w:t xml:space="preserve"> </w:t>
      </w:r>
      <w:r>
        <w:t>sunt</w:t>
      </w:r>
      <w:r w:rsidR="00932864">
        <w:t xml:space="preserve"> </w:t>
      </w:r>
      <w:r>
        <w:t>mai</w:t>
      </w:r>
      <w:r w:rsidR="00932864">
        <w:t xml:space="preserve"> </w:t>
      </w:r>
      <w:r>
        <w:t>mari.</w:t>
      </w:r>
      <w:r w:rsidR="00932864">
        <w:t xml:space="preserve"> </w:t>
      </w:r>
      <w:r>
        <w:t>Dar,</w:t>
      </w:r>
      <w:r w:rsidR="00932864">
        <w:t xml:space="preserve"> </w:t>
      </w:r>
      <w:r>
        <w:t>în</w:t>
      </w:r>
      <w:r w:rsidR="00932864">
        <w:t xml:space="preserve"> </w:t>
      </w:r>
      <w:r>
        <w:t>acest</w:t>
      </w:r>
      <w:r w:rsidR="00932864">
        <w:t xml:space="preserve"> </w:t>
      </w:r>
      <w:r>
        <w:t>context,</w:t>
      </w:r>
      <w:r w:rsidR="00932864">
        <w:t xml:space="preserve"> </w:t>
      </w:r>
      <w:r>
        <w:t>normal</w:t>
      </w:r>
      <w:r w:rsidR="00932864">
        <w:t xml:space="preserve"> </w:t>
      </w:r>
      <w:r>
        <w:t>că</w:t>
      </w:r>
      <w:r w:rsidR="00932864">
        <w:t xml:space="preserve"> </w:t>
      </w:r>
      <w:r>
        <w:t>primul</w:t>
      </w:r>
      <w:r w:rsidR="00932864">
        <w:t xml:space="preserve"> </w:t>
      </w:r>
      <w:r>
        <w:t>și</w:t>
      </w:r>
      <w:r w:rsidR="00932864">
        <w:t xml:space="preserve"> </w:t>
      </w:r>
      <w:r>
        <w:t>primul</w:t>
      </w:r>
      <w:r w:rsidR="00932864">
        <w:t xml:space="preserve"> </w:t>
      </w:r>
      <w:r>
        <w:t>lucru,</w:t>
      </w:r>
      <w:r w:rsidR="00932864">
        <w:t xml:space="preserve"> </w:t>
      </w:r>
      <w:r>
        <w:t>cel</w:t>
      </w:r>
      <w:r w:rsidR="00932864">
        <w:t xml:space="preserve"> </w:t>
      </w:r>
      <w:r>
        <w:t>mai</w:t>
      </w:r>
      <w:r w:rsidR="00932864">
        <w:t xml:space="preserve"> </w:t>
      </w:r>
      <w:r>
        <w:t>important</w:t>
      </w:r>
      <w:r w:rsidR="00932864">
        <w:t xml:space="preserve"> </w:t>
      </w:r>
      <w:r>
        <w:t>lucru</w:t>
      </w:r>
      <w:r w:rsidR="00932864">
        <w:t xml:space="preserve"> </w:t>
      </w:r>
      <w:r>
        <w:t>este</w:t>
      </w:r>
      <w:r w:rsidR="00932864">
        <w:t xml:space="preserve"> </w:t>
      </w:r>
      <w:r>
        <w:t>dialogul.</w:t>
      </w:r>
    </w:p>
    <w:p w14:paraId="23119E33" w14:textId="2745BDE1" w:rsidR="00F64214" w:rsidRDefault="00F64214" w:rsidP="00F64214">
      <w:r>
        <w:t>Reporter:</w:t>
      </w:r>
      <w:r w:rsidR="00932864">
        <w:t xml:space="preserve"> </w:t>
      </w:r>
      <w:r>
        <w:t>...fermierii</w:t>
      </w:r>
      <w:r w:rsidR="00932864">
        <w:t xml:space="preserve"> </w:t>
      </w:r>
      <w:r>
        <w:t>care</w:t>
      </w:r>
      <w:r w:rsidR="00932864">
        <w:t xml:space="preserve"> </w:t>
      </w:r>
      <w:r>
        <w:t>protestează?</w:t>
      </w:r>
    </w:p>
    <w:p w14:paraId="75EED1C8" w14:textId="11D03209" w:rsidR="00F64214" w:rsidRDefault="00F64214" w:rsidP="00F64214">
      <w:r>
        <w:t>Marcel</w:t>
      </w:r>
      <w:r w:rsidR="00932864">
        <w:t xml:space="preserve"> </w:t>
      </w:r>
      <w:r>
        <w:t>Ciolacu:</w:t>
      </w:r>
      <w:r w:rsidR="00932864">
        <w:t xml:space="preserve"> </w:t>
      </w:r>
      <w:r>
        <w:t>Nu</w:t>
      </w:r>
      <w:r w:rsidR="00932864">
        <w:t xml:space="preserve"> </w:t>
      </w:r>
      <w:r>
        <w:t>știu</w:t>
      </w:r>
      <w:r w:rsidR="00932864">
        <w:t xml:space="preserve"> </w:t>
      </w:r>
      <w:r>
        <w:t>la</w:t>
      </w:r>
      <w:r w:rsidR="00932864">
        <w:t xml:space="preserve"> </w:t>
      </w:r>
      <w:r>
        <w:t>care</w:t>
      </w:r>
      <w:r w:rsidR="00932864">
        <w:t xml:space="preserve"> </w:t>
      </w:r>
      <w:r>
        <w:t>vă</w:t>
      </w:r>
      <w:r w:rsidR="00932864">
        <w:t xml:space="preserve"> </w:t>
      </w:r>
      <w:r>
        <w:t>referiți.</w:t>
      </w:r>
    </w:p>
    <w:p w14:paraId="65F2DBE4" w14:textId="18269746" w:rsidR="00F64214" w:rsidRDefault="00F64214" w:rsidP="00F64214">
      <w:r>
        <w:t>Reporter:</w:t>
      </w:r>
      <w:r w:rsidR="00932864">
        <w:t xml:space="preserve"> </w:t>
      </w:r>
      <w:r>
        <w:t>La</w:t>
      </w:r>
      <w:r w:rsidR="00932864">
        <w:t xml:space="preserve"> </w:t>
      </w:r>
      <w:r>
        <w:t>agricultori</w:t>
      </w:r>
      <w:r w:rsidR="00932864">
        <w:t xml:space="preserve"> </w:t>
      </w:r>
      <w:r>
        <w:t>şi</w:t>
      </w:r>
      <w:r w:rsidR="00932864">
        <w:t xml:space="preserve"> </w:t>
      </w:r>
      <w:r>
        <w:t>la</w:t>
      </w:r>
      <w:r w:rsidR="00932864">
        <w:t xml:space="preserve"> </w:t>
      </w:r>
      <w:r>
        <w:t>transportatori.</w:t>
      </w:r>
    </w:p>
    <w:p w14:paraId="30EAABF2" w14:textId="7BCAA0CB" w:rsidR="00F64214" w:rsidRDefault="00F64214" w:rsidP="00F64214">
      <w:r>
        <w:t>Marcel</w:t>
      </w:r>
      <w:r w:rsidR="00932864">
        <w:t xml:space="preserve"> </w:t>
      </w:r>
      <w:r>
        <w:t>Ciolacu:</w:t>
      </w:r>
      <w:r w:rsidR="00932864">
        <w:t xml:space="preserve"> </w:t>
      </w:r>
      <w:r>
        <w:t>De</w:t>
      </w:r>
      <w:r w:rsidR="00932864">
        <w:t xml:space="preserve"> </w:t>
      </w:r>
      <w:r>
        <w:t>exemplu,</w:t>
      </w:r>
      <w:r w:rsidR="00932864">
        <w:t xml:space="preserve"> </w:t>
      </w:r>
      <w:r>
        <w:t>cu</w:t>
      </w:r>
      <w:r w:rsidR="00932864">
        <w:t xml:space="preserve"> </w:t>
      </w:r>
      <w:r>
        <w:t>domnul</w:t>
      </w:r>
      <w:r w:rsidR="00932864">
        <w:t xml:space="preserve"> </w:t>
      </w:r>
      <w:r>
        <w:t>Constantin</w:t>
      </w:r>
      <w:r w:rsidR="00932864">
        <w:t xml:space="preserve"> </w:t>
      </w:r>
      <w:r>
        <w:t>m-am</w:t>
      </w:r>
      <w:r w:rsidR="00932864">
        <w:t xml:space="preserve"> </w:t>
      </w:r>
      <w:r>
        <w:t>întâlnit.</w:t>
      </w:r>
      <w:r w:rsidR="00932864">
        <w:t xml:space="preserve"> </w:t>
      </w:r>
      <w:r>
        <w:t>Știu</w:t>
      </w:r>
      <w:r w:rsidR="00932864">
        <w:t xml:space="preserve"> </w:t>
      </w:r>
      <w:r>
        <w:t>că</w:t>
      </w:r>
      <w:r w:rsidR="00932864">
        <w:t xml:space="preserve"> </w:t>
      </w:r>
      <w:r>
        <w:t>transportatorii</w:t>
      </w:r>
      <w:r w:rsidR="00932864">
        <w:t xml:space="preserve"> </w:t>
      </w:r>
      <w:r>
        <w:t>au</w:t>
      </w:r>
      <w:r w:rsidR="00932864">
        <w:t xml:space="preserve"> </w:t>
      </w:r>
      <w:r>
        <w:t>astăzi</w:t>
      </w:r>
      <w:r w:rsidR="00932864">
        <w:t xml:space="preserve"> </w:t>
      </w:r>
      <w:r>
        <w:t>întâlnire</w:t>
      </w:r>
      <w:r w:rsidR="00932864">
        <w:t xml:space="preserve"> </w:t>
      </w:r>
      <w:r>
        <w:t>cu</w:t>
      </w:r>
      <w:r w:rsidR="00932864">
        <w:t xml:space="preserve"> </w:t>
      </w:r>
      <w:r>
        <w:t>domnul</w:t>
      </w:r>
      <w:r w:rsidR="00932864">
        <w:t xml:space="preserve"> </w:t>
      </w:r>
      <w:r>
        <w:t>Grindeanu.</w:t>
      </w:r>
      <w:r w:rsidR="00932864">
        <w:t xml:space="preserve"> </w:t>
      </w:r>
      <w:proofErr w:type="spellStart"/>
      <w:r>
        <w:t>Ştiu</w:t>
      </w:r>
      <w:proofErr w:type="spellEnd"/>
      <w:r w:rsidR="00932864">
        <w:t xml:space="preserve"> </w:t>
      </w:r>
      <w:r>
        <w:t>că</w:t>
      </w:r>
      <w:r w:rsidR="00932864">
        <w:t xml:space="preserve"> </w:t>
      </w:r>
      <w:r>
        <w:t>ministrul</w:t>
      </w:r>
      <w:r w:rsidR="00932864">
        <w:t xml:space="preserve"> </w:t>
      </w:r>
      <w:r>
        <w:t>Barbu,</w:t>
      </w:r>
      <w:r w:rsidR="00932864">
        <w:t xml:space="preserve"> </w:t>
      </w:r>
      <w:r>
        <w:t>ieri,</w:t>
      </w:r>
      <w:r w:rsidR="00932864">
        <w:t xml:space="preserve"> </w:t>
      </w:r>
      <w:r>
        <w:t>spre</w:t>
      </w:r>
      <w:r w:rsidR="00932864">
        <w:t xml:space="preserve"> </w:t>
      </w:r>
      <w:r>
        <w:t>seară,</w:t>
      </w:r>
      <w:r w:rsidR="00932864">
        <w:t xml:space="preserve"> </w:t>
      </w:r>
      <w:r>
        <w:t>s-a</w:t>
      </w:r>
      <w:r w:rsidR="00932864">
        <w:t xml:space="preserve"> </w:t>
      </w:r>
      <w:r>
        <w:t>întors</w:t>
      </w:r>
      <w:r w:rsidR="00932864">
        <w:t xml:space="preserve"> </w:t>
      </w:r>
      <w:r>
        <w:t>de</w:t>
      </w:r>
      <w:r w:rsidR="00932864">
        <w:t xml:space="preserve"> </w:t>
      </w:r>
      <w:r>
        <w:t>la</w:t>
      </w:r>
      <w:r w:rsidR="00932864">
        <w:t xml:space="preserve"> </w:t>
      </w:r>
      <w:r>
        <w:t>Cluj,</w:t>
      </w:r>
      <w:r w:rsidR="00932864">
        <w:t xml:space="preserve"> </w:t>
      </w:r>
      <w:r>
        <w:t>a</w:t>
      </w:r>
      <w:r w:rsidR="00932864">
        <w:t xml:space="preserve"> </w:t>
      </w:r>
      <w:r>
        <w:t>avut</w:t>
      </w:r>
      <w:r w:rsidR="00932864">
        <w:t xml:space="preserve"> </w:t>
      </w:r>
      <w:r>
        <w:t>întâlnire</w:t>
      </w:r>
      <w:r w:rsidR="00932864">
        <w:t xml:space="preserve"> </w:t>
      </w:r>
      <w:r>
        <w:t>cu</w:t>
      </w:r>
      <w:r w:rsidR="00932864">
        <w:t xml:space="preserve"> </w:t>
      </w:r>
      <w:r>
        <w:t>fermierii</w:t>
      </w:r>
      <w:r w:rsidR="00932864">
        <w:t xml:space="preserve"> </w:t>
      </w:r>
      <w:r>
        <w:t>de</w:t>
      </w:r>
      <w:r w:rsidR="00932864">
        <w:t xml:space="preserve"> </w:t>
      </w:r>
      <w:r>
        <w:t>la</w:t>
      </w:r>
      <w:r w:rsidR="00932864">
        <w:t xml:space="preserve"> </w:t>
      </w:r>
      <w:r>
        <w:t>Mureș,</w:t>
      </w:r>
      <w:r w:rsidR="00932864">
        <w:t xml:space="preserve"> </w:t>
      </w:r>
      <w:r>
        <w:t>de</w:t>
      </w:r>
      <w:r w:rsidR="00932864">
        <w:t xml:space="preserve"> </w:t>
      </w:r>
      <w:r>
        <w:t>la</w:t>
      </w:r>
      <w:r w:rsidR="00932864">
        <w:t xml:space="preserve"> </w:t>
      </w:r>
      <w:r>
        <w:t>Cluj,</w:t>
      </w:r>
      <w:r w:rsidR="00932864">
        <w:t xml:space="preserve"> </w:t>
      </w:r>
      <w:r>
        <w:t>de</w:t>
      </w:r>
      <w:r w:rsidR="00932864">
        <w:t xml:space="preserve"> </w:t>
      </w:r>
      <w:r>
        <w:t>la</w:t>
      </w:r>
      <w:r w:rsidR="00932864">
        <w:t xml:space="preserve"> </w:t>
      </w:r>
      <w:r>
        <w:t>Bihor</w:t>
      </w:r>
      <w:r w:rsidR="00932864">
        <w:t xml:space="preserve"> </w:t>
      </w:r>
      <w:r>
        <w:t>și</w:t>
      </w:r>
      <w:r w:rsidR="00932864">
        <w:t xml:space="preserve"> </w:t>
      </w:r>
      <w:r>
        <w:t>au</w:t>
      </w:r>
      <w:r w:rsidR="00932864">
        <w:t xml:space="preserve"> </w:t>
      </w:r>
      <w:r>
        <w:t>închis</w:t>
      </w:r>
      <w:r w:rsidR="00932864">
        <w:t xml:space="preserve"> </w:t>
      </w:r>
      <w:r>
        <w:t>toate</w:t>
      </w:r>
      <w:r w:rsidR="00932864">
        <w:t xml:space="preserve"> </w:t>
      </w:r>
      <w:r>
        <w:t>problemele</w:t>
      </w:r>
      <w:r w:rsidR="00932864">
        <w:t xml:space="preserve"> </w:t>
      </w:r>
      <w:r>
        <w:t>pe</w:t>
      </w:r>
      <w:r w:rsidR="00932864">
        <w:t xml:space="preserve"> </w:t>
      </w:r>
      <w:r>
        <w:t>care</w:t>
      </w:r>
      <w:r w:rsidR="00932864">
        <w:t xml:space="preserve"> </w:t>
      </w:r>
      <w:r>
        <w:t>le</w:t>
      </w:r>
      <w:r w:rsidR="00932864">
        <w:t xml:space="preserve"> </w:t>
      </w:r>
      <w:r>
        <w:t>aveau,</w:t>
      </w:r>
      <w:r w:rsidR="00932864">
        <w:t xml:space="preserve"> </w:t>
      </w:r>
      <w:r>
        <w:t>unde</w:t>
      </w:r>
      <w:r w:rsidR="00932864">
        <w:t xml:space="preserve"> </w:t>
      </w:r>
      <w:r>
        <w:t>mai</w:t>
      </w:r>
      <w:r w:rsidR="00932864">
        <w:t xml:space="preserve"> </w:t>
      </w:r>
      <w:r>
        <w:t>existau</w:t>
      </w:r>
      <w:r w:rsidR="00932864">
        <w:t xml:space="preserve"> </w:t>
      </w:r>
      <w:r>
        <w:t>anumite</w:t>
      </w:r>
      <w:r w:rsidR="00932864">
        <w:t xml:space="preserve"> </w:t>
      </w:r>
      <w:proofErr w:type="spellStart"/>
      <w:r>
        <w:t>discuţii</w:t>
      </w:r>
      <w:proofErr w:type="spellEnd"/>
      <w:r>
        <w:t>.</w:t>
      </w:r>
    </w:p>
    <w:p w14:paraId="35D32EE4" w14:textId="3CBE9D4F" w:rsidR="00F64214" w:rsidRDefault="00F64214" w:rsidP="00F64214">
      <w:r>
        <w:t>Reporter:</w:t>
      </w:r>
      <w:r w:rsidR="00932864">
        <w:t xml:space="preserve"> </w:t>
      </w:r>
      <w:r>
        <w:t>Credeți</w:t>
      </w:r>
      <w:r w:rsidR="00932864">
        <w:t xml:space="preserve"> </w:t>
      </w:r>
      <w:r>
        <w:t>că</w:t>
      </w:r>
      <w:r w:rsidR="00932864">
        <w:t xml:space="preserve"> </w:t>
      </w:r>
      <w:r>
        <w:t>este</w:t>
      </w:r>
      <w:r w:rsidR="00932864">
        <w:t xml:space="preserve"> </w:t>
      </w:r>
      <w:r>
        <w:t>ceva</w:t>
      </w:r>
      <w:r w:rsidR="00932864">
        <w:t xml:space="preserve"> </w:t>
      </w:r>
      <w:r>
        <w:t>politic?</w:t>
      </w:r>
    </w:p>
    <w:p w14:paraId="01BAC1B7" w14:textId="756F0B21" w:rsidR="00F64214" w:rsidRDefault="00F64214" w:rsidP="00F64214">
      <w:r>
        <w:t>Marcel</w:t>
      </w:r>
      <w:r w:rsidR="00932864">
        <w:t xml:space="preserve"> </w:t>
      </w:r>
      <w:r>
        <w:t>Ciolacu:</w:t>
      </w:r>
      <w:r w:rsidR="00932864">
        <w:t xml:space="preserve"> </w:t>
      </w:r>
      <w:r>
        <w:t>Eu</w:t>
      </w:r>
      <w:r w:rsidR="00932864">
        <w:t xml:space="preserve"> </w:t>
      </w:r>
      <w:r>
        <w:t>cred</w:t>
      </w:r>
      <w:r w:rsidR="00932864">
        <w:t xml:space="preserve"> </w:t>
      </w:r>
      <w:r>
        <w:t>că</w:t>
      </w:r>
      <w:r w:rsidR="00932864">
        <w:t xml:space="preserve"> </w:t>
      </w:r>
      <w:r>
        <w:t>sunt</w:t>
      </w:r>
      <w:r w:rsidR="00932864">
        <w:t xml:space="preserve"> </w:t>
      </w:r>
      <w:r>
        <w:t>niște</w:t>
      </w:r>
      <w:r w:rsidR="00932864">
        <w:t xml:space="preserve"> </w:t>
      </w:r>
      <w:r>
        <w:t>nemulțumiri</w:t>
      </w:r>
      <w:r w:rsidR="00932864">
        <w:t xml:space="preserve"> </w:t>
      </w:r>
      <w:r>
        <w:t>acumulate,</w:t>
      </w:r>
      <w:r w:rsidR="00932864">
        <w:t xml:space="preserve"> </w:t>
      </w:r>
      <w:r>
        <w:t>o</w:t>
      </w:r>
      <w:r w:rsidR="00932864">
        <w:t xml:space="preserve"> </w:t>
      </w:r>
      <w:r>
        <w:t>lipsă</w:t>
      </w:r>
      <w:r w:rsidR="00932864">
        <w:t xml:space="preserve"> </w:t>
      </w:r>
      <w:r>
        <w:t>de</w:t>
      </w:r>
      <w:r w:rsidR="00932864">
        <w:t xml:space="preserve"> </w:t>
      </w:r>
      <w:r>
        <w:t>dialog</w:t>
      </w:r>
      <w:r w:rsidR="00932864">
        <w:t xml:space="preserve"> </w:t>
      </w:r>
      <w:r>
        <w:t>mai</w:t>
      </w:r>
      <w:r w:rsidR="00932864">
        <w:t xml:space="preserve"> </w:t>
      </w:r>
      <w:r>
        <w:t>aplicat,</w:t>
      </w:r>
      <w:r w:rsidR="00932864">
        <w:t xml:space="preserve"> </w:t>
      </w:r>
      <w:r>
        <w:t>fiindcă</w:t>
      </w:r>
      <w:r w:rsidR="00932864">
        <w:t xml:space="preserve"> </w:t>
      </w:r>
      <w:r>
        <w:t>dacă</w:t>
      </w:r>
      <w:r w:rsidR="00932864">
        <w:t xml:space="preserve"> </w:t>
      </w:r>
      <w:r>
        <w:t>vă</w:t>
      </w:r>
      <w:r w:rsidR="00932864">
        <w:t xml:space="preserve"> </w:t>
      </w:r>
      <w:r>
        <w:t>uitați</w:t>
      </w:r>
      <w:r w:rsidR="00932864">
        <w:t xml:space="preserve"> </w:t>
      </w:r>
      <w:r>
        <w:t>la</w:t>
      </w:r>
      <w:r w:rsidR="00932864">
        <w:t xml:space="preserve"> </w:t>
      </w:r>
      <w:r>
        <w:t>revendicări,</w:t>
      </w:r>
      <w:r w:rsidR="00932864">
        <w:t xml:space="preserve"> </w:t>
      </w:r>
      <w:r>
        <w:t>nu</w:t>
      </w:r>
      <w:r w:rsidR="00932864">
        <w:t xml:space="preserve"> </w:t>
      </w:r>
      <w:r>
        <w:t>sunt</w:t>
      </w:r>
      <w:r w:rsidR="00932864">
        <w:t xml:space="preserve"> </w:t>
      </w:r>
      <w:r>
        <w:t>niște</w:t>
      </w:r>
      <w:r w:rsidR="00932864">
        <w:t xml:space="preserve"> </w:t>
      </w:r>
      <w:r>
        <w:t>lucruri</w:t>
      </w:r>
      <w:r w:rsidR="00932864">
        <w:t xml:space="preserve"> </w:t>
      </w:r>
      <w:r>
        <w:t>spectaculoase.</w:t>
      </w:r>
      <w:r w:rsidR="00932864">
        <w:t xml:space="preserve"> </w:t>
      </w:r>
      <w:r>
        <w:t>Sunt</w:t>
      </w:r>
      <w:r w:rsidR="00932864">
        <w:t xml:space="preserve"> </w:t>
      </w:r>
      <w:r>
        <w:t>lucruri</w:t>
      </w:r>
      <w:r w:rsidR="00932864">
        <w:t xml:space="preserve"> </w:t>
      </w:r>
      <w:r>
        <w:t>care</w:t>
      </w:r>
      <w:r w:rsidR="00932864">
        <w:t xml:space="preserve"> </w:t>
      </w:r>
      <w:r>
        <w:t>s-au</w:t>
      </w:r>
      <w:r w:rsidR="00932864">
        <w:t xml:space="preserve"> </w:t>
      </w:r>
      <w:r>
        <w:t>strâns</w:t>
      </w:r>
      <w:r w:rsidR="00932864">
        <w:t xml:space="preserve"> </w:t>
      </w:r>
      <w:r>
        <w:t>în</w:t>
      </w:r>
      <w:r w:rsidR="00932864">
        <w:t xml:space="preserve"> </w:t>
      </w:r>
      <w:r>
        <w:t>timp.</w:t>
      </w:r>
      <w:r w:rsidR="00932864">
        <w:t xml:space="preserve"> </w:t>
      </w:r>
      <w:r>
        <w:t>E</w:t>
      </w:r>
      <w:r w:rsidR="00932864">
        <w:t xml:space="preserve"> </w:t>
      </w:r>
      <w:r>
        <w:t>adevărat</w:t>
      </w:r>
      <w:r w:rsidR="00932864">
        <w:t xml:space="preserve"> </w:t>
      </w:r>
      <w:r>
        <w:t>că</w:t>
      </w:r>
      <w:r w:rsidR="00932864">
        <w:t xml:space="preserve"> </w:t>
      </w:r>
      <w:r>
        <w:t>nu</w:t>
      </w:r>
      <w:r w:rsidR="00932864">
        <w:t xml:space="preserve"> </w:t>
      </w:r>
      <w:r>
        <w:t>mai</w:t>
      </w:r>
      <w:r w:rsidR="00932864">
        <w:t xml:space="preserve"> </w:t>
      </w:r>
      <w:r>
        <w:t>sunt</w:t>
      </w:r>
      <w:r w:rsidR="00932864">
        <w:t xml:space="preserve"> </w:t>
      </w:r>
      <w:r>
        <w:t>câștigurile</w:t>
      </w:r>
      <w:r w:rsidR="00932864">
        <w:t xml:space="preserve"> </w:t>
      </w:r>
      <w:r>
        <w:t>care</w:t>
      </w:r>
      <w:r w:rsidR="00932864">
        <w:t xml:space="preserve"> </w:t>
      </w:r>
      <w:r>
        <w:t>au</w:t>
      </w:r>
      <w:r w:rsidR="00932864">
        <w:t xml:space="preserve"> </w:t>
      </w:r>
      <w:r>
        <w:t>fost</w:t>
      </w:r>
      <w:r w:rsidR="00932864">
        <w:t xml:space="preserve"> </w:t>
      </w:r>
      <w:r>
        <w:t>de</w:t>
      </w:r>
      <w:r w:rsidR="00932864">
        <w:t xml:space="preserve"> </w:t>
      </w:r>
      <w:r>
        <w:t>acum</w:t>
      </w:r>
      <w:r w:rsidR="00932864">
        <w:t xml:space="preserve"> </w:t>
      </w:r>
      <w:r>
        <w:t>doi</w:t>
      </w:r>
      <w:r w:rsidR="00932864">
        <w:t xml:space="preserve"> </w:t>
      </w:r>
      <w:r>
        <w:t>ani.</w:t>
      </w:r>
      <w:r w:rsidR="00932864">
        <w:t xml:space="preserve"> </w:t>
      </w:r>
      <w:r>
        <w:t>Au</w:t>
      </w:r>
      <w:r w:rsidR="00932864">
        <w:t xml:space="preserve"> </w:t>
      </w:r>
      <w:r>
        <w:t>fost</w:t>
      </w:r>
      <w:r w:rsidR="00932864">
        <w:t xml:space="preserve"> </w:t>
      </w:r>
      <w:r>
        <w:t>cumpărate</w:t>
      </w:r>
      <w:r w:rsidR="00932864">
        <w:t xml:space="preserve"> </w:t>
      </w:r>
      <w:r>
        <w:t>inputurile</w:t>
      </w:r>
      <w:r w:rsidR="00932864">
        <w:t xml:space="preserve"> </w:t>
      </w:r>
      <w:r>
        <w:t>scump,</w:t>
      </w:r>
      <w:r w:rsidR="00932864">
        <w:t xml:space="preserve"> </w:t>
      </w:r>
      <w:r>
        <w:t>marfa,</w:t>
      </w:r>
      <w:r w:rsidR="00932864">
        <w:t xml:space="preserve"> </w:t>
      </w:r>
      <w:r>
        <w:t>producția</w:t>
      </w:r>
      <w:r w:rsidR="00932864">
        <w:t xml:space="preserve"> </w:t>
      </w:r>
      <w:r>
        <w:t>agricolă</w:t>
      </w:r>
      <w:r w:rsidR="00932864">
        <w:t xml:space="preserve"> </w:t>
      </w:r>
      <w:r>
        <w:t>s-a</w:t>
      </w:r>
      <w:r w:rsidR="00932864">
        <w:t xml:space="preserve"> </w:t>
      </w:r>
      <w:r>
        <w:t>vândut</w:t>
      </w:r>
      <w:r w:rsidR="00932864">
        <w:t xml:space="preserve"> </w:t>
      </w:r>
      <w:r>
        <w:t>mai</w:t>
      </w:r>
      <w:r w:rsidR="00932864">
        <w:t xml:space="preserve"> </w:t>
      </w:r>
      <w:r>
        <w:t>ieftin.</w:t>
      </w:r>
      <w:r w:rsidR="00932864">
        <w:t xml:space="preserve"> </w:t>
      </w:r>
      <w:r>
        <w:t>Investițiile</w:t>
      </w:r>
      <w:r w:rsidR="00932864">
        <w:t xml:space="preserve"> </w:t>
      </w:r>
      <w:r>
        <w:t>pe</w:t>
      </w:r>
      <w:r w:rsidR="00932864">
        <w:t xml:space="preserve"> </w:t>
      </w:r>
      <w:r>
        <w:t>care</w:t>
      </w:r>
      <w:r w:rsidR="00932864">
        <w:t xml:space="preserve"> </w:t>
      </w:r>
      <w:r>
        <w:t>mi</w:t>
      </w:r>
      <w:r w:rsidR="00932864">
        <w:t xml:space="preserve"> </w:t>
      </w:r>
      <w:r>
        <w:t>le</w:t>
      </w:r>
      <w:r w:rsidR="00932864">
        <w:t xml:space="preserve"> </w:t>
      </w:r>
      <w:r>
        <w:t>doresc</w:t>
      </w:r>
      <w:r w:rsidR="00932864">
        <w:t xml:space="preserve"> </w:t>
      </w:r>
      <w:r>
        <w:t>eu,</w:t>
      </w:r>
      <w:r w:rsidR="00932864">
        <w:t xml:space="preserve"> </w:t>
      </w:r>
      <w:r>
        <w:t>mai</w:t>
      </w:r>
      <w:r w:rsidR="00932864">
        <w:t xml:space="preserve"> </w:t>
      </w:r>
      <w:r>
        <w:t>ales</w:t>
      </w:r>
      <w:r w:rsidR="00932864">
        <w:t xml:space="preserve"> </w:t>
      </w:r>
      <w:r>
        <w:t>în</w:t>
      </w:r>
      <w:r w:rsidR="00932864">
        <w:t xml:space="preserve"> </w:t>
      </w:r>
      <w:r>
        <w:t>zona</w:t>
      </w:r>
      <w:r w:rsidR="00932864">
        <w:t xml:space="preserve"> </w:t>
      </w:r>
      <w:r>
        <w:t>de</w:t>
      </w:r>
      <w:r w:rsidR="00932864">
        <w:t xml:space="preserve"> </w:t>
      </w:r>
      <w:r>
        <w:t>procesare</w:t>
      </w:r>
      <w:r w:rsidR="00932864">
        <w:t xml:space="preserve"> </w:t>
      </w:r>
      <w:r>
        <w:t>a</w:t>
      </w:r>
      <w:r w:rsidR="00932864">
        <w:t xml:space="preserve"> </w:t>
      </w:r>
      <w:r>
        <w:t>produselor</w:t>
      </w:r>
      <w:r w:rsidR="00932864">
        <w:t xml:space="preserve"> </w:t>
      </w:r>
      <w:r>
        <w:t>alimentare,</w:t>
      </w:r>
      <w:r w:rsidR="00932864">
        <w:t xml:space="preserve"> </w:t>
      </w:r>
      <w:r>
        <w:t>va</w:t>
      </w:r>
      <w:r w:rsidR="00932864">
        <w:t xml:space="preserve"> </w:t>
      </w:r>
      <w:r>
        <w:t>dura</w:t>
      </w:r>
      <w:r w:rsidR="00932864">
        <w:t xml:space="preserve"> </w:t>
      </w:r>
      <w:r>
        <w:t>până</w:t>
      </w:r>
      <w:r w:rsidR="00932864">
        <w:t xml:space="preserve"> </w:t>
      </w:r>
      <w:r>
        <w:t>când</w:t>
      </w:r>
      <w:r w:rsidR="00932864">
        <w:t xml:space="preserve"> </w:t>
      </w:r>
      <w:r>
        <w:t>ele</w:t>
      </w:r>
      <w:r w:rsidR="00932864">
        <w:t xml:space="preserve"> </w:t>
      </w:r>
      <w:r>
        <w:t>se</w:t>
      </w:r>
      <w:r w:rsidR="00932864">
        <w:t xml:space="preserve"> </w:t>
      </w:r>
      <w:r>
        <w:t>declanșează.</w:t>
      </w:r>
      <w:r w:rsidR="00932864">
        <w:t xml:space="preserve"> </w:t>
      </w:r>
      <w:r>
        <w:t>Ne-am</w:t>
      </w:r>
      <w:r w:rsidR="00932864">
        <w:t xml:space="preserve"> </w:t>
      </w:r>
      <w:r>
        <w:t>bugetat,</w:t>
      </w:r>
      <w:r w:rsidR="00932864">
        <w:t xml:space="preserve"> </w:t>
      </w:r>
      <w:r>
        <w:t>dar</w:t>
      </w:r>
      <w:r w:rsidR="00932864">
        <w:t xml:space="preserve"> </w:t>
      </w:r>
      <w:r>
        <w:t>repet,</w:t>
      </w:r>
      <w:r w:rsidR="00932864">
        <w:t xml:space="preserve"> </w:t>
      </w:r>
      <w:r>
        <w:t>prin</w:t>
      </w:r>
      <w:r w:rsidR="00932864">
        <w:t xml:space="preserve"> </w:t>
      </w:r>
      <w:r>
        <w:t>dialog</w:t>
      </w:r>
      <w:r w:rsidR="00932864">
        <w:t xml:space="preserve"> </w:t>
      </w:r>
      <w:r>
        <w:t>vom</w:t>
      </w:r>
      <w:r w:rsidR="00932864">
        <w:t xml:space="preserve"> </w:t>
      </w:r>
      <w:r>
        <w:t>închide.</w:t>
      </w:r>
    </w:p>
    <w:p w14:paraId="74A637A2" w14:textId="0F7A2195" w:rsidR="00F64214" w:rsidRDefault="00F64214" w:rsidP="00F64214">
      <w:r>
        <w:t>Reporter:</w:t>
      </w:r>
      <w:r w:rsidR="00932864">
        <w:t xml:space="preserve"> </w:t>
      </w:r>
      <w:r>
        <w:t>Demisia</w:t>
      </w:r>
      <w:r w:rsidR="00932864">
        <w:t xml:space="preserve"> </w:t>
      </w:r>
      <w:r>
        <w:t>comisarului</w:t>
      </w:r>
      <w:r w:rsidR="00932864">
        <w:t xml:space="preserve"> </w:t>
      </w:r>
      <w:r>
        <w:t>european...</w:t>
      </w:r>
    </w:p>
    <w:p w14:paraId="27B13DDD" w14:textId="537B2C36" w:rsidR="00F64214" w:rsidRDefault="00F64214" w:rsidP="00F64214">
      <w:r>
        <w:t>Marcel</w:t>
      </w:r>
      <w:r w:rsidR="00932864">
        <w:t xml:space="preserve"> </w:t>
      </w:r>
      <w:r>
        <w:t>Ciolacu:</w:t>
      </w:r>
      <w:r w:rsidR="00932864">
        <w:t xml:space="preserve"> </w:t>
      </w:r>
      <w:r>
        <w:t>Nu</w:t>
      </w:r>
      <w:r w:rsidR="00932864">
        <w:t xml:space="preserve"> </w:t>
      </w:r>
      <w:r>
        <w:t>a</w:t>
      </w:r>
      <w:r w:rsidR="00932864">
        <w:t xml:space="preserve"> </w:t>
      </w:r>
      <w:r>
        <w:t>cerut.</w:t>
      </w:r>
      <w:r w:rsidR="00932864">
        <w:t xml:space="preserve"> </w:t>
      </w:r>
      <w:r>
        <w:t>Am</w:t>
      </w:r>
      <w:r w:rsidR="00932864">
        <w:t xml:space="preserve"> </w:t>
      </w:r>
      <w:r>
        <w:t>vorbit</w:t>
      </w:r>
      <w:r w:rsidR="00932864">
        <w:t xml:space="preserve"> </w:t>
      </w:r>
      <w:r>
        <w:t>și</w:t>
      </w:r>
      <w:r w:rsidR="00932864">
        <w:t xml:space="preserve"> </w:t>
      </w:r>
      <w:r>
        <w:t>cu</w:t>
      </w:r>
      <w:r w:rsidR="00932864">
        <w:t xml:space="preserve"> </w:t>
      </w:r>
      <w:r>
        <w:t>doamna</w:t>
      </w:r>
      <w:r w:rsidR="00932864">
        <w:t xml:space="preserve"> </w:t>
      </w:r>
      <w:r>
        <w:t>Luminița</w:t>
      </w:r>
      <w:r w:rsidR="00932864">
        <w:t xml:space="preserve"> </w:t>
      </w:r>
      <w:r>
        <w:t>Odobescu.</w:t>
      </w:r>
      <w:r w:rsidR="00932864">
        <w:t xml:space="preserve"> </w:t>
      </w:r>
      <w:r>
        <w:t>Am</w:t>
      </w:r>
      <w:r w:rsidR="00932864">
        <w:t xml:space="preserve"> </w:t>
      </w:r>
      <w:r>
        <w:t>transmis</w:t>
      </w:r>
      <w:r w:rsidR="00932864">
        <w:t xml:space="preserve"> </w:t>
      </w:r>
      <w:r>
        <w:t>foarte</w:t>
      </w:r>
      <w:r w:rsidR="00932864">
        <w:t xml:space="preserve"> </w:t>
      </w:r>
      <w:r>
        <w:t>clar,</w:t>
      </w:r>
      <w:r w:rsidR="00932864">
        <w:t xml:space="preserve"> </w:t>
      </w:r>
      <w:r>
        <w:t>domnul</w:t>
      </w:r>
      <w:r w:rsidR="00932864">
        <w:t xml:space="preserve"> </w:t>
      </w:r>
      <w:r>
        <w:t>ministru</w:t>
      </w:r>
      <w:r w:rsidR="00932864">
        <w:t xml:space="preserve"> </w:t>
      </w:r>
      <w:r>
        <w:t>a</w:t>
      </w:r>
      <w:r w:rsidR="00932864">
        <w:t xml:space="preserve"> </w:t>
      </w:r>
      <w:r>
        <w:t>spus</w:t>
      </w:r>
      <w:r w:rsidR="00932864">
        <w:t xml:space="preserve"> </w:t>
      </w:r>
      <w:r>
        <w:t>foarte</w:t>
      </w:r>
      <w:r w:rsidR="00932864">
        <w:t xml:space="preserve"> </w:t>
      </w:r>
      <w:r>
        <w:t>clar:</w:t>
      </w:r>
      <w:r w:rsidR="00932864">
        <w:t xml:space="preserve"> </w:t>
      </w:r>
      <w:r>
        <w:t>dacă</w:t>
      </w:r>
      <w:r w:rsidR="00932864">
        <w:t xml:space="preserve"> </w:t>
      </w:r>
      <w:r>
        <w:t>nu</w:t>
      </w:r>
      <w:r w:rsidR="00932864">
        <w:t xml:space="preserve"> </w:t>
      </w:r>
      <w:r>
        <w:t>suntem</w:t>
      </w:r>
      <w:r w:rsidR="00932864">
        <w:t xml:space="preserve"> </w:t>
      </w:r>
      <w:r>
        <w:t>în</w:t>
      </w:r>
      <w:r w:rsidR="00932864">
        <w:t xml:space="preserve"> </w:t>
      </w:r>
      <w:r>
        <w:t>stare</w:t>
      </w:r>
      <w:r w:rsidR="00932864">
        <w:t xml:space="preserve"> </w:t>
      </w:r>
      <w:r>
        <w:t>niciunul,</w:t>
      </w:r>
      <w:r w:rsidR="00932864">
        <w:t xml:space="preserve"> </w:t>
      </w:r>
      <w:r>
        <w:t>ne</w:t>
      </w:r>
      <w:r w:rsidR="00932864">
        <w:t xml:space="preserve"> </w:t>
      </w:r>
      <w:r>
        <w:t>dăm</w:t>
      </w:r>
      <w:r w:rsidR="00932864">
        <w:t xml:space="preserve"> </w:t>
      </w:r>
      <w:r>
        <w:t>cu</w:t>
      </w:r>
      <w:r w:rsidR="00932864">
        <w:t xml:space="preserve"> </w:t>
      </w:r>
      <w:r>
        <w:t>toții</w:t>
      </w:r>
      <w:r w:rsidR="00932864">
        <w:t xml:space="preserve"> </w:t>
      </w:r>
      <w:r>
        <w:t>demisia,</w:t>
      </w:r>
      <w:r w:rsidR="00932864">
        <w:t xml:space="preserve"> </w:t>
      </w:r>
      <w:r>
        <w:t>în</w:t>
      </w:r>
      <w:r w:rsidR="00932864">
        <w:t xml:space="preserve"> </w:t>
      </w:r>
      <w:r>
        <w:t>frunte</w:t>
      </w:r>
      <w:r w:rsidR="00932864">
        <w:t xml:space="preserve"> </w:t>
      </w:r>
      <w:r>
        <w:t>cu</w:t>
      </w:r>
      <w:r w:rsidR="00932864">
        <w:t xml:space="preserve"> </w:t>
      </w:r>
      <w:r>
        <w:t>comisarul</w:t>
      </w:r>
      <w:r w:rsidR="00932864">
        <w:t xml:space="preserve"> </w:t>
      </w:r>
      <w:r>
        <w:t>european.</w:t>
      </w:r>
      <w:r w:rsidR="00932864">
        <w:t xml:space="preserve"> </w:t>
      </w:r>
      <w:r>
        <w:t>Acum,</w:t>
      </w:r>
      <w:r w:rsidR="00932864">
        <w:t xml:space="preserve"> </w:t>
      </w:r>
      <w:r>
        <w:t>pentru</w:t>
      </w:r>
      <w:r w:rsidR="00932864">
        <w:t xml:space="preserve"> </w:t>
      </w:r>
      <w:r>
        <w:t>câteva</w:t>
      </w:r>
      <w:r w:rsidR="00932864">
        <w:t xml:space="preserve"> </w:t>
      </w:r>
      <w:r>
        <w:t>luni,</w:t>
      </w:r>
      <w:r w:rsidR="00932864">
        <w:t xml:space="preserve"> </w:t>
      </w:r>
      <w:r>
        <w:t>nu</w:t>
      </w:r>
      <w:r w:rsidR="00932864">
        <w:t xml:space="preserve"> </w:t>
      </w:r>
      <w:r>
        <w:t>e</w:t>
      </w:r>
      <w:r w:rsidR="00932864">
        <w:t xml:space="preserve"> </w:t>
      </w:r>
      <w:r>
        <w:t>un</w:t>
      </w:r>
      <w:r w:rsidR="00932864">
        <w:t xml:space="preserve"> </w:t>
      </w:r>
      <w:r>
        <w:t>capăt</w:t>
      </w:r>
      <w:r w:rsidR="00932864">
        <w:t xml:space="preserve"> </w:t>
      </w:r>
      <w:r>
        <w:t>de</w:t>
      </w:r>
      <w:r w:rsidR="00932864">
        <w:t xml:space="preserve"> </w:t>
      </w:r>
      <w:r>
        <w:t>țară</w:t>
      </w:r>
      <w:r w:rsidR="00932864">
        <w:t xml:space="preserve"> </w:t>
      </w:r>
      <w:r>
        <w:t>să</w:t>
      </w:r>
      <w:r w:rsidR="00932864">
        <w:t xml:space="preserve"> </w:t>
      </w:r>
      <w:r>
        <w:t>cerem</w:t>
      </w:r>
      <w:r w:rsidR="00932864">
        <w:t xml:space="preserve"> </w:t>
      </w:r>
      <w:r>
        <w:t>demisia</w:t>
      </w:r>
      <w:r w:rsidR="00932864">
        <w:t xml:space="preserve"> </w:t>
      </w:r>
      <w:r>
        <w:t>cuiva.</w:t>
      </w:r>
      <w:r w:rsidR="00932864">
        <w:t xml:space="preserve"> </w:t>
      </w:r>
      <w:r>
        <w:t>Știu</w:t>
      </w:r>
      <w:r w:rsidR="00932864">
        <w:t xml:space="preserve"> </w:t>
      </w:r>
      <w:r>
        <w:t>că</w:t>
      </w:r>
      <w:r w:rsidR="00932864">
        <w:t xml:space="preserve"> </w:t>
      </w:r>
      <w:r>
        <w:t>am</w:t>
      </w:r>
      <w:r w:rsidR="00932864">
        <w:t xml:space="preserve"> </w:t>
      </w:r>
      <w:r>
        <w:t>avut</w:t>
      </w:r>
      <w:r w:rsidR="00932864">
        <w:t xml:space="preserve"> </w:t>
      </w:r>
      <w:r>
        <w:t>și</w:t>
      </w:r>
      <w:r w:rsidR="00932864">
        <w:t xml:space="preserve"> </w:t>
      </w:r>
      <w:r>
        <w:t>noi</w:t>
      </w:r>
      <w:r w:rsidR="00932864">
        <w:t xml:space="preserve"> </w:t>
      </w:r>
      <w:r>
        <w:t>un</w:t>
      </w:r>
      <w:r w:rsidR="00932864">
        <w:t xml:space="preserve"> </w:t>
      </w:r>
      <w:r>
        <w:t>comisar</w:t>
      </w:r>
      <w:r w:rsidR="00932864">
        <w:t xml:space="preserve"> </w:t>
      </w:r>
      <w:r>
        <w:t>pe</w:t>
      </w:r>
      <w:r w:rsidR="00932864">
        <w:t xml:space="preserve"> </w:t>
      </w:r>
      <w:r>
        <w:t>agricultură,</w:t>
      </w:r>
      <w:r w:rsidR="00932864">
        <w:t xml:space="preserve"> </w:t>
      </w:r>
      <w:r>
        <w:t>puteți</w:t>
      </w:r>
      <w:r w:rsidR="00932864">
        <w:t xml:space="preserve"> </w:t>
      </w:r>
      <w:r>
        <w:t>să-l</w:t>
      </w:r>
      <w:r w:rsidR="00932864">
        <w:t xml:space="preserve"> </w:t>
      </w:r>
      <w:proofErr w:type="spellStart"/>
      <w:r>
        <w:t>întrebaţi</w:t>
      </w:r>
      <w:proofErr w:type="spellEnd"/>
      <w:r>
        <w:t>.</w:t>
      </w:r>
      <w:r w:rsidR="00932864">
        <w:t xml:space="preserve"> </w:t>
      </w:r>
      <w:r>
        <w:t>Eu</w:t>
      </w:r>
      <w:r w:rsidR="00932864">
        <w:t xml:space="preserve"> </w:t>
      </w:r>
      <w:r>
        <w:t>nu-mi</w:t>
      </w:r>
      <w:r w:rsidR="00932864">
        <w:t xml:space="preserve"> </w:t>
      </w:r>
      <w:r>
        <w:t>aduc</w:t>
      </w:r>
      <w:r w:rsidR="00932864">
        <w:t xml:space="preserve"> </w:t>
      </w:r>
      <w:r>
        <w:t>aminte</w:t>
      </w:r>
      <w:r w:rsidR="00932864">
        <w:t xml:space="preserve"> </w:t>
      </w:r>
      <w:r>
        <w:t>de</w:t>
      </w:r>
      <w:r w:rsidR="00932864">
        <w:t xml:space="preserve"> </w:t>
      </w:r>
      <w:r>
        <w:t>nimic</w:t>
      </w:r>
      <w:r w:rsidR="00932864">
        <w:t xml:space="preserve"> </w:t>
      </w:r>
      <w:r>
        <w:t>notabil</w:t>
      </w:r>
      <w:r w:rsidR="00932864">
        <w:t xml:space="preserve"> </w:t>
      </w:r>
      <w:r>
        <w:t>referitor</w:t>
      </w:r>
      <w:r w:rsidR="00932864">
        <w:t xml:space="preserve"> </w:t>
      </w:r>
      <w:r>
        <w:t>la</w:t>
      </w:r>
      <w:r w:rsidR="00932864">
        <w:t xml:space="preserve"> </w:t>
      </w:r>
      <w:r>
        <w:t>ce</w:t>
      </w:r>
      <w:r w:rsidR="00932864">
        <w:t xml:space="preserve"> </w:t>
      </w:r>
      <w:r>
        <w:t>s-a</w:t>
      </w:r>
      <w:r w:rsidR="00932864">
        <w:t xml:space="preserve"> </w:t>
      </w:r>
      <w:r>
        <w:t>întâmplat</w:t>
      </w:r>
      <w:r w:rsidR="00932864">
        <w:t xml:space="preserve"> </w:t>
      </w:r>
      <w:r>
        <w:t>în</w:t>
      </w:r>
      <w:r w:rsidR="00932864">
        <w:t xml:space="preserve"> </w:t>
      </w:r>
      <w:r>
        <w:t>acea</w:t>
      </w:r>
      <w:r w:rsidR="00932864">
        <w:t xml:space="preserve"> </w:t>
      </w:r>
      <w:r>
        <w:t>perioadă.</w:t>
      </w:r>
      <w:r w:rsidR="00932864">
        <w:t xml:space="preserve"> </w:t>
      </w:r>
      <w:r>
        <w:t>Dar,</w:t>
      </w:r>
      <w:r w:rsidR="00932864">
        <w:t xml:space="preserve"> </w:t>
      </w:r>
      <w:r>
        <w:t>poate</w:t>
      </w:r>
      <w:r w:rsidR="00932864">
        <w:t xml:space="preserve"> </w:t>
      </w:r>
      <w:r>
        <w:t>îl</w:t>
      </w:r>
      <w:r w:rsidR="00932864">
        <w:t xml:space="preserve"> </w:t>
      </w:r>
      <w:proofErr w:type="spellStart"/>
      <w:r>
        <w:t>întrebaţi</w:t>
      </w:r>
      <w:proofErr w:type="spellEnd"/>
      <w:r>
        <w:t>.</w:t>
      </w:r>
      <w:r w:rsidR="00932864">
        <w:t xml:space="preserve"> </w:t>
      </w:r>
      <w:r>
        <w:t>Vă</w:t>
      </w:r>
      <w:r w:rsidR="00932864">
        <w:t xml:space="preserve"> </w:t>
      </w:r>
      <w:r>
        <w:t>las</w:t>
      </w:r>
      <w:r w:rsidR="00932864">
        <w:t xml:space="preserve"> </w:t>
      </w:r>
      <w:r>
        <w:t>cu</w:t>
      </w:r>
      <w:r w:rsidR="00932864">
        <w:t xml:space="preserve"> </w:t>
      </w:r>
      <w:r>
        <w:t>domnul</w:t>
      </w:r>
      <w:r w:rsidR="00932864">
        <w:t xml:space="preserve"> </w:t>
      </w:r>
      <w:r>
        <w:t>ministru.</w:t>
      </w:r>
    </w:p>
    <w:p w14:paraId="559F0301" w14:textId="6156BB9D" w:rsidR="00F64214" w:rsidRDefault="00F64214" w:rsidP="00F64214">
      <w:r>
        <w:t>Reporter:</w:t>
      </w:r>
      <w:r w:rsidR="00932864">
        <w:t xml:space="preserve"> </w:t>
      </w:r>
      <w:r>
        <w:t>Din</w:t>
      </w:r>
      <w:r w:rsidR="00932864">
        <w:t xml:space="preserve"> </w:t>
      </w:r>
      <w:r>
        <w:t>discuția</w:t>
      </w:r>
      <w:r w:rsidR="00932864">
        <w:t xml:space="preserve"> </w:t>
      </w:r>
      <w:r>
        <w:t>cu</w:t>
      </w:r>
      <w:r w:rsidR="00932864">
        <w:t xml:space="preserve"> </w:t>
      </w:r>
      <w:proofErr w:type="spellStart"/>
      <w:r>
        <w:t>poliţiştii</w:t>
      </w:r>
      <w:proofErr w:type="spellEnd"/>
      <w:r w:rsidR="00932864">
        <w:t xml:space="preserve"> </w:t>
      </w:r>
      <w:r>
        <w:t>de</w:t>
      </w:r>
      <w:r w:rsidR="00932864">
        <w:t xml:space="preserve"> </w:t>
      </w:r>
      <w:r>
        <w:t>astăzi,</w:t>
      </w:r>
      <w:r w:rsidR="00932864">
        <w:t xml:space="preserve"> </w:t>
      </w:r>
      <w:r>
        <w:t>ce</w:t>
      </w:r>
      <w:r w:rsidR="00932864">
        <w:t xml:space="preserve"> </w:t>
      </w:r>
      <w:r>
        <w:t>ați</w:t>
      </w:r>
      <w:r w:rsidR="00932864">
        <w:t xml:space="preserve"> </w:t>
      </w:r>
      <w:r>
        <w:t>concluzionat,</w:t>
      </w:r>
      <w:r w:rsidR="00932864">
        <w:t xml:space="preserve"> </w:t>
      </w:r>
      <w:r>
        <w:t>ce</w:t>
      </w:r>
      <w:r w:rsidR="00932864">
        <w:t xml:space="preserve"> </w:t>
      </w:r>
      <w:r>
        <w:t>măsuri</w:t>
      </w:r>
      <w:r w:rsidR="00932864">
        <w:t xml:space="preserve"> </w:t>
      </w:r>
      <w:r>
        <w:t>veți</w:t>
      </w:r>
      <w:r w:rsidR="00932864">
        <w:t xml:space="preserve"> </w:t>
      </w:r>
      <w:r>
        <w:t>lua?</w:t>
      </w:r>
    </w:p>
    <w:p w14:paraId="70096519" w14:textId="2260428A" w:rsidR="00F64214" w:rsidRPr="00F64214" w:rsidRDefault="00F64214" w:rsidP="00F64214">
      <w:r>
        <w:t>Marcel</w:t>
      </w:r>
      <w:r w:rsidR="00932864">
        <w:t xml:space="preserve"> </w:t>
      </w:r>
      <w:r>
        <w:t>Ciolacu:</w:t>
      </w:r>
      <w:r w:rsidR="00932864">
        <w:t xml:space="preserve"> </w:t>
      </w:r>
      <w:r>
        <w:t>Eu</w:t>
      </w:r>
      <w:r w:rsidR="00932864">
        <w:t xml:space="preserve"> </w:t>
      </w:r>
      <w:r>
        <w:t>v-am</w:t>
      </w:r>
      <w:r w:rsidR="00932864">
        <w:t xml:space="preserve"> </w:t>
      </w:r>
      <w:r>
        <w:t>spus</w:t>
      </w:r>
      <w:r w:rsidR="00932864">
        <w:t xml:space="preserve"> </w:t>
      </w:r>
      <w:r>
        <w:t>principiile</w:t>
      </w:r>
      <w:r w:rsidR="00932864">
        <w:t xml:space="preserve"> </w:t>
      </w:r>
      <w:r>
        <w:t>unde</w:t>
      </w:r>
      <w:r w:rsidR="00932864">
        <w:t xml:space="preserve"> </w:t>
      </w:r>
      <w:r>
        <w:t>vom</w:t>
      </w:r>
      <w:r w:rsidR="00932864">
        <w:t xml:space="preserve"> </w:t>
      </w:r>
      <w:proofErr w:type="spellStart"/>
      <w:r>
        <w:t>acţiona</w:t>
      </w:r>
      <w:proofErr w:type="spellEnd"/>
      <w:r>
        <w:t>.</w:t>
      </w:r>
      <w:r w:rsidR="00932864">
        <w:t xml:space="preserve"> </w:t>
      </w:r>
      <w:r>
        <w:t>Vă</w:t>
      </w:r>
      <w:r w:rsidR="00932864">
        <w:t xml:space="preserve"> </w:t>
      </w:r>
      <w:r>
        <w:t>mulțumesc</w:t>
      </w:r>
      <w:r w:rsidR="00932864">
        <w:t xml:space="preserve"> </w:t>
      </w:r>
      <w:r>
        <w:t>mult!</w:t>
      </w:r>
    </w:p>
    <w:p w14:paraId="5AB4B991" w14:textId="53BF3854" w:rsidR="004C5162" w:rsidRDefault="004C5162" w:rsidP="004C5162">
      <w:pPr>
        <w:pStyle w:val="separatorarticole"/>
      </w:pPr>
      <w:bookmarkStart w:id="131" w:name="_Hlk156548748"/>
      <w:r>
        <w:t>*</w:t>
      </w:r>
    </w:p>
    <w:p w14:paraId="77A7FA6D" w14:textId="520B7A4B" w:rsidR="00880D0A" w:rsidRPr="00880D0A" w:rsidRDefault="00880D0A" w:rsidP="00880D0A">
      <w:pPr>
        <w:pStyle w:val="TitluArticolinINFOUE"/>
      </w:pPr>
      <w:bookmarkStart w:id="132" w:name="_Toc157522060"/>
      <w:r w:rsidRPr="00880D0A">
        <w:t>Declarații</w:t>
      </w:r>
      <w:r w:rsidR="00932864">
        <w:t xml:space="preserve"> </w:t>
      </w:r>
      <w:r w:rsidRPr="00880D0A">
        <w:t>comune</w:t>
      </w:r>
      <w:r w:rsidR="00932864">
        <w:t xml:space="preserve"> </w:t>
      </w:r>
      <w:r w:rsidRPr="00880D0A">
        <w:t>de</w:t>
      </w:r>
      <w:r w:rsidR="00932864">
        <w:t xml:space="preserve"> </w:t>
      </w:r>
      <w:r w:rsidRPr="00880D0A">
        <w:t>presă</w:t>
      </w:r>
      <w:r w:rsidR="00932864">
        <w:t xml:space="preserve"> </w:t>
      </w:r>
      <w:r w:rsidRPr="00880D0A">
        <w:t>susținute</w:t>
      </w:r>
      <w:r w:rsidR="00932864">
        <w:t xml:space="preserve"> </w:t>
      </w:r>
      <w:r w:rsidRPr="00880D0A">
        <w:t>de</w:t>
      </w:r>
      <w:r w:rsidR="00932864">
        <w:t xml:space="preserve"> </w:t>
      </w:r>
      <w:r w:rsidRPr="00880D0A">
        <w:t>prim-ministrul</w:t>
      </w:r>
      <w:r w:rsidR="00932864">
        <w:t xml:space="preserve"> </w:t>
      </w:r>
      <w:r w:rsidRPr="00880D0A">
        <w:t>României,</w:t>
      </w:r>
      <w:r w:rsidR="00932864">
        <w:t xml:space="preserve"> </w:t>
      </w:r>
      <w:r w:rsidRPr="00880D0A">
        <w:t>Marcel</w:t>
      </w:r>
      <w:r w:rsidR="00932864">
        <w:t xml:space="preserve"> </w:t>
      </w:r>
      <w:r w:rsidRPr="00880D0A">
        <w:t>Ciolacu,</w:t>
      </w:r>
      <w:r w:rsidR="00932864">
        <w:t xml:space="preserve"> </w:t>
      </w:r>
      <w:r w:rsidRPr="00880D0A">
        <w:t>și</w:t>
      </w:r>
      <w:r w:rsidR="00932864">
        <w:t xml:space="preserve"> </w:t>
      </w:r>
      <w:r w:rsidRPr="00880D0A">
        <w:t>prim-ministrul</w:t>
      </w:r>
      <w:r w:rsidR="00932864">
        <w:t xml:space="preserve"> </w:t>
      </w:r>
      <w:r w:rsidRPr="00880D0A">
        <w:t>Republicii</w:t>
      </w:r>
      <w:r w:rsidR="00932864">
        <w:t xml:space="preserve"> </w:t>
      </w:r>
      <w:r w:rsidRPr="00880D0A">
        <w:t>Socialiste</w:t>
      </w:r>
      <w:r w:rsidR="00932864">
        <w:t xml:space="preserve"> </w:t>
      </w:r>
      <w:r w:rsidRPr="00880D0A">
        <w:t>Vietnam,</w:t>
      </w:r>
      <w:r w:rsidR="00932864">
        <w:t xml:space="preserve"> </w:t>
      </w:r>
      <w:proofErr w:type="spellStart"/>
      <w:r w:rsidRPr="00880D0A">
        <w:t>Pham</w:t>
      </w:r>
      <w:proofErr w:type="spellEnd"/>
      <w:r w:rsidR="00932864">
        <w:t xml:space="preserve"> </w:t>
      </w:r>
      <w:r w:rsidRPr="00880D0A">
        <w:t>Minh</w:t>
      </w:r>
      <w:r w:rsidR="00932864">
        <w:t xml:space="preserve"> </w:t>
      </w:r>
      <w:proofErr w:type="spellStart"/>
      <w:r w:rsidRPr="00880D0A">
        <w:t>Chinh</w:t>
      </w:r>
      <w:bookmarkEnd w:id="132"/>
      <w:proofErr w:type="spellEnd"/>
    </w:p>
    <w:p w14:paraId="4C5F6FCA" w14:textId="0F10628C" w:rsidR="00880D0A" w:rsidRPr="00880D0A" w:rsidRDefault="00880D0A" w:rsidP="00880D0A">
      <w:r w:rsidRPr="00880D0A">
        <w:rPr>
          <w:b/>
          <w:bCs/>
        </w:rPr>
        <w:t>Premierul</w:t>
      </w:r>
      <w:r w:rsidR="00932864">
        <w:rPr>
          <w:b/>
          <w:bCs/>
        </w:rPr>
        <w:t xml:space="preserve"> </w:t>
      </w:r>
      <w:r w:rsidRPr="00880D0A">
        <w:rPr>
          <w:b/>
          <w:bCs/>
        </w:rPr>
        <w:t>Marcel</w:t>
      </w:r>
      <w:r w:rsidR="00932864">
        <w:rPr>
          <w:b/>
          <w:bCs/>
        </w:rPr>
        <w:t xml:space="preserve"> </w:t>
      </w:r>
      <w:r w:rsidRPr="00880D0A">
        <w:rPr>
          <w:b/>
          <w:bCs/>
        </w:rPr>
        <w:t>Ciolacu:</w:t>
      </w:r>
      <w:r w:rsidR="00932864">
        <w:rPr>
          <w:b/>
          <w:bCs/>
        </w:rPr>
        <w:t xml:space="preserve"> </w:t>
      </w:r>
      <w:r w:rsidRPr="00880D0A">
        <w:rPr>
          <w:b/>
          <w:bCs/>
        </w:rPr>
        <w:t>Împreună</w:t>
      </w:r>
      <w:r w:rsidR="00932864">
        <w:rPr>
          <w:b/>
          <w:bCs/>
        </w:rPr>
        <w:t xml:space="preserve"> </w:t>
      </w:r>
      <w:r w:rsidRPr="00880D0A">
        <w:rPr>
          <w:b/>
          <w:bCs/>
        </w:rPr>
        <w:t>cu</w:t>
      </w:r>
      <w:r w:rsidR="00932864">
        <w:rPr>
          <w:b/>
          <w:bCs/>
        </w:rPr>
        <w:t xml:space="preserve"> </w:t>
      </w:r>
      <w:r w:rsidRPr="00880D0A">
        <w:rPr>
          <w:b/>
          <w:bCs/>
        </w:rPr>
        <w:t>prim-ministrul</w:t>
      </w:r>
      <w:r w:rsidR="00932864">
        <w:rPr>
          <w:b/>
          <w:bCs/>
        </w:rPr>
        <w:t xml:space="preserve"> </w:t>
      </w:r>
      <w:r w:rsidRPr="00880D0A">
        <w:rPr>
          <w:b/>
          <w:bCs/>
        </w:rPr>
        <w:t>vietnamez</w:t>
      </w:r>
      <w:r w:rsidR="00932864">
        <w:rPr>
          <w:b/>
          <w:bCs/>
        </w:rPr>
        <w:t xml:space="preserve"> </w:t>
      </w:r>
      <w:r w:rsidRPr="00880D0A">
        <w:rPr>
          <w:b/>
          <w:bCs/>
        </w:rPr>
        <w:t>am</w:t>
      </w:r>
      <w:r w:rsidR="00932864">
        <w:rPr>
          <w:b/>
          <w:bCs/>
        </w:rPr>
        <w:t xml:space="preserve"> </w:t>
      </w:r>
      <w:r w:rsidRPr="00880D0A">
        <w:rPr>
          <w:b/>
          <w:bCs/>
        </w:rPr>
        <w:t>convenit</w:t>
      </w:r>
      <w:r w:rsidR="00932864">
        <w:rPr>
          <w:b/>
          <w:bCs/>
        </w:rPr>
        <w:t xml:space="preserve"> </w:t>
      </w:r>
      <w:r w:rsidRPr="00880D0A">
        <w:rPr>
          <w:b/>
          <w:bCs/>
        </w:rPr>
        <w:t>un</w:t>
      </w:r>
      <w:r w:rsidR="00932864">
        <w:rPr>
          <w:b/>
          <w:bCs/>
        </w:rPr>
        <w:t xml:space="preserve"> </w:t>
      </w:r>
      <w:r w:rsidRPr="00880D0A">
        <w:rPr>
          <w:b/>
          <w:bCs/>
        </w:rPr>
        <w:t>set</w:t>
      </w:r>
      <w:r w:rsidR="00932864">
        <w:rPr>
          <w:b/>
          <w:bCs/>
        </w:rPr>
        <w:t xml:space="preserve"> </w:t>
      </w:r>
      <w:r w:rsidRPr="00880D0A">
        <w:rPr>
          <w:b/>
          <w:bCs/>
        </w:rPr>
        <w:t>de</w:t>
      </w:r>
      <w:r w:rsidR="00932864">
        <w:rPr>
          <w:b/>
          <w:bCs/>
        </w:rPr>
        <w:t xml:space="preserve"> </w:t>
      </w:r>
      <w:r w:rsidRPr="00880D0A">
        <w:rPr>
          <w:b/>
          <w:bCs/>
        </w:rPr>
        <w:t>obiective</w:t>
      </w:r>
      <w:r w:rsidR="00932864">
        <w:rPr>
          <w:b/>
          <w:bCs/>
        </w:rPr>
        <w:t xml:space="preserve"> </w:t>
      </w:r>
      <w:r w:rsidRPr="00880D0A">
        <w:rPr>
          <w:b/>
          <w:bCs/>
        </w:rPr>
        <w:t>pentru</w:t>
      </w:r>
      <w:r w:rsidR="00932864">
        <w:rPr>
          <w:b/>
          <w:bCs/>
        </w:rPr>
        <w:t xml:space="preserve"> </w:t>
      </w:r>
      <w:r w:rsidRPr="00880D0A">
        <w:rPr>
          <w:b/>
          <w:bCs/>
        </w:rPr>
        <w:t>amplificarea</w:t>
      </w:r>
      <w:r w:rsidR="00932864">
        <w:rPr>
          <w:b/>
          <w:bCs/>
        </w:rPr>
        <w:t xml:space="preserve"> </w:t>
      </w:r>
      <w:r w:rsidRPr="00880D0A">
        <w:rPr>
          <w:b/>
          <w:bCs/>
        </w:rPr>
        <w:t>schimburilor</w:t>
      </w:r>
      <w:r w:rsidR="00932864">
        <w:rPr>
          <w:b/>
          <w:bCs/>
        </w:rPr>
        <w:t xml:space="preserve"> </w:t>
      </w:r>
      <w:r w:rsidRPr="00880D0A">
        <w:rPr>
          <w:b/>
          <w:bCs/>
        </w:rPr>
        <w:t>comerciale</w:t>
      </w:r>
      <w:r w:rsidR="00932864">
        <w:rPr>
          <w:b/>
          <w:bCs/>
        </w:rPr>
        <w:t xml:space="preserve"> </w:t>
      </w:r>
      <w:r w:rsidRPr="00880D0A">
        <w:rPr>
          <w:b/>
          <w:bCs/>
        </w:rPr>
        <w:t>și</w:t>
      </w:r>
      <w:r w:rsidR="00932864">
        <w:rPr>
          <w:b/>
          <w:bCs/>
        </w:rPr>
        <w:t xml:space="preserve"> </w:t>
      </w:r>
      <w:r w:rsidRPr="00880D0A">
        <w:rPr>
          <w:b/>
          <w:bCs/>
        </w:rPr>
        <w:t>facilitarea</w:t>
      </w:r>
      <w:r w:rsidR="00932864">
        <w:rPr>
          <w:b/>
          <w:bCs/>
        </w:rPr>
        <w:t xml:space="preserve"> </w:t>
      </w:r>
      <w:r w:rsidRPr="00880D0A">
        <w:rPr>
          <w:b/>
          <w:bCs/>
        </w:rPr>
        <w:t>investițiilor</w:t>
      </w:r>
      <w:r w:rsidR="00932864">
        <w:rPr>
          <w:b/>
          <w:bCs/>
        </w:rPr>
        <w:t xml:space="preserve"> </w:t>
      </w:r>
      <w:r w:rsidRPr="00880D0A">
        <w:rPr>
          <w:b/>
          <w:bCs/>
        </w:rPr>
        <w:t>în</w:t>
      </w:r>
      <w:r w:rsidR="00932864">
        <w:rPr>
          <w:b/>
          <w:bCs/>
        </w:rPr>
        <w:t xml:space="preserve"> </w:t>
      </w:r>
      <w:r w:rsidRPr="00880D0A">
        <w:rPr>
          <w:b/>
          <w:bCs/>
        </w:rPr>
        <w:t>proiecte</w:t>
      </w:r>
      <w:r w:rsidR="00932864">
        <w:rPr>
          <w:b/>
          <w:bCs/>
        </w:rPr>
        <w:t xml:space="preserve"> </w:t>
      </w:r>
      <w:r w:rsidRPr="00880D0A">
        <w:rPr>
          <w:b/>
          <w:bCs/>
        </w:rPr>
        <w:t>de</w:t>
      </w:r>
      <w:r w:rsidR="00932864">
        <w:rPr>
          <w:b/>
          <w:bCs/>
        </w:rPr>
        <w:t xml:space="preserve"> </w:t>
      </w:r>
      <w:r w:rsidRPr="00880D0A">
        <w:rPr>
          <w:b/>
          <w:bCs/>
        </w:rPr>
        <w:t>interes</w:t>
      </w:r>
      <w:r w:rsidR="00932864">
        <w:rPr>
          <w:b/>
          <w:bCs/>
        </w:rPr>
        <w:t xml:space="preserve"> </w:t>
      </w:r>
      <w:r w:rsidRPr="00880D0A">
        <w:rPr>
          <w:b/>
          <w:bCs/>
        </w:rPr>
        <w:t>comun</w:t>
      </w:r>
    </w:p>
    <w:p w14:paraId="77EEBBF1" w14:textId="1DBC0688" w:rsidR="004F4439" w:rsidRDefault="00932864" w:rsidP="00880D0A">
      <w:r>
        <w:t xml:space="preserve"> </w:t>
      </w:r>
      <w:r w:rsidR="00880D0A" w:rsidRPr="00880D0A">
        <w:t>Premierul</w:t>
      </w:r>
      <w:r>
        <w:t xml:space="preserve"> </w:t>
      </w:r>
      <w:r w:rsidR="00880D0A" w:rsidRPr="00880D0A">
        <w:t>Marcel</w:t>
      </w:r>
      <w:r>
        <w:t xml:space="preserve"> </w:t>
      </w:r>
      <w:r w:rsidR="00880D0A" w:rsidRPr="00880D0A">
        <w:t>Ciolacu</w:t>
      </w:r>
      <w:r>
        <w:t xml:space="preserve"> </w:t>
      </w:r>
      <w:r w:rsidR="00880D0A" w:rsidRPr="00880D0A">
        <w:t>a</w:t>
      </w:r>
      <w:r>
        <w:t xml:space="preserve"> </w:t>
      </w:r>
      <w:r w:rsidR="00880D0A" w:rsidRPr="00880D0A">
        <w:t>avut</w:t>
      </w:r>
      <w:r>
        <w:t xml:space="preserve"> </w:t>
      </w:r>
      <w:r w:rsidR="00880D0A" w:rsidRPr="00880D0A">
        <w:t>astăzi</w:t>
      </w:r>
      <w:r>
        <w:t xml:space="preserve"> </w:t>
      </w:r>
      <w:r w:rsidR="00880D0A" w:rsidRPr="00880D0A">
        <w:t>consultări</w:t>
      </w:r>
      <w:r>
        <w:t xml:space="preserve"> </w:t>
      </w:r>
      <w:r w:rsidR="00880D0A" w:rsidRPr="00880D0A">
        <w:t>tete-a-tete</w:t>
      </w:r>
      <w:r>
        <w:t xml:space="preserve"> </w:t>
      </w:r>
      <w:r w:rsidR="00880D0A" w:rsidRPr="00880D0A">
        <w:t>și</w:t>
      </w:r>
      <w:r>
        <w:t xml:space="preserve"> </w:t>
      </w:r>
      <w:r w:rsidR="00880D0A" w:rsidRPr="00880D0A">
        <w:t>în</w:t>
      </w:r>
      <w:r>
        <w:t xml:space="preserve"> </w:t>
      </w:r>
      <w:r w:rsidR="00880D0A" w:rsidRPr="00880D0A">
        <w:t>plenul</w:t>
      </w:r>
      <w:r>
        <w:t xml:space="preserve"> </w:t>
      </w:r>
      <w:r w:rsidR="00880D0A" w:rsidRPr="00880D0A">
        <w:t>delegațiilor</w:t>
      </w:r>
      <w:r>
        <w:t xml:space="preserve"> </w:t>
      </w:r>
      <w:r w:rsidR="00880D0A" w:rsidRPr="00880D0A">
        <w:t>guvernamentale</w:t>
      </w:r>
      <w:r>
        <w:t xml:space="preserve"> </w:t>
      </w:r>
      <w:r w:rsidR="00880D0A" w:rsidRPr="00880D0A">
        <w:t>cu</w:t>
      </w:r>
      <w:r>
        <w:t xml:space="preserve"> </w:t>
      </w:r>
      <w:r w:rsidR="00880D0A" w:rsidRPr="00880D0A">
        <w:t>prim-ministrul</w:t>
      </w:r>
      <w:r>
        <w:t xml:space="preserve"> </w:t>
      </w:r>
      <w:r w:rsidR="00880D0A" w:rsidRPr="00880D0A">
        <w:t>Republicii</w:t>
      </w:r>
      <w:r>
        <w:t xml:space="preserve"> </w:t>
      </w:r>
      <w:r w:rsidR="00880D0A" w:rsidRPr="00880D0A">
        <w:t>Socialiste</w:t>
      </w:r>
      <w:r>
        <w:t xml:space="preserve"> </w:t>
      </w:r>
      <w:r w:rsidR="00880D0A" w:rsidRPr="00880D0A">
        <w:t>Vietnam,</w:t>
      </w:r>
      <w:r>
        <w:t xml:space="preserve"> </w:t>
      </w:r>
      <w:proofErr w:type="spellStart"/>
      <w:r w:rsidR="00880D0A" w:rsidRPr="00880D0A">
        <w:t>Pham</w:t>
      </w:r>
      <w:proofErr w:type="spellEnd"/>
      <w:r>
        <w:t xml:space="preserve"> </w:t>
      </w:r>
      <w:r w:rsidR="00880D0A" w:rsidRPr="00880D0A">
        <w:t>Minh</w:t>
      </w:r>
      <w:r>
        <w:t xml:space="preserve"> </w:t>
      </w:r>
      <w:proofErr w:type="spellStart"/>
      <w:r w:rsidR="00880D0A" w:rsidRPr="00880D0A">
        <w:t>Chinh</w:t>
      </w:r>
      <w:proofErr w:type="spellEnd"/>
      <w:r w:rsidR="00880D0A" w:rsidRPr="00880D0A">
        <w:t>,</w:t>
      </w:r>
      <w:r>
        <w:t xml:space="preserve"> </w:t>
      </w:r>
      <w:r w:rsidR="00880D0A" w:rsidRPr="00880D0A">
        <w:t>aflat</w:t>
      </w:r>
      <w:r>
        <w:t xml:space="preserve"> </w:t>
      </w:r>
      <w:r w:rsidR="00880D0A" w:rsidRPr="00880D0A">
        <w:t>în</w:t>
      </w:r>
      <w:r>
        <w:t xml:space="preserve"> </w:t>
      </w:r>
      <w:r w:rsidR="00880D0A" w:rsidRPr="00880D0A">
        <w:t>vizită</w:t>
      </w:r>
      <w:r>
        <w:t xml:space="preserve"> </w:t>
      </w:r>
      <w:r w:rsidR="00880D0A" w:rsidRPr="00880D0A">
        <w:t>oficială</w:t>
      </w:r>
      <w:r>
        <w:t xml:space="preserve"> </w:t>
      </w:r>
      <w:r w:rsidR="00880D0A" w:rsidRPr="00880D0A">
        <w:t>în</w:t>
      </w:r>
      <w:r>
        <w:t xml:space="preserve"> </w:t>
      </w:r>
      <w:r w:rsidR="00880D0A" w:rsidRPr="00880D0A">
        <w:t>România.</w:t>
      </w:r>
      <w:r>
        <w:t xml:space="preserve"> </w:t>
      </w:r>
      <w:r w:rsidR="00880D0A" w:rsidRPr="00880D0A">
        <w:t>Prim-miniștrii</w:t>
      </w:r>
      <w:r>
        <w:t xml:space="preserve"> </w:t>
      </w:r>
      <w:r w:rsidR="00880D0A" w:rsidRPr="00880D0A">
        <w:t>celor</w:t>
      </w:r>
      <w:r>
        <w:t xml:space="preserve"> </w:t>
      </w:r>
      <w:r w:rsidR="00880D0A" w:rsidRPr="00880D0A">
        <w:t>două</w:t>
      </w:r>
      <w:r>
        <w:t xml:space="preserve"> </w:t>
      </w:r>
      <w:r w:rsidR="00880D0A" w:rsidRPr="00880D0A">
        <w:t>state</w:t>
      </w:r>
      <w:r>
        <w:t xml:space="preserve"> </w:t>
      </w:r>
      <w:r w:rsidR="00880D0A" w:rsidRPr="00880D0A">
        <w:t>au</w:t>
      </w:r>
      <w:r>
        <w:t xml:space="preserve"> </w:t>
      </w:r>
      <w:r w:rsidR="00880D0A" w:rsidRPr="00880D0A">
        <w:t>participat</w:t>
      </w:r>
      <w:r>
        <w:t xml:space="preserve"> </w:t>
      </w:r>
      <w:r w:rsidR="00880D0A" w:rsidRPr="00880D0A">
        <w:t>la</w:t>
      </w:r>
      <w:r>
        <w:t xml:space="preserve"> </w:t>
      </w:r>
      <w:r w:rsidR="00880D0A" w:rsidRPr="00880D0A">
        <w:t>ceremonia</w:t>
      </w:r>
      <w:r>
        <w:t xml:space="preserve"> </w:t>
      </w:r>
      <w:r w:rsidR="00880D0A" w:rsidRPr="00880D0A">
        <w:t>de</w:t>
      </w:r>
      <w:r>
        <w:t xml:space="preserve"> </w:t>
      </w:r>
      <w:r w:rsidR="00880D0A" w:rsidRPr="00880D0A">
        <w:t>semnare</w:t>
      </w:r>
      <w:r>
        <w:t xml:space="preserve"> </w:t>
      </w:r>
      <w:r w:rsidR="00880D0A" w:rsidRPr="00880D0A">
        <w:t>a</w:t>
      </w:r>
      <w:r>
        <w:t xml:space="preserve"> </w:t>
      </w:r>
      <w:r w:rsidR="00880D0A" w:rsidRPr="00880D0A">
        <w:t>unor</w:t>
      </w:r>
      <w:r>
        <w:t xml:space="preserve"> </w:t>
      </w:r>
      <w:r w:rsidR="00880D0A" w:rsidRPr="00880D0A">
        <w:t>documente</w:t>
      </w:r>
      <w:r>
        <w:t xml:space="preserve"> </w:t>
      </w:r>
      <w:r w:rsidR="00880D0A" w:rsidRPr="00880D0A">
        <w:t>bilaterale</w:t>
      </w:r>
      <w:r>
        <w:t xml:space="preserve"> </w:t>
      </w:r>
      <w:r w:rsidR="00880D0A" w:rsidRPr="00880D0A">
        <w:t>și</w:t>
      </w:r>
      <w:r>
        <w:t xml:space="preserve"> </w:t>
      </w:r>
      <w:r w:rsidR="00880D0A" w:rsidRPr="00880D0A">
        <w:t>la</w:t>
      </w:r>
      <w:r>
        <w:t xml:space="preserve"> </w:t>
      </w:r>
      <w:r w:rsidR="00880D0A" w:rsidRPr="00880D0A">
        <w:t>Forumul</w:t>
      </w:r>
      <w:r>
        <w:t xml:space="preserve"> </w:t>
      </w:r>
      <w:r w:rsidR="00880D0A" w:rsidRPr="00880D0A">
        <w:t>Economic</w:t>
      </w:r>
      <w:r>
        <w:t xml:space="preserve"> </w:t>
      </w:r>
      <w:r w:rsidR="00880D0A" w:rsidRPr="00880D0A">
        <w:t>România-Vietnam.</w:t>
      </w:r>
    </w:p>
    <w:p w14:paraId="55C6CFCA" w14:textId="52294DA1" w:rsidR="004F4439" w:rsidRDefault="00880D0A" w:rsidP="00880D0A">
      <w:r w:rsidRPr="00880D0A">
        <w:t>”Îmi</w:t>
      </w:r>
      <w:r w:rsidR="00932864">
        <w:t xml:space="preserve"> </w:t>
      </w:r>
      <w:r w:rsidRPr="00880D0A">
        <w:t>face</w:t>
      </w:r>
      <w:r w:rsidR="00932864">
        <w:t xml:space="preserve"> </w:t>
      </w:r>
      <w:r w:rsidRPr="00880D0A">
        <w:t>o</w:t>
      </w:r>
      <w:r w:rsidR="00932864">
        <w:t xml:space="preserve"> </w:t>
      </w:r>
      <w:r w:rsidRPr="00880D0A">
        <w:t>deosebită</w:t>
      </w:r>
      <w:r w:rsidR="00932864">
        <w:t xml:space="preserve"> </w:t>
      </w:r>
      <w:r w:rsidRPr="00880D0A">
        <w:t>plăcere</w:t>
      </w:r>
      <w:r w:rsidR="00932864">
        <w:t xml:space="preserve"> </w:t>
      </w:r>
      <w:r w:rsidRPr="00880D0A">
        <w:t>să</w:t>
      </w:r>
      <w:r w:rsidR="00932864">
        <w:t xml:space="preserve"> </w:t>
      </w:r>
      <w:r w:rsidRPr="00880D0A">
        <w:t>vă</w:t>
      </w:r>
      <w:r w:rsidR="00932864">
        <w:t xml:space="preserve"> </w:t>
      </w:r>
      <w:r w:rsidRPr="00880D0A">
        <w:t>găzduim</w:t>
      </w:r>
      <w:r w:rsidR="00932864">
        <w:t xml:space="preserve"> </w:t>
      </w:r>
      <w:r w:rsidRPr="00880D0A">
        <w:t>în</w:t>
      </w:r>
      <w:r w:rsidR="00932864">
        <w:t xml:space="preserve"> </w:t>
      </w:r>
      <w:r w:rsidRPr="00880D0A">
        <w:t>București,</w:t>
      </w:r>
      <w:r w:rsidR="00932864">
        <w:t xml:space="preserve"> </w:t>
      </w:r>
      <w:r w:rsidRPr="00880D0A">
        <w:t>orașul</w:t>
      </w:r>
      <w:r w:rsidR="00932864">
        <w:t xml:space="preserve"> </w:t>
      </w:r>
      <w:r w:rsidRPr="00880D0A">
        <w:t>în</w:t>
      </w:r>
      <w:r w:rsidR="00932864">
        <w:t xml:space="preserve"> </w:t>
      </w:r>
      <w:r w:rsidRPr="00880D0A">
        <w:t>care</w:t>
      </w:r>
      <w:r w:rsidR="00932864">
        <w:t xml:space="preserve"> </w:t>
      </w:r>
      <w:r w:rsidRPr="00880D0A">
        <w:t>ați</w:t>
      </w:r>
      <w:r w:rsidR="00932864">
        <w:t xml:space="preserve"> </w:t>
      </w:r>
      <w:r w:rsidRPr="00880D0A">
        <w:t>absolvit</w:t>
      </w:r>
      <w:r w:rsidR="00932864">
        <w:t xml:space="preserve"> </w:t>
      </w:r>
      <w:r w:rsidRPr="00880D0A">
        <w:t>studiile</w:t>
      </w:r>
      <w:r w:rsidR="00932864">
        <w:t xml:space="preserve"> </w:t>
      </w:r>
      <w:r w:rsidRPr="00880D0A">
        <w:t>universitare</w:t>
      </w:r>
      <w:r w:rsidR="00932864">
        <w:t xml:space="preserve"> </w:t>
      </w:r>
      <w:r w:rsidRPr="00880D0A">
        <w:t>și</w:t>
      </w:r>
      <w:r w:rsidR="00932864">
        <w:t xml:space="preserve"> </w:t>
      </w:r>
      <w:r w:rsidRPr="00880D0A">
        <w:t>unde</w:t>
      </w:r>
      <w:r w:rsidR="00932864">
        <w:t xml:space="preserve"> </w:t>
      </w:r>
      <w:r w:rsidRPr="00880D0A">
        <w:t>v-ați</w:t>
      </w:r>
      <w:r w:rsidR="00932864">
        <w:t xml:space="preserve"> </w:t>
      </w:r>
      <w:r w:rsidRPr="00880D0A">
        <w:t>început</w:t>
      </w:r>
      <w:r w:rsidR="00932864">
        <w:t xml:space="preserve"> </w:t>
      </w:r>
      <w:r w:rsidRPr="00880D0A">
        <w:t>cariera</w:t>
      </w:r>
      <w:r w:rsidR="00932864">
        <w:t xml:space="preserve"> </w:t>
      </w:r>
      <w:r w:rsidRPr="00880D0A">
        <w:t>profesională,</w:t>
      </w:r>
      <w:r w:rsidR="00932864">
        <w:t xml:space="preserve"> </w:t>
      </w:r>
      <w:r w:rsidRPr="00880D0A">
        <w:t>în</w:t>
      </w:r>
      <w:r w:rsidR="00932864">
        <w:t xml:space="preserve"> </w:t>
      </w:r>
      <w:r w:rsidRPr="00880D0A">
        <w:t>cadrul</w:t>
      </w:r>
      <w:r w:rsidR="00932864">
        <w:t xml:space="preserve"> </w:t>
      </w:r>
      <w:r w:rsidRPr="00880D0A">
        <w:t>Ambasadei</w:t>
      </w:r>
      <w:r w:rsidR="00932864">
        <w:t xml:space="preserve"> </w:t>
      </w:r>
      <w:r w:rsidRPr="00880D0A">
        <w:t>Vietnamului.</w:t>
      </w:r>
      <w:r w:rsidR="00932864">
        <w:t xml:space="preserve"> </w:t>
      </w:r>
      <w:r w:rsidRPr="00880D0A">
        <w:t>Sunteți</w:t>
      </w:r>
      <w:r w:rsidR="00932864">
        <w:t xml:space="preserve"> </w:t>
      </w:r>
      <w:r w:rsidRPr="00880D0A">
        <w:t>un</w:t>
      </w:r>
      <w:r w:rsidR="00932864">
        <w:t xml:space="preserve"> </w:t>
      </w:r>
      <w:r w:rsidRPr="00880D0A">
        <w:t>prieten</w:t>
      </w:r>
      <w:r w:rsidR="00932864">
        <w:t xml:space="preserve"> </w:t>
      </w:r>
      <w:r w:rsidRPr="00880D0A">
        <w:t>apropiat</w:t>
      </w:r>
      <w:r w:rsidR="00932864">
        <w:t xml:space="preserve"> </w:t>
      </w:r>
      <w:r w:rsidRPr="00880D0A">
        <w:t>al</w:t>
      </w:r>
      <w:r w:rsidR="00932864">
        <w:t xml:space="preserve"> </w:t>
      </w:r>
      <w:r w:rsidRPr="00880D0A">
        <w:t>țării</w:t>
      </w:r>
      <w:r w:rsidR="00932864">
        <w:t xml:space="preserve"> </w:t>
      </w:r>
      <w:r w:rsidRPr="00880D0A">
        <w:t>noastre,</w:t>
      </w:r>
      <w:r w:rsidR="00932864">
        <w:t xml:space="preserve"> </w:t>
      </w:r>
      <w:r w:rsidRPr="00880D0A">
        <w:t>iar</w:t>
      </w:r>
      <w:r w:rsidR="00932864">
        <w:t xml:space="preserve"> </w:t>
      </w:r>
      <w:r w:rsidRPr="00880D0A">
        <w:t>faptul</w:t>
      </w:r>
      <w:r w:rsidR="00932864">
        <w:t xml:space="preserve"> </w:t>
      </w:r>
      <w:r w:rsidRPr="00880D0A">
        <w:t>că</w:t>
      </w:r>
      <w:r w:rsidR="00932864">
        <w:t xml:space="preserve"> </w:t>
      </w:r>
      <w:r w:rsidRPr="00880D0A">
        <w:t>astăzi</w:t>
      </w:r>
      <w:r w:rsidR="00932864">
        <w:t xml:space="preserve"> </w:t>
      </w:r>
      <w:r w:rsidRPr="00880D0A">
        <w:t>vă</w:t>
      </w:r>
      <w:r w:rsidR="00932864">
        <w:t xml:space="preserve"> </w:t>
      </w:r>
      <w:r w:rsidRPr="00880D0A">
        <w:t>însoțește</w:t>
      </w:r>
      <w:r w:rsidR="00932864">
        <w:t xml:space="preserve"> </w:t>
      </w:r>
      <w:r w:rsidRPr="00880D0A">
        <w:t>o</w:t>
      </w:r>
      <w:r w:rsidR="00932864">
        <w:t xml:space="preserve"> </w:t>
      </w:r>
      <w:r w:rsidRPr="00880D0A">
        <w:t>delegație</w:t>
      </w:r>
      <w:r w:rsidR="00932864">
        <w:t xml:space="preserve"> </w:t>
      </w:r>
      <w:r w:rsidRPr="00880D0A">
        <w:t>însemnată</w:t>
      </w:r>
      <w:r w:rsidR="00932864">
        <w:t xml:space="preserve"> </w:t>
      </w:r>
      <w:r w:rsidRPr="00880D0A">
        <w:t>de</w:t>
      </w:r>
      <w:r w:rsidR="00932864">
        <w:t xml:space="preserve"> </w:t>
      </w:r>
      <w:r w:rsidRPr="00880D0A">
        <w:t>miniștri,</w:t>
      </w:r>
      <w:r w:rsidR="00932864">
        <w:t xml:space="preserve"> </w:t>
      </w:r>
      <w:r w:rsidRPr="00880D0A">
        <w:t>oameni</w:t>
      </w:r>
      <w:r w:rsidR="00932864">
        <w:t xml:space="preserve"> </w:t>
      </w:r>
      <w:r w:rsidRPr="00880D0A">
        <w:t>de</w:t>
      </w:r>
      <w:r w:rsidR="00932864">
        <w:t xml:space="preserve"> </w:t>
      </w:r>
      <w:r w:rsidRPr="00880D0A">
        <w:t>afaceri</w:t>
      </w:r>
      <w:r w:rsidR="00932864">
        <w:t xml:space="preserve"> </w:t>
      </w:r>
      <w:r w:rsidRPr="00880D0A">
        <w:t>și</w:t>
      </w:r>
      <w:r w:rsidR="00932864">
        <w:t xml:space="preserve"> </w:t>
      </w:r>
      <w:r w:rsidRPr="00880D0A">
        <w:t>reprezentanți</w:t>
      </w:r>
      <w:r w:rsidR="00932864">
        <w:t xml:space="preserve"> </w:t>
      </w:r>
      <w:r w:rsidRPr="00880D0A">
        <w:t>ai</w:t>
      </w:r>
      <w:r w:rsidR="00932864">
        <w:t xml:space="preserve"> </w:t>
      </w:r>
      <w:r w:rsidRPr="00880D0A">
        <w:t>autorităților</w:t>
      </w:r>
      <w:r w:rsidR="00932864">
        <w:t xml:space="preserve"> </w:t>
      </w:r>
      <w:r w:rsidRPr="00880D0A">
        <w:t>locale</w:t>
      </w:r>
      <w:r w:rsidR="00932864">
        <w:t xml:space="preserve"> </w:t>
      </w:r>
      <w:r w:rsidRPr="00880D0A">
        <w:t>transmite</w:t>
      </w:r>
      <w:r w:rsidR="00932864">
        <w:t xml:space="preserve"> </w:t>
      </w:r>
      <w:r w:rsidRPr="00880D0A">
        <w:t>un</w:t>
      </w:r>
      <w:r w:rsidR="00932864">
        <w:t xml:space="preserve"> </w:t>
      </w:r>
      <w:r w:rsidRPr="00880D0A">
        <w:t>mesaj</w:t>
      </w:r>
      <w:r w:rsidR="00932864">
        <w:t xml:space="preserve"> </w:t>
      </w:r>
      <w:r w:rsidRPr="00880D0A">
        <w:t>extrem</w:t>
      </w:r>
      <w:r w:rsidR="00932864">
        <w:t xml:space="preserve"> </w:t>
      </w:r>
      <w:r w:rsidRPr="00880D0A">
        <w:t>de</w:t>
      </w:r>
      <w:r w:rsidR="00932864">
        <w:t xml:space="preserve"> </w:t>
      </w:r>
      <w:r w:rsidRPr="00880D0A">
        <w:t>puternic</w:t>
      </w:r>
      <w:r w:rsidR="00932864">
        <w:t xml:space="preserve"> </w:t>
      </w:r>
      <w:r w:rsidRPr="00880D0A">
        <w:t>privind</w:t>
      </w:r>
      <w:r w:rsidR="00932864">
        <w:t xml:space="preserve"> </w:t>
      </w:r>
      <w:r w:rsidRPr="00880D0A">
        <w:t>dimensiunea</w:t>
      </w:r>
      <w:r w:rsidR="00932864">
        <w:t xml:space="preserve"> </w:t>
      </w:r>
      <w:r w:rsidRPr="00880D0A">
        <w:t>relațiilor</w:t>
      </w:r>
      <w:r w:rsidR="00932864">
        <w:t xml:space="preserve"> </w:t>
      </w:r>
      <w:r w:rsidRPr="00880D0A">
        <w:t>dintre</w:t>
      </w:r>
      <w:r w:rsidR="00932864">
        <w:t xml:space="preserve"> </w:t>
      </w:r>
      <w:r w:rsidRPr="00880D0A">
        <w:t>statele</w:t>
      </w:r>
      <w:r w:rsidR="00932864">
        <w:t xml:space="preserve"> </w:t>
      </w:r>
      <w:r w:rsidRPr="00880D0A">
        <w:t>noastre”,</w:t>
      </w:r>
      <w:r w:rsidR="00932864">
        <w:t xml:space="preserve"> </w:t>
      </w:r>
      <w:r w:rsidRPr="00880D0A">
        <w:t>a</w:t>
      </w:r>
      <w:r w:rsidR="00932864">
        <w:t xml:space="preserve"> </w:t>
      </w:r>
      <w:r w:rsidRPr="00880D0A">
        <w:t>afirmat</w:t>
      </w:r>
      <w:r w:rsidR="00932864">
        <w:t xml:space="preserve"> </w:t>
      </w:r>
      <w:r w:rsidRPr="00880D0A">
        <w:t>premierul</w:t>
      </w:r>
      <w:r w:rsidR="00932864">
        <w:t xml:space="preserve"> </w:t>
      </w:r>
      <w:r w:rsidRPr="00880D0A">
        <w:t>Marcel</w:t>
      </w:r>
      <w:r w:rsidR="00932864">
        <w:t xml:space="preserve"> </w:t>
      </w:r>
      <w:r w:rsidRPr="00880D0A">
        <w:t>Ciolacu.</w:t>
      </w:r>
    </w:p>
    <w:p w14:paraId="1A08378C" w14:textId="1DF6992D" w:rsidR="004F4439" w:rsidRDefault="00880D0A" w:rsidP="00880D0A">
      <w:r w:rsidRPr="00880D0A">
        <w:t>Cooperarea</w:t>
      </w:r>
      <w:r w:rsidR="00932864">
        <w:t xml:space="preserve"> </w:t>
      </w:r>
      <w:r w:rsidRPr="00880D0A">
        <w:t>economică</w:t>
      </w:r>
      <w:r w:rsidR="00932864">
        <w:t xml:space="preserve"> </w:t>
      </w:r>
      <w:r w:rsidRPr="00880D0A">
        <w:t>a</w:t>
      </w:r>
      <w:r w:rsidR="00932864">
        <w:t xml:space="preserve"> </w:t>
      </w:r>
      <w:r w:rsidRPr="00880D0A">
        <w:t>reprezentat</w:t>
      </w:r>
      <w:r w:rsidR="00932864">
        <w:t xml:space="preserve"> </w:t>
      </w:r>
      <w:r w:rsidRPr="00880D0A">
        <w:t>o</w:t>
      </w:r>
      <w:r w:rsidR="00932864">
        <w:t xml:space="preserve"> </w:t>
      </w:r>
      <w:r w:rsidRPr="00880D0A">
        <w:t>componentă</w:t>
      </w:r>
      <w:r w:rsidR="00932864">
        <w:t xml:space="preserve"> </w:t>
      </w:r>
      <w:r w:rsidRPr="00880D0A">
        <w:t>importantă</w:t>
      </w:r>
      <w:r w:rsidR="00932864">
        <w:t xml:space="preserve"> </w:t>
      </w:r>
      <w:r w:rsidRPr="00880D0A">
        <w:t>a</w:t>
      </w:r>
      <w:r w:rsidR="00932864">
        <w:t xml:space="preserve"> </w:t>
      </w:r>
      <w:r w:rsidRPr="00880D0A">
        <w:t>vizitei</w:t>
      </w:r>
      <w:r w:rsidR="00932864">
        <w:t xml:space="preserve"> </w:t>
      </w:r>
      <w:r w:rsidRPr="00880D0A">
        <w:t>oficiale</w:t>
      </w:r>
      <w:r w:rsidR="00932864">
        <w:t xml:space="preserve"> </w:t>
      </w:r>
      <w:r w:rsidRPr="00880D0A">
        <w:t>în</w:t>
      </w:r>
      <w:r w:rsidR="00932864">
        <w:t xml:space="preserve"> </w:t>
      </w:r>
      <w:r w:rsidRPr="00880D0A">
        <w:t>România</w:t>
      </w:r>
      <w:r w:rsidR="00932864">
        <w:t xml:space="preserve"> </w:t>
      </w:r>
      <w:r w:rsidRPr="00880D0A">
        <w:t>a</w:t>
      </w:r>
      <w:r w:rsidR="00932864">
        <w:t xml:space="preserve"> </w:t>
      </w:r>
      <w:r w:rsidRPr="00880D0A">
        <w:t>prim-ministrului</w:t>
      </w:r>
      <w:r w:rsidR="00932864">
        <w:t xml:space="preserve"> </w:t>
      </w:r>
      <w:r w:rsidRPr="00880D0A">
        <w:t>vietnamez.</w:t>
      </w:r>
      <w:r w:rsidR="00932864">
        <w:t xml:space="preserve"> </w:t>
      </w:r>
      <w:r w:rsidRPr="00880D0A">
        <w:t>În</w:t>
      </w:r>
      <w:r w:rsidR="00932864">
        <w:t xml:space="preserve"> </w:t>
      </w:r>
      <w:r w:rsidRPr="00880D0A">
        <w:t>acest</w:t>
      </w:r>
      <w:r w:rsidR="00932864">
        <w:t xml:space="preserve"> </w:t>
      </w:r>
      <w:r w:rsidRPr="00880D0A">
        <w:t>context,</w:t>
      </w:r>
      <w:r w:rsidR="00932864">
        <w:t xml:space="preserve"> </w:t>
      </w:r>
      <w:r w:rsidRPr="00880D0A">
        <w:t>prim-ministrul</w:t>
      </w:r>
      <w:r w:rsidR="00932864">
        <w:t xml:space="preserve"> </w:t>
      </w:r>
      <w:r w:rsidRPr="00880D0A">
        <w:t>Ciolacu</w:t>
      </w:r>
      <w:r w:rsidR="00932864">
        <w:t xml:space="preserve"> </w:t>
      </w:r>
      <w:r w:rsidRPr="00880D0A">
        <w:t>a</w:t>
      </w:r>
      <w:r w:rsidR="00932864">
        <w:t xml:space="preserve"> </w:t>
      </w:r>
      <w:r w:rsidRPr="00880D0A">
        <w:t>subliniat</w:t>
      </w:r>
      <w:r w:rsidR="00932864">
        <w:t xml:space="preserve"> </w:t>
      </w:r>
      <w:r w:rsidRPr="00880D0A">
        <w:t>că</w:t>
      </w:r>
      <w:r w:rsidR="00932864">
        <w:t xml:space="preserve"> </w:t>
      </w:r>
      <w:r w:rsidRPr="00880D0A">
        <w:t>România</w:t>
      </w:r>
      <w:r w:rsidR="00932864">
        <w:t xml:space="preserve"> </w:t>
      </w:r>
      <w:r w:rsidRPr="00880D0A">
        <w:t>are</w:t>
      </w:r>
      <w:r w:rsidR="00932864">
        <w:t xml:space="preserve"> </w:t>
      </w:r>
      <w:r w:rsidRPr="00880D0A">
        <w:t>capacitatea</w:t>
      </w:r>
      <w:r w:rsidR="00932864">
        <w:t xml:space="preserve"> </w:t>
      </w:r>
      <w:r w:rsidRPr="00880D0A">
        <w:t>să</w:t>
      </w:r>
      <w:r w:rsidR="00932864">
        <w:t xml:space="preserve"> </w:t>
      </w:r>
      <w:r w:rsidRPr="00880D0A">
        <w:t>devină</w:t>
      </w:r>
      <w:r w:rsidR="00932864">
        <w:t xml:space="preserve"> </w:t>
      </w:r>
      <w:r w:rsidRPr="00880D0A">
        <w:t>principalul</w:t>
      </w:r>
      <w:r w:rsidR="00932864">
        <w:t xml:space="preserve"> </w:t>
      </w:r>
      <w:r w:rsidRPr="00880D0A">
        <w:t>partener</w:t>
      </w:r>
      <w:r w:rsidR="00932864">
        <w:t xml:space="preserve"> </w:t>
      </w:r>
      <w:r w:rsidRPr="00880D0A">
        <w:t>al</w:t>
      </w:r>
      <w:r w:rsidR="00932864">
        <w:t xml:space="preserve"> </w:t>
      </w:r>
      <w:r w:rsidRPr="00880D0A">
        <w:t>Republicii</w:t>
      </w:r>
      <w:r w:rsidR="00932864">
        <w:t xml:space="preserve"> </w:t>
      </w:r>
      <w:r w:rsidRPr="00880D0A">
        <w:t>Socialiste</w:t>
      </w:r>
      <w:r w:rsidR="00932864">
        <w:t xml:space="preserve"> </w:t>
      </w:r>
      <w:r w:rsidRPr="00880D0A">
        <w:t>Vietnam</w:t>
      </w:r>
      <w:r w:rsidR="00932864">
        <w:t xml:space="preserve"> </w:t>
      </w:r>
      <w:r w:rsidRPr="00880D0A">
        <w:t>pentru</w:t>
      </w:r>
      <w:r w:rsidR="00932864">
        <w:t xml:space="preserve"> </w:t>
      </w:r>
      <w:r w:rsidRPr="00880D0A">
        <w:t>accesul</w:t>
      </w:r>
      <w:r w:rsidR="00932864">
        <w:t xml:space="preserve"> </w:t>
      </w:r>
      <w:r w:rsidRPr="00880D0A">
        <w:t>comercial</w:t>
      </w:r>
      <w:r w:rsidR="00932864">
        <w:t xml:space="preserve"> </w:t>
      </w:r>
      <w:r w:rsidRPr="00880D0A">
        <w:t>pe</w:t>
      </w:r>
      <w:r w:rsidR="00932864">
        <w:t xml:space="preserve"> </w:t>
      </w:r>
      <w:r w:rsidRPr="00880D0A">
        <w:t>piața</w:t>
      </w:r>
      <w:r w:rsidR="00932864">
        <w:t xml:space="preserve"> </w:t>
      </w:r>
      <w:r w:rsidRPr="00880D0A">
        <w:t>europeană,</w:t>
      </w:r>
      <w:r w:rsidR="00932864">
        <w:t xml:space="preserve"> </w:t>
      </w:r>
      <w:r w:rsidRPr="00880D0A">
        <w:lastRenderedPageBreak/>
        <w:t>având</w:t>
      </w:r>
      <w:r w:rsidR="00932864">
        <w:t xml:space="preserve"> </w:t>
      </w:r>
      <w:r w:rsidRPr="00880D0A">
        <w:t>în</w:t>
      </w:r>
      <w:r w:rsidR="00932864">
        <w:t xml:space="preserve"> </w:t>
      </w:r>
      <w:r w:rsidRPr="00880D0A">
        <w:t>vedere</w:t>
      </w:r>
      <w:r w:rsidR="00932864">
        <w:t xml:space="preserve"> </w:t>
      </w:r>
      <w:r w:rsidRPr="00880D0A">
        <w:t>avantajul</w:t>
      </w:r>
      <w:r w:rsidR="00932864">
        <w:t xml:space="preserve"> </w:t>
      </w:r>
      <w:r w:rsidRPr="00880D0A">
        <w:t>competitiv,</w:t>
      </w:r>
      <w:r w:rsidR="00932864">
        <w:t xml:space="preserve"> </w:t>
      </w:r>
      <w:r w:rsidRPr="00880D0A">
        <w:t>poziția</w:t>
      </w:r>
      <w:r w:rsidR="00932864">
        <w:t xml:space="preserve"> </w:t>
      </w:r>
      <w:r w:rsidRPr="00880D0A">
        <w:t>geostrategică</w:t>
      </w:r>
      <w:r w:rsidR="00932864">
        <w:t xml:space="preserve"> </w:t>
      </w:r>
      <w:r w:rsidRPr="00880D0A">
        <w:t>de</w:t>
      </w:r>
      <w:r w:rsidR="00932864">
        <w:t xml:space="preserve"> </w:t>
      </w:r>
      <w:r w:rsidRPr="00880D0A">
        <w:t>poartă</w:t>
      </w:r>
      <w:r w:rsidR="00932864">
        <w:t xml:space="preserve"> </w:t>
      </w:r>
      <w:r w:rsidRPr="00880D0A">
        <w:t>către</w:t>
      </w:r>
      <w:r w:rsidR="00932864">
        <w:t xml:space="preserve"> </w:t>
      </w:r>
      <w:r w:rsidRPr="00880D0A">
        <w:t>întreg</w:t>
      </w:r>
      <w:r w:rsidR="00932864">
        <w:t xml:space="preserve"> </w:t>
      </w:r>
      <w:r w:rsidRPr="00880D0A">
        <w:t>continentul</w:t>
      </w:r>
      <w:r w:rsidR="00932864">
        <w:t xml:space="preserve"> </w:t>
      </w:r>
      <w:r w:rsidRPr="00880D0A">
        <w:t>european,</w:t>
      </w:r>
      <w:r w:rsidR="00932864">
        <w:t xml:space="preserve"> </w:t>
      </w:r>
      <w:r w:rsidRPr="00880D0A">
        <w:t>precum</w:t>
      </w:r>
      <w:r w:rsidR="00932864">
        <w:t xml:space="preserve"> </w:t>
      </w:r>
      <w:r w:rsidRPr="00880D0A">
        <w:t>și</w:t>
      </w:r>
      <w:r w:rsidR="00932864">
        <w:t xml:space="preserve"> </w:t>
      </w:r>
      <w:r w:rsidRPr="00880D0A">
        <w:t>decizia</w:t>
      </w:r>
      <w:r w:rsidR="00932864">
        <w:t xml:space="preserve"> </w:t>
      </w:r>
      <w:r w:rsidRPr="00880D0A">
        <w:t>recentă</w:t>
      </w:r>
      <w:r w:rsidR="00932864">
        <w:t xml:space="preserve"> </w:t>
      </w:r>
      <w:r w:rsidRPr="00880D0A">
        <w:t>privind</w:t>
      </w:r>
      <w:r w:rsidR="00932864">
        <w:t xml:space="preserve"> </w:t>
      </w:r>
      <w:r w:rsidRPr="00880D0A">
        <w:t>admiterea</w:t>
      </w:r>
      <w:r w:rsidR="00932864">
        <w:t xml:space="preserve"> </w:t>
      </w:r>
      <w:r w:rsidRPr="00880D0A">
        <w:t>cu</w:t>
      </w:r>
      <w:r w:rsidR="00932864">
        <w:t xml:space="preserve"> </w:t>
      </w:r>
      <w:r w:rsidRPr="00880D0A">
        <w:t>frontierele</w:t>
      </w:r>
      <w:r w:rsidR="00932864">
        <w:t xml:space="preserve"> </w:t>
      </w:r>
      <w:r w:rsidRPr="00880D0A">
        <w:t>aeriene</w:t>
      </w:r>
      <w:r w:rsidR="00932864">
        <w:t xml:space="preserve"> </w:t>
      </w:r>
      <w:r w:rsidRPr="00880D0A">
        <w:t>și</w:t>
      </w:r>
      <w:r w:rsidR="00932864">
        <w:t xml:space="preserve"> </w:t>
      </w:r>
      <w:r w:rsidRPr="00880D0A">
        <w:t>maritime</w:t>
      </w:r>
      <w:r w:rsidR="00932864">
        <w:t xml:space="preserve"> </w:t>
      </w:r>
      <w:r w:rsidRPr="00880D0A">
        <w:t>în</w:t>
      </w:r>
      <w:r w:rsidR="00932864">
        <w:t xml:space="preserve"> </w:t>
      </w:r>
      <w:r w:rsidRPr="00880D0A">
        <w:t>Spațiul</w:t>
      </w:r>
      <w:r w:rsidR="00932864">
        <w:t xml:space="preserve"> </w:t>
      </w:r>
      <w:r w:rsidRPr="00880D0A">
        <w:t>Schengen.</w:t>
      </w:r>
      <w:r w:rsidR="00932864">
        <w:t xml:space="preserve">  </w:t>
      </w:r>
    </w:p>
    <w:p w14:paraId="7D15DEC6" w14:textId="134BE9DB" w:rsidR="004F4439" w:rsidRDefault="00880D0A" w:rsidP="00880D0A">
      <w:r w:rsidRPr="00880D0A">
        <w:t>”Am</w:t>
      </w:r>
      <w:r w:rsidR="00932864">
        <w:t xml:space="preserve"> </w:t>
      </w:r>
      <w:r w:rsidRPr="00880D0A">
        <w:t>convenit</w:t>
      </w:r>
      <w:r w:rsidR="00932864">
        <w:t xml:space="preserve"> </w:t>
      </w:r>
      <w:r w:rsidRPr="00880D0A">
        <w:t>un</w:t>
      </w:r>
      <w:r w:rsidR="00932864">
        <w:t xml:space="preserve"> </w:t>
      </w:r>
      <w:r w:rsidRPr="00880D0A">
        <w:t>set</w:t>
      </w:r>
      <w:r w:rsidR="00932864">
        <w:t xml:space="preserve"> </w:t>
      </w:r>
      <w:r w:rsidRPr="00880D0A">
        <w:t>de</w:t>
      </w:r>
      <w:r w:rsidR="00932864">
        <w:t xml:space="preserve"> </w:t>
      </w:r>
      <w:r w:rsidRPr="00880D0A">
        <w:t>obiective</w:t>
      </w:r>
      <w:r w:rsidR="00932864">
        <w:t xml:space="preserve"> </w:t>
      </w:r>
      <w:r w:rsidRPr="00880D0A">
        <w:t>deosebite</w:t>
      </w:r>
      <w:r w:rsidR="00932864">
        <w:t xml:space="preserve"> </w:t>
      </w:r>
      <w:r w:rsidRPr="00880D0A">
        <w:t>pentru</w:t>
      </w:r>
      <w:r w:rsidR="00932864">
        <w:t xml:space="preserve"> </w:t>
      </w:r>
      <w:r w:rsidRPr="00880D0A">
        <w:t>amplificarea</w:t>
      </w:r>
      <w:r w:rsidR="00932864">
        <w:t xml:space="preserve"> </w:t>
      </w:r>
      <w:r w:rsidRPr="00880D0A">
        <w:t>schimburilor</w:t>
      </w:r>
      <w:r w:rsidR="00932864">
        <w:t xml:space="preserve"> </w:t>
      </w:r>
      <w:r w:rsidRPr="00880D0A">
        <w:t>comerciale</w:t>
      </w:r>
      <w:r w:rsidR="00932864">
        <w:t xml:space="preserve"> </w:t>
      </w:r>
      <w:r w:rsidRPr="00880D0A">
        <w:t>și</w:t>
      </w:r>
      <w:r w:rsidR="00932864">
        <w:t xml:space="preserve"> </w:t>
      </w:r>
      <w:r w:rsidRPr="00880D0A">
        <w:t>pentru</w:t>
      </w:r>
      <w:r w:rsidR="00932864">
        <w:t xml:space="preserve"> </w:t>
      </w:r>
      <w:r w:rsidRPr="00880D0A">
        <w:t>facilitarea</w:t>
      </w:r>
      <w:r w:rsidR="00932864">
        <w:t xml:space="preserve"> </w:t>
      </w:r>
      <w:r w:rsidRPr="00880D0A">
        <w:t>investițiilor</w:t>
      </w:r>
      <w:r w:rsidR="00932864">
        <w:t xml:space="preserve"> </w:t>
      </w:r>
      <w:r w:rsidRPr="00880D0A">
        <w:t>în</w:t>
      </w:r>
      <w:r w:rsidR="00932864">
        <w:t xml:space="preserve"> </w:t>
      </w:r>
      <w:r w:rsidRPr="00880D0A">
        <w:t>proiecte</w:t>
      </w:r>
      <w:r w:rsidR="00932864">
        <w:t xml:space="preserve"> </w:t>
      </w:r>
      <w:r w:rsidRPr="00880D0A">
        <w:t>de</w:t>
      </w:r>
      <w:r w:rsidR="00932864">
        <w:t xml:space="preserve"> </w:t>
      </w:r>
      <w:r w:rsidRPr="00880D0A">
        <w:t>interes</w:t>
      </w:r>
      <w:r w:rsidR="00932864">
        <w:t xml:space="preserve"> </w:t>
      </w:r>
      <w:r w:rsidRPr="00880D0A">
        <w:t>comun.</w:t>
      </w:r>
      <w:r w:rsidR="00932864">
        <w:t xml:space="preserve"> </w:t>
      </w:r>
      <w:r w:rsidRPr="00880D0A">
        <w:t>Suntem</w:t>
      </w:r>
      <w:r w:rsidR="00932864">
        <w:t xml:space="preserve"> </w:t>
      </w:r>
      <w:r w:rsidRPr="00880D0A">
        <w:t>hotărâți</w:t>
      </w:r>
      <w:r w:rsidR="00932864">
        <w:t xml:space="preserve"> </w:t>
      </w:r>
      <w:r w:rsidRPr="00880D0A">
        <w:t>să</w:t>
      </w:r>
      <w:r w:rsidR="00932864">
        <w:t xml:space="preserve"> </w:t>
      </w:r>
      <w:r w:rsidRPr="00880D0A">
        <w:t>vizăm</w:t>
      </w:r>
      <w:r w:rsidR="00932864">
        <w:t xml:space="preserve"> </w:t>
      </w:r>
      <w:r w:rsidRPr="00880D0A">
        <w:t>o</w:t>
      </w:r>
      <w:r w:rsidR="00932864">
        <w:t xml:space="preserve"> </w:t>
      </w:r>
      <w:r w:rsidRPr="00880D0A">
        <w:t>creștere</w:t>
      </w:r>
      <w:r w:rsidR="00932864">
        <w:t xml:space="preserve"> </w:t>
      </w:r>
      <w:r w:rsidRPr="00880D0A">
        <w:t>constantă</w:t>
      </w:r>
      <w:r w:rsidR="00932864">
        <w:t xml:space="preserve"> </w:t>
      </w:r>
      <w:r w:rsidRPr="00880D0A">
        <w:t>a</w:t>
      </w:r>
      <w:r w:rsidR="00932864">
        <w:t xml:space="preserve"> </w:t>
      </w:r>
      <w:r w:rsidRPr="00880D0A">
        <w:t>comerțului</w:t>
      </w:r>
      <w:r w:rsidR="00932864">
        <w:t xml:space="preserve"> </w:t>
      </w:r>
      <w:r w:rsidRPr="00880D0A">
        <w:t>bilateral,</w:t>
      </w:r>
      <w:r w:rsidR="00932864">
        <w:t xml:space="preserve"> </w:t>
      </w:r>
      <w:r w:rsidRPr="00880D0A">
        <w:t>care</w:t>
      </w:r>
      <w:r w:rsidR="00932864">
        <w:t xml:space="preserve"> </w:t>
      </w:r>
      <w:r w:rsidRPr="00880D0A">
        <w:t>să</w:t>
      </w:r>
      <w:r w:rsidR="00932864">
        <w:t xml:space="preserve"> </w:t>
      </w:r>
      <w:r w:rsidRPr="00880D0A">
        <w:t>ducă</w:t>
      </w:r>
      <w:r w:rsidR="00932864">
        <w:t xml:space="preserve"> </w:t>
      </w:r>
      <w:r w:rsidRPr="00880D0A">
        <w:t>la</w:t>
      </w:r>
      <w:r w:rsidR="00932864">
        <w:t xml:space="preserve"> </w:t>
      </w:r>
      <w:r w:rsidRPr="00880D0A">
        <w:t>dublarea</w:t>
      </w:r>
      <w:r w:rsidR="00932864">
        <w:t xml:space="preserve"> </w:t>
      </w:r>
      <w:r w:rsidRPr="00880D0A">
        <w:t>volumului</w:t>
      </w:r>
      <w:r w:rsidR="00932864">
        <w:t xml:space="preserve"> </w:t>
      </w:r>
      <w:r w:rsidRPr="00880D0A">
        <w:t>până</w:t>
      </w:r>
      <w:r w:rsidR="00932864">
        <w:t xml:space="preserve"> </w:t>
      </w:r>
      <w:r w:rsidRPr="00880D0A">
        <w:t>în</w:t>
      </w:r>
      <w:r w:rsidR="00932864">
        <w:t xml:space="preserve"> </w:t>
      </w:r>
      <w:r w:rsidRPr="00880D0A">
        <w:t>anul</w:t>
      </w:r>
      <w:r w:rsidR="00932864">
        <w:t xml:space="preserve"> </w:t>
      </w:r>
      <w:r w:rsidRPr="00880D0A">
        <w:t>2030.</w:t>
      </w:r>
      <w:r w:rsidR="00932864">
        <w:t xml:space="preserve"> </w:t>
      </w:r>
      <w:r w:rsidRPr="00880D0A">
        <w:t>Doar</w:t>
      </w:r>
      <w:r w:rsidR="00932864">
        <w:t xml:space="preserve"> </w:t>
      </w:r>
      <w:r w:rsidRPr="00880D0A">
        <w:t>încurajând</w:t>
      </w:r>
      <w:r w:rsidR="00932864">
        <w:t xml:space="preserve"> </w:t>
      </w:r>
      <w:r w:rsidRPr="00880D0A">
        <w:t>un</w:t>
      </w:r>
      <w:r w:rsidR="00932864">
        <w:t xml:space="preserve"> </w:t>
      </w:r>
      <w:r w:rsidRPr="00880D0A">
        <w:t>număr</w:t>
      </w:r>
      <w:r w:rsidR="00932864">
        <w:t xml:space="preserve"> </w:t>
      </w:r>
      <w:r w:rsidRPr="00880D0A">
        <w:t>cât</w:t>
      </w:r>
      <w:r w:rsidR="00932864">
        <w:t xml:space="preserve"> </w:t>
      </w:r>
      <w:r w:rsidRPr="00880D0A">
        <w:t>mai</w:t>
      </w:r>
      <w:r w:rsidR="00932864">
        <w:t xml:space="preserve"> </w:t>
      </w:r>
      <w:r w:rsidRPr="00880D0A">
        <w:t>mare</w:t>
      </w:r>
      <w:r w:rsidR="00932864">
        <w:t xml:space="preserve"> </w:t>
      </w:r>
      <w:r w:rsidRPr="00880D0A">
        <w:t>de</w:t>
      </w:r>
      <w:r w:rsidR="00932864">
        <w:t xml:space="preserve"> </w:t>
      </w:r>
      <w:r w:rsidRPr="00880D0A">
        <w:t>firme</w:t>
      </w:r>
      <w:r w:rsidR="00932864">
        <w:t xml:space="preserve"> </w:t>
      </w:r>
      <w:r w:rsidRPr="00880D0A">
        <w:t>românești</w:t>
      </w:r>
      <w:r w:rsidR="00932864">
        <w:t xml:space="preserve"> </w:t>
      </w:r>
      <w:r w:rsidRPr="00880D0A">
        <w:t>și</w:t>
      </w:r>
      <w:r w:rsidR="00932864">
        <w:t xml:space="preserve"> </w:t>
      </w:r>
      <w:r w:rsidRPr="00880D0A">
        <w:t>vietnameze</w:t>
      </w:r>
      <w:r w:rsidR="00932864">
        <w:t xml:space="preserve"> </w:t>
      </w:r>
      <w:r w:rsidRPr="00880D0A">
        <w:t>să</w:t>
      </w:r>
      <w:r w:rsidR="00932864">
        <w:t xml:space="preserve"> </w:t>
      </w:r>
      <w:r w:rsidRPr="00880D0A">
        <w:t>fie</w:t>
      </w:r>
      <w:r w:rsidR="00932864">
        <w:t xml:space="preserve"> </w:t>
      </w:r>
      <w:r w:rsidRPr="00880D0A">
        <w:t>prezente</w:t>
      </w:r>
      <w:r w:rsidR="00932864">
        <w:t xml:space="preserve"> </w:t>
      </w:r>
      <w:r w:rsidRPr="00880D0A">
        <w:t>pe</w:t>
      </w:r>
      <w:r w:rsidR="00932864">
        <w:t xml:space="preserve"> </w:t>
      </w:r>
      <w:r w:rsidRPr="00880D0A">
        <w:t>piețele</w:t>
      </w:r>
      <w:r w:rsidR="00932864">
        <w:t xml:space="preserve"> </w:t>
      </w:r>
      <w:r w:rsidRPr="00880D0A">
        <w:t>celor</w:t>
      </w:r>
      <w:r w:rsidR="00932864">
        <w:t xml:space="preserve"> </w:t>
      </w:r>
      <w:r w:rsidRPr="00880D0A">
        <w:t>două</w:t>
      </w:r>
      <w:r w:rsidR="00932864">
        <w:t xml:space="preserve"> </w:t>
      </w:r>
      <w:r w:rsidRPr="00880D0A">
        <w:t>țări,</w:t>
      </w:r>
      <w:r w:rsidR="00932864">
        <w:t xml:space="preserve"> </w:t>
      </w:r>
      <w:r w:rsidRPr="00880D0A">
        <w:t>putem</w:t>
      </w:r>
      <w:r w:rsidR="00932864">
        <w:t xml:space="preserve"> </w:t>
      </w:r>
      <w:r w:rsidRPr="00880D0A">
        <w:t>avansa</w:t>
      </w:r>
      <w:r w:rsidR="00932864">
        <w:t xml:space="preserve"> </w:t>
      </w:r>
      <w:r w:rsidRPr="00880D0A">
        <w:t>spre</w:t>
      </w:r>
      <w:r w:rsidR="00932864">
        <w:t xml:space="preserve"> </w:t>
      </w:r>
      <w:r w:rsidRPr="00880D0A">
        <w:t>alt</w:t>
      </w:r>
      <w:r w:rsidR="00932864">
        <w:t xml:space="preserve"> </w:t>
      </w:r>
      <w:r w:rsidRPr="00880D0A">
        <w:t>obiectiv</w:t>
      </w:r>
      <w:r w:rsidR="00932864">
        <w:t xml:space="preserve"> </w:t>
      </w:r>
      <w:r w:rsidRPr="00880D0A">
        <w:t>central</w:t>
      </w:r>
      <w:r w:rsidR="00932864">
        <w:t xml:space="preserve"> </w:t>
      </w:r>
      <w:r w:rsidRPr="00880D0A">
        <w:t>bilateral:</w:t>
      </w:r>
      <w:r w:rsidR="00932864">
        <w:t xml:space="preserve"> </w:t>
      </w:r>
      <w:r w:rsidRPr="00880D0A">
        <w:t>sprijinirea</w:t>
      </w:r>
      <w:r w:rsidR="00932864">
        <w:t xml:space="preserve"> </w:t>
      </w:r>
      <w:r w:rsidRPr="00880D0A">
        <w:t>accesului</w:t>
      </w:r>
      <w:r w:rsidR="00932864">
        <w:t xml:space="preserve"> </w:t>
      </w:r>
      <w:r w:rsidRPr="00880D0A">
        <w:t>întreprinderilor</w:t>
      </w:r>
      <w:r w:rsidR="00932864">
        <w:t xml:space="preserve"> </w:t>
      </w:r>
      <w:r w:rsidRPr="00880D0A">
        <w:t>din</w:t>
      </w:r>
      <w:r w:rsidR="00932864">
        <w:t xml:space="preserve"> </w:t>
      </w:r>
      <w:r w:rsidRPr="00880D0A">
        <w:t>domenii</w:t>
      </w:r>
      <w:r w:rsidR="00932864">
        <w:t xml:space="preserve"> </w:t>
      </w:r>
      <w:r w:rsidRPr="00880D0A">
        <w:t>economice</w:t>
      </w:r>
      <w:r w:rsidR="00932864">
        <w:t xml:space="preserve"> </w:t>
      </w:r>
      <w:r w:rsidRPr="00880D0A">
        <w:t>de</w:t>
      </w:r>
      <w:r w:rsidR="00932864">
        <w:t xml:space="preserve"> </w:t>
      </w:r>
      <w:r w:rsidRPr="00880D0A">
        <w:t>interes</w:t>
      </w:r>
      <w:r w:rsidR="00932864">
        <w:t xml:space="preserve"> </w:t>
      </w:r>
      <w:r w:rsidRPr="00880D0A">
        <w:t>la</w:t>
      </w:r>
      <w:r w:rsidR="00932864">
        <w:t xml:space="preserve"> </w:t>
      </w:r>
      <w:r w:rsidRPr="00880D0A">
        <w:t>piețele</w:t>
      </w:r>
      <w:r w:rsidR="00932864">
        <w:t xml:space="preserve"> </w:t>
      </w:r>
      <w:r w:rsidRPr="00880D0A">
        <w:t>terțe.</w:t>
      </w:r>
      <w:r w:rsidR="00932864">
        <w:t xml:space="preserve"> </w:t>
      </w:r>
      <w:r w:rsidRPr="00880D0A">
        <w:t>Evident,</w:t>
      </w:r>
      <w:r w:rsidR="00932864">
        <w:t xml:space="preserve"> </w:t>
      </w:r>
      <w:r w:rsidRPr="00880D0A">
        <w:t>interesul</w:t>
      </w:r>
      <w:r w:rsidR="00932864">
        <w:t xml:space="preserve"> </w:t>
      </w:r>
      <w:r w:rsidRPr="00880D0A">
        <w:t>nostru</w:t>
      </w:r>
      <w:r w:rsidR="00932864">
        <w:t xml:space="preserve"> </w:t>
      </w:r>
      <w:r w:rsidRPr="00880D0A">
        <w:t>esențial</w:t>
      </w:r>
      <w:r w:rsidR="00932864">
        <w:t xml:space="preserve"> </w:t>
      </w:r>
      <w:r w:rsidRPr="00880D0A">
        <w:t>este</w:t>
      </w:r>
      <w:r w:rsidR="00932864">
        <w:t xml:space="preserve"> </w:t>
      </w:r>
      <w:r w:rsidRPr="00880D0A">
        <w:t>să</w:t>
      </w:r>
      <w:r w:rsidR="00932864">
        <w:t xml:space="preserve"> </w:t>
      </w:r>
      <w:r w:rsidRPr="00880D0A">
        <w:t>asigurăm</w:t>
      </w:r>
      <w:r w:rsidR="00932864">
        <w:t xml:space="preserve"> </w:t>
      </w:r>
      <w:r w:rsidRPr="00880D0A">
        <w:t>un</w:t>
      </w:r>
      <w:r w:rsidR="00932864">
        <w:t xml:space="preserve"> </w:t>
      </w:r>
      <w:r w:rsidRPr="00880D0A">
        <w:t>acces</w:t>
      </w:r>
      <w:r w:rsidR="00932864">
        <w:t xml:space="preserve"> </w:t>
      </w:r>
      <w:r w:rsidRPr="00880D0A">
        <w:t>cât</w:t>
      </w:r>
      <w:r w:rsidR="00932864">
        <w:t xml:space="preserve"> </w:t>
      </w:r>
      <w:r w:rsidRPr="00880D0A">
        <w:t>mai</w:t>
      </w:r>
      <w:r w:rsidR="00932864">
        <w:t xml:space="preserve"> </w:t>
      </w:r>
      <w:r w:rsidRPr="00880D0A">
        <w:t>larg</w:t>
      </w:r>
      <w:r w:rsidR="00932864">
        <w:t xml:space="preserve"> </w:t>
      </w:r>
      <w:r w:rsidRPr="00880D0A">
        <w:t>produselor</w:t>
      </w:r>
      <w:r w:rsidR="00932864">
        <w:t xml:space="preserve"> </w:t>
      </w:r>
      <w:r w:rsidRPr="00880D0A">
        <w:t>românești</w:t>
      </w:r>
      <w:r w:rsidR="00932864">
        <w:t xml:space="preserve"> </w:t>
      </w:r>
      <w:r w:rsidRPr="00880D0A">
        <w:t>de</w:t>
      </w:r>
      <w:r w:rsidR="00932864">
        <w:t xml:space="preserve"> </w:t>
      </w:r>
      <w:r w:rsidRPr="00880D0A">
        <w:t>calitate</w:t>
      </w:r>
      <w:r w:rsidR="00932864">
        <w:t xml:space="preserve"> </w:t>
      </w:r>
      <w:r w:rsidRPr="00880D0A">
        <w:t>pe</w:t>
      </w:r>
      <w:r w:rsidR="00932864">
        <w:t xml:space="preserve"> </w:t>
      </w:r>
      <w:r w:rsidRPr="00880D0A">
        <w:t>piața</w:t>
      </w:r>
      <w:r w:rsidR="00932864">
        <w:t xml:space="preserve"> </w:t>
      </w:r>
      <w:r w:rsidRPr="00880D0A">
        <w:t>vietnameză”,</w:t>
      </w:r>
      <w:r w:rsidR="00932864">
        <w:t xml:space="preserve"> </w:t>
      </w:r>
      <w:r w:rsidRPr="00880D0A">
        <w:t>a</w:t>
      </w:r>
      <w:r w:rsidR="00932864">
        <w:t xml:space="preserve"> </w:t>
      </w:r>
      <w:r w:rsidRPr="00880D0A">
        <w:t>subliniat</w:t>
      </w:r>
      <w:r w:rsidR="00932864">
        <w:t xml:space="preserve"> </w:t>
      </w:r>
      <w:r w:rsidRPr="00880D0A">
        <w:t>premierul</w:t>
      </w:r>
      <w:r w:rsidR="00932864">
        <w:t xml:space="preserve"> </w:t>
      </w:r>
      <w:r w:rsidRPr="00880D0A">
        <w:t>Marcel</w:t>
      </w:r>
      <w:r w:rsidR="00932864">
        <w:t xml:space="preserve"> </w:t>
      </w:r>
      <w:r w:rsidRPr="00880D0A">
        <w:t>Ciolacu,</w:t>
      </w:r>
      <w:r w:rsidR="00932864">
        <w:t xml:space="preserve"> </w:t>
      </w:r>
      <w:r w:rsidRPr="00880D0A">
        <w:t>în</w:t>
      </w:r>
      <w:r w:rsidR="00932864">
        <w:t xml:space="preserve"> </w:t>
      </w:r>
      <w:r w:rsidRPr="00880D0A">
        <w:t>cadrul</w:t>
      </w:r>
      <w:r w:rsidR="00932864">
        <w:t xml:space="preserve"> </w:t>
      </w:r>
      <w:r w:rsidRPr="00880D0A">
        <w:t>Forumului</w:t>
      </w:r>
      <w:r w:rsidR="00932864">
        <w:t xml:space="preserve"> </w:t>
      </w:r>
      <w:r w:rsidRPr="00880D0A">
        <w:t>Economic</w:t>
      </w:r>
      <w:r w:rsidR="00932864">
        <w:t xml:space="preserve"> </w:t>
      </w:r>
      <w:r w:rsidRPr="00880D0A">
        <w:t>România-Vietnam.</w:t>
      </w:r>
    </w:p>
    <w:p w14:paraId="56AFF391" w14:textId="735132EB" w:rsidR="004F4439" w:rsidRDefault="00880D0A" w:rsidP="00880D0A">
      <w:r w:rsidRPr="00880D0A">
        <w:t>Agricultura</w:t>
      </w:r>
      <w:r w:rsidR="00932864">
        <w:t xml:space="preserve"> </w:t>
      </w:r>
      <w:r w:rsidRPr="00880D0A">
        <w:t>și</w:t>
      </w:r>
      <w:r w:rsidR="00932864">
        <w:t xml:space="preserve"> </w:t>
      </w:r>
      <w:r w:rsidRPr="00880D0A">
        <w:t>industria</w:t>
      </w:r>
      <w:r w:rsidR="00932864">
        <w:t xml:space="preserve"> </w:t>
      </w:r>
      <w:r w:rsidRPr="00880D0A">
        <w:t>farmaceutică</w:t>
      </w:r>
      <w:r w:rsidR="00932864">
        <w:t xml:space="preserve"> </w:t>
      </w:r>
      <w:r w:rsidRPr="00880D0A">
        <w:t>sunt</w:t>
      </w:r>
      <w:r w:rsidR="00932864">
        <w:t xml:space="preserve"> </w:t>
      </w:r>
      <w:r w:rsidRPr="00880D0A">
        <w:t>două</w:t>
      </w:r>
      <w:r w:rsidR="00932864">
        <w:t xml:space="preserve"> </w:t>
      </w:r>
      <w:r w:rsidRPr="00880D0A">
        <w:t>domenii</w:t>
      </w:r>
      <w:r w:rsidR="00932864">
        <w:t xml:space="preserve"> </w:t>
      </w:r>
      <w:r w:rsidRPr="00880D0A">
        <w:t>strategice</w:t>
      </w:r>
      <w:r w:rsidR="00932864">
        <w:t xml:space="preserve"> </w:t>
      </w:r>
      <w:r w:rsidRPr="00880D0A">
        <w:t>discutate,</w:t>
      </w:r>
      <w:r w:rsidR="00932864">
        <w:t xml:space="preserve"> </w:t>
      </w:r>
      <w:r w:rsidRPr="00880D0A">
        <w:t>de</w:t>
      </w:r>
      <w:r w:rsidR="00932864">
        <w:t xml:space="preserve"> </w:t>
      </w:r>
      <w:r w:rsidRPr="00880D0A">
        <w:t>asemenea,</w:t>
      </w:r>
      <w:r w:rsidR="00932864">
        <w:t xml:space="preserve"> </w:t>
      </w:r>
      <w:r w:rsidRPr="00880D0A">
        <w:t>în</w:t>
      </w:r>
      <w:r w:rsidR="00932864">
        <w:t xml:space="preserve"> </w:t>
      </w:r>
      <w:r w:rsidRPr="00880D0A">
        <w:t>cadrul</w:t>
      </w:r>
      <w:r w:rsidR="00932864">
        <w:t xml:space="preserve"> </w:t>
      </w:r>
      <w:r w:rsidRPr="00880D0A">
        <w:t>întrevederii</w:t>
      </w:r>
      <w:r w:rsidR="00932864">
        <w:t xml:space="preserve"> </w:t>
      </w:r>
      <w:r w:rsidRPr="00880D0A">
        <w:t>bilaterale.</w:t>
      </w:r>
      <w:r w:rsidR="00932864">
        <w:t xml:space="preserve"> </w:t>
      </w:r>
      <w:r w:rsidRPr="00880D0A">
        <w:t>Prim-ministrul</w:t>
      </w:r>
      <w:r w:rsidR="00932864">
        <w:t xml:space="preserve"> </w:t>
      </w:r>
      <w:r w:rsidRPr="00880D0A">
        <w:t>Ciolacu</w:t>
      </w:r>
      <w:r w:rsidR="00932864">
        <w:t xml:space="preserve"> </w:t>
      </w:r>
      <w:r w:rsidRPr="00880D0A">
        <w:t>a</w:t>
      </w:r>
      <w:r w:rsidR="00932864">
        <w:t xml:space="preserve"> </w:t>
      </w:r>
      <w:r w:rsidRPr="00880D0A">
        <w:t>propus</w:t>
      </w:r>
      <w:r w:rsidR="00932864">
        <w:t xml:space="preserve"> </w:t>
      </w:r>
      <w:r w:rsidRPr="00880D0A">
        <w:t>accelerarea</w:t>
      </w:r>
      <w:r w:rsidR="00932864">
        <w:t xml:space="preserve"> </w:t>
      </w:r>
      <w:r w:rsidRPr="00880D0A">
        <w:t>procedurilor</w:t>
      </w:r>
      <w:r w:rsidR="00932864">
        <w:t xml:space="preserve"> </w:t>
      </w:r>
      <w:r w:rsidRPr="00880D0A">
        <w:t>pentru</w:t>
      </w:r>
      <w:r w:rsidR="00932864">
        <w:t xml:space="preserve"> </w:t>
      </w:r>
      <w:r w:rsidRPr="00880D0A">
        <w:t>certificarea</w:t>
      </w:r>
      <w:r w:rsidR="00932864">
        <w:t xml:space="preserve"> </w:t>
      </w:r>
      <w:r w:rsidRPr="00880D0A">
        <w:t>la</w:t>
      </w:r>
      <w:r w:rsidR="00932864">
        <w:t xml:space="preserve"> </w:t>
      </w:r>
      <w:r w:rsidRPr="00880D0A">
        <w:t>import</w:t>
      </w:r>
      <w:r w:rsidR="00932864">
        <w:t xml:space="preserve"> </w:t>
      </w:r>
      <w:r w:rsidRPr="00880D0A">
        <w:t>a</w:t>
      </w:r>
      <w:r w:rsidR="00932864">
        <w:t xml:space="preserve"> </w:t>
      </w:r>
      <w:r w:rsidRPr="00880D0A">
        <w:t>produselor</w:t>
      </w:r>
      <w:r w:rsidR="00932864">
        <w:t xml:space="preserve"> </w:t>
      </w:r>
      <w:r w:rsidRPr="00880D0A">
        <w:t>agroalimentare</w:t>
      </w:r>
      <w:r w:rsidR="00932864">
        <w:t xml:space="preserve"> </w:t>
      </w:r>
      <w:r w:rsidRPr="00880D0A">
        <w:t>din</w:t>
      </w:r>
      <w:r w:rsidR="00932864">
        <w:t xml:space="preserve"> </w:t>
      </w:r>
      <w:r w:rsidRPr="00880D0A">
        <w:t>România,</w:t>
      </w:r>
      <w:r w:rsidR="00932864">
        <w:t xml:space="preserve"> </w:t>
      </w:r>
      <w:r w:rsidRPr="00880D0A">
        <w:t>facilitarea</w:t>
      </w:r>
      <w:r w:rsidR="00932864">
        <w:t xml:space="preserve"> </w:t>
      </w:r>
      <w:r w:rsidRPr="00880D0A">
        <w:t>reînnoirii</w:t>
      </w:r>
      <w:r w:rsidR="00932864">
        <w:t xml:space="preserve"> </w:t>
      </w:r>
      <w:r w:rsidRPr="00880D0A">
        <w:t>sau</w:t>
      </w:r>
      <w:r w:rsidR="00932864">
        <w:t xml:space="preserve"> </w:t>
      </w:r>
      <w:r w:rsidRPr="00880D0A">
        <w:t>acordarea</w:t>
      </w:r>
      <w:r w:rsidR="00932864">
        <w:t xml:space="preserve"> </w:t>
      </w:r>
      <w:r w:rsidRPr="00880D0A">
        <w:t>autorizațiilor</w:t>
      </w:r>
      <w:r w:rsidR="00932864">
        <w:t xml:space="preserve"> </w:t>
      </w:r>
      <w:r w:rsidRPr="00880D0A">
        <w:t>de</w:t>
      </w:r>
      <w:r w:rsidR="00932864">
        <w:t xml:space="preserve"> </w:t>
      </w:r>
      <w:r w:rsidRPr="00880D0A">
        <w:t>introducere</w:t>
      </w:r>
      <w:r w:rsidR="00932864">
        <w:t xml:space="preserve"> </w:t>
      </w:r>
      <w:r w:rsidRPr="00880D0A">
        <w:t>pe</w:t>
      </w:r>
      <w:r w:rsidR="00932864">
        <w:t xml:space="preserve"> </w:t>
      </w:r>
      <w:r w:rsidRPr="00880D0A">
        <w:t>piață</w:t>
      </w:r>
      <w:r w:rsidR="00932864">
        <w:t xml:space="preserve"> </w:t>
      </w:r>
      <w:r w:rsidRPr="00880D0A">
        <w:t>pentru</w:t>
      </w:r>
      <w:r w:rsidR="00932864">
        <w:t xml:space="preserve"> </w:t>
      </w:r>
      <w:r w:rsidRPr="00880D0A">
        <w:t>produsele</w:t>
      </w:r>
      <w:r w:rsidR="00932864">
        <w:t xml:space="preserve"> </w:t>
      </w:r>
      <w:r w:rsidRPr="00880D0A">
        <w:t>farmaceutice</w:t>
      </w:r>
      <w:r w:rsidR="00932864">
        <w:t xml:space="preserve"> </w:t>
      </w:r>
      <w:r w:rsidRPr="00880D0A">
        <w:t>românești,</w:t>
      </w:r>
      <w:r w:rsidR="00932864">
        <w:t xml:space="preserve"> </w:t>
      </w:r>
      <w:r w:rsidRPr="00880D0A">
        <w:t>precum</w:t>
      </w:r>
      <w:r w:rsidR="00932864">
        <w:t xml:space="preserve"> </w:t>
      </w:r>
      <w:r w:rsidRPr="00880D0A">
        <w:t>și</w:t>
      </w:r>
      <w:r w:rsidR="00932864">
        <w:t xml:space="preserve"> </w:t>
      </w:r>
      <w:r w:rsidRPr="00880D0A">
        <w:t>un</w:t>
      </w:r>
      <w:r w:rsidR="00932864">
        <w:t xml:space="preserve"> </w:t>
      </w:r>
      <w:r w:rsidRPr="00880D0A">
        <w:t>parteneriat</w:t>
      </w:r>
      <w:r w:rsidR="00932864">
        <w:t xml:space="preserve"> </w:t>
      </w:r>
      <w:r w:rsidRPr="00880D0A">
        <w:t>cu</w:t>
      </w:r>
      <w:r w:rsidR="00932864">
        <w:t xml:space="preserve"> </w:t>
      </w:r>
      <w:r w:rsidRPr="00880D0A">
        <w:t>Antibiotice</w:t>
      </w:r>
      <w:r w:rsidR="00932864">
        <w:t xml:space="preserve"> </w:t>
      </w:r>
      <w:r w:rsidRPr="00880D0A">
        <w:t>Iași</w:t>
      </w:r>
      <w:r w:rsidR="00932864">
        <w:t xml:space="preserve"> </w:t>
      </w:r>
      <w:r w:rsidRPr="00880D0A">
        <w:t>pentru</w:t>
      </w:r>
      <w:r w:rsidR="00932864">
        <w:t xml:space="preserve"> </w:t>
      </w:r>
      <w:r w:rsidRPr="00880D0A">
        <w:t>distribuția</w:t>
      </w:r>
      <w:r w:rsidR="00932864">
        <w:t xml:space="preserve"> </w:t>
      </w:r>
      <w:r w:rsidRPr="00880D0A">
        <w:t>produselor</w:t>
      </w:r>
      <w:r w:rsidR="00932864">
        <w:t xml:space="preserve"> </w:t>
      </w:r>
      <w:r w:rsidRPr="00880D0A">
        <w:t>companiei</w:t>
      </w:r>
      <w:r w:rsidR="00932864">
        <w:t xml:space="preserve"> </w:t>
      </w:r>
      <w:r w:rsidRPr="00880D0A">
        <w:t>românești</w:t>
      </w:r>
      <w:r w:rsidR="00932864">
        <w:t xml:space="preserve"> </w:t>
      </w:r>
      <w:r w:rsidRPr="00880D0A">
        <w:t>pe</w:t>
      </w:r>
      <w:r w:rsidR="00932864">
        <w:t xml:space="preserve"> </w:t>
      </w:r>
      <w:r w:rsidRPr="00880D0A">
        <w:t>piața</w:t>
      </w:r>
      <w:r w:rsidR="00932864">
        <w:t xml:space="preserve"> </w:t>
      </w:r>
      <w:r w:rsidRPr="00880D0A">
        <w:t>vietnameză.</w:t>
      </w:r>
      <w:r w:rsidR="00932864">
        <w:t xml:space="preserve">  </w:t>
      </w:r>
    </w:p>
    <w:p w14:paraId="138E626F" w14:textId="361380E3" w:rsidR="004F4439" w:rsidRDefault="00880D0A" w:rsidP="00880D0A">
      <w:r w:rsidRPr="00880D0A">
        <w:t>De</w:t>
      </w:r>
      <w:r w:rsidR="00932864">
        <w:t xml:space="preserve"> </w:t>
      </w:r>
      <w:r w:rsidRPr="00880D0A">
        <w:t>asemenea,</w:t>
      </w:r>
      <w:r w:rsidR="00932864">
        <w:t xml:space="preserve"> </w:t>
      </w:r>
      <w:r w:rsidRPr="00880D0A">
        <w:t>prim-ministrul</w:t>
      </w:r>
      <w:r w:rsidR="00932864">
        <w:t xml:space="preserve"> </w:t>
      </w:r>
      <w:r w:rsidRPr="00880D0A">
        <w:t>Marcel</w:t>
      </w:r>
      <w:r w:rsidR="00932864">
        <w:t xml:space="preserve"> </w:t>
      </w:r>
      <w:r w:rsidRPr="00880D0A">
        <w:t>Ciolacu</w:t>
      </w:r>
      <w:r w:rsidR="00932864">
        <w:t xml:space="preserve"> </w:t>
      </w:r>
      <w:r w:rsidRPr="00880D0A">
        <w:t>a</w:t>
      </w:r>
      <w:r w:rsidR="00932864">
        <w:t xml:space="preserve"> </w:t>
      </w:r>
      <w:r w:rsidRPr="00880D0A">
        <w:t>mulțumit</w:t>
      </w:r>
      <w:r w:rsidR="00932864">
        <w:t xml:space="preserve"> </w:t>
      </w:r>
      <w:r w:rsidRPr="00880D0A">
        <w:t>pentru</w:t>
      </w:r>
      <w:r w:rsidR="00932864">
        <w:t xml:space="preserve"> </w:t>
      </w:r>
      <w:r w:rsidRPr="00880D0A">
        <w:t>donația</w:t>
      </w:r>
      <w:r w:rsidR="00932864">
        <w:t xml:space="preserve"> </w:t>
      </w:r>
      <w:r w:rsidRPr="00880D0A">
        <w:t>de</w:t>
      </w:r>
      <w:r w:rsidR="00932864">
        <w:t xml:space="preserve"> </w:t>
      </w:r>
      <w:r w:rsidRPr="00880D0A">
        <w:t>vaccinuri</w:t>
      </w:r>
      <w:r w:rsidR="00932864">
        <w:t xml:space="preserve"> </w:t>
      </w:r>
      <w:r w:rsidRPr="00880D0A">
        <w:t>împotriva</w:t>
      </w:r>
      <w:r w:rsidR="00932864">
        <w:t xml:space="preserve"> </w:t>
      </w:r>
      <w:r w:rsidRPr="00880D0A">
        <w:t>pestei</w:t>
      </w:r>
      <w:r w:rsidR="00932864">
        <w:t xml:space="preserve"> </w:t>
      </w:r>
      <w:r w:rsidRPr="00880D0A">
        <w:t>porcine,</w:t>
      </w:r>
      <w:r w:rsidR="00932864">
        <w:t xml:space="preserve"> </w:t>
      </w:r>
      <w:r w:rsidRPr="00880D0A">
        <w:t>adăugând</w:t>
      </w:r>
      <w:r w:rsidR="00932864">
        <w:t xml:space="preserve"> </w:t>
      </w:r>
      <w:r w:rsidRPr="00880D0A">
        <w:t>că</w:t>
      </w:r>
      <w:r w:rsidR="00932864">
        <w:t xml:space="preserve"> </w:t>
      </w:r>
      <w:r w:rsidRPr="00880D0A">
        <w:t>își</w:t>
      </w:r>
      <w:r w:rsidR="00932864">
        <w:t xml:space="preserve"> </w:t>
      </w:r>
      <w:r w:rsidRPr="00880D0A">
        <w:t>dorește</w:t>
      </w:r>
      <w:r w:rsidR="00932864">
        <w:t xml:space="preserve"> </w:t>
      </w:r>
      <w:r w:rsidRPr="00880D0A">
        <w:t>să</w:t>
      </w:r>
      <w:r w:rsidR="00932864">
        <w:t xml:space="preserve"> </w:t>
      </w:r>
      <w:r w:rsidRPr="00880D0A">
        <w:t>implementăm</w:t>
      </w:r>
      <w:r w:rsidR="00932864">
        <w:t xml:space="preserve"> </w:t>
      </w:r>
      <w:r w:rsidRPr="00880D0A">
        <w:t>și</w:t>
      </w:r>
      <w:r w:rsidR="00932864">
        <w:t xml:space="preserve"> </w:t>
      </w:r>
      <w:r w:rsidRPr="00880D0A">
        <w:t>în</w:t>
      </w:r>
      <w:r w:rsidR="00932864">
        <w:t xml:space="preserve"> </w:t>
      </w:r>
      <w:r w:rsidRPr="00880D0A">
        <w:t>România,</w:t>
      </w:r>
      <w:r w:rsidR="00932864">
        <w:t xml:space="preserve"> </w:t>
      </w:r>
      <w:r w:rsidRPr="00880D0A">
        <w:t>prin</w:t>
      </w:r>
      <w:r w:rsidR="00932864">
        <w:t xml:space="preserve"> </w:t>
      </w:r>
      <w:r w:rsidRPr="00880D0A">
        <w:t>Institutul</w:t>
      </w:r>
      <w:r w:rsidR="00932864">
        <w:t xml:space="preserve"> </w:t>
      </w:r>
      <w:r w:rsidRPr="00880D0A">
        <w:t>Cantacuzino,</w:t>
      </w:r>
      <w:r w:rsidR="00932864">
        <w:t xml:space="preserve"> </w:t>
      </w:r>
      <w:r w:rsidRPr="00880D0A">
        <w:t>noua</w:t>
      </w:r>
      <w:r w:rsidR="00932864">
        <w:t xml:space="preserve"> </w:t>
      </w:r>
      <w:r w:rsidRPr="00880D0A">
        <w:t>tehnologie.</w:t>
      </w:r>
    </w:p>
    <w:p w14:paraId="3D08A352" w14:textId="14F44926" w:rsidR="004F4439" w:rsidRDefault="00880D0A" w:rsidP="00880D0A">
      <w:r w:rsidRPr="00880D0A">
        <w:t>La</w:t>
      </w:r>
      <w:r w:rsidR="00932864">
        <w:t xml:space="preserve"> </w:t>
      </w:r>
      <w:r w:rsidRPr="00880D0A">
        <w:t>rândul</w:t>
      </w:r>
      <w:r w:rsidR="00932864">
        <w:t xml:space="preserve"> </w:t>
      </w:r>
      <w:r w:rsidRPr="00880D0A">
        <w:t>său,</w:t>
      </w:r>
      <w:r w:rsidR="00932864">
        <w:t xml:space="preserve"> </w:t>
      </w:r>
      <w:r w:rsidRPr="00880D0A">
        <w:t>prim-ministrul</w:t>
      </w:r>
      <w:r w:rsidR="00932864">
        <w:t xml:space="preserve"> </w:t>
      </w:r>
      <w:r w:rsidRPr="00880D0A">
        <w:t>Republicii</w:t>
      </w:r>
      <w:r w:rsidR="00932864">
        <w:t xml:space="preserve"> </w:t>
      </w:r>
      <w:r w:rsidRPr="00880D0A">
        <w:t>Socialiste</w:t>
      </w:r>
      <w:r w:rsidR="00932864">
        <w:t xml:space="preserve"> </w:t>
      </w:r>
      <w:r w:rsidRPr="00880D0A">
        <w:t>Vietnam,</w:t>
      </w:r>
      <w:r w:rsidR="00932864">
        <w:t xml:space="preserve"> </w:t>
      </w:r>
      <w:proofErr w:type="spellStart"/>
      <w:r w:rsidRPr="00880D0A">
        <w:t>Pham</w:t>
      </w:r>
      <w:proofErr w:type="spellEnd"/>
      <w:r w:rsidR="00932864">
        <w:t xml:space="preserve"> </w:t>
      </w:r>
      <w:r w:rsidRPr="00880D0A">
        <w:t>Minh</w:t>
      </w:r>
      <w:r w:rsidR="00932864">
        <w:t xml:space="preserve"> </w:t>
      </w:r>
      <w:proofErr w:type="spellStart"/>
      <w:r w:rsidRPr="00880D0A">
        <w:t>Chinh</w:t>
      </w:r>
      <w:proofErr w:type="spellEnd"/>
      <w:r w:rsidRPr="00880D0A">
        <w:t>,</w:t>
      </w:r>
      <w:r w:rsidR="00932864">
        <w:t xml:space="preserve"> </w:t>
      </w:r>
      <w:r w:rsidRPr="00880D0A">
        <w:t>a</w:t>
      </w:r>
      <w:r w:rsidR="00932864">
        <w:t xml:space="preserve"> </w:t>
      </w:r>
      <w:r w:rsidRPr="00880D0A">
        <w:t>mulțumit</w:t>
      </w:r>
      <w:r w:rsidR="00932864">
        <w:t xml:space="preserve"> </w:t>
      </w:r>
      <w:r w:rsidRPr="00880D0A">
        <w:t>României</w:t>
      </w:r>
      <w:r w:rsidR="00932864">
        <w:t xml:space="preserve"> </w:t>
      </w:r>
      <w:r w:rsidRPr="00880D0A">
        <w:t>pentru</w:t>
      </w:r>
      <w:r w:rsidR="00932864">
        <w:t xml:space="preserve"> </w:t>
      </w:r>
      <w:r w:rsidRPr="00880D0A">
        <w:t>ajutorul</w:t>
      </w:r>
      <w:r w:rsidR="00932864">
        <w:t xml:space="preserve"> </w:t>
      </w:r>
      <w:r w:rsidRPr="00880D0A">
        <w:t>oferit</w:t>
      </w:r>
      <w:r w:rsidR="00932864">
        <w:t xml:space="preserve"> </w:t>
      </w:r>
      <w:r w:rsidRPr="00880D0A">
        <w:t>în</w:t>
      </w:r>
      <w:r w:rsidR="00932864">
        <w:t xml:space="preserve"> </w:t>
      </w:r>
      <w:r w:rsidRPr="00880D0A">
        <w:t>cei</w:t>
      </w:r>
      <w:r w:rsidR="00932864">
        <w:t xml:space="preserve"> </w:t>
      </w:r>
      <w:r w:rsidRPr="00880D0A">
        <w:t>aproape</w:t>
      </w:r>
      <w:r w:rsidR="00932864">
        <w:t xml:space="preserve"> </w:t>
      </w:r>
      <w:r w:rsidRPr="00880D0A">
        <w:t>75</w:t>
      </w:r>
      <w:r w:rsidR="00932864">
        <w:t xml:space="preserve"> </w:t>
      </w:r>
      <w:r w:rsidRPr="00880D0A">
        <w:t>de</w:t>
      </w:r>
      <w:r w:rsidR="00932864">
        <w:t xml:space="preserve"> </w:t>
      </w:r>
      <w:r w:rsidRPr="00880D0A">
        <w:t>ani</w:t>
      </w:r>
      <w:r w:rsidR="00932864">
        <w:t xml:space="preserve"> </w:t>
      </w:r>
      <w:r w:rsidRPr="00880D0A">
        <w:t>de</w:t>
      </w:r>
      <w:r w:rsidR="00932864">
        <w:t xml:space="preserve"> </w:t>
      </w:r>
      <w:r w:rsidRPr="00880D0A">
        <w:t>relații</w:t>
      </w:r>
      <w:r w:rsidR="00932864">
        <w:t xml:space="preserve"> </w:t>
      </w:r>
      <w:r w:rsidRPr="00880D0A">
        <w:t>bilaterale.</w:t>
      </w:r>
      <w:r w:rsidR="00932864">
        <w:t xml:space="preserve"> </w:t>
      </w:r>
      <w:r w:rsidRPr="00880D0A">
        <w:t>”Vizita</w:t>
      </w:r>
      <w:r w:rsidR="00932864">
        <w:t xml:space="preserve"> </w:t>
      </w:r>
      <w:r w:rsidRPr="00880D0A">
        <w:t>în</w:t>
      </w:r>
      <w:r w:rsidR="00932864">
        <w:t xml:space="preserve"> </w:t>
      </w:r>
      <w:r w:rsidRPr="00880D0A">
        <w:t>România</w:t>
      </w:r>
      <w:r w:rsidR="00932864">
        <w:t xml:space="preserve"> </w:t>
      </w:r>
      <w:r w:rsidRPr="00880D0A">
        <w:t>transmite</w:t>
      </w:r>
      <w:r w:rsidR="00932864">
        <w:t xml:space="preserve"> </w:t>
      </w:r>
      <w:r w:rsidRPr="00880D0A">
        <w:t>mesajul</w:t>
      </w:r>
      <w:r w:rsidR="00932864">
        <w:t xml:space="preserve"> </w:t>
      </w:r>
      <w:r w:rsidRPr="00880D0A">
        <w:t>că</w:t>
      </w:r>
      <w:r w:rsidR="00932864">
        <w:t xml:space="preserve"> </w:t>
      </w:r>
      <w:r w:rsidRPr="00880D0A">
        <w:t>ne</w:t>
      </w:r>
      <w:r w:rsidR="00932864">
        <w:t xml:space="preserve"> </w:t>
      </w:r>
      <w:r w:rsidRPr="00880D0A">
        <w:t>dorim</w:t>
      </w:r>
      <w:r w:rsidR="00932864">
        <w:t xml:space="preserve"> </w:t>
      </w:r>
      <w:r w:rsidRPr="00880D0A">
        <w:t>să</w:t>
      </w:r>
      <w:r w:rsidR="00932864">
        <w:t xml:space="preserve"> </w:t>
      </w:r>
      <w:r w:rsidRPr="00880D0A">
        <w:t>impulsionăm</w:t>
      </w:r>
      <w:r w:rsidR="00932864">
        <w:t xml:space="preserve"> </w:t>
      </w:r>
      <w:r w:rsidRPr="00880D0A">
        <w:t>relația</w:t>
      </w:r>
      <w:r w:rsidR="00932864">
        <w:t xml:space="preserve"> </w:t>
      </w:r>
      <w:r w:rsidRPr="00880D0A">
        <w:t>noastră,</w:t>
      </w:r>
      <w:r w:rsidR="00932864">
        <w:t xml:space="preserve"> </w:t>
      </w:r>
      <w:r w:rsidRPr="00880D0A">
        <w:t>să</w:t>
      </w:r>
      <w:r w:rsidR="00932864">
        <w:t xml:space="preserve"> </w:t>
      </w:r>
      <w:r w:rsidRPr="00880D0A">
        <w:t>fie</w:t>
      </w:r>
      <w:r w:rsidR="00932864">
        <w:t xml:space="preserve"> </w:t>
      </w:r>
      <w:r w:rsidRPr="00880D0A">
        <w:t>mai</w:t>
      </w:r>
      <w:r w:rsidR="00932864">
        <w:t xml:space="preserve"> </w:t>
      </w:r>
      <w:r w:rsidRPr="00880D0A">
        <w:t>profundă,</w:t>
      </w:r>
      <w:r w:rsidR="00932864">
        <w:t xml:space="preserve"> </w:t>
      </w:r>
      <w:r w:rsidRPr="00880D0A">
        <w:t>eficientă</w:t>
      </w:r>
      <w:r w:rsidR="00932864">
        <w:t xml:space="preserve"> </w:t>
      </w:r>
      <w:r w:rsidRPr="00880D0A">
        <w:t>și</w:t>
      </w:r>
      <w:r w:rsidR="00932864">
        <w:t xml:space="preserve"> </w:t>
      </w:r>
      <w:r w:rsidRPr="00880D0A">
        <w:t>de</w:t>
      </w:r>
      <w:r w:rsidR="00932864">
        <w:t xml:space="preserve"> </w:t>
      </w:r>
      <w:r w:rsidRPr="00880D0A">
        <w:t>substanță</w:t>
      </w:r>
      <w:r w:rsidR="00932864">
        <w:t xml:space="preserve"> </w:t>
      </w:r>
      <w:r w:rsidRPr="00880D0A">
        <w:t>și,</w:t>
      </w:r>
      <w:r w:rsidR="00932864">
        <w:t xml:space="preserve"> </w:t>
      </w:r>
      <w:r w:rsidRPr="00880D0A">
        <w:t>în</w:t>
      </w:r>
      <w:r w:rsidR="00932864">
        <w:t xml:space="preserve"> </w:t>
      </w:r>
      <w:r w:rsidRPr="00880D0A">
        <w:t>același</w:t>
      </w:r>
      <w:r w:rsidR="00932864">
        <w:t xml:space="preserve"> </w:t>
      </w:r>
      <w:r w:rsidRPr="00880D0A">
        <w:t>timp,</w:t>
      </w:r>
      <w:r w:rsidR="00932864">
        <w:t xml:space="preserve"> </w:t>
      </w:r>
      <w:r w:rsidRPr="00880D0A">
        <w:t>să</w:t>
      </w:r>
      <w:r w:rsidR="00932864">
        <w:t xml:space="preserve"> </w:t>
      </w:r>
      <w:r w:rsidRPr="00880D0A">
        <w:t>avem</w:t>
      </w:r>
      <w:r w:rsidR="00932864">
        <w:t xml:space="preserve"> </w:t>
      </w:r>
      <w:r w:rsidRPr="00880D0A">
        <w:t>o</w:t>
      </w:r>
      <w:r w:rsidR="00932864">
        <w:t xml:space="preserve"> </w:t>
      </w:r>
      <w:r w:rsidRPr="00880D0A">
        <w:t>cooperare</w:t>
      </w:r>
      <w:r w:rsidR="00932864">
        <w:t xml:space="preserve"> </w:t>
      </w:r>
      <w:r w:rsidRPr="00880D0A">
        <w:t>în</w:t>
      </w:r>
      <w:r w:rsidR="00932864">
        <w:t xml:space="preserve">  </w:t>
      </w:r>
      <w:r w:rsidRPr="00880D0A">
        <w:t>domenii</w:t>
      </w:r>
      <w:r w:rsidR="00932864">
        <w:t xml:space="preserve"> </w:t>
      </w:r>
      <w:r w:rsidRPr="00880D0A">
        <w:t>noi</w:t>
      </w:r>
      <w:r w:rsidR="00932864">
        <w:t xml:space="preserve"> </w:t>
      </w:r>
      <w:r w:rsidRPr="00880D0A">
        <w:t>precum</w:t>
      </w:r>
      <w:r w:rsidR="00932864">
        <w:t xml:space="preserve"> </w:t>
      </w:r>
      <w:r w:rsidRPr="00880D0A">
        <w:t>dezvoltarea</w:t>
      </w:r>
      <w:r w:rsidR="00932864">
        <w:t xml:space="preserve"> </w:t>
      </w:r>
      <w:r w:rsidRPr="00880D0A">
        <w:t>durabilă,</w:t>
      </w:r>
      <w:r w:rsidR="00932864">
        <w:t xml:space="preserve"> </w:t>
      </w:r>
      <w:r w:rsidRPr="00880D0A">
        <w:t>sustenabilă,</w:t>
      </w:r>
      <w:r w:rsidR="00932864">
        <w:t xml:space="preserve"> </w:t>
      </w:r>
      <w:r w:rsidRPr="00880D0A">
        <w:t>pentru</w:t>
      </w:r>
      <w:r w:rsidR="00932864">
        <w:t xml:space="preserve"> </w:t>
      </w:r>
      <w:r w:rsidRPr="00880D0A">
        <w:t>pace</w:t>
      </w:r>
      <w:r w:rsidR="00932864">
        <w:t xml:space="preserve"> </w:t>
      </w:r>
      <w:r w:rsidRPr="00880D0A">
        <w:t>în</w:t>
      </w:r>
      <w:r w:rsidR="00932864">
        <w:t xml:space="preserve"> </w:t>
      </w:r>
      <w:r w:rsidRPr="00880D0A">
        <w:t>lume</w:t>
      </w:r>
      <w:r w:rsidR="00932864">
        <w:t xml:space="preserve"> </w:t>
      </w:r>
      <w:r w:rsidRPr="00880D0A">
        <w:t>și</w:t>
      </w:r>
      <w:r w:rsidR="00932864">
        <w:t xml:space="preserve"> </w:t>
      </w:r>
      <w:r w:rsidRPr="00880D0A">
        <w:t>în</w:t>
      </w:r>
      <w:r w:rsidR="00932864">
        <w:t xml:space="preserve"> </w:t>
      </w:r>
      <w:r w:rsidRPr="00880D0A">
        <w:t>regiune”,</w:t>
      </w:r>
      <w:r w:rsidR="00932864">
        <w:t xml:space="preserve"> </w:t>
      </w:r>
      <w:r w:rsidRPr="00880D0A">
        <w:t>a</w:t>
      </w:r>
      <w:r w:rsidR="00932864">
        <w:t xml:space="preserve"> </w:t>
      </w:r>
      <w:r w:rsidRPr="00880D0A">
        <w:t>declarat</w:t>
      </w:r>
      <w:r w:rsidR="00932864">
        <w:t xml:space="preserve"> </w:t>
      </w:r>
      <w:r w:rsidRPr="00880D0A">
        <w:t>premierul</w:t>
      </w:r>
      <w:r w:rsidR="00932864">
        <w:t xml:space="preserve"> </w:t>
      </w:r>
      <w:r w:rsidRPr="00880D0A">
        <w:t>vietnamez.</w:t>
      </w:r>
      <w:r w:rsidR="00932864">
        <w:t xml:space="preserve"> </w:t>
      </w:r>
    </w:p>
    <w:p w14:paraId="17B5F8AA" w14:textId="5FF36484" w:rsidR="004F4439" w:rsidRDefault="00880D0A" w:rsidP="00880D0A">
      <w:r w:rsidRPr="00880D0A">
        <w:t>În</w:t>
      </w:r>
      <w:r w:rsidR="00932864">
        <w:t xml:space="preserve"> </w:t>
      </w:r>
      <w:r w:rsidRPr="00880D0A">
        <w:t>contextul</w:t>
      </w:r>
      <w:r w:rsidR="00932864">
        <w:t xml:space="preserve"> </w:t>
      </w:r>
      <w:r w:rsidRPr="00880D0A">
        <w:t>vizitei</w:t>
      </w:r>
      <w:r w:rsidR="00932864">
        <w:t xml:space="preserve"> </w:t>
      </w:r>
      <w:r w:rsidRPr="00880D0A">
        <w:t>oficiale</w:t>
      </w:r>
      <w:r w:rsidR="00932864">
        <w:t xml:space="preserve"> </w:t>
      </w:r>
      <w:r w:rsidRPr="00880D0A">
        <w:t>în</w:t>
      </w:r>
      <w:r w:rsidR="00932864">
        <w:t xml:space="preserve"> </w:t>
      </w:r>
      <w:r w:rsidRPr="00880D0A">
        <w:t>România</w:t>
      </w:r>
      <w:r w:rsidR="00932864">
        <w:t xml:space="preserve"> </w:t>
      </w:r>
      <w:r w:rsidRPr="00880D0A">
        <w:t>a</w:t>
      </w:r>
      <w:r w:rsidR="00932864">
        <w:t xml:space="preserve"> </w:t>
      </w:r>
      <w:r w:rsidRPr="00880D0A">
        <w:t>prim-ministrului</w:t>
      </w:r>
      <w:r w:rsidR="00932864">
        <w:t xml:space="preserve"> </w:t>
      </w:r>
      <w:r w:rsidRPr="00880D0A">
        <w:t>Republicii</w:t>
      </w:r>
      <w:r w:rsidR="00932864">
        <w:t xml:space="preserve"> </w:t>
      </w:r>
      <w:r w:rsidRPr="00880D0A">
        <w:t>Socialiste</w:t>
      </w:r>
      <w:r w:rsidR="00932864">
        <w:t xml:space="preserve"> </w:t>
      </w:r>
      <w:r w:rsidRPr="00880D0A">
        <w:t>Vietnam</w:t>
      </w:r>
      <w:r w:rsidR="00932864">
        <w:t xml:space="preserve"> </w:t>
      </w:r>
      <w:r w:rsidRPr="00880D0A">
        <w:t>a</w:t>
      </w:r>
      <w:r w:rsidR="00932864">
        <w:t xml:space="preserve"> </w:t>
      </w:r>
      <w:r w:rsidRPr="00880D0A">
        <w:t>avut</w:t>
      </w:r>
      <w:r w:rsidR="00932864">
        <w:t xml:space="preserve"> </w:t>
      </w:r>
      <w:r w:rsidRPr="00880D0A">
        <w:t>loc</w:t>
      </w:r>
      <w:r w:rsidR="00932864">
        <w:t xml:space="preserve"> </w:t>
      </w:r>
      <w:r w:rsidRPr="00880D0A">
        <w:t>schimbul</w:t>
      </w:r>
      <w:r w:rsidR="00932864">
        <w:t xml:space="preserve"> </w:t>
      </w:r>
      <w:r w:rsidRPr="00880D0A">
        <w:t>a</w:t>
      </w:r>
      <w:r w:rsidR="00932864">
        <w:t xml:space="preserve"> </w:t>
      </w:r>
      <w:r w:rsidRPr="00880D0A">
        <w:t>15</w:t>
      </w:r>
      <w:r w:rsidR="00932864">
        <w:t xml:space="preserve"> </w:t>
      </w:r>
      <w:r w:rsidRPr="00880D0A">
        <w:t>documente</w:t>
      </w:r>
      <w:r w:rsidR="00932864">
        <w:t xml:space="preserve"> </w:t>
      </w:r>
      <w:r w:rsidRPr="00880D0A">
        <w:t>de</w:t>
      </w:r>
      <w:r w:rsidR="00932864">
        <w:t xml:space="preserve"> </w:t>
      </w:r>
      <w:r w:rsidRPr="00880D0A">
        <w:t>cooperare</w:t>
      </w:r>
      <w:r w:rsidR="00932864">
        <w:t xml:space="preserve"> </w:t>
      </w:r>
      <w:r w:rsidRPr="00880D0A">
        <w:t>semnate</w:t>
      </w:r>
      <w:r w:rsidR="00932864">
        <w:t xml:space="preserve"> </w:t>
      </w:r>
      <w:r w:rsidRPr="00880D0A">
        <w:t>între</w:t>
      </w:r>
      <w:r w:rsidR="00932864">
        <w:t xml:space="preserve"> </w:t>
      </w:r>
      <w:r w:rsidRPr="00880D0A">
        <w:t>instituții</w:t>
      </w:r>
      <w:r w:rsidR="00932864">
        <w:t xml:space="preserve"> </w:t>
      </w:r>
      <w:r w:rsidRPr="00880D0A">
        <w:t>de</w:t>
      </w:r>
      <w:r w:rsidR="00932864">
        <w:t xml:space="preserve"> </w:t>
      </w:r>
      <w:r w:rsidRPr="00880D0A">
        <w:t>învățământ</w:t>
      </w:r>
      <w:r w:rsidR="00932864">
        <w:t xml:space="preserve"> </w:t>
      </w:r>
      <w:r w:rsidRPr="00880D0A">
        <w:t>universitar</w:t>
      </w:r>
      <w:r w:rsidR="00932864">
        <w:t xml:space="preserve"> </w:t>
      </w:r>
      <w:r w:rsidRPr="00880D0A">
        <w:t>din</w:t>
      </w:r>
      <w:r w:rsidR="00932864">
        <w:t xml:space="preserve"> </w:t>
      </w:r>
      <w:r w:rsidRPr="00880D0A">
        <w:t>cele</w:t>
      </w:r>
      <w:r w:rsidR="00932864">
        <w:t xml:space="preserve"> </w:t>
      </w:r>
      <w:r w:rsidRPr="00880D0A">
        <w:t>două</w:t>
      </w:r>
      <w:r w:rsidR="00932864">
        <w:t xml:space="preserve"> </w:t>
      </w:r>
      <w:r w:rsidRPr="00880D0A">
        <w:t>țări</w:t>
      </w:r>
      <w:r w:rsidR="00932864">
        <w:t xml:space="preserve"> </w:t>
      </w:r>
      <w:r w:rsidRPr="00880D0A">
        <w:t>și</w:t>
      </w:r>
      <w:r w:rsidR="00932864">
        <w:t xml:space="preserve"> </w:t>
      </w:r>
      <w:r w:rsidRPr="00880D0A">
        <w:t>au</w:t>
      </w:r>
      <w:r w:rsidR="00932864">
        <w:t xml:space="preserve"> </w:t>
      </w:r>
      <w:r w:rsidRPr="00880D0A">
        <w:t>fost</w:t>
      </w:r>
      <w:r w:rsidR="00932864">
        <w:t xml:space="preserve"> </w:t>
      </w:r>
      <w:r w:rsidRPr="00880D0A">
        <w:t>semnate</w:t>
      </w:r>
      <w:r w:rsidR="00932864">
        <w:t xml:space="preserve"> </w:t>
      </w:r>
      <w:r w:rsidRPr="00880D0A">
        <w:t>documente</w:t>
      </w:r>
      <w:r w:rsidR="00932864">
        <w:t xml:space="preserve"> </w:t>
      </w:r>
      <w:r w:rsidRPr="00880D0A">
        <w:t>bilaterale</w:t>
      </w:r>
      <w:r w:rsidR="00932864">
        <w:t xml:space="preserve"> </w:t>
      </w:r>
      <w:r w:rsidRPr="00880D0A">
        <w:t>cu</w:t>
      </w:r>
      <w:r w:rsidR="00932864">
        <w:t xml:space="preserve"> </w:t>
      </w:r>
      <w:r w:rsidRPr="00880D0A">
        <w:t>impact</w:t>
      </w:r>
      <w:r w:rsidR="00932864">
        <w:t xml:space="preserve"> </w:t>
      </w:r>
      <w:r w:rsidRPr="00880D0A">
        <w:t>în</w:t>
      </w:r>
      <w:r w:rsidR="00932864">
        <w:t xml:space="preserve"> </w:t>
      </w:r>
      <w:r w:rsidRPr="00880D0A">
        <w:t>domeniul</w:t>
      </w:r>
      <w:r w:rsidR="00932864">
        <w:t xml:space="preserve"> </w:t>
      </w:r>
      <w:r w:rsidRPr="00880D0A">
        <w:t>economic</w:t>
      </w:r>
      <w:r w:rsidR="00932864">
        <w:t xml:space="preserve"> </w:t>
      </w:r>
      <w:r w:rsidRPr="00880D0A">
        <w:t>și</w:t>
      </w:r>
      <w:r w:rsidR="00932864">
        <w:t xml:space="preserve"> </w:t>
      </w:r>
      <w:r w:rsidRPr="00880D0A">
        <w:t>cultural.</w:t>
      </w:r>
    </w:p>
    <w:p w14:paraId="0EA917D3" w14:textId="7002A55D" w:rsidR="004F4439" w:rsidRDefault="00880D0A" w:rsidP="00880D0A">
      <w:r w:rsidRPr="00880D0A">
        <w:t>Mai</w:t>
      </w:r>
      <w:r w:rsidR="00932864">
        <w:t xml:space="preserve"> </w:t>
      </w:r>
      <w:r w:rsidRPr="00880D0A">
        <w:t>multe</w:t>
      </w:r>
      <w:r w:rsidR="00932864">
        <w:t xml:space="preserve"> </w:t>
      </w:r>
      <w:r w:rsidRPr="00880D0A">
        <w:t>informații</w:t>
      </w:r>
      <w:r w:rsidR="00932864">
        <w:t xml:space="preserve"> </w:t>
      </w:r>
      <w:r w:rsidRPr="00880D0A">
        <w:t>privind</w:t>
      </w:r>
      <w:r w:rsidR="00932864">
        <w:t xml:space="preserve"> </w:t>
      </w:r>
      <w:r w:rsidRPr="00880D0A">
        <w:t>întrevederile</w:t>
      </w:r>
      <w:r w:rsidR="00932864">
        <w:t xml:space="preserve"> </w:t>
      </w:r>
      <w:r w:rsidRPr="00880D0A">
        <w:t>oficiale</w:t>
      </w:r>
      <w:r w:rsidR="00932864">
        <w:t xml:space="preserve"> </w:t>
      </w:r>
      <w:r w:rsidRPr="00880D0A">
        <w:t>și</w:t>
      </w:r>
      <w:r w:rsidR="00932864">
        <w:t xml:space="preserve"> </w:t>
      </w:r>
      <w:r w:rsidRPr="00880D0A">
        <w:t>participarea</w:t>
      </w:r>
      <w:r w:rsidR="00932864">
        <w:t xml:space="preserve"> </w:t>
      </w:r>
      <w:r w:rsidRPr="00880D0A">
        <w:t>celor</w:t>
      </w:r>
      <w:r w:rsidR="00932864">
        <w:t xml:space="preserve"> </w:t>
      </w:r>
      <w:r w:rsidRPr="00880D0A">
        <w:t>doi</w:t>
      </w:r>
      <w:r w:rsidR="00932864">
        <w:t xml:space="preserve"> </w:t>
      </w:r>
      <w:r w:rsidRPr="00880D0A">
        <w:t>prim-miniștri</w:t>
      </w:r>
      <w:r w:rsidR="00932864">
        <w:t xml:space="preserve"> </w:t>
      </w:r>
      <w:r w:rsidRPr="00880D0A">
        <w:t>la</w:t>
      </w:r>
      <w:r w:rsidR="00932864">
        <w:t xml:space="preserve"> </w:t>
      </w:r>
      <w:r w:rsidRPr="00880D0A">
        <w:t>Forumul</w:t>
      </w:r>
      <w:r w:rsidR="00932864">
        <w:t xml:space="preserve"> </w:t>
      </w:r>
      <w:r w:rsidRPr="00880D0A">
        <w:t>Economic</w:t>
      </w:r>
      <w:r w:rsidR="00932864">
        <w:t xml:space="preserve"> </w:t>
      </w:r>
      <w:r w:rsidRPr="00880D0A">
        <w:t>România-Vietnam</w:t>
      </w:r>
      <w:r w:rsidR="00932864">
        <w:t xml:space="preserve"> </w:t>
      </w:r>
      <w:r w:rsidRPr="00880D0A">
        <w:t>pot</w:t>
      </w:r>
      <w:r w:rsidR="00932864">
        <w:t xml:space="preserve"> </w:t>
      </w:r>
      <w:r w:rsidRPr="00880D0A">
        <w:t>fi</w:t>
      </w:r>
      <w:r w:rsidR="00932864">
        <w:t xml:space="preserve"> </w:t>
      </w:r>
      <w:r w:rsidRPr="00880D0A">
        <w:t>consultate</w:t>
      </w:r>
      <w:r w:rsidR="00932864">
        <w:t xml:space="preserve"> </w:t>
      </w:r>
      <w:r w:rsidRPr="00880D0A">
        <w:t>aici:</w:t>
      </w:r>
      <w:r w:rsidR="00932864">
        <w:t xml:space="preserve"> </w:t>
      </w:r>
    </w:p>
    <w:p w14:paraId="1FD199E4" w14:textId="79175CBE" w:rsidR="004F4439" w:rsidRDefault="00E90258" w:rsidP="00880D0A">
      <w:hyperlink r:id="rId14" w:history="1">
        <w:r w:rsidR="004F4439" w:rsidRPr="00880D0A">
          <w:rPr>
            <w:rStyle w:val="Hyperlink"/>
            <w:szCs w:val="24"/>
          </w:rPr>
          <w:t>https://gov.ro/ro/stiri/declaratii-comune-de-presa-sustinute-de-prim-ministrul-romaniei-marcel-ciolacu-i-prim-ministrul-republicii-socialiste-vietnam-pham-minh-chinh</w:t>
        </w:r>
      </w:hyperlink>
    </w:p>
    <w:p w14:paraId="697BC5F9" w14:textId="316A80D7" w:rsidR="00880D0A" w:rsidRDefault="00E90258" w:rsidP="00880D0A">
      <w:hyperlink r:id="rId15" w:history="1">
        <w:r w:rsidR="004F4439" w:rsidRPr="00880D0A">
          <w:rPr>
            <w:rStyle w:val="Hyperlink"/>
            <w:szCs w:val="24"/>
          </w:rPr>
          <w:t>https://gov.ro/ro/stiri/participarea-prim-ministrului-marcel-ciolacu-alaturi-de-prim-ministrul-republicii-socialiste-vietnam-pham-minh-chinh-la-forumul-economic-romania-vietnam</w:t>
        </w:r>
      </w:hyperlink>
    </w:p>
    <w:bookmarkEnd w:id="131"/>
    <w:p w14:paraId="2CC55A97" w14:textId="63C34C92" w:rsidR="00B16F81" w:rsidRPr="009625A7" w:rsidRDefault="0006539B" w:rsidP="00587E4C">
      <w:pPr>
        <w:pStyle w:val="Stilsursa"/>
        <w:rPr>
          <w:rStyle w:val="Hyperlink"/>
          <w:sz w:val="14"/>
          <w:szCs w:val="24"/>
          <w:u w:val="none"/>
        </w:rPr>
      </w:pPr>
      <w:r w:rsidRPr="009625A7">
        <w:t>Sursa:</w:t>
      </w:r>
      <w:r w:rsidR="00932864">
        <w:t xml:space="preserve"> </w:t>
      </w:r>
      <w:r w:rsidRPr="009625A7">
        <w:t>Guvernul</w:t>
      </w:r>
      <w:r w:rsidR="00932864">
        <w:t xml:space="preserve"> </w:t>
      </w:r>
      <w:r w:rsidRPr="009625A7">
        <w:t>României</w:t>
      </w:r>
      <w:r w:rsidR="00932864">
        <w:t xml:space="preserve"> </w:t>
      </w:r>
      <w:r w:rsidRPr="009625A7">
        <w:t>-</w:t>
      </w:r>
      <w:r w:rsidR="00932864">
        <w:t xml:space="preserve"> </w:t>
      </w:r>
      <w:hyperlink r:id="rId16" w:history="1">
        <w:r w:rsidR="00B072FE" w:rsidRPr="009625A7">
          <w:rPr>
            <w:rStyle w:val="Hyperlink"/>
            <w:sz w:val="14"/>
            <w:szCs w:val="24"/>
            <w:u w:val="none"/>
          </w:rPr>
          <w:t>https://gov.ro/ro/media/comunicate</w:t>
        </w:r>
      </w:hyperlink>
    </w:p>
    <w:bookmarkEnd w:id="12"/>
    <w:bookmarkEnd w:id="13"/>
    <w:bookmarkEnd w:id="14"/>
    <w:bookmarkEnd w:id="15"/>
    <w:bookmarkEnd w:id="16"/>
    <w:bookmarkEnd w:id="17"/>
    <w:p w14:paraId="17B5AE7A" w14:textId="509E7561" w:rsidR="000B0469" w:rsidRPr="00E74641" w:rsidRDefault="000B0469" w:rsidP="00B76A7A">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55F1C660" w:rsidR="00FD2452" w:rsidRPr="00E74641" w:rsidRDefault="00F00F49" w:rsidP="00B76A7A">
      <w:pPr>
        <w:pStyle w:val="InfoEuropeana"/>
        <w:spacing w:before="120" w:after="0"/>
        <w:ind w:right="198"/>
        <w:rPr>
          <w:szCs w:val="18"/>
        </w:rPr>
      </w:pPr>
      <w:bookmarkStart w:id="133" w:name="_Toc157522061"/>
      <w:proofErr w:type="spellStart"/>
      <w:r w:rsidRPr="00E74641">
        <w:rPr>
          <w:szCs w:val="18"/>
        </w:rPr>
        <w:lastRenderedPageBreak/>
        <w:t>I</w:t>
      </w:r>
      <w:r w:rsidR="00FD2452" w:rsidRPr="00E74641">
        <w:rPr>
          <w:szCs w:val="18"/>
        </w:rPr>
        <w:t>nformaţie</w:t>
      </w:r>
      <w:proofErr w:type="spellEnd"/>
      <w:r w:rsidR="00932864">
        <w:rPr>
          <w:szCs w:val="18"/>
        </w:rPr>
        <w:t xml:space="preserve"> </w:t>
      </w:r>
      <w:r w:rsidR="00FD2452" w:rsidRPr="00E74641">
        <w:rPr>
          <w:szCs w:val="18"/>
        </w:rPr>
        <w:t>Europeană</w:t>
      </w:r>
      <w:bookmarkEnd w:id="13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754934E"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7251FF8A">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6190BC57" w:rsidR="0057207A" w:rsidRPr="0073022E" w:rsidRDefault="00317F49" w:rsidP="0057207A">
            <w:pPr>
              <w:spacing w:before="40"/>
              <w:jc w:val="center"/>
              <w:rPr>
                <w:b/>
                <w:color w:val="0070C0"/>
                <w:sz w:val="17"/>
                <w:szCs w:val="17"/>
              </w:rPr>
            </w:pPr>
            <w:r w:rsidRPr="0073022E">
              <w:rPr>
                <w:b/>
                <w:color w:val="0070C0"/>
                <w:sz w:val="17"/>
                <w:szCs w:val="17"/>
              </w:rPr>
              <w:t>Președinția</w:t>
            </w:r>
            <w:r w:rsidR="00932864">
              <w:rPr>
                <w:b/>
                <w:color w:val="0070C0"/>
                <w:sz w:val="17"/>
                <w:szCs w:val="17"/>
              </w:rPr>
              <w:t xml:space="preserve"> </w:t>
            </w:r>
            <w:r w:rsidRPr="0073022E">
              <w:rPr>
                <w:b/>
                <w:color w:val="0070C0"/>
                <w:sz w:val="17"/>
                <w:szCs w:val="17"/>
              </w:rPr>
              <w:t>belgiană</w:t>
            </w:r>
            <w:r w:rsidR="00932864">
              <w:rPr>
                <w:b/>
                <w:color w:val="0070C0"/>
                <w:sz w:val="17"/>
                <w:szCs w:val="17"/>
              </w:rPr>
              <w:t xml:space="preserve"> </w:t>
            </w:r>
            <w:r w:rsidRPr="0073022E">
              <w:rPr>
                <w:b/>
                <w:color w:val="0070C0"/>
                <w:sz w:val="17"/>
                <w:szCs w:val="17"/>
              </w:rPr>
              <w:t>a</w:t>
            </w:r>
            <w:r w:rsidR="00932864">
              <w:rPr>
                <w:b/>
                <w:color w:val="0070C0"/>
                <w:sz w:val="17"/>
                <w:szCs w:val="17"/>
              </w:rPr>
              <w:t xml:space="preserve"> </w:t>
            </w:r>
            <w:r w:rsidRPr="0073022E">
              <w:rPr>
                <w:b/>
                <w:color w:val="0070C0"/>
                <w:sz w:val="17"/>
                <w:szCs w:val="17"/>
              </w:rPr>
              <w:t>Consiliului</w:t>
            </w:r>
            <w:r w:rsidR="00932864">
              <w:rPr>
                <w:b/>
                <w:color w:val="0070C0"/>
                <w:sz w:val="17"/>
                <w:szCs w:val="17"/>
              </w:rPr>
              <w:t xml:space="preserve"> </w:t>
            </w:r>
            <w:r w:rsidRPr="0073022E">
              <w:rPr>
                <w:b/>
                <w:color w:val="0070C0"/>
                <w:sz w:val="17"/>
                <w:szCs w:val="17"/>
              </w:rPr>
              <w:t>UE</w:t>
            </w:r>
          </w:p>
          <w:p w14:paraId="6B208BFF" w14:textId="1E9F5787" w:rsidR="00317F49" w:rsidRPr="0073022E" w:rsidRDefault="00932864"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031689DC" w:rsidR="00317F49" w:rsidRPr="0073022E" w:rsidRDefault="00317F49" w:rsidP="00317F49">
            <w:pPr>
              <w:rPr>
                <w:sz w:val="17"/>
                <w:szCs w:val="17"/>
                <w:lang w:eastAsia="ro-RO"/>
              </w:rPr>
            </w:pPr>
            <w:r w:rsidRPr="0073022E">
              <w:rPr>
                <w:sz w:val="17"/>
                <w:szCs w:val="17"/>
                <w:lang w:eastAsia="ro-RO"/>
              </w:rPr>
              <w:t>Sub</w:t>
            </w:r>
            <w:r w:rsidR="00932864">
              <w:rPr>
                <w:sz w:val="17"/>
                <w:szCs w:val="17"/>
                <w:lang w:eastAsia="ro-RO"/>
              </w:rPr>
              <w:t xml:space="preserve"> </w:t>
            </w:r>
            <w:r w:rsidRPr="0073022E">
              <w:rPr>
                <w:sz w:val="17"/>
                <w:szCs w:val="17"/>
                <w:lang w:eastAsia="ro-RO"/>
              </w:rPr>
              <w:t>deviza</w:t>
            </w:r>
            <w:r w:rsidR="00932864">
              <w:rPr>
                <w:sz w:val="17"/>
                <w:szCs w:val="17"/>
                <w:lang w:eastAsia="ro-RO"/>
              </w:rPr>
              <w:t xml:space="preserve"> </w:t>
            </w:r>
            <w:r w:rsidRPr="0073022E">
              <w:rPr>
                <w:sz w:val="17"/>
                <w:szCs w:val="17"/>
                <w:lang w:eastAsia="ro-RO"/>
              </w:rPr>
              <w:t>„Protejăm.</w:t>
            </w:r>
            <w:r w:rsidR="00932864">
              <w:rPr>
                <w:sz w:val="17"/>
                <w:szCs w:val="17"/>
                <w:lang w:eastAsia="ro-RO"/>
              </w:rPr>
              <w:t xml:space="preserve"> </w:t>
            </w:r>
            <w:r w:rsidRPr="0073022E">
              <w:rPr>
                <w:sz w:val="17"/>
                <w:szCs w:val="17"/>
                <w:lang w:eastAsia="ro-RO"/>
              </w:rPr>
              <w:t>Consolidăm.</w:t>
            </w:r>
            <w:r w:rsidR="00932864">
              <w:rPr>
                <w:sz w:val="17"/>
                <w:szCs w:val="17"/>
                <w:lang w:eastAsia="ro-RO"/>
              </w:rPr>
              <w:t xml:space="preserve"> </w:t>
            </w:r>
            <w:r w:rsidRPr="0073022E">
              <w:rPr>
                <w:sz w:val="17"/>
                <w:szCs w:val="17"/>
                <w:lang w:eastAsia="ro-RO"/>
              </w:rPr>
              <w:t>Pregătim.”</w:t>
            </w:r>
            <w:r w:rsidR="00932864">
              <w:rPr>
                <w:sz w:val="17"/>
                <w:szCs w:val="17"/>
                <w:lang w:eastAsia="ro-RO"/>
              </w:rPr>
              <w:t xml:space="preserve"> </w:t>
            </w:r>
            <w:r w:rsidRPr="0073022E">
              <w:rPr>
                <w:sz w:val="17"/>
                <w:szCs w:val="17"/>
                <w:lang w:eastAsia="ro-RO"/>
              </w:rPr>
              <w:t>Belgia</w:t>
            </w:r>
            <w:r w:rsidR="00932864">
              <w:rPr>
                <w:sz w:val="17"/>
                <w:szCs w:val="17"/>
                <w:lang w:eastAsia="ro-RO"/>
              </w:rPr>
              <w:t xml:space="preserve"> </w:t>
            </w:r>
            <w:r w:rsidRPr="0073022E">
              <w:rPr>
                <w:sz w:val="17"/>
                <w:szCs w:val="17"/>
                <w:lang w:eastAsia="ro-RO"/>
              </w:rPr>
              <w:t>se</w:t>
            </w:r>
            <w:r w:rsidR="00932864">
              <w:rPr>
                <w:sz w:val="17"/>
                <w:szCs w:val="17"/>
                <w:lang w:eastAsia="ro-RO"/>
              </w:rPr>
              <w:t xml:space="preserve"> </w:t>
            </w:r>
            <w:r w:rsidRPr="0073022E">
              <w:rPr>
                <w:sz w:val="17"/>
                <w:szCs w:val="17"/>
                <w:lang w:eastAsia="ro-RO"/>
              </w:rPr>
              <w:t>va</w:t>
            </w:r>
            <w:r w:rsidR="00932864">
              <w:rPr>
                <w:sz w:val="17"/>
                <w:szCs w:val="17"/>
                <w:lang w:eastAsia="ro-RO"/>
              </w:rPr>
              <w:t xml:space="preserve"> </w:t>
            </w:r>
            <w:r w:rsidRPr="0073022E">
              <w:rPr>
                <w:sz w:val="17"/>
                <w:szCs w:val="17"/>
                <w:lang w:eastAsia="ro-RO"/>
              </w:rPr>
              <w:t>axa</w:t>
            </w:r>
            <w:r w:rsidR="00932864">
              <w:rPr>
                <w:sz w:val="17"/>
                <w:szCs w:val="17"/>
                <w:lang w:eastAsia="ro-RO"/>
              </w:rPr>
              <w:t xml:space="preserve"> </w:t>
            </w:r>
            <w:r w:rsidRPr="0073022E">
              <w:rPr>
                <w:sz w:val="17"/>
                <w:szCs w:val="17"/>
                <w:lang w:eastAsia="ro-RO"/>
              </w:rPr>
              <w:t>pe</w:t>
            </w:r>
            <w:r w:rsidR="00932864">
              <w:rPr>
                <w:sz w:val="17"/>
                <w:szCs w:val="17"/>
                <w:lang w:eastAsia="ro-RO"/>
              </w:rPr>
              <w:t xml:space="preserve"> </w:t>
            </w:r>
            <w:r w:rsidRPr="0073022E">
              <w:rPr>
                <w:sz w:val="17"/>
                <w:szCs w:val="17"/>
                <w:lang w:eastAsia="ro-RO"/>
              </w:rPr>
              <w:t>șase</w:t>
            </w:r>
            <w:r w:rsidR="00932864">
              <w:rPr>
                <w:sz w:val="17"/>
                <w:szCs w:val="17"/>
                <w:lang w:eastAsia="ro-RO"/>
              </w:rPr>
              <w:t xml:space="preserve"> </w:t>
            </w:r>
            <w:r w:rsidRPr="0073022E">
              <w:rPr>
                <w:sz w:val="17"/>
                <w:szCs w:val="17"/>
                <w:lang w:eastAsia="ro-RO"/>
              </w:rPr>
              <w:t>domenii</w:t>
            </w:r>
            <w:r w:rsidR="00932864">
              <w:rPr>
                <w:sz w:val="17"/>
                <w:szCs w:val="17"/>
                <w:lang w:eastAsia="ro-RO"/>
              </w:rPr>
              <w:t xml:space="preserve"> </w:t>
            </w:r>
            <w:r w:rsidRPr="0073022E">
              <w:rPr>
                <w:sz w:val="17"/>
                <w:szCs w:val="17"/>
                <w:lang w:eastAsia="ro-RO"/>
              </w:rPr>
              <w:t>tematice</w:t>
            </w:r>
            <w:r w:rsidR="00932864">
              <w:rPr>
                <w:sz w:val="17"/>
                <w:szCs w:val="17"/>
                <w:lang w:eastAsia="ro-RO"/>
              </w:rPr>
              <w:t xml:space="preserve"> </w:t>
            </w:r>
            <w:r w:rsidRPr="0073022E">
              <w:rPr>
                <w:sz w:val="17"/>
                <w:szCs w:val="17"/>
                <w:lang w:eastAsia="ro-RO"/>
              </w:rPr>
              <w:t>pentru</w:t>
            </w:r>
            <w:r w:rsidR="00932864">
              <w:rPr>
                <w:sz w:val="17"/>
                <w:szCs w:val="17"/>
                <w:lang w:eastAsia="ro-RO"/>
              </w:rPr>
              <w:t xml:space="preserve"> </w:t>
            </w:r>
            <w:r w:rsidRPr="0073022E">
              <w:rPr>
                <w:sz w:val="17"/>
                <w:szCs w:val="17"/>
                <w:lang w:eastAsia="ro-RO"/>
              </w:rPr>
              <w:t>lucrările</w:t>
            </w:r>
            <w:r w:rsidR="00932864">
              <w:rPr>
                <w:sz w:val="17"/>
                <w:szCs w:val="17"/>
                <w:lang w:eastAsia="ro-RO"/>
              </w:rPr>
              <w:t xml:space="preserve"> </w:t>
            </w:r>
            <w:r w:rsidRPr="0073022E">
              <w:rPr>
                <w:sz w:val="17"/>
                <w:szCs w:val="17"/>
                <w:lang w:eastAsia="ro-RO"/>
              </w:rPr>
              <w:t>sale</w:t>
            </w:r>
            <w:r w:rsidR="00932864">
              <w:rPr>
                <w:sz w:val="17"/>
                <w:szCs w:val="17"/>
                <w:lang w:eastAsia="ro-RO"/>
              </w:rPr>
              <w:t xml:space="preserve"> </w:t>
            </w:r>
            <w:r w:rsidRPr="0073022E">
              <w:rPr>
                <w:sz w:val="17"/>
                <w:szCs w:val="17"/>
                <w:lang w:eastAsia="ro-RO"/>
              </w:rPr>
              <w:t>din</w:t>
            </w:r>
            <w:r w:rsidR="00932864">
              <w:rPr>
                <w:sz w:val="17"/>
                <w:szCs w:val="17"/>
                <w:lang w:eastAsia="ro-RO"/>
              </w:rPr>
              <w:t xml:space="preserve"> </w:t>
            </w:r>
            <w:r w:rsidRPr="0073022E">
              <w:rPr>
                <w:sz w:val="17"/>
                <w:szCs w:val="17"/>
                <w:lang w:eastAsia="ro-RO"/>
              </w:rPr>
              <w:t>timpul</w:t>
            </w:r>
            <w:r w:rsidR="00932864">
              <w:rPr>
                <w:sz w:val="17"/>
                <w:szCs w:val="17"/>
                <w:lang w:eastAsia="ro-RO"/>
              </w:rPr>
              <w:t xml:space="preserve"> </w:t>
            </w:r>
            <w:r w:rsidRPr="0073022E">
              <w:rPr>
                <w:sz w:val="17"/>
                <w:szCs w:val="17"/>
                <w:lang w:eastAsia="ro-RO"/>
              </w:rPr>
              <w:t>președinției:</w:t>
            </w:r>
          </w:p>
          <w:p w14:paraId="646DCAA5" w14:textId="0F211754"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apărarea</w:t>
            </w:r>
            <w:proofErr w:type="spellEnd"/>
            <w:r w:rsidR="00932864">
              <w:rPr>
                <w:rFonts w:ascii="Verdana" w:hAnsi="Verdana"/>
                <w:sz w:val="17"/>
                <w:szCs w:val="17"/>
                <w:lang w:eastAsia="ro-RO"/>
              </w:rPr>
              <w:t xml:space="preserve"> </w:t>
            </w:r>
            <w:proofErr w:type="spellStart"/>
            <w:r w:rsidRPr="00485F59">
              <w:rPr>
                <w:rFonts w:ascii="Verdana" w:hAnsi="Verdana"/>
                <w:b/>
                <w:bCs/>
                <w:sz w:val="17"/>
                <w:szCs w:val="17"/>
                <w:lang w:eastAsia="ro-RO"/>
              </w:rPr>
              <w:t>statului</w:t>
            </w:r>
            <w:proofErr w:type="spellEnd"/>
            <w:r w:rsidR="00932864">
              <w:rPr>
                <w:rFonts w:ascii="Verdana" w:hAnsi="Verdana"/>
                <w:b/>
                <w:bCs/>
                <w:sz w:val="17"/>
                <w:szCs w:val="17"/>
                <w:lang w:eastAsia="ro-RO"/>
              </w:rPr>
              <w:t xml:space="preserve"> </w:t>
            </w:r>
            <w:r w:rsidRPr="00485F59">
              <w:rPr>
                <w:rFonts w:ascii="Verdana" w:hAnsi="Verdana"/>
                <w:b/>
                <w:bCs/>
                <w:sz w:val="17"/>
                <w:szCs w:val="17"/>
                <w:lang w:eastAsia="ro-RO"/>
              </w:rPr>
              <w:t>de</w:t>
            </w:r>
            <w:r w:rsidR="00932864">
              <w:rPr>
                <w:rFonts w:ascii="Verdana" w:hAnsi="Verdana"/>
                <w:b/>
                <w:bCs/>
                <w:sz w:val="17"/>
                <w:szCs w:val="17"/>
                <w:lang w:eastAsia="ro-RO"/>
              </w:rPr>
              <w:t xml:space="preserve"> </w:t>
            </w:r>
            <w:proofErr w:type="spellStart"/>
            <w:r w:rsidRPr="00485F59">
              <w:rPr>
                <w:rFonts w:ascii="Verdana" w:hAnsi="Verdana"/>
                <w:b/>
                <w:bCs/>
                <w:sz w:val="17"/>
                <w:szCs w:val="17"/>
                <w:lang w:eastAsia="ro-RO"/>
              </w:rPr>
              <w:t>drept</w:t>
            </w:r>
            <w:proofErr w:type="spellEnd"/>
            <w:r w:rsidRPr="00D60D16">
              <w:rPr>
                <w:rFonts w:ascii="Verdana" w:hAnsi="Verdana"/>
                <w:sz w:val="17"/>
                <w:szCs w:val="17"/>
                <w:lang w:eastAsia="ro-RO"/>
              </w:rPr>
              <w:t>,</w:t>
            </w:r>
            <w:r w:rsidR="00932864">
              <w:rPr>
                <w:rFonts w:ascii="Verdana" w:hAnsi="Verdana"/>
                <w:sz w:val="17"/>
                <w:szCs w:val="17"/>
                <w:lang w:eastAsia="ro-RO"/>
              </w:rPr>
              <w:t xml:space="preserve"> </w:t>
            </w:r>
            <w:proofErr w:type="gramStart"/>
            <w:r w:rsidRPr="00D60D16">
              <w:rPr>
                <w:rFonts w:ascii="Verdana" w:hAnsi="Verdana"/>
                <w:sz w:val="17"/>
                <w:szCs w:val="17"/>
                <w:lang w:eastAsia="ro-RO"/>
              </w:rPr>
              <w:t>a</w:t>
            </w:r>
            <w:proofErr w:type="gramEnd"/>
            <w:r w:rsidR="00932864">
              <w:rPr>
                <w:rFonts w:ascii="Verdana" w:hAnsi="Verdana"/>
                <w:sz w:val="17"/>
                <w:szCs w:val="17"/>
                <w:lang w:eastAsia="ro-RO"/>
              </w:rPr>
              <w:t xml:space="preserve"> </w:t>
            </w:r>
            <w:proofErr w:type="spellStart"/>
            <w:r w:rsidRPr="00485F59">
              <w:rPr>
                <w:rFonts w:ascii="Verdana" w:hAnsi="Verdana"/>
                <w:b/>
                <w:bCs/>
                <w:sz w:val="17"/>
                <w:szCs w:val="17"/>
                <w:lang w:eastAsia="ro-RO"/>
              </w:rPr>
              <w:t>democrației</w:t>
            </w:r>
            <w:proofErr w:type="spellEnd"/>
            <w:r w:rsidR="00932864">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932864">
              <w:rPr>
                <w:rFonts w:ascii="Verdana" w:hAnsi="Verdana"/>
                <w:sz w:val="17"/>
                <w:szCs w:val="17"/>
                <w:lang w:eastAsia="ro-RO"/>
              </w:rPr>
              <w:t xml:space="preserve"> </w:t>
            </w:r>
            <w:r w:rsidRPr="00D60D16">
              <w:rPr>
                <w:rFonts w:ascii="Verdana" w:hAnsi="Verdana"/>
                <w:sz w:val="17"/>
                <w:szCs w:val="17"/>
                <w:lang w:eastAsia="ro-RO"/>
              </w:rPr>
              <w:t>a</w:t>
            </w:r>
            <w:r w:rsidR="00932864">
              <w:rPr>
                <w:rFonts w:ascii="Verdana" w:hAnsi="Verdana"/>
                <w:b/>
                <w:bCs/>
                <w:sz w:val="17"/>
                <w:szCs w:val="17"/>
                <w:lang w:eastAsia="ro-RO"/>
              </w:rPr>
              <w:t xml:space="preserve"> </w:t>
            </w:r>
            <w:proofErr w:type="spellStart"/>
            <w:r w:rsidRPr="00485F59">
              <w:rPr>
                <w:rFonts w:ascii="Verdana" w:hAnsi="Verdana"/>
                <w:b/>
                <w:bCs/>
                <w:sz w:val="17"/>
                <w:szCs w:val="17"/>
                <w:lang w:eastAsia="ro-RO"/>
              </w:rPr>
              <w:t>unității</w:t>
            </w:r>
            <w:proofErr w:type="spellEnd"/>
          </w:p>
          <w:p w14:paraId="630408A9" w14:textId="69D17254"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932864">
              <w:rPr>
                <w:rFonts w:ascii="Verdana" w:hAnsi="Verdana"/>
                <w:sz w:val="17"/>
                <w:szCs w:val="17"/>
                <w:lang w:eastAsia="ro-RO"/>
              </w:rPr>
              <w:t xml:space="preserve"> </w:t>
            </w:r>
            <w:proofErr w:type="spellStart"/>
            <w:r w:rsidRPr="00D60D16">
              <w:rPr>
                <w:rFonts w:ascii="Verdana" w:hAnsi="Verdana"/>
                <w:b/>
                <w:bCs/>
                <w:sz w:val="17"/>
                <w:szCs w:val="17"/>
                <w:lang w:eastAsia="ro-RO"/>
              </w:rPr>
              <w:t>competitivității</w:t>
            </w:r>
            <w:proofErr w:type="spellEnd"/>
            <w:r w:rsidR="00932864">
              <w:rPr>
                <w:rFonts w:ascii="Verdana" w:hAnsi="Verdana"/>
                <w:sz w:val="17"/>
                <w:szCs w:val="17"/>
                <w:lang w:eastAsia="ro-RO"/>
              </w:rPr>
              <w:t xml:space="preserve"> </w:t>
            </w:r>
            <w:proofErr w:type="spellStart"/>
            <w:r w:rsidRPr="00D60D16">
              <w:rPr>
                <w:rFonts w:ascii="Verdana" w:hAnsi="Verdana"/>
                <w:sz w:val="17"/>
                <w:szCs w:val="17"/>
                <w:lang w:eastAsia="ro-RO"/>
              </w:rPr>
              <w:t>noastre</w:t>
            </w:r>
            <w:proofErr w:type="spellEnd"/>
          </w:p>
          <w:p w14:paraId="2CCD2ABD" w14:textId="2DA2FFE0"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urmărirea</w:t>
            </w:r>
            <w:proofErr w:type="spellEnd"/>
            <w:r w:rsidR="00932864">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932864">
              <w:rPr>
                <w:rFonts w:ascii="Verdana" w:hAnsi="Verdana"/>
                <w:sz w:val="17"/>
                <w:szCs w:val="17"/>
                <w:lang w:eastAsia="ro-RO"/>
              </w:rPr>
              <w:t xml:space="preserve"> </w:t>
            </w:r>
            <w:proofErr w:type="spellStart"/>
            <w:r w:rsidRPr="00D60D16">
              <w:rPr>
                <w:rFonts w:ascii="Verdana" w:hAnsi="Verdana"/>
                <w:b/>
                <w:bCs/>
                <w:sz w:val="17"/>
                <w:szCs w:val="17"/>
                <w:lang w:eastAsia="ro-RO"/>
              </w:rPr>
              <w:t>tranziții</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verzi</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932864">
              <w:rPr>
                <w:rFonts w:ascii="Verdana" w:hAnsi="Verdana"/>
                <w:b/>
                <w:bCs/>
                <w:sz w:val="17"/>
                <w:szCs w:val="17"/>
                <w:lang w:eastAsia="ro-RO"/>
              </w:rPr>
              <w:t xml:space="preserve"> </w:t>
            </w:r>
            <w:r w:rsidRPr="00D60D16">
              <w:rPr>
                <w:rFonts w:ascii="Verdana" w:hAnsi="Verdana"/>
                <w:b/>
                <w:bCs/>
                <w:sz w:val="17"/>
                <w:szCs w:val="17"/>
                <w:lang w:eastAsia="ro-RO"/>
              </w:rPr>
              <w:t>juste</w:t>
            </w:r>
          </w:p>
          <w:p w14:paraId="55ED6B5A" w14:textId="4F387316"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consolidarea</w:t>
            </w:r>
            <w:proofErr w:type="spellEnd"/>
            <w:r w:rsidR="00932864">
              <w:rPr>
                <w:rFonts w:ascii="Verdana" w:hAnsi="Verdana"/>
                <w:sz w:val="17"/>
                <w:szCs w:val="17"/>
                <w:lang w:eastAsia="ro-RO"/>
              </w:rPr>
              <w:t xml:space="preserve"> </w:t>
            </w:r>
            <w:proofErr w:type="spellStart"/>
            <w:r w:rsidRPr="00D60D16">
              <w:rPr>
                <w:rFonts w:ascii="Verdana" w:hAnsi="Verdana"/>
                <w:b/>
                <w:bCs/>
                <w:sz w:val="17"/>
                <w:szCs w:val="17"/>
                <w:lang w:eastAsia="ro-RO"/>
              </w:rPr>
              <w:t>agendei</w:t>
            </w:r>
            <w:proofErr w:type="spellEnd"/>
            <w:r w:rsidR="00932864">
              <w:rPr>
                <w:rFonts w:ascii="Verdana" w:hAnsi="Verdana"/>
                <w:b/>
                <w:bCs/>
                <w:sz w:val="17"/>
                <w:szCs w:val="17"/>
                <w:lang w:eastAsia="ro-RO"/>
              </w:rPr>
              <w:t xml:space="preserve"> </w:t>
            </w:r>
            <w:proofErr w:type="spellStart"/>
            <w:r w:rsidRPr="00D60D16">
              <w:rPr>
                <w:rFonts w:ascii="Verdana" w:hAnsi="Verdana"/>
                <w:sz w:val="17"/>
                <w:szCs w:val="17"/>
                <w:lang w:eastAsia="ro-RO"/>
              </w:rPr>
              <w:t>noastre</w:t>
            </w:r>
            <w:proofErr w:type="spellEnd"/>
            <w:r w:rsidR="00932864">
              <w:rPr>
                <w:rFonts w:ascii="Verdana" w:hAnsi="Verdana"/>
                <w:b/>
                <w:bCs/>
                <w:sz w:val="17"/>
                <w:szCs w:val="17"/>
                <w:lang w:eastAsia="ro-RO"/>
              </w:rPr>
              <w:t xml:space="preserve"> </w:t>
            </w:r>
            <w:r w:rsidRPr="00D60D16">
              <w:rPr>
                <w:rFonts w:ascii="Verdana" w:hAnsi="Verdana"/>
                <w:b/>
                <w:bCs/>
                <w:sz w:val="17"/>
                <w:szCs w:val="17"/>
                <w:lang w:eastAsia="ro-RO"/>
              </w:rPr>
              <w:t>sociale</w:t>
            </w:r>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și</w:t>
            </w:r>
            <w:proofErr w:type="spellEnd"/>
            <w:r w:rsidR="00932864">
              <w:rPr>
                <w:rFonts w:ascii="Verdana" w:hAnsi="Verdana"/>
                <w:b/>
                <w:bCs/>
                <w:sz w:val="17"/>
                <w:szCs w:val="17"/>
                <w:lang w:eastAsia="ro-RO"/>
              </w:rPr>
              <w:t xml:space="preserve"> </w:t>
            </w:r>
            <w:r w:rsidRPr="00D60D16">
              <w:rPr>
                <w:rFonts w:ascii="Verdana" w:hAnsi="Verdana"/>
                <w:b/>
                <w:bCs/>
                <w:sz w:val="17"/>
                <w:szCs w:val="17"/>
                <w:lang w:eastAsia="ro-RO"/>
              </w:rPr>
              <w:t>de</w:t>
            </w:r>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sănătate</w:t>
            </w:r>
            <w:proofErr w:type="spellEnd"/>
          </w:p>
          <w:p w14:paraId="103C3B9B" w14:textId="4641D109"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protejarea</w:t>
            </w:r>
            <w:proofErr w:type="spellEnd"/>
            <w:r w:rsidR="00932864">
              <w:rPr>
                <w:rFonts w:ascii="Verdana" w:hAnsi="Verdana"/>
                <w:sz w:val="17"/>
                <w:szCs w:val="17"/>
                <w:lang w:eastAsia="ro-RO"/>
              </w:rPr>
              <w:t xml:space="preserve"> </w:t>
            </w:r>
            <w:proofErr w:type="spellStart"/>
            <w:r w:rsidRPr="00D60D16">
              <w:rPr>
                <w:rFonts w:ascii="Verdana" w:hAnsi="Verdana"/>
                <w:b/>
                <w:bCs/>
                <w:sz w:val="17"/>
                <w:szCs w:val="17"/>
                <w:lang w:eastAsia="ro-RO"/>
              </w:rPr>
              <w:t>oamenilor</w:t>
            </w:r>
            <w:proofErr w:type="spellEnd"/>
            <w:r w:rsidR="00932864">
              <w:rPr>
                <w:rFonts w:ascii="Verdana" w:hAnsi="Verdana"/>
                <w:sz w:val="17"/>
                <w:szCs w:val="17"/>
                <w:lang w:eastAsia="ro-RO"/>
              </w:rPr>
              <w:t xml:space="preserve"> </w:t>
            </w:r>
            <w:proofErr w:type="spellStart"/>
            <w:r w:rsidRPr="00D60D16">
              <w:rPr>
                <w:rFonts w:ascii="Verdana" w:hAnsi="Verdana"/>
                <w:sz w:val="17"/>
                <w:szCs w:val="17"/>
                <w:lang w:eastAsia="ro-RO"/>
              </w:rPr>
              <w:t>și</w:t>
            </w:r>
            <w:proofErr w:type="spellEnd"/>
            <w:r w:rsidR="00932864">
              <w:rPr>
                <w:rFonts w:ascii="Verdana" w:hAnsi="Verdana"/>
                <w:sz w:val="17"/>
                <w:szCs w:val="17"/>
                <w:lang w:eastAsia="ro-RO"/>
              </w:rPr>
              <w:t xml:space="preserve"> </w:t>
            </w:r>
            <w:r w:rsidRPr="00D60D16">
              <w:rPr>
                <w:rFonts w:ascii="Verdana" w:hAnsi="Verdana"/>
                <w:sz w:val="17"/>
                <w:szCs w:val="17"/>
                <w:lang w:eastAsia="ro-RO"/>
              </w:rPr>
              <w:t>a</w:t>
            </w:r>
            <w:r w:rsidR="00932864">
              <w:rPr>
                <w:rFonts w:ascii="Verdana" w:hAnsi="Verdana"/>
                <w:sz w:val="17"/>
                <w:szCs w:val="17"/>
                <w:lang w:eastAsia="ro-RO"/>
              </w:rPr>
              <w:t xml:space="preserve"> </w:t>
            </w:r>
            <w:proofErr w:type="spellStart"/>
            <w:r w:rsidRPr="00D60D16">
              <w:rPr>
                <w:rFonts w:ascii="Verdana" w:hAnsi="Verdana"/>
                <w:b/>
                <w:bCs/>
                <w:sz w:val="17"/>
                <w:szCs w:val="17"/>
                <w:lang w:eastAsia="ro-RO"/>
              </w:rPr>
              <w:t>frontierelor</w:t>
            </w:r>
            <w:proofErr w:type="spellEnd"/>
          </w:p>
          <w:p w14:paraId="71C76FF7" w14:textId="133EFAB1" w:rsidR="00317F49" w:rsidRPr="00D60D16" w:rsidRDefault="00317F49">
            <w:pPr>
              <w:pStyle w:val="ListParagraph"/>
              <w:numPr>
                <w:ilvl w:val="0"/>
                <w:numId w:val="3"/>
              </w:numPr>
              <w:rPr>
                <w:rFonts w:ascii="Verdana" w:hAnsi="Verdana"/>
                <w:sz w:val="17"/>
                <w:szCs w:val="17"/>
                <w:lang w:eastAsia="ro-RO"/>
              </w:rPr>
            </w:pPr>
            <w:proofErr w:type="spellStart"/>
            <w:r w:rsidRPr="00D60D16">
              <w:rPr>
                <w:rFonts w:ascii="Verdana" w:hAnsi="Verdana"/>
                <w:sz w:val="17"/>
                <w:szCs w:val="17"/>
                <w:lang w:eastAsia="ro-RO"/>
              </w:rPr>
              <w:t>promovarea</w:t>
            </w:r>
            <w:proofErr w:type="spellEnd"/>
            <w:r w:rsidR="00932864">
              <w:rPr>
                <w:rFonts w:ascii="Verdana" w:hAnsi="Verdana"/>
                <w:sz w:val="17"/>
                <w:szCs w:val="17"/>
                <w:lang w:eastAsia="ro-RO"/>
              </w:rPr>
              <w:t xml:space="preserve"> </w:t>
            </w:r>
            <w:proofErr w:type="spellStart"/>
            <w:r w:rsidRPr="00D60D16">
              <w:rPr>
                <w:rFonts w:ascii="Verdana" w:hAnsi="Verdana"/>
                <w:sz w:val="17"/>
                <w:szCs w:val="17"/>
                <w:lang w:eastAsia="ro-RO"/>
              </w:rPr>
              <w:t>unei</w:t>
            </w:r>
            <w:proofErr w:type="spellEnd"/>
            <w:r w:rsidR="00932864">
              <w:rPr>
                <w:rFonts w:ascii="Verdana" w:hAnsi="Verdana"/>
                <w:sz w:val="17"/>
                <w:szCs w:val="17"/>
                <w:lang w:eastAsia="ro-RO"/>
              </w:rPr>
              <w:t xml:space="preserve"> </w:t>
            </w:r>
            <w:r w:rsidRPr="00D60D16">
              <w:rPr>
                <w:rFonts w:ascii="Verdana" w:hAnsi="Verdana"/>
                <w:b/>
                <w:bCs/>
                <w:sz w:val="17"/>
                <w:szCs w:val="17"/>
                <w:lang w:eastAsia="ro-RO"/>
              </w:rPr>
              <w:t>Europe</w:t>
            </w:r>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cu</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rol</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semnificativ</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în</w:t>
            </w:r>
            <w:proofErr w:type="spellEnd"/>
            <w:r w:rsidR="00932864">
              <w:rPr>
                <w:rFonts w:ascii="Verdana" w:hAnsi="Verdana"/>
                <w:b/>
                <w:bCs/>
                <w:sz w:val="17"/>
                <w:szCs w:val="17"/>
                <w:lang w:eastAsia="ro-RO"/>
              </w:rPr>
              <w:t xml:space="preserve"> </w:t>
            </w:r>
            <w:proofErr w:type="spellStart"/>
            <w:r w:rsidRPr="00D60D16">
              <w:rPr>
                <w:rFonts w:ascii="Verdana" w:hAnsi="Verdana"/>
                <w:b/>
                <w:bCs/>
                <w:sz w:val="17"/>
                <w:szCs w:val="17"/>
                <w:lang w:eastAsia="ro-RO"/>
              </w:rPr>
              <w:t>lume</w:t>
            </w:r>
            <w:proofErr w:type="spellEnd"/>
          </w:p>
          <w:p w14:paraId="483DAFDA" w14:textId="393F07A8" w:rsidR="00317F49" w:rsidRPr="0073022E" w:rsidRDefault="00317F49" w:rsidP="007B4FD0">
            <w:pPr>
              <w:spacing w:before="60"/>
              <w:rPr>
                <w:sz w:val="17"/>
                <w:szCs w:val="17"/>
                <w:lang w:eastAsia="ro-RO"/>
              </w:rPr>
            </w:pPr>
            <w:r w:rsidRPr="00485F59">
              <w:rPr>
                <w:b/>
                <w:bCs/>
                <w:i/>
                <w:iCs/>
                <w:sz w:val="17"/>
                <w:szCs w:val="17"/>
                <w:lang w:eastAsia="ro-RO"/>
              </w:rPr>
              <w:t>Belgia</w:t>
            </w:r>
            <w:r w:rsidR="00932864">
              <w:rPr>
                <w:b/>
                <w:bCs/>
                <w:i/>
                <w:iCs/>
                <w:sz w:val="17"/>
                <w:szCs w:val="17"/>
                <w:lang w:eastAsia="ro-RO"/>
              </w:rPr>
              <w:t xml:space="preserve"> </w:t>
            </w:r>
            <w:r w:rsidRPr="00485F59">
              <w:rPr>
                <w:b/>
                <w:bCs/>
                <w:i/>
                <w:iCs/>
                <w:sz w:val="17"/>
                <w:szCs w:val="17"/>
                <w:lang w:eastAsia="ro-RO"/>
              </w:rPr>
              <w:t>preia</w:t>
            </w:r>
            <w:r w:rsidR="00932864">
              <w:rPr>
                <w:b/>
                <w:bCs/>
                <w:i/>
                <w:iCs/>
                <w:sz w:val="17"/>
                <w:szCs w:val="17"/>
                <w:lang w:eastAsia="ro-RO"/>
              </w:rPr>
              <w:t xml:space="preserve"> </w:t>
            </w:r>
            <w:r w:rsidRPr="00485F59">
              <w:rPr>
                <w:b/>
                <w:bCs/>
                <w:i/>
                <w:iCs/>
                <w:sz w:val="17"/>
                <w:szCs w:val="17"/>
                <w:lang w:eastAsia="ro-RO"/>
              </w:rPr>
              <w:t>președinția</w:t>
            </w:r>
            <w:r w:rsidR="00932864">
              <w:rPr>
                <w:b/>
                <w:bCs/>
                <w:i/>
                <w:iCs/>
                <w:sz w:val="17"/>
                <w:szCs w:val="17"/>
                <w:lang w:eastAsia="ro-RO"/>
              </w:rPr>
              <w:t xml:space="preserve"> </w:t>
            </w:r>
            <w:r w:rsidRPr="00485F59">
              <w:rPr>
                <w:b/>
                <w:bCs/>
                <w:i/>
                <w:iCs/>
                <w:sz w:val="17"/>
                <w:szCs w:val="17"/>
                <w:lang w:eastAsia="ro-RO"/>
              </w:rPr>
              <w:t>Consiliului</w:t>
            </w:r>
            <w:r w:rsidR="00932864">
              <w:rPr>
                <w:b/>
                <w:bCs/>
                <w:i/>
                <w:iCs/>
                <w:sz w:val="17"/>
                <w:szCs w:val="17"/>
                <w:lang w:eastAsia="ro-RO"/>
              </w:rPr>
              <w:t xml:space="preserve"> </w:t>
            </w:r>
            <w:r w:rsidRPr="00485F59">
              <w:rPr>
                <w:b/>
                <w:bCs/>
                <w:i/>
                <w:iCs/>
                <w:sz w:val="17"/>
                <w:szCs w:val="17"/>
                <w:lang w:eastAsia="ro-RO"/>
              </w:rPr>
              <w:t>într-o</w:t>
            </w:r>
            <w:r w:rsidR="00932864">
              <w:rPr>
                <w:b/>
                <w:bCs/>
                <w:i/>
                <w:iCs/>
                <w:sz w:val="17"/>
                <w:szCs w:val="17"/>
                <w:lang w:eastAsia="ro-RO"/>
              </w:rPr>
              <w:t xml:space="preserve"> </w:t>
            </w:r>
            <w:r w:rsidRPr="00485F59">
              <w:rPr>
                <w:b/>
                <w:bCs/>
                <w:i/>
                <w:iCs/>
                <w:sz w:val="17"/>
                <w:szCs w:val="17"/>
                <w:lang w:eastAsia="ro-RO"/>
              </w:rPr>
              <w:t>perioadă</w:t>
            </w:r>
            <w:r w:rsidR="00932864">
              <w:rPr>
                <w:b/>
                <w:bCs/>
                <w:i/>
                <w:iCs/>
                <w:sz w:val="17"/>
                <w:szCs w:val="17"/>
                <w:lang w:eastAsia="ro-RO"/>
              </w:rPr>
              <w:t xml:space="preserve"> </w:t>
            </w:r>
            <w:r w:rsidRPr="00485F59">
              <w:rPr>
                <w:b/>
                <w:bCs/>
                <w:i/>
                <w:iCs/>
                <w:sz w:val="17"/>
                <w:szCs w:val="17"/>
                <w:lang w:eastAsia="ro-RO"/>
              </w:rPr>
              <w:t>dificilă.</w:t>
            </w:r>
            <w:r w:rsidR="00932864">
              <w:rPr>
                <w:b/>
                <w:bCs/>
                <w:i/>
                <w:iCs/>
                <w:sz w:val="17"/>
                <w:szCs w:val="17"/>
                <w:lang w:eastAsia="ro-RO"/>
              </w:rPr>
              <w:t xml:space="preserve"> </w:t>
            </w:r>
            <w:r w:rsidRPr="00485F59">
              <w:rPr>
                <w:b/>
                <w:bCs/>
                <w:i/>
                <w:iCs/>
                <w:sz w:val="17"/>
                <w:szCs w:val="17"/>
                <w:lang w:eastAsia="ro-RO"/>
              </w:rPr>
              <w:t>Este</w:t>
            </w:r>
            <w:r w:rsidR="00932864">
              <w:rPr>
                <w:b/>
                <w:bCs/>
                <w:i/>
                <w:iCs/>
                <w:sz w:val="17"/>
                <w:szCs w:val="17"/>
                <w:lang w:eastAsia="ro-RO"/>
              </w:rPr>
              <w:t xml:space="preserve"> </w:t>
            </w:r>
            <w:r w:rsidRPr="00485F59">
              <w:rPr>
                <w:b/>
                <w:bCs/>
                <w:i/>
                <w:iCs/>
                <w:sz w:val="17"/>
                <w:szCs w:val="17"/>
                <w:lang w:eastAsia="ro-RO"/>
              </w:rPr>
              <w:t>o</w:t>
            </w:r>
            <w:r w:rsidR="00932864">
              <w:rPr>
                <w:b/>
                <w:bCs/>
                <w:i/>
                <w:iCs/>
                <w:sz w:val="17"/>
                <w:szCs w:val="17"/>
                <w:lang w:eastAsia="ro-RO"/>
              </w:rPr>
              <w:t xml:space="preserve"> </w:t>
            </w:r>
            <w:r w:rsidRPr="00485F59">
              <w:rPr>
                <w:b/>
                <w:bCs/>
                <w:i/>
                <w:iCs/>
                <w:sz w:val="17"/>
                <w:szCs w:val="17"/>
                <w:lang w:eastAsia="ro-RO"/>
              </w:rPr>
              <w:t>adevărată</w:t>
            </w:r>
            <w:r w:rsidR="00932864">
              <w:rPr>
                <w:b/>
                <w:bCs/>
                <w:i/>
                <w:iCs/>
                <w:sz w:val="17"/>
                <w:szCs w:val="17"/>
                <w:lang w:eastAsia="ro-RO"/>
              </w:rPr>
              <w:t xml:space="preserve"> </w:t>
            </w:r>
            <w:r w:rsidRPr="00485F59">
              <w:rPr>
                <w:b/>
                <w:bCs/>
                <w:i/>
                <w:iCs/>
                <w:sz w:val="17"/>
                <w:szCs w:val="17"/>
                <w:lang w:eastAsia="ro-RO"/>
              </w:rPr>
              <w:t>onoare,</w:t>
            </w:r>
            <w:r w:rsidR="00932864">
              <w:rPr>
                <w:b/>
                <w:bCs/>
                <w:i/>
                <w:iCs/>
                <w:sz w:val="17"/>
                <w:szCs w:val="17"/>
                <w:lang w:eastAsia="ro-RO"/>
              </w:rPr>
              <w:t xml:space="preserve"> </w:t>
            </w:r>
            <w:r w:rsidRPr="00485F59">
              <w:rPr>
                <w:b/>
                <w:bCs/>
                <w:i/>
                <w:iCs/>
                <w:sz w:val="17"/>
                <w:szCs w:val="17"/>
                <w:lang w:eastAsia="ro-RO"/>
              </w:rPr>
              <w:t>dar</w:t>
            </w:r>
            <w:r w:rsidR="00932864">
              <w:rPr>
                <w:b/>
                <w:bCs/>
                <w:i/>
                <w:iCs/>
                <w:sz w:val="17"/>
                <w:szCs w:val="17"/>
                <w:lang w:eastAsia="ro-RO"/>
              </w:rPr>
              <w:t xml:space="preserve"> </w:t>
            </w:r>
            <w:r w:rsidRPr="00485F59">
              <w:rPr>
                <w:b/>
                <w:bCs/>
                <w:i/>
                <w:iCs/>
                <w:sz w:val="17"/>
                <w:szCs w:val="17"/>
                <w:lang w:eastAsia="ro-RO"/>
              </w:rPr>
              <w:t>și</w:t>
            </w:r>
            <w:r w:rsidR="00932864">
              <w:rPr>
                <w:b/>
                <w:bCs/>
                <w:i/>
                <w:iCs/>
                <w:sz w:val="17"/>
                <w:szCs w:val="17"/>
                <w:lang w:eastAsia="ro-RO"/>
              </w:rPr>
              <w:t xml:space="preserve"> </w:t>
            </w:r>
            <w:r w:rsidRPr="00485F59">
              <w:rPr>
                <w:b/>
                <w:bCs/>
                <w:i/>
                <w:iCs/>
                <w:sz w:val="17"/>
                <w:szCs w:val="17"/>
                <w:lang w:eastAsia="ro-RO"/>
              </w:rPr>
              <w:t>o</w:t>
            </w:r>
            <w:r w:rsidR="00932864">
              <w:rPr>
                <w:b/>
                <w:bCs/>
                <w:i/>
                <w:iCs/>
                <w:sz w:val="17"/>
                <w:szCs w:val="17"/>
                <w:lang w:eastAsia="ro-RO"/>
              </w:rPr>
              <w:t xml:space="preserve"> </w:t>
            </w:r>
            <w:r w:rsidRPr="00485F59">
              <w:rPr>
                <w:b/>
                <w:bCs/>
                <w:i/>
                <w:iCs/>
                <w:sz w:val="17"/>
                <w:szCs w:val="17"/>
                <w:lang w:eastAsia="ro-RO"/>
              </w:rPr>
              <w:t>responsabilitate.</w:t>
            </w:r>
            <w:r w:rsidR="00932864">
              <w:rPr>
                <w:b/>
                <w:bCs/>
                <w:i/>
                <w:iCs/>
                <w:sz w:val="17"/>
                <w:szCs w:val="17"/>
                <w:lang w:eastAsia="ro-RO"/>
              </w:rPr>
              <w:t xml:space="preserve"> </w:t>
            </w:r>
            <w:r w:rsidRPr="00485F59">
              <w:rPr>
                <w:b/>
                <w:bCs/>
                <w:i/>
                <w:iCs/>
                <w:sz w:val="17"/>
                <w:szCs w:val="17"/>
                <w:lang w:eastAsia="ro-RO"/>
              </w:rPr>
              <w:t>Evoluția</w:t>
            </w:r>
            <w:r w:rsidR="00932864">
              <w:rPr>
                <w:b/>
                <w:bCs/>
                <w:i/>
                <w:iCs/>
                <w:sz w:val="17"/>
                <w:szCs w:val="17"/>
                <w:lang w:eastAsia="ro-RO"/>
              </w:rPr>
              <w:t xml:space="preserve"> </w:t>
            </w:r>
            <w:r w:rsidRPr="00485F59">
              <w:rPr>
                <w:b/>
                <w:bCs/>
                <w:i/>
                <w:iCs/>
                <w:sz w:val="17"/>
                <w:szCs w:val="17"/>
                <w:lang w:eastAsia="ro-RO"/>
              </w:rPr>
              <w:t>Uniunii</w:t>
            </w:r>
            <w:r w:rsidR="00932864">
              <w:rPr>
                <w:b/>
                <w:bCs/>
                <w:i/>
                <w:iCs/>
                <w:sz w:val="17"/>
                <w:szCs w:val="17"/>
                <w:lang w:eastAsia="ro-RO"/>
              </w:rPr>
              <w:t xml:space="preserve"> </w:t>
            </w:r>
            <w:r w:rsidRPr="00485F59">
              <w:rPr>
                <w:b/>
                <w:bCs/>
                <w:i/>
                <w:iCs/>
                <w:sz w:val="17"/>
                <w:szCs w:val="17"/>
                <w:lang w:eastAsia="ro-RO"/>
              </w:rPr>
              <w:t>Europene</w:t>
            </w:r>
            <w:r w:rsidR="00932864">
              <w:rPr>
                <w:b/>
                <w:bCs/>
                <w:i/>
                <w:iCs/>
                <w:sz w:val="17"/>
                <w:szCs w:val="17"/>
                <w:lang w:eastAsia="ro-RO"/>
              </w:rPr>
              <w:t xml:space="preserve"> </w:t>
            </w:r>
            <w:r w:rsidRPr="00485F59">
              <w:rPr>
                <w:b/>
                <w:bCs/>
                <w:i/>
                <w:iCs/>
                <w:sz w:val="17"/>
                <w:szCs w:val="17"/>
                <w:lang w:eastAsia="ro-RO"/>
              </w:rPr>
              <w:t>nu</w:t>
            </w:r>
            <w:r w:rsidR="00932864">
              <w:rPr>
                <w:b/>
                <w:bCs/>
                <w:i/>
                <w:iCs/>
                <w:sz w:val="17"/>
                <w:szCs w:val="17"/>
                <w:lang w:eastAsia="ro-RO"/>
              </w:rPr>
              <w:t xml:space="preserve"> </w:t>
            </w:r>
            <w:r w:rsidRPr="00485F59">
              <w:rPr>
                <w:b/>
                <w:bCs/>
                <w:i/>
                <w:iCs/>
                <w:sz w:val="17"/>
                <w:szCs w:val="17"/>
                <w:lang w:eastAsia="ro-RO"/>
              </w:rPr>
              <w:t>a</w:t>
            </w:r>
            <w:r w:rsidR="00932864">
              <w:rPr>
                <w:b/>
                <w:bCs/>
                <w:i/>
                <w:iCs/>
                <w:sz w:val="17"/>
                <w:szCs w:val="17"/>
                <w:lang w:eastAsia="ro-RO"/>
              </w:rPr>
              <w:t xml:space="preserve"> </w:t>
            </w:r>
            <w:r w:rsidRPr="00485F59">
              <w:rPr>
                <w:b/>
                <w:bCs/>
                <w:i/>
                <w:iCs/>
                <w:sz w:val="17"/>
                <w:szCs w:val="17"/>
                <w:lang w:eastAsia="ro-RO"/>
              </w:rPr>
              <w:t>fost</w:t>
            </w:r>
            <w:r w:rsidR="00932864">
              <w:rPr>
                <w:b/>
                <w:bCs/>
                <w:i/>
                <w:iCs/>
                <w:sz w:val="17"/>
                <w:szCs w:val="17"/>
                <w:lang w:eastAsia="ro-RO"/>
              </w:rPr>
              <w:t xml:space="preserve"> </w:t>
            </w:r>
            <w:r w:rsidRPr="00485F59">
              <w:rPr>
                <w:b/>
                <w:bCs/>
                <w:i/>
                <w:iCs/>
                <w:sz w:val="17"/>
                <w:szCs w:val="17"/>
                <w:lang w:eastAsia="ro-RO"/>
              </w:rPr>
              <w:t>niciodată</w:t>
            </w:r>
            <w:r w:rsidR="00932864">
              <w:rPr>
                <w:b/>
                <w:bCs/>
                <w:i/>
                <w:iCs/>
                <w:sz w:val="17"/>
                <w:szCs w:val="17"/>
                <w:lang w:eastAsia="ro-RO"/>
              </w:rPr>
              <w:t xml:space="preserve"> </w:t>
            </w:r>
            <w:r w:rsidRPr="00485F59">
              <w:rPr>
                <w:b/>
                <w:bCs/>
                <w:i/>
                <w:iCs/>
                <w:sz w:val="17"/>
                <w:szCs w:val="17"/>
                <w:lang w:eastAsia="ro-RO"/>
              </w:rPr>
              <w:t>liniară.</w:t>
            </w:r>
            <w:r w:rsidR="00932864">
              <w:rPr>
                <w:b/>
                <w:bCs/>
                <w:i/>
                <w:iCs/>
                <w:sz w:val="17"/>
                <w:szCs w:val="17"/>
                <w:lang w:eastAsia="ro-RO"/>
              </w:rPr>
              <w:t xml:space="preserve"> </w:t>
            </w:r>
            <w:r w:rsidRPr="00485F59">
              <w:rPr>
                <w:b/>
                <w:bCs/>
                <w:i/>
                <w:iCs/>
                <w:sz w:val="17"/>
                <w:szCs w:val="17"/>
                <w:lang w:eastAsia="ro-RO"/>
              </w:rPr>
              <w:t>De</w:t>
            </w:r>
            <w:r w:rsidR="00932864">
              <w:rPr>
                <w:b/>
                <w:bCs/>
                <w:i/>
                <w:iCs/>
                <w:sz w:val="17"/>
                <w:szCs w:val="17"/>
                <w:lang w:eastAsia="ro-RO"/>
              </w:rPr>
              <w:t xml:space="preserve"> </w:t>
            </w:r>
            <w:r w:rsidRPr="00485F59">
              <w:rPr>
                <w:b/>
                <w:bCs/>
                <w:i/>
                <w:iCs/>
                <w:sz w:val="17"/>
                <w:szCs w:val="17"/>
                <w:lang w:eastAsia="ro-RO"/>
              </w:rPr>
              <w:t>multe</w:t>
            </w:r>
            <w:r w:rsidR="00932864">
              <w:rPr>
                <w:b/>
                <w:bCs/>
                <w:i/>
                <w:iCs/>
                <w:sz w:val="17"/>
                <w:szCs w:val="17"/>
                <w:lang w:eastAsia="ro-RO"/>
              </w:rPr>
              <w:t xml:space="preserve"> </w:t>
            </w:r>
            <w:r w:rsidRPr="00485F59">
              <w:rPr>
                <w:b/>
                <w:bCs/>
                <w:i/>
                <w:iCs/>
                <w:sz w:val="17"/>
                <w:szCs w:val="17"/>
                <w:lang w:eastAsia="ro-RO"/>
              </w:rPr>
              <w:t>ori,</w:t>
            </w:r>
            <w:r w:rsidR="00932864">
              <w:rPr>
                <w:b/>
                <w:bCs/>
                <w:i/>
                <w:iCs/>
                <w:sz w:val="17"/>
                <w:szCs w:val="17"/>
                <w:lang w:eastAsia="ro-RO"/>
              </w:rPr>
              <w:t xml:space="preserve"> </w:t>
            </w:r>
            <w:r w:rsidRPr="00485F59">
              <w:rPr>
                <w:b/>
                <w:bCs/>
                <w:i/>
                <w:iCs/>
                <w:sz w:val="17"/>
                <w:szCs w:val="17"/>
                <w:lang w:eastAsia="ro-RO"/>
              </w:rPr>
              <w:t>cele</w:t>
            </w:r>
            <w:r w:rsidR="00932864">
              <w:rPr>
                <w:b/>
                <w:bCs/>
                <w:i/>
                <w:iCs/>
                <w:sz w:val="17"/>
                <w:szCs w:val="17"/>
                <w:lang w:eastAsia="ro-RO"/>
              </w:rPr>
              <w:t xml:space="preserve"> </w:t>
            </w:r>
            <w:r w:rsidRPr="00485F59">
              <w:rPr>
                <w:b/>
                <w:bCs/>
                <w:i/>
                <w:iCs/>
                <w:sz w:val="17"/>
                <w:szCs w:val="17"/>
                <w:lang w:eastAsia="ro-RO"/>
              </w:rPr>
              <w:t>mai</w:t>
            </w:r>
            <w:r w:rsidR="00932864">
              <w:rPr>
                <w:b/>
                <w:bCs/>
                <w:i/>
                <w:iCs/>
                <w:sz w:val="17"/>
                <w:szCs w:val="17"/>
                <w:lang w:eastAsia="ro-RO"/>
              </w:rPr>
              <w:t xml:space="preserve"> </w:t>
            </w:r>
            <w:r w:rsidRPr="00485F59">
              <w:rPr>
                <w:b/>
                <w:bCs/>
                <w:i/>
                <w:iCs/>
                <w:sz w:val="17"/>
                <w:szCs w:val="17"/>
                <w:lang w:eastAsia="ro-RO"/>
              </w:rPr>
              <w:t>mari</w:t>
            </w:r>
            <w:r w:rsidR="00932864">
              <w:rPr>
                <w:b/>
                <w:bCs/>
                <w:i/>
                <w:iCs/>
                <w:sz w:val="17"/>
                <w:szCs w:val="17"/>
                <w:lang w:eastAsia="ro-RO"/>
              </w:rPr>
              <w:t xml:space="preserve"> </w:t>
            </w:r>
            <w:r w:rsidRPr="00485F59">
              <w:rPr>
                <w:b/>
                <w:bCs/>
                <w:i/>
                <w:iCs/>
                <w:sz w:val="17"/>
                <w:szCs w:val="17"/>
                <w:lang w:eastAsia="ro-RO"/>
              </w:rPr>
              <w:t>progrese</w:t>
            </w:r>
            <w:r w:rsidR="00932864">
              <w:rPr>
                <w:b/>
                <w:bCs/>
                <w:i/>
                <w:iCs/>
                <w:sz w:val="17"/>
                <w:szCs w:val="17"/>
                <w:lang w:eastAsia="ro-RO"/>
              </w:rPr>
              <w:t xml:space="preserve"> </w:t>
            </w:r>
            <w:r w:rsidRPr="00485F59">
              <w:rPr>
                <w:b/>
                <w:bCs/>
                <w:i/>
                <w:iCs/>
                <w:sz w:val="17"/>
                <w:szCs w:val="17"/>
                <w:lang w:eastAsia="ro-RO"/>
              </w:rPr>
              <w:t>s-au</w:t>
            </w:r>
            <w:r w:rsidR="00932864">
              <w:rPr>
                <w:b/>
                <w:bCs/>
                <w:i/>
                <w:iCs/>
                <w:sz w:val="17"/>
                <w:szCs w:val="17"/>
                <w:lang w:eastAsia="ro-RO"/>
              </w:rPr>
              <w:t xml:space="preserve"> </w:t>
            </w:r>
            <w:r w:rsidRPr="00485F59">
              <w:rPr>
                <w:b/>
                <w:bCs/>
                <w:i/>
                <w:iCs/>
                <w:sz w:val="17"/>
                <w:szCs w:val="17"/>
                <w:lang w:eastAsia="ro-RO"/>
              </w:rPr>
              <w:t>înfăptuit</w:t>
            </w:r>
            <w:r w:rsidR="00932864">
              <w:rPr>
                <w:b/>
                <w:bCs/>
                <w:i/>
                <w:iCs/>
                <w:sz w:val="17"/>
                <w:szCs w:val="17"/>
                <w:lang w:eastAsia="ro-RO"/>
              </w:rPr>
              <w:t xml:space="preserve"> </w:t>
            </w:r>
            <w:r w:rsidRPr="00485F59">
              <w:rPr>
                <w:b/>
                <w:bCs/>
                <w:i/>
                <w:iCs/>
                <w:sz w:val="17"/>
                <w:szCs w:val="17"/>
                <w:lang w:eastAsia="ro-RO"/>
              </w:rPr>
              <w:t>în</w:t>
            </w:r>
            <w:r w:rsidR="00932864">
              <w:rPr>
                <w:b/>
                <w:bCs/>
                <w:i/>
                <w:iCs/>
                <w:sz w:val="17"/>
                <w:szCs w:val="17"/>
                <w:lang w:eastAsia="ro-RO"/>
              </w:rPr>
              <w:t xml:space="preserve"> </w:t>
            </w:r>
            <w:r w:rsidRPr="00485F59">
              <w:rPr>
                <w:b/>
                <w:bCs/>
                <w:i/>
                <w:iCs/>
                <w:sz w:val="17"/>
                <w:szCs w:val="17"/>
                <w:lang w:eastAsia="ro-RO"/>
              </w:rPr>
              <w:t>momentele</w:t>
            </w:r>
            <w:r w:rsidR="00932864">
              <w:rPr>
                <w:b/>
                <w:bCs/>
                <w:i/>
                <w:iCs/>
                <w:sz w:val="17"/>
                <w:szCs w:val="17"/>
                <w:lang w:eastAsia="ro-RO"/>
              </w:rPr>
              <w:t xml:space="preserve"> </w:t>
            </w:r>
            <w:r w:rsidRPr="00485F59">
              <w:rPr>
                <w:b/>
                <w:bCs/>
                <w:i/>
                <w:iCs/>
                <w:sz w:val="17"/>
                <w:szCs w:val="17"/>
                <w:lang w:eastAsia="ro-RO"/>
              </w:rPr>
              <w:t>cele</w:t>
            </w:r>
            <w:r w:rsidR="00932864">
              <w:rPr>
                <w:b/>
                <w:bCs/>
                <w:i/>
                <w:iCs/>
                <w:sz w:val="17"/>
                <w:szCs w:val="17"/>
                <w:lang w:eastAsia="ro-RO"/>
              </w:rPr>
              <w:t xml:space="preserve"> </w:t>
            </w:r>
            <w:r w:rsidRPr="00485F59">
              <w:rPr>
                <w:b/>
                <w:bCs/>
                <w:i/>
                <w:iCs/>
                <w:sz w:val="17"/>
                <w:szCs w:val="17"/>
                <w:lang w:eastAsia="ro-RO"/>
              </w:rPr>
              <w:t>mai</w:t>
            </w:r>
            <w:r w:rsidR="00932864">
              <w:rPr>
                <w:b/>
                <w:bCs/>
                <w:i/>
                <w:iCs/>
                <w:sz w:val="17"/>
                <w:szCs w:val="17"/>
                <w:lang w:eastAsia="ro-RO"/>
              </w:rPr>
              <w:t xml:space="preserve"> </w:t>
            </w:r>
            <w:r w:rsidRPr="00485F59">
              <w:rPr>
                <w:b/>
                <w:bCs/>
                <w:i/>
                <w:iCs/>
                <w:sz w:val="17"/>
                <w:szCs w:val="17"/>
                <w:lang w:eastAsia="ro-RO"/>
              </w:rPr>
              <w:t>dificile.</w:t>
            </w:r>
            <w:r w:rsidR="00932864">
              <w:rPr>
                <w:b/>
                <w:bCs/>
                <w:i/>
                <w:iCs/>
                <w:sz w:val="17"/>
                <w:szCs w:val="17"/>
                <w:lang w:eastAsia="ro-RO"/>
              </w:rPr>
              <w:t xml:space="preserve"> </w:t>
            </w:r>
            <w:r w:rsidR="00485F59">
              <w:rPr>
                <w:b/>
                <w:bCs/>
                <w:i/>
                <w:iCs/>
                <w:sz w:val="17"/>
                <w:szCs w:val="17"/>
                <w:lang w:eastAsia="ro-RO"/>
              </w:rPr>
              <w:t>-</w:t>
            </w:r>
            <w:r w:rsidR="00932864">
              <w:rPr>
                <w:b/>
                <w:bCs/>
                <w:i/>
                <w:iCs/>
                <w:sz w:val="17"/>
                <w:szCs w:val="17"/>
                <w:lang w:eastAsia="ro-RO"/>
              </w:rPr>
              <w:t xml:space="preserve"> </w:t>
            </w:r>
            <w:r w:rsidRPr="00507126">
              <w:rPr>
                <w:i/>
                <w:iCs/>
                <w:sz w:val="17"/>
                <w:szCs w:val="17"/>
                <w:lang w:eastAsia="ro-RO"/>
              </w:rPr>
              <w:t>Alexander</w:t>
            </w:r>
            <w:r w:rsidR="00932864">
              <w:rPr>
                <w:i/>
                <w:iCs/>
                <w:sz w:val="17"/>
                <w:szCs w:val="17"/>
                <w:lang w:eastAsia="ro-RO"/>
              </w:rPr>
              <w:t xml:space="preserve"> </w:t>
            </w:r>
            <w:r w:rsidRPr="00507126">
              <w:rPr>
                <w:i/>
                <w:iCs/>
                <w:sz w:val="17"/>
                <w:szCs w:val="17"/>
                <w:lang w:eastAsia="ro-RO"/>
              </w:rPr>
              <w:t>De</w:t>
            </w:r>
            <w:r w:rsidR="00932864">
              <w:rPr>
                <w:i/>
                <w:iCs/>
                <w:sz w:val="17"/>
                <w:szCs w:val="17"/>
                <w:lang w:eastAsia="ro-RO"/>
              </w:rPr>
              <w:t xml:space="preserve"> </w:t>
            </w:r>
            <w:proofErr w:type="spellStart"/>
            <w:r w:rsidRPr="00507126">
              <w:rPr>
                <w:i/>
                <w:iCs/>
                <w:sz w:val="17"/>
                <w:szCs w:val="17"/>
                <w:lang w:eastAsia="ro-RO"/>
              </w:rPr>
              <w:t>Croo</w:t>
            </w:r>
            <w:proofErr w:type="spellEnd"/>
            <w:r w:rsidRPr="00507126">
              <w:rPr>
                <w:i/>
                <w:iCs/>
                <w:sz w:val="17"/>
                <w:szCs w:val="17"/>
                <w:lang w:eastAsia="ro-RO"/>
              </w:rPr>
              <w:t>,</w:t>
            </w:r>
            <w:r w:rsidR="00932864">
              <w:rPr>
                <w:i/>
                <w:iCs/>
                <w:sz w:val="17"/>
                <w:szCs w:val="17"/>
                <w:lang w:eastAsia="ro-RO"/>
              </w:rPr>
              <w:t xml:space="preserve"> </w:t>
            </w:r>
            <w:r w:rsidRPr="00507126">
              <w:rPr>
                <w:i/>
                <w:iCs/>
                <w:sz w:val="17"/>
                <w:szCs w:val="17"/>
                <w:lang w:eastAsia="ro-RO"/>
              </w:rPr>
              <w:t>prim-ministrul</w:t>
            </w:r>
            <w:r w:rsidR="00932864">
              <w:rPr>
                <w:i/>
                <w:iCs/>
                <w:sz w:val="17"/>
                <w:szCs w:val="17"/>
                <w:lang w:eastAsia="ro-RO"/>
              </w:rPr>
              <w:t xml:space="preserve"> </w:t>
            </w:r>
            <w:r w:rsidRPr="00507126">
              <w:rPr>
                <w:i/>
                <w:iCs/>
                <w:sz w:val="17"/>
                <w:szCs w:val="17"/>
                <w:lang w:eastAsia="ro-RO"/>
              </w:rPr>
              <w:t>Belgiei,</w:t>
            </w:r>
            <w:r w:rsidR="00932864">
              <w:rPr>
                <w:i/>
                <w:iCs/>
                <w:sz w:val="17"/>
                <w:szCs w:val="17"/>
                <w:lang w:eastAsia="ro-RO"/>
              </w:rPr>
              <w:t xml:space="preserve"> </w:t>
            </w:r>
            <w:r w:rsidRPr="00507126">
              <w:rPr>
                <w:i/>
                <w:iCs/>
                <w:sz w:val="17"/>
                <w:szCs w:val="17"/>
                <w:lang w:eastAsia="ro-RO"/>
              </w:rPr>
              <w:t>prezentarea</w:t>
            </w:r>
            <w:r w:rsidR="00932864">
              <w:rPr>
                <w:i/>
                <w:iCs/>
                <w:sz w:val="17"/>
                <w:szCs w:val="17"/>
                <w:lang w:eastAsia="ro-RO"/>
              </w:rPr>
              <w:t xml:space="preserve"> </w:t>
            </w:r>
            <w:r w:rsidRPr="00507126">
              <w:rPr>
                <w:i/>
                <w:iCs/>
                <w:sz w:val="17"/>
                <w:szCs w:val="17"/>
                <w:lang w:eastAsia="ro-RO"/>
              </w:rPr>
              <w:t>priorităților</w:t>
            </w:r>
            <w:r w:rsidR="00932864">
              <w:rPr>
                <w:i/>
                <w:iCs/>
                <w:sz w:val="17"/>
                <w:szCs w:val="17"/>
                <w:lang w:eastAsia="ro-RO"/>
              </w:rPr>
              <w:t xml:space="preserve"> </w:t>
            </w:r>
            <w:r w:rsidRPr="00507126">
              <w:rPr>
                <w:i/>
                <w:iCs/>
                <w:sz w:val="17"/>
                <w:szCs w:val="17"/>
                <w:lang w:eastAsia="ro-RO"/>
              </w:rPr>
              <w:t>politice</w:t>
            </w:r>
            <w:r w:rsidR="00932864">
              <w:rPr>
                <w:i/>
                <w:iCs/>
                <w:sz w:val="17"/>
                <w:szCs w:val="17"/>
                <w:lang w:eastAsia="ro-RO"/>
              </w:rPr>
              <w:t xml:space="preserve"> </w:t>
            </w:r>
            <w:r w:rsidRPr="00507126">
              <w:rPr>
                <w:i/>
                <w:iCs/>
                <w:sz w:val="17"/>
                <w:szCs w:val="17"/>
                <w:lang w:eastAsia="ro-RO"/>
              </w:rPr>
              <w:t>ale</w:t>
            </w:r>
            <w:r w:rsidR="00932864">
              <w:rPr>
                <w:i/>
                <w:iCs/>
                <w:sz w:val="17"/>
                <w:szCs w:val="17"/>
                <w:lang w:eastAsia="ro-RO"/>
              </w:rPr>
              <w:t xml:space="preserve"> </w:t>
            </w:r>
            <w:r w:rsidRPr="00507126">
              <w:rPr>
                <w:i/>
                <w:iCs/>
                <w:sz w:val="17"/>
                <w:szCs w:val="17"/>
                <w:lang w:eastAsia="ro-RO"/>
              </w:rPr>
              <w:t>președinției</w:t>
            </w:r>
            <w:r w:rsidR="00932864">
              <w:rPr>
                <w:i/>
                <w:iCs/>
                <w:sz w:val="17"/>
                <w:szCs w:val="17"/>
                <w:lang w:eastAsia="ro-RO"/>
              </w:rPr>
              <w:t xml:space="preserve"> </w:t>
            </w:r>
            <w:r w:rsidRPr="00507126">
              <w:rPr>
                <w:i/>
                <w:iCs/>
                <w:sz w:val="17"/>
                <w:szCs w:val="17"/>
                <w:lang w:eastAsia="ro-RO"/>
              </w:rPr>
              <w:t>belgiene,</w:t>
            </w:r>
            <w:r w:rsidR="00932864">
              <w:rPr>
                <w:i/>
                <w:iCs/>
                <w:sz w:val="17"/>
                <w:szCs w:val="17"/>
                <w:lang w:eastAsia="ro-RO"/>
              </w:rPr>
              <w:t xml:space="preserve"> </w:t>
            </w:r>
            <w:r w:rsidRPr="00507126">
              <w:rPr>
                <w:i/>
                <w:iCs/>
                <w:sz w:val="17"/>
                <w:szCs w:val="17"/>
                <w:lang w:eastAsia="ro-RO"/>
              </w:rPr>
              <w:t>8</w:t>
            </w:r>
            <w:r w:rsidR="00932864">
              <w:rPr>
                <w:i/>
                <w:iCs/>
                <w:sz w:val="17"/>
                <w:szCs w:val="17"/>
                <w:lang w:eastAsia="ro-RO"/>
              </w:rPr>
              <w:t xml:space="preserve"> </w:t>
            </w:r>
            <w:r w:rsidRPr="00507126">
              <w:rPr>
                <w:i/>
                <w:iCs/>
                <w:sz w:val="17"/>
                <w:szCs w:val="17"/>
                <w:lang w:eastAsia="ro-RO"/>
              </w:rPr>
              <w:t>decembrie</w:t>
            </w:r>
            <w:r w:rsidR="00932864">
              <w:rPr>
                <w:i/>
                <w:iCs/>
                <w:sz w:val="17"/>
                <w:szCs w:val="17"/>
                <w:lang w:eastAsia="ro-RO"/>
              </w:rPr>
              <w:t xml:space="preserve"> </w:t>
            </w:r>
            <w:r w:rsidRPr="00507126">
              <w:rPr>
                <w:i/>
                <w:iCs/>
                <w:sz w:val="17"/>
                <w:szCs w:val="17"/>
                <w:lang w:eastAsia="ro-RO"/>
              </w:rPr>
              <w:t>2023</w:t>
            </w:r>
          </w:p>
          <w:p w14:paraId="0190072E" w14:textId="578F10AD" w:rsidR="00317F49" w:rsidRPr="0073022E" w:rsidRDefault="00317F49" w:rsidP="007B4FD0">
            <w:pPr>
              <w:spacing w:before="60"/>
              <w:rPr>
                <w:sz w:val="17"/>
                <w:szCs w:val="17"/>
                <w:lang w:eastAsia="ro-RO"/>
              </w:rPr>
            </w:pPr>
            <w:r w:rsidRPr="0073022E">
              <w:rPr>
                <w:sz w:val="17"/>
                <w:szCs w:val="17"/>
                <w:lang w:eastAsia="ro-RO"/>
              </w:rPr>
              <w:t>Belgia</w:t>
            </w:r>
            <w:r w:rsidR="00932864">
              <w:rPr>
                <w:sz w:val="17"/>
                <w:szCs w:val="17"/>
                <w:lang w:eastAsia="ro-RO"/>
              </w:rPr>
              <w:t xml:space="preserve"> </w:t>
            </w:r>
            <w:r w:rsidRPr="0073022E">
              <w:rPr>
                <w:sz w:val="17"/>
                <w:szCs w:val="17"/>
                <w:lang w:eastAsia="ro-RO"/>
              </w:rPr>
              <w:t>va</w:t>
            </w:r>
            <w:r w:rsidR="00932864">
              <w:rPr>
                <w:sz w:val="17"/>
                <w:szCs w:val="17"/>
                <w:lang w:eastAsia="ro-RO"/>
              </w:rPr>
              <w:t xml:space="preserve"> </w:t>
            </w:r>
            <w:r w:rsidRPr="0073022E">
              <w:rPr>
                <w:sz w:val="17"/>
                <w:szCs w:val="17"/>
                <w:lang w:eastAsia="ro-RO"/>
              </w:rPr>
              <w:t>prelua</w:t>
            </w:r>
            <w:r w:rsidR="00932864">
              <w:rPr>
                <w:sz w:val="17"/>
                <w:szCs w:val="17"/>
                <w:lang w:eastAsia="ro-RO"/>
              </w:rPr>
              <w:t xml:space="preserve"> </w:t>
            </w:r>
            <w:r w:rsidRPr="0073022E">
              <w:rPr>
                <w:sz w:val="17"/>
                <w:szCs w:val="17"/>
                <w:lang w:eastAsia="ro-RO"/>
              </w:rPr>
              <w:t>președinția</w:t>
            </w:r>
            <w:r w:rsidR="00932864">
              <w:rPr>
                <w:sz w:val="17"/>
                <w:szCs w:val="17"/>
                <w:lang w:eastAsia="ro-RO"/>
              </w:rPr>
              <w:t xml:space="preserve"> </w:t>
            </w:r>
            <w:r w:rsidRPr="0073022E">
              <w:rPr>
                <w:sz w:val="17"/>
                <w:szCs w:val="17"/>
                <w:lang w:eastAsia="ro-RO"/>
              </w:rPr>
              <w:t>prin</w:t>
            </w:r>
            <w:r w:rsidR="00932864">
              <w:rPr>
                <w:sz w:val="17"/>
                <w:szCs w:val="17"/>
                <w:lang w:eastAsia="ro-RO"/>
              </w:rPr>
              <w:t xml:space="preserve"> </w:t>
            </w:r>
            <w:r w:rsidRPr="0073022E">
              <w:rPr>
                <w:sz w:val="17"/>
                <w:szCs w:val="17"/>
                <w:lang w:eastAsia="ro-RO"/>
              </w:rPr>
              <w:t>rotație</w:t>
            </w:r>
            <w:r w:rsidR="00932864">
              <w:rPr>
                <w:sz w:val="17"/>
                <w:szCs w:val="17"/>
                <w:lang w:eastAsia="ro-RO"/>
              </w:rPr>
              <w:t xml:space="preserve"> </w:t>
            </w:r>
            <w:r w:rsidRPr="0073022E">
              <w:rPr>
                <w:sz w:val="17"/>
                <w:szCs w:val="17"/>
                <w:lang w:eastAsia="ro-RO"/>
              </w:rPr>
              <w:t>a</w:t>
            </w:r>
            <w:r w:rsidR="00932864">
              <w:rPr>
                <w:sz w:val="17"/>
                <w:szCs w:val="17"/>
                <w:lang w:eastAsia="ro-RO"/>
              </w:rPr>
              <w:t xml:space="preserve"> </w:t>
            </w:r>
            <w:r w:rsidRPr="0073022E">
              <w:rPr>
                <w:sz w:val="17"/>
                <w:szCs w:val="17"/>
                <w:lang w:eastAsia="ro-RO"/>
              </w:rPr>
              <w:t>Consiliului</w:t>
            </w:r>
            <w:r w:rsidR="00932864">
              <w:rPr>
                <w:sz w:val="17"/>
                <w:szCs w:val="17"/>
                <w:lang w:eastAsia="ro-RO"/>
              </w:rPr>
              <w:t xml:space="preserve"> </w:t>
            </w:r>
            <w:r w:rsidRPr="0073022E">
              <w:rPr>
                <w:sz w:val="17"/>
                <w:szCs w:val="17"/>
                <w:lang w:eastAsia="ro-RO"/>
              </w:rPr>
              <w:t>pentru</w:t>
            </w:r>
            <w:r w:rsidR="00932864">
              <w:rPr>
                <w:sz w:val="17"/>
                <w:szCs w:val="17"/>
                <w:lang w:eastAsia="ro-RO"/>
              </w:rPr>
              <w:t xml:space="preserve"> </w:t>
            </w:r>
            <w:r w:rsidRPr="0073022E">
              <w:rPr>
                <w:sz w:val="17"/>
                <w:szCs w:val="17"/>
                <w:lang w:eastAsia="ro-RO"/>
              </w:rPr>
              <w:t>a</w:t>
            </w:r>
            <w:r w:rsidR="00932864">
              <w:rPr>
                <w:sz w:val="17"/>
                <w:szCs w:val="17"/>
                <w:lang w:eastAsia="ro-RO"/>
              </w:rPr>
              <w:t xml:space="preserve"> </w:t>
            </w:r>
            <w:r w:rsidRPr="0073022E">
              <w:rPr>
                <w:sz w:val="17"/>
                <w:szCs w:val="17"/>
                <w:lang w:eastAsia="ro-RO"/>
              </w:rPr>
              <w:t>13-a</w:t>
            </w:r>
            <w:r w:rsidR="00932864">
              <w:rPr>
                <w:sz w:val="17"/>
                <w:szCs w:val="17"/>
                <w:lang w:eastAsia="ro-RO"/>
              </w:rPr>
              <w:t xml:space="preserve"> </w:t>
            </w:r>
            <w:r w:rsidRPr="0073022E">
              <w:rPr>
                <w:sz w:val="17"/>
                <w:szCs w:val="17"/>
                <w:lang w:eastAsia="ro-RO"/>
              </w:rPr>
              <w:t>oară;</w:t>
            </w:r>
            <w:r w:rsidR="00932864">
              <w:rPr>
                <w:sz w:val="17"/>
                <w:szCs w:val="17"/>
                <w:lang w:eastAsia="ro-RO"/>
              </w:rPr>
              <w:t xml:space="preserve"> </w:t>
            </w:r>
            <w:r w:rsidRPr="0073022E">
              <w:rPr>
                <w:sz w:val="17"/>
                <w:szCs w:val="17"/>
                <w:lang w:eastAsia="ro-RO"/>
              </w:rPr>
              <w:t>continuarea</w:t>
            </w:r>
            <w:r w:rsidR="00932864">
              <w:rPr>
                <w:sz w:val="17"/>
                <w:szCs w:val="17"/>
                <w:lang w:eastAsia="ro-RO"/>
              </w:rPr>
              <w:t xml:space="preserve"> </w:t>
            </w:r>
            <w:r w:rsidRPr="0073022E">
              <w:rPr>
                <w:sz w:val="17"/>
                <w:szCs w:val="17"/>
                <w:lang w:eastAsia="ro-RO"/>
              </w:rPr>
              <w:t>lucrărilor</w:t>
            </w:r>
            <w:r w:rsidR="00932864">
              <w:rPr>
                <w:sz w:val="17"/>
                <w:szCs w:val="17"/>
                <w:lang w:eastAsia="ro-RO"/>
              </w:rPr>
              <w:t xml:space="preserve"> </w:t>
            </w:r>
            <w:r w:rsidRPr="0073022E">
              <w:rPr>
                <w:sz w:val="17"/>
                <w:szCs w:val="17"/>
                <w:lang w:eastAsia="ro-RO"/>
              </w:rPr>
              <w:t>președinției</w:t>
            </w:r>
            <w:r w:rsidR="00932864">
              <w:rPr>
                <w:sz w:val="17"/>
                <w:szCs w:val="17"/>
                <w:lang w:eastAsia="ro-RO"/>
              </w:rPr>
              <w:t xml:space="preserve"> </w:t>
            </w:r>
            <w:r w:rsidRPr="0073022E">
              <w:rPr>
                <w:sz w:val="17"/>
                <w:szCs w:val="17"/>
                <w:lang w:eastAsia="ro-RO"/>
              </w:rPr>
              <w:t>anterioare</w:t>
            </w:r>
            <w:r w:rsidR="00932864">
              <w:rPr>
                <w:sz w:val="17"/>
                <w:szCs w:val="17"/>
                <w:lang w:eastAsia="ro-RO"/>
              </w:rPr>
              <w:t xml:space="preserve"> </w:t>
            </w:r>
            <w:r w:rsidRPr="0073022E">
              <w:rPr>
                <w:sz w:val="17"/>
                <w:szCs w:val="17"/>
                <w:lang w:eastAsia="ro-RO"/>
              </w:rPr>
              <w:t>(Spania)</w:t>
            </w:r>
            <w:r w:rsidR="00932864">
              <w:rPr>
                <w:sz w:val="17"/>
                <w:szCs w:val="17"/>
                <w:lang w:eastAsia="ro-RO"/>
              </w:rPr>
              <w:t xml:space="preserve"> </w:t>
            </w:r>
            <w:r w:rsidRPr="0073022E">
              <w:rPr>
                <w:sz w:val="17"/>
                <w:szCs w:val="17"/>
                <w:lang w:eastAsia="ro-RO"/>
              </w:rPr>
              <w:t>înainte</w:t>
            </w:r>
            <w:r w:rsidR="00932864">
              <w:rPr>
                <w:sz w:val="17"/>
                <w:szCs w:val="17"/>
                <w:lang w:eastAsia="ro-RO"/>
              </w:rPr>
              <w:t xml:space="preserve"> </w:t>
            </w:r>
            <w:r w:rsidRPr="0073022E">
              <w:rPr>
                <w:sz w:val="17"/>
                <w:szCs w:val="17"/>
                <w:lang w:eastAsia="ro-RO"/>
              </w:rPr>
              <w:t>de</w:t>
            </w:r>
            <w:r w:rsidR="00932864">
              <w:rPr>
                <w:sz w:val="17"/>
                <w:szCs w:val="17"/>
                <w:lang w:eastAsia="ro-RO"/>
              </w:rPr>
              <w:t xml:space="preserve"> </w:t>
            </w:r>
            <w:r w:rsidRPr="0073022E">
              <w:rPr>
                <w:sz w:val="17"/>
                <w:szCs w:val="17"/>
                <w:lang w:eastAsia="ro-RO"/>
              </w:rPr>
              <w:t>a</w:t>
            </w:r>
            <w:r w:rsidR="00932864">
              <w:rPr>
                <w:sz w:val="17"/>
                <w:szCs w:val="17"/>
                <w:lang w:eastAsia="ro-RO"/>
              </w:rPr>
              <w:t xml:space="preserve"> </w:t>
            </w:r>
            <w:r w:rsidRPr="0073022E">
              <w:rPr>
                <w:sz w:val="17"/>
                <w:szCs w:val="17"/>
                <w:lang w:eastAsia="ro-RO"/>
              </w:rPr>
              <w:t>preda</w:t>
            </w:r>
            <w:r w:rsidR="00932864">
              <w:rPr>
                <w:sz w:val="17"/>
                <w:szCs w:val="17"/>
                <w:lang w:eastAsia="ro-RO"/>
              </w:rPr>
              <w:t xml:space="preserve"> </w:t>
            </w:r>
            <w:r w:rsidRPr="0073022E">
              <w:rPr>
                <w:sz w:val="17"/>
                <w:szCs w:val="17"/>
                <w:lang w:eastAsia="ro-RO"/>
              </w:rPr>
              <w:t>ștafeta</w:t>
            </w:r>
            <w:r w:rsidR="00932864">
              <w:rPr>
                <w:sz w:val="17"/>
                <w:szCs w:val="17"/>
                <w:lang w:eastAsia="ro-RO"/>
              </w:rPr>
              <w:t xml:space="preserve"> </w:t>
            </w:r>
            <w:r w:rsidRPr="0073022E">
              <w:rPr>
                <w:sz w:val="17"/>
                <w:szCs w:val="17"/>
                <w:lang w:eastAsia="ro-RO"/>
              </w:rPr>
              <w:t>viitoarei</w:t>
            </w:r>
            <w:r w:rsidR="00932864">
              <w:rPr>
                <w:sz w:val="17"/>
                <w:szCs w:val="17"/>
                <w:lang w:eastAsia="ro-RO"/>
              </w:rPr>
              <w:t xml:space="preserve"> </w:t>
            </w:r>
            <w:r w:rsidRPr="0073022E">
              <w:rPr>
                <w:sz w:val="17"/>
                <w:szCs w:val="17"/>
                <w:lang w:eastAsia="ro-RO"/>
              </w:rPr>
              <w:t>președinții</w:t>
            </w:r>
            <w:r w:rsidR="00932864">
              <w:rPr>
                <w:sz w:val="17"/>
                <w:szCs w:val="17"/>
                <w:lang w:eastAsia="ro-RO"/>
              </w:rPr>
              <w:t xml:space="preserve"> </w:t>
            </w:r>
            <w:r w:rsidRPr="0073022E">
              <w:rPr>
                <w:sz w:val="17"/>
                <w:szCs w:val="17"/>
                <w:lang w:eastAsia="ro-RO"/>
              </w:rPr>
              <w:t>(Ungaria).</w:t>
            </w:r>
          </w:p>
          <w:p w14:paraId="0D70200B" w14:textId="5B90E69A" w:rsidR="00317F49" w:rsidRPr="0073022E" w:rsidRDefault="00E90258" w:rsidP="007B4FD0">
            <w:pPr>
              <w:spacing w:before="60"/>
              <w:rPr>
                <w:sz w:val="17"/>
                <w:szCs w:val="17"/>
                <w:lang w:eastAsia="ro-RO"/>
              </w:rPr>
            </w:pPr>
            <w:hyperlink r:id="rId18" w:tooltip="Legătură externă - Site-ul președinției belgiene" w:history="1">
              <w:r w:rsidR="00317F49" w:rsidRPr="0073022E">
                <w:rPr>
                  <w:color w:val="0000FF"/>
                  <w:sz w:val="17"/>
                  <w:szCs w:val="17"/>
                  <w:u w:val="single"/>
                  <w:lang w:eastAsia="ro-RO"/>
                </w:rPr>
                <w:t>Site-ul</w:t>
              </w:r>
              <w:r w:rsidR="00932864">
                <w:rPr>
                  <w:color w:val="0000FF"/>
                  <w:sz w:val="17"/>
                  <w:szCs w:val="17"/>
                  <w:u w:val="single"/>
                  <w:lang w:eastAsia="ro-RO"/>
                </w:rPr>
                <w:t xml:space="preserve"> </w:t>
              </w:r>
              <w:r w:rsidR="00317F49" w:rsidRPr="0073022E">
                <w:rPr>
                  <w:color w:val="0000FF"/>
                  <w:sz w:val="17"/>
                  <w:szCs w:val="17"/>
                  <w:u w:val="single"/>
                  <w:lang w:eastAsia="ro-RO"/>
                </w:rPr>
                <w:t>președinției</w:t>
              </w:r>
              <w:r w:rsidR="00932864">
                <w:rPr>
                  <w:color w:val="0000FF"/>
                  <w:sz w:val="17"/>
                  <w:szCs w:val="17"/>
                  <w:u w:val="single"/>
                  <w:lang w:eastAsia="ro-RO"/>
                </w:rPr>
                <w:t xml:space="preserve"> </w:t>
              </w:r>
              <w:r w:rsidR="00317F49" w:rsidRPr="0073022E">
                <w:rPr>
                  <w:color w:val="0000FF"/>
                  <w:sz w:val="17"/>
                  <w:szCs w:val="17"/>
                  <w:u w:val="single"/>
                  <w:lang w:eastAsia="ro-RO"/>
                </w:rPr>
                <w:t>belgiene</w:t>
              </w:r>
            </w:hyperlink>
          </w:p>
          <w:p w14:paraId="2189FF8B" w14:textId="08C1A349" w:rsidR="00317F49" w:rsidRPr="0073022E" w:rsidRDefault="00E90258" w:rsidP="007B4FD0">
            <w:pPr>
              <w:spacing w:before="60"/>
              <w:rPr>
                <w:sz w:val="17"/>
                <w:szCs w:val="17"/>
                <w:lang w:eastAsia="ro-RO"/>
              </w:rPr>
            </w:pPr>
            <w:hyperlink r:id="rId19" w:tooltip="Legătură externă - Prioritățile președinției belgiene" w:history="1">
              <w:r w:rsidR="00317F49" w:rsidRPr="0073022E">
                <w:rPr>
                  <w:color w:val="0000FF"/>
                  <w:sz w:val="17"/>
                  <w:szCs w:val="17"/>
                  <w:u w:val="single"/>
                  <w:lang w:eastAsia="ro-RO"/>
                </w:rPr>
                <w:t>Prioritățile</w:t>
              </w:r>
              <w:r w:rsidR="00932864">
                <w:rPr>
                  <w:color w:val="0000FF"/>
                  <w:sz w:val="17"/>
                  <w:szCs w:val="17"/>
                  <w:u w:val="single"/>
                  <w:lang w:eastAsia="ro-RO"/>
                </w:rPr>
                <w:t xml:space="preserve"> </w:t>
              </w:r>
              <w:r w:rsidR="00317F49" w:rsidRPr="0073022E">
                <w:rPr>
                  <w:color w:val="0000FF"/>
                  <w:sz w:val="17"/>
                  <w:szCs w:val="17"/>
                  <w:u w:val="single"/>
                  <w:lang w:eastAsia="ro-RO"/>
                </w:rPr>
                <w:t>președinției</w:t>
              </w:r>
              <w:r w:rsidR="00932864">
                <w:rPr>
                  <w:color w:val="0000FF"/>
                  <w:sz w:val="17"/>
                  <w:szCs w:val="17"/>
                  <w:u w:val="single"/>
                  <w:lang w:eastAsia="ro-RO"/>
                </w:rPr>
                <w:t xml:space="preserve"> </w:t>
              </w:r>
              <w:r w:rsidR="00317F49" w:rsidRPr="0073022E">
                <w:rPr>
                  <w:color w:val="0000FF"/>
                  <w:sz w:val="17"/>
                  <w:szCs w:val="17"/>
                  <w:u w:val="single"/>
                  <w:lang w:eastAsia="ro-RO"/>
                </w:rPr>
                <w:t>belgiene</w:t>
              </w:r>
            </w:hyperlink>
          </w:p>
          <w:p w14:paraId="6C824D43" w14:textId="1D8CB5C1" w:rsidR="00724960" w:rsidRPr="0073022E" w:rsidRDefault="00E90258" w:rsidP="007B4FD0">
            <w:pPr>
              <w:spacing w:before="60"/>
              <w:rPr>
                <w:b/>
                <w:color w:val="00B0F0"/>
                <w:sz w:val="17"/>
                <w:szCs w:val="17"/>
              </w:rPr>
            </w:pPr>
            <w:hyperlink r:id="rId20" w:tooltip="Legătură externă - Programul președinției belgiene" w:history="1">
              <w:r w:rsidR="00317F49" w:rsidRPr="0073022E">
                <w:rPr>
                  <w:color w:val="0000FF"/>
                  <w:sz w:val="17"/>
                  <w:szCs w:val="17"/>
                  <w:u w:val="single"/>
                  <w:lang w:eastAsia="ro-RO"/>
                </w:rPr>
                <w:t>Programul</w:t>
              </w:r>
              <w:r w:rsidR="00932864">
                <w:rPr>
                  <w:color w:val="0000FF"/>
                  <w:sz w:val="17"/>
                  <w:szCs w:val="17"/>
                  <w:u w:val="single"/>
                  <w:lang w:eastAsia="ro-RO"/>
                </w:rPr>
                <w:t xml:space="preserve"> </w:t>
              </w:r>
              <w:r w:rsidR="00317F49" w:rsidRPr="0073022E">
                <w:rPr>
                  <w:color w:val="0000FF"/>
                  <w:sz w:val="17"/>
                  <w:szCs w:val="17"/>
                  <w:u w:val="single"/>
                  <w:lang w:eastAsia="ro-RO"/>
                </w:rPr>
                <w:t>președinției</w:t>
              </w:r>
              <w:r w:rsidR="00932864">
                <w:rPr>
                  <w:color w:val="0000FF"/>
                  <w:sz w:val="17"/>
                  <w:szCs w:val="17"/>
                  <w:u w:val="single"/>
                  <w:lang w:eastAsia="ro-RO"/>
                </w:rPr>
                <w:t xml:space="preserve"> </w:t>
              </w:r>
              <w:r w:rsidR="00317F49" w:rsidRPr="0073022E">
                <w:rPr>
                  <w:color w:val="0000FF"/>
                  <w:sz w:val="17"/>
                  <w:szCs w:val="17"/>
                  <w:u w:val="single"/>
                  <w:lang w:eastAsia="ro-RO"/>
                </w:rPr>
                <w:t>belgiene</w:t>
              </w:r>
            </w:hyperlink>
          </w:p>
        </w:tc>
      </w:tr>
    </w:tbl>
    <w:p w14:paraId="352A284E" w14:textId="46137170" w:rsidR="00F3452A" w:rsidRDefault="00F3452A" w:rsidP="00B76A7A">
      <w:pPr>
        <w:pStyle w:val="separatorcapitole"/>
        <w:spacing w:before="120" w:after="0"/>
        <w:ind w:right="198"/>
        <w:rPr>
          <w:sz w:val="18"/>
          <w:szCs w:val="18"/>
        </w:rPr>
      </w:pPr>
      <w:bookmarkStart w:id="134" w:name="_Toc415050943"/>
      <w:bookmarkStart w:id="135" w:name="_Hlk129788785"/>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366FB2E5" w:rsidR="005B18DA" w:rsidRDefault="00587A84" w:rsidP="002C177E">
      <w:pPr>
        <w:pStyle w:val="RezultatedinOF"/>
      </w:pPr>
      <w:bookmarkStart w:id="136" w:name="_Toc464051883"/>
      <w:bookmarkStart w:id="137" w:name="_Toc464117719"/>
      <w:bookmarkStart w:id="138" w:name="_Toc466963745"/>
      <w:bookmarkStart w:id="139" w:name="_Toc157522062"/>
      <w:bookmarkEnd w:id="134"/>
      <w:bookmarkEnd w:id="135"/>
      <w:r w:rsidRPr="008E6314">
        <w:rPr>
          <w:color w:val="auto"/>
        </w:rPr>
        <w:t>NOUTĂȚI</w:t>
      </w:r>
      <w:r w:rsidR="00932864">
        <w:t xml:space="preserve"> </w:t>
      </w:r>
      <w:r w:rsidR="00F45109" w:rsidRPr="00E74641">
        <w:t>–</w:t>
      </w:r>
      <w:r w:rsidR="00932864">
        <w:t xml:space="preserve"> </w:t>
      </w:r>
      <w:r w:rsidR="00F45109" w:rsidRPr="00E74641">
        <w:t>Informații</w:t>
      </w:r>
      <w:r w:rsidR="00932864">
        <w:t xml:space="preserve"> </w:t>
      </w:r>
      <w:r w:rsidR="00F45109" w:rsidRPr="00E74641">
        <w:t>UTILE</w:t>
      </w:r>
      <w:bookmarkEnd w:id="139"/>
    </w:p>
    <w:p w14:paraId="57E36AC0" w14:textId="5EB5454E" w:rsidR="00C44E1E" w:rsidRPr="00C44E1E" w:rsidRDefault="00C44E1E" w:rsidP="00C44E1E">
      <w:pPr>
        <w:pStyle w:val="TitluArticolinINFOUE"/>
      </w:pPr>
      <w:bookmarkStart w:id="140" w:name="_Toc157522063"/>
      <w:r w:rsidRPr="00C44E1E">
        <w:t>Programul</w:t>
      </w:r>
      <w:r w:rsidR="00932864">
        <w:t xml:space="preserve"> </w:t>
      </w:r>
      <w:r w:rsidRPr="00C44E1E">
        <w:t>Sănătate:</w:t>
      </w:r>
      <w:r w:rsidR="00932864">
        <w:t xml:space="preserve"> </w:t>
      </w:r>
      <w:r w:rsidRPr="00C44E1E">
        <w:t>Răspunsurile</w:t>
      </w:r>
      <w:r w:rsidR="00932864">
        <w:t xml:space="preserve"> </w:t>
      </w:r>
      <w:r w:rsidRPr="00C44E1E">
        <w:t>la</w:t>
      </w:r>
      <w:r w:rsidR="00932864">
        <w:t xml:space="preserve"> </w:t>
      </w:r>
      <w:r w:rsidRPr="00C44E1E">
        <w:t>observațiile</w:t>
      </w:r>
      <w:r w:rsidR="00932864">
        <w:t xml:space="preserve"> </w:t>
      </w:r>
      <w:r w:rsidRPr="00C44E1E">
        <w:t>din</w:t>
      </w:r>
      <w:r w:rsidR="00932864">
        <w:t xml:space="preserve"> </w:t>
      </w:r>
      <w:r w:rsidRPr="00C44E1E">
        <w:t>perioada</w:t>
      </w:r>
      <w:r w:rsidR="00932864">
        <w:t xml:space="preserve"> </w:t>
      </w:r>
      <w:r w:rsidRPr="00C44E1E">
        <w:t>de</w:t>
      </w:r>
      <w:r w:rsidR="00932864">
        <w:t xml:space="preserve"> </w:t>
      </w:r>
      <w:r w:rsidRPr="00C44E1E">
        <w:t>consultare</w:t>
      </w:r>
      <w:r w:rsidR="00932864">
        <w:t xml:space="preserve"> </w:t>
      </w:r>
      <w:r w:rsidRPr="00C44E1E">
        <w:t>pentru</w:t>
      </w:r>
      <w:r w:rsidR="00932864">
        <w:t xml:space="preserve"> </w:t>
      </w:r>
      <w:r w:rsidRPr="00C44E1E">
        <w:t>ghidul</w:t>
      </w:r>
      <w:r w:rsidR="00932864">
        <w:t xml:space="preserve"> </w:t>
      </w:r>
      <w:r w:rsidRPr="00C44E1E">
        <w:t>privind</w:t>
      </w:r>
      <w:r w:rsidR="00932864">
        <w:t xml:space="preserve"> </w:t>
      </w:r>
      <w:r w:rsidRPr="00C44E1E">
        <w:t>implementarea,</w:t>
      </w:r>
      <w:r w:rsidR="00932864">
        <w:t xml:space="preserve"> </w:t>
      </w:r>
      <w:r w:rsidRPr="00C44E1E">
        <w:t>asigurarea</w:t>
      </w:r>
      <w:r w:rsidR="00932864">
        <w:t xml:space="preserve"> </w:t>
      </w:r>
      <w:r w:rsidRPr="00C44E1E">
        <w:t>și</w:t>
      </w:r>
      <w:r w:rsidR="00932864">
        <w:t xml:space="preserve"> </w:t>
      </w:r>
      <w:r w:rsidRPr="00C44E1E">
        <w:t>controlul</w:t>
      </w:r>
      <w:r w:rsidR="00932864">
        <w:t xml:space="preserve"> </w:t>
      </w:r>
      <w:r w:rsidRPr="00C44E1E">
        <w:t>calității</w:t>
      </w:r>
      <w:r w:rsidR="00932864">
        <w:t xml:space="preserve"> </w:t>
      </w:r>
      <w:r w:rsidRPr="00C44E1E">
        <w:t>programului</w:t>
      </w:r>
      <w:r w:rsidR="00932864">
        <w:t xml:space="preserve"> </w:t>
      </w:r>
      <w:r w:rsidRPr="00C44E1E">
        <w:t>de</w:t>
      </w:r>
      <w:r w:rsidR="00932864">
        <w:t xml:space="preserve"> </w:t>
      </w:r>
      <w:r w:rsidRPr="00C44E1E">
        <w:t>screening</w:t>
      </w:r>
      <w:r w:rsidR="00932864">
        <w:t xml:space="preserve"> </w:t>
      </w:r>
      <w:r w:rsidRPr="00C44E1E">
        <w:t>pentru</w:t>
      </w:r>
      <w:r w:rsidR="00932864">
        <w:t xml:space="preserve"> </w:t>
      </w:r>
      <w:r w:rsidRPr="00C44E1E">
        <w:t>cancer</w:t>
      </w:r>
      <w:r w:rsidR="00932864">
        <w:t xml:space="preserve"> </w:t>
      </w:r>
      <w:proofErr w:type="spellStart"/>
      <w:r w:rsidRPr="00C44E1E">
        <w:t>colorectal</w:t>
      </w:r>
      <w:proofErr w:type="spellEnd"/>
      <w:r w:rsidR="00932864">
        <w:t xml:space="preserve"> </w:t>
      </w:r>
      <w:r w:rsidRPr="00C44E1E">
        <w:t>–</w:t>
      </w:r>
      <w:r w:rsidR="00932864">
        <w:t xml:space="preserve"> </w:t>
      </w:r>
      <w:r w:rsidRPr="00C44E1E">
        <w:t>etapa</w:t>
      </w:r>
      <w:r w:rsidR="00932864">
        <w:t xml:space="preserve"> </w:t>
      </w:r>
      <w:r w:rsidRPr="00C44E1E">
        <w:t>I</w:t>
      </w:r>
      <w:bookmarkEnd w:id="140"/>
    </w:p>
    <w:p w14:paraId="26896E8D" w14:textId="02526221" w:rsidR="00C44E1E" w:rsidRPr="00C44E1E" w:rsidRDefault="00C44E1E" w:rsidP="00C44E1E">
      <w:r w:rsidRPr="00C44E1E">
        <w:t>Autoritatea</w:t>
      </w:r>
      <w:r w:rsidR="00932864">
        <w:t xml:space="preserve"> </w:t>
      </w:r>
      <w:r w:rsidRPr="00C44E1E">
        <w:t>de</w:t>
      </w:r>
      <w:r w:rsidR="00932864">
        <w:t xml:space="preserve"> </w:t>
      </w:r>
      <w:r w:rsidRPr="00C44E1E">
        <w:t>Management</w:t>
      </w:r>
      <w:r w:rsidR="00932864">
        <w:t xml:space="preserve"> </w:t>
      </w:r>
      <w:r w:rsidRPr="00C44E1E">
        <w:t>pentru</w:t>
      </w:r>
      <w:r w:rsidR="00932864">
        <w:t xml:space="preserve"> </w:t>
      </w:r>
      <w:r w:rsidRPr="00C44E1E">
        <w:t>Programul</w:t>
      </w:r>
      <w:r w:rsidR="00932864">
        <w:t xml:space="preserve"> </w:t>
      </w:r>
      <w:r w:rsidRPr="00C44E1E">
        <w:t>Sănătate</w:t>
      </w:r>
      <w:r w:rsidR="00932864">
        <w:t xml:space="preserve"> </w:t>
      </w:r>
      <w:r w:rsidRPr="00C44E1E">
        <w:t>a</w:t>
      </w:r>
      <w:r w:rsidR="00932864">
        <w:t xml:space="preserve"> </w:t>
      </w:r>
      <w:r w:rsidRPr="00C44E1E">
        <w:t>publicat</w:t>
      </w:r>
      <w:r w:rsidR="00932864">
        <w:t xml:space="preserve"> </w:t>
      </w:r>
      <w:r w:rsidRPr="00C44E1E">
        <w:t>marți,</w:t>
      </w:r>
      <w:r w:rsidR="00932864">
        <w:t xml:space="preserve"> </w:t>
      </w:r>
      <w:r w:rsidRPr="00C44E1E">
        <w:t>23</w:t>
      </w:r>
      <w:r w:rsidR="00932864">
        <w:t xml:space="preserve"> </w:t>
      </w:r>
      <w:r w:rsidRPr="00C44E1E">
        <w:t>ianuarie</w:t>
      </w:r>
      <w:r w:rsidR="00932864">
        <w:t xml:space="preserve"> </w:t>
      </w:r>
      <w:r w:rsidRPr="00C44E1E">
        <w:t>2024,</w:t>
      </w:r>
      <w:r w:rsidR="00932864">
        <w:t xml:space="preserve"> </w:t>
      </w:r>
      <w:r w:rsidRPr="00C44E1E">
        <w:t>răspunsurile</w:t>
      </w:r>
      <w:r w:rsidR="00932864">
        <w:t xml:space="preserve"> </w:t>
      </w:r>
      <w:r w:rsidRPr="00C44E1E">
        <w:t>la</w:t>
      </w:r>
      <w:r w:rsidR="00932864">
        <w:t xml:space="preserve"> </w:t>
      </w:r>
      <w:r w:rsidRPr="00C44E1E">
        <w:t>observațiile,</w:t>
      </w:r>
      <w:r w:rsidR="00932864">
        <w:t xml:space="preserve"> </w:t>
      </w:r>
      <w:r w:rsidRPr="00C44E1E">
        <w:t>propunerile</w:t>
      </w:r>
      <w:r w:rsidR="00932864">
        <w:t xml:space="preserve"> </w:t>
      </w:r>
      <w:r w:rsidRPr="00C44E1E">
        <w:t>și</w:t>
      </w:r>
      <w:r w:rsidR="00932864">
        <w:t xml:space="preserve"> </w:t>
      </w:r>
      <w:r w:rsidRPr="00C44E1E">
        <w:t>întrebările</w:t>
      </w:r>
      <w:r w:rsidR="00932864">
        <w:t xml:space="preserve"> </w:t>
      </w:r>
      <w:r w:rsidRPr="00C44E1E">
        <w:t>primite</w:t>
      </w:r>
      <w:r w:rsidR="00932864">
        <w:t xml:space="preserve"> </w:t>
      </w:r>
      <w:r w:rsidRPr="00C44E1E">
        <w:t>în</w:t>
      </w:r>
      <w:r w:rsidR="00932864">
        <w:t xml:space="preserve"> </w:t>
      </w:r>
      <w:r w:rsidRPr="00C44E1E">
        <w:t>perioada</w:t>
      </w:r>
      <w:r w:rsidR="00932864">
        <w:t xml:space="preserve"> </w:t>
      </w:r>
      <w:r w:rsidRPr="00C44E1E">
        <w:t>de</w:t>
      </w:r>
      <w:r w:rsidR="00932864">
        <w:t xml:space="preserve">  </w:t>
      </w:r>
      <w:r w:rsidRPr="00C44E1E">
        <w:t>consultare</w:t>
      </w:r>
      <w:r w:rsidR="00932864">
        <w:t xml:space="preserve"> </w:t>
      </w:r>
      <w:r w:rsidRPr="00C44E1E">
        <w:t>publică</w:t>
      </w:r>
      <w:r w:rsidR="00932864">
        <w:t xml:space="preserve"> </w:t>
      </w:r>
      <w:r w:rsidRPr="00C44E1E">
        <w:t>(20</w:t>
      </w:r>
      <w:r w:rsidR="00932864">
        <w:t xml:space="preserve"> </w:t>
      </w:r>
      <w:r w:rsidRPr="00C44E1E">
        <w:t>decembrie</w:t>
      </w:r>
      <w:r w:rsidR="00932864">
        <w:t xml:space="preserve"> </w:t>
      </w:r>
      <w:r w:rsidRPr="00C44E1E">
        <w:t>2023</w:t>
      </w:r>
      <w:r w:rsidR="00932864">
        <w:t xml:space="preserve"> </w:t>
      </w:r>
      <w:r w:rsidRPr="00C44E1E">
        <w:t>–</w:t>
      </w:r>
      <w:r w:rsidR="00932864">
        <w:t xml:space="preserve"> </w:t>
      </w:r>
      <w:r w:rsidRPr="00C44E1E">
        <w:t>16</w:t>
      </w:r>
      <w:r w:rsidR="00932864">
        <w:t xml:space="preserve"> </w:t>
      </w:r>
      <w:r w:rsidRPr="00C44E1E">
        <w:t>ianuarie</w:t>
      </w:r>
      <w:r w:rsidR="00932864">
        <w:t xml:space="preserve"> </w:t>
      </w:r>
      <w:r w:rsidRPr="00C44E1E">
        <w:t>2024)</w:t>
      </w:r>
      <w:r w:rsidR="00932864">
        <w:t xml:space="preserve"> </w:t>
      </w:r>
      <w:r w:rsidRPr="00C44E1E">
        <w:t>în</w:t>
      </w:r>
      <w:r w:rsidR="00932864">
        <w:t xml:space="preserve"> </w:t>
      </w:r>
      <w:r w:rsidRPr="00C44E1E">
        <w:t>privința</w:t>
      </w:r>
      <w:r w:rsidR="00932864">
        <w:t xml:space="preserve"> </w:t>
      </w:r>
      <w:r w:rsidRPr="00C44E1E">
        <w:t>conținutului</w:t>
      </w:r>
      <w:r w:rsidR="00932864">
        <w:t xml:space="preserve"> </w:t>
      </w:r>
      <w:r w:rsidRPr="00C44E1E">
        <w:t>Ghidului</w:t>
      </w:r>
      <w:r w:rsidR="00932864">
        <w:t xml:space="preserve"> </w:t>
      </w:r>
      <w:r w:rsidRPr="00C44E1E">
        <w:t>solicitantului</w:t>
      </w:r>
      <w:r w:rsidR="00932864">
        <w:t xml:space="preserve"> </w:t>
      </w:r>
      <w:r w:rsidRPr="00C44E1E">
        <w:t>pentru</w:t>
      </w:r>
      <w:r w:rsidR="00932864">
        <w:t xml:space="preserve"> </w:t>
      </w:r>
      <w:r w:rsidRPr="00C44E1E">
        <w:t>Apelul</w:t>
      </w:r>
      <w:r w:rsidR="00932864">
        <w:t xml:space="preserve"> </w:t>
      </w:r>
      <w:r w:rsidRPr="00C44E1E">
        <w:t>de</w:t>
      </w:r>
      <w:r w:rsidR="00932864">
        <w:t xml:space="preserve"> </w:t>
      </w:r>
      <w:r w:rsidRPr="00C44E1E">
        <w:t>proiecte:</w:t>
      </w:r>
      <w:r w:rsidR="00932864">
        <w:t xml:space="preserve"> </w:t>
      </w:r>
      <w:r w:rsidRPr="00C44E1E">
        <w:t>„Măsuri</w:t>
      </w:r>
      <w:r w:rsidR="00932864">
        <w:t xml:space="preserve"> </w:t>
      </w:r>
      <w:r w:rsidRPr="00C44E1E">
        <w:t>sistemice</w:t>
      </w:r>
      <w:r w:rsidR="00932864">
        <w:t xml:space="preserve"> </w:t>
      </w:r>
      <w:r w:rsidRPr="00C44E1E">
        <w:t>de</w:t>
      </w:r>
      <w:r w:rsidR="00932864">
        <w:t xml:space="preserve"> </w:t>
      </w:r>
      <w:r w:rsidRPr="00C44E1E">
        <w:t>implementare,</w:t>
      </w:r>
      <w:r w:rsidR="00932864">
        <w:t xml:space="preserve"> </w:t>
      </w:r>
      <w:r w:rsidRPr="00C44E1E">
        <w:t>asigurare</w:t>
      </w:r>
      <w:r w:rsidR="00932864">
        <w:t xml:space="preserve"> </w:t>
      </w:r>
      <w:r w:rsidRPr="00C44E1E">
        <w:t>și</w:t>
      </w:r>
      <w:r w:rsidR="00932864">
        <w:t xml:space="preserve"> </w:t>
      </w:r>
      <w:r w:rsidRPr="00C44E1E">
        <w:t>control</w:t>
      </w:r>
      <w:r w:rsidR="00932864">
        <w:t xml:space="preserve"> </w:t>
      </w:r>
      <w:r w:rsidRPr="00C44E1E">
        <w:t>al</w:t>
      </w:r>
      <w:r w:rsidR="00932864">
        <w:t xml:space="preserve"> </w:t>
      </w:r>
      <w:r w:rsidRPr="00C44E1E">
        <w:t>calității</w:t>
      </w:r>
      <w:r w:rsidR="00932864">
        <w:t xml:space="preserve"> </w:t>
      </w:r>
      <w:r w:rsidRPr="00C44E1E">
        <w:t>programului</w:t>
      </w:r>
      <w:r w:rsidR="00932864">
        <w:t xml:space="preserve"> </w:t>
      </w:r>
      <w:r w:rsidRPr="00C44E1E">
        <w:t>de</w:t>
      </w:r>
      <w:r w:rsidR="00932864">
        <w:t xml:space="preserve"> </w:t>
      </w:r>
      <w:r w:rsidRPr="00C44E1E">
        <w:t>screening</w:t>
      </w:r>
      <w:r w:rsidR="00932864">
        <w:t xml:space="preserve"> </w:t>
      </w:r>
      <w:r w:rsidRPr="00C44E1E">
        <w:t>pentru</w:t>
      </w:r>
      <w:r w:rsidR="00932864">
        <w:t xml:space="preserve"> </w:t>
      </w:r>
      <w:r w:rsidRPr="00C44E1E">
        <w:t>cancer</w:t>
      </w:r>
      <w:r w:rsidR="00932864">
        <w:t xml:space="preserve"> </w:t>
      </w:r>
      <w:proofErr w:type="spellStart"/>
      <w:r w:rsidRPr="00C44E1E">
        <w:t>colorectal</w:t>
      </w:r>
      <w:proofErr w:type="spellEnd"/>
      <w:r w:rsidR="00932864">
        <w:t xml:space="preserve"> </w:t>
      </w:r>
      <w:r w:rsidRPr="00C44E1E">
        <w:t>–</w:t>
      </w:r>
      <w:r w:rsidR="00932864">
        <w:t xml:space="preserve"> </w:t>
      </w:r>
      <w:r w:rsidRPr="00C44E1E">
        <w:t>etapa</w:t>
      </w:r>
      <w:r w:rsidR="00932864">
        <w:t xml:space="preserve"> </w:t>
      </w:r>
      <w:r w:rsidRPr="00C44E1E">
        <w:t>I”.</w:t>
      </w:r>
    </w:p>
    <w:p w14:paraId="479C7447" w14:textId="77777777" w:rsidR="00C44E1E" w:rsidRPr="00C44E1E" w:rsidRDefault="00C44E1E" w:rsidP="00C44E1E">
      <w:pPr>
        <w:rPr>
          <w:b/>
          <w:bCs/>
        </w:rPr>
      </w:pPr>
      <w:r w:rsidRPr="00C44E1E">
        <w:rPr>
          <w:b/>
          <w:bCs/>
        </w:rPr>
        <w:t>Documente</w:t>
      </w:r>
    </w:p>
    <w:p w14:paraId="5825A96C" w14:textId="58E4204C" w:rsidR="00C44E1E" w:rsidRPr="00C44E1E" w:rsidRDefault="00E90258" w:rsidP="00C44E1E">
      <w:hyperlink r:id="rId21" w:tooltip="Programul Sănătate- Răspunsuri.pdf" w:history="1">
        <w:r w:rsidR="00C44E1E" w:rsidRPr="00C44E1E">
          <w:rPr>
            <w:rStyle w:val="Hyperlink"/>
            <w:szCs w:val="24"/>
          </w:rPr>
          <w:t>Programul</w:t>
        </w:r>
        <w:r w:rsidR="00932864">
          <w:rPr>
            <w:rStyle w:val="Hyperlink"/>
            <w:szCs w:val="24"/>
          </w:rPr>
          <w:t xml:space="preserve"> </w:t>
        </w:r>
        <w:r w:rsidR="00C44E1E" w:rsidRPr="00C44E1E">
          <w:rPr>
            <w:rStyle w:val="Hyperlink"/>
            <w:szCs w:val="24"/>
          </w:rPr>
          <w:t>Sănătate-</w:t>
        </w:r>
        <w:r w:rsidR="00932864">
          <w:rPr>
            <w:rStyle w:val="Hyperlink"/>
            <w:szCs w:val="24"/>
          </w:rPr>
          <w:t xml:space="preserve"> </w:t>
        </w:r>
        <w:r w:rsidR="00C44E1E" w:rsidRPr="00C44E1E">
          <w:rPr>
            <w:rStyle w:val="Hyperlink"/>
            <w:szCs w:val="24"/>
          </w:rPr>
          <w:t>Răspunsuri.pdf</w:t>
        </w:r>
      </w:hyperlink>
    </w:p>
    <w:p w14:paraId="1ED4E8B2" w14:textId="26B3C88A" w:rsidR="00C44E1E" w:rsidRPr="00C44E1E" w:rsidRDefault="00C44E1E" w:rsidP="00C44E1E">
      <w:pPr>
        <w:pStyle w:val="Stilsursa"/>
      </w:pPr>
      <w:r w:rsidRPr="00C44E1E">
        <w:t>Sursa:</w:t>
      </w:r>
      <w:r w:rsidR="00932864">
        <w:t xml:space="preserve"> </w:t>
      </w:r>
      <w:r w:rsidRPr="00C44E1E">
        <w:t>MIPE</w:t>
      </w:r>
    </w:p>
    <w:p w14:paraId="19A0D993" w14:textId="4AC78B28" w:rsidR="00C44E1E" w:rsidRPr="00C44E1E" w:rsidRDefault="00C44E1E" w:rsidP="00C44E1E">
      <w:pPr>
        <w:pStyle w:val="separatorarticole"/>
      </w:pPr>
      <w:r>
        <w:t>*</w:t>
      </w:r>
    </w:p>
    <w:p w14:paraId="600F10CD" w14:textId="09070CDC" w:rsidR="000578FA" w:rsidRPr="000578FA" w:rsidRDefault="000578FA" w:rsidP="000578FA">
      <w:pPr>
        <w:pStyle w:val="TitluArticolinINFOUE"/>
      </w:pPr>
      <w:bookmarkStart w:id="141" w:name="_Toc157522064"/>
      <w:r w:rsidRPr="000578FA">
        <w:t>Localități</w:t>
      </w:r>
      <w:r w:rsidR="00932864">
        <w:t xml:space="preserve"> </w:t>
      </w:r>
      <w:r w:rsidRPr="000578FA">
        <w:t>din</w:t>
      </w:r>
      <w:r w:rsidR="00932864">
        <w:t xml:space="preserve"> </w:t>
      </w:r>
      <w:r w:rsidRPr="000578FA">
        <w:t>21</w:t>
      </w:r>
      <w:r w:rsidR="00932864">
        <w:t xml:space="preserve"> </w:t>
      </w:r>
      <w:r w:rsidRPr="000578FA">
        <w:t>de</w:t>
      </w:r>
      <w:r w:rsidR="00932864">
        <w:t xml:space="preserve"> </w:t>
      </w:r>
      <w:r w:rsidRPr="000578FA">
        <w:t>județe</w:t>
      </w:r>
      <w:r w:rsidR="00932864">
        <w:t xml:space="preserve"> </w:t>
      </w:r>
      <w:r w:rsidRPr="000578FA">
        <w:t>primesc</w:t>
      </w:r>
      <w:r w:rsidR="00932864">
        <w:t xml:space="preserve"> </w:t>
      </w:r>
      <w:r w:rsidRPr="000578FA">
        <w:t>finanțare</w:t>
      </w:r>
      <w:r w:rsidR="00932864">
        <w:t xml:space="preserve"> </w:t>
      </w:r>
      <w:r w:rsidRPr="000578FA">
        <w:t>pentru</w:t>
      </w:r>
      <w:r w:rsidR="00932864">
        <w:t xml:space="preserve"> </w:t>
      </w:r>
      <w:r w:rsidRPr="000578FA">
        <w:t>52</w:t>
      </w:r>
      <w:r w:rsidR="00932864">
        <w:t xml:space="preserve"> </w:t>
      </w:r>
      <w:r w:rsidRPr="000578FA">
        <w:t>de</w:t>
      </w:r>
      <w:r w:rsidR="00932864">
        <w:t xml:space="preserve"> </w:t>
      </w:r>
      <w:r w:rsidRPr="000578FA">
        <w:t>noi</w:t>
      </w:r>
      <w:r w:rsidR="00932864">
        <w:t xml:space="preserve"> </w:t>
      </w:r>
      <w:r w:rsidRPr="000578FA">
        <w:t>investiții</w:t>
      </w:r>
      <w:r w:rsidR="00932864">
        <w:t xml:space="preserve"> </w:t>
      </w:r>
      <w:r w:rsidRPr="000578FA">
        <w:t>în</w:t>
      </w:r>
      <w:r w:rsidR="00932864">
        <w:t xml:space="preserve"> </w:t>
      </w:r>
      <w:r w:rsidRPr="000578FA">
        <w:t>infrastructura</w:t>
      </w:r>
      <w:r w:rsidR="00932864">
        <w:t xml:space="preserve"> </w:t>
      </w:r>
      <w:r w:rsidRPr="000578FA">
        <w:t>rutieră</w:t>
      </w:r>
      <w:r w:rsidR="00932864">
        <w:t xml:space="preserve"> </w:t>
      </w:r>
      <w:r w:rsidRPr="000578FA">
        <w:t>și</w:t>
      </w:r>
      <w:r w:rsidR="00932864">
        <w:t xml:space="preserve"> </w:t>
      </w:r>
      <w:proofErr w:type="spellStart"/>
      <w:r w:rsidRPr="000578FA">
        <w:t>tehnico</w:t>
      </w:r>
      <w:proofErr w:type="spellEnd"/>
      <w:r w:rsidRPr="000578FA">
        <w:t>-edilitară</w:t>
      </w:r>
      <w:bookmarkEnd w:id="141"/>
    </w:p>
    <w:p w14:paraId="6F86A2D7" w14:textId="0431AD98" w:rsidR="000578FA" w:rsidRPr="000578FA" w:rsidRDefault="00932864" w:rsidP="000578FA">
      <w:r>
        <w:t xml:space="preserve"> </w:t>
      </w:r>
      <w:r w:rsidR="000578FA" w:rsidRPr="000578FA">
        <w:t>Ministrul</w:t>
      </w:r>
      <w:r>
        <w:t xml:space="preserve"> </w:t>
      </w:r>
      <w:r w:rsidR="000578FA" w:rsidRPr="000578FA">
        <w:t>Adrian-Ioan</w:t>
      </w:r>
      <w:r>
        <w:t xml:space="preserve"> </w:t>
      </w:r>
      <w:proofErr w:type="spellStart"/>
      <w:r w:rsidR="000578FA" w:rsidRPr="000578FA">
        <w:t>Veștea</w:t>
      </w:r>
      <w:proofErr w:type="spellEnd"/>
      <w:r>
        <w:t xml:space="preserve"> </w:t>
      </w:r>
      <w:r w:rsidR="000578FA" w:rsidRPr="000578FA">
        <w:t>a</w:t>
      </w:r>
      <w:r>
        <w:t xml:space="preserve"> </w:t>
      </w:r>
      <w:r w:rsidR="000578FA" w:rsidRPr="000578FA">
        <w:t>semnat</w:t>
      </w:r>
      <w:r>
        <w:t xml:space="preserve"> </w:t>
      </w:r>
      <w:r w:rsidR="000578FA" w:rsidRPr="000578FA">
        <w:t>52</w:t>
      </w:r>
      <w:r>
        <w:t xml:space="preserve"> </w:t>
      </w:r>
      <w:r w:rsidR="000578FA" w:rsidRPr="000578FA">
        <w:t>de</w:t>
      </w:r>
      <w:r>
        <w:t xml:space="preserve"> </w:t>
      </w:r>
      <w:r w:rsidR="000578FA" w:rsidRPr="000578FA">
        <w:t>noi</w:t>
      </w:r>
      <w:r>
        <w:t xml:space="preserve"> </w:t>
      </w:r>
      <w:r w:rsidR="000578FA" w:rsidRPr="000578FA">
        <w:t>contracte</w:t>
      </w:r>
      <w:r>
        <w:t xml:space="preserve"> </w:t>
      </w:r>
      <w:r w:rsidR="000578FA" w:rsidRPr="000578FA">
        <w:t>de</w:t>
      </w:r>
      <w:r>
        <w:t xml:space="preserve"> </w:t>
      </w:r>
      <w:r w:rsidR="000578FA" w:rsidRPr="000578FA">
        <w:t>finanțare</w:t>
      </w:r>
      <w:r>
        <w:t xml:space="preserve"> </w:t>
      </w:r>
      <w:r w:rsidR="000578FA" w:rsidRPr="000578FA">
        <w:t>prin</w:t>
      </w:r>
      <w:r>
        <w:t xml:space="preserve"> </w:t>
      </w:r>
      <w:r w:rsidR="000578FA" w:rsidRPr="000578FA">
        <w:t>Programul</w:t>
      </w:r>
      <w:r>
        <w:t xml:space="preserve"> </w:t>
      </w:r>
      <w:r w:rsidR="000578FA" w:rsidRPr="000578FA">
        <w:t>Național</w:t>
      </w:r>
      <w:r>
        <w:t xml:space="preserve"> </w:t>
      </w:r>
      <w:r w:rsidR="000578FA" w:rsidRPr="000578FA">
        <w:t>de</w:t>
      </w:r>
      <w:r>
        <w:t xml:space="preserve"> </w:t>
      </w:r>
      <w:r w:rsidR="000578FA" w:rsidRPr="000578FA">
        <w:t>Investiții</w:t>
      </w:r>
      <w:r>
        <w:t xml:space="preserve"> </w:t>
      </w:r>
      <w:r w:rsidR="000578FA" w:rsidRPr="000578FA">
        <w:t>„Anghel</w:t>
      </w:r>
      <w:r>
        <w:t xml:space="preserve"> </w:t>
      </w:r>
      <w:r w:rsidR="000578FA" w:rsidRPr="000578FA">
        <w:t>Saligny”,</w:t>
      </w:r>
      <w:r>
        <w:t xml:space="preserve"> </w:t>
      </w:r>
      <w:r w:rsidR="000578FA" w:rsidRPr="000578FA">
        <w:t>în</w:t>
      </w:r>
      <w:r>
        <w:t xml:space="preserve"> </w:t>
      </w:r>
      <w:r w:rsidR="000578FA" w:rsidRPr="000578FA">
        <w:t>valoare</w:t>
      </w:r>
      <w:r>
        <w:t xml:space="preserve"> </w:t>
      </w:r>
      <w:r w:rsidR="000578FA" w:rsidRPr="000578FA">
        <w:t>totală</w:t>
      </w:r>
      <w:r>
        <w:t xml:space="preserve"> </w:t>
      </w:r>
      <w:r w:rsidR="000578FA" w:rsidRPr="000578FA">
        <w:t>de</w:t>
      </w:r>
      <w:r>
        <w:t xml:space="preserve"> </w:t>
      </w:r>
      <w:r w:rsidR="000578FA" w:rsidRPr="000578FA">
        <w:t>445.553.504,67</w:t>
      </w:r>
      <w:r>
        <w:t xml:space="preserve"> </w:t>
      </w:r>
      <w:r w:rsidR="000578FA" w:rsidRPr="000578FA">
        <w:t>de</w:t>
      </w:r>
      <w:r>
        <w:t xml:space="preserve"> </w:t>
      </w:r>
      <w:r w:rsidR="000578FA" w:rsidRPr="000578FA">
        <w:t>lei.</w:t>
      </w:r>
    </w:p>
    <w:p w14:paraId="1B21FFA7" w14:textId="5BA9AD04" w:rsidR="000578FA" w:rsidRDefault="000578FA" w:rsidP="000578FA">
      <w:r w:rsidRPr="000578FA">
        <w:t>Contractele,</w:t>
      </w:r>
      <w:r w:rsidR="00932864">
        <w:t xml:space="preserve"> </w:t>
      </w:r>
      <w:r w:rsidRPr="000578FA">
        <w:t>semnate</w:t>
      </w:r>
      <w:r w:rsidR="00932864">
        <w:t xml:space="preserve"> </w:t>
      </w:r>
      <w:r w:rsidRPr="000578FA">
        <w:t>împreună</w:t>
      </w:r>
      <w:r w:rsidR="00932864">
        <w:t xml:space="preserve"> </w:t>
      </w:r>
      <w:r w:rsidRPr="000578FA">
        <w:t>cu</w:t>
      </w:r>
      <w:r w:rsidR="00932864">
        <w:t xml:space="preserve"> </w:t>
      </w:r>
      <w:r w:rsidRPr="000578FA">
        <w:t>o</w:t>
      </w:r>
      <w:r w:rsidR="00932864">
        <w:t xml:space="preserve"> </w:t>
      </w:r>
      <w:r w:rsidRPr="000578FA">
        <w:t>parte</w:t>
      </w:r>
      <w:r w:rsidR="00932864">
        <w:t xml:space="preserve"> </w:t>
      </w:r>
      <w:r w:rsidRPr="000578FA">
        <w:t>dintre</w:t>
      </w:r>
      <w:r w:rsidR="00932864">
        <w:t xml:space="preserve"> </w:t>
      </w:r>
      <w:r w:rsidRPr="000578FA">
        <w:t>beneficiarii</w:t>
      </w:r>
      <w:r w:rsidR="00932864">
        <w:t xml:space="preserve"> </w:t>
      </w:r>
      <w:r w:rsidRPr="000578FA">
        <w:t>proiectelor,</w:t>
      </w:r>
      <w:r w:rsidR="00932864">
        <w:t xml:space="preserve"> </w:t>
      </w:r>
      <w:r w:rsidRPr="000578FA">
        <w:t>vizează</w:t>
      </w:r>
      <w:r w:rsidR="00932864">
        <w:t xml:space="preserve"> </w:t>
      </w:r>
      <w:r w:rsidRPr="000578FA">
        <w:t>atât</w:t>
      </w:r>
      <w:r w:rsidR="00932864">
        <w:t xml:space="preserve"> </w:t>
      </w:r>
      <w:r w:rsidRPr="000578FA">
        <w:t>modernizarea</w:t>
      </w:r>
      <w:r w:rsidR="00932864">
        <w:t xml:space="preserve"> </w:t>
      </w:r>
      <w:r w:rsidRPr="000578FA">
        <w:t>infrastructurii</w:t>
      </w:r>
      <w:r w:rsidR="00932864">
        <w:t xml:space="preserve"> </w:t>
      </w:r>
      <w:r w:rsidRPr="000578FA">
        <w:t>rutiere,</w:t>
      </w:r>
      <w:r w:rsidR="00932864">
        <w:t xml:space="preserve"> </w:t>
      </w:r>
      <w:r w:rsidRPr="000578FA">
        <w:t>cât</w:t>
      </w:r>
      <w:r w:rsidR="00932864">
        <w:t xml:space="preserve"> </w:t>
      </w:r>
      <w:r w:rsidRPr="000578FA">
        <w:t>și</w:t>
      </w:r>
      <w:r w:rsidR="00932864">
        <w:t xml:space="preserve"> </w:t>
      </w:r>
      <w:r w:rsidRPr="000578FA">
        <w:t>înființarea</w:t>
      </w:r>
      <w:r w:rsidR="00932864">
        <w:t xml:space="preserve"> </w:t>
      </w:r>
      <w:r w:rsidRPr="000578FA">
        <w:t>sau</w:t>
      </w:r>
      <w:r w:rsidR="00932864">
        <w:t xml:space="preserve"> </w:t>
      </w:r>
      <w:r w:rsidRPr="000578FA">
        <w:t>extinderea</w:t>
      </w:r>
      <w:r w:rsidR="00932864">
        <w:t xml:space="preserve"> </w:t>
      </w:r>
      <w:r w:rsidRPr="000578FA">
        <w:t>sistemelor</w:t>
      </w:r>
      <w:r w:rsidR="00932864">
        <w:t xml:space="preserve"> </w:t>
      </w:r>
      <w:r w:rsidRPr="000578FA">
        <w:t>de</w:t>
      </w:r>
      <w:r w:rsidR="00932864">
        <w:t xml:space="preserve"> </w:t>
      </w:r>
      <w:r w:rsidRPr="000578FA">
        <w:t>alimentare</w:t>
      </w:r>
      <w:r w:rsidR="00932864">
        <w:t xml:space="preserve"> </w:t>
      </w:r>
      <w:r w:rsidRPr="000578FA">
        <w:t>cu</w:t>
      </w:r>
      <w:r w:rsidR="00932864">
        <w:t xml:space="preserve"> </w:t>
      </w:r>
      <w:r w:rsidRPr="000578FA">
        <w:t>apă</w:t>
      </w:r>
      <w:r w:rsidR="00932864">
        <w:t xml:space="preserve"> </w:t>
      </w:r>
      <w:r w:rsidRPr="000578FA">
        <w:t>potabilă,</w:t>
      </w:r>
      <w:r w:rsidR="00932864">
        <w:t xml:space="preserve"> </w:t>
      </w:r>
      <w:r w:rsidRPr="000578FA">
        <w:t>a</w:t>
      </w:r>
      <w:r w:rsidR="00932864">
        <w:t xml:space="preserve"> </w:t>
      </w:r>
      <w:r w:rsidRPr="000578FA">
        <w:t>rețelelor</w:t>
      </w:r>
      <w:r w:rsidR="00932864">
        <w:t xml:space="preserve"> </w:t>
      </w:r>
      <w:r w:rsidRPr="000578FA">
        <w:t>de</w:t>
      </w:r>
      <w:r w:rsidR="00932864">
        <w:t xml:space="preserve"> </w:t>
      </w:r>
      <w:r w:rsidRPr="000578FA">
        <w:t>canalizare</w:t>
      </w:r>
      <w:r w:rsidR="00932864">
        <w:t xml:space="preserve"> </w:t>
      </w:r>
      <w:r w:rsidRPr="000578FA">
        <w:t>menajeră</w:t>
      </w:r>
      <w:r w:rsidR="00932864">
        <w:t xml:space="preserve"> </w:t>
      </w:r>
      <w:r w:rsidRPr="000578FA">
        <w:t>și</w:t>
      </w:r>
      <w:r w:rsidR="00932864">
        <w:t xml:space="preserve"> </w:t>
      </w:r>
      <w:r w:rsidRPr="000578FA">
        <w:t>a</w:t>
      </w:r>
      <w:r w:rsidR="00932864">
        <w:t xml:space="preserve"> </w:t>
      </w:r>
      <w:r w:rsidRPr="000578FA">
        <w:t>stațiilor</w:t>
      </w:r>
      <w:r w:rsidR="00932864">
        <w:t xml:space="preserve"> </w:t>
      </w:r>
      <w:r w:rsidRPr="000578FA">
        <w:t>de</w:t>
      </w:r>
      <w:r w:rsidR="00932864">
        <w:t xml:space="preserve"> </w:t>
      </w:r>
      <w:r w:rsidRPr="000578FA">
        <w:t>epurare.</w:t>
      </w:r>
    </w:p>
    <w:tbl>
      <w:tblPr>
        <w:tblStyle w:val="TableGrid"/>
        <w:tblW w:w="9565" w:type="dxa"/>
        <w:tblLook w:val="04A0" w:firstRow="1" w:lastRow="0" w:firstColumn="1" w:lastColumn="0" w:noHBand="0" w:noVBand="1"/>
      </w:tblPr>
      <w:tblGrid>
        <w:gridCol w:w="1542"/>
        <w:gridCol w:w="6391"/>
        <w:gridCol w:w="1632"/>
      </w:tblGrid>
      <w:tr w:rsidR="00675DB2" w:rsidRPr="00B9262A" w14:paraId="24A7264A" w14:textId="77777777" w:rsidTr="00220693">
        <w:trPr>
          <w:trHeight w:val="227"/>
          <w:tblHeader/>
        </w:trPr>
        <w:tc>
          <w:tcPr>
            <w:tcW w:w="1542" w:type="dxa"/>
            <w:shd w:val="clear" w:color="auto" w:fill="BFBFBF" w:themeFill="background1" w:themeFillShade="BF"/>
            <w:hideMark/>
          </w:tcPr>
          <w:p w14:paraId="74D463BC" w14:textId="15AB98D9" w:rsidR="00730C17" w:rsidRPr="00B9262A" w:rsidRDefault="00675DB2" w:rsidP="00730C17">
            <w:pPr>
              <w:rPr>
                <w:b/>
                <w:bCs/>
              </w:rPr>
            </w:pPr>
            <w:r w:rsidRPr="00B9262A">
              <w:rPr>
                <w:b/>
                <w:bCs/>
              </w:rPr>
              <w:t>UAT</w:t>
            </w:r>
          </w:p>
        </w:tc>
        <w:tc>
          <w:tcPr>
            <w:tcW w:w="6391" w:type="dxa"/>
            <w:shd w:val="clear" w:color="auto" w:fill="BFBFBF" w:themeFill="background1" w:themeFillShade="BF"/>
            <w:hideMark/>
          </w:tcPr>
          <w:p w14:paraId="13032620" w14:textId="14FC3BE1" w:rsidR="00675DB2" w:rsidRPr="00B9262A" w:rsidRDefault="00675DB2" w:rsidP="00B9262A">
            <w:pPr>
              <w:rPr>
                <w:b/>
                <w:bCs/>
              </w:rPr>
            </w:pPr>
            <w:r w:rsidRPr="00B9262A">
              <w:rPr>
                <w:b/>
                <w:bCs/>
              </w:rPr>
              <w:t>Denumire</w:t>
            </w:r>
            <w:r w:rsidR="00932864">
              <w:rPr>
                <w:b/>
                <w:bCs/>
              </w:rPr>
              <w:t xml:space="preserve"> </w:t>
            </w:r>
            <w:r w:rsidRPr="00B9262A">
              <w:rPr>
                <w:b/>
                <w:bCs/>
              </w:rPr>
              <w:t>obiectiv</w:t>
            </w:r>
            <w:r w:rsidR="00932864">
              <w:rPr>
                <w:b/>
                <w:bCs/>
              </w:rPr>
              <w:t xml:space="preserve"> </w:t>
            </w:r>
            <w:r w:rsidRPr="00B9262A">
              <w:rPr>
                <w:b/>
                <w:bCs/>
              </w:rPr>
              <w:t>de</w:t>
            </w:r>
            <w:r w:rsidR="00932864">
              <w:rPr>
                <w:b/>
                <w:bCs/>
              </w:rPr>
              <w:t xml:space="preserve"> </w:t>
            </w:r>
            <w:proofErr w:type="spellStart"/>
            <w:r w:rsidRPr="00B9262A">
              <w:rPr>
                <w:b/>
                <w:bCs/>
              </w:rPr>
              <w:t>investiţii</w:t>
            </w:r>
            <w:proofErr w:type="spellEnd"/>
          </w:p>
        </w:tc>
        <w:tc>
          <w:tcPr>
            <w:tcW w:w="1632" w:type="dxa"/>
            <w:shd w:val="clear" w:color="auto" w:fill="BFBFBF" w:themeFill="background1" w:themeFillShade="BF"/>
            <w:hideMark/>
          </w:tcPr>
          <w:p w14:paraId="7ADA52CB" w14:textId="182AA219" w:rsidR="00675DB2" w:rsidRPr="00B9262A" w:rsidRDefault="00675DB2" w:rsidP="00B9262A">
            <w:pPr>
              <w:rPr>
                <w:b/>
                <w:bCs/>
              </w:rPr>
            </w:pPr>
            <w:r w:rsidRPr="00B9262A">
              <w:rPr>
                <w:b/>
                <w:bCs/>
              </w:rPr>
              <w:t>Suma</w:t>
            </w:r>
            <w:r w:rsidR="00932864">
              <w:rPr>
                <w:b/>
                <w:bCs/>
              </w:rPr>
              <w:t xml:space="preserve"> </w:t>
            </w:r>
            <w:r w:rsidRPr="00B9262A">
              <w:rPr>
                <w:b/>
                <w:bCs/>
              </w:rPr>
              <w:t>alocată</w:t>
            </w:r>
          </w:p>
        </w:tc>
      </w:tr>
      <w:tr w:rsidR="00675DB2" w:rsidRPr="00B9262A" w14:paraId="082DCA98" w14:textId="77777777" w:rsidTr="00730C17">
        <w:trPr>
          <w:trHeight w:val="227"/>
        </w:trPr>
        <w:tc>
          <w:tcPr>
            <w:tcW w:w="1542" w:type="dxa"/>
            <w:hideMark/>
          </w:tcPr>
          <w:p w14:paraId="70B4EB5E" w14:textId="77777777" w:rsidR="00675DB2" w:rsidRPr="00B9262A" w:rsidRDefault="00675DB2">
            <w:r w:rsidRPr="00B9262A">
              <w:t>Hunedoara</w:t>
            </w:r>
          </w:p>
        </w:tc>
        <w:tc>
          <w:tcPr>
            <w:tcW w:w="6391" w:type="dxa"/>
            <w:hideMark/>
          </w:tcPr>
          <w:p w14:paraId="67B66A42" w14:textId="596E2678"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Spiru</w:t>
            </w:r>
            <w:r w:rsidR="00932864">
              <w:t xml:space="preserve"> </w:t>
            </w:r>
            <w:r w:rsidRPr="00B9262A">
              <w:t>Haret</w:t>
            </w:r>
          </w:p>
        </w:tc>
        <w:tc>
          <w:tcPr>
            <w:tcW w:w="1632" w:type="dxa"/>
            <w:hideMark/>
          </w:tcPr>
          <w:p w14:paraId="5C176295" w14:textId="77777777" w:rsidR="00675DB2" w:rsidRPr="00B9262A" w:rsidRDefault="00675DB2" w:rsidP="00B9262A">
            <w:r w:rsidRPr="00B9262A">
              <w:t>528.066,39</w:t>
            </w:r>
          </w:p>
        </w:tc>
      </w:tr>
      <w:tr w:rsidR="00675DB2" w:rsidRPr="00B9262A" w14:paraId="1D8BC110" w14:textId="77777777" w:rsidTr="00730C17">
        <w:trPr>
          <w:trHeight w:val="227"/>
        </w:trPr>
        <w:tc>
          <w:tcPr>
            <w:tcW w:w="1542" w:type="dxa"/>
            <w:hideMark/>
          </w:tcPr>
          <w:p w14:paraId="5C26CA14" w14:textId="77777777" w:rsidR="00675DB2" w:rsidRPr="00B9262A" w:rsidRDefault="00675DB2">
            <w:r w:rsidRPr="00B9262A">
              <w:lastRenderedPageBreak/>
              <w:t>Hunedoara</w:t>
            </w:r>
          </w:p>
        </w:tc>
        <w:tc>
          <w:tcPr>
            <w:tcW w:w="6391" w:type="dxa"/>
            <w:hideMark/>
          </w:tcPr>
          <w:p w14:paraId="57235B53" w14:textId="65127254"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Costache</w:t>
            </w:r>
            <w:r w:rsidR="00932864">
              <w:t xml:space="preserve"> </w:t>
            </w:r>
            <w:r w:rsidRPr="00B9262A">
              <w:t>Negruzzi</w:t>
            </w:r>
          </w:p>
        </w:tc>
        <w:tc>
          <w:tcPr>
            <w:tcW w:w="1632" w:type="dxa"/>
            <w:hideMark/>
          </w:tcPr>
          <w:p w14:paraId="027354E0" w14:textId="77777777" w:rsidR="00675DB2" w:rsidRPr="00B9262A" w:rsidRDefault="00675DB2" w:rsidP="00B9262A">
            <w:r w:rsidRPr="00B9262A">
              <w:t>376.777,75</w:t>
            </w:r>
          </w:p>
        </w:tc>
      </w:tr>
      <w:tr w:rsidR="00675DB2" w:rsidRPr="00B9262A" w14:paraId="14A70092" w14:textId="77777777" w:rsidTr="00730C17">
        <w:trPr>
          <w:trHeight w:val="227"/>
        </w:trPr>
        <w:tc>
          <w:tcPr>
            <w:tcW w:w="1542" w:type="dxa"/>
            <w:hideMark/>
          </w:tcPr>
          <w:p w14:paraId="029C7CBD" w14:textId="77777777" w:rsidR="00675DB2" w:rsidRPr="00B9262A" w:rsidRDefault="00675DB2">
            <w:r w:rsidRPr="00B9262A">
              <w:t>Hunedoara</w:t>
            </w:r>
          </w:p>
        </w:tc>
        <w:tc>
          <w:tcPr>
            <w:tcW w:w="6391" w:type="dxa"/>
            <w:hideMark/>
          </w:tcPr>
          <w:p w14:paraId="4869FECE" w14:textId="4F13B7CB"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Timotei</w:t>
            </w:r>
            <w:r w:rsidR="00932864">
              <w:t xml:space="preserve"> </w:t>
            </w:r>
            <w:r w:rsidRPr="00B9262A">
              <w:t>Cipariu</w:t>
            </w:r>
          </w:p>
        </w:tc>
        <w:tc>
          <w:tcPr>
            <w:tcW w:w="1632" w:type="dxa"/>
            <w:hideMark/>
          </w:tcPr>
          <w:p w14:paraId="2560FBC2" w14:textId="77777777" w:rsidR="00675DB2" w:rsidRPr="00B9262A" w:rsidRDefault="00675DB2" w:rsidP="00B9262A">
            <w:r w:rsidRPr="00B9262A">
              <w:t>401.895,96</w:t>
            </w:r>
          </w:p>
        </w:tc>
      </w:tr>
      <w:tr w:rsidR="00675DB2" w:rsidRPr="00B9262A" w14:paraId="1370809E" w14:textId="77777777" w:rsidTr="00730C17">
        <w:trPr>
          <w:trHeight w:val="227"/>
        </w:trPr>
        <w:tc>
          <w:tcPr>
            <w:tcW w:w="1542" w:type="dxa"/>
            <w:hideMark/>
          </w:tcPr>
          <w:p w14:paraId="2512DC19" w14:textId="77777777" w:rsidR="00675DB2" w:rsidRPr="00B9262A" w:rsidRDefault="00675DB2">
            <w:r w:rsidRPr="00B9262A">
              <w:t>Hunedoara</w:t>
            </w:r>
          </w:p>
        </w:tc>
        <w:tc>
          <w:tcPr>
            <w:tcW w:w="6391" w:type="dxa"/>
            <w:hideMark/>
          </w:tcPr>
          <w:p w14:paraId="5F926D65" w14:textId="54AE93DE"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Doinei</w:t>
            </w:r>
          </w:p>
        </w:tc>
        <w:tc>
          <w:tcPr>
            <w:tcW w:w="1632" w:type="dxa"/>
            <w:hideMark/>
          </w:tcPr>
          <w:p w14:paraId="0F7B9785" w14:textId="77777777" w:rsidR="00675DB2" w:rsidRPr="00B9262A" w:rsidRDefault="00675DB2" w:rsidP="00B9262A">
            <w:r w:rsidRPr="00B9262A">
              <w:t>310.800,19</w:t>
            </w:r>
          </w:p>
        </w:tc>
      </w:tr>
      <w:tr w:rsidR="00675DB2" w:rsidRPr="00B9262A" w14:paraId="054C8224" w14:textId="77777777" w:rsidTr="00730C17">
        <w:trPr>
          <w:trHeight w:val="227"/>
        </w:trPr>
        <w:tc>
          <w:tcPr>
            <w:tcW w:w="1542" w:type="dxa"/>
            <w:hideMark/>
          </w:tcPr>
          <w:p w14:paraId="1A4AC540" w14:textId="77777777" w:rsidR="00675DB2" w:rsidRPr="00B9262A" w:rsidRDefault="00675DB2">
            <w:r w:rsidRPr="00B9262A">
              <w:t>Hunedoara</w:t>
            </w:r>
          </w:p>
        </w:tc>
        <w:tc>
          <w:tcPr>
            <w:tcW w:w="6391" w:type="dxa"/>
            <w:hideMark/>
          </w:tcPr>
          <w:p w14:paraId="417DE52B" w14:textId="59BEF5E2"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Constructorului</w:t>
            </w:r>
          </w:p>
        </w:tc>
        <w:tc>
          <w:tcPr>
            <w:tcW w:w="1632" w:type="dxa"/>
            <w:hideMark/>
          </w:tcPr>
          <w:p w14:paraId="15CD6FF3" w14:textId="77777777" w:rsidR="00675DB2" w:rsidRPr="00B9262A" w:rsidRDefault="00675DB2" w:rsidP="00B9262A">
            <w:r w:rsidRPr="00B9262A">
              <w:t>202.876,75</w:t>
            </w:r>
          </w:p>
        </w:tc>
      </w:tr>
      <w:tr w:rsidR="00675DB2" w:rsidRPr="00B9262A" w14:paraId="2FB5B266" w14:textId="77777777" w:rsidTr="00730C17">
        <w:trPr>
          <w:trHeight w:val="227"/>
        </w:trPr>
        <w:tc>
          <w:tcPr>
            <w:tcW w:w="1542" w:type="dxa"/>
            <w:hideMark/>
          </w:tcPr>
          <w:p w14:paraId="477D30DF" w14:textId="77777777" w:rsidR="00675DB2" w:rsidRPr="00B9262A" w:rsidRDefault="00675DB2">
            <w:r w:rsidRPr="00B9262A">
              <w:t>Hunedoara</w:t>
            </w:r>
          </w:p>
        </w:tc>
        <w:tc>
          <w:tcPr>
            <w:tcW w:w="6391" w:type="dxa"/>
            <w:hideMark/>
          </w:tcPr>
          <w:p w14:paraId="28C8B5FA" w14:textId="0E1CA2E9"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Crinilor</w:t>
            </w:r>
          </w:p>
        </w:tc>
        <w:tc>
          <w:tcPr>
            <w:tcW w:w="1632" w:type="dxa"/>
            <w:hideMark/>
          </w:tcPr>
          <w:p w14:paraId="36F9FEEE" w14:textId="77777777" w:rsidR="00675DB2" w:rsidRPr="00B9262A" w:rsidRDefault="00675DB2" w:rsidP="00B9262A">
            <w:r w:rsidRPr="00B9262A">
              <w:t>101.146,66</w:t>
            </w:r>
          </w:p>
        </w:tc>
      </w:tr>
      <w:tr w:rsidR="00675DB2" w:rsidRPr="00B9262A" w14:paraId="503F0E40" w14:textId="77777777" w:rsidTr="00730C17">
        <w:trPr>
          <w:trHeight w:val="227"/>
        </w:trPr>
        <w:tc>
          <w:tcPr>
            <w:tcW w:w="1542" w:type="dxa"/>
            <w:hideMark/>
          </w:tcPr>
          <w:p w14:paraId="1DD713DB" w14:textId="77777777" w:rsidR="00675DB2" w:rsidRPr="00B9262A" w:rsidRDefault="00675DB2">
            <w:r w:rsidRPr="00B9262A">
              <w:t>Hunedoara</w:t>
            </w:r>
          </w:p>
        </w:tc>
        <w:tc>
          <w:tcPr>
            <w:tcW w:w="6391" w:type="dxa"/>
            <w:hideMark/>
          </w:tcPr>
          <w:p w14:paraId="5F216B22" w14:textId="3B5BAB8E"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Viilor</w:t>
            </w:r>
          </w:p>
        </w:tc>
        <w:tc>
          <w:tcPr>
            <w:tcW w:w="1632" w:type="dxa"/>
            <w:hideMark/>
          </w:tcPr>
          <w:p w14:paraId="2017E87F" w14:textId="77777777" w:rsidR="00675DB2" w:rsidRPr="00B9262A" w:rsidRDefault="00675DB2" w:rsidP="00B9262A">
            <w:r w:rsidRPr="00B9262A">
              <w:t>680.096,16</w:t>
            </w:r>
          </w:p>
        </w:tc>
      </w:tr>
      <w:tr w:rsidR="00675DB2" w:rsidRPr="00B9262A" w14:paraId="776AD75D" w14:textId="77777777" w:rsidTr="00730C17">
        <w:trPr>
          <w:trHeight w:val="227"/>
        </w:trPr>
        <w:tc>
          <w:tcPr>
            <w:tcW w:w="1542" w:type="dxa"/>
            <w:hideMark/>
          </w:tcPr>
          <w:p w14:paraId="2591E346" w14:textId="77777777" w:rsidR="00675DB2" w:rsidRPr="00B9262A" w:rsidRDefault="00675DB2">
            <w:r w:rsidRPr="00B9262A">
              <w:t>Hunedoara</w:t>
            </w:r>
          </w:p>
        </w:tc>
        <w:tc>
          <w:tcPr>
            <w:tcW w:w="6391" w:type="dxa"/>
            <w:hideMark/>
          </w:tcPr>
          <w:p w14:paraId="68C8B611" w14:textId="0F8AFB09"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Retezat</w:t>
            </w:r>
          </w:p>
        </w:tc>
        <w:tc>
          <w:tcPr>
            <w:tcW w:w="1632" w:type="dxa"/>
            <w:hideMark/>
          </w:tcPr>
          <w:p w14:paraId="76FD8882" w14:textId="77777777" w:rsidR="00675DB2" w:rsidRPr="00B9262A" w:rsidRDefault="00675DB2" w:rsidP="00B9262A">
            <w:r w:rsidRPr="00B9262A">
              <w:t>222.085,92</w:t>
            </w:r>
          </w:p>
        </w:tc>
      </w:tr>
      <w:tr w:rsidR="00675DB2" w:rsidRPr="00B9262A" w14:paraId="07306A82" w14:textId="77777777" w:rsidTr="00730C17">
        <w:trPr>
          <w:trHeight w:val="227"/>
        </w:trPr>
        <w:tc>
          <w:tcPr>
            <w:tcW w:w="1542" w:type="dxa"/>
            <w:hideMark/>
          </w:tcPr>
          <w:p w14:paraId="5E90D58A" w14:textId="77777777" w:rsidR="00675DB2" w:rsidRPr="00B9262A" w:rsidRDefault="00675DB2">
            <w:r w:rsidRPr="00B9262A">
              <w:t>Hunedoara</w:t>
            </w:r>
          </w:p>
        </w:tc>
        <w:tc>
          <w:tcPr>
            <w:tcW w:w="6391" w:type="dxa"/>
            <w:hideMark/>
          </w:tcPr>
          <w:p w14:paraId="755CF495" w14:textId="35008504"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Dr.</w:t>
            </w:r>
            <w:r w:rsidR="00932864">
              <w:t xml:space="preserve"> </w:t>
            </w:r>
            <w:proofErr w:type="spellStart"/>
            <w:r w:rsidRPr="00B9262A">
              <w:t>Ştefan</w:t>
            </w:r>
            <w:proofErr w:type="spellEnd"/>
            <w:r w:rsidR="00932864">
              <w:t xml:space="preserve"> </w:t>
            </w:r>
            <w:proofErr w:type="spellStart"/>
            <w:r w:rsidRPr="00B9262A">
              <w:t>Stincă</w:t>
            </w:r>
            <w:proofErr w:type="spellEnd"/>
          </w:p>
        </w:tc>
        <w:tc>
          <w:tcPr>
            <w:tcW w:w="1632" w:type="dxa"/>
            <w:hideMark/>
          </w:tcPr>
          <w:p w14:paraId="0A1FF616" w14:textId="77777777" w:rsidR="00675DB2" w:rsidRPr="00B9262A" w:rsidRDefault="00675DB2" w:rsidP="00B9262A">
            <w:r w:rsidRPr="00B9262A">
              <w:t>248.161,12</w:t>
            </w:r>
          </w:p>
        </w:tc>
      </w:tr>
      <w:tr w:rsidR="00675DB2" w:rsidRPr="00B9262A" w14:paraId="566768DE" w14:textId="77777777" w:rsidTr="00730C17">
        <w:trPr>
          <w:trHeight w:val="227"/>
        </w:trPr>
        <w:tc>
          <w:tcPr>
            <w:tcW w:w="1542" w:type="dxa"/>
            <w:hideMark/>
          </w:tcPr>
          <w:p w14:paraId="20BE47E0" w14:textId="77777777" w:rsidR="00675DB2" w:rsidRPr="00B9262A" w:rsidRDefault="00675DB2">
            <w:r w:rsidRPr="00B9262A">
              <w:t>Hunedoara</w:t>
            </w:r>
          </w:p>
        </w:tc>
        <w:tc>
          <w:tcPr>
            <w:tcW w:w="6391" w:type="dxa"/>
            <w:hideMark/>
          </w:tcPr>
          <w:p w14:paraId="3ED816D2" w14:textId="7258D975"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Pădurii</w:t>
            </w:r>
          </w:p>
        </w:tc>
        <w:tc>
          <w:tcPr>
            <w:tcW w:w="1632" w:type="dxa"/>
            <w:hideMark/>
          </w:tcPr>
          <w:p w14:paraId="02F043D8" w14:textId="77777777" w:rsidR="00675DB2" w:rsidRPr="00B9262A" w:rsidRDefault="00675DB2" w:rsidP="00B9262A">
            <w:r w:rsidRPr="00B9262A">
              <w:t>557.913,06</w:t>
            </w:r>
          </w:p>
        </w:tc>
      </w:tr>
      <w:tr w:rsidR="00675DB2" w:rsidRPr="00B9262A" w14:paraId="1C61069D" w14:textId="77777777" w:rsidTr="00730C17">
        <w:trPr>
          <w:trHeight w:val="227"/>
        </w:trPr>
        <w:tc>
          <w:tcPr>
            <w:tcW w:w="1542" w:type="dxa"/>
            <w:hideMark/>
          </w:tcPr>
          <w:p w14:paraId="450A7F55" w14:textId="77777777" w:rsidR="00675DB2" w:rsidRPr="00B9262A" w:rsidRDefault="00675DB2">
            <w:r w:rsidRPr="00B9262A">
              <w:t>Hunedoara</w:t>
            </w:r>
          </w:p>
        </w:tc>
        <w:tc>
          <w:tcPr>
            <w:tcW w:w="6391" w:type="dxa"/>
            <w:hideMark/>
          </w:tcPr>
          <w:p w14:paraId="3EC3C063" w14:textId="01C67BA5"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Pădurii</w:t>
            </w:r>
          </w:p>
        </w:tc>
        <w:tc>
          <w:tcPr>
            <w:tcW w:w="1632" w:type="dxa"/>
            <w:hideMark/>
          </w:tcPr>
          <w:p w14:paraId="76B86E01" w14:textId="77777777" w:rsidR="00675DB2" w:rsidRPr="00B9262A" w:rsidRDefault="00675DB2" w:rsidP="00B9262A">
            <w:r w:rsidRPr="00B9262A">
              <w:t>932.155,59</w:t>
            </w:r>
          </w:p>
        </w:tc>
      </w:tr>
      <w:tr w:rsidR="00675DB2" w:rsidRPr="00B9262A" w14:paraId="3470DA24" w14:textId="77777777" w:rsidTr="00730C17">
        <w:trPr>
          <w:trHeight w:val="227"/>
        </w:trPr>
        <w:tc>
          <w:tcPr>
            <w:tcW w:w="1542" w:type="dxa"/>
            <w:hideMark/>
          </w:tcPr>
          <w:p w14:paraId="413D195E" w14:textId="77777777" w:rsidR="00675DB2" w:rsidRPr="00B9262A" w:rsidRDefault="00675DB2">
            <w:r w:rsidRPr="00B9262A">
              <w:t>Hunedoara</w:t>
            </w:r>
          </w:p>
        </w:tc>
        <w:tc>
          <w:tcPr>
            <w:tcW w:w="6391" w:type="dxa"/>
            <w:hideMark/>
          </w:tcPr>
          <w:p w14:paraId="6002FE64" w14:textId="1B10F611"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drum</w:t>
            </w:r>
            <w:r w:rsidR="00932864">
              <w:t xml:space="preserve"> </w:t>
            </w:r>
            <w:r w:rsidRPr="00B9262A">
              <w:t>vicinal</w:t>
            </w:r>
            <w:r w:rsidR="00932864">
              <w:t xml:space="preserve"> </w:t>
            </w:r>
            <w:r w:rsidRPr="00B9262A">
              <w:t>Pestișu</w:t>
            </w:r>
            <w:r w:rsidR="00932864">
              <w:t xml:space="preserve"> </w:t>
            </w:r>
            <w:r w:rsidRPr="00B9262A">
              <w:t>Mare</w:t>
            </w:r>
            <w:r w:rsidR="00932864">
              <w:t xml:space="preserve"> </w:t>
            </w:r>
            <w:r w:rsidRPr="00B9262A">
              <w:t>-</w:t>
            </w:r>
            <w:r w:rsidR="00932864">
              <w:t xml:space="preserve"> </w:t>
            </w:r>
            <w:r w:rsidRPr="00B9262A">
              <w:t>tronson</w:t>
            </w:r>
            <w:r w:rsidR="00932864">
              <w:t xml:space="preserve"> </w:t>
            </w:r>
            <w:r w:rsidRPr="00B9262A">
              <w:t>1</w:t>
            </w:r>
          </w:p>
        </w:tc>
        <w:tc>
          <w:tcPr>
            <w:tcW w:w="1632" w:type="dxa"/>
            <w:hideMark/>
          </w:tcPr>
          <w:p w14:paraId="6DE63AF6" w14:textId="77777777" w:rsidR="00675DB2" w:rsidRPr="00B9262A" w:rsidRDefault="00675DB2" w:rsidP="00B9262A">
            <w:r w:rsidRPr="00B9262A">
              <w:t>1.982.577,77</w:t>
            </w:r>
          </w:p>
        </w:tc>
      </w:tr>
      <w:tr w:rsidR="00675DB2" w:rsidRPr="00B9262A" w14:paraId="4BB37287" w14:textId="77777777" w:rsidTr="00730C17">
        <w:trPr>
          <w:trHeight w:val="227"/>
        </w:trPr>
        <w:tc>
          <w:tcPr>
            <w:tcW w:w="1542" w:type="dxa"/>
            <w:hideMark/>
          </w:tcPr>
          <w:p w14:paraId="67C75790" w14:textId="77777777" w:rsidR="00675DB2" w:rsidRPr="00B9262A" w:rsidRDefault="00675DB2">
            <w:r w:rsidRPr="00B9262A">
              <w:t>Hunedoara</w:t>
            </w:r>
          </w:p>
        </w:tc>
        <w:tc>
          <w:tcPr>
            <w:tcW w:w="6391" w:type="dxa"/>
            <w:hideMark/>
          </w:tcPr>
          <w:p w14:paraId="65770F4B" w14:textId="5D32662F"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Cărpiniș</w:t>
            </w:r>
          </w:p>
        </w:tc>
        <w:tc>
          <w:tcPr>
            <w:tcW w:w="1632" w:type="dxa"/>
            <w:hideMark/>
          </w:tcPr>
          <w:p w14:paraId="2392A43D" w14:textId="77777777" w:rsidR="00675DB2" w:rsidRPr="00B9262A" w:rsidRDefault="00675DB2" w:rsidP="00B9262A">
            <w:r w:rsidRPr="00B9262A">
              <w:t>206.589,22</w:t>
            </w:r>
          </w:p>
        </w:tc>
      </w:tr>
      <w:tr w:rsidR="00675DB2" w:rsidRPr="00B9262A" w14:paraId="540173B4" w14:textId="77777777" w:rsidTr="00730C17">
        <w:trPr>
          <w:trHeight w:val="227"/>
        </w:trPr>
        <w:tc>
          <w:tcPr>
            <w:tcW w:w="1542" w:type="dxa"/>
            <w:hideMark/>
          </w:tcPr>
          <w:p w14:paraId="0DCB29B9" w14:textId="77777777" w:rsidR="00675DB2" w:rsidRPr="00B9262A" w:rsidRDefault="00675DB2">
            <w:r w:rsidRPr="00B9262A">
              <w:t>Hunedoara</w:t>
            </w:r>
          </w:p>
        </w:tc>
        <w:tc>
          <w:tcPr>
            <w:tcW w:w="6391" w:type="dxa"/>
            <w:hideMark/>
          </w:tcPr>
          <w:p w14:paraId="460C5A4D" w14:textId="452D0C1D"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Zorilor</w:t>
            </w:r>
          </w:p>
        </w:tc>
        <w:tc>
          <w:tcPr>
            <w:tcW w:w="1632" w:type="dxa"/>
            <w:hideMark/>
          </w:tcPr>
          <w:p w14:paraId="62F1095F" w14:textId="77777777" w:rsidR="00675DB2" w:rsidRPr="00B9262A" w:rsidRDefault="00675DB2" w:rsidP="00B9262A">
            <w:r w:rsidRPr="00B9262A">
              <w:t>568.055,13</w:t>
            </w:r>
          </w:p>
        </w:tc>
      </w:tr>
      <w:tr w:rsidR="00675DB2" w:rsidRPr="00B9262A" w14:paraId="0B23F9F3" w14:textId="77777777" w:rsidTr="00730C17">
        <w:trPr>
          <w:trHeight w:val="227"/>
        </w:trPr>
        <w:tc>
          <w:tcPr>
            <w:tcW w:w="1542" w:type="dxa"/>
            <w:hideMark/>
          </w:tcPr>
          <w:p w14:paraId="33A28419" w14:textId="77777777" w:rsidR="00675DB2" w:rsidRPr="00B9262A" w:rsidRDefault="00675DB2">
            <w:r w:rsidRPr="00B9262A">
              <w:t>Hunedoara</w:t>
            </w:r>
          </w:p>
        </w:tc>
        <w:tc>
          <w:tcPr>
            <w:tcW w:w="6391" w:type="dxa"/>
            <w:hideMark/>
          </w:tcPr>
          <w:p w14:paraId="7CB28FEA" w14:textId="2F691BC1"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strada</w:t>
            </w:r>
            <w:r w:rsidR="00932864">
              <w:t xml:space="preserve"> </w:t>
            </w:r>
            <w:r w:rsidRPr="00B9262A">
              <w:t>Alexandru</w:t>
            </w:r>
            <w:r w:rsidR="00932864">
              <w:t xml:space="preserve"> </w:t>
            </w:r>
            <w:r w:rsidRPr="00B9262A">
              <w:t>Odobescu</w:t>
            </w:r>
          </w:p>
        </w:tc>
        <w:tc>
          <w:tcPr>
            <w:tcW w:w="1632" w:type="dxa"/>
            <w:hideMark/>
          </w:tcPr>
          <w:p w14:paraId="6948063B" w14:textId="77777777" w:rsidR="00675DB2" w:rsidRPr="00B9262A" w:rsidRDefault="00675DB2" w:rsidP="00B9262A">
            <w:r w:rsidRPr="00B9262A">
              <w:t>360.858,23</w:t>
            </w:r>
          </w:p>
        </w:tc>
      </w:tr>
      <w:tr w:rsidR="00675DB2" w:rsidRPr="00B9262A" w14:paraId="17384804" w14:textId="77777777" w:rsidTr="00730C17">
        <w:trPr>
          <w:trHeight w:val="227"/>
        </w:trPr>
        <w:tc>
          <w:tcPr>
            <w:tcW w:w="1542" w:type="dxa"/>
            <w:hideMark/>
          </w:tcPr>
          <w:p w14:paraId="7AE12013" w14:textId="77777777" w:rsidR="00675DB2" w:rsidRPr="00B9262A" w:rsidRDefault="00675DB2">
            <w:r w:rsidRPr="00B9262A">
              <w:t>Hunedoara</w:t>
            </w:r>
          </w:p>
        </w:tc>
        <w:tc>
          <w:tcPr>
            <w:tcW w:w="6391" w:type="dxa"/>
            <w:hideMark/>
          </w:tcPr>
          <w:p w14:paraId="29988565" w14:textId="3B1DF75D"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aleea</w:t>
            </w:r>
            <w:r w:rsidR="00932864">
              <w:t xml:space="preserve"> </w:t>
            </w:r>
            <w:r w:rsidRPr="00B9262A">
              <w:t>Drum</w:t>
            </w:r>
            <w:r w:rsidR="00932864">
              <w:t xml:space="preserve"> </w:t>
            </w:r>
            <w:r w:rsidRPr="00B9262A">
              <w:t>Nou</w:t>
            </w:r>
          </w:p>
        </w:tc>
        <w:tc>
          <w:tcPr>
            <w:tcW w:w="1632" w:type="dxa"/>
            <w:hideMark/>
          </w:tcPr>
          <w:p w14:paraId="5B423D58" w14:textId="77777777" w:rsidR="00675DB2" w:rsidRPr="00B9262A" w:rsidRDefault="00675DB2" w:rsidP="00B9262A">
            <w:r w:rsidRPr="00B9262A">
              <w:t>202.876,75</w:t>
            </w:r>
          </w:p>
        </w:tc>
      </w:tr>
      <w:tr w:rsidR="00675DB2" w:rsidRPr="00B9262A" w14:paraId="7E9B3667" w14:textId="77777777" w:rsidTr="00730C17">
        <w:trPr>
          <w:trHeight w:val="227"/>
        </w:trPr>
        <w:tc>
          <w:tcPr>
            <w:tcW w:w="1542" w:type="dxa"/>
            <w:hideMark/>
          </w:tcPr>
          <w:p w14:paraId="2ED5281F" w14:textId="77777777" w:rsidR="00675DB2" w:rsidRPr="00B9262A" w:rsidRDefault="00675DB2">
            <w:r w:rsidRPr="00B9262A">
              <w:t>Hunedoara</w:t>
            </w:r>
          </w:p>
        </w:tc>
        <w:tc>
          <w:tcPr>
            <w:tcW w:w="6391" w:type="dxa"/>
            <w:hideMark/>
          </w:tcPr>
          <w:p w14:paraId="4270F950" w14:textId="515078DB" w:rsidR="00675DB2" w:rsidRPr="00B9262A" w:rsidRDefault="00675DB2">
            <w:r w:rsidRPr="00B9262A">
              <w:t>Reabilitare</w:t>
            </w:r>
            <w:r w:rsidR="00932864">
              <w:t xml:space="preserve"> </w:t>
            </w:r>
            <w:r w:rsidRPr="00B9262A">
              <w:t>sistem</w:t>
            </w:r>
            <w:r w:rsidR="00932864">
              <w:t xml:space="preserve"> </w:t>
            </w:r>
            <w:r w:rsidRPr="00B9262A">
              <w:t>rutier</w:t>
            </w:r>
            <w:r w:rsidR="00932864">
              <w:t xml:space="preserve"> </w:t>
            </w:r>
            <w:r w:rsidRPr="00B9262A">
              <w:t>în</w:t>
            </w:r>
            <w:r w:rsidR="00932864">
              <w:t xml:space="preserve"> </w:t>
            </w:r>
            <w:r w:rsidRPr="00B9262A">
              <w:t>municipiul</w:t>
            </w:r>
            <w:r w:rsidR="00932864">
              <w:t xml:space="preserve"> </w:t>
            </w:r>
            <w:r w:rsidRPr="00B9262A">
              <w:t>Hunedoara,</w:t>
            </w:r>
            <w:r w:rsidR="00932864">
              <w:t xml:space="preserve"> </w:t>
            </w:r>
            <w:r w:rsidRPr="00B9262A">
              <w:t>judeţul</w:t>
            </w:r>
            <w:r w:rsidR="00932864">
              <w:t xml:space="preserve"> </w:t>
            </w:r>
            <w:r w:rsidRPr="00B9262A">
              <w:t>Hunedoara</w:t>
            </w:r>
            <w:r w:rsidR="00932864">
              <w:t xml:space="preserve"> </w:t>
            </w:r>
            <w:r w:rsidRPr="00B9262A">
              <w:t>–</w:t>
            </w:r>
            <w:r w:rsidR="00932864">
              <w:t xml:space="preserve"> </w:t>
            </w:r>
            <w:r w:rsidRPr="00B9262A">
              <w:t>drum</w:t>
            </w:r>
            <w:r w:rsidR="00932864">
              <w:t xml:space="preserve"> </w:t>
            </w:r>
            <w:r w:rsidRPr="00B9262A">
              <w:t>vicinal</w:t>
            </w:r>
            <w:r w:rsidR="00932864">
              <w:t xml:space="preserve"> </w:t>
            </w:r>
            <w:r w:rsidRPr="00B9262A">
              <w:t>Pestișu</w:t>
            </w:r>
            <w:r w:rsidR="00932864">
              <w:t xml:space="preserve"> </w:t>
            </w:r>
            <w:r w:rsidRPr="00B9262A">
              <w:t>Mare</w:t>
            </w:r>
          </w:p>
        </w:tc>
        <w:tc>
          <w:tcPr>
            <w:tcW w:w="1632" w:type="dxa"/>
            <w:hideMark/>
          </w:tcPr>
          <w:p w14:paraId="031959EB" w14:textId="77777777" w:rsidR="00675DB2" w:rsidRPr="00B9262A" w:rsidRDefault="00675DB2" w:rsidP="00B9262A">
            <w:r w:rsidRPr="00B9262A">
              <w:t>242.140,91</w:t>
            </w:r>
          </w:p>
        </w:tc>
      </w:tr>
    </w:tbl>
    <w:p w14:paraId="4513EF40" w14:textId="77777777" w:rsidR="000578FA" w:rsidRPr="000578FA" w:rsidRDefault="000578FA" w:rsidP="000578FA">
      <w:pPr>
        <w:rPr>
          <w:b/>
          <w:bCs/>
        </w:rPr>
      </w:pPr>
      <w:r w:rsidRPr="000578FA">
        <w:rPr>
          <w:b/>
          <w:bCs/>
        </w:rPr>
        <w:t>Documente</w:t>
      </w:r>
    </w:p>
    <w:p w14:paraId="28CE5519" w14:textId="7E1595C5" w:rsidR="000578FA" w:rsidRPr="000578FA" w:rsidRDefault="00E90258" w:rsidP="000578FA">
      <w:hyperlink r:id="rId22" w:tooltip="Lista contractelor semnate.xlsx" w:history="1">
        <w:r w:rsidR="000578FA" w:rsidRPr="000578FA">
          <w:rPr>
            <w:rStyle w:val="Hyperlink"/>
            <w:szCs w:val="24"/>
          </w:rPr>
          <w:t>Lista</w:t>
        </w:r>
        <w:r w:rsidR="00932864">
          <w:rPr>
            <w:rStyle w:val="Hyperlink"/>
            <w:szCs w:val="24"/>
          </w:rPr>
          <w:t xml:space="preserve"> </w:t>
        </w:r>
        <w:r w:rsidR="000578FA" w:rsidRPr="000578FA">
          <w:rPr>
            <w:rStyle w:val="Hyperlink"/>
            <w:szCs w:val="24"/>
          </w:rPr>
          <w:t>contractelor</w:t>
        </w:r>
        <w:r w:rsidR="00932864">
          <w:rPr>
            <w:rStyle w:val="Hyperlink"/>
            <w:szCs w:val="24"/>
          </w:rPr>
          <w:t xml:space="preserve"> </w:t>
        </w:r>
        <w:r w:rsidR="000578FA" w:rsidRPr="000578FA">
          <w:rPr>
            <w:rStyle w:val="Hyperlink"/>
            <w:szCs w:val="24"/>
          </w:rPr>
          <w:t>semnate.xlsx</w:t>
        </w:r>
      </w:hyperlink>
    </w:p>
    <w:p w14:paraId="7361405F" w14:textId="60D7F620" w:rsidR="000578FA" w:rsidRPr="000578FA" w:rsidRDefault="000578FA" w:rsidP="000578FA">
      <w:pPr>
        <w:pStyle w:val="Stilsursa"/>
      </w:pPr>
      <w:r w:rsidRPr="000578FA">
        <w:t>Sursa:</w:t>
      </w:r>
      <w:r w:rsidR="00932864">
        <w:t xml:space="preserve"> </w:t>
      </w:r>
      <w:r w:rsidRPr="000578FA">
        <w:t>MDLPA</w:t>
      </w:r>
    </w:p>
    <w:p w14:paraId="6CC258F8" w14:textId="76DC2152" w:rsidR="000578FA" w:rsidRPr="000578FA" w:rsidRDefault="000578FA" w:rsidP="000578FA">
      <w:pPr>
        <w:pStyle w:val="separatorarticole"/>
      </w:pPr>
      <w:r>
        <w:t>*</w:t>
      </w:r>
    </w:p>
    <w:p w14:paraId="047E4F0A" w14:textId="03C9ADB3" w:rsidR="009E6229" w:rsidRPr="009E6229" w:rsidRDefault="009E6229" w:rsidP="009E6229">
      <w:pPr>
        <w:pStyle w:val="TitluArticolinINFOUE"/>
      </w:pPr>
      <w:bookmarkStart w:id="142" w:name="_Toc157522065"/>
      <w:r w:rsidRPr="009E6229">
        <w:t>Eveniment</w:t>
      </w:r>
      <w:r w:rsidR="00932864">
        <w:t xml:space="preserve"> </w:t>
      </w:r>
      <w:r w:rsidRPr="009E6229">
        <w:t>de</w:t>
      </w:r>
      <w:r w:rsidR="00932864">
        <w:t xml:space="preserve"> </w:t>
      </w:r>
      <w:r w:rsidRPr="009E6229">
        <w:t>informare</w:t>
      </w:r>
      <w:r w:rsidR="00932864">
        <w:t xml:space="preserve"> </w:t>
      </w:r>
      <w:r w:rsidRPr="009E6229">
        <w:t>privind</w:t>
      </w:r>
      <w:r w:rsidR="00932864">
        <w:t xml:space="preserve"> </w:t>
      </w:r>
      <w:r w:rsidRPr="009E6229">
        <w:t>cel</w:t>
      </w:r>
      <w:r w:rsidR="00932864">
        <w:t xml:space="preserve"> </w:t>
      </w:r>
      <w:r w:rsidRPr="009E6229">
        <w:t>de-al</w:t>
      </w:r>
      <w:r w:rsidR="00932864">
        <w:t xml:space="preserve"> </w:t>
      </w:r>
      <w:r w:rsidRPr="009E6229">
        <w:t>doilea</w:t>
      </w:r>
      <w:r w:rsidR="00932864">
        <w:t xml:space="preserve"> </w:t>
      </w:r>
      <w:r w:rsidRPr="009E6229">
        <w:t>apel</w:t>
      </w:r>
      <w:r w:rsidR="00932864">
        <w:t xml:space="preserve"> </w:t>
      </w:r>
      <w:r w:rsidRPr="009E6229">
        <w:t>de</w:t>
      </w:r>
      <w:r w:rsidR="00932864">
        <w:t xml:space="preserve"> </w:t>
      </w:r>
      <w:r w:rsidRPr="009E6229">
        <w:t>proiecte</w:t>
      </w:r>
      <w:r w:rsidR="00932864">
        <w:t xml:space="preserve"> </w:t>
      </w:r>
      <w:r w:rsidRPr="009E6229">
        <w:t>pe</w:t>
      </w:r>
      <w:r w:rsidR="00932864">
        <w:t xml:space="preserve"> </w:t>
      </w:r>
      <w:r w:rsidRPr="009E6229">
        <w:t>Programul</w:t>
      </w:r>
      <w:r w:rsidR="00932864">
        <w:t xml:space="preserve"> </w:t>
      </w:r>
      <w:r w:rsidRPr="009E6229">
        <w:t>pentru</w:t>
      </w:r>
      <w:r w:rsidR="00932864">
        <w:t xml:space="preserve"> </w:t>
      </w:r>
      <w:r w:rsidRPr="009E6229">
        <w:t>Regiunea</w:t>
      </w:r>
      <w:r w:rsidR="00932864">
        <w:t xml:space="preserve"> </w:t>
      </w:r>
      <w:r w:rsidRPr="009E6229">
        <w:t>Dunării</w:t>
      </w:r>
      <w:r w:rsidR="00932864">
        <w:t xml:space="preserve"> </w:t>
      </w:r>
      <w:r w:rsidRPr="009E6229">
        <w:t>2021-2027</w:t>
      </w:r>
      <w:bookmarkEnd w:id="142"/>
    </w:p>
    <w:p w14:paraId="454D1AB2" w14:textId="0C88A08E" w:rsidR="009E6229" w:rsidRPr="009E6229" w:rsidRDefault="009E6229" w:rsidP="00220693">
      <w:pPr>
        <w:spacing w:before="40"/>
      </w:pPr>
      <w:r w:rsidRPr="009E6229">
        <w:t>Ministerul</w:t>
      </w:r>
      <w:r w:rsidR="00932864">
        <w:t xml:space="preserve"> </w:t>
      </w:r>
      <w:r w:rsidRPr="009E6229">
        <w:t>Dezvoltării,</w:t>
      </w:r>
      <w:r w:rsidR="00932864">
        <w:t xml:space="preserve"> </w:t>
      </w:r>
      <w:r w:rsidRPr="009E6229">
        <w:t>Lucrărilor</w:t>
      </w:r>
      <w:r w:rsidR="00932864">
        <w:t xml:space="preserve"> </w:t>
      </w:r>
      <w:r w:rsidRPr="009E6229">
        <w:t>Publice</w:t>
      </w:r>
      <w:r w:rsidR="00932864">
        <w:t xml:space="preserve"> </w:t>
      </w:r>
      <w:r w:rsidRPr="009E6229">
        <w:t>și</w:t>
      </w:r>
      <w:r w:rsidR="00932864">
        <w:t xml:space="preserve"> </w:t>
      </w:r>
      <w:r w:rsidRPr="009E6229">
        <w:t>Administrației,</w:t>
      </w:r>
      <w:r w:rsidR="00932864">
        <w:t xml:space="preserve"> </w:t>
      </w:r>
      <w:r w:rsidRPr="009E6229">
        <w:t>în</w:t>
      </w:r>
      <w:r w:rsidR="00932864">
        <w:t xml:space="preserve"> </w:t>
      </w:r>
      <w:r w:rsidRPr="009E6229">
        <w:t>calitate</w:t>
      </w:r>
      <w:r w:rsidR="00932864">
        <w:t xml:space="preserve"> </w:t>
      </w:r>
      <w:r w:rsidRPr="009E6229">
        <w:t>de</w:t>
      </w:r>
      <w:r w:rsidR="00932864">
        <w:t xml:space="preserve"> </w:t>
      </w:r>
      <w:r w:rsidRPr="009E6229">
        <w:t>Autoritate</w:t>
      </w:r>
      <w:r w:rsidR="00932864">
        <w:t xml:space="preserve"> </w:t>
      </w:r>
      <w:r w:rsidRPr="009E6229">
        <w:t>Națională</w:t>
      </w:r>
      <w:r w:rsidR="00932864">
        <w:t xml:space="preserve"> </w:t>
      </w:r>
      <w:r w:rsidRPr="009E6229">
        <w:t>și</w:t>
      </w:r>
      <w:r w:rsidR="00932864">
        <w:t xml:space="preserve"> </w:t>
      </w:r>
      <w:r w:rsidRPr="009E6229">
        <w:t>Punct</w:t>
      </w:r>
      <w:r w:rsidR="00932864">
        <w:t xml:space="preserve"> </w:t>
      </w:r>
      <w:r w:rsidRPr="009E6229">
        <w:t>Național</w:t>
      </w:r>
      <w:r w:rsidR="00932864">
        <w:t xml:space="preserve"> </w:t>
      </w:r>
      <w:r w:rsidRPr="009E6229">
        <w:t>de</w:t>
      </w:r>
      <w:r w:rsidR="00932864">
        <w:t xml:space="preserve"> </w:t>
      </w:r>
      <w:r w:rsidRPr="009E6229">
        <w:t>Contact</w:t>
      </w:r>
      <w:r w:rsidR="00932864">
        <w:t xml:space="preserve"> </w:t>
      </w:r>
      <w:r w:rsidRPr="009E6229">
        <w:t>pentru</w:t>
      </w:r>
      <w:r w:rsidR="00932864">
        <w:t xml:space="preserve"> </w:t>
      </w:r>
      <w:r w:rsidRPr="009E6229">
        <w:t>Programul</w:t>
      </w:r>
      <w:r w:rsidR="00932864">
        <w:t xml:space="preserve"> </w:t>
      </w:r>
      <w:r w:rsidRPr="009E6229">
        <w:t>Transnațional</w:t>
      </w:r>
      <w:r w:rsidR="00932864">
        <w:t xml:space="preserve"> </w:t>
      </w:r>
      <w:r w:rsidRPr="009E6229">
        <w:t>Dunărea</w:t>
      </w:r>
      <w:r w:rsidR="00932864">
        <w:t xml:space="preserve"> </w:t>
      </w:r>
      <w:r w:rsidRPr="009E6229">
        <w:t>și</w:t>
      </w:r>
      <w:r w:rsidR="00932864">
        <w:t xml:space="preserve"> </w:t>
      </w:r>
      <w:r w:rsidRPr="009E6229">
        <w:t>succesorul</w:t>
      </w:r>
      <w:r w:rsidR="00932864">
        <w:t xml:space="preserve"> </w:t>
      </w:r>
      <w:r w:rsidRPr="009E6229">
        <w:t>acestuia</w:t>
      </w:r>
      <w:r w:rsidR="00932864">
        <w:t xml:space="preserve"> </w:t>
      </w:r>
      <w:r w:rsidRPr="009E6229">
        <w:t>-</w:t>
      </w:r>
      <w:r w:rsidR="00932864">
        <w:t xml:space="preserve"> </w:t>
      </w:r>
      <w:proofErr w:type="spellStart"/>
      <w:r w:rsidRPr="009E6229">
        <w:t>Danube</w:t>
      </w:r>
      <w:proofErr w:type="spellEnd"/>
      <w:r w:rsidR="00932864">
        <w:t xml:space="preserve"> </w:t>
      </w:r>
      <w:proofErr w:type="spellStart"/>
      <w:r w:rsidRPr="009E6229">
        <w:t>Region</w:t>
      </w:r>
      <w:proofErr w:type="spellEnd"/>
      <w:r w:rsidR="00932864">
        <w:t xml:space="preserve"> </w:t>
      </w:r>
      <w:proofErr w:type="spellStart"/>
      <w:r w:rsidRPr="009E6229">
        <w:t>Programme</w:t>
      </w:r>
      <w:proofErr w:type="spellEnd"/>
      <w:r w:rsidR="00932864">
        <w:t xml:space="preserve"> </w:t>
      </w:r>
      <w:r w:rsidRPr="009E6229">
        <w:t>(Programul</w:t>
      </w:r>
      <w:r w:rsidR="00932864">
        <w:t xml:space="preserve"> </w:t>
      </w:r>
      <w:r w:rsidRPr="009E6229">
        <w:t>pentru</w:t>
      </w:r>
      <w:r w:rsidR="00932864">
        <w:t xml:space="preserve"> </w:t>
      </w:r>
      <w:r w:rsidRPr="009E6229">
        <w:t>Regiunea</w:t>
      </w:r>
      <w:r w:rsidR="00932864">
        <w:t xml:space="preserve"> </w:t>
      </w:r>
      <w:r w:rsidRPr="009E6229">
        <w:t>Dunării)</w:t>
      </w:r>
      <w:r w:rsidR="00932864">
        <w:t xml:space="preserve"> </w:t>
      </w:r>
      <w:r w:rsidRPr="009E6229">
        <w:t>2021-2027</w:t>
      </w:r>
      <w:r w:rsidR="00932864">
        <w:t xml:space="preserve"> </w:t>
      </w:r>
      <w:r w:rsidRPr="009E6229">
        <w:t>organizează</w:t>
      </w:r>
      <w:r w:rsidR="00932864">
        <w:t xml:space="preserve"> </w:t>
      </w:r>
      <w:r w:rsidRPr="009E6229">
        <w:t>în</w:t>
      </w:r>
      <w:r w:rsidR="00932864">
        <w:t xml:space="preserve"> </w:t>
      </w:r>
      <w:r w:rsidRPr="009E6229">
        <w:t>data</w:t>
      </w:r>
      <w:r w:rsidR="00932864">
        <w:t xml:space="preserve"> </w:t>
      </w:r>
      <w:r w:rsidRPr="009E6229">
        <w:t>de</w:t>
      </w:r>
      <w:r w:rsidR="00932864">
        <w:t xml:space="preserve"> </w:t>
      </w:r>
      <w:r w:rsidRPr="009E6229">
        <w:t>31</w:t>
      </w:r>
      <w:r w:rsidR="00932864">
        <w:t xml:space="preserve"> </w:t>
      </w:r>
      <w:r w:rsidRPr="009E6229">
        <w:t>ianuarie</w:t>
      </w:r>
      <w:r w:rsidR="00932864">
        <w:t xml:space="preserve"> </w:t>
      </w:r>
      <w:r w:rsidRPr="009E6229">
        <w:t>2024,</w:t>
      </w:r>
      <w:r w:rsidR="00932864">
        <w:t xml:space="preserve"> </w:t>
      </w:r>
      <w:r w:rsidRPr="009E6229">
        <w:t>online,</w:t>
      </w:r>
      <w:r w:rsidR="00932864">
        <w:t xml:space="preserve"> </w:t>
      </w:r>
      <w:r w:rsidRPr="009E6229">
        <w:t>o</w:t>
      </w:r>
      <w:r w:rsidR="00932864">
        <w:t xml:space="preserve"> </w:t>
      </w:r>
      <w:r w:rsidRPr="009E6229">
        <w:t>sesiune</w:t>
      </w:r>
      <w:r w:rsidR="00932864">
        <w:t xml:space="preserve"> </w:t>
      </w:r>
      <w:r w:rsidRPr="009E6229">
        <w:t>de</w:t>
      </w:r>
      <w:r w:rsidR="00932864">
        <w:t xml:space="preserve"> </w:t>
      </w:r>
      <w:r w:rsidRPr="009E6229">
        <w:t>informare</w:t>
      </w:r>
      <w:r w:rsidR="00932864">
        <w:t xml:space="preserve"> </w:t>
      </w:r>
      <w:r w:rsidRPr="009E6229">
        <w:t>privind</w:t>
      </w:r>
      <w:r w:rsidR="00932864">
        <w:t xml:space="preserve"> </w:t>
      </w:r>
      <w:r w:rsidRPr="009E6229">
        <w:t>desfășurarea</w:t>
      </w:r>
      <w:r w:rsidR="00932864">
        <w:t xml:space="preserve"> </w:t>
      </w:r>
      <w:r w:rsidRPr="009E6229">
        <w:t>celui</w:t>
      </w:r>
      <w:r w:rsidR="00932864">
        <w:t xml:space="preserve"> </w:t>
      </w:r>
      <w:r w:rsidRPr="009E6229">
        <w:t>de-al</w:t>
      </w:r>
      <w:r w:rsidR="00932864">
        <w:t xml:space="preserve"> </w:t>
      </w:r>
      <w:r w:rsidRPr="009E6229">
        <w:t>doilea</w:t>
      </w:r>
      <w:r w:rsidR="00932864">
        <w:t xml:space="preserve"> </w:t>
      </w:r>
      <w:r w:rsidRPr="009E6229">
        <w:t>apel</w:t>
      </w:r>
      <w:r w:rsidR="00932864">
        <w:t xml:space="preserve"> </w:t>
      </w:r>
      <w:r w:rsidRPr="009E6229">
        <w:t>de</w:t>
      </w:r>
      <w:r w:rsidR="00932864">
        <w:t xml:space="preserve"> </w:t>
      </w:r>
      <w:r w:rsidRPr="009E6229">
        <w:t>proiecte</w:t>
      </w:r>
      <w:r w:rsidR="00932864">
        <w:t xml:space="preserve"> </w:t>
      </w:r>
      <w:r w:rsidRPr="009E6229">
        <w:t>finanțat</w:t>
      </w:r>
      <w:r w:rsidR="00932864">
        <w:t xml:space="preserve"> </w:t>
      </w:r>
      <w:r w:rsidRPr="009E6229">
        <w:t>prin</w:t>
      </w:r>
      <w:r w:rsidR="00932864">
        <w:t xml:space="preserve"> </w:t>
      </w:r>
      <w:proofErr w:type="spellStart"/>
      <w:r w:rsidRPr="009E6229">
        <w:t>Danube</w:t>
      </w:r>
      <w:proofErr w:type="spellEnd"/>
      <w:r w:rsidR="00932864">
        <w:t xml:space="preserve"> </w:t>
      </w:r>
      <w:proofErr w:type="spellStart"/>
      <w:r w:rsidRPr="009E6229">
        <w:t>Region</w:t>
      </w:r>
      <w:proofErr w:type="spellEnd"/>
      <w:r w:rsidR="00932864">
        <w:t xml:space="preserve"> </w:t>
      </w:r>
      <w:proofErr w:type="spellStart"/>
      <w:r w:rsidRPr="009E6229">
        <w:t>Programme</w:t>
      </w:r>
      <w:proofErr w:type="spellEnd"/>
      <w:r w:rsidRPr="009E6229">
        <w:t>.</w:t>
      </w:r>
    </w:p>
    <w:p w14:paraId="3A05EF5D" w14:textId="02C2EFAB" w:rsidR="009E6229" w:rsidRPr="009E6229" w:rsidRDefault="009E6229" w:rsidP="00220693">
      <w:pPr>
        <w:spacing w:before="40"/>
      </w:pPr>
      <w:r w:rsidRPr="009E6229">
        <w:lastRenderedPageBreak/>
        <w:t>Sesiunea</w:t>
      </w:r>
      <w:r w:rsidR="00932864">
        <w:t xml:space="preserve"> </w:t>
      </w:r>
      <w:r w:rsidRPr="009E6229">
        <w:t>de</w:t>
      </w:r>
      <w:r w:rsidR="00932864">
        <w:t xml:space="preserve"> </w:t>
      </w:r>
      <w:r w:rsidRPr="009E6229">
        <w:t>informare</w:t>
      </w:r>
      <w:r w:rsidR="00932864">
        <w:t xml:space="preserve"> </w:t>
      </w:r>
      <w:r w:rsidRPr="009E6229">
        <w:t>este</w:t>
      </w:r>
      <w:r w:rsidR="00932864">
        <w:t xml:space="preserve"> </w:t>
      </w:r>
      <w:r w:rsidRPr="009E6229">
        <w:t>adresată</w:t>
      </w:r>
      <w:r w:rsidR="00932864">
        <w:t xml:space="preserve"> </w:t>
      </w:r>
      <w:r w:rsidRPr="009E6229">
        <w:t>potențialilor</w:t>
      </w:r>
      <w:r w:rsidR="00932864">
        <w:t xml:space="preserve"> </w:t>
      </w:r>
      <w:r w:rsidRPr="009E6229">
        <w:t>beneficiari</w:t>
      </w:r>
      <w:r w:rsidR="00932864">
        <w:t xml:space="preserve"> </w:t>
      </w:r>
      <w:r w:rsidRPr="009E6229">
        <w:t>ai</w:t>
      </w:r>
      <w:r w:rsidR="00932864">
        <w:t xml:space="preserve"> </w:t>
      </w:r>
      <w:r w:rsidRPr="009E6229">
        <w:t>programului</w:t>
      </w:r>
      <w:r w:rsidR="00932864">
        <w:t xml:space="preserve"> </w:t>
      </w:r>
      <w:r w:rsidRPr="009E6229">
        <w:t>(autorități</w:t>
      </w:r>
      <w:r w:rsidR="00932864">
        <w:t xml:space="preserve"> </w:t>
      </w:r>
      <w:r w:rsidRPr="009E6229">
        <w:t>publice</w:t>
      </w:r>
      <w:r w:rsidR="00932864">
        <w:t xml:space="preserve"> </w:t>
      </w:r>
      <w:r w:rsidRPr="009E6229">
        <w:t>naționale/regionale/locale,</w:t>
      </w:r>
      <w:r w:rsidR="00932864">
        <w:t xml:space="preserve"> </w:t>
      </w:r>
      <w:proofErr w:type="spellStart"/>
      <w:r w:rsidRPr="009E6229">
        <w:t>insituții</w:t>
      </w:r>
      <w:proofErr w:type="spellEnd"/>
      <w:r w:rsidR="00932864">
        <w:t xml:space="preserve"> </w:t>
      </w:r>
      <w:r w:rsidRPr="009E6229">
        <w:t>de</w:t>
      </w:r>
      <w:r w:rsidR="00932864">
        <w:t xml:space="preserve"> </w:t>
      </w:r>
      <w:r w:rsidRPr="009E6229">
        <w:t>drept</w:t>
      </w:r>
      <w:r w:rsidR="00932864">
        <w:t xml:space="preserve"> </w:t>
      </w:r>
      <w:r w:rsidRPr="009E6229">
        <w:t>public</w:t>
      </w:r>
      <w:r w:rsidR="00932864">
        <w:t xml:space="preserve"> </w:t>
      </w:r>
      <w:r w:rsidRPr="009E6229">
        <w:t>sau</w:t>
      </w:r>
      <w:r w:rsidR="00932864">
        <w:t xml:space="preserve"> </w:t>
      </w:r>
      <w:r w:rsidRPr="009E6229">
        <w:t>privat,</w:t>
      </w:r>
      <w:r w:rsidR="00932864">
        <w:t xml:space="preserve"> </w:t>
      </w:r>
      <w:r w:rsidRPr="009E6229">
        <w:t>societăți</w:t>
      </w:r>
      <w:r w:rsidR="00932864">
        <w:t xml:space="preserve"> </w:t>
      </w:r>
      <w:r w:rsidRPr="009E6229">
        <w:t>comerciale</w:t>
      </w:r>
      <w:r w:rsidR="00932864">
        <w:t xml:space="preserve"> </w:t>
      </w:r>
      <w:r w:rsidRPr="009E6229">
        <w:t>etc.)</w:t>
      </w:r>
      <w:r w:rsidR="00932864">
        <w:t xml:space="preserve"> </w:t>
      </w:r>
      <w:r w:rsidRPr="009E6229">
        <w:t>și</w:t>
      </w:r>
      <w:r w:rsidR="00932864">
        <w:t xml:space="preserve"> </w:t>
      </w:r>
      <w:r w:rsidRPr="009E6229">
        <w:t>vizează</w:t>
      </w:r>
      <w:r w:rsidR="00932864">
        <w:t xml:space="preserve"> </w:t>
      </w:r>
      <w:r w:rsidRPr="009E6229">
        <w:t>în</w:t>
      </w:r>
      <w:r w:rsidR="00932864">
        <w:t xml:space="preserve"> </w:t>
      </w:r>
      <w:r w:rsidRPr="009E6229">
        <w:t>principal</w:t>
      </w:r>
      <w:r w:rsidR="00932864">
        <w:t xml:space="preserve"> </w:t>
      </w:r>
      <w:r w:rsidRPr="009E6229">
        <w:t>informarea</w:t>
      </w:r>
      <w:r w:rsidR="00932864">
        <w:t xml:space="preserve"> </w:t>
      </w:r>
      <w:r w:rsidRPr="009E6229">
        <w:t>acestora</w:t>
      </w:r>
      <w:r w:rsidR="00932864">
        <w:t xml:space="preserve"> </w:t>
      </w:r>
      <w:r w:rsidRPr="009E6229">
        <w:t>cu</w:t>
      </w:r>
      <w:r w:rsidR="00932864">
        <w:t xml:space="preserve"> </w:t>
      </w:r>
      <w:r w:rsidRPr="009E6229">
        <w:t>privire</w:t>
      </w:r>
      <w:r w:rsidR="00932864">
        <w:t xml:space="preserve"> </w:t>
      </w:r>
      <w:r w:rsidRPr="009E6229">
        <w:t>la</w:t>
      </w:r>
      <w:r w:rsidR="00932864">
        <w:t xml:space="preserve"> </w:t>
      </w:r>
      <w:r w:rsidRPr="009E6229">
        <w:t>oportunitățile</w:t>
      </w:r>
      <w:r w:rsidR="00932864">
        <w:t xml:space="preserve"> </w:t>
      </w:r>
      <w:r w:rsidRPr="009E6229">
        <w:t>oferite</w:t>
      </w:r>
      <w:r w:rsidR="00932864">
        <w:t xml:space="preserve"> </w:t>
      </w:r>
      <w:r w:rsidRPr="009E6229">
        <w:t>de</w:t>
      </w:r>
      <w:r w:rsidR="00932864">
        <w:t xml:space="preserve"> </w:t>
      </w:r>
      <w:r w:rsidRPr="009E6229">
        <w:t>noul</w:t>
      </w:r>
      <w:r w:rsidR="00932864">
        <w:t xml:space="preserve"> </w:t>
      </w:r>
      <w:r w:rsidRPr="009E6229">
        <w:t>program</w:t>
      </w:r>
      <w:r w:rsidR="00932864">
        <w:t xml:space="preserve"> </w:t>
      </w:r>
      <w:r w:rsidRPr="009E6229">
        <w:t>de</w:t>
      </w:r>
      <w:r w:rsidR="00932864">
        <w:t xml:space="preserve"> </w:t>
      </w:r>
      <w:r w:rsidRPr="009E6229">
        <w:t>cooperare</w:t>
      </w:r>
      <w:r w:rsidR="00932864">
        <w:t xml:space="preserve"> </w:t>
      </w:r>
      <w:r w:rsidRPr="009E6229">
        <w:t>transnațională</w:t>
      </w:r>
      <w:r w:rsidR="00932864">
        <w:t xml:space="preserve"> </w:t>
      </w:r>
      <w:r w:rsidRPr="009E6229">
        <w:t>(</w:t>
      </w:r>
      <w:proofErr w:type="spellStart"/>
      <w:r w:rsidRPr="009E6229">
        <w:t>Danube</w:t>
      </w:r>
      <w:proofErr w:type="spellEnd"/>
      <w:r w:rsidR="00932864">
        <w:t xml:space="preserve"> </w:t>
      </w:r>
      <w:proofErr w:type="spellStart"/>
      <w:r w:rsidRPr="009E6229">
        <w:t>Region</w:t>
      </w:r>
      <w:proofErr w:type="spellEnd"/>
      <w:r w:rsidR="00932864">
        <w:t xml:space="preserve"> </w:t>
      </w:r>
      <w:proofErr w:type="spellStart"/>
      <w:r w:rsidRPr="009E6229">
        <w:t>Programme</w:t>
      </w:r>
      <w:proofErr w:type="spellEnd"/>
      <w:r w:rsidRPr="009E6229">
        <w:t>),</w:t>
      </w:r>
      <w:r w:rsidR="00932864">
        <w:t xml:space="preserve"> </w:t>
      </w:r>
      <w:r w:rsidRPr="009E6229">
        <w:t>precum</w:t>
      </w:r>
      <w:r w:rsidR="00932864">
        <w:t xml:space="preserve"> </w:t>
      </w:r>
      <w:r w:rsidRPr="009E6229">
        <w:t>și</w:t>
      </w:r>
      <w:r w:rsidR="00932864">
        <w:t xml:space="preserve"> </w:t>
      </w:r>
      <w:r w:rsidRPr="009E6229">
        <w:t>la</w:t>
      </w:r>
      <w:r w:rsidR="00932864">
        <w:t xml:space="preserve"> </w:t>
      </w:r>
      <w:r w:rsidRPr="009E6229">
        <w:t>condițiile</w:t>
      </w:r>
      <w:r w:rsidR="00932864">
        <w:t xml:space="preserve"> </w:t>
      </w:r>
      <w:r w:rsidRPr="009E6229">
        <w:t>de</w:t>
      </w:r>
      <w:r w:rsidR="00932864">
        <w:t xml:space="preserve"> </w:t>
      </w:r>
      <w:r w:rsidRPr="009E6229">
        <w:t>finanțare</w:t>
      </w:r>
      <w:r w:rsidR="00932864">
        <w:t xml:space="preserve"> </w:t>
      </w:r>
      <w:r w:rsidRPr="009E6229">
        <w:t>oferite</w:t>
      </w:r>
      <w:r w:rsidR="00932864">
        <w:t xml:space="preserve"> </w:t>
      </w:r>
      <w:r w:rsidRPr="009E6229">
        <w:t>de</w:t>
      </w:r>
      <w:r w:rsidR="00932864">
        <w:t xml:space="preserve"> </w:t>
      </w:r>
      <w:r w:rsidRPr="009E6229">
        <w:t>cel</w:t>
      </w:r>
      <w:r w:rsidR="00932864">
        <w:t xml:space="preserve"> </w:t>
      </w:r>
      <w:r w:rsidRPr="009E6229">
        <w:t>de-al</w:t>
      </w:r>
      <w:r w:rsidR="00932864">
        <w:t xml:space="preserve"> </w:t>
      </w:r>
      <w:r w:rsidRPr="009E6229">
        <w:t>doilea</w:t>
      </w:r>
      <w:r w:rsidR="00932864">
        <w:t xml:space="preserve"> </w:t>
      </w:r>
      <w:r w:rsidRPr="009E6229">
        <w:t>apel</w:t>
      </w:r>
      <w:r w:rsidR="00932864">
        <w:t xml:space="preserve"> </w:t>
      </w:r>
      <w:r w:rsidRPr="009E6229">
        <w:t>de</w:t>
      </w:r>
      <w:r w:rsidR="00932864">
        <w:t xml:space="preserve"> </w:t>
      </w:r>
      <w:r w:rsidRPr="009E6229">
        <w:t>propuneri</w:t>
      </w:r>
      <w:r w:rsidR="00932864">
        <w:t xml:space="preserve"> </w:t>
      </w:r>
      <w:r w:rsidRPr="009E6229">
        <w:t>de</w:t>
      </w:r>
      <w:r w:rsidR="00932864">
        <w:t xml:space="preserve"> </w:t>
      </w:r>
      <w:r w:rsidRPr="009E6229">
        <w:t>proiecte.</w:t>
      </w:r>
    </w:p>
    <w:p w14:paraId="10BC8E51" w14:textId="511495AF" w:rsidR="009E6229" w:rsidRPr="009E6229" w:rsidRDefault="009E6229" w:rsidP="00220693">
      <w:pPr>
        <w:spacing w:before="40"/>
      </w:pPr>
      <w:r w:rsidRPr="009E6229">
        <w:t>Cel</w:t>
      </w:r>
      <w:r w:rsidR="00932864">
        <w:t xml:space="preserve"> </w:t>
      </w:r>
      <w:r w:rsidRPr="009E6229">
        <w:t>de-al</w:t>
      </w:r>
      <w:r w:rsidR="00932864">
        <w:t xml:space="preserve"> </w:t>
      </w:r>
      <w:r w:rsidRPr="009E6229">
        <w:t>doilea</w:t>
      </w:r>
      <w:r w:rsidR="00932864">
        <w:t xml:space="preserve"> </w:t>
      </w:r>
      <w:r w:rsidRPr="009E6229">
        <w:t>apel</w:t>
      </w:r>
      <w:r w:rsidR="00932864">
        <w:t xml:space="preserve"> </w:t>
      </w:r>
      <w:r w:rsidRPr="009E6229">
        <w:t>de</w:t>
      </w:r>
      <w:r w:rsidR="00932864">
        <w:t xml:space="preserve"> </w:t>
      </w:r>
      <w:r w:rsidRPr="009E6229">
        <w:t>propuneri</w:t>
      </w:r>
      <w:r w:rsidR="00932864">
        <w:t xml:space="preserve"> </w:t>
      </w:r>
      <w:r w:rsidRPr="009E6229">
        <w:t>de</w:t>
      </w:r>
      <w:r w:rsidR="00932864">
        <w:t xml:space="preserve"> </w:t>
      </w:r>
      <w:r w:rsidRPr="009E6229">
        <w:t>proiecte</w:t>
      </w:r>
      <w:r w:rsidR="00932864">
        <w:t xml:space="preserve"> </w:t>
      </w:r>
      <w:r w:rsidRPr="009E6229">
        <w:t>a</w:t>
      </w:r>
      <w:r w:rsidR="00932864">
        <w:t xml:space="preserve"> </w:t>
      </w:r>
      <w:r w:rsidRPr="009E6229">
        <w:t>fost</w:t>
      </w:r>
      <w:r w:rsidR="00932864">
        <w:t xml:space="preserve"> </w:t>
      </w:r>
      <w:r w:rsidRPr="009E6229">
        <w:t>lansat</w:t>
      </w:r>
      <w:r w:rsidR="00932864">
        <w:t xml:space="preserve"> </w:t>
      </w:r>
      <w:r w:rsidRPr="009E6229">
        <w:t>în</w:t>
      </w:r>
      <w:r w:rsidR="00932864">
        <w:t xml:space="preserve"> </w:t>
      </w:r>
      <w:r w:rsidRPr="009E6229">
        <w:t>data</w:t>
      </w:r>
      <w:r w:rsidR="00932864">
        <w:t xml:space="preserve"> </w:t>
      </w:r>
      <w:r w:rsidRPr="009E6229">
        <w:t>de</w:t>
      </w:r>
      <w:r w:rsidR="00932864">
        <w:t xml:space="preserve">  </w:t>
      </w:r>
      <w:r w:rsidRPr="009E6229">
        <w:t>27</w:t>
      </w:r>
      <w:r w:rsidR="00932864">
        <w:t xml:space="preserve"> </w:t>
      </w:r>
      <w:r w:rsidRPr="009E6229">
        <w:t>noiembrie</w:t>
      </w:r>
      <w:r w:rsidR="00932864">
        <w:t xml:space="preserve"> </w:t>
      </w:r>
      <w:r w:rsidRPr="009E6229">
        <w:t>2023,</w:t>
      </w:r>
      <w:r w:rsidR="00932864">
        <w:t xml:space="preserve"> </w:t>
      </w:r>
      <w:r w:rsidRPr="009E6229">
        <w:t>va</w:t>
      </w:r>
      <w:r w:rsidR="00932864">
        <w:t xml:space="preserve"> </w:t>
      </w:r>
      <w:r w:rsidRPr="009E6229">
        <w:t>rămâne</w:t>
      </w:r>
      <w:r w:rsidR="00932864">
        <w:t xml:space="preserve"> </w:t>
      </w:r>
      <w:r w:rsidRPr="009E6229">
        <w:t>deschis</w:t>
      </w:r>
      <w:r w:rsidR="00932864">
        <w:t xml:space="preserve"> </w:t>
      </w:r>
      <w:r w:rsidRPr="009E6229">
        <w:t>până</w:t>
      </w:r>
      <w:r w:rsidR="00932864">
        <w:t xml:space="preserve"> </w:t>
      </w:r>
      <w:r w:rsidRPr="009E6229">
        <w:t>în</w:t>
      </w:r>
      <w:r w:rsidR="00932864">
        <w:t xml:space="preserve"> </w:t>
      </w:r>
      <w:r w:rsidRPr="009E6229">
        <w:t>data</w:t>
      </w:r>
      <w:r w:rsidR="00932864">
        <w:t xml:space="preserve"> </w:t>
      </w:r>
      <w:r w:rsidRPr="009E6229">
        <w:t>de</w:t>
      </w:r>
      <w:r w:rsidR="00932864">
        <w:t xml:space="preserve"> </w:t>
      </w:r>
      <w:r w:rsidRPr="009E6229">
        <w:t>29</w:t>
      </w:r>
      <w:r w:rsidR="00932864">
        <w:t xml:space="preserve"> </w:t>
      </w:r>
      <w:r w:rsidRPr="009E6229">
        <w:t>martie</w:t>
      </w:r>
      <w:r w:rsidR="00932864">
        <w:t xml:space="preserve"> </w:t>
      </w:r>
      <w:r w:rsidRPr="009E6229">
        <w:t>2024,</w:t>
      </w:r>
      <w:r w:rsidR="00932864">
        <w:t xml:space="preserve"> </w:t>
      </w:r>
      <w:r w:rsidRPr="009E6229">
        <w:t>și</w:t>
      </w:r>
      <w:r w:rsidR="00932864">
        <w:t xml:space="preserve"> </w:t>
      </w:r>
      <w:r w:rsidRPr="009E6229">
        <w:t>are</w:t>
      </w:r>
      <w:r w:rsidR="00932864">
        <w:t xml:space="preserve"> </w:t>
      </w:r>
      <w:r w:rsidRPr="009E6229">
        <w:t>un</w:t>
      </w:r>
      <w:r w:rsidR="00932864">
        <w:t xml:space="preserve"> </w:t>
      </w:r>
      <w:r w:rsidRPr="009E6229">
        <w:t>buget</w:t>
      </w:r>
      <w:r w:rsidR="00932864">
        <w:t xml:space="preserve"> </w:t>
      </w:r>
      <w:r w:rsidRPr="009E6229">
        <w:t>alocat</w:t>
      </w:r>
      <w:r w:rsidR="00932864">
        <w:t xml:space="preserve"> </w:t>
      </w:r>
      <w:r w:rsidRPr="009E6229">
        <w:t>de</w:t>
      </w:r>
      <w:r w:rsidR="00932864">
        <w:t xml:space="preserve"> </w:t>
      </w:r>
      <w:r w:rsidRPr="009E6229">
        <w:t>3.600.000,00</w:t>
      </w:r>
      <w:r w:rsidR="00932864">
        <w:t xml:space="preserve"> </w:t>
      </w:r>
      <w:r w:rsidRPr="009E6229">
        <w:t>euro</w:t>
      </w:r>
      <w:r w:rsidR="00932864">
        <w:t xml:space="preserve"> </w:t>
      </w:r>
      <w:r w:rsidRPr="009E6229">
        <w:t>fonduri</w:t>
      </w:r>
      <w:r w:rsidR="00932864">
        <w:t xml:space="preserve"> </w:t>
      </w:r>
      <w:r w:rsidRPr="009E6229">
        <w:t>INTERREG.</w:t>
      </w:r>
    </w:p>
    <w:p w14:paraId="2CAC7080" w14:textId="51634A76" w:rsidR="009E6229" w:rsidRPr="009E6229" w:rsidRDefault="009E6229" w:rsidP="00220693">
      <w:pPr>
        <w:spacing w:before="40"/>
      </w:pPr>
      <w:r w:rsidRPr="009E6229">
        <w:t>Temele</w:t>
      </w:r>
      <w:r w:rsidR="00932864">
        <w:t xml:space="preserve"> </w:t>
      </w:r>
      <w:r w:rsidRPr="009E6229">
        <w:t>dezbătute</w:t>
      </w:r>
      <w:r w:rsidR="00932864">
        <w:t xml:space="preserve"> </w:t>
      </w:r>
      <w:r w:rsidRPr="009E6229">
        <w:t>în</w:t>
      </w:r>
      <w:r w:rsidR="00932864">
        <w:t xml:space="preserve"> </w:t>
      </w:r>
      <w:r w:rsidRPr="009E6229">
        <w:t>cadrul</w:t>
      </w:r>
      <w:r w:rsidR="00932864">
        <w:t xml:space="preserve"> </w:t>
      </w:r>
      <w:r w:rsidRPr="009E6229">
        <w:t>acestor</w:t>
      </w:r>
      <w:r w:rsidR="00932864">
        <w:t xml:space="preserve"> </w:t>
      </w:r>
      <w:r w:rsidRPr="009E6229">
        <w:t>sesiuni</w:t>
      </w:r>
      <w:r w:rsidR="00932864">
        <w:t xml:space="preserve"> </w:t>
      </w:r>
      <w:r w:rsidRPr="009E6229">
        <w:t>urmăresc</w:t>
      </w:r>
      <w:r w:rsidR="00932864">
        <w:t xml:space="preserve"> </w:t>
      </w:r>
      <w:r w:rsidRPr="009E6229">
        <w:t>familiarizarea</w:t>
      </w:r>
      <w:r w:rsidR="00932864">
        <w:t xml:space="preserve"> </w:t>
      </w:r>
      <w:r w:rsidRPr="009E6229">
        <w:t>potențialilor</w:t>
      </w:r>
      <w:r w:rsidR="00932864">
        <w:t xml:space="preserve"> </w:t>
      </w:r>
      <w:r w:rsidRPr="009E6229">
        <w:t>beneficiari</w:t>
      </w:r>
      <w:r w:rsidR="00932864">
        <w:t xml:space="preserve"> </w:t>
      </w:r>
      <w:r w:rsidRPr="009E6229">
        <w:t>cu</w:t>
      </w:r>
      <w:r w:rsidR="00932864">
        <w:t xml:space="preserve"> </w:t>
      </w:r>
      <w:proofErr w:type="spellStart"/>
      <w:r w:rsidRPr="009E6229">
        <w:t>Danube</w:t>
      </w:r>
      <w:proofErr w:type="spellEnd"/>
      <w:r w:rsidR="00932864">
        <w:t xml:space="preserve"> </w:t>
      </w:r>
      <w:proofErr w:type="spellStart"/>
      <w:r w:rsidRPr="009E6229">
        <w:t>Region</w:t>
      </w:r>
      <w:proofErr w:type="spellEnd"/>
      <w:r w:rsidR="00932864">
        <w:t xml:space="preserve"> </w:t>
      </w:r>
      <w:proofErr w:type="spellStart"/>
      <w:r w:rsidRPr="009E6229">
        <w:t>Programme</w:t>
      </w:r>
      <w:proofErr w:type="spellEnd"/>
      <w:r w:rsidRPr="009E6229">
        <w:t>,</w:t>
      </w:r>
      <w:r w:rsidR="00932864">
        <w:t xml:space="preserve"> </w:t>
      </w:r>
      <w:r w:rsidRPr="009E6229">
        <w:t>precum</w:t>
      </w:r>
      <w:r w:rsidR="00932864">
        <w:t xml:space="preserve"> </w:t>
      </w:r>
      <w:r w:rsidRPr="009E6229">
        <w:t>și</w:t>
      </w:r>
      <w:r w:rsidR="00932864">
        <w:t xml:space="preserve"> </w:t>
      </w:r>
      <w:r w:rsidRPr="009E6229">
        <w:t>cu</w:t>
      </w:r>
      <w:r w:rsidR="00932864">
        <w:t xml:space="preserve"> </w:t>
      </w:r>
      <w:r w:rsidRPr="009E6229">
        <w:t>termenii</w:t>
      </w:r>
      <w:r w:rsidR="00932864">
        <w:t xml:space="preserve"> </w:t>
      </w:r>
      <w:r w:rsidRPr="009E6229">
        <w:t>și</w:t>
      </w:r>
      <w:r w:rsidR="00932864">
        <w:t xml:space="preserve"> </w:t>
      </w:r>
      <w:r w:rsidRPr="009E6229">
        <w:t>condițiile</w:t>
      </w:r>
      <w:r w:rsidR="00932864">
        <w:t xml:space="preserve"> </w:t>
      </w:r>
      <w:r w:rsidRPr="009E6229">
        <w:t>Manualului</w:t>
      </w:r>
      <w:r w:rsidR="00932864">
        <w:t xml:space="preserve"> </w:t>
      </w:r>
      <w:proofErr w:type="spellStart"/>
      <w:r w:rsidRPr="009E6229">
        <w:t>Aplicantului</w:t>
      </w:r>
      <w:proofErr w:type="spellEnd"/>
      <w:r w:rsidR="00932864">
        <w:t xml:space="preserve">  </w:t>
      </w:r>
      <w:r w:rsidRPr="009E6229">
        <w:t>pentru</w:t>
      </w:r>
      <w:r w:rsidR="00932864">
        <w:t xml:space="preserve"> </w:t>
      </w:r>
      <w:r w:rsidRPr="009E6229">
        <w:t>acest</w:t>
      </w:r>
      <w:r w:rsidR="00932864">
        <w:t xml:space="preserve"> </w:t>
      </w:r>
      <w:r w:rsidRPr="009E6229">
        <w:t>apel</w:t>
      </w:r>
      <w:r w:rsidR="00932864">
        <w:t xml:space="preserve"> </w:t>
      </w:r>
      <w:r w:rsidRPr="009E6229">
        <w:t>de</w:t>
      </w:r>
      <w:r w:rsidR="00932864">
        <w:t xml:space="preserve"> </w:t>
      </w:r>
      <w:r w:rsidRPr="009E6229">
        <w:t>propuneri</w:t>
      </w:r>
      <w:r w:rsidR="00932864">
        <w:t xml:space="preserve"> </w:t>
      </w:r>
      <w:r w:rsidRPr="009E6229">
        <w:t>de</w:t>
      </w:r>
      <w:r w:rsidR="00932864">
        <w:t xml:space="preserve"> </w:t>
      </w:r>
      <w:r w:rsidRPr="009E6229">
        <w:t>proiecte,</w:t>
      </w:r>
      <w:r w:rsidR="00932864">
        <w:t xml:space="preserve"> </w:t>
      </w:r>
      <w:r w:rsidRPr="009E6229">
        <w:t>elaborarea</w:t>
      </w:r>
      <w:r w:rsidR="00932864">
        <w:t xml:space="preserve"> </w:t>
      </w:r>
      <w:r w:rsidRPr="009E6229">
        <w:t>și</w:t>
      </w:r>
      <w:r w:rsidR="00932864">
        <w:t xml:space="preserve"> </w:t>
      </w:r>
      <w:r w:rsidRPr="009E6229">
        <w:t>scrierea</w:t>
      </w:r>
      <w:r w:rsidR="00932864">
        <w:t xml:space="preserve"> </w:t>
      </w:r>
      <w:r w:rsidRPr="009E6229">
        <w:t>proiectelor</w:t>
      </w:r>
      <w:r w:rsidR="00932864">
        <w:t xml:space="preserve"> </w:t>
      </w:r>
      <w:r w:rsidRPr="009E6229">
        <w:t>și</w:t>
      </w:r>
      <w:r w:rsidR="00932864">
        <w:t xml:space="preserve"> </w:t>
      </w:r>
      <w:r w:rsidRPr="009E6229">
        <w:t>aspecte</w:t>
      </w:r>
      <w:r w:rsidR="00932864">
        <w:t xml:space="preserve"> </w:t>
      </w:r>
      <w:r w:rsidRPr="009E6229">
        <w:t>privind</w:t>
      </w:r>
      <w:r w:rsidR="00932864">
        <w:t xml:space="preserve"> </w:t>
      </w:r>
      <w:r w:rsidRPr="009E6229">
        <w:t>acordarea</w:t>
      </w:r>
      <w:r w:rsidR="00932864">
        <w:t xml:space="preserve"> </w:t>
      </w:r>
      <w:r w:rsidRPr="009E6229">
        <w:t>cofinanțării</w:t>
      </w:r>
      <w:r w:rsidR="00932864">
        <w:t xml:space="preserve"> </w:t>
      </w:r>
      <w:r w:rsidRPr="009E6229">
        <w:t>naționale.</w:t>
      </w:r>
    </w:p>
    <w:p w14:paraId="6E64A561" w14:textId="39E1B961" w:rsidR="009E6229" w:rsidRPr="009E6229" w:rsidRDefault="009E6229" w:rsidP="00220693">
      <w:pPr>
        <w:spacing w:before="40"/>
      </w:pPr>
      <w:proofErr w:type="spellStart"/>
      <w:r w:rsidRPr="009E6229">
        <w:t>Danube</w:t>
      </w:r>
      <w:proofErr w:type="spellEnd"/>
      <w:r w:rsidR="00932864">
        <w:t xml:space="preserve"> </w:t>
      </w:r>
      <w:proofErr w:type="spellStart"/>
      <w:r w:rsidRPr="009E6229">
        <w:t>Region</w:t>
      </w:r>
      <w:proofErr w:type="spellEnd"/>
      <w:r w:rsidR="00932864">
        <w:t xml:space="preserve"> </w:t>
      </w:r>
      <w:proofErr w:type="spellStart"/>
      <w:r w:rsidRPr="009E6229">
        <w:t>Programme</w:t>
      </w:r>
      <w:proofErr w:type="spellEnd"/>
      <w:r w:rsidR="00932864">
        <w:t xml:space="preserve"> </w:t>
      </w:r>
      <w:r w:rsidRPr="009E6229">
        <w:t>(Programul</w:t>
      </w:r>
      <w:r w:rsidR="00932864">
        <w:t xml:space="preserve"> </w:t>
      </w:r>
      <w:r w:rsidRPr="009E6229">
        <w:t>pentru</w:t>
      </w:r>
      <w:r w:rsidR="00932864">
        <w:t xml:space="preserve"> </w:t>
      </w:r>
      <w:r w:rsidRPr="009E6229">
        <w:t>Regiunea</w:t>
      </w:r>
      <w:r w:rsidR="00932864">
        <w:t xml:space="preserve"> </w:t>
      </w:r>
      <w:r w:rsidRPr="009E6229">
        <w:t>Dunării)</w:t>
      </w:r>
      <w:r w:rsidR="00932864">
        <w:t xml:space="preserve"> </w:t>
      </w:r>
      <w:r w:rsidRPr="009E6229">
        <w:t>2021-2027</w:t>
      </w:r>
      <w:r w:rsidR="00932864">
        <w:t xml:space="preserve"> </w:t>
      </w:r>
      <w:r w:rsidRPr="009E6229">
        <w:t>finanțează</w:t>
      </w:r>
      <w:r w:rsidR="00932864">
        <w:t xml:space="preserve"> </w:t>
      </w:r>
      <w:r w:rsidRPr="009E6229">
        <w:t>proiecte</w:t>
      </w:r>
      <w:r w:rsidR="00932864">
        <w:t xml:space="preserve"> </w:t>
      </w:r>
      <w:r w:rsidRPr="009E6229">
        <w:t>ce</w:t>
      </w:r>
      <w:r w:rsidR="00932864">
        <w:t xml:space="preserve"> </w:t>
      </w:r>
      <w:r w:rsidRPr="009E6229">
        <w:t>privesc</w:t>
      </w:r>
      <w:r w:rsidR="00932864">
        <w:t xml:space="preserve"> </w:t>
      </w:r>
      <w:r w:rsidRPr="009E6229">
        <w:t>integrarea</w:t>
      </w:r>
      <w:r w:rsidR="00932864">
        <w:t xml:space="preserve"> </w:t>
      </w:r>
      <w:r w:rsidRPr="009E6229">
        <w:t>politicilor</w:t>
      </w:r>
      <w:r w:rsidR="00932864">
        <w:t xml:space="preserve"> </w:t>
      </w:r>
      <w:r w:rsidRPr="009E6229">
        <w:t>din</w:t>
      </w:r>
      <w:r w:rsidR="00932864">
        <w:t xml:space="preserve"> </w:t>
      </w:r>
      <w:r w:rsidRPr="009E6229">
        <w:t>domeniile</w:t>
      </w:r>
      <w:r w:rsidR="00932864">
        <w:t xml:space="preserve"> </w:t>
      </w:r>
      <w:r w:rsidRPr="009E6229">
        <w:t>selectate</w:t>
      </w:r>
      <w:r w:rsidR="00932864">
        <w:t xml:space="preserve"> </w:t>
      </w:r>
      <w:r w:rsidRPr="009E6229">
        <w:t>în</w:t>
      </w:r>
      <w:r w:rsidR="00932864">
        <w:t xml:space="preserve"> </w:t>
      </w:r>
      <w:r w:rsidRPr="009E6229">
        <w:t>macroregiunea</w:t>
      </w:r>
      <w:r w:rsidR="00932864">
        <w:t xml:space="preserve"> </w:t>
      </w:r>
      <w:r w:rsidRPr="009E6229">
        <w:t>Dunării,</w:t>
      </w:r>
      <w:r w:rsidR="00932864">
        <w:t xml:space="preserve"> </w:t>
      </w:r>
      <w:r w:rsidRPr="009E6229">
        <w:t>prin</w:t>
      </w:r>
      <w:r w:rsidR="00932864">
        <w:t xml:space="preserve"> </w:t>
      </w:r>
      <w:r w:rsidRPr="009E6229">
        <w:t>proiecte</w:t>
      </w:r>
      <w:r w:rsidR="00932864">
        <w:t xml:space="preserve"> </w:t>
      </w:r>
      <w:r w:rsidRPr="009E6229">
        <w:t>ce</w:t>
      </w:r>
      <w:r w:rsidR="00932864">
        <w:t xml:space="preserve"> </w:t>
      </w:r>
      <w:r w:rsidRPr="009E6229">
        <w:t>beneficiază</w:t>
      </w:r>
      <w:r w:rsidR="00932864">
        <w:t xml:space="preserve"> </w:t>
      </w:r>
      <w:r w:rsidRPr="009E6229">
        <w:t>de</w:t>
      </w:r>
      <w:r w:rsidR="00932864">
        <w:t xml:space="preserve"> </w:t>
      </w:r>
      <w:r w:rsidRPr="009E6229">
        <w:t>un</w:t>
      </w:r>
      <w:r w:rsidR="00932864">
        <w:t xml:space="preserve"> </w:t>
      </w:r>
      <w:r w:rsidRPr="009E6229">
        <w:t>parteneriat</w:t>
      </w:r>
      <w:r w:rsidR="00932864">
        <w:t xml:space="preserve"> </w:t>
      </w:r>
      <w:r w:rsidRPr="009E6229">
        <w:t>transnațional</w:t>
      </w:r>
      <w:r w:rsidR="00932864">
        <w:t xml:space="preserve"> </w:t>
      </w:r>
      <w:r w:rsidRPr="009E6229">
        <w:t>extins,</w:t>
      </w:r>
      <w:r w:rsidR="00932864">
        <w:t xml:space="preserve"> </w:t>
      </w:r>
      <w:r w:rsidRPr="009E6229">
        <w:t>în</w:t>
      </w:r>
      <w:r w:rsidR="00932864">
        <w:t xml:space="preserve"> </w:t>
      </w:r>
      <w:r w:rsidRPr="009E6229">
        <w:t>conformitate</w:t>
      </w:r>
      <w:r w:rsidR="00932864">
        <w:t xml:space="preserve"> </w:t>
      </w:r>
      <w:r w:rsidRPr="009E6229">
        <w:t>cu</w:t>
      </w:r>
      <w:r w:rsidR="00932864">
        <w:t xml:space="preserve"> </w:t>
      </w:r>
      <w:r w:rsidRPr="009E6229">
        <w:t>prevederile</w:t>
      </w:r>
      <w:r w:rsidR="00932864">
        <w:t xml:space="preserve"> </w:t>
      </w:r>
      <w:r w:rsidRPr="009E6229">
        <w:t>comunitare</w:t>
      </w:r>
      <w:r w:rsidR="00932864">
        <w:t xml:space="preserve"> </w:t>
      </w:r>
      <w:r w:rsidRPr="009E6229">
        <w:t>şi</w:t>
      </w:r>
      <w:r w:rsidR="00932864">
        <w:t xml:space="preserve"> </w:t>
      </w:r>
      <w:r w:rsidRPr="009E6229">
        <w:t>în</w:t>
      </w:r>
      <w:r w:rsidR="00932864">
        <w:t xml:space="preserve"> </w:t>
      </w:r>
      <w:r w:rsidRPr="009E6229">
        <w:t>strânsă</w:t>
      </w:r>
      <w:r w:rsidR="00932864">
        <w:t xml:space="preserve"> </w:t>
      </w:r>
      <w:r w:rsidRPr="009E6229">
        <w:t>legătură</w:t>
      </w:r>
      <w:r w:rsidR="00932864">
        <w:t xml:space="preserve"> </w:t>
      </w:r>
      <w:r w:rsidRPr="009E6229">
        <w:t>cu</w:t>
      </w:r>
      <w:r w:rsidR="00932864">
        <w:t xml:space="preserve"> </w:t>
      </w:r>
      <w:r w:rsidRPr="009E6229">
        <w:t>obiectivele</w:t>
      </w:r>
      <w:r w:rsidR="00932864">
        <w:t xml:space="preserve"> </w:t>
      </w:r>
      <w:r w:rsidRPr="009E6229">
        <w:t>Strategiei</w:t>
      </w:r>
      <w:r w:rsidR="00932864">
        <w:t xml:space="preserve"> </w:t>
      </w:r>
      <w:r w:rsidRPr="009E6229">
        <w:t>UE</w:t>
      </w:r>
      <w:r w:rsidR="00932864">
        <w:t xml:space="preserve"> </w:t>
      </w:r>
      <w:r w:rsidRPr="009E6229">
        <w:t>pentru</w:t>
      </w:r>
      <w:r w:rsidR="00932864">
        <w:t xml:space="preserve"> </w:t>
      </w:r>
      <w:r w:rsidRPr="009E6229">
        <w:t>Regiunea</w:t>
      </w:r>
      <w:r w:rsidR="00932864">
        <w:t xml:space="preserve"> </w:t>
      </w:r>
      <w:r w:rsidRPr="009E6229">
        <w:t>Dunării</w:t>
      </w:r>
      <w:r w:rsidR="00932864">
        <w:t xml:space="preserve"> </w:t>
      </w:r>
      <w:r w:rsidRPr="009E6229">
        <w:t>(SUERD).</w:t>
      </w:r>
    </w:p>
    <w:p w14:paraId="26297400" w14:textId="48ACF8E5" w:rsidR="009E6229" w:rsidRPr="009E6229" w:rsidRDefault="009E6229" w:rsidP="00220693">
      <w:pPr>
        <w:spacing w:before="40"/>
      </w:pPr>
      <w:r w:rsidRPr="009E6229">
        <w:t>Persoanele</w:t>
      </w:r>
      <w:r w:rsidR="00932864">
        <w:t xml:space="preserve"> </w:t>
      </w:r>
      <w:r w:rsidRPr="009E6229">
        <w:t>interesate</w:t>
      </w:r>
      <w:r w:rsidR="00932864">
        <w:t xml:space="preserve"> </w:t>
      </w:r>
      <w:r w:rsidRPr="009E6229">
        <w:t>să</w:t>
      </w:r>
      <w:r w:rsidR="00932864">
        <w:t xml:space="preserve"> </w:t>
      </w:r>
      <w:r w:rsidRPr="009E6229">
        <w:t>participe</w:t>
      </w:r>
      <w:r w:rsidR="00932864">
        <w:t xml:space="preserve"> </w:t>
      </w:r>
      <w:r w:rsidRPr="009E6229">
        <w:t>la</w:t>
      </w:r>
      <w:r w:rsidR="00932864">
        <w:t xml:space="preserve"> </w:t>
      </w:r>
      <w:r w:rsidRPr="009E6229">
        <w:t>eveniment</w:t>
      </w:r>
      <w:r w:rsidR="00932864">
        <w:t xml:space="preserve"> </w:t>
      </w:r>
      <w:r w:rsidRPr="009E6229">
        <w:t>sunt</w:t>
      </w:r>
      <w:r w:rsidR="00932864">
        <w:t xml:space="preserve"> </w:t>
      </w:r>
      <w:r w:rsidRPr="009E6229">
        <w:t>rugate</w:t>
      </w:r>
      <w:r w:rsidR="00932864">
        <w:t xml:space="preserve"> </w:t>
      </w:r>
      <w:r w:rsidRPr="009E6229">
        <w:t>să</w:t>
      </w:r>
      <w:r w:rsidR="00932864">
        <w:t xml:space="preserve"> </w:t>
      </w:r>
      <w:r w:rsidRPr="009E6229">
        <w:t>se</w:t>
      </w:r>
      <w:r w:rsidR="00932864">
        <w:t xml:space="preserve"> </w:t>
      </w:r>
      <w:r w:rsidRPr="009E6229">
        <w:t>înscrie</w:t>
      </w:r>
      <w:r w:rsidR="00932864">
        <w:t xml:space="preserve"> </w:t>
      </w:r>
      <w:r w:rsidRPr="009E6229">
        <w:t>prin</w:t>
      </w:r>
      <w:r w:rsidR="00932864">
        <w:t xml:space="preserve"> </w:t>
      </w:r>
      <w:r w:rsidRPr="009E6229">
        <w:t>intermediul</w:t>
      </w:r>
      <w:r w:rsidR="00932864">
        <w:t xml:space="preserve"> </w:t>
      </w:r>
      <w:r w:rsidRPr="009E6229">
        <w:t>formularului</w:t>
      </w:r>
      <w:r w:rsidR="00932864">
        <w:t xml:space="preserve"> </w:t>
      </w:r>
      <w:r w:rsidRPr="009E6229">
        <w:t>disponibil</w:t>
      </w:r>
      <w:r w:rsidR="00932864">
        <w:t xml:space="preserve"> </w:t>
      </w:r>
      <w:hyperlink r:id="rId23" w:tgtFrame="_blank" w:history="1">
        <w:r w:rsidRPr="009E6229">
          <w:rPr>
            <w:rStyle w:val="Hyperlink"/>
            <w:b/>
            <w:bCs/>
            <w:i/>
            <w:iCs/>
            <w:szCs w:val="24"/>
          </w:rPr>
          <w:t>aici</w:t>
        </w:r>
      </w:hyperlink>
      <w:r w:rsidR="00932864">
        <w:t xml:space="preserve"> </w:t>
      </w:r>
      <w:r w:rsidRPr="009E6229">
        <w:t>sau</w:t>
      </w:r>
      <w:r w:rsidR="00932864">
        <w:t xml:space="preserve"> </w:t>
      </w:r>
      <w:r w:rsidRPr="009E6229">
        <w:t>printr-un</w:t>
      </w:r>
      <w:r w:rsidR="00932864">
        <w:t xml:space="preserve"> </w:t>
      </w:r>
      <w:r w:rsidRPr="009E6229">
        <w:t>e-mail</w:t>
      </w:r>
      <w:r w:rsidR="00932864">
        <w:t xml:space="preserve"> </w:t>
      </w:r>
      <w:r w:rsidRPr="009E6229">
        <w:t>la</w:t>
      </w:r>
      <w:r w:rsidR="00932864">
        <w:t xml:space="preserve"> </w:t>
      </w:r>
      <w:r w:rsidRPr="009E6229">
        <w:t>adresele:</w:t>
      </w:r>
      <w:r w:rsidR="00932864">
        <w:t xml:space="preserve"> </w:t>
      </w:r>
      <w:r w:rsidRPr="009E6229">
        <w:t>alina.mihalache@mdlpa.gov.ro</w:t>
      </w:r>
      <w:r w:rsidR="00932864">
        <w:t xml:space="preserve"> </w:t>
      </w:r>
      <w:r w:rsidRPr="009E6229">
        <w:t>ori</w:t>
      </w:r>
      <w:r w:rsidR="00932864">
        <w:t xml:space="preserve"> </w:t>
      </w:r>
      <w:r w:rsidRPr="009E6229">
        <w:t>camelia.nitulescu@mdlpa.gov.ro.</w:t>
      </w:r>
    </w:p>
    <w:p w14:paraId="1F53DDEC" w14:textId="0200778D" w:rsidR="009E6229" w:rsidRPr="009E6229" w:rsidRDefault="009E6229" w:rsidP="00220693">
      <w:pPr>
        <w:spacing w:before="40"/>
      </w:pPr>
      <w:r w:rsidRPr="009E6229">
        <w:t>Evenimentul</w:t>
      </w:r>
      <w:r w:rsidR="00932864">
        <w:t xml:space="preserve"> </w:t>
      </w:r>
      <w:r w:rsidRPr="009E6229">
        <w:t>se</w:t>
      </w:r>
      <w:r w:rsidR="00932864">
        <w:t xml:space="preserve"> </w:t>
      </w:r>
      <w:r w:rsidRPr="009E6229">
        <w:t>va</w:t>
      </w:r>
      <w:r w:rsidR="00932864">
        <w:t xml:space="preserve"> </w:t>
      </w:r>
      <w:r w:rsidRPr="009E6229">
        <w:t>desfășura</w:t>
      </w:r>
      <w:r w:rsidR="00932864">
        <w:t xml:space="preserve"> </w:t>
      </w:r>
      <w:r w:rsidRPr="009E6229">
        <w:t>pe</w:t>
      </w:r>
      <w:r w:rsidR="00932864">
        <w:t xml:space="preserve"> </w:t>
      </w:r>
      <w:r w:rsidRPr="009E6229">
        <w:t>platforma</w:t>
      </w:r>
      <w:r w:rsidR="00932864">
        <w:t xml:space="preserve"> </w:t>
      </w:r>
      <w:r w:rsidRPr="009E6229">
        <w:t>ZOOM,</w:t>
      </w:r>
      <w:r w:rsidR="00932864">
        <w:t xml:space="preserve"> </w:t>
      </w:r>
      <w:r w:rsidRPr="009E6229">
        <w:t>iar</w:t>
      </w:r>
      <w:r w:rsidR="00932864">
        <w:t xml:space="preserve"> </w:t>
      </w:r>
      <w:r w:rsidRPr="009E6229">
        <w:t>participanții</w:t>
      </w:r>
      <w:r w:rsidR="00932864">
        <w:t xml:space="preserve"> </w:t>
      </w:r>
      <w:r w:rsidRPr="009E6229">
        <w:t>înregistrați</w:t>
      </w:r>
      <w:r w:rsidR="00932864">
        <w:t xml:space="preserve"> </w:t>
      </w:r>
      <w:r w:rsidRPr="009E6229">
        <w:t>vor</w:t>
      </w:r>
      <w:r w:rsidR="00932864">
        <w:t xml:space="preserve"> </w:t>
      </w:r>
      <w:r w:rsidRPr="009E6229">
        <w:t>primi</w:t>
      </w:r>
      <w:r w:rsidR="00932864">
        <w:t xml:space="preserve"> </w:t>
      </w:r>
      <w:r w:rsidRPr="009E6229">
        <w:t>un</w:t>
      </w:r>
      <w:r w:rsidR="00932864">
        <w:t xml:space="preserve"> </w:t>
      </w:r>
      <w:r w:rsidRPr="009E6229">
        <w:t>link</w:t>
      </w:r>
      <w:r w:rsidR="00932864">
        <w:t xml:space="preserve"> </w:t>
      </w:r>
      <w:r w:rsidRPr="009E6229">
        <w:t>de</w:t>
      </w:r>
      <w:r w:rsidR="00932864">
        <w:t xml:space="preserve"> </w:t>
      </w:r>
      <w:r w:rsidRPr="009E6229">
        <w:t>acces</w:t>
      </w:r>
      <w:r w:rsidR="00932864">
        <w:t xml:space="preserve"> </w:t>
      </w:r>
      <w:r w:rsidRPr="009E6229">
        <w:t>înainte</w:t>
      </w:r>
      <w:r w:rsidR="00932864">
        <w:t xml:space="preserve"> </w:t>
      </w:r>
      <w:r w:rsidRPr="009E6229">
        <w:t>de</w:t>
      </w:r>
      <w:r w:rsidR="00932864">
        <w:t xml:space="preserve"> </w:t>
      </w:r>
      <w:r w:rsidRPr="009E6229">
        <w:t>eveniment.</w:t>
      </w:r>
    </w:p>
    <w:p w14:paraId="6F7569DE" w14:textId="30BA4557" w:rsidR="009E6229" w:rsidRPr="009E6229" w:rsidRDefault="009E6229" w:rsidP="009E6229">
      <w:pPr>
        <w:pStyle w:val="Stilsursa"/>
      </w:pPr>
      <w:r w:rsidRPr="009E6229">
        <w:t>Sursa:</w:t>
      </w:r>
      <w:r w:rsidR="00932864">
        <w:t xml:space="preserve"> </w:t>
      </w:r>
      <w:r w:rsidRPr="009E6229">
        <w:t>MDLPA</w:t>
      </w:r>
    </w:p>
    <w:p w14:paraId="4FF3144F" w14:textId="3B5EEF98" w:rsidR="009E6229" w:rsidRPr="009E6229" w:rsidRDefault="009E6229" w:rsidP="009E6229">
      <w:pPr>
        <w:pStyle w:val="separatorarticole"/>
      </w:pPr>
      <w:r>
        <w:t>*</w:t>
      </w:r>
    </w:p>
    <w:p w14:paraId="7748DDE3" w14:textId="2435634A" w:rsidR="00D237C1" w:rsidRPr="00D237C1" w:rsidRDefault="00D237C1" w:rsidP="00D237C1">
      <w:pPr>
        <w:pStyle w:val="TitluArticolinINFOUE"/>
      </w:pPr>
      <w:bookmarkStart w:id="143" w:name="_Toc157522066"/>
      <w:r w:rsidRPr="00D237C1">
        <w:t>Până</w:t>
      </w:r>
      <w:r w:rsidR="00932864">
        <w:t xml:space="preserve"> </w:t>
      </w:r>
      <w:r w:rsidRPr="00D237C1">
        <w:t>la</w:t>
      </w:r>
      <w:r w:rsidR="00932864">
        <w:t xml:space="preserve"> </w:t>
      </w:r>
      <w:r w:rsidRPr="00D237C1">
        <w:t>finalul</w:t>
      </w:r>
      <w:r w:rsidR="00932864">
        <w:t xml:space="preserve"> </w:t>
      </w:r>
      <w:r w:rsidRPr="00D237C1">
        <w:t>acestei</w:t>
      </w:r>
      <w:r w:rsidR="00932864">
        <w:t xml:space="preserve"> </w:t>
      </w:r>
      <w:r w:rsidRPr="00D237C1">
        <w:t>luni</w:t>
      </w:r>
      <w:r w:rsidR="00932864">
        <w:t xml:space="preserve"> </w:t>
      </w:r>
      <w:r w:rsidRPr="00D237C1">
        <w:t>pot</w:t>
      </w:r>
      <w:r w:rsidR="00932864">
        <w:t xml:space="preserve"> </w:t>
      </w:r>
      <w:r w:rsidRPr="00D237C1">
        <w:t>fi</w:t>
      </w:r>
      <w:r w:rsidR="00932864">
        <w:t xml:space="preserve"> </w:t>
      </w:r>
      <w:r w:rsidRPr="00D237C1">
        <w:t>depuse</w:t>
      </w:r>
      <w:r w:rsidR="00932864">
        <w:t xml:space="preserve"> </w:t>
      </w:r>
      <w:r w:rsidRPr="00D237C1">
        <w:t>cererile</w:t>
      </w:r>
      <w:r w:rsidR="00932864">
        <w:t xml:space="preserve"> </w:t>
      </w:r>
      <w:r w:rsidRPr="00D237C1">
        <w:t>de</w:t>
      </w:r>
      <w:r w:rsidR="00932864">
        <w:t xml:space="preserve"> </w:t>
      </w:r>
      <w:r w:rsidRPr="00D237C1">
        <w:t>premiere</w:t>
      </w:r>
      <w:r w:rsidR="00932864">
        <w:t xml:space="preserve"> </w:t>
      </w:r>
      <w:r w:rsidRPr="00D237C1">
        <w:t>în</w:t>
      </w:r>
      <w:r w:rsidR="00932864">
        <w:t xml:space="preserve"> </w:t>
      </w:r>
      <w:r w:rsidRPr="00D237C1">
        <w:t>cadrul</w:t>
      </w:r>
      <w:r w:rsidR="00932864">
        <w:t xml:space="preserve"> </w:t>
      </w:r>
      <w:r w:rsidRPr="00D237C1">
        <w:t>Galei</w:t>
      </w:r>
      <w:r w:rsidR="00932864">
        <w:t xml:space="preserve"> </w:t>
      </w:r>
      <w:r w:rsidRPr="00D237C1">
        <w:t>Cercetării</w:t>
      </w:r>
      <w:r w:rsidR="00932864">
        <w:t xml:space="preserve"> </w:t>
      </w:r>
      <w:r w:rsidRPr="00D237C1">
        <w:t>Românești</w:t>
      </w:r>
      <w:r w:rsidR="00932864">
        <w:t xml:space="preserve"> </w:t>
      </w:r>
      <w:r w:rsidRPr="00D237C1">
        <w:t>–</w:t>
      </w:r>
      <w:r w:rsidR="00932864">
        <w:t xml:space="preserve"> </w:t>
      </w:r>
      <w:r w:rsidRPr="00D237C1">
        <w:t>Ediția</w:t>
      </w:r>
      <w:r w:rsidR="00932864">
        <w:t xml:space="preserve"> </w:t>
      </w:r>
      <w:r w:rsidRPr="00D237C1">
        <w:t>2024</w:t>
      </w:r>
      <w:bookmarkEnd w:id="143"/>
    </w:p>
    <w:p w14:paraId="4D735C62" w14:textId="7B92389A" w:rsidR="00D237C1" w:rsidRPr="00D237C1" w:rsidRDefault="00932864" w:rsidP="00D237C1">
      <w:r>
        <w:t xml:space="preserve"> </w:t>
      </w:r>
      <w:r w:rsidR="00D237C1" w:rsidRPr="00D237C1">
        <w:t>Ministerul</w:t>
      </w:r>
      <w:r>
        <w:t xml:space="preserve"> </w:t>
      </w:r>
      <w:r w:rsidR="00D237C1" w:rsidRPr="00D237C1">
        <w:t>Cercetării,</w:t>
      </w:r>
      <w:r>
        <w:t xml:space="preserve"> </w:t>
      </w:r>
      <w:r w:rsidR="00D237C1" w:rsidRPr="00D237C1">
        <w:t>Inovării</w:t>
      </w:r>
      <w:r>
        <w:t xml:space="preserve"> </w:t>
      </w:r>
      <w:r w:rsidR="00D237C1" w:rsidRPr="00D237C1">
        <w:t>și</w:t>
      </w:r>
      <w:r>
        <w:t xml:space="preserve"> </w:t>
      </w:r>
      <w:r w:rsidR="00D237C1" w:rsidRPr="00D237C1">
        <w:t>Digitalizării</w:t>
      </w:r>
      <w:r>
        <w:t xml:space="preserve"> </w:t>
      </w:r>
      <w:r w:rsidR="00D237C1" w:rsidRPr="00D237C1">
        <w:t>a</w:t>
      </w:r>
      <w:r>
        <w:t xml:space="preserve"> </w:t>
      </w:r>
      <w:r w:rsidR="00D237C1" w:rsidRPr="00D237C1">
        <w:t>anunțat</w:t>
      </w:r>
      <w:r>
        <w:t xml:space="preserve"> </w:t>
      </w:r>
      <w:r w:rsidR="00D237C1" w:rsidRPr="00D237C1">
        <w:t>lansarea</w:t>
      </w:r>
      <w:r>
        <w:t xml:space="preserve"> </w:t>
      </w:r>
      <w:r w:rsidR="00D237C1" w:rsidRPr="00D237C1">
        <w:t>competiției</w:t>
      </w:r>
      <w:r>
        <w:t xml:space="preserve"> </w:t>
      </w:r>
      <w:r w:rsidR="00D237C1" w:rsidRPr="00D237C1">
        <w:t>pentru</w:t>
      </w:r>
      <w:r>
        <w:t xml:space="preserve"> </w:t>
      </w:r>
      <w:r w:rsidR="00D237C1" w:rsidRPr="00D237C1">
        <w:t>Gala</w:t>
      </w:r>
      <w:r>
        <w:t xml:space="preserve"> </w:t>
      </w:r>
      <w:r w:rsidR="00D237C1" w:rsidRPr="00D237C1">
        <w:t>Cercetării</w:t>
      </w:r>
      <w:r>
        <w:t xml:space="preserve"> </w:t>
      </w:r>
      <w:r w:rsidR="00D237C1" w:rsidRPr="00D237C1">
        <w:t>Românești</w:t>
      </w:r>
      <w:r>
        <w:t xml:space="preserve"> </w:t>
      </w:r>
      <w:r w:rsidR="00D237C1" w:rsidRPr="00D237C1">
        <w:t>–</w:t>
      </w:r>
      <w:r>
        <w:t xml:space="preserve"> </w:t>
      </w:r>
      <w:r w:rsidR="00D237C1" w:rsidRPr="00D237C1">
        <w:t>Ediția</w:t>
      </w:r>
      <w:r>
        <w:t xml:space="preserve"> </w:t>
      </w:r>
      <w:r w:rsidR="00D237C1" w:rsidRPr="00D237C1">
        <w:t>2024,</w:t>
      </w:r>
      <w:r>
        <w:t xml:space="preserve"> </w:t>
      </w:r>
      <w:r w:rsidR="00D237C1" w:rsidRPr="00D237C1">
        <w:t>evenimentul</w:t>
      </w:r>
      <w:r>
        <w:t xml:space="preserve"> </w:t>
      </w:r>
      <w:r w:rsidR="00D237C1" w:rsidRPr="00D237C1">
        <w:t>care</w:t>
      </w:r>
      <w:r>
        <w:t xml:space="preserve"> </w:t>
      </w:r>
      <w:r w:rsidR="00D237C1" w:rsidRPr="00D237C1">
        <w:t>recunoaște</w:t>
      </w:r>
      <w:r>
        <w:t xml:space="preserve"> </w:t>
      </w:r>
      <w:r w:rsidR="00D237C1" w:rsidRPr="00D237C1">
        <w:t>și</w:t>
      </w:r>
      <w:r>
        <w:t xml:space="preserve"> </w:t>
      </w:r>
      <w:r w:rsidR="00D237C1" w:rsidRPr="00D237C1">
        <w:t>premiază</w:t>
      </w:r>
      <w:r>
        <w:t xml:space="preserve"> </w:t>
      </w:r>
      <w:r w:rsidR="00D237C1" w:rsidRPr="00D237C1">
        <w:t>excelența</w:t>
      </w:r>
      <w:r>
        <w:t xml:space="preserve"> </w:t>
      </w:r>
      <w:r w:rsidR="00D237C1" w:rsidRPr="00D237C1">
        <w:t>în</w:t>
      </w:r>
      <w:r>
        <w:t xml:space="preserve"> </w:t>
      </w:r>
      <w:r w:rsidR="00D237C1" w:rsidRPr="00D237C1">
        <w:t>cercetare.</w:t>
      </w:r>
    </w:p>
    <w:p w14:paraId="5DABFAC2" w14:textId="0535664C" w:rsidR="00D237C1" w:rsidRPr="00D237C1" w:rsidRDefault="00D237C1" w:rsidP="00D237C1">
      <w:r w:rsidRPr="00D237C1">
        <w:t>„Gala</w:t>
      </w:r>
      <w:r w:rsidR="00932864">
        <w:t xml:space="preserve"> </w:t>
      </w:r>
      <w:r w:rsidRPr="00D237C1">
        <w:t>Cercetării</w:t>
      </w:r>
      <w:r w:rsidR="00932864">
        <w:t xml:space="preserve"> </w:t>
      </w:r>
      <w:r w:rsidRPr="00D237C1">
        <w:t>Românești</w:t>
      </w:r>
      <w:r w:rsidR="00932864">
        <w:t xml:space="preserve"> </w:t>
      </w:r>
      <w:r w:rsidRPr="00D237C1">
        <w:t>este</w:t>
      </w:r>
      <w:r w:rsidR="00932864">
        <w:t xml:space="preserve"> </w:t>
      </w:r>
      <w:r w:rsidRPr="00D237C1">
        <w:t>o</w:t>
      </w:r>
      <w:r w:rsidR="00932864">
        <w:t xml:space="preserve"> </w:t>
      </w:r>
      <w:r w:rsidRPr="00D237C1">
        <w:t>inițiativă</w:t>
      </w:r>
      <w:r w:rsidR="00932864">
        <w:t xml:space="preserve"> </w:t>
      </w:r>
      <w:r w:rsidRPr="00D237C1">
        <w:t>prin</w:t>
      </w:r>
      <w:r w:rsidR="00932864">
        <w:t xml:space="preserve"> </w:t>
      </w:r>
      <w:r w:rsidRPr="00D237C1">
        <w:t>care</w:t>
      </w:r>
      <w:r w:rsidR="00932864">
        <w:t xml:space="preserve"> </w:t>
      </w:r>
      <w:r w:rsidRPr="00D237C1">
        <w:t>promovăm</w:t>
      </w:r>
      <w:r w:rsidR="00932864">
        <w:t xml:space="preserve"> </w:t>
      </w:r>
      <w:r w:rsidRPr="00D237C1">
        <w:t>rezultatele</w:t>
      </w:r>
      <w:r w:rsidR="00932864">
        <w:t xml:space="preserve"> </w:t>
      </w:r>
      <w:r w:rsidRPr="00D237C1">
        <w:t>cercetătorilor</w:t>
      </w:r>
      <w:r w:rsidR="00932864">
        <w:t xml:space="preserve"> </w:t>
      </w:r>
      <w:r w:rsidRPr="00D237C1">
        <w:t>români</w:t>
      </w:r>
      <w:r w:rsidR="00932864">
        <w:t xml:space="preserve"> </w:t>
      </w:r>
      <w:r w:rsidRPr="00D237C1">
        <w:t>în</w:t>
      </w:r>
      <w:r w:rsidR="00932864">
        <w:t xml:space="preserve"> </w:t>
      </w:r>
      <w:r w:rsidRPr="00D237C1">
        <w:t>societate.</w:t>
      </w:r>
      <w:r w:rsidR="00932864">
        <w:t xml:space="preserve"> </w:t>
      </w:r>
      <w:r w:rsidRPr="00D237C1">
        <w:t>Pentru</w:t>
      </w:r>
      <w:r w:rsidR="00932864">
        <w:t xml:space="preserve"> </w:t>
      </w:r>
      <w:r w:rsidRPr="00D237C1">
        <w:t>prima</w:t>
      </w:r>
      <w:r w:rsidR="00932864">
        <w:t xml:space="preserve"> </w:t>
      </w:r>
      <w:r w:rsidRPr="00D237C1">
        <w:t>dată,</w:t>
      </w:r>
      <w:r w:rsidR="00932864">
        <w:t xml:space="preserve"> </w:t>
      </w:r>
      <w:r w:rsidRPr="00D237C1">
        <w:t>vom</w:t>
      </w:r>
      <w:r w:rsidR="00932864">
        <w:t xml:space="preserve"> </w:t>
      </w:r>
      <w:r w:rsidRPr="00D237C1">
        <w:t>recompensa</w:t>
      </w:r>
      <w:r w:rsidR="00932864">
        <w:t xml:space="preserve"> </w:t>
      </w:r>
      <w:r w:rsidRPr="00D237C1">
        <w:t>și</w:t>
      </w:r>
      <w:r w:rsidR="00932864">
        <w:t xml:space="preserve"> </w:t>
      </w:r>
      <w:r w:rsidRPr="00D237C1">
        <w:t>financiar</w:t>
      </w:r>
      <w:r w:rsidR="00932864">
        <w:t xml:space="preserve"> </w:t>
      </w:r>
      <w:r w:rsidRPr="00D237C1">
        <w:t>cele</w:t>
      </w:r>
      <w:r w:rsidR="00932864">
        <w:t xml:space="preserve"> </w:t>
      </w:r>
      <w:r w:rsidRPr="00D237C1">
        <w:t>mai</w:t>
      </w:r>
      <w:r w:rsidR="00932864">
        <w:t xml:space="preserve"> </w:t>
      </w:r>
      <w:r w:rsidRPr="00D237C1">
        <w:t>importante</w:t>
      </w:r>
      <w:r w:rsidR="00932864">
        <w:t xml:space="preserve"> </w:t>
      </w:r>
      <w:r w:rsidRPr="00D237C1">
        <w:t>11</w:t>
      </w:r>
      <w:r w:rsidR="00932864">
        <w:t xml:space="preserve"> </w:t>
      </w:r>
      <w:r w:rsidRPr="00D237C1">
        <w:t>proiecte</w:t>
      </w:r>
      <w:r w:rsidR="00932864">
        <w:t xml:space="preserve"> </w:t>
      </w:r>
      <w:r w:rsidRPr="00D237C1">
        <w:t>de</w:t>
      </w:r>
      <w:r w:rsidR="00932864">
        <w:t xml:space="preserve"> </w:t>
      </w:r>
      <w:r w:rsidRPr="00D237C1">
        <w:t>știință</w:t>
      </w:r>
      <w:r w:rsidR="00932864">
        <w:t xml:space="preserve"> </w:t>
      </w:r>
      <w:r w:rsidRPr="00D237C1">
        <w:t>și</w:t>
      </w:r>
      <w:r w:rsidR="00932864">
        <w:t xml:space="preserve"> </w:t>
      </w:r>
      <w:r w:rsidRPr="00D237C1">
        <w:t>tehnologie</w:t>
      </w:r>
      <w:r w:rsidR="00932864">
        <w:t xml:space="preserve"> </w:t>
      </w:r>
      <w:r w:rsidRPr="00D237C1">
        <w:t>generate</w:t>
      </w:r>
      <w:r w:rsidR="00932864">
        <w:t xml:space="preserve"> </w:t>
      </w:r>
      <w:r w:rsidRPr="00D237C1">
        <w:t>de</w:t>
      </w:r>
      <w:r w:rsidR="00932864">
        <w:t xml:space="preserve"> </w:t>
      </w:r>
      <w:r w:rsidRPr="00D237C1">
        <w:t>cercetătorii</w:t>
      </w:r>
      <w:r w:rsidR="00932864">
        <w:t xml:space="preserve"> </w:t>
      </w:r>
      <w:r w:rsidRPr="00D237C1">
        <w:t>de</w:t>
      </w:r>
      <w:r w:rsidR="00932864">
        <w:t xml:space="preserve"> </w:t>
      </w:r>
      <w:r w:rsidRPr="00D237C1">
        <w:t>elită</w:t>
      </w:r>
      <w:r w:rsidR="00932864">
        <w:t xml:space="preserve"> </w:t>
      </w:r>
      <w:r w:rsidRPr="00D237C1">
        <w:t>ai</w:t>
      </w:r>
      <w:r w:rsidR="00932864">
        <w:t xml:space="preserve"> </w:t>
      </w:r>
      <w:r w:rsidRPr="00D237C1">
        <w:t>României.</w:t>
      </w:r>
      <w:r w:rsidR="00932864">
        <w:t xml:space="preserve"> </w:t>
      </w:r>
      <w:r w:rsidRPr="00D237C1">
        <w:t>Vom</w:t>
      </w:r>
      <w:r w:rsidR="00932864">
        <w:t xml:space="preserve"> </w:t>
      </w:r>
      <w:r w:rsidRPr="00D237C1">
        <w:t>acorda</w:t>
      </w:r>
      <w:r w:rsidR="00932864">
        <w:t xml:space="preserve"> </w:t>
      </w:r>
      <w:r w:rsidRPr="00D237C1">
        <w:t>premii</w:t>
      </w:r>
      <w:r w:rsidR="00932864">
        <w:t xml:space="preserve"> </w:t>
      </w:r>
      <w:r w:rsidRPr="00D237C1">
        <w:t>totale</w:t>
      </w:r>
      <w:r w:rsidR="00932864">
        <w:t xml:space="preserve"> </w:t>
      </w:r>
      <w:r w:rsidRPr="00D237C1">
        <w:t>de</w:t>
      </w:r>
      <w:r w:rsidR="00932864">
        <w:t xml:space="preserve"> </w:t>
      </w:r>
      <w:r w:rsidRPr="00D237C1">
        <w:t>3,3</w:t>
      </w:r>
      <w:r w:rsidR="00932864">
        <w:t xml:space="preserve"> </w:t>
      </w:r>
      <w:r w:rsidRPr="00D237C1">
        <w:t>milioane</w:t>
      </w:r>
      <w:r w:rsidR="00932864">
        <w:t xml:space="preserve"> </w:t>
      </w:r>
      <w:r w:rsidRPr="00D237C1">
        <w:t>de</w:t>
      </w:r>
      <w:r w:rsidR="00932864">
        <w:t xml:space="preserve"> </w:t>
      </w:r>
      <w:r w:rsidRPr="00D237C1">
        <w:t>lei</w:t>
      </w:r>
      <w:r w:rsidR="00932864">
        <w:t xml:space="preserve"> </w:t>
      </w:r>
      <w:r w:rsidRPr="00D237C1">
        <w:t>pentru</w:t>
      </w:r>
      <w:r w:rsidR="00932864">
        <w:t xml:space="preserve"> </w:t>
      </w:r>
      <w:r w:rsidRPr="00D237C1">
        <w:t>contribuții</w:t>
      </w:r>
      <w:r w:rsidR="00932864">
        <w:t xml:space="preserve"> </w:t>
      </w:r>
      <w:r w:rsidRPr="00D237C1">
        <w:t>substanțiale</w:t>
      </w:r>
      <w:r w:rsidR="00932864">
        <w:t xml:space="preserve"> </w:t>
      </w:r>
      <w:r w:rsidRPr="00D237C1">
        <w:t>în</w:t>
      </w:r>
      <w:r w:rsidR="00932864">
        <w:t xml:space="preserve"> </w:t>
      </w:r>
      <w:r w:rsidRPr="00D237C1">
        <w:t>domenii</w:t>
      </w:r>
      <w:r w:rsidR="00932864">
        <w:t xml:space="preserve"> </w:t>
      </w:r>
      <w:r w:rsidRPr="00D237C1">
        <w:t>precum</w:t>
      </w:r>
      <w:r w:rsidR="00932864">
        <w:t xml:space="preserve"> </w:t>
      </w:r>
      <w:r w:rsidRPr="00D237C1">
        <w:t>informatică,</w:t>
      </w:r>
      <w:r w:rsidR="00932864">
        <w:t xml:space="preserve"> </w:t>
      </w:r>
      <w:r w:rsidRPr="00D237C1">
        <w:t>medicină,</w:t>
      </w:r>
      <w:r w:rsidR="00932864">
        <w:t xml:space="preserve"> </w:t>
      </w:r>
      <w:r w:rsidRPr="00D237C1">
        <w:t>biotehnologii</w:t>
      </w:r>
      <w:r w:rsidR="00932864">
        <w:t xml:space="preserve"> </w:t>
      </w:r>
      <w:r w:rsidRPr="00D237C1">
        <w:t>sau</w:t>
      </w:r>
      <w:r w:rsidR="00932864">
        <w:t xml:space="preserve"> </w:t>
      </w:r>
      <w:r w:rsidRPr="00D237C1">
        <w:t>fizică”,</w:t>
      </w:r>
      <w:r w:rsidR="00932864">
        <w:t xml:space="preserve"> </w:t>
      </w:r>
      <w:r w:rsidRPr="00D237C1">
        <w:t>a</w:t>
      </w:r>
      <w:r w:rsidR="00932864">
        <w:t xml:space="preserve"> </w:t>
      </w:r>
      <w:r w:rsidRPr="00D237C1">
        <w:t>precizat</w:t>
      </w:r>
      <w:r w:rsidR="00932864">
        <w:t xml:space="preserve"> </w:t>
      </w:r>
      <w:r w:rsidRPr="00D237C1">
        <w:t>ministrul</w:t>
      </w:r>
      <w:r w:rsidR="00932864">
        <w:t xml:space="preserve"> </w:t>
      </w:r>
      <w:r w:rsidRPr="00D237C1">
        <w:t>Cercetării,</w:t>
      </w:r>
      <w:r w:rsidR="00932864">
        <w:t xml:space="preserve"> </w:t>
      </w:r>
      <w:r w:rsidRPr="00D237C1">
        <w:t>Bogdan</w:t>
      </w:r>
      <w:r w:rsidR="00932864">
        <w:t xml:space="preserve"> </w:t>
      </w:r>
      <w:r w:rsidRPr="00D237C1">
        <w:t>Ivan.</w:t>
      </w:r>
    </w:p>
    <w:p w14:paraId="29BFD88B" w14:textId="3BEE7CE0" w:rsidR="00D237C1" w:rsidRPr="00D237C1" w:rsidRDefault="00D237C1" w:rsidP="00D237C1">
      <w:r w:rsidRPr="00D237C1">
        <w:t>Cele</w:t>
      </w:r>
      <w:r w:rsidR="00932864">
        <w:t xml:space="preserve"> </w:t>
      </w:r>
      <w:r w:rsidRPr="00D237C1">
        <w:t>11</w:t>
      </w:r>
      <w:r w:rsidR="00932864">
        <w:t xml:space="preserve"> </w:t>
      </w:r>
      <w:r w:rsidRPr="00D237C1">
        <w:t>domenii</w:t>
      </w:r>
      <w:r w:rsidR="00932864">
        <w:t xml:space="preserve"> </w:t>
      </w:r>
      <w:r w:rsidRPr="00D237C1">
        <w:t>științifice</w:t>
      </w:r>
      <w:r w:rsidR="00932864">
        <w:t xml:space="preserve"> </w:t>
      </w:r>
      <w:r w:rsidRPr="00D237C1">
        <w:t>pentru</w:t>
      </w:r>
      <w:r w:rsidR="00932864">
        <w:t xml:space="preserve"> </w:t>
      </w:r>
      <w:r w:rsidRPr="00D237C1">
        <w:t>care</w:t>
      </w:r>
      <w:r w:rsidR="00932864">
        <w:t xml:space="preserve"> </w:t>
      </w:r>
      <w:r w:rsidRPr="00D237C1">
        <w:t>se</w:t>
      </w:r>
      <w:r w:rsidR="00932864">
        <w:t xml:space="preserve"> </w:t>
      </w:r>
      <w:r w:rsidRPr="00D237C1">
        <w:t>acordă</w:t>
      </w:r>
      <w:r w:rsidR="00932864">
        <w:t xml:space="preserve"> </w:t>
      </w:r>
      <w:r w:rsidRPr="00D237C1">
        <w:t>premiile</w:t>
      </w:r>
      <w:r w:rsidR="00932864">
        <w:t xml:space="preserve"> </w:t>
      </w:r>
      <w:r w:rsidRPr="00D237C1">
        <w:t>de</w:t>
      </w:r>
      <w:r w:rsidR="00932864">
        <w:t xml:space="preserve"> </w:t>
      </w:r>
      <w:r w:rsidRPr="00D237C1">
        <w:t>câte</w:t>
      </w:r>
      <w:r w:rsidR="00932864">
        <w:t xml:space="preserve"> </w:t>
      </w:r>
      <w:r w:rsidRPr="00D237C1">
        <w:t>300.000</w:t>
      </w:r>
      <w:r w:rsidR="00932864">
        <w:t xml:space="preserve"> </w:t>
      </w:r>
      <w:r w:rsidRPr="00D237C1">
        <w:t>de</w:t>
      </w:r>
      <w:r w:rsidR="00932864">
        <w:t xml:space="preserve"> </w:t>
      </w:r>
      <w:r w:rsidRPr="00D237C1">
        <w:t>lei,</w:t>
      </w:r>
      <w:r w:rsidR="00932864">
        <w:t xml:space="preserve"> </w:t>
      </w:r>
      <w:r w:rsidRPr="00D237C1">
        <w:t>prevăzute</w:t>
      </w:r>
      <w:r w:rsidR="00932864">
        <w:t xml:space="preserve"> </w:t>
      </w:r>
      <w:r w:rsidRPr="00D237C1">
        <w:t>de</w:t>
      </w:r>
      <w:r w:rsidR="00932864">
        <w:t xml:space="preserve"> </w:t>
      </w:r>
      <w:r w:rsidRPr="00D237C1">
        <w:t>HG</w:t>
      </w:r>
      <w:r w:rsidR="00932864">
        <w:t xml:space="preserve"> </w:t>
      </w:r>
      <w:r w:rsidRPr="00D237C1">
        <w:t>nr.</w:t>
      </w:r>
      <w:r w:rsidR="00932864">
        <w:t xml:space="preserve"> </w:t>
      </w:r>
      <w:r w:rsidRPr="00D237C1">
        <w:t>526/2023,</w:t>
      </w:r>
      <w:r w:rsidR="00932864">
        <w:t xml:space="preserve"> </w:t>
      </w:r>
      <w:r w:rsidRPr="00D237C1">
        <w:t>sunt:</w:t>
      </w:r>
    </w:p>
    <w:p w14:paraId="3FE30DD5" w14:textId="177E7008" w:rsidR="00D237C1" w:rsidRPr="00D237C1" w:rsidRDefault="00D237C1" w:rsidP="00220693">
      <w:pPr>
        <w:numPr>
          <w:ilvl w:val="0"/>
          <w:numId w:val="6"/>
        </w:numPr>
        <w:spacing w:before="40"/>
        <w:ind w:left="714" w:hanging="357"/>
      </w:pPr>
      <w:r w:rsidRPr="00D237C1">
        <w:t>Științe</w:t>
      </w:r>
      <w:r w:rsidR="00932864">
        <w:t xml:space="preserve"> </w:t>
      </w:r>
      <w:r w:rsidRPr="00D237C1">
        <w:t>inginerești</w:t>
      </w:r>
      <w:r w:rsidR="00932864">
        <w:t xml:space="preserve"> </w:t>
      </w:r>
      <w:r w:rsidRPr="00D237C1">
        <w:t>–</w:t>
      </w:r>
      <w:r w:rsidR="00932864">
        <w:t xml:space="preserve"> </w:t>
      </w:r>
      <w:r w:rsidRPr="00D237C1">
        <w:t>Premiul</w:t>
      </w:r>
      <w:r w:rsidR="00932864">
        <w:t xml:space="preserve"> </w:t>
      </w:r>
      <w:r w:rsidRPr="00D237C1">
        <w:t>“Henri</w:t>
      </w:r>
      <w:r w:rsidR="00932864">
        <w:t xml:space="preserve"> </w:t>
      </w:r>
      <w:r w:rsidRPr="00D237C1">
        <w:t>Coandă”;</w:t>
      </w:r>
    </w:p>
    <w:p w14:paraId="04968D35" w14:textId="2898F4E8" w:rsidR="00D237C1" w:rsidRPr="00D237C1" w:rsidRDefault="00D237C1" w:rsidP="00220693">
      <w:pPr>
        <w:numPr>
          <w:ilvl w:val="0"/>
          <w:numId w:val="6"/>
        </w:numPr>
        <w:spacing w:before="40"/>
        <w:ind w:left="714" w:hanging="357"/>
      </w:pPr>
      <w:r w:rsidRPr="00D237C1">
        <w:t>Matematică</w:t>
      </w:r>
      <w:r w:rsidR="00932864">
        <w:t xml:space="preserve"> </w:t>
      </w:r>
      <w:r w:rsidRPr="00D237C1">
        <w:t>și</w:t>
      </w:r>
      <w:r w:rsidR="00932864">
        <w:t xml:space="preserve"> </w:t>
      </w:r>
      <w:r w:rsidRPr="00D237C1">
        <w:t>informatică</w:t>
      </w:r>
      <w:r w:rsidR="00932864">
        <w:t xml:space="preserve"> </w:t>
      </w:r>
      <w:r w:rsidRPr="00D237C1">
        <w:t>–</w:t>
      </w:r>
      <w:r w:rsidR="00932864">
        <w:t xml:space="preserve"> </w:t>
      </w:r>
      <w:r w:rsidRPr="00D237C1">
        <w:t>Premiul</w:t>
      </w:r>
      <w:r w:rsidR="00932864">
        <w:t xml:space="preserve"> </w:t>
      </w:r>
      <w:r w:rsidRPr="00D237C1">
        <w:t>“Grigore</w:t>
      </w:r>
      <w:r w:rsidR="00932864">
        <w:t xml:space="preserve"> </w:t>
      </w:r>
      <w:r w:rsidRPr="00D237C1">
        <w:t>Constantin</w:t>
      </w:r>
      <w:r w:rsidR="00932864">
        <w:t xml:space="preserve"> </w:t>
      </w:r>
      <w:r w:rsidRPr="00D237C1">
        <w:t>Moisil“;</w:t>
      </w:r>
    </w:p>
    <w:p w14:paraId="1EB3E227" w14:textId="0DD843A0" w:rsidR="00D237C1" w:rsidRPr="00D237C1" w:rsidRDefault="00D237C1" w:rsidP="00220693">
      <w:pPr>
        <w:numPr>
          <w:ilvl w:val="0"/>
          <w:numId w:val="6"/>
        </w:numPr>
        <w:spacing w:before="40"/>
        <w:ind w:left="714" w:hanging="357"/>
      </w:pPr>
      <w:r w:rsidRPr="00D237C1">
        <w:t>Științele</w:t>
      </w:r>
      <w:r w:rsidR="00932864">
        <w:t xml:space="preserve"> </w:t>
      </w:r>
      <w:r w:rsidRPr="00D237C1">
        <w:t>pământului,</w:t>
      </w:r>
      <w:r w:rsidR="00932864">
        <w:t xml:space="preserve"> </w:t>
      </w:r>
      <w:r w:rsidRPr="00D237C1">
        <w:t>mediu</w:t>
      </w:r>
      <w:r w:rsidR="00932864">
        <w:t xml:space="preserve"> </w:t>
      </w:r>
      <w:r w:rsidRPr="00D237C1">
        <w:t>și</w:t>
      </w:r>
      <w:r w:rsidR="00932864">
        <w:t xml:space="preserve"> </w:t>
      </w:r>
      <w:r w:rsidRPr="00D237C1">
        <w:t>schimbări</w:t>
      </w:r>
      <w:r w:rsidR="00932864">
        <w:t xml:space="preserve"> </w:t>
      </w:r>
      <w:r w:rsidRPr="00D237C1">
        <w:t>climatice</w:t>
      </w:r>
      <w:r w:rsidR="00932864">
        <w:t xml:space="preserve"> </w:t>
      </w:r>
      <w:r w:rsidRPr="00D237C1">
        <w:t>–</w:t>
      </w:r>
      <w:r w:rsidR="00932864">
        <w:t xml:space="preserve"> </w:t>
      </w:r>
      <w:r w:rsidRPr="00D237C1">
        <w:t>Premiul</w:t>
      </w:r>
      <w:r w:rsidR="00932864">
        <w:t xml:space="preserve"> </w:t>
      </w:r>
      <w:r w:rsidRPr="00D237C1">
        <w:t>“Grigore</w:t>
      </w:r>
      <w:r w:rsidR="00932864">
        <w:t xml:space="preserve"> </w:t>
      </w:r>
      <w:r w:rsidRPr="00D237C1">
        <w:t>Cobălcescu”;</w:t>
      </w:r>
    </w:p>
    <w:p w14:paraId="75F7B8F9" w14:textId="50C7F7A1" w:rsidR="00D237C1" w:rsidRPr="00D237C1" w:rsidRDefault="00D237C1" w:rsidP="00220693">
      <w:pPr>
        <w:numPr>
          <w:ilvl w:val="0"/>
          <w:numId w:val="6"/>
        </w:numPr>
        <w:spacing w:before="40"/>
        <w:ind w:left="714" w:hanging="357"/>
      </w:pPr>
      <w:r w:rsidRPr="00D237C1">
        <w:t>Științele</w:t>
      </w:r>
      <w:r w:rsidR="00932864">
        <w:t xml:space="preserve"> </w:t>
      </w:r>
      <w:r w:rsidRPr="00D237C1">
        <w:t>vieții</w:t>
      </w:r>
      <w:r w:rsidR="00932864">
        <w:t xml:space="preserve"> </w:t>
      </w:r>
      <w:r w:rsidRPr="00D237C1">
        <w:t>–</w:t>
      </w:r>
      <w:r w:rsidR="00932864">
        <w:t xml:space="preserve"> </w:t>
      </w:r>
      <w:r w:rsidRPr="00D237C1">
        <w:t>Premiul</w:t>
      </w:r>
      <w:r w:rsidR="00932864">
        <w:t xml:space="preserve"> </w:t>
      </w:r>
      <w:r w:rsidRPr="00D237C1">
        <w:t>“George</w:t>
      </w:r>
      <w:r w:rsidR="00932864">
        <w:t xml:space="preserve"> </w:t>
      </w:r>
      <w:r w:rsidRPr="00D237C1">
        <w:t>Emil</w:t>
      </w:r>
      <w:r w:rsidR="00932864">
        <w:t xml:space="preserve"> </w:t>
      </w:r>
      <w:r w:rsidRPr="00D237C1">
        <w:t>Palade”;</w:t>
      </w:r>
    </w:p>
    <w:p w14:paraId="3B801B3F" w14:textId="0F5DE14D" w:rsidR="00D237C1" w:rsidRPr="00D237C1" w:rsidRDefault="00D237C1" w:rsidP="00220693">
      <w:pPr>
        <w:numPr>
          <w:ilvl w:val="0"/>
          <w:numId w:val="6"/>
        </w:numPr>
        <w:spacing w:before="40"/>
        <w:ind w:left="714" w:hanging="357"/>
      </w:pPr>
      <w:r w:rsidRPr="00D237C1">
        <w:t>Chimie</w:t>
      </w:r>
      <w:r w:rsidR="00932864">
        <w:t xml:space="preserve"> </w:t>
      </w:r>
      <w:r w:rsidRPr="00D237C1">
        <w:t>–</w:t>
      </w:r>
      <w:r w:rsidR="00932864">
        <w:t xml:space="preserve"> </w:t>
      </w:r>
      <w:r w:rsidRPr="00D237C1">
        <w:t>Premiul</w:t>
      </w:r>
      <w:r w:rsidR="00932864">
        <w:t xml:space="preserve"> </w:t>
      </w:r>
      <w:r w:rsidRPr="00D237C1">
        <w:t>“Raluca</w:t>
      </w:r>
      <w:r w:rsidR="00932864">
        <w:t xml:space="preserve"> </w:t>
      </w:r>
      <w:proofErr w:type="spellStart"/>
      <w:r w:rsidRPr="00D237C1">
        <w:t>Rîpan</w:t>
      </w:r>
      <w:proofErr w:type="spellEnd"/>
      <w:r w:rsidRPr="00D237C1">
        <w:t>”;</w:t>
      </w:r>
    </w:p>
    <w:p w14:paraId="3CA22437" w14:textId="429524DC" w:rsidR="00D237C1" w:rsidRPr="00D237C1" w:rsidRDefault="00D237C1" w:rsidP="00220693">
      <w:pPr>
        <w:numPr>
          <w:ilvl w:val="0"/>
          <w:numId w:val="6"/>
        </w:numPr>
        <w:spacing w:before="40"/>
        <w:ind w:left="714" w:hanging="357"/>
      </w:pPr>
      <w:r w:rsidRPr="00D237C1">
        <w:t>Energie</w:t>
      </w:r>
      <w:r w:rsidR="00932864">
        <w:t xml:space="preserve"> </w:t>
      </w:r>
      <w:r w:rsidRPr="00D237C1">
        <w:t>și</w:t>
      </w:r>
      <w:r w:rsidR="00932864">
        <w:t xml:space="preserve"> </w:t>
      </w:r>
      <w:r w:rsidRPr="00D237C1">
        <w:t>materiale</w:t>
      </w:r>
      <w:r w:rsidR="00932864">
        <w:t xml:space="preserve"> </w:t>
      </w:r>
      <w:r w:rsidRPr="00D237C1">
        <w:t>avansate</w:t>
      </w:r>
      <w:r w:rsidR="00932864">
        <w:t xml:space="preserve"> </w:t>
      </w:r>
      <w:r w:rsidRPr="00D237C1">
        <w:t>–</w:t>
      </w:r>
      <w:r w:rsidR="00932864">
        <w:t xml:space="preserve"> </w:t>
      </w:r>
      <w:r w:rsidRPr="00D237C1">
        <w:t>Premiul</w:t>
      </w:r>
      <w:r w:rsidR="00932864">
        <w:t xml:space="preserve"> </w:t>
      </w:r>
      <w:r w:rsidRPr="00D237C1">
        <w:t>“Nicolae</w:t>
      </w:r>
      <w:r w:rsidR="00932864">
        <w:t xml:space="preserve"> </w:t>
      </w:r>
      <w:r w:rsidRPr="00D237C1">
        <w:t>Vasilescu</w:t>
      </w:r>
      <w:r w:rsidR="00932864">
        <w:t xml:space="preserve"> </w:t>
      </w:r>
      <w:proofErr w:type="spellStart"/>
      <w:r w:rsidRPr="00D237C1">
        <w:t>Karpen</w:t>
      </w:r>
      <w:proofErr w:type="spellEnd"/>
      <w:r w:rsidRPr="00D237C1">
        <w:t>”;</w:t>
      </w:r>
    </w:p>
    <w:p w14:paraId="33543423" w14:textId="6923C853" w:rsidR="00D237C1" w:rsidRPr="00D237C1" w:rsidRDefault="00D237C1" w:rsidP="00220693">
      <w:pPr>
        <w:numPr>
          <w:ilvl w:val="0"/>
          <w:numId w:val="6"/>
        </w:numPr>
        <w:spacing w:before="40"/>
        <w:ind w:left="714" w:hanging="357"/>
      </w:pPr>
      <w:r w:rsidRPr="00D237C1">
        <w:t>Fizică</w:t>
      </w:r>
      <w:r w:rsidR="00932864">
        <w:t xml:space="preserve"> </w:t>
      </w:r>
      <w:r w:rsidRPr="00D237C1">
        <w:t>–</w:t>
      </w:r>
      <w:r w:rsidR="00932864">
        <w:t xml:space="preserve"> </w:t>
      </w:r>
      <w:r w:rsidRPr="00D237C1">
        <w:t>Premiul</w:t>
      </w:r>
      <w:r w:rsidR="00932864">
        <w:t xml:space="preserve"> </w:t>
      </w:r>
      <w:r w:rsidRPr="00D237C1">
        <w:t>“Șerban</w:t>
      </w:r>
      <w:r w:rsidR="00932864">
        <w:t xml:space="preserve"> </w:t>
      </w:r>
      <w:r w:rsidRPr="00D237C1">
        <w:t>Țițeica”;</w:t>
      </w:r>
    </w:p>
    <w:p w14:paraId="4060FA9B" w14:textId="1D2D5C2A" w:rsidR="00D237C1" w:rsidRPr="00D237C1" w:rsidRDefault="00D237C1" w:rsidP="00220693">
      <w:pPr>
        <w:numPr>
          <w:ilvl w:val="0"/>
          <w:numId w:val="6"/>
        </w:numPr>
        <w:spacing w:before="40"/>
        <w:ind w:left="714" w:hanging="357"/>
      </w:pPr>
      <w:r w:rsidRPr="00D237C1">
        <w:t>Biotehnologii</w:t>
      </w:r>
      <w:r w:rsidR="00932864">
        <w:t xml:space="preserve"> </w:t>
      </w:r>
      <w:r w:rsidRPr="00D237C1">
        <w:t>–</w:t>
      </w:r>
      <w:r w:rsidR="00932864">
        <w:t xml:space="preserve"> </w:t>
      </w:r>
      <w:r w:rsidRPr="00D237C1">
        <w:t>Premiul</w:t>
      </w:r>
      <w:r w:rsidR="00932864">
        <w:t xml:space="preserve"> </w:t>
      </w:r>
      <w:r w:rsidRPr="00D237C1">
        <w:t>“Gheorghe</w:t>
      </w:r>
      <w:r w:rsidR="00932864">
        <w:t xml:space="preserve"> </w:t>
      </w:r>
      <w:r w:rsidRPr="00D237C1">
        <w:t>Ionescu-Șișești”;</w:t>
      </w:r>
    </w:p>
    <w:p w14:paraId="637AE89E" w14:textId="71E5C7FD" w:rsidR="00D237C1" w:rsidRPr="00D237C1" w:rsidRDefault="00D237C1" w:rsidP="00220693">
      <w:pPr>
        <w:numPr>
          <w:ilvl w:val="0"/>
          <w:numId w:val="6"/>
        </w:numPr>
        <w:spacing w:before="40"/>
        <w:ind w:left="714" w:hanging="357"/>
      </w:pPr>
      <w:r w:rsidRPr="00D237C1">
        <w:t>Științe</w:t>
      </w:r>
      <w:r w:rsidR="00932864">
        <w:t xml:space="preserve"> </w:t>
      </w:r>
      <w:r w:rsidRPr="00D237C1">
        <w:t>umaniste</w:t>
      </w:r>
      <w:r w:rsidR="00932864">
        <w:t xml:space="preserve"> </w:t>
      </w:r>
      <w:r w:rsidRPr="00D237C1">
        <w:t>–</w:t>
      </w:r>
      <w:r w:rsidR="00932864">
        <w:t xml:space="preserve"> </w:t>
      </w:r>
      <w:r w:rsidRPr="00D237C1">
        <w:t>Premiul</w:t>
      </w:r>
      <w:r w:rsidR="00932864">
        <w:t xml:space="preserve"> </w:t>
      </w:r>
      <w:r w:rsidRPr="00D237C1">
        <w:t>“Dimitrie</w:t>
      </w:r>
      <w:r w:rsidR="00932864">
        <w:t xml:space="preserve"> </w:t>
      </w:r>
      <w:r w:rsidRPr="00D237C1">
        <w:t>Cantemir”;</w:t>
      </w:r>
    </w:p>
    <w:p w14:paraId="7D3AED35" w14:textId="2F494C24" w:rsidR="00D237C1" w:rsidRPr="00D237C1" w:rsidRDefault="00D237C1" w:rsidP="00220693">
      <w:pPr>
        <w:numPr>
          <w:ilvl w:val="0"/>
          <w:numId w:val="6"/>
        </w:numPr>
        <w:spacing w:before="40"/>
        <w:ind w:left="714" w:hanging="357"/>
      </w:pPr>
      <w:r w:rsidRPr="00D237C1">
        <w:t>Medicină</w:t>
      </w:r>
      <w:r w:rsidR="00932864">
        <w:t xml:space="preserve"> </w:t>
      </w:r>
      <w:r w:rsidRPr="00D237C1">
        <w:t>–</w:t>
      </w:r>
      <w:r w:rsidR="00932864">
        <w:t xml:space="preserve"> </w:t>
      </w:r>
      <w:r w:rsidRPr="00D237C1">
        <w:t>Premiul</w:t>
      </w:r>
      <w:r w:rsidR="00932864">
        <w:t xml:space="preserve"> </w:t>
      </w:r>
      <w:r w:rsidRPr="00D237C1">
        <w:t>“Ana</w:t>
      </w:r>
      <w:r w:rsidR="00932864">
        <w:t xml:space="preserve"> </w:t>
      </w:r>
      <w:r w:rsidRPr="00D237C1">
        <w:t>Aslan”;</w:t>
      </w:r>
    </w:p>
    <w:p w14:paraId="58AAF51A" w14:textId="6DADE946" w:rsidR="00D237C1" w:rsidRPr="00D237C1" w:rsidRDefault="00D237C1" w:rsidP="00220693">
      <w:pPr>
        <w:numPr>
          <w:ilvl w:val="0"/>
          <w:numId w:val="6"/>
        </w:numPr>
        <w:spacing w:before="40"/>
        <w:ind w:left="714" w:hanging="357"/>
      </w:pPr>
      <w:r w:rsidRPr="00D237C1">
        <w:t>Științe</w:t>
      </w:r>
      <w:r w:rsidR="00932864">
        <w:t xml:space="preserve"> </w:t>
      </w:r>
      <w:r w:rsidRPr="00D237C1">
        <w:t>sociale</w:t>
      </w:r>
      <w:r w:rsidR="00932864">
        <w:t xml:space="preserve"> </w:t>
      </w:r>
      <w:r w:rsidRPr="00D237C1">
        <w:t>și</w:t>
      </w:r>
      <w:r w:rsidR="00932864">
        <w:t xml:space="preserve"> </w:t>
      </w:r>
      <w:r w:rsidRPr="00D237C1">
        <w:t>economie</w:t>
      </w:r>
      <w:r w:rsidR="00932864">
        <w:t xml:space="preserve"> </w:t>
      </w:r>
      <w:r w:rsidRPr="00D237C1">
        <w:t>–</w:t>
      </w:r>
      <w:r w:rsidR="00932864">
        <w:t xml:space="preserve"> </w:t>
      </w:r>
      <w:r w:rsidRPr="00D237C1">
        <w:t>Premiul</w:t>
      </w:r>
      <w:r w:rsidR="00932864">
        <w:t xml:space="preserve"> </w:t>
      </w:r>
      <w:r w:rsidRPr="00D237C1">
        <w:t>“</w:t>
      </w:r>
      <w:proofErr w:type="spellStart"/>
      <w:r w:rsidRPr="00D237C1">
        <w:t>Mattei</w:t>
      </w:r>
      <w:proofErr w:type="spellEnd"/>
      <w:r w:rsidR="00932864">
        <w:t xml:space="preserve"> </w:t>
      </w:r>
      <w:proofErr w:type="spellStart"/>
      <w:r w:rsidRPr="00D237C1">
        <w:t>Dogan</w:t>
      </w:r>
      <w:proofErr w:type="spellEnd"/>
      <w:r w:rsidRPr="00D237C1">
        <w:t>”.</w:t>
      </w:r>
    </w:p>
    <w:p w14:paraId="3189C12F" w14:textId="10DD7B1C" w:rsidR="00D237C1" w:rsidRPr="00D237C1" w:rsidRDefault="00D237C1" w:rsidP="00D237C1">
      <w:r w:rsidRPr="00D237C1">
        <w:t>Calendarul</w:t>
      </w:r>
      <w:r w:rsidR="00932864">
        <w:t xml:space="preserve"> </w:t>
      </w:r>
      <w:r w:rsidRPr="00D237C1">
        <w:t>competiției</w:t>
      </w:r>
      <w:r w:rsidR="00932864">
        <w:t xml:space="preserve"> </w:t>
      </w:r>
      <w:r w:rsidRPr="00D237C1">
        <w:t>este:</w:t>
      </w:r>
    </w:p>
    <w:p w14:paraId="0CC500A5" w14:textId="0140FB84" w:rsidR="00D237C1" w:rsidRPr="00D237C1" w:rsidRDefault="00D237C1">
      <w:pPr>
        <w:numPr>
          <w:ilvl w:val="0"/>
          <w:numId w:val="7"/>
        </w:numPr>
      </w:pPr>
      <w:r w:rsidRPr="00D237C1">
        <w:t>Depunerea</w:t>
      </w:r>
      <w:r w:rsidR="00932864">
        <w:t xml:space="preserve"> </w:t>
      </w:r>
      <w:r w:rsidRPr="00D237C1">
        <w:t>cererilor</w:t>
      </w:r>
      <w:r w:rsidR="00932864">
        <w:t xml:space="preserve"> </w:t>
      </w:r>
      <w:r w:rsidRPr="00D237C1">
        <w:t>de</w:t>
      </w:r>
      <w:r w:rsidR="00932864">
        <w:t xml:space="preserve"> </w:t>
      </w:r>
      <w:r w:rsidRPr="00D237C1">
        <w:t>premiere:</w:t>
      </w:r>
      <w:r w:rsidR="00932864">
        <w:t xml:space="preserve"> </w:t>
      </w:r>
      <w:r w:rsidRPr="00D237C1">
        <w:t>18.01.2024</w:t>
      </w:r>
      <w:r w:rsidR="00932864">
        <w:t xml:space="preserve"> </w:t>
      </w:r>
      <w:r w:rsidRPr="00D237C1">
        <w:t>–</w:t>
      </w:r>
      <w:r w:rsidR="00932864">
        <w:t xml:space="preserve"> </w:t>
      </w:r>
      <w:r w:rsidRPr="00D237C1">
        <w:t>31.01.2024;</w:t>
      </w:r>
    </w:p>
    <w:p w14:paraId="7CB661E0" w14:textId="596CD93D" w:rsidR="00D237C1" w:rsidRPr="00D237C1" w:rsidRDefault="00D237C1" w:rsidP="00220693">
      <w:pPr>
        <w:numPr>
          <w:ilvl w:val="0"/>
          <w:numId w:val="7"/>
        </w:numPr>
        <w:spacing w:before="40"/>
        <w:ind w:left="714" w:hanging="357"/>
      </w:pPr>
      <w:r w:rsidRPr="00D237C1">
        <w:t>Publicarea</w:t>
      </w:r>
      <w:r w:rsidR="00932864">
        <w:t xml:space="preserve"> </w:t>
      </w:r>
      <w:r w:rsidRPr="00D237C1">
        <w:t>rezultatelor</w:t>
      </w:r>
      <w:r w:rsidR="00932864">
        <w:t xml:space="preserve"> </w:t>
      </w:r>
      <w:r w:rsidRPr="00D237C1">
        <w:t>privind</w:t>
      </w:r>
      <w:r w:rsidR="00932864">
        <w:t xml:space="preserve"> </w:t>
      </w:r>
      <w:r w:rsidRPr="00D237C1">
        <w:t>eligibilitatea:</w:t>
      </w:r>
      <w:r w:rsidR="00932864">
        <w:t xml:space="preserve"> </w:t>
      </w:r>
      <w:r w:rsidRPr="00D237C1">
        <w:t>07.02.2024;</w:t>
      </w:r>
    </w:p>
    <w:p w14:paraId="7BD5C775" w14:textId="2634CB48" w:rsidR="00D237C1" w:rsidRPr="00D237C1" w:rsidRDefault="00D237C1" w:rsidP="00220693">
      <w:pPr>
        <w:numPr>
          <w:ilvl w:val="0"/>
          <w:numId w:val="7"/>
        </w:numPr>
        <w:spacing w:before="40"/>
        <w:ind w:left="714" w:hanging="357"/>
      </w:pPr>
      <w:r w:rsidRPr="00D237C1">
        <w:t>Primirea</w:t>
      </w:r>
      <w:r w:rsidR="00932864">
        <w:t xml:space="preserve"> </w:t>
      </w:r>
      <w:r w:rsidRPr="00D237C1">
        <w:t>contestațiilor</w:t>
      </w:r>
      <w:r w:rsidR="00932864">
        <w:t xml:space="preserve"> </w:t>
      </w:r>
      <w:r w:rsidRPr="00D237C1">
        <w:t>privind</w:t>
      </w:r>
      <w:r w:rsidR="00932864">
        <w:t xml:space="preserve"> </w:t>
      </w:r>
      <w:r w:rsidRPr="00D237C1">
        <w:t>eligibilitatea:</w:t>
      </w:r>
      <w:r w:rsidR="00932864">
        <w:t xml:space="preserve"> </w:t>
      </w:r>
      <w:r w:rsidRPr="00D237C1">
        <w:t>08-09.02.2024,</w:t>
      </w:r>
      <w:r w:rsidR="00932864">
        <w:t xml:space="preserve"> </w:t>
      </w:r>
      <w:r w:rsidRPr="00D237C1">
        <w:t>ora</w:t>
      </w:r>
      <w:r w:rsidR="00932864">
        <w:t xml:space="preserve"> </w:t>
      </w:r>
      <w:r w:rsidRPr="00D237C1">
        <w:t>16:00;</w:t>
      </w:r>
    </w:p>
    <w:p w14:paraId="5351C1B9" w14:textId="53080E2C" w:rsidR="00D237C1" w:rsidRPr="00D237C1" w:rsidRDefault="00D237C1" w:rsidP="00220693">
      <w:pPr>
        <w:numPr>
          <w:ilvl w:val="0"/>
          <w:numId w:val="7"/>
        </w:numPr>
        <w:spacing w:before="40"/>
        <w:ind w:left="714" w:hanging="357"/>
      </w:pPr>
      <w:r w:rsidRPr="00D237C1">
        <w:t>Publicarea</w:t>
      </w:r>
      <w:r w:rsidR="00932864">
        <w:t xml:space="preserve"> </w:t>
      </w:r>
      <w:r w:rsidRPr="00D237C1">
        <w:t>rezultatelor</w:t>
      </w:r>
      <w:r w:rsidR="00932864">
        <w:t xml:space="preserve"> </w:t>
      </w:r>
      <w:r w:rsidRPr="00D237C1">
        <w:t>finale</w:t>
      </w:r>
      <w:r w:rsidR="00932864">
        <w:t xml:space="preserve"> </w:t>
      </w:r>
      <w:r w:rsidRPr="00D237C1">
        <w:t>privind</w:t>
      </w:r>
      <w:r w:rsidR="00932864">
        <w:t xml:space="preserve"> </w:t>
      </w:r>
      <w:r w:rsidRPr="00D237C1">
        <w:t>eligibilitatea:</w:t>
      </w:r>
      <w:r w:rsidR="00932864">
        <w:t xml:space="preserve"> </w:t>
      </w:r>
      <w:r w:rsidRPr="00D237C1">
        <w:t>12.02.2024;</w:t>
      </w:r>
    </w:p>
    <w:p w14:paraId="0281B78B" w14:textId="2AA6B0E2" w:rsidR="00D237C1" w:rsidRPr="00D237C1" w:rsidRDefault="00D237C1" w:rsidP="00220693">
      <w:pPr>
        <w:numPr>
          <w:ilvl w:val="0"/>
          <w:numId w:val="7"/>
        </w:numPr>
        <w:spacing w:before="40"/>
        <w:ind w:left="714" w:hanging="357"/>
      </w:pPr>
      <w:r w:rsidRPr="00D237C1">
        <w:lastRenderedPageBreak/>
        <w:t>Evaluarea</w:t>
      </w:r>
      <w:r w:rsidR="00932864">
        <w:t xml:space="preserve"> </w:t>
      </w:r>
      <w:r w:rsidRPr="00D237C1">
        <w:t>cererilor</w:t>
      </w:r>
      <w:r w:rsidR="00932864">
        <w:t xml:space="preserve"> </w:t>
      </w:r>
      <w:r w:rsidRPr="00D237C1">
        <w:t>de</w:t>
      </w:r>
      <w:r w:rsidR="00932864">
        <w:t xml:space="preserve"> </w:t>
      </w:r>
      <w:r w:rsidRPr="00D237C1">
        <w:t>premiere:</w:t>
      </w:r>
      <w:r w:rsidR="00932864">
        <w:t xml:space="preserve"> </w:t>
      </w:r>
      <w:r w:rsidRPr="00D237C1">
        <w:t>12.02.2024</w:t>
      </w:r>
      <w:r w:rsidR="00932864">
        <w:t xml:space="preserve"> </w:t>
      </w:r>
      <w:r w:rsidRPr="00D237C1">
        <w:t>–</w:t>
      </w:r>
      <w:r w:rsidR="00932864">
        <w:t xml:space="preserve"> </w:t>
      </w:r>
      <w:r w:rsidRPr="00D237C1">
        <w:t>22.02.2024;</w:t>
      </w:r>
    </w:p>
    <w:p w14:paraId="456B0119" w14:textId="10A96BC9" w:rsidR="00D237C1" w:rsidRPr="00D237C1" w:rsidRDefault="00D237C1" w:rsidP="00220693">
      <w:pPr>
        <w:numPr>
          <w:ilvl w:val="0"/>
          <w:numId w:val="7"/>
        </w:numPr>
        <w:spacing w:before="40"/>
        <w:ind w:left="714" w:hanging="357"/>
      </w:pPr>
      <w:r w:rsidRPr="00D237C1">
        <w:t>Publicarea</w:t>
      </w:r>
      <w:r w:rsidR="00932864">
        <w:t xml:space="preserve"> </w:t>
      </w:r>
      <w:r w:rsidRPr="00D237C1">
        <w:t>listei</w:t>
      </w:r>
      <w:r w:rsidR="00932864">
        <w:t xml:space="preserve"> </w:t>
      </w:r>
      <w:r w:rsidRPr="00D237C1">
        <w:t>finale</w:t>
      </w:r>
      <w:r w:rsidR="00932864">
        <w:t xml:space="preserve"> </w:t>
      </w:r>
      <w:r w:rsidRPr="00D237C1">
        <w:t>a</w:t>
      </w:r>
      <w:r w:rsidR="00932864">
        <w:t xml:space="preserve"> </w:t>
      </w:r>
      <w:r w:rsidRPr="00D237C1">
        <w:t>premianților</w:t>
      </w:r>
      <w:r w:rsidR="00932864">
        <w:t xml:space="preserve"> </w:t>
      </w:r>
      <w:r w:rsidRPr="00D237C1">
        <w:t>pentru</w:t>
      </w:r>
      <w:r w:rsidR="00932864">
        <w:t xml:space="preserve"> </w:t>
      </w:r>
      <w:r w:rsidRPr="00D237C1">
        <w:t>fiecare</w:t>
      </w:r>
      <w:r w:rsidR="00932864">
        <w:t xml:space="preserve"> </w:t>
      </w:r>
      <w:r w:rsidRPr="00D237C1">
        <w:t>domeniu:</w:t>
      </w:r>
      <w:r w:rsidR="00932864">
        <w:t xml:space="preserve"> </w:t>
      </w:r>
      <w:r w:rsidRPr="00D237C1">
        <w:t>23.02.2024;</w:t>
      </w:r>
    </w:p>
    <w:p w14:paraId="3515FF5E" w14:textId="236F90CA" w:rsidR="00D237C1" w:rsidRPr="00D237C1" w:rsidRDefault="00D237C1" w:rsidP="00220693">
      <w:pPr>
        <w:numPr>
          <w:ilvl w:val="0"/>
          <w:numId w:val="7"/>
        </w:numPr>
        <w:spacing w:before="40"/>
        <w:ind w:left="714" w:hanging="357"/>
      </w:pPr>
      <w:r w:rsidRPr="00D237C1">
        <w:t>Desfășurarea</w:t>
      </w:r>
      <w:r w:rsidR="00932864">
        <w:t xml:space="preserve"> </w:t>
      </w:r>
      <w:r w:rsidRPr="00D237C1">
        <w:t>”Galei</w:t>
      </w:r>
      <w:r w:rsidR="00932864">
        <w:t xml:space="preserve"> </w:t>
      </w:r>
      <w:r w:rsidRPr="00D237C1">
        <w:t>Cercetării</w:t>
      </w:r>
      <w:r w:rsidR="00932864">
        <w:t xml:space="preserve"> </w:t>
      </w:r>
      <w:r w:rsidRPr="00D237C1">
        <w:t>Românești”:</w:t>
      </w:r>
      <w:r w:rsidR="00932864">
        <w:t xml:space="preserve"> </w:t>
      </w:r>
      <w:r w:rsidRPr="00D237C1">
        <w:t>27.02.2024,</w:t>
      </w:r>
      <w:r w:rsidR="00932864">
        <w:t xml:space="preserve"> </w:t>
      </w:r>
      <w:r w:rsidRPr="00D237C1">
        <w:t>ora</w:t>
      </w:r>
      <w:r w:rsidR="00932864">
        <w:t xml:space="preserve"> </w:t>
      </w:r>
      <w:r w:rsidRPr="00D237C1">
        <w:t>18:30,</w:t>
      </w:r>
      <w:r w:rsidR="00932864">
        <w:t xml:space="preserve"> </w:t>
      </w:r>
      <w:r w:rsidRPr="00D237C1">
        <w:t>Opera</w:t>
      </w:r>
      <w:r w:rsidR="00932864">
        <w:t xml:space="preserve"> </w:t>
      </w:r>
      <w:r w:rsidRPr="00D237C1">
        <w:t>Națională</w:t>
      </w:r>
      <w:r w:rsidR="00932864">
        <w:t xml:space="preserve"> </w:t>
      </w:r>
      <w:r w:rsidRPr="00D237C1">
        <w:t>București.</w:t>
      </w:r>
    </w:p>
    <w:p w14:paraId="27F2771E" w14:textId="7F18A07B" w:rsidR="00D237C1" w:rsidRPr="00D237C1" w:rsidRDefault="00D237C1" w:rsidP="00D237C1">
      <w:r w:rsidRPr="00D237C1">
        <w:t>Selecția</w:t>
      </w:r>
      <w:r w:rsidR="00932864">
        <w:t xml:space="preserve"> </w:t>
      </w:r>
      <w:r w:rsidRPr="00D237C1">
        <w:t>premianților</w:t>
      </w:r>
      <w:r w:rsidR="00932864">
        <w:t xml:space="preserve"> </w:t>
      </w:r>
      <w:r w:rsidRPr="00D237C1">
        <w:t>Galei</w:t>
      </w:r>
      <w:r w:rsidR="00932864">
        <w:t xml:space="preserve"> </w:t>
      </w:r>
      <w:r w:rsidRPr="00D237C1">
        <w:t>se</w:t>
      </w:r>
      <w:r w:rsidR="00932864">
        <w:t xml:space="preserve"> </w:t>
      </w:r>
      <w:r w:rsidRPr="00D237C1">
        <w:t>realizează</w:t>
      </w:r>
      <w:r w:rsidR="00932864">
        <w:t xml:space="preserve"> </w:t>
      </w:r>
      <w:r w:rsidRPr="00D237C1">
        <w:t>în</w:t>
      </w:r>
      <w:r w:rsidR="00932864">
        <w:t xml:space="preserve"> </w:t>
      </w:r>
      <w:r w:rsidRPr="00D237C1">
        <w:t>baza</w:t>
      </w:r>
      <w:r w:rsidR="00932864">
        <w:t xml:space="preserve"> </w:t>
      </w:r>
      <w:r w:rsidRPr="00D237C1">
        <w:t>unei</w:t>
      </w:r>
      <w:r w:rsidR="00932864">
        <w:t xml:space="preserve"> </w:t>
      </w:r>
      <w:r w:rsidRPr="00D237C1">
        <w:t>proceduri</w:t>
      </w:r>
      <w:r w:rsidR="00932864">
        <w:t xml:space="preserve"> </w:t>
      </w:r>
      <w:r w:rsidRPr="00D237C1">
        <w:t>de</w:t>
      </w:r>
      <w:r w:rsidR="00932864">
        <w:t xml:space="preserve"> </w:t>
      </w:r>
      <w:r w:rsidRPr="00D237C1">
        <w:t>evaluare</w:t>
      </w:r>
      <w:r w:rsidR="00932864">
        <w:t xml:space="preserve"> </w:t>
      </w:r>
      <w:r w:rsidRPr="00D237C1">
        <w:t>a</w:t>
      </w:r>
      <w:r w:rsidR="00932864">
        <w:t xml:space="preserve"> </w:t>
      </w:r>
      <w:r w:rsidRPr="00D237C1">
        <w:t>cererilor</w:t>
      </w:r>
      <w:r w:rsidR="00932864">
        <w:t xml:space="preserve"> </w:t>
      </w:r>
      <w:r w:rsidRPr="00D237C1">
        <w:t>de</w:t>
      </w:r>
      <w:r w:rsidR="00932864">
        <w:t xml:space="preserve"> </w:t>
      </w:r>
      <w:r w:rsidRPr="00D237C1">
        <w:t>premiere,</w:t>
      </w:r>
      <w:r w:rsidR="00932864">
        <w:t xml:space="preserve"> </w:t>
      </w:r>
      <w:r w:rsidRPr="00D237C1">
        <w:t>desfășurată</w:t>
      </w:r>
      <w:r w:rsidR="00932864">
        <w:t xml:space="preserve"> </w:t>
      </w:r>
      <w:r w:rsidRPr="00D237C1">
        <w:t>în</w:t>
      </w:r>
      <w:r w:rsidR="00932864">
        <w:t xml:space="preserve"> </w:t>
      </w:r>
      <w:r w:rsidRPr="00D237C1">
        <w:t>două</w:t>
      </w:r>
      <w:r w:rsidR="00932864">
        <w:t xml:space="preserve"> </w:t>
      </w:r>
      <w:r w:rsidRPr="00D237C1">
        <w:t>etape:</w:t>
      </w:r>
    </w:p>
    <w:p w14:paraId="1BD075B2" w14:textId="626C86F0" w:rsidR="00D237C1" w:rsidRPr="00D237C1" w:rsidRDefault="00D237C1">
      <w:pPr>
        <w:numPr>
          <w:ilvl w:val="0"/>
          <w:numId w:val="8"/>
        </w:numPr>
      </w:pPr>
      <w:r w:rsidRPr="00D237C1">
        <w:t>selectarea</w:t>
      </w:r>
      <w:r w:rsidR="00932864">
        <w:t xml:space="preserve"> </w:t>
      </w:r>
      <w:r w:rsidRPr="00D237C1">
        <w:t>cererilor</w:t>
      </w:r>
      <w:r w:rsidR="00932864">
        <w:t xml:space="preserve"> </w:t>
      </w:r>
      <w:r w:rsidRPr="00D237C1">
        <w:t>de</w:t>
      </w:r>
      <w:r w:rsidR="00932864">
        <w:t xml:space="preserve"> </w:t>
      </w:r>
      <w:r w:rsidRPr="00D237C1">
        <w:t>premiere</w:t>
      </w:r>
      <w:r w:rsidR="00932864">
        <w:t xml:space="preserve"> </w:t>
      </w:r>
      <w:r w:rsidRPr="00D237C1">
        <w:t>în</w:t>
      </w:r>
      <w:r w:rsidR="00932864">
        <w:t xml:space="preserve"> </w:t>
      </w:r>
      <w:r w:rsidRPr="00D237C1">
        <w:t>baza</w:t>
      </w:r>
      <w:r w:rsidR="00932864">
        <w:t xml:space="preserve"> </w:t>
      </w:r>
      <w:r w:rsidRPr="00D237C1">
        <w:t>unor</w:t>
      </w:r>
      <w:r w:rsidR="00932864">
        <w:t xml:space="preserve"> </w:t>
      </w:r>
      <w:r w:rsidRPr="00D237C1">
        <w:t>indicatori</w:t>
      </w:r>
      <w:r w:rsidR="00932864">
        <w:t xml:space="preserve"> </w:t>
      </w:r>
      <w:r w:rsidRPr="00D237C1">
        <w:t>cantitativi</w:t>
      </w:r>
      <w:r w:rsidR="00932864">
        <w:t xml:space="preserve"> </w:t>
      </w:r>
      <w:r w:rsidRPr="00D237C1">
        <w:t>în</w:t>
      </w:r>
      <w:r w:rsidR="00932864">
        <w:t xml:space="preserve"> </w:t>
      </w:r>
      <w:r w:rsidRPr="00D237C1">
        <w:t>vederea</w:t>
      </w:r>
      <w:r w:rsidR="00932864">
        <w:t xml:space="preserve"> </w:t>
      </w:r>
      <w:r w:rsidRPr="00D237C1">
        <w:t>evaluării</w:t>
      </w:r>
      <w:r w:rsidR="00932864">
        <w:t xml:space="preserve"> </w:t>
      </w:r>
      <w:r w:rsidRPr="00D237C1">
        <w:t>calitative;</w:t>
      </w:r>
    </w:p>
    <w:p w14:paraId="273FDF32" w14:textId="0869DC52" w:rsidR="00D237C1" w:rsidRPr="00D237C1" w:rsidRDefault="00D237C1">
      <w:pPr>
        <w:numPr>
          <w:ilvl w:val="0"/>
          <w:numId w:val="8"/>
        </w:numPr>
      </w:pPr>
      <w:r w:rsidRPr="00D237C1">
        <w:t>evaluarea</w:t>
      </w:r>
      <w:r w:rsidR="00932864">
        <w:t xml:space="preserve"> </w:t>
      </w:r>
      <w:r w:rsidRPr="00D237C1">
        <w:t>calitativă</w:t>
      </w:r>
      <w:r w:rsidR="00932864">
        <w:t xml:space="preserve"> </w:t>
      </w:r>
      <w:r w:rsidRPr="00D237C1">
        <w:t>a</w:t>
      </w:r>
      <w:r w:rsidR="00932864">
        <w:t xml:space="preserve"> </w:t>
      </w:r>
      <w:r w:rsidRPr="00D237C1">
        <w:t>cererilor</w:t>
      </w:r>
      <w:r w:rsidR="00932864">
        <w:t xml:space="preserve"> </w:t>
      </w:r>
      <w:r w:rsidRPr="00D237C1">
        <w:t>de</w:t>
      </w:r>
      <w:r w:rsidR="00932864">
        <w:t xml:space="preserve"> </w:t>
      </w:r>
      <w:r w:rsidRPr="00D237C1">
        <w:t>premiere</w:t>
      </w:r>
      <w:r w:rsidR="00932864">
        <w:t xml:space="preserve"> </w:t>
      </w:r>
      <w:r w:rsidRPr="00D237C1">
        <w:t>care</w:t>
      </w:r>
      <w:r w:rsidR="00932864">
        <w:t xml:space="preserve"> </w:t>
      </w:r>
      <w:r w:rsidRPr="00D237C1">
        <w:t>au</w:t>
      </w:r>
      <w:r w:rsidR="00932864">
        <w:t xml:space="preserve"> </w:t>
      </w:r>
      <w:r w:rsidRPr="00D237C1">
        <w:t>depășit</w:t>
      </w:r>
      <w:r w:rsidR="00932864">
        <w:t xml:space="preserve"> </w:t>
      </w:r>
      <w:r w:rsidRPr="00D237C1">
        <w:t>etapa</w:t>
      </w:r>
      <w:r w:rsidR="00932864">
        <w:t xml:space="preserve"> </w:t>
      </w:r>
      <w:r w:rsidRPr="00D237C1">
        <w:t>de</w:t>
      </w:r>
      <w:r w:rsidR="00932864">
        <w:t xml:space="preserve"> </w:t>
      </w:r>
      <w:r w:rsidRPr="00D237C1">
        <w:t>selectare.</w:t>
      </w:r>
    </w:p>
    <w:p w14:paraId="5862371C" w14:textId="266EF1F5" w:rsidR="00D237C1" w:rsidRPr="00D237C1" w:rsidRDefault="00D237C1" w:rsidP="00D237C1">
      <w:r w:rsidRPr="00D237C1">
        <w:t>Sunt</w:t>
      </w:r>
      <w:r w:rsidR="00932864">
        <w:t xml:space="preserve"> </w:t>
      </w:r>
      <w:r w:rsidRPr="00D237C1">
        <w:t>selectate</w:t>
      </w:r>
      <w:r w:rsidR="00932864">
        <w:t xml:space="preserve"> </w:t>
      </w:r>
      <w:r w:rsidRPr="00D237C1">
        <w:t>pentru</w:t>
      </w:r>
      <w:r w:rsidR="00932864">
        <w:t xml:space="preserve"> </w:t>
      </w:r>
      <w:r w:rsidRPr="00D237C1">
        <w:t>evaluarea</w:t>
      </w:r>
      <w:r w:rsidR="00932864">
        <w:t xml:space="preserve"> </w:t>
      </w:r>
      <w:r w:rsidRPr="00D237C1">
        <w:t>calitativă</w:t>
      </w:r>
      <w:r w:rsidR="00932864">
        <w:t xml:space="preserve"> </w:t>
      </w:r>
      <w:r w:rsidRPr="00D237C1">
        <w:t>cererile</w:t>
      </w:r>
      <w:r w:rsidR="00932864">
        <w:t xml:space="preserve"> </w:t>
      </w:r>
      <w:r w:rsidRPr="00D237C1">
        <w:t>care</w:t>
      </w:r>
      <w:r w:rsidR="00932864">
        <w:t xml:space="preserve"> </w:t>
      </w:r>
      <w:r w:rsidRPr="00D237C1">
        <w:t>îndeplinesc</w:t>
      </w:r>
      <w:r w:rsidR="00932864">
        <w:t xml:space="preserve"> </w:t>
      </w:r>
      <w:r w:rsidRPr="00D237C1">
        <w:t>cel</w:t>
      </w:r>
      <w:r w:rsidR="00932864">
        <w:t xml:space="preserve"> </w:t>
      </w:r>
      <w:r w:rsidRPr="00D237C1">
        <w:t>puțin</w:t>
      </w:r>
      <w:r w:rsidR="00932864">
        <w:t xml:space="preserve"> </w:t>
      </w:r>
      <w:r w:rsidRPr="00D237C1">
        <w:t>3</w:t>
      </w:r>
      <w:r w:rsidR="00932864">
        <w:t xml:space="preserve"> </w:t>
      </w:r>
      <w:r w:rsidRPr="00D237C1">
        <w:t>dintre</w:t>
      </w:r>
      <w:r w:rsidR="00932864">
        <w:t xml:space="preserve"> </w:t>
      </w:r>
      <w:r w:rsidRPr="00D237C1">
        <w:t>cei</w:t>
      </w:r>
      <w:r w:rsidR="00932864">
        <w:t xml:space="preserve"> </w:t>
      </w:r>
      <w:r w:rsidRPr="00D237C1">
        <w:t>6</w:t>
      </w:r>
      <w:r w:rsidR="00932864">
        <w:t xml:space="preserve"> </w:t>
      </w:r>
      <w:r w:rsidRPr="00D237C1">
        <w:t>indicatori</w:t>
      </w:r>
      <w:r w:rsidR="00932864">
        <w:t xml:space="preserve"> </w:t>
      </w:r>
      <w:r w:rsidRPr="00D237C1">
        <w:t>detaliați</w:t>
      </w:r>
      <w:r w:rsidR="00932864">
        <w:t xml:space="preserve"> </w:t>
      </w:r>
      <w:r w:rsidRPr="00D237C1">
        <w:t>în</w:t>
      </w:r>
      <w:r w:rsidR="00932864">
        <w:t xml:space="preserve"> </w:t>
      </w:r>
      <w:r w:rsidRPr="00D237C1">
        <w:t>Regulamentul</w:t>
      </w:r>
      <w:r w:rsidR="00932864">
        <w:t xml:space="preserve"> </w:t>
      </w:r>
      <w:r w:rsidRPr="00D237C1">
        <w:t>de</w:t>
      </w:r>
      <w:r w:rsidR="00932864">
        <w:t xml:space="preserve"> </w:t>
      </w:r>
      <w:r w:rsidRPr="00D237C1">
        <w:t>Organizare</w:t>
      </w:r>
      <w:r w:rsidR="00932864">
        <w:t xml:space="preserve"> </w:t>
      </w:r>
      <w:r w:rsidRPr="00D237C1">
        <w:t>și</w:t>
      </w:r>
      <w:r w:rsidR="00932864">
        <w:t xml:space="preserve"> </w:t>
      </w:r>
      <w:r w:rsidRPr="00D237C1">
        <w:t>Funcționare.</w:t>
      </w:r>
    </w:p>
    <w:p w14:paraId="4AE924FB" w14:textId="52423E2E" w:rsidR="00D237C1" w:rsidRPr="00D237C1" w:rsidRDefault="00D237C1" w:rsidP="00D237C1">
      <w:r w:rsidRPr="00D237C1">
        <w:t>Detaliile</w:t>
      </w:r>
      <w:r w:rsidR="00932864">
        <w:t xml:space="preserve"> </w:t>
      </w:r>
      <w:r w:rsidRPr="00D237C1">
        <w:t>despre</w:t>
      </w:r>
      <w:r w:rsidR="00932864">
        <w:t xml:space="preserve"> </w:t>
      </w:r>
      <w:r w:rsidRPr="00D237C1">
        <w:t>program,</w:t>
      </w:r>
      <w:r w:rsidR="00932864">
        <w:t xml:space="preserve"> </w:t>
      </w:r>
      <w:r w:rsidRPr="00D237C1">
        <w:t>Regulamentul</w:t>
      </w:r>
      <w:r w:rsidR="00932864">
        <w:t xml:space="preserve"> </w:t>
      </w:r>
      <w:r w:rsidRPr="00D237C1">
        <w:t>de</w:t>
      </w:r>
      <w:r w:rsidR="00932864">
        <w:t xml:space="preserve"> </w:t>
      </w:r>
      <w:r w:rsidRPr="00D237C1">
        <w:t>Organizare</w:t>
      </w:r>
      <w:r w:rsidR="00932864">
        <w:t xml:space="preserve"> </w:t>
      </w:r>
      <w:r w:rsidRPr="00D237C1">
        <w:t>și</w:t>
      </w:r>
      <w:r w:rsidR="00932864">
        <w:t xml:space="preserve"> </w:t>
      </w:r>
      <w:r w:rsidRPr="00D237C1">
        <w:t>Funcționare,</w:t>
      </w:r>
      <w:r w:rsidR="00932864">
        <w:t xml:space="preserve"> </w:t>
      </w:r>
      <w:r w:rsidRPr="00D237C1">
        <w:t>precum</w:t>
      </w:r>
      <w:r w:rsidR="00932864">
        <w:t xml:space="preserve"> </w:t>
      </w:r>
      <w:r w:rsidRPr="00D237C1">
        <w:t>și</w:t>
      </w:r>
      <w:r w:rsidR="00932864">
        <w:t xml:space="preserve"> </w:t>
      </w:r>
      <w:r w:rsidRPr="00D237C1">
        <w:t>condițiile</w:t>
      </w:r>
      <w:r w:rsidR="00932864">
        <w:t xml:space="preserve"> </w:t>
      </w:r>
      <w:r w:rsidRPr="00D237C1">
        <w:t>de</w:t>
      </w:r>
      <w:r w:rsidR="00932864">
        <w:t xml:space="preserve"> </w:t>
      </w:r>
      <w:r w:rsidRPr="00D237C1">
        <w:t>eligibilitate</w:t>
      </w:r>
      <w:r w:rsidR="00932864">
        <w:t xml:space="preserve"> </w:t>
      </w:r>
      <w:r w:rsidRPr="00D237C1">
        <w:t>sunt</w:t>
      </w:r>
      <w:r w:rsidR="00932864">
        <w:t xml:space="preserve"> </w:t>
      </w:r>
      <w:r w:rsidRPr="00D237C1">
        <w:t>disponibile</w:t>
      </w:r>
      <w:r w:rsidR="00932864">
        <w:t xml:space="preserve"> </w:t>
      </w:r>
      <w:hyperlink r:id="rId24" w:tgtFrame="_blank" w:history="1">
        <w:r w:rsidRPr="00D237C1">
          <w:rPr>
            <w:rStyle w:val="Hyperlink"/>
            <w:b/>
            <w:bCs/>
            <w:i/>
            <w:iCs/>
            <w:szCs w:val="24"/>
          </w:rPr>
          <w:t>aici</w:t>
        </w:r>
      </w:hyperlink>
      <w:r w:rsidRPr="00D237C1">
        <w:rPr>
          <w:b/>
          <w:bCs/>
          <w:i/>
          <w:iCs/>
          <w:u w:val="single"/>
        </w:rPr>
        <w:t>.</w:t>
      </w:r>
    </w:p>
    <w:p w14:paraId="6D3C9C07" w14:textId="15D9CF54" w:rsidR="00D237C1" w:rsidRPr="00D237C1" w:rsidRDefault="00D237C1" w:rsidP="00D237C1">
      <w:r w:rsidRPr="00D237C1">
        <w:t>Cererile</w:t>
      </w:r>
      <w:r w:rsidR="00932864">
        <w:t xml:space="preserve"> </w:t>
      </w:r>
      <w:r w:rsidRPr="00D237C1">
        <w:t>de</w:t>
      </w:r>
      <w:r w:rsidR="00932864">
        <w:t xml:space="preserve"> </w:t>
      </w:r>
      <w:r w:rsidRPr="00D237C1">
        <w:t>înscriere</w:t>
      </w:r>
      <w:r w:rsidR="00932864">
        <w:t xml:space="preserve"> </w:t>
      </w:r>
      <w:r w:rsidRPr="00D237C1">
        <w:t>se</w:t>
      </w:r>
      <w:r w:rsidR="00932864">
        <w:t xml:space="preserve"> </w:t>
      </w:r>
      <w:r w:rsidRPr="00D237C1">
        <w:t>transmit,</w:t>
      </w:r>
      <w:r w:rsidR="00932864">
        <w:t xml:space="preserve"> </w:t>
      </w:r>
      <w:r w:rsidRPr="00D237C1">
        <w:t>exclusiv</w:t>
      </w:r>
      <w:r w:rsidR="00932864">
        <w:t xml:space="preserve"> </w:t>
      </w:r>
      <w:r w:rsidRPr="00D237C1">
        <w:t>în</w:t>
      </w:r>
      <w:r w:rsidR="00932864">
        <w:t xml:space="preserve"> </w:t>
      </w:r>
      <w:r w:rsidRPr="00D237C1">
        <w:t>format</w:t>
      </w:r>
      <w:r w:rsidR="00932864">
        <w:t xml:space="preserve"> </w:t>
      </w:r>
      <w:r w:rsidRPr="00D237C1">
        <w:t>electronic,</w:t>
      </w:r>
      <w:r w:rsidR="00932864">
        <w:t xml:space="preserve"> </w:t>
      </w:r>
      <w:r w:rsidRPr="00D237C1">
        <w:t>la</w:t>
      </w:r>
      <w:r w:rsidR="00932864">
        <w:t xml:space="preserve"> </w:t>
      </w:r>
      <w:r w:rsidRPr="00D237C1">
        <w:t>adresa</w:t>
      </w:r>
      <w:r w:rsidR="00932864">
        <w:t xml:space="preserve"> </w:t>
      </w:r>
      <w:r w:rsidRPr="00D237C1">
        <w:t>de</w:t>
      </w:r>
      <w:r w:rsidR="00932864">
        <w:t xml:space="preserve"> </w:t>
      </w:r>
      <w:r w:rsidRPr="00D237C1">
        <w:t>e-mail:</w:t>
      </w:r>
      <w:r w:rsidR="00932864">
        <w:t xml:space="preserve"> </w:t>
      </w:r>
      <w:hyperlink r:id="rId25" w:history="1">
        <w:r w:rsidRPr="00D237C1">
          <w:rPr>
            <w:rStyle w:val="Hyperlink"/>
            <w:szCs w:val="24"/>
          </w:rPr>
          <w:t>galacercetarii@mcid.gov.ro</w:t>
        </w:r>
      </w:hyperlink>
      <w:r w:rsidRPr="00D237C1">
        <w:t>.</w:t>
      </w:r>
      <w:r w:rsidR="00932864">
        <w:t xml:space="preserve"> </w:t>
      </w:r>
    </w:p>
    <w:p w14:paraId="493AB97F" w14:textId="0B18FD57" w:rsidR="00D237C1" w:rsidRPr="00D237C1" w:rsidRDefault="00D237C1" w:rsidP="00D237C1">
      <w:r w:rsidRPr="00D237C1">
        <w:t>Comisiile</w:t>
      </w:r>
      <w:r w:rsidR="00932864">
        <w:t xml:space="preserve"> </w:t>
      </w:r>
      <w:r w:rsidRPr="00D237C1">
        <w:t>de</w:t>
      </w:r>
      <w:r w:rsidR="00932864">
        <w:t xml:space="preserve"> </w:t>
      </w:r>
      <w:r w:rsidRPr="00D237C1">
        <w:t>evaluare</w:t>
      </w:r>
      <w:r w:rsidR="00932864">
        <w:t xml:space="preserve"> </w:t>
      </w:r>
      <w:r w:rsidRPr="00D237C1">
        <w:t>vor</w:t>
      </w:r>
      <w:r w:rsidR="00932864">
        <w:t xml:space="preserve"> </w:t>
      </w:r>
      <w:r w:rsidRPr="00D237C1">
        <w:t>fi</w:t>
      </w:r>
      <w:r w:rsidR="00932864">
        <w:t xml:space="preserve"> </w:t>
      </w:r>
      <w:r w:rsidRPr="00D237C1">
        <w:t>formate</w:t>
      </w:r>
      <w:r w:rsidR="00932864">
        <w:t xml:space="preserve"> </w:t>
      </w:r>
      <w:r w:rsidRPr="00D237C1">
        <w:t>din</w:t>
      </w:r>
      <w:r w:rsidR="00932864">
        <w:t xml:space="preserve"> </w:t>
      </w:r>
      <w:r w:rsidRPr="00D237C1">
        <w:t>experți</w:t>
      </w:r>
      <w:r w:rsidR="00932864">
        <w:t xml:space="preserve"> </w:t>
      </w:r>
      <w:r w:rsidRPr="00D237C1">
        <w:t>propuși</w:t>
      </w:r>
      <w:r w:rsidR="00932864">
        <w:t xml:space="preserve"> </w:t>
      </w:r>
      <w:r w:rsidRPr="00D237C1">
        <w:t>de</w:t>
      </w:r>
      <w:r w:rsidR="00932864">
        <w:t xml:space="preserve"> </w:t>
      </w:r>
      <w:r w:rsidRPr="00D237C1">
        <w:t>către</w:t>
      </w:r>
      <w:r w:rsidR="00932864">
        <w:t xml:space="preserve"> </w:t>
      </w:r>
      <w:r w:rsidRPr="00D237C1">
        <w:t>Prezidiul</w:t>
      </w:r>
      <w:r w:rsidR="00932864">
        <w:t xml:space="preserve"> </w:t>
      </w:r>
      <w:r w:rsidRPr="00D237C1">
        <w:t>Academiei</w:t>
      </w:r>
      <w:r w:rsidR="00932864">
        <w:t xml:space="preserve"> </w:t>
      </w:r>
      <w:r w:rsidRPr="00D237C1">
        <w:t>Române,</w:t>
      </w:r>
      <w:r w:rsidR="00932864">
        <w:t xml:space="preserve"> </w:t>
      </w:r>
      <w:r w:rsidRPr="00D237C1">
        <w:t>Consiliul</w:t>
      </w:r>
      <w:r w:rsidR="00932864">
        <w:t xml:space="preserve"> </w:t>
      </w:r>
      <w:r w:rsidRPr="00D237C1">
        <w:t>Național</w:t>
      </w:r>
      <w:r w:rsidR="00932864">
        <w:t xml:space="preserve"> </w:t>
      </w:r>
      <w:r w:rsidRPr="00D237C1">
        <w:t>al</w:t>
      </w:r>
      <w:r w:rsidR="00932864">
        <w:t xml:space="preserve"> </w:t>
      </w:r>
      <w:r w:rsidRPr="00D237C1">
        <w:t>Cercetării</w:t>
      </w:r>
      <w:r w:rsidR="00932864">
        <w:t xml:space="preserve"> </w:t>
      </w:r>
      <w:r w:rsidRPr="00D237C1">
        <w:t>Științifice,</w:t>
      </w:r>
      <w:r w:rsidR="00932864">
        <w:t xml:space="preserve"> </w:t>
      </w:r>
      <w:r w:rsidRPr="00D237C1">
        <w:t>Colegiul</w:t>
      </w:r>
      <w:r w:rsidR="00932864">
        <w:t xml:space="preserve"> </w:t>
      </w:r>
      <w:r w:rsidRPr="00D237C1">
        <w:t>Consultativ</w:t>
      </w:r>
      <w:r w:rsidR="00932864">
        <w:t xml:space="preserve"> </w:t>
      </w:r>
      <w:r w:rsidRPr="00D237C1">
        <w:t>pentru</w:t>
      </w:r>
      <w:r w:rsidR="00932864">
        <w:t xml:space="preserve"> </w:t>
      </w:r>
      <w:r w:rsidRPr="00D237C1">
        <w:t>Cercetare-Dezvoltare</w:t>
      </w:r>
      <w:r w:rsidR="00932864">
        <w:t xml:space="preserve"> </w:t>
      </w:r>
      <w:r w:rsidRPr="00D237C1">
        <w:t>și</w:t>
      </w:r>
      <w:r w:rsidR="00932864">
        <w:t xml:space="preserve"> </w:t>
      </w:r>
      <w:r w:rsidRPr="00D237C1">
        <w:t>Inovare</w:t>
      </w:r>
      <w:r w:rsidR="00932864">
        <w:t xml:space="preserve"> </w:t>
      </w:r>
      <w:r w:rsidRPr="00D237C1">
        <w:t>și</w:t>
      </w:r>
      <w:r w:rsidR="00932864">
        <w:t xml:space="preserve"> </w:t>
      </w:r>
      <w:r w:rsidRPr="00D237C1">
        <w:t>Consiliul</w:t>
      </w:r>
      <w:r w:rsidR="00932864">
        <w:t xml:space="preserve"> </w:t>
      </w:r>
      <w:r w:rsidRPr="00D237C1">
        <w:t>Național</w:t>
      </w:r>
      <w:r w:rsidR="00932864">
        <w:t xml:space="preserve"> </w:t>
      </w:r>
      <w:r w:rsidRPr="00D237C1">
        <w:t>al</w:t>
      </w:r>
      <w:r w:rsidR="00932864">
        <w:t xml:space="preserve"> </w:t>
      </w:r>
      <w:r w:rsidRPr="00D237C1">
        <w:t>Rectorilor.</w:t>
      </w:r>
    </w:p>
    <w:p w14:paraId="6CEB07D6" w14:textId="377D3EA7" w:rsidR="00D237C1" w:rsidRPr="00D237C1" w:rsidRDefault="00D237C1" w:rsidP="00D237C1">
      <w:r w:rsidRPr="00D237C1">
        <w:t>Sunt</w:t>
      </w:r>
      <w:r w:rsidR="00932864">
        <w:t xml:space="preserve"> </w:t>
      </w:r>
      <w:r w:rsidRPr="00D237C1">
        <w:t>acceptate</w:t>
      </w:r>
      <w:r w:rsidR="00932864">
        <w:t xml:space="preserve"> </w:t>
      </w:r>
      <w:r w:rsidRPr="00D237C1">
        <w:t>spre</w:t>
      </w:r>
      <w:r w:rsidR="00932864">
        <w:t xml:space="preserve"> </w:t>
      </w:r>
      <w:r w:rsidRPr="00D237C1">
        <w:t>selectare</w:t>
      </w:r>
      <w:r w:rsidR="00932864">
        <w:t xml:space="preserve"> </w:t>
      </w:r>
      <w:r w:rsidRPr="00D237C1">
        <w:t>și</w:t>
      </w:r>
      <w:r w:rsidR="00932864">
        <w:t xml:space="preserve"> </w:t>
      </w:r>
      <w:r w:rsidRPr="00D237C1">
        <w:t>evaluare</w:t>
      </w:r>
      <w:r w:rsidR="00932864">
        <w:t xml:space="preserve"> </w:t>
      </w:r>
      <w:r w:rsidRPr="00D237C1">
        <w:t>calitativă</w:t>
      </w:r>
      <w:r w:rsidR="00932864">
        <w:t xml:space="preserve"> </w:t>
      </w:r>
      <w:r w:rsidRPr="00D237C1">
        <w:t>doar</w:t>
      </w:r>
      <w:r w:rsidR="00932864">
        <w:t xml:space="preserve"> </w:t>
      </w:r>
      <w:r w:rsidRPr="00D237C1">
        <w:t>cererile</w:t>
      </w:r>
      <w:r w:rsidR="00932864">
        <w:t xml:space="preserve"> </w:t>
      </w:r>
      <w:r w:rsidRPr="00D237C1">
        <w:t>de</w:t>
      </w:r>
      <w:r w:rsidR="00932864">
        <w:t xml:space="preserve"> </w:t>
      </w:r>
      <w:r w:rsidRPr="00D237C1">
        <w:t>premiere</w:t>
      </w:r>
      <w:r w:rsidR="00932864">
        <w:t xml:space="preserve"> </w:t>
      </w:r>
      <w:r w:rsidRPr="00D237C1">
        <w:t>depuse</w:t>
      </w:r>
      <w:r w:rsidR="00932864">
        <w:t xml:space="preserve"> </w:t>
      </w:r>
      <w:r w:rsidRPr="00D237C1">
        <w:t>de</w:t>
      </w:r>
      <w:r w:rsidR="00932864">
        <w:t xml:space="preserve"> </w:t>
      </w:r>
      <w:r w:rsidRPr="00D237C1">
        <w:t>către</w:t>
      </w:r>
      <w:r w:rsidR="00932864">
        <w:t xml:space="preserve"> </w:t>
      </w:r>
      <w:r w:rsidRPr="00D237C1">
        <w:t>cercetători</w:t>
      </w:r>
      <w:r w:rsidR="00932864">
        <w:t xml:space="preserve"> </w:t>
      </w:r>
      <w:r w:rsidRPr="00D237C1">
        <w:t>având</w:t>
      </w:r>
      <w:r w:rsidR="00932864">
        <w:t xml:space="preserve"> </w:t>
      </w:r>
      <w:r w:rsidRPr="00D237C1">
        <w:t>afiliere</w:t>
      </w:r>
      <w:r w:rsidR="00932864">
        <w:t xml:space="preserve"> </w:t>
      </w:r>
      <w:r w:rsidRPr="00D237C1">
        <w:t>instituțională</w:t>
      </w:r>
      <w:r w:rsidR="00932864">
        <w:t xml:space="preserve"> </w:t>
      </w:r>
      <w:r w:rsidRPr="00D237C1">
        <w:t>în</w:t>
      </w:r>
      <w:r w:rsidR="00932864">
        <w:t xml:space="preserve"> </w:t>
      </w:r>
      <w:r w:rsidRPr="00D237C1">
        <w:t>România.</w:t>
      </w:r>
    </w:p>
    <w:p w14:paraId="0F98A09F" w14:textId="7661031B" w:rsidR="00D237C1" w:rsidRPr="00D237C1" w:rsidRDefault="00D237C1" w:rsidP="00D237C1">
      <w:r w:rsidRPr="00D237C1">
        <w:t>Programul</w:t>
      </w:r>
      <w:r w:rsidR="00932864">
        <w:t xml:space="preserve"> </w:t>
      </w:r>
      <w:r w:rsidRPr="00D237C1">
        <w:t>“Gala</w:t>
      </w:r>
      <w:r w:rsidR="00932864">
        <w:t xml:space="preserve"> </w:t>
      </w:r>
      <w:r w:rsidRPr="00D237C1">
        <w:t>Cercetării</w:t>
      </w:r>
      <w:r w:rsidR="00932864">
        <w:t xml:space="preserve"> </w:t>
      </w:r>
      <w:r w:rsidRPr="00D237C1">
        <w:t>Românești”</w:t>
      </w:r>
      <w:r w:rsidR="00932864">
        <w:t xml:space="preserve"> </w:t>
      </w:r>
      <w:r w:rsidRPr="00D237C1">
        <w:t>este</w:t>
      </w:r>
      <w:r w:rsidR="00932864">
        <w:t xml:space="preserve"> </w:t>
      </w:r>
      <w:r w:rsidRPr="00D237C1">
        <w:t>organizat</w:t>
      </w:r>
      <w:r w:rsidR="00932864">
        <w:t xml:space="preserve"> </w:t>
      </w:r>
      <w:r w:rsidRPr="00D237C1">
        <w:t>anual</w:t>
      </w:r>
      <w:r w:rsidR="00932864">
        <w:t xml:space="preserve"> </w:t>
      </w:r>
      <w:r w:rsidRPr="00D237C1">
        <w:t>de</w:t>
      </w:r>
      <w:r w:rsidR="00932864">
        <w:t xml:space="preserve"> </w:t>
      </w:r>
      <w:r w:rsidRPr="00D237C1">
        <w:t>către</w:t>
      </w:r>
      <w:r w:rsidR="00932864">
        <w:t xml:space="preserve"> </w:t>
      </w:r>
      <w:r w:rsidRPr="00D237C1">
        <w:t>Ministerul</w:t>
      </w:r>
      <w:r w:rsidR="00932864">
        <w:t xml:space="preserve"> </w:t>
      </w:r>
      <w:r w:rsidRPr="00D237C1">
        <w:t>Cercetării,</w:t>
      </w:r>
      <w:r w:rsidR="00932864">
        <w:t xml:space="preserve"> </w:t>
      </w:r>
      <w:r w:rsidRPr="00D237C1">
        <w:t>Inovării</w:t>
      </w:r>
      <w:r w:rsidR="00932864">
        <w:t xml:space="preserve"> </w:t>
      </w:r>
      <w:r w:rsidRPr="00D237C1">
        <w:t>și</w:t>
      </w:r>
      <w:r w:rsidR="00932864">
        <w:t xml:space="preserve"> </w:t>
      </w:r>
      <w:r w:rsidRPr="00D237C1">
        <w:t>Digitalizării,</w:t>
      </w:r>
      <w:r w:rsidR="00932864">
        <w:t xml:space="preserve"> </w:t>
      </w:r>
      <w:r w:rsidRPr="00D237C1">
        <w:t>conform</w:t>
      </w:r>
      <w:r w:rsidR="00932864">
        <w:t xml:space="preserve"> </w:t>
      </w:r>
      <w:r w:rsidRPr="00D237C1">
        <w:t>prevederilor</w:t>
      </w:r>
      <w:r w:rsidR="00932864">
        <w:t xml:space="preserve"> </w:t>
      </w:r>
      <w:r w:rsidRPr="00D237C1">
        <w:t>Hotărârii</w:t>
      </w:r>
      <w:r w:rsidR="00932864">
        <w:t xml:space="preserve"> </w:t>
      </w:r>
      <w:r w:rsidRPr="00D237C1">
        <w:t>Guvernului</w:t>
      </w:r>
      <w:r w:rsidR="00932864">
        <w:t xml:space="preserve"> </w:t>
      </w:r>
      <w:r w:rsidRPr="00D237C1">
        <w:t>nr.</w:t>
      </w:r>
      <w:r w:rsidR="00932864">
        <w:t xml:space="preserve"> </w:t>
      </w:r>
      <w:r w:rsidRPr="00D237C1">
        <w:t>526/2023</w:t>
      </w:r>
      <w:r w:rsidR="00932864">
        <w:t xml:space="preserve"> </w:t>
      </w:r>
      <w:r w:rsidRPr="00D237C1">
        <w:t>privind</w:t>
      </w:r>
      <w:r w:rsidR="00932864">
        <w:t xml:space="preserve"> </w:t>
      </w:r>
      <w:r w:rsidRPr="00D237C1">
        <w:t>aprobarea</w:t>
      </w:r>
      <w:r w:rsidR="00932864">
        <w:t xml:space="preserve"> </w:t>
      </w:r>
      <w:r w:rsidRPr="00D237C1">
        <w:t>programului</w:t>
      </w:r>
      <w:r w:rsidR="00932864">
        <w:t xml:space="preserve"> </w:t>
      </w:r>
      <w:r w:rsidRPr="00D237C1">
        <w:t>”Gala</w:t>
      </w:r>
      <w:r w:rsidR="00932864">
        <w:t xml:space="preserve"> </w:t>
      </w:r>
      <w:r w:rsidRPr="00D237C1">
        <w:t>Cercetării</w:t>
      </w:r>
      <w:r w:rsidR="00932864">
        <w:t xml:space="preserve"> </w:t>
      </w:r>
      <w:r w:rsidRPr="00D237C1">
        <w:t>Românești”,</w:t>
      </w:r>
      <w:r w:rsidR="00932864">
        <w:t xml:space="preserve"> </w:t>
      </w:r>
      <w:r w:rsidRPr="00D237C1">
        <w:t>cu</w:t>
      </w:r>
      <w:r w:rsidR="00932864">
        <w:t xml:space="preserve"> </w:t>
      </w:r>
      <w:r w:rsidRPr="00D237C1">
        <w:t>modificările</w:t>
      </w:r>
      <w:r w:rsidR="00932864">
        <w:t xml:space="preserve"> </w:t>
      </w:r>
      <w:r w:rsidRPr="00D237C1">
        <w:t>și</w:t>
      </w:r>
      <w:r w:rsidR="00932864">
        <w:t xml:space="preserve"> </w:t>
      </w:r>
      <w:r w:rsidRPr="00D237C1">
        <w:t>completările</w:t>
      </w:r>
      <w:r w:rsidR="00932864">
        <w:t xml:space="preserve"> </w:t>
      </w:r>
      <w:r w:rsidRPr="00D237C1">
        <w:t>ulterioare</w:t>
      </w:r>
      <w:r w:rsidR="00932864">
        <w:t xml:space="preserve"> </w:t>
      </w:r>
      <w:r w:rsidRPr="00D237C1">
        <w:t>și</w:t>
      </w:r>
      <w:r w:rsidR="00932864">
        <w:t xml:space="preserve"> </w:t>
      </w:r>
      <w:r w:rsidRPr="00D237C1">
        <w:t>a</w:t>
      </w:r>
      <w:r w:rsidR="00932864">
        <w:t xml:space="preserve"> </w:t>
      </w:r>
      <w:r w:rsidRPr="00D237C1">
        <w:t>OMCID</w:t>
      </w:r>
      <w:r w:rsidR="00932864">
        <w:t xml:space="preserve"> </w:t>
      </w:r>
      <w:r w:rsidRPr="00D237C1">
        <w:t>21382/2023</w:t>
      </w:r>
      <w:r w:rsidR="00932864">
        <w:t xml:space="preserve"> </w:t>
      </w:r>
      <w:r w:rsidRPr="00D237C1">
        <w:t>privind</w:t>
      </w:r>
      <w:r w:rsidR="00932864">
        <w:t xml:space="preserve"> </w:t>
      </w:r>
      <w:r w:rsidRPr="00D237C1">
        <w:t>aprobarea</w:t>
      </w:r>
      <w:r w:rsidR="00932864">
        <w:t xml:space="preserve"> </w:t>
      </w:r>
      <w:r w:rsidRPr="00D237C1">
        <w:t>Regulamentului</w:t>
      </w:r>
      <w:r w:rsidR="00932864">
        <w:t xml:space="preserve"> </w:t>
      </w:r>
      <w:r w:rsidRPr="00D237C1">
        <w:t>de</w:t>
      </w:r>
      <w:r w:rsidR="00932864">
        <w:t xml:space="preserve"> </w:t>
      </w:r>
      <w:r w:rsidRPr="00D237C1">
        <w:t>Organizare</w:t>
      </w:r>
      <w:r w:rsidR="00932864">
        <w:t xml:space="preserve"> </w:t>
      </w:r>
      <w:r w:rsidRPr="00D237C1">
        <w:t>și</w:t>
      </w:r>
      <w:r w:rsidR="00932864">
        <w:t xml:space="preserve"> </w:t>
      </w:r>
      <w:r w:rsidRPr="00D237C1">
        <w:t>Funcționare</w:t>
      </w:r>
      <w:r w:rsidR="00932864">
        <w:t xml:space="preserve"> </w:t>
      </w:r>
      <w:r w:rsidRPr="00D237C1">
        <w:t>a</w:t>
      </w:r>
      <w:r w:rsidR="00932864">
        <w:t xml:space="preserve"> </w:t>
      </w:r>
      <w:r w:rsidRPr="00D237C1">
        <w:t>Programului</w:t>
      </w:r>
      <w:r w:rsidR="00932864">
        <w:t xml:space="preserve"> </w:t>
      </w:r>
      <w:r w:rsidRPr="00D237C1">
        <w:t>„Gala</w:t>
      </w:r>
      <w:r w:rsidR="00932864">
        <w:t xml:space="preserve"> </w:t>
      </w:r>
      <w:r w:rsidRPr="00D237C1">
        <w:t>Cercetării</w:t>
      </w:r>
      <w:r w:rsidR="00932864">
        <w:t xml:space="preserve"> </w:t>
      </w:r>
      <w:r w:rsidRPr="00D237C1">
        <w:t>Românești”.</w:t>
      </w:r>
    </w:p>
    <w:p w14:paraId="6D569B3F" w14:textId="44BA7946" w:rsidR="00D237C1" w:rsidRPr="00D237C1" w:rsidRDefault="00D237C1" w:rsidP="00D237C1">
      <w:pPr>
        <w:pStyle w:val="Stilsursa"/>
      </w:pPr>
      <w:r w:rsidRPr="00D237C1">
        <w:t>Sursa:</w:t>
      </w:r>
      <w:r w:rsidR="00932864">
        <w:t xml:space="preserve"> </w:t>
      </w:r>
      <w:r w:rsidRPr="00D237C1">
        <w:t>MCID</w:t>
      </w:r>
      <w:r w:rsidR="00932864">
        <w:t xml:space="preserve"> </w:t>
      </w:r>
    </w:p>
    <w:p w14:paraId="5FE6B303" w14:textId="306E659D" w:rsidR="00D237C1" w:rsidRPr="00D237C1" w:rsidRDefault="00D237C1" w:rsidP="00D237C1">
      <w:pPr>
        <w:pStyle w:val="separatorarticole"/>
      </w:pPr>
      <w:r>
        <w:t>*</w:t>
      </w:r>
    </w:p>
    <w:p w14:paraId="010B8199" w14:textId="61E92162" w:rsidR="002E587A" w:rsidRPr="002E587A" w:rsidRDefault="002E587A" w:rsidP="00D237C1">
      <w:pPr>
        <w:pStyle w:val="TitluArticolinINFOUE"/>
      </w:pPr>
      <w:bookmarkStart w:id="144" w:name="_Toc157522067"/>
      <w:r w:rsidRPr="002E587A">
        <w:t>PEO:</w:t>
      </w:r>
      <w:r w:rsidR="00932864">
        <w:t xml:space="preserve"> </w:t>
      </w:r>
      <w:r w:rsidRPr="002E587A">
        <w:t>Lista</w:t>
      </w:r>
      <w:r w:rsidR="00932864">
        <w:t xml:space="preserve"> </w:t>
      </w:r>
      <w:r w:rsidRPr="002E587A">
        <w:t>intermediară</w:t>
      </w:r>
      <w:r w:rsidR="00932864">
        <w:t xml:space="preserve"> </w:t>
      </w:r>
      <w:r w:rsidRPr="002E587A">
        <w:t>a</w:t>
      </w:r>
      <w:r w:rsidR="00932864">
        <w:t xml:space="preserve"> </w:t>
      </w:r>
      <w:r w:rsidRPr="002E587A">
        <w:t>proiectelor</w:t>
      </w:r>
      <w:r w:rsidR="00932864">
        <w:t xml:space="preserve"> </w:t>
      </w:r>
      <w:r w:rsidRPr="002E587A">
        <w:t>aprobate</w:t>
      </w:r>
      <w:r w:rsidR="00932864">
        <w:t xml:space="preserve"> </w:t>
      </w:r>
      <w:r w:rsidRPr="002E587A">
        <w:t>pe</w:t>
      </w:r>
      <w:r w:rsidR="00932864">
        <w:t xml:space="preserve"> </w:t>
      </w:r>
      <w:r w:rsidRPr="002E587A">
        <w:t>apelul</w:t>
      </w:r>
      <w:r w:rsidR="00932864">
        <w:t xml:space="preserve"> </w:t>
      </w:r>
      <w:r w:rsidRPr="002E587A">
        <w:t>destinat</w:t>
      </w:r>
      <w:r w:rsidR="00932864">
        <w:t xml:space="preserve"> </w:t>
      </w:r>
      <w:r w:rsidRPr="002E587A">
        <w:t>consolidării</w:t>
      </w:r>
      <w:r w:rsidR="00932864">
        <w:t xml:space="preserve"> </w:t>
      </w:r>
      <w:r w:rsidRPr="002E587A">
        <w:t>dialogului</w:t>
      </w:r>
      <w:r w:rsidR="00932864">
        <w:t xml:space="preserve"> </w:t>
      </w:r>
      <w:r w:rsidRPr="002E587A">
        <w:t>social</w:t>
      </w:r>
      <w:r w:rsidR="00932864">
        <w:t xml:space="preserve"> </w:t>
      </w:r>
      <w:r w:rsidRPr="002E587A">
        <w:t>și</w:t>
      </w:r>
      <w:r w:rsidR="00932864">
        <w:t xml:space="preserve"> </w:t>
      </w:r>
      <w:r w:rsidRPr="002E587A">
        <w:t>a</w:t>
      </w:r>
      <w:r w:rsidR="00932864">
        <w:t xml:space="preserve"> </w:t>
      </w:r>
      <w:r w:rsidRPr="002E587A">
        <w:t>parteneriatelor</w:t>
      </w:r>
      <w:r w:rsidR="00932864">
        <w:t xml:space="preserve"> </w:t>
      </w:r>
      <w:r w:rsidRPr="002E587A">
        <w:t>pentru</w:t>
      </w:r>
      <w:r w:rsidR="00932864">
        <w:t xml:space="preserve"> </w:t>
      </w:r>
      <w:r w:rsidRPr="002E587A">
        <w:t>ocupare</w:t>
      </w:r>
      <w:r w:rsidR="00932864">
        <w:t xml:space="preserve"> </w:t>
      </w:r>
      <w:r w:rsidRPr="002E587A">
        <w:t>și</w:t>
      </w:r>
      <w:r w:rsidR="00932864">
        <w:t xml:space="preserve"> </w:t>
      </w:r>
      <w:r w:rsidRPr="002E587A">
        <w:t>formare</w:t>
      </w:r>
      <w:r w:rsidR="00932864">
        <w:t xml:space="preserve"> </w:t>
      </w:r>
      <w:r w:rsidRPr="002E587A">
        <w:t>III</w:t>
      </w:r>
      <w:r w:rsidR="00932864">
        <w:t xml:space="preserve"> </w:t>
      </w:r>
      <w:r w:rsidRPr="002E587A">
        <w:t>–</w:t>
      </w:r>
      <w:r w:rsidR="00932864">
        <w:t xml:space="preserve"> </w:t>
      </w:r>
      <w:r w:rsidRPr="002E587A">
        <w:t>Organizațiile</w:t>
      </w:r>
      <w:r w:rsidR="00932864">
        <w:t xml:space="preserve"> </w:t>
      </w:r>
      <w:r w:rsidRPr="002E587A">
        <w:t>societății</w:t>
      </w:r>
      <w:r w:rsidR="00932864">
        <w:t xml:space="preserve"> </w:t>
      </w:r>
      <w:r w:rsidRPr="002E587A">
        <w:t>civile</w:t>
      </w:r>
      <w:bookmarkEnd w:id="144"/>
    </w:p>
    <w:p w14:paraId="521A40E1" w14:textId="4FB95892" w:rsidR="002E587A" w:rsidRPr="002E587A" w:rsidRDefault="00932864" w:rsidP="002E587A">
      <w:r>
        <w:t xml:space="preserve"> </w:t>
      </w:r>
      <w:r w:rsidR="002E587A" w:rsidRPr="002E587A">
        <w:t>Autoritatea</w:t>
      </w:r>
      <w:r>
        <w:t xml:space="preserve"> </w:t>
      </w:r>
      <w:r w:rsidR="002E587A" w:rsidRPr="002E587A">
        <w:t>de</w:t>
      </w:r>
      <w:r>
        <w:t xml:space="preserve"> </w:t>
      </w:r>
      <w:r w:rsidR="002E587A" w:rsidRPr="002E587A">
        <w:t>Management</w:t>
      </w:r>
      <w:r>
        <w:t xml:space="preserve"> </w:t>
      </w:r>
      <w:r w:rsidR="002E587A" w:rsidRPr="002E587A">
        <w:t>pentru</w:t>
      </w:r>
      <w:r>
        <w:t xml:space="preserve"> </w:t>
      </w:r>
      <w:r w:rsidR="002E587A" w:rsidRPr="002E587A">
        <w:t>Programul</w:t>
      </w:r>
      <w:r>
        <w:t xml:space="preserve"> </w:t>
      </w:r>
      <w:r w:rsidR="002E587A" w:rsidRPr="002E587A">
        <w:t>Educație</w:t>
      </w:r>
      <w:r>
        <w:t xml:space="preserve"> </w:t>
      </w:r>
      <w:r w:rsidR="002E587A" w:rsidRPr="002E587A">
        <w:t>și</w:t>
      </w:r>
      <w:r>
        <w:t xml:space="preserve"> </w:t>
      </w:r>
      <w:r w:rsidR="002E587A" w:rsidRPr="002E587A">
        <w:t>Ocupare</w:t>
      </w:r>
      <w:r>
        <w:t xml:space="preserve"> </w:t>
      </w:r>
      <w:r w:rsidR="002E587A" w:rsidRPr="002E587A">
        <w:t>(PEO)</w:t>
      </w:r>
      <w:r>
        <w:t xml:space="preserve"> </w:t>
      </w:r>
      <w:r w:rsidR="002E587A" w:rsidRPr="002E587A">
        <w:t>2021</w:t>
      </w:r>
      <w:r>
        <w:t xml:space="preserve"> </w:t>
      </w:r>
      <w:r w:rsidR="002E587A" w:rsidRPr="002E587A">
        <w:t>–</w:t>
      </w:r>
      <w:r>
        <w:t xml:space="preserve"> </w:t>
      </w:r>
      <w:r w:rsidR="002E587A" w:rsidRPr="002E587A">
        <w:t>2027</w:t>
      </w:r>
      <w:r>
        <w:t xml:space="preserve"> </w:t>
      </w:r>
      <w:r w:rsidR="002E587A" w:rsidRPr="002E587A">
        <w:t>a</w:t>
      </w:r>
      <w:r>
        <w:t xml:space="preserve"> </w:t>
      </w:r>
      <w:r w:rsidR="002E587A" w:rsidRPr="002E587A">
        <w:t>publicat</w:t>
      </w:r>
      <w:r>
        <w:t xml:space="preserve"> </w:t>
      </w:r>
      <w:r w:rsidR="002E587A" w:rsidRPr="002E587A">
        <w:t>ieri,</w:t>
      </w:r>
      <w:r>
        <w:t xml:space="preserve"> </w:t>
      </w:r>
      <w:r w:rsidR="002E587A" w:rsidRPr="002E587A">
        <w:t>22</w:t>
      </w:r>
      <w:r>
        <w:t xml:space="preserve"> </w:t>
      </w:r>
      <w:r w:rsidR="002E587A" w:rsidRPr="002E587A">
        <w:t>ianuarie</w:t>
      </w:r>
      <w:r>
        <w:t xml:space="preserve"> </w:t>
      </w:r>
      <w:r w:rsidR="002E587A" w:rsidRPr="002E587A">
        <w:t>2024,</w:t>
      </w:r>
      <w:r>
        <w:t xml:space="preserve"> </w:t>
      </w:r>
      <w:r w:rsidR="002E587A" w:rsidRPr="002E587A">
        <w:t>listele</w:t>
      </w:r>
      <w:r>
        <w:t xml:space="preserve"> </w:t>
      </w:r>
      <w:r w:rsidR="002E587A" w:rsidRPr="002E587A">
        <w:t>intermediare</w:t>
      </w:r>
      <w:r>
        <w:t xml:space="preserve"> </w:t>
      </w:r>
      <w:r w:rsidR="002E587A" w:rsidRPr="002E587A">
        <w:t>ale</w:t>
      </w:r>
      <w:r>
        <w:t xml:space="preserve"> </w:t>
      </w:r>
      <w:r w:rsidR="002E587A" w:rsidRPr="002E587A">
        <w:t>proiectelor</w:t>
      </w:r>
      <w:r>
        <w:t xml:space="preserve"> </w:t>
      </w:r>
      <w:r w:rsidR="002E587A" w:rsidRPr="002E587A">
        <w:t>aprobate</w:t>
      </w:r>
      <w:r>
        <w:t xml:space="preserve"> </w:t>
      </w:r>
      <w:r w:rsidR="002E587A" w:rsidRPr="002E587A">
        <w:t>în</w:t>
      </w:r>
      <w:r>
        <w:t xml:space="preserve"> </w:t>
      </w:r>
      <w:r w:rsidR="002E587A" w:rsidRPr="002E587A">
        <w:t>etapa</w:t>
      </w:r>
      <w:r>
        <w:t xml:space="preserve"> </w:t>
      </w:r>
      <w:r w:rsidR="002E587A" w:rsidRPr="002E587A">
        <w:t>de</w:t>
      </w:r>
      <w:r>
        <w:t xml:space="preserve"> </w:t>
      </w:r>
      <w:r w:rsidR="002E587A" w:rsidRPr="002E587A">
        <w:t>evaluare</w:t>
      </w:r>
      <w:r>
        <w:t xml:space="preserve"> </w:t>
      </w:r>
      <w:r w:rsidR="002E587A" w:rsidRPr="002E587A">
        <w:t>tehnică</w:t>
      </w:r>
      <w:r>
        <w:t xml:space="preserve"> </w:t>
      </w:r>
      <w:r w:rsidR="002E587A" w:rsidRPr="002E587A">
        <w:t>și</w:t>
      </w:r>
      <w:r>
        <w:t xml:space="preserve"> </w:t>
      </w:r>
      <w:r w:rsidR="002E587A" w:rsidRPr="002E587A">
        <w:t>financiară</w:t>
      </w:r>
      <w:r>
        <w:t xml:space="preserve"> </w:t>
      </w:r>
      <w:r w:rsidR="002E587A" w:rsidRPr="002E587A">
        <w:t>calitativă</w:t>
      </w:r>
      <w:r>
        <w:t xml:space="preserve"> </w:t>
      </w:r>
      <w:r w:rsidR="002E587A" w:rsidRPr="002E587A">
        <w:t>pentru</w:t>
      </w:r>
      <w:r>
        <w:t xml:space="preserve"> </w:t>
      </w:r>
      <w:r w:rsidR="002E587A" w:rsidRPr="002E587A">
        <w:t>apelurile</w:t>
      </w:r>
      <w:r>
        <w:t xml:space="preserve"> </w:t>
      </w:r>
      <w:r w:rsidR="002E587A" w:rsidRPr="002E587A">
        <w:t>„Consolidarea</w:t>
      </w:r>
      <w:r>
        <w:t xml:space="preserve"> </w:t>
      </w:r>
      <w:r w:rsidR="002E587A" w:rsidRPr="002E587A">
        <w:t>dialogului</w:t>
      </w:r>
      <w:r>
        <w:t xml:space="preserve"> </w:t>
      </w:r>
      <w:r w:rsidR="002E587A" w:rsidRPr="002E587A">
        <w:t>social</w:t>
      </w:r>
      <w:r>
        <w:t xml:space="preserve"> </w:t>
      </w:r>
      <w:r w:rsidR="002E587A" w:rsidRPr="002E587A">
        <w:t>și</w:t>
      </w:r>
      <w:r>
        <w:t xml:space="preserve"> </w:t>
      </w:r>
      <w:r w:rsidR="002E587A" w:rsidRPr="002E587A">
        <w:t>a</w:t>
      </w:r>
      <w:r>
        <w:t xml:space="preserve"> </w:t>
      </w:r>
      <w:r w:rsidR="002E587A" w:rsidRPr="002E587A">
        <w:t>parteneriatelor</w:t>
      </w:r>
      <w:r>
        <w:t xml:space="preserve"> </w:t>
      </w:r>
      <w:r w:rsidR="002E587A" w:rsidRPr="002E587A">
        <w:t>pentru</w:t>
      </w:r>
      <w:r>
        <w:t xml:space="preserve"> </w:t>
      </w:r>
      <w:r w:rsidR="002E587A" w:rsidRPr="002E587A">
        <w:t>ocupare</w:t>
      </w:r>
      <w:r>
        <w:t xml:space="preserve"> </w:t>
      </w:r>
      <w:r w:rsidR="002E587A" w:rsidRPr="002E587A">
        <w:t>și</w:t>
      </w:r>
      <w:r>
        <w:t xml:space="preserve"> </w:t>
      </w:r>
      <w:r w:rsidR="002E587A" w:rsidRPr="002E587A">
        <w:t>formare</w:t>
      </w:r>
      <w:r>
        <w:t xml:space="preserve"> </w:t>
      </w:r>
      <w:r w:rsidR="002E587A" w:rsidRPr="002E587A">
        <w:t>III</w:t>
      </w:r>
      <w:r>
        <w:t xml:space="preserve"> </w:t>
      </w:r>
      <w:r w:rsidR="002E587A" w:rsidRPr="002E587A">
        <w:t>–</w:t>
      </w:r>
      <w:r>
        <w:t xml:space="preserve"> </w:t>
      </w:r>
      <w:r w:rsidR="002E587A" w:rsidRPr="002E587A">
        <w:t>Organizațiile</w:t>
      </w:r>
      <w:r>
        <w:t xml:space="preserve"> </w:t>
      </w:r>
      <w:r w:rsidR="002E587A" w:rsidRPr="002E587A">
        <w:t>societății</w:t>
      </w:r>
      <w:r>
        <w:t xml:space="preserve"> </w:t>
      </w:r>
      <w:r w:rsidR="002E587A" w:rsidRPr="002E587A">
        <w:t>civile”,</w:t>
      </w:r>
      <w:r>
        <w:t xml:space="preserve">  </w:t>
      </w:r>
      <w:r w:rsidR="002E587A" w:rsidRPr="002E587A">
        <w:t>Regiunea</w:t>
      </w:r>
      <w:r>
        <w:t xml:space="preserve"> </w:t>
      </w:r>
      <w:r w:rsidR="002E587A" w:rsidRPr="002E587A">
        <w:t>București-Ilfov</w:t>
      </w:r>
      <w:r>
        <w:t xml:space="preserve"> </w:t>
      </w:r>
      <w:r w:rsidR="002E587A" w:rsidRPr="002E587A">
        <w:t>și</w:t>
      </w:r>
      <w:r>
        <w:t xml:space="preserve"> </w:t>
      </w:r>
      <w:r w:rsidR="002E587A" w:rsidRPr="002E587A">
        <w:t>Regiuni</w:t>
      </w:r>
      <w:r>
        <w:t xml:space="preserve"> </w:t>
      </w:r>
      <w:r w:rsidR="002E587A" w:rsidRPr="002E587A">
        <w:t>mai</w:t>
      </w:r>
      <w:r>
        <w:t xml:space="preserve"> </w:t>
      </w:r>
      <w:r w:rsidR="002E587A" w:rsidRPr="002E587A">
        <w:t>puțin</w:t>
      </w:r>
      <w:r>
        <w:t xml:space="preserve"> </w:t>
      </w:r>
      <w:r w:rsidR="002E587A" w:rsidRPr="002E587A">
        <w:t>dezvoltate.</w:t>
      </w:r>
      <w:r>
        <w:t xml:space="preserve"> </w:t>
      </w:r>
    </w:p>
    <w:p w14:paraId="5437CA59" w14:textId="598A1B28" w:rsidR="002E587A" w:rsidRPr="002E587A" w:rsidRDefault="002E587A" w:rsidP="002E587A">
      <w:r w:rsidRPr="002E587A">
        <w:rPr>
          <w:b/>
          <w:bCs/>
        </w:rPr>
        <w:t>PEO/56/PEO_P1/OP4/ESO4.2/PEO_A7</w:t>
      </w:r>
      <w:r w:rsidR="00932864">
        <w:rPr>
          <w:b/>
          <w:bCs/>
        </w:rPr>
        <w:t xml:space="preserve"> </w:t>
      </w:r>
      <w:r w:rsidRPr="002E587A">
        <w:rPr>
          <w:b/>
          <w:bCs/>
        </w:rPr>
        <w:t>-</w:t>
      </w:r>
      <w:r w:rsidR="00932864">
        <w:rPr>
          <w:b/>
          <w:bCs/>
        </w:rPr>
        <w:t xml:space="preserve"> </w:t>
      </w:r>
      <w:r w:rsidRPr="002E587A">
        <w:rPr>
          <w:b/>
          <w:bCs/>
        </w:rPr>
        <w:t>București-Ilfov</w:t>
      </w:r>
    </w:p>
    <w:p w14:paraId="7CDAECF1" w14:textId="53BA63C1" w:rsidR="002E587A" w:rsidRPr="002E587A" w:rsidRDefault="002E587A" w:rsidP="002E587A">
      <w:r w:rsidRPr="002E587A">
        <w:rPr>
          <w:b/>
          <w:bCs/>
        </w:rPr>
        <w:t>PEO/48/PEO_P1/OP4/ESO4.2/PEO_A7</w:t>
      </w:r>
      <w:r w:rsidR="00932864">
        <w:rPr>
          <w:b/>
          <w:bCs/>
        </w:rPr>
        <w:t xml:space="preserve"> </w:t>
      </w:r>
      <w:r w:rsidRPr="002E587A">
        <w:rPr>
          <w:b/>
          <w:bCs/>
        </w:rPr>
        <w:t>-</w:t>
      </w:r>
      <w:r w:rsidR="00932864">
        <w:rPr>
          <w:b/>
          <w:bCs/>
        </w:rPr>
        <w:t xml:space="preserve"> </w:t>
      </w:r>
      <w:r w:rsidRPr="002E587A">
        <w:rPr>
          <w:b/>
          <w:bCs/>
        </w:rPr>
        <w:t>Regiuni</w:t>
      </w:r>
      <w:r w:rsidR="00932864">
        <w:rPr>
          <w:b/>
          <w:bCs/>
        </w:rPr>
        <w:t xml:space="preserve"> </w:t>
      </w:r>
      <w:r w:rsidRPr="002E587A">
        <w:rPr>
          <w:b/>
          <w:bCs/>
        </w:rPr>
        <w:t>mai</w:t>
      </w:r>
      <w:r w:rsidR="00932864">
        <w:rPr>
          <w:b/>
          <w:bCs/>
        </w:rPr>
        <w:t xml:space="preserve"> </w:t>
      </w:r>
      <w:r w:rsidRPr="002E587A">
        <w:rPr>
          <w:b/>
          <w:bCs/>
        </w:rPr>
        <w:t>puțin</w:t>
      </w:r>
      <w:r w:rsidR="00932864">
        <w:rPr>
          <w:b/>
          <w:bCs/>
        </w:rPr>
        <w:t xml:space="preserve"> </w:t>
      </w:r>
      <w:r w:rsidRPr="002E587A">
        <w:rPr>
          <w:b/>
          <w:bCs/>
        </w:rPr>
        <w:t>dezvoltate</w:t>
      </w:r>
      <w:r w:rsidR="00932864">
        <w:rPr>
          <w:b/>
          <w:bCs/>
        </w:rPr>
        <w:t xml:space="preserve"> </w:t>
      </w:r>
    </w:p>
    <w:p w14:paraId="53A58244" w14:textId="31541A91" w:rsidR="002E587A" w:rsidRPr="002E587A" w:rsidRDefault="002E587A" w:rsidP="002E587A">
      <w:r w:rsidRPr="002E587A">
        <w:t>Potrivit</w:t>
      </w:r>
      <w:r w:rsidR="00932864">
        <w:t xml:space="preserve"> </w:t>
      </w:r>
      <w:r w:rsidRPr="002E587A">
        <w:t>MIPE,</w:t>
      </w:r>
      <w:r w:rsidR="00932864">
        <w:t xml:space="preserve"> </w:t>
      </w:r>
      <w:r w:rsidRPr="002E587A">
        <w:t>începând</w:t>
      </w:r>
      <w:r w:rsidR="00932864">
        <w:t xml:space="preserve"> </w:t>
      </w:r>
      <w:r w:rsidRPr="002E587A">
        <w:t>cu</w:t>
      </w:r>
      <w:r w:rsidR="00932864">
        <w:t xml:space="preserve"> </w:t>
      </w:r>
      <w:r w:rsidRPr="002E587A">
        <w:t>data</w:t>
      </w:r>
      <w:r w:rsidR="00932864">
        <w:t xml:space="preserve"> </w:t>
      </w:r>
      <w:r w:rsidRPr="002E587A">
        <w:t>anunțului,</w:t>
      </w:r>
      <w:r w:rsidR="00932864">
        <w:t xml:space="preserve"> </w:t>
      </w:r>
      <w:r w:rsidRPr="002E587A">
        <w:t>solicitanții</w:t>
      </w:r>
      <w:r w:rsidR="00932864">
        <w:t xml:space="preserve"> </w:t>
      </w:r>
      <w:r w:rsidRPr="002E587A">
        <w:t>vor</w:t>
      </w:r>
      <w:r w:rsidR="00932864">
        <w:t xml:space="preserve"> </w:t>
      </w:r>
      <w:r w:rsidRPr="002E587A">
        <w:t>primi,</w:t>
      </w:r>
      <w:r w:rsidR="00932864">
        <w:t xml:space="preserve"> </w:t>
      </w:r>
      <w:r w:rsidRPr="002E587A">
        <w:t>prin</w:t>
      </w:r>
      <w:r w:rsidR="00932864">
        <w:t xml:space="preserve"> </w:t>
      </w:r>
      <w:r w:rsidRPr="002E587A">
        <w:t>sistemul</w:t>
      </w:r>
      <w:r w:rsidR="00932864">
        <w:t xml:space="preserve"> </w:t>
      </w:r>
      <w:r w:rsidRPr="002E587A">
        <w:t>electronic</w:t>
      </w:r>
      <w:r w:rsidR="00932864">
        <w:t xml:space="preserve"> </w:t>
      </w:r>
      <w:proofErr w:type="spellStart"/>
      <w:r w:rsidRPr="002E587A">
        <w:t>MySMIS</w:t>
      </w:r>
      <w:proofErr w:type="spellEnd"/>
      <w:r w:rsidR="00932864">
        <w:t xml:space="preserve"> </w:t>
      </w:r>
      <w:r w:rsidRPr="002E587A">
        <w:t>2021+</w:t>
      </w:r>
      <w:r w:rsidR="00932864">
        <w:t xml:space="preserve"> </w:t>
      </w:r>
      <w:r w:rsidRPr="002E587A">
        <w:t>Notificarea</w:t>
      </w:r>
      <w:r w:rsidR="00932864">
        <w:t xml:space="preserve"> </w:t>
      </w:r>
      <w:r w:rsidRPr="002E587A">
        <w:t>cu</w:t>
      </w:r>
      <w:r w:rsidR="00932864">
        <w:t xml:space="preserve"> </w:t>
      </w:r>
      <w:r w:rsidRPr="002E587A">
        <w:t>privire</w:t>
      </w:r>
      <w:r w:rsidR="00932864">
        <w:t xml:space="preserve"> </w:t>
      </w:r>
      <w:r w:rsidRPr="002E587A">
        <w:t>la</w:t>
      </w:r>
      <w:r w:rsidR="00932864">
        <w:t xml:space="preserve"> </w:t>
      </w:r>
      <w:r w:rsidRPr="002E587A">
        <w:t>rezultatul</w:t>
      </w:r>
      <w:r w:rsidR="00932864">
        <w:t xml:space="preserve"> </w:t>
      </w:r>
      <w:r w:rsidRPr="002E587A">
        <w:t>evaluării</w:t>
      </w:r>
      <w:r w:rsidR="00932864">
        <w:t xml:space="preserve"> </w:t>
      </w:r>
      <w:r w:rsidRPr="002E587A">
        <w:t>tehnice</w:t>
      </w:r>
      <w:r w:rsidR="00932864">
        <w:t xml:space="preserve"> </w:t>
      </w:r>
      <w:r w:rsidRPr="002E587A">
        <w:t>și</w:t>
      </w:r>
      <w:r w:rsidR="00932864">
        <w:t xml:space="preserve"> </w:t>
      </w:r>
      <w:r w:rsidRPr="002E587A">
        <w:t>financiare</w:t>
      </w:r>
      <w:r w:rsidR="00932864">
        <w:t xml:space="preserve"> </w:t>
      </w:r>
      <w:r w:rsidRPr="002E587A">
        <w:t>calitative.</w:t>
      </w:r>
    </w:p>
    <w:p w14:paraId="0F834692" w14:textId="1B06EE26" w:rsidR="002E587A" w:rsidRPr="002E587A" w:rsidRDefault="002E587A" w:rsidP="002E587A">
      <w:r w:rsidRPr="002E587A">
        <w:t>Solicitantul</w:t>
      </w:r>
      <w:r w:rsidR="00932864">
        <w:t xml:space="preserve"> </w:t>
      </w:r>
      <w:r w:rsidRPr="002E587A">
        <w:t>poate</w:t>
      </w:r>
      <w:r w:rsidR="00932864">
        <w:t xml:space="preserve"> </w:t>
      </w:r>
      <w:r w:rsidRPr="002E587A">
        <w:t>contesta</w:t>
      </w:r>
      <w:r w:rsidR="00932864">
        <w:t xml:space="preserve"> </w:t>
      </w:r>
      <w:r w:rsidRPr="002E587A">
        <w:t>rezultatul</w:t>
      </w:r>
      <w:r w:rsidR="00932864">
        <w:t xml:space="preserve"> </w:t>
      </w:r>
      <w:r w:rsidRPr="002E587A">
        <w:t>evaluării</w:t>
      </w:r>
      <w:r w:rsidR="00932864">
        <w:t xml:space="preserve"> </w:t>
      </w:r>
      <w:r w:rsidRPr="002E587A">
        <w:t>cererii</w:t>
      </w:r>
      <w:r w:rsidR="00932864">
        <w:t xml:space="preserve"> </w:t>
      </w:r>
      <w:r w:rsidRPr="002E587A">
        <w:t>lui</w:t>
      </w:r>
      <w:r w:rsidR="00932864">
        <w:t xml:space="preserve"> </w:t>
      </w:r>
      <w:r w:rsidRPr="002E587A">
        <w:t>de</w:t>
      </w:r>
      <w:r w:rsidR="00932864">
        <w:t xml:space="preserve"> </w:t>
      </w:r>
      <w:r w:rsidRPr="002E587A">
        <w:t>finanțare</w:t>
      </w:r>
      <w:r w:rsidR="00932864">
        <w:t xml:space="preserve"> </w:t>
      </w:r>
      <w:r w:rsidRPr="002E587A">
        <w:t>o</w:t>
      </w:r>
      <w:r w:rsidR="00932864">
        <w:t xml:space="preserve"> </w:t>
      </w:r>
      <w:r w:rsidRPr="002E587A">
        <w:t>singură</w:t>
      </w:r>
      <w:r w:rsidR="00932864">
        <w:t xml:space="preserve"> </w:t>
      </w:r>
      <w:r w:rsidRPr="002E587A">
        <w:t>dată</w:t>
      </w:r>
      <w:r w:rsidR="00932864">
        <w:t xml:space="preserve"> </w:t>
      </w:r>
      <w:r w:rsidRPr="002E587A">
        <w:t>pentru</w:t>
      </w:r>
      <w:r w:rsidR="00932864">
        <w:t xml:space="preserve"> </w:t>
      </w:r>
      <w:r w:rsidRPr="002E587A">
        <w:t>fiecare</w:t>
      </w:r>
      <w:r w:rsidR="00932864">
        <w:t xml:space="preserve"> </w:t>
      </w:r>
      <w:r w:rsidRPr="002E587A">
        <w:t>etapă.</w:t>
      </w:r>
      <w:r w:rsidR="00932864">
        <w:t xml:space="preserve"> </w:t>
      </w:r>
      <w:r w:rsidRPr="002E587A">
        <w:t>Contestațiile</w:t>
      </w:r>
      <w:r w:rsidR="00932864">
        <w:t xml:space="preserve"> </w:t>
      </w:r>
      <w:r w:rsidRPr="002E587A">
        <w:t>se</w:t>
      </w:r>
      <w:r w:rsidR="00932864">
        <w:t xml:space="preserve"> </w:t>
      </w:r>
      <w:r w:rsidRPr="002E587A">
        <w:t>vor</w:t>
      </w:r>
      <w:r w:rsidR="00932864">
        <w:t xml:space="preserve"> </w:t>
      </w:r>
      <w:r w:rsidRPr="002E587A">
        <w:t>depune</w:t>
      </w:r>
      <w:r w:rsidR="00932864">
        <w:t xml:space="preserve"> </w:t>
      </w:r>
      <w:r w:rsidRPr="002E587A">
        <w:t>de</w:t>
      </w:r>
      <w:r w:rsidR="00932864">
        <w:t xml:space="preserve"> </w:t>
      </w:r>
      <w:r w:rsidRPr="002E587A">
        <w:t>solicitant</w:t>
      </w:r>
      <w:r w:rsidR="00932864">
        <w:t xml:space="preserve"> </w:t>
      </w:r>
      <w:r w:rsidRPr="002E587A">
        <w:t>în</w:t>
      </w:r>
      <w:r w:rsidR="00932864">
        <w:t xml:space="preserve"> </w:t>
      </w:r>
      <w:r w:rsidRPr="002E587A">
        <w:t>sistemul</w:t>
      </w:r>
      <w:r w:rsidR="00932864">
        <w:t xml:space="preserve"> </w:t>
      </w:r>
      <w:proofErr w:type="spellStart"/>
      <w:r w:rsidRPr="002E587A">
        <w:t>MySMIS</w:t>
      </w:r>
      <w:proofErr w:type="spellEnd"/>
      <w:r w:rsidR="00932864">
        <w:t xml:space="preserve"> </w:t>
      </w:r>
      <w:r w:rsidRPr="002E587A">
        <w:t>2021+</w:t>
      </w:r>
      <w:r w:rsidR="00932864">
        <w:t xml:space="preserve"> </w:t>
      </w:r>
      <w:r w:rsidRPr="002E587A">
        <w:t>în</w:t>
      </w:r>
      <w:r w:rsidR="00932864">
        <w:t xml:space="preserve"> </w:t>
      </w:r>
      <w:r w:rsidRPr="002E587A">
        <w:t>termenul</w:t>
      </w:r>
      <w:r w:rsidR="00932864">
        <w:t xml:space="preserve"> </w:t>
      </w:r>
      <w:r w:rsidRPr="002E587A">
        <w:t>precizat</w:t>
      </w:r>
      <w:r w:rsidR="00932864">
        <w:t xml:space="preserve"> </w:t>
      </w:r>
      <w:r w:rsidRPr="002E587A">
        <w:t>în</w:t>
      </w:r>
      <w:r w:rsidR="00932864">
        <w:t xml:space="preserve"> </w:t>
      </w:r>
      <w:r w:rsidRPr="002E587A">
        <w:t>cadrul</w:t>
      </w:r>
      <w:r w:rsidR="00932864">
        <w:t xml:space="preserve"> </w:t>
      </w:r>
      <w:r w:rsidRPr="002E587A">
        <w:t>notificării</w:t>
      </w:r>
      <w:r w:rsidR="00932864">
        <w:t xml:space="preserve"> </w:t>
      </w:r>
      <w:r w:rsidRPr="002E587A">
        <w:t>privind</w:t>
      </w:r>
      <w:r w:rsidR="00932864">
        <w:t xml:space="preserve"> </w:t>
      </w:r>
      <w:r w:rsidRPr="002E587A">
        <w:t>rezultatul</w:t>
      </w:r>
      <w:r w:rsidR="00932864">
        <w:t xml:space="preserve"> </w:t>
      </w:r>
      <w:r w:rsidRPr="002E587A">
        <w:t>verificării</w:t>
      </w:r>
      <w:r w:rsidR="00932864">
        <w:t xml:space="preserve"> </w:t>
      </w:r>
      <w:r w:rsidRPr="002E587A">
        <w:t>tehnice</w:t>
      </w:r>
      <w:r w:rsidR="00932864">
        <w:t xml:space="preserve"> </w:t>
      </w:r>
      <w:r w:rsidRPr="002E587A">
        <w:t>și</w:t>
      </w:r>
      <w:r w:rsidR="00932864">
        <w:t xml:space="preserve"> </w:t>
      </w:r>
      <w:r w:rsidRPr="002E587A">
        <w:t>financiare</w:t>
      </w:r>
      <w:r w:rsidR="00932864">
        <w:t xml:space="preserve"> </w:t>
      </w:r>
      <w:r w:rsidRPr="002E587A">
        <w:t>calitative.</w:t>
      </w:r>
    </w:p>
    <w:p w14:paraId="6B3953C8" w14:textId="77777777" w:rsidR="002E587A" w:rsidRPr="002E587A" w:rsidRDefault="002E587A" w:rsidP="002E587A">
      <w:pPr>
        <w:rPr>
          <w:b/>
          <w:bCs/>
        </w:rPr>
      </w:pPr>
      <w:r w:rsidRPr="002E587A">
        <w:rPr>
          <w:b/>
          <w:bCs/>
        </w:rPr>
        <w:t>Documente</w:t>
      </w:r>
    </w:p>
    <w:p w14:paraId="115013A6" w14:textId="13B48D4A" w:rsidR="002E587A" w:rsidRPr="002E587A" w:rsidRDefault="00E90258" w:rsidP="00220693">
      <w:pPr>
        <w:spacing w:before="40"/>
      </w:pPr>
      <w:hyperlink r:id="rId26" w:tooltip="PEO_Lista_proiecte aprobate_Bucuresti-Ilfov.pdf" w:history="1">
        <w:proofErr w:type="spellStart"/>
        <w:r w:rsidR="002E587A" w:rsidRPr="002E587A">
          <w:rPr>
            <w:rStyle w:val="Hyperlink"/>
            <w:szCs w:val="24"/>
          </w:rPr>
          <w:t>PEO_Lista_proiecte</w:t>
        </w:r>
        <w:proofErr w:type="spellEnd"/>
        <w:r w:rsidR="00932864">
          <w:rPr>
            <w:rStyle w:val="Hyperlink"/>
            <w:szCs w:val="24"/>
          </w:rPr>
          <w:t xml:space="preserve"> </w:t>
        </w:r>
        <w:r w:rsidR="002E587A" w:rsidRPr="002E587A">
          <w:rPr>
            <w:rStyle w:val="Hyperlink"/>
            <w:szCs w:val="24"/>
          </w:rPr>
          <w:t>aprobate_Bucuresti-Ilfov.pdf</w:t>
        </w:r>
      </w:hyperlink>
    </w:p>
    <w:p w14:paraId="480E81AC" w14:textId="72C4B006" w:rsidR="002E587A" w:rsidRPr="002E587A" w:rsidRDefault="00E90258" w:rsidP="00220693">
      <w:pPr>
        <w:spacing w:before="40"/>
      </w:pPr>
      <w:hyperlink r:id="rId27" w:tooltip="PEO_Lista_proiecte rezerva_Bucuresti-Ilfov.pdf" w:history="1">
        <w:proofErr w:type="spellStart"/>
        <w:r w:rsidR="002E587A" w:rsidRPr="002E587A">
          <w:rPr>
            <w:rStyle w:val="Hyperlink"/>
            <w:szCs w:val="24"/>
          </w:rPr>
          <w:t>PEO_Lista_proiecte</w:t>
        </w:r>
        <w:proofErr w:type="spellEnd"/>
        <w:r w:rsidR="00932864">
          <w:rPr>
            <w:rStyle w:val="Hyperlink"/>
            <w:szCs w:val="24"/>
          </w:rPr>
          <w:t xml:space="preserve"> </w:t>
        </w:r>
        <w:r w:rsidR="002E587A" w:rsidRPr="002E587A">
          <w:rPr>
            <w:rStyle w:val="Hyperlink"/>
            <w:szCs w:val="24"/>
          </w:rPr>
          <w:t>rezerva_Bucuresti-Ilfov.pdf</w:t>
        </w:r>
      </w:hyperlink>
    </w:p>
    <w:p w14:paraId="6F91906D" w14:textId="4B2BE185" w:rsidR="002E587A" w:rsidRPr="002E587A" w:rsidRDefault="00E90258" w:rsidP="00220693">
      <w:pPr>
        <w:spacing w:before="40"/>
      </w:pPr>
      <w:hyperlink r:id="rId28" w:tooltip="PEO_Lista_proiecte aprobate_Regiuni mai putin dezvoltate.pdf" w:history="1">
        <w:proofErr w:type="spellStart"/>
        <w:r w:rsidR="002E587A" w:rsidRPr="002E587A">
          <w:rPr>
            <w:rStyle w:val="Hyperlink"/>
            <w:szCs w:val="24"/>
          </w:rPr>
          <w:t>PEO_Lista_proiecte</w:t>
        </w:r>
        <w:proofErr w:type="spellEnd"/>
        <w:r w:rsidR="00932864">
          <w:rPr>
            <w:rStyle w:val="Hyperlink"/>
            <w:szCs w:val="24"/>
          </w:rPr>
          <w:t xml:space="preserve"> </w:t>
        </w:r>
        <w:proofErr w:type="spellStart"/>
        <w:r w:rsidR="002E587A" w:rsidRPr="002E587A">
          <w:rPr>
            <w:rStyle w:val="Hyperlink"/>
            <w:szCs w:val="24"/>
          </w:rPr>
          <w:t>aprobate_Regiuni</w:t>
        </w:r>
        <w:proofErr w:type="spellEnd"/>
        <w:r w:rsidR="00932864">
          <w:rPr>
            <w:rStyle w:val="Hyperlink"/>
            <w:szCs w:val="24"/>
          </w:rPr>
          <w:t xml:space="preserve"> </w:t>
        </w:r>
        <w:r w:rsidR="002E587A" w:rsidRPr="002E587A">
          <w:rPr>
            <w:rStyle w:val="Hyperlink"/>
            <w:szCs w:val="24"/>
          </w:rPr>
          <w:t>mai</w:t>
        </w:r>
        <w:r w:rsidR="00932864">
          <w:rPr>
            <w:rStyle w:val="Hyperlink"/>
            <w:szCs w:val="24"/>
          </w:rPr>
          <w:t xml:space="preserve"> </w:t>
        </w:r>
        <w:proofErr w:type="spellStart"/>
        <w:r w:rsidR="002E587A" w:rsidRPr="002E587A">
          <w:rPr>
            <w:rStyle w:val="Hyperlink"/>
            <w:szCs w:val="24"/>
          </w:rPr>
          <w:t>putin</w:t>
        </w:r>
        <w:proofErr w:type="spellEnd"/>
        <w:r w:rsidR="00932864">
          <w:rPr>
            <w:rStyle w:val="Hyperlink"/>
            <w:szCs w:val="24"/>
          </w:rPr>
          <w:t xml:space="preserve"> </w:t>
        </w:r>
        <w:r w:rsidR="002E587A" w:rsidRPr="002E587A">
          <w:rPr>
            <w:rStyle w:val="Hyperlink"/>
            <w:szCs w:val="24"/>
          </w:rPr>
          <w:t>dezvoltate.pdf</w:t>
        </w:r>
      </w:hyperlink>
    </w:p>
    <w:p w14:paraId="3E5EA9D9" w14:textId="438E235A" w:rsidR="002E587A" w:rsidRPr="002E587A" w:rsidRDefault="00E90258" w:rsidP="00220693">
      <w:pPr>
        <w:spacing w:before="40"/>
      </w:pPr>
      <w:hyperlink r:id="rId29" w:tooltip="PEO_Lista_proiecte rezerva_Regiuni mai putin dezvoltate.pdf" w:history="1">
        <w:proofErr w:type="spellStart"/>
        <w:r w:rsidR="002E587A" w:rsidRPr="002E587A">
          <w:rPr>
            <w:rStyle w:val="Hyperlink"/>
            <w:szCs w:val="24"/>
          </w:rPr>
          <w:t>PEO_Lista_proiecte</w:t>
        </w:r>
        <w:proofErr w:type="spellEnd"/>
        <w:r w:rsidR="00932864">
          <w:rPr>
            <w:rStyle w:val="Hyperlink"/>
            <w:szCs w:val="24"/>
          </w:rPr>
          <w:t xml:space="preserve"> </w:t>
        </w:r>
        <w:proofErr w:type="spellStart"/>
        <w:r w:rsidR="002E587A" w:rsidRPr="002E587A">
          <w:rPr>
            <w:rStyle w:val="Hyperlink"/>
            <w:szCs w:val="24"/>
          </w:rPr>
          <w:t>rezerva_Regiuni</w:t>
        </w:r>
        <w:proofErr w:type="spellEnd"/>
        <w:r w:rsidR="00932864">
          <w:rPr>
            <w:rStyle w:val="Hyperlink"/>
            <w:szCs w:val="24"/>
          </w:rPr>
          <w:t xml:space="preserve"> </w:t>
        </w:r>
        <w:r w:rsidR="002E587A" w:rsidRPr="002E587A">
          <w:rPr>
            <w:rStyle w:val="Hyperlink"/>
            <w:szCs w:val="24"/>
          </w:rPr>
          <w:t>mai</w:t>
        </w:r>
        <w:r w:rsidR="00932864">
          <w:rPr>
            <w:rStyle w:val="Hyperlink"/>
            <w:szCs w:val="24"/>
          </w:rPr>
          <w:t xml:space="preserve"> </w:t>
        </w:r>
        <w:proofErr w:type="spellStart"/>
        <w:r w:rsidR="002E587A" w:rsidRPr="002E587A">
          <w:rPr>
            <w:rStyle w:val="Hyperlink"/>
            <w:szCs w:val="24"/>
          </w:rPr>
          <w:t>putin</w:t>
        </w:r>
        <w:proofErr w:type="spellEnd"/>
        <w:r w:rsidR="00932864">
          <w:rPr>
            <w:rStyle w:val="Hyperlink"/>
            <w:szCs w:val="24"/>
          </w:rPr>
          <w:t xml:space="preserve"> </w:t>
        </w:r>
        <w:r w:rsidR="002E587A" w:rsidRPr="002E587A">
          <w:rPr>
            <w:rStyle w:val="Hyperlink"/>
            <w:szCs w:val="24"/>
          </w:rPr>
          <w:t>dezvoltate.pdf</w:t>
        </w:r>
      </w:hyperlink>
    </w:p>
    <w:p w14:paraId="72063345" w14:textId="72FB5D0B" w:rsidR="002E587A" w:rsidRPr="002E587A" w:rsidRDefault="002E587A" w:rsidP="002E587A">
      <w:pPr>
        <w:pStyle w:val="Stilsursa"/>
      </w:pPr>
      <w:r w:rsidRPr="002E587A">
        <w:t>Sursa:</w:t>
      </w:r>
      <w:r w:rsidR="00932864">
        <w:t xml:space="preserve"> </w:t>
      </w:r>
      <w:r w:rsidRPr="002E587A">
        <w:t>MIPE</w:t>
      </w:r>
    </w:p>
    <w:p w14:paraId="13146DB6" w14:textId="11C19080" w:rsidR="002E587A" w:rsidRPr="002E587A" w:rsidRDefault="002E587A" w:rsidP="002E587A">
      <w:pPr>
        <w:pStyle w:val="separatorarticole"/>
      </w:pPr>
      <w:r>
        <w:t>*</w:t>
      </w:r>
    </w:p>
    <w:p w14:paraId="7D9F1F31" w14:textId="026BE9BF" w:rsidR="00311788" w:rsidRPr="00311788" w:rsidRDefault="00311788" w:rsidP="00311788">
      <w:pPr>
        <w:pStyle w:val="TitluArticolinINFOUE"/>
      </w:pPr>
      <w:bookmarkStart w:id="145" w:name="_Toc157522068"/>
      <w:r w:rsidRPr="00311788">
        <w:lastRenderedPageBreak/>
        <w:t>AFM:</w:t>
      </w:r>
      <w:r w:rsidR="00932864">
        <w:t xml:space="preserve"> </w:t>
      </w:r>
      <w:r w:rsidRPr="00311788">
        <w:t>Aplicația</w:t>
      </w:r>
      <w:r w:rsidR="00932864">
        <w:t xml:space="preserve"> </w:t>
      </w:r>
      <w:r w:rsidRPr="00311788">
        <w:t>Programului</w:t>
      </w:r>
      <w:r w:rsidR="00932864">
        <w:t xml:space="preserve"> </w:t>
      </w:r>
      <w:r w:rsidRPr="00311788">
        <w:t>Casa</w:t>
      </w:r>
      <w:r w:rsidR="00932864">
        <w:t xml:space="preserve"> </w:t>
      </w:r>
      <w:r w:rsidRPr="00311788">
        <w:t>Verde</w:t>
      </w:r>
      <w:r w:rsidR="00932864">
        <w:t xml:space="preserve"> </w:t>
      </w:r>
      <w:r w:rsidRPr="00311788">
        <w:t>Fotovoltaice</w:t>
      </w:r>
      <w:r w:rsidR="00932864">
        <w:t xml:space="preserve"> </w:t>
      </w:r>
      <w:r w:rsidRPr="00311788">
        <w:t>a</w:t>
      </w:r>
      <w:r w:rsidR="00932864">
        <w:t xml:space="preserve"> </w:t>
      </w:r>
      <w:r w:rsidRPr="00311788">
        <w:t>fost</w:t>
      </w:r>
      <w:r w:rsidR="00932864">
        <w:t xml:space="preserve"> </w:t>
      </w:r>
      <w:r w:rsidRPr="00311788">
        <w:t>deblocată!</w:t>
      </w:r>
      <w:bookmarkEnd w:id="145"/>
    </w:p>
    <w:p w14:paraId="33C921BC" w14:textId="67BDF443" w:rsidR="00311788" w:rsidRPr="00311788" w:rsidRDefault="00932864" w:rsidP="00311788">
      <w:r>
        <w:t xml:space="preserve"> </w:t>
      </w:r>
      <w:r w:rsidR="00311788" w:rsidRPr="00311788">
        <w:t>Administrația</w:t>
      </w:r>
      <w:r>
        <w:t xml:space="preserve"> </w:t>
      </w:r>
      <w:r w:rsidR="00311788" w:rsidRPr="00311788">
        <w:t>Fondului</w:t>
      </w:r>
      <w:r>
        <w:t xml:space="preserve"> </w:t>
      </w:r>
      <w:r w:rsidR="00311788" w:rsidRPr="00311788">
        <w:t>pentru</w:t>
      </w:r>
      <w:r>
        <w:t xml:space="preserve"> </w:t>
      </w:r>
      <w:r w:rsidR="00311788" w:rsidRPr="00311788">
        <w:t>Mediu</w:t>
      </w:r>
      <w:r>
        <w:t xml:space="preserve"> </w:t>
      </w:r>
      <w:r w:rsidR="00311788" w:rsidRPr="00311788">
        <w:t>a</w:t>
      </w:r>
      <w:r>
        <w:t xml:space="preserve"> </w:t>
      </w:r>
      <w:r w:rsidR="00311788" w:rsidRPr="00311788">
        <w:t>anunțat</w:t>
      </w:r>
      <w:r>
        <w:t xml:space="preserve"> </w:t>
      </w:r>
      <w:r w:rsidR="00311788" w:rsidRPr="00311788">
        <w:t>luni,</w:t>
      </w:r>
      <w:r>
        <w:t xml:space="preserve"> </w:t>
      </w:r>
      <w:r w:rsidR="00311788" w:rsidRPr="00311788">
        <w:t>22</w:t>
      </w:r>
      <w:r>
        <w:t xml:space="preserve"> </w:t>
      </w:r>
      <w:r w:rsidR="00311788" w:rsidRPr="00311788">
        <w:t>ianuarie</w:t>
      </w:r>
      <w:r>
        <w:t xml:space="preserve"> </w:t>
      </w:r>
      <w:r w:rsidR="00311788" w:rsidRPr="00311788">
        <w:t>2024,</w:t>
      </w:r>
      <w:r>
        <w:t xml:space="preserve"> </w:t>
      </w:r>
      <w:r w:rsidR="00311788" w:rsidRPr="00311788">
        <w:t>faptul</w:t>
      </w:r>
      <w:r>
        <w:t xml:space="preserve"> </w:t>
      </w:r>
      <w:r w:rsidR="00311788" w:rsidRPr="00311788">
        <w:t>că</w:t>
      </w:r>
      <w:r>
        <w:t xml:space="preserve"> </w:t>
      </w:r>
      <w:r w:rsidR="00311788" w:rsidRPr="00311788">
        <w:t>aplicația</w:t>
      </w:r>
      <w:r>
        <w:t xml:space="preserve"> </w:t>
      </w:r>
      <w:r w:rsidR="00311788" w:rsidRPr="00311788">
        <w:t>Programului</w:t>
      </w:r>
      <w:r>
        <w:t xml:space="preserve"> </w:t>
      </w:r>
      <w:r w:rsidR="00311788" w:rsidRPr="00311788">
        <w:t>privind</w:t>
      </w:r>
      <w:r>
        <w:t xml:space="preserve"> </w:t>
      </w:r>
      <w:r w:rsidR="00311788" w:rsidRPr="00311788">
        <w:t>instalarea</w:t>
      </w:r>
      <w:r>
        <w:t xml:space="preserve"> </w:t>
      </w:r>
      <w:r w:rsidR="00311788" w:rsidRPr="00311788">
        <w:t>sistemelor</w:t>
      </w:r>
      <w:r>
        <w:t xml:space="preserve"> </w:t>
      </w:r>
      <w:r w:rsidR="00311788" w:rsidRPr="00311788">
        <w:t>de</w:t>
      </w:r>
      <w:r>
        <w:t xml:space="preserve"> </w:t>
      </w:r>
      <w:r w:rsidR="00311788" w:rsidRPr="00311788">
        <w:t>panouri</w:t>
      </w:r>
      <w:r>
        <w:t xml:space="preserve"> </w:t>
      </w:r>
      <w:r w:rsidR="00311788" w:rsidRPr="00311788">
        <w:t>fotovoltaice</w:t>
      </w:r>
      <w:r>
        <w:t xml:space="preserve"> </w:t>
      </w:r>
      <w:r w:rsidR="00311788" w:rsidRPr="00311788">
        <w:t>pentru</w:t>
      </w:r>
      <w:r>
        <w:t xml:space="preserve"> </w:t>
      </w:r>
      <w:r w:rsidR="00311788" w:rsidRPr="00311788">
        <w:t>producerea</w:t>
      </w:r>
      <w:r>
        <w:t xml:space="preserve"> </w:t>
      </w:r>
      <w:r w:rsidR="00311788" w:rsidRPr="00311788">
        <w:t>de</w:t>
      </w:r>
      <w:r>
        <w:t xml:space="preserve"> </w:t>
      </w:r>
      <w:r w:rsidR="00311788" w:rsidRPr="00311788">
        <w:t>energie</w:t>
      </w:r>
      <w:r>
        <w:t xml:space="preserve"> </w:t>
      </w:r>
      <w:r w:rsidR="00311788" w:rsidRPr="00311788">
        <w:t>electrică,</w:t>
      </w:r>
      <w:r>
        <w:t xml:space="preserve"> </w:t>
      </w:r>
      <w:r w:rsidR="00311788" w:rsidRPr="00311788">
        <w:t>în</w:t>
      </w:r>
      <w:r>
        <w:t xml:space="preserve"> </w:t>
      </w:r>
      <w:r w:rsidR="00311788" w:rsidRPr="00311788">
        <w:t>vederea</w:t>
      </w:r>
      <w:r>
        <w:t xml:space="preserve"> </w:t>
      </w:r>
      <w:r w:rsidR="00311788" w:rsidRPr="00311788">
        <w:t>acoperirii</w:t>
      </w:r>
      <w:r>
        <w:t xml:space="preserve"> </w:t>
      </w:r>
      <w:r w:rsidR="00311788" w:rsidRPr="00311788">
        <w:t>necesarului</w:t>
      </w:r>
      <w:r>
        <w:t xml:space="preserve"> </w:t>
      </w:r>
      <w:r w:rsidR="00311788" w:rsidRPr="00311788">
        <w:t>de</w:t>
      </w:r>
      <w:r>
        <w:t xml:space="preserve"> </w:t>
      </w:r>
      <w:r w:rsidR="00311788" w:rsidRPr="00311788">
        <w:t>consum</w:t>
      </w:r>
      <w:r>
        <w:t xml:space="preserve"> </w:t>
      </w:r>
      <w:r w:rsidR="00311788" w:rsidRPr="00311788">
        <w:t>și</w:t>
      </w:r>
      <w:r>
        <w:t xml:space="preserve"> </w:t>
      </w:r>
      <w:r w:rsidR="00311788" w:rsidRPr="00311788">
        <w:t>livrării</w:t>
      </w:r>
      <w:r>
        <w:t xml:space="preserve"> </w:t>
      </w:r>
      <w:r w:rsidR="00311788" w:rsidRPr="00311788">
        <w:t>surplusului</w:t>
      </w:r>
      <w:r>
        <w:t xml:space="preserve"> </w:t>
      </w:r>
      <w:r w:rsidR="00311788" w:rsidRPr="00311788">
        <w:t>în</w:t>
      </w:r>
      <w:r>
        <w:t xml:space="preserve"> </w:t>
      </w:r>
      <w:r w:rsidR="00311788" w:rsidRPr="00311788">
        <w:t>rețeaua</w:t>
      </w:r>
      <w:r>
        <w:t xml:space="preserve"> </w:t>
      </w:r>
      <w:r w:rsidR="00311788" w:rsidRPr="00311788">
        <w:t>națională</w:t>
      </w:r>
      <w:r>
        <w:t xml:space="preserve"> </w:t>
      </w:r>
      <w:r w:rsidR="00311788" w:rsidRPr="00311788">
        <w:t>–</w:t>
      </w:r>
      <w:r>
        <w:t xml:space="preserve"> </w:t>
      </w:r>
      <w:r w:rsidR="00311788" w:rsidRPr="00311788">
        <w:t>Casa</w:t>
      </w:r>
      <w:r>
        <w:t xml:space="preserve"> </w:t>
      </w:r>
      <w:r w:rsidR="00311788" w:rsidRPr="00311788">
        <w:t>Verde</w:t>
      </w:r>
      <w:r>
        <w:t xml:space="preserve"> </w:t>
      </w:r>
      <w:r w:rsidR="00311788" w:rsidRPr="00311788">
        <w:t>Fotovoltaice</w:t>
      </w:r>
      <w:r>
        <w:t xml:space="preserve"> </w:t>
      </w:r>
      <w:r w:rsidR="00311788" w:rsidRPr="00311788">
        <w:t>se</w:t>
      </w:r>
      <w:r>
        <w:t xml:space="preserve"> </w:t>
      </w:r>
      <w:r w:rsidR="00311788" w:rsidRPr="00311788">
        <w:t>va</w:t>
      </w:r>
      <w:r>
        <w:t xml:space="preserve"> </w:t>
      </w:r>
      <w:r w:rsidR="00311788" w:rsidRPr="00311788">
        <w:t>debloca</w:t>
      </w:r>
      <w:r>
        <w:t xml:space="preserve"> </w:t>
      </w:r>
      <w:r w:rsidR="00311788" w:rsidRPr="00311788">
        <w:t>începând</w:t>
      </w:r>
      <w:r>
        <w:t xml:space="preserve"> </w:t>
      </w:r>
      <w:r w:rsidR="00311788" w:rsidRPr="00311788">
        <w:t>cu</w:t>
      </w:r>
      <w:r>
        <w:t xml:space="preserve"> </w:t>
      </w:r>
      <w:r w:rsidR="00311788" w:rsidRPr="00311788">
        <w:t>data</w:t>
      </w:r>
      <w:r>
        <w:t xml:space="preserve"> </w:t>
      </w:r>
      <w:r w:rsidR="00311788" w:rsidRPr="00311788">
        <w:t>de</w:t>
      </w:r>
      <w:r>
        <w:t xml:space="preserve"> </w:t>
      </w:r>
      <w:r w:rsidR="00311788" w:rsidRPr="00311788">
        <w:t>marți,</w:t>
      </w:r>
      <w:r>
        <w:t xml:space="preserve"> </w:t>
      </w:r>
      <w:r w:rsidR="00311788" w:rsidRPr="00311788">
        <w:t>23.01.2024.</w:t>
      </w:r>
    </w:p>
    <w:p w14:paraId="461FF32D" w14:textId="076FAABE" w:rsidR="00311788" w:rsidRPr="00311788" w:rsidRDefault="00311788" w:rsidP="00311788">
      <w:r w:rsidRPr="00311788">
        <w:t>Astfel,</w:t>
      </w:r>
      <w:r w:rsidR="00932864">
        <w:t xml:space="preserve"> </w:t>
      </w:r>
      <w:r w:rsidRPr="00311788">
        <w:t>începând</w:t>
      </w:r>
      <w:r w:rsidR="00932864">
        <w:t xml:space="preserve"> </w:t>
      </w:r>
      <w:r w:rsidRPr="00311788">
        <w:t>de</w:t>
      </w:r>
      <w:r w:rsidR="00932864">
        <w:t xml:space="preserve"> </w:t>
      </w:r>
      <w:r w:rsidRPr="00311788">
        <w:t>astăzi,</w:t>
      </w:r>
      <w:r w:rsidR="00932864">
        <w:t xml:space="preserve"> </w:t>
      </w:r>
      <w:r w:rsidRPr="00311788">
        <w:t>ora</w:t>
      </w:r>
      <w:r w:rsidR="00932864">
        <w:t xml:space="preserve"> </w:t>
      </w:r>
      <w:r w:rsidRPr="00311788">
        <w:t>10.00,</w:t>
      </w:r>
      <w:r w:rsidR="00932864">
        <w:t xml:space="preserve"> </w:t>
      </w:r>
      <w:r w:rsidRPr="00311788">
        <w:t>solicitanții</w:t>
      </w:r>
      <w:r w:rsidR="00932864">
        <w:t xml:space="preserve"> </w:t>
      </w:r>
      <w:r w:rsidRPr="00311788">
        <w:t>care</w:t>
      </w:r>
      <w:r w:rsidR="00932864">
        <w:t xml:space="preserve"> </w:t>
      </w:r>
      <w:r w:rsidRPr="00311788">
        <w:t>nu</w:t>
      </w:r>
      <w:r w:rsidR="00932864">
        <w:t xml:space="preserve"> </w:t>
      </w:r>
      <w:r w:rsidRPr="00311788">
        <w:t>au</w:t>
      </w:r>
      <w:r w:rsidR="00932864">
        <w:t xml:space="preserve"> </w:t>
      </w:r>
      <w:r w:rsidRPr="00311788">
        <w:t>selectat</w:t>
      </w:r>
      <w:r w:rsidR="00932864">
        <w:t xml:space="preserve"> </w:t>
      </w:r>
      <w:r w:rsidRPr="00311788">
        <w:t>un</w:t>
      </w:r>
      <w:r w:rsidR="00932864">
        <w:t xml:space="preserve"> </w:t>
      </w:r>
      <w:r w:rsidRPr="00311788">
        <w:t>instalator</w:t>
      </w:r>
      <w:r w:rsidR="00932864">
        <w:t xml:space="preserve"> </w:t>
      </w:r>
      <w:r w:rsidRPr="00311788">
        <w:t>până</w:t>
      </w:r>
      <w:r w:rsidR="00932864">
        <w:t xml:space="preserve"> </w:t>
      </w:r>
      <w:r w:rsidRPr="00311788">
        <w:t>la</w:t>
      </w:r>
      <w:r w:rsidR="00932864">
        <w:t xml:space="preserve"> </w:t>
      </w:r>
      <w:r w:rsidRPr="00311788">
        <w:t>data</w:t>
      </w:r>
      <w:r w:rsidR="00932864">
        <w:t xml:space="preserve"> </w:t>
      </w:r>
      <w:r w:rsidRPr="00311788">
        <w:t>suspendării</w:t>
      </w:r>
      <w:r w:rsidR="00932864">
        <w:t xml:space="preserve"> </w:t>
      </w:r>
      <w:r w:rsidRPr="00311788">
        <w:t>Programului,</w:t>
      </w:r>
      <w:r w:rsidR="00932864">
        <w:t xml:space="preserve"> </w:t>
      </w:r>
      <w:r w:rsidRPr="00311788">
        <w:t>au</w:t>
      </w:r>
      <w:r w:rsidR="00932864">
        <w:t xml:space="preserve"> </w:t>
      </w:r>
      <w:r w:rsidRPr="00311788">
        <w:t>la</w:t>
      </w:r>
      <w:r w:rsidR="00932864">
        <w:t xml:space="preserve"> </w:t>
      </w:r>
      <w:r w:rsidRPr="00311788">
        <w:t>dispoziție</w:t>
      </w:r>
      <w:r w:rsidR="00932864">
        <w:t xml:space="preserve"> </w:t>
      </w:r>
      <w:r w:rsidRPr="00311788">
        <w:t>un</w:t>
      </w:r>
      <w:r w:rsidR="00932864">
        <w:t xml:space="preserve"> </w:t>
      </w:r>
      <w:r w:rsidRPr="00311788">
        <w:t>termen</w:t>
      </w:r>
      <w:r w:rsidR="00932864">
        <w:t xml:space="preserve"> </w:t>
      </w:r>
      <w:r w:rsidRPr="00311788">
        <w:t>de</w:t>
      </w:r>
      <w:r w:rsidR="00932864">
        <w:t xml:space="preserve"> </w:t>
      </w:r>
      <w:r w:rsidRPr="00311788">
        <w:t>maximum</w:t>
      </w:r>
      <w:r w:rsidR="00932864">
        <w:t xml:space="preserve"> </w:t>
      </w:r>
      <w:r w:rsidRPr="00311788">
        <w:t>90</w:t>
      </w:r>
      <w:r w:rsidR="00932864">
        <w:t xml:space="preserve"> </w:t>
      </w:r>
      <w:r w:rsidRPr="00311788">
        <w:t>zile</w:t>
      </w:r>
      <w:r w:rsidR="00932864">
        <w:t xml:space="preserve"> </w:t>
      </w:r>
      <w:r w:rsidRPr="00311788">
        <w:t>pentru</w:t>
      </w:r>
      <w:r w:rsidR="00932864">
        <w:t xml:space="preserve"> </w:t>
      </w:r>
      <w:r w:rsidRPr="00311788">
        <w:t>selectarea</w:t>
      </w:r>
      <w:r w:rsidR="00932864">
        <w:t xml:space="preserve"> </w:t>
      </w:r>
      <w:r w:rsidRPr="00311788">
        <w:t>unui</w:t>
      </w:r>
      <w:r w:rsidR="00932864">
        <w:t xml:space="preserve"> </w:t>
      </w:r>
      <w:r w:rsidRPr="00311788">
        <w:t>instalator</w:t>
      </w:r>
      <w:r w:rsidR="00932864">
        <w:t xml:space="preserve"> </w:t>
      </w:r>
      <w:r w:rsidRPr="00311788">
        <w:t>validat,</w:t>
      </w:r>
      <w:r w:rsidR="00932864">
        <w:t xml:space="preserve"> </w:t>
      </w:r>
      <w:r w:rsidRPr="00311788">
        <w:t>prin</w:t>
      </w:r>
      <w:r w:rsidR="00932864">
        <w:t xml:space="preserve"> </w:t>
      </w:r>
      <w:r w:rsidRPr="00311788">
        <w:t>intermediul</w:t>
      </w:r>
      <w:r w:rsidR="00932864">
        <w:t xml:space="preserve"> </w:t>
      </w:r>
      <w:proofErr w:type="spellStart"/>
      <w:r w:rsidRPr="00311788">
        <w:t>aplicaţiei</w:t>
      </w:r>
      <w:proofErr w:type="spellEnd"/>
      <w:r w:rsidR="00932864">
        <w:t xml:space="preserve"> </w:t>
      </w:r>
      <w:r w:rsidRPr="00311788">
        <w:t>puse</w:t>
      </w:r>
      <w:r w:rsidR="00932864">
        <w:t xml:space="preserve"> </w:t>
      </w:r>
      <w:r w:rsidRPr="00311788">
        <w:t>la</w:t>
      </w:r>
      <w:r w:rsidR="00932864">
        <w:t xml:space="preserve"> </w:t>
      </w:r>
      <w:r w:rsidRPr="00311788">
        <w:t>dispoziție</w:t>
      </w:r>
      <w:r w:rsidR="00932864">
        <w:t xml:space="preserve"> </w:t>
      </w:r>
      <w:r w:rsidRPr="00311788">
        <w:t>de</w:t>
      </w:r>
      <w:r w:rsidR="00932864">
        <w:t xml:space="preserve"> </w:t>
      </w:r>
      <w:r w:rsidRPr="00311788">
        <w:t>AFM</w:t>
      </w:r>
      <w:r w:rsidR="00932864">
        <w:t xml:space="preserve"> </w:t>
      </w:r>
      <w:r w:rsidRPr="00311788">
        <w:t>la</w:t>
      </w:r>
      <w:r w:rsidR="00932864">
        <w:t xml:space="preserve"> </w:t>
      </w:r>
      <w:r w:rsidRPr="00311788">
        <w:t>adresa</w:t>
      </w:r>
      <w:r w:rsidR="00932864">
        <w:t xml:space="preserve"> </w:t>
      </w:r>
      <w:r w:rsidRPr="00311788">
        <w:t>www.afm.ro.</w:t>
      </w:r>
      <w:r w:rsidR="00932864">
        <w:t xml:space="preserve"> </w:t>
      </w:r>
      <w:r w:rsidRPr="00311788">
        <w:t>În</w:t>
      </w:r>
      <w:r w:rsidR="00932864">
        <w:t xml:space="preserve"> </w:t>
      </w:r>
      <w:r w:rsidRPr="00311788">
        <w:t>cadrul</w:t>
      </w:r>
      <w:r w:rsidR="00932864">
        <w:t xml:space="preserve"> </w:t>
      </w:r>
      <w:r w:rsidRPr="00311788">
        <w:t>aplicației</w:t>
      </w:r>
      <w:r w:rsidR="00932864">
        <w:t xml:space="preserve"> </w:t>
      </w:r>
      <w:r w:rsidRPr="00311788">
        <w:t>va</w:t>
      </w:r>
      <w:r w:rsidR="00932864">
        <w:t xml:space="preserve"> </w:t>
      </w:r>
      <w:r w:rsidRPr="00311788">
        <w:t>fi</w:t>
      </w:r>
      <w:r w:rsidR="00932864">
        <w:t xml:space="preserve"> </w:t>
      </w:r>
      <w:r w:rsidRPr="00311788">
        <w:t>disponibilă</w:t>
      </w:r>
      <w:r w:rsidR="00932864">
        <w:t xml:space="preserve"> </w:t>
      </w:r>
      <w:r w:rsidRPr="00311788">
        <w:t>lista</w:t>
      </w:r>
      <w:r w:rsidR="00932864">
        <w:t xml:space="preserve"> </w:t>
      </w:r>
      <w:r w:rsidRPr="00311788">
        <w:t>completă</w:t>
      </w:r>
      <w:r w:rsidR="00932864">
        <w:t xml:space="preserve"> </w:t>
      </w:r>
      <w:r w:rsidRPr="00311788">
        <w:t>a</w:t>
      </w:r>
      <w:r w:rsidR="00932864">
        <w:t xml:space="preserve"> </w:t>
      </w:r>
      <w:r w:rsidRPr="00311788">
        <w:t>instalatorilor</w:t>
      </w:r>
      <w:r w:rsidR="00932864">
        <w:t xml:space="preserve"> </w:t>
      </w:r>
      <w:r w:rsidRPr="00311788">
        <w:t>validați</w:t>
      </w:r>
      <w:r w:rsidR="00932864">
        <w:t xml:space="preserve"> </w:t>
      </w:r>
      <w:r w:rsidRPr="00311788">
        <w:t>de</w:t>
      </w:r>
      <w:r w:rsidR="00932864">
        <w:t xml:space="preserve"> </w:t>
      </w:r>
      <w:r w:rsidRPr="00311788">
        <w:t>către</w:t>
      </w:r>
      <w:r w:rsidR="00932864">
        <w:t xml:space="preserve"> </w:t>
      </w:r>
      <w:r w:rsidRPr="00311788">
        <w:t>Administrația</w:t>
      </w:r>
      <w:r w:rsidR="00932864">
        <w:t xml:space="preserve"> </w:t>
      </w:r>
      <w:r w:rsidRPr="00311788">
        <w:t>Fondului</w:t>
      </w:r>
      <w:r w:rsidR="00932864">
        <w:t xml:space="preserve"> </w:t>
      </w:r>
      <w:r w:rsidRPr="00311788">
        <w:t>pentru</w:t>
      </w:r>
      <w:r w:rsidR="00932864">
        <w:t xml:space="preserve"> </w:t>
      </w:r>
      <w:r w:rsidRPr="00311788">
        <w:t>Mediu.</w:t>
      </w:r>
    </w:p>
    <w:p w14:paraId="52C0E2EF" w14:textId="673F2194" w:rsidR="00311788" w:rsidRPr="00311788" w:rsidRDefault="00311788" w:rsidP="00311788">
      <w:r w:rsidRPr="00311788">
        <w:t>În</w:t>
      </w:r>
      <w:r w:rsidR="00932864">
        <w:t xml:space="preserve"> </w:t>
      </w:r>
      <w:r w:rsidRPr="00311788">
        <w:t>acest</w:t>
      </w:r>
      <w:r w:rsidR="00932864">
        <w:t xml:space="preserve"> </w:t>
      </w:r>
      <w:r w:rsidRPr="00311788">
        <w:t>termen,</w:t>
      </w:r>
      <w:r w:rsidR="00932864">
        <w:t xml:space="preserve"> </w:t>
      </w:r>
      <w:r w:rsidRPr="00311788">
        <w:t>instalatorii</w:t>
      </w:r>
      <w:r w:rsidR="00932864">
        <w:t xml:space="preserve"> </w:t>
      </w:r>
      <w:r w:rsidRPr="00311788">
        <w:t>selectați</w:t>
      </w:r>
      <w:r w:rsidR="00932864">
        <w:t xml:space="preserve"> </w:t>
      </w:r>
      <w:r w:rsidRPr="00311788">
        <w:t>au</w:t>
      </w:r>
      <w:r w:rsidR="00932864">
        <w:t xml:space="preserve"> </w:t>
      </w:r>
      <w:r w:rsidRPr="00311788">
        <w:t>obligația</w:t>
      </w:r>
      <w:r w:rsidR="00932864">
        <w:t xml:space="preserve"> </w:t>
      </w:r>
      <w:r w:rsidRPr="00311788">
        <w:t>efectuării</w:t>
      </w:r>
      <w:r w:rsidR="00932864">
        <w:t xml:space="preserve"> </w:t>
      </w:r>
      <w:r w:rsidRPr="00311788">
        <w:t>analizei</w:t>
      </w:r>
      <w:r w:rsidR="00932864">
        <w:t xml:space="preserve"> </w:t>
      </w:r>
      <w:r w:rsidRPr="00311788">
        <w:t>documentelor</w:t>
      </w:r>
      <w:r w:rsidR="00932864">
        <w:t xml:space="preserve"> </w:t>
      </w:r>
      <w:r w:rsidRPr="00311788">
        <w:t>încărcate</w:t>
      </w:r>
      <w:r w:rsidR="00932864">
        <w:t xml:space="preserve"> </w:t>
      </w:r>
      <w:r w:rsidRPr="00311788">
        <w:t>de</w:t>
      </w:r>
      <w:r w:rsidR="00932864">
        <w:t xml:space="preserve"> </w:t>
      </w:r>
      <w:r w:rsidRPr="00311788">
        <w:t>solicitant</w:t>
      </w:r>
      <w:r w:rsidR="00932864">
        <w:t xml:space="preserve"> </w:t>
      </w:r>
      <w:r w:rsidRPr="00311788">
        <w:t>precum</w:t>
      </w:r>
      <w:r w:rsidR="00932864">
        <w:t xml:space="preserve"> </w:t>
      </w:r>
      <w:r w:rsidRPr="00311788">
        <w:t>și</w:t>
      </w:r>
      <w:r w:rsidR="00932864">
        <w:t xml:space="preserve"> </w:t>
      </w:r>
      <w:r w:rsidRPr="00311788">
        <w:t>aprobarea</w:t>
      </w:r>
      <w:r w:rsidR="00932864">
        <w:t xml:space="preserve"> </w:t>
      </w:r>
      <w:proofErr w:type="spellStart"/>
      <w:r w:rsidRPr="00311788">
        <w:t>solicitanţilor</w:t>
      </w:r>
      <w:proofErr w:type="spellEnd"/>
      <w:r w:rsidR="00932864">
        <w:t xml:space="preserve"> </w:t>
      </w:r>
      <w:r w:rsidRPr="00311788">
        <w:t>eligibili,</w:t>
      </w:r>
      <w:r w:rsidR="00932864">
        <w:t xml:space="preserve"> </w:t>
      </w:r>
      <w:r w:rsidRPr="00311788">
        <w:t>în</w:t>
      </w:r>
      <w:r w:rsidR="00932864">
        <w:t xml:space="preserve"> </w:t>
      </w:r>
      <w:r w:rsidRPr="00311788">
        <w:t>condițiile</w:t>
      </w:r>
      <w:r w:rsidR="00932864">
        <w:t xml:space="preserve"> </w:t>
      </w:r>
      <w:r w:rsidRPr="00311788">
        <w:t>și</w:t>
      </w:r>
      <w:r w:rsidR="00932864">
        <w:t xml:space="preserve"> </w:t>
      </w:r>
      <w:r w:rsidRPr="00311788">
        <w:t>termenele</w:t>
      </w:r>
      <w:r w:rsidR="00932864">
        <w:t xml:space="preserve"> </w:t>
      </w:r>
      <w:r w:rsidRPr="00311788">
        <w:t>stabilite</w:t>
      </w:r>
      <w:r w:rsidR="00932864">
        <w:t xml:space="preserve"> </w:t>
      </w:r>
      <w:r w:rsidRPr="00311788">
        <w:t>prin</w:t>
      </w:r>
      <w:r w:rsidR="00932864">
        <w:t xml:space="preserve"> </w:t>
      </w:r>
      <w:r w:rsidRPr="00311788">
        <w:t>Ghidul</w:t>
      </w:r>
      <w:r w:rsidR="00932864">
        <w:t xml:space="preserve"> </w:t>
      </w:r>
      <w:r w:rsidRPr="00311788">
        <w:t>de</w:t>
      </w:r>
      <w:r w:rsidR="00932864">
        <w:t xml:space="preserve"> </w:t>
      </w:r>
      <w:r w:rsidRPr="00311788">
        <w:t>finanțare</w:t>
      </w:r>
      <w:r w:rsidR="00932864">
        <w:t xml:space="preserve"> </w:t>
      </w:r>
      <w:r w:rsidRPr="00311788">
        <w:t>a</w:t>
      </w:r>
      <w:r w:rsidR="00932864">
        <w:t xml:space="preserve"> </w:t>
      </w:r>
      <w:r w:rsidRPr="00311788">
        <w:t>Programului</w:t>
      </w:r>
      <w:r w:rsidR="00932864">
        <w:t xml:space="preserve"> </w:t>
      </w:r>
      <w:r w:rsidRPr="00311788">
        <w:t>privind</w:t>
      </w:r>
      <w:r w:rsidR="00932864">
        <w:t xml:space="preserve"> </w:t>
      </w:r>
      <w:r w:rsidRPr="00311788">
        <w:t>instalarea</w:t>
      </w:r>
      <w:r w:rsidR="00932864">
        <w:t xml:space="preserve"> </w:t>
      </w:r>
      <w:r w:rsidRPr="00311788">
        <w:t>sistemelor</w:t>
      </w:r>
      <w:r w:rsidR="00932864">
        <w:t xml:space="preserve"> </w:t>
      </w:r>
      <w:r w:rsidRPr="00311788">
        <w:t>de</w:t>
      </w:r>
      <w:r w:rsidR="00932864">
        <w:t xml:space="preserve"> </w:t>
      </w:r>
      <w:r w:rsidRPr="00311788">
        <w:t>panouri</w:t>
      </w:r>
      <w:r w:rsidR="00932864">
        <w:t xml:space="preserve"> </w:t>
      </w:r>
      <w:r w:rsidRPr="00311788">
        <w:t>fotovoltaice</w:t>
      </w:r>
      <w:r w:rsidR="00932864">
        <w:t xml:space="preserve"> </w:t>
      </w:r>
      <w:r w:rsidRPr="00311788">
        <w:t>pentru</w:t>
      </w:r>
      <w:r w:rsidR="00932864">
        <w:t xml:space="preserve"> </w:t>
      </w:r>
      <w:r w:rsidRPr="00311788">
        <w:t>producerea</w:t>
      </w:r>
      <w:r w:rsidR="00932864">
        <w:t xml:space="preserve"> </w:t>
      </w:r>
      <w:r w:rsidRPr="00311788">
        <w:t>de</w:t>
      </w:r>
      <w:r w:rsidR="00932864">
        <w:t xml:space="preserve"> </w:t>
      </w:r>
      <w:r w:rsidRPr="00311788">
        <w:t>energie</w:t>
      </w:r>
      <w:r w:rsidR="00932864">
        <w:t xml:space="preserve"> </w:t>
      </w:r>
      <w:r w:rsidRPr="00311788">
        <w:t>electrică,</w:t>
      </w:r>
      <w:r w:rsidR="00932864">
        <w:t xml:space="preserve"> </w:t>
      </w:r>
      <w:r w:rsidRPr="00311788">
        <w:t>în</w:t>
      </w:r>
      <w:r w:rsidR="00932864">
        <w:t xml:space="preserve"> </w:t>
      </w:r>
      <w:r w:rsidRPr="00311788">
        <w:t>vederea</w:t>
      </w:r>
      <w:r w:rsidR="00932864">
        <w:t xml:space="preserve"> </w:t>
      </w:r>
      <w:r w:rsidRPr="00311788">
        <w:t>acoperirii</w:t>
      </w:r>
      <w:r w:rsidR="00932864">
        <w:t xml:space="preserve"> </w:t>
      </w:r>
      <w:r w:rsidRPr="00311788">
        <w:t>necesarului</w:t>
      </w:r>
      <w:r w:rsidR="00932864">
        <w:t xml:space="preserve"> </w:t>
      </w:r>
      <w:r w:rsidRPr="00311788">
        <w:t>de</w:t>
      </w:r>
      <w:r w:rsidR="00932864">
        <w:t xml:space="preserve"> </w:t>
      </w:r>
      <w:r w:rsidRPr="00311788">
        <w:t>consum</w:t>
      </w:r>
      <w:r w:rsidR="00932864">
        <w:t xml:space="preserve"> </w:t>
      </w:r>
      <w:r w:rsidRPr="00311788">
        <w:t>şi</w:t>
      </w:r>
      <w:r w:rsidR="00932864">
        <w:t xml:space="preserve"> </w:t>
      </w:r>
      <w:r w:rsidRPr="00311788">
        <w:t>livrării</w:t>
      </w:r>
      <w:r w:rsidR="00932864">
        <w:t xml:space="preserve"> </w:t>
      </w:r>
      <w:r w:rsidRPr="00311788">
        <w:t>surplusului</w:t>
      </w:r>
      <w:r w:rsidR="00932864">
        <w:t xml:space="preserve"> </w:t>
      </w:r>
      <w:r w:rsidRPr="00311788">
        <w:t>în</w:t>
      </w:r>
      <w:r w:rsidR="00932864">
        <w:t xml:space="preserve"> </w:t>
      </w:r>
      <w:proofErr w:type="spellStart"/>
      <w:r w:rsidRPr="00311788">
        <w:t>reţeaua</w:t>
      </w:r>
      <w:proofErr w:type="spellEnd"/>
      <w:r w:rsidR="00932864">
        <w:t xml:space="preserve"> </w:t>
      </w:r>
      <w:proofErr w:type="spellStart"/>
      <w:r w:rsidRPr="00311788">
        <w:t>naţională</w:t>
      </w:r>
      <w:proofErr w:type="spellEnd"/>
      <w:r w:rsidRPr="00311788">
        <w:t>,</w:t>
      </w:r>
      <w:r w:rsidR="00932864">
        <w:t xml:space="preserve"> </w:t>
      </w:r>
      <w:r w:rsidRPr="00311788">
        <w:t>aprobat</w:t>
      </w:r>
      <w:r w:rsidR="00932864">
        <w:t xml:space="preserve"> </w:t>
      </w:r>
      <w:r w:rsidRPr="00311788">
        <w:t>prin</w:t>
      </w:r>
      <w:r w:rsidR="00932864">
        <w:t xml:space="preserve"> </w:t>
      </w:r>
      <w:r w:rsidRPr="00311788">
        <w:t>Ordinul</w:t>
      </w:r>
      <w:r w:rsidR="00932864">
        <w:t xml:space="preserve"> </w:t>
      </w:r>
      <w:r w:rsidRPr="00311788">
        <w:t>ministrului</w:t>
      </w:r>
      <w:r w:rsidR="00932864">
        <w:t xml:space="preserve"> </w:t>
      </w:r>
      <w:r w:rsidRPr="00311788">
        <w:t>mediului,</w:t>
      </w:r>
      <w:r w:rsidR="00932864">
        <w:t xml:space="preserve"> </w:t>
      </w:r>
      <w:r w:rsidRPr="00311788">
        <w:t>apelor</w:t>
      </w:r>
      <w:r w:rsidR="00932864">
        <w:t xml:space="preserve"> </w:t>
      </w:r>
      <w:r w:rsidRPr="00311788">
        <w:t>și</w:t>
      </w:r>
      <w:r w:rsidR="00932864">
        <w:t xml:space="preserve"> </w:t>
      </w:r>
      <w:r w:rsidRPr="00311788">
        <w:t>pădurilor</w:t>
      </w:r>
      <w:r w:rsidR="00932864">
        <w:t xml:space="preserve"> </w:t>
      </w:r>
      <w:r w:rsidRPr="00311788">
        <w:t>nr.</w:t>
      </w:r>
      <w:r w:rsidR="00932864">
        <w:t xml:space="preserve"> </w:t>
      </w:r>
      <w:r w:rsidRPr="00311788">
        <w:t>1063/2023.</w:t>
      </w:r>
    </w:p>
    <w:p w14:paraId="4CCEBFA5" w14:textId="6231164E" w:rsidR="00311788" w:rsidRPr="00311788" w:rsidRDefault="00311788" w:rsidP="00311788">
      <w:r w:rsidRPr="00311788">
        <w:t>În</w:t>
      </w:r>
      <w:r w:rsidR="00932864">
        <w:t xml:space="preserve"> </w:t>
      </w:r>
      <w:r w:rsidRPr="00311788">
        <w:t>cazul</w:t>
      </w:r>
      <w:r w:rsidR="00932864">
        <w:t xml:space="preserve"> </w:t>
      </w:r>
      <w:r w:rsidRPr="00311788">
        <w:t>solicitărilor</w:t>
      </w:r>
      <w:r w:rsidR="00932864">
        <w:t xml:space="preserve"> </w:t>
      </w:r>
      <w:r w:rsidRPr="00311788">
        <w:t>de</w:t>
      </w:r>
      <w:r w:rsidR="00932864">
        <w:t xml:space="preserve"> </w:t>
      </w:r>
      <w:r w:rsidRPr="00311788">
        <w:t>revenire</w:t>
      </w:r>
      <w:r w:rsidR="00932864">
        <w:t xml:space="preserve"> </w:t>
      </w:r>
      <w:r w:rsidRPr="00311788">
        <w:t>în</w:t>
      </w:r>
      <w:r w:rsidR="00932864">
        <w:t xml:space="preserve"> </w:t>
      </w:r>
      <w:r w:rsidRPr="00311788">
        <w:t>statusul</w:t>
      </w:r>
      <w:r w:rsidR="00932864">
        <w:t xml:space="preserve"> </w:t>
      </w:r>
      <w:r w:rsidRPr="00311788">
        <w:t>„în</w:t>
      </w:r>
      <w:r w:rsidR="00932864">
        <w:t xml:space="preserve"> </w:t>
      </w:r>
      <w:r w:rsidRPr="00311788">
        <w:t>verificare</w:t>
      </w:r>
      <w:r w:rsidR="00932864">
        <w:t xml:space="preserve"> </w:t>
      </w:r>
      <w:r w:rsidRPr="00311788">
        <w:t>conformitate</w:t>
      </w:r>
      <w:r w:rsidR="00932864">
        <w:t xml:space="preserve"> </w:t>
      </w:r>
      <w:r w:rsidRPr="00311788">
        <w:t>și</w:t>
      </w:r>
      <w:r w:rsidR="00932864">
        <w:t xml:space="preserve"> </w:t>
      </w:r>
      <w:r w:rsidRPr="00311788">
        <w:t>eligibilitate”,</w:t>
      </w:r>
      <w:r w:rsidR="00932864">
        <w:t xml:space="preserve"> </w:t>
      </w:r>
      <w:r w:rsidRPr="00311788">
        <w:t>determinate</w:t>
      </w:r>
      <w:r w:rsidR="00932864">
        <w:t xml:space="preserve"> </w:t>
      </w:r>
      <w:r w:rsidRPr="00311788">
        <w:t>de</w:t>
      </w:r>
      <w:r w:rsidR="00932864">
        <w:t xml:space="preserve"> </w:t>
      </w:r>
      <w:r w:rsidRPr="00311788">
        <w:t>rezoluția</w:t>
      </w:r>
      <w:r w:rsidR="00932864">
        <w:t xml:space="preserve"> </w:t>
      </w:r>
      <w:r w:rsidRPr="00311788">
        <w:t>eronată</w:t>
      </w:r>
      <w:r w:rsidR="00932864">
        <w:t xml:space="preserve"> </w:t>
      </w:r>
      <w:r w:rsidRPr="00311788">
        <w:t>aplicată</w:t>
      </w:r>
      <w:r w:rsidR="00932864">
        <w:t xml:space="preserve"> </w:t>
      </w:r>
      <w:r w:rsidRPr="00311788">
        <w:t>de</w:t>
      </w:r>
      <w:r w:rsidR="00932864">
        <w:t xml:space="preserve"> </w:t>
      </w:r>
      <w:r w:rsidRPr="00311788">
        <w:t>instalatori</w:t>
      </w:r>
      <w:r w:rsidR="00932864">
        <w:t xml:space="preserve"> </w:t>
      </w:r>
      <w:r w:rsidRPr="00311788">
        <w:t>în</w:t>
      </w:r>
      <w:r w:rsidR="00932864">
        <w:t xml:space="preserve"> </w:t>
      </w:r>
      <w:r w:rsidRPr="00311788">
        <w:t>aplicație,</w:t>
      </w:r>
      <w:r w:rsidR="00932864">
        <w:t xml:space="preserve"> </w:t>
      </w:r>
      <w:r w:rsidRPr="00311788">
        <w:t>în</w:t>
      </w:r>
      <w:r w:rsidR="00932864">
        <w:t xml:space="preserve"> </w:t>
      </w:r>
      <w:r w:rsidRPr="00311788">
        <w:t>urma</w:t>
      </w:r>
      <w:r w:rsidR="00932864">
        <w:t xml:space="preserve"> </w:t>
      </w:r>
      <w:r w:rsidRPr="00311788">
        <w:t>analizei</w:t>
      </w:r>
      <w:r w:rsidR="00932864">
        <w:t xml:space="preserve"> </w:t>
      </w:r>
      <w:r w:rsidRPr="00311788">
        <w:t>documentelor</w:t>
      </w:r>
      <w:r w:rsidR="00932864">
        <w:t xml:space="preserve"> </w:t>
      </w:r>
      <w:r w:rsidRPr="00311788">
        <w:t>încărcate</w:t>
      </w:r>
      <w:r w:rsidR="00932864">
        <w:t xml:space="preserve"> </w:t>
      </w:r>
      <w:r w:rsidRPr="00311788">
        <w:t>de</w:t>
      </w:r>
      <w:r w:rsidR="00932864">
        <w:t xml:space="preserve"> </w:t>
      </w:r>
      <w:r w:rsidRPr="00311788">
        <w:t>solicitant,</w:t>
      </w:r>
      <w:r w:rsidR="00932864">
        <w:t xml:space="preserve"> </w:t>
      </w:r>
      <w:r w:rsidRPr="00311788">
        <w:t>se</w:t>
      </w:r>
      <w:r w:rsidR="00932864">
        <w:t xml:space="preserve"> </w:t>
      </w:r>
      <w:r w:rsidRPr="00311788">
        <w:t>stabilește</w:t>
      </w:r>
      <w:r w:rsidR="00932864">
        <w:t xml:space="preserve"> </w:t>
      </w:r>
      <w:r w:rsidRPr="00311788">
        <w:t>un</w:t>
      </w:r>
      <w:r w:rsidR="00932864">
        <w:t xml:space="preserve"> </w:t>
      </w:r>
      <w:r w:rsidRPr="00311788">
        <w:t>termen</w:t>
      </w:r>
      <w:r w:rsidR="00932864">
        <w:t xml:space="preserve"> </w:t>
      </w:r>
      <w:r w:rsidRPr="00311788">
        <w:t>de</w:t>
      </w:r>
      <w:r w:rsidR="00932864">
        <w:t xml:space="preserve"> </w:t>
      </w:r>
      <w:r w:rsidRPr="00311788">
        <w:t>maximum</w:t>
      </w:r>
      <w:r w:rsidR="00932864">
        <w:t xml:space="preserve"> </w:t>
      </w:r>
      <w:r w:rsidRPr="00311788">
        <w:t>5</w:t>
      </w:r>
      <w:r w:rsidR="00932864">
        <w:t xml:space="preserve"> </w:t>
      </w:r>
      <w:r w:rsidRPr="00311788">
        <w:t>zile</w:t>
      </w:r>
      <w:r w:rsidR="00932864">
        <w:t xml:space="preserve"> </w:t>
      </w:r>
      <w:r w:rsidRPr="00311788">
        <w:t>calculate</w:t>
      </w:r>
      <w:r w:rsidR="00932864">
        <w:t xml:space="preserve"> </w:t>
      </w:r>
      <w:r w:rsidRPr="00311788">
        <w:t>de</w:t>
      </w:r>
      <w:r w:rsidR="00932864">
        <w:t xml:space="preserve"> </w:t>
      </w:r>
      <w:r w:rsidRPr="00311788">
        <w:t>la</w:t>
      </w:r>
      <w:r w:rsidR="00932864">
        <w:t xml:space="preserve"> </w:t>
      </w:r>
      <w:r w:rsidRPr="00311788">
        <w:t>data</w:t>
      </w:r>
      <w:r w:rsidR="00932864">
        <w:t xml:space="preserve"> </w:t>
      </w:r>
      <w:r w:rsidRPr="00311788">
        <w:t>de</w:t>
      </w:r>
      <w:r w:rsidR="00932864">
        <w:t xml:space="preserve"> </w:t>
      </w:r>
      <w:r w:rsidRPr="00311788">
        <w:t>23.01.2024,</w:t>
      </w:r>
      <w:r w:rsidR="00932864">
        <w:t xml:space="preserve"> </w:t>
      </w:r>
      <w:r w:rsidRPr="00311788">
        <w:t>în</w:t>
      </w:r>
      <w:r w:rsidR="00932864">
        <w:t xml:space="preserve"> </w:t>
      </w:r>
      <w:r w:rsidRPr="00311788">
        <w:t>cadrul</w:t>
      </w:r>
      <w:r w:rsidR="00932864">
        <w:t xml:space="preserve"> </w:t>
      </w:r>
      <w:r w:rsidRPr="00311788">
        <w:t>căruia</w:t>
      </w:r>
      <w:r w:rsidR="00932864">
        <w:t xml:space="preserve"> </w:t>
      </w:r>
      <w:r w:rsidRPr="00311788">
        <w:t>instalatorii</w:t>
      </w:r>
      <w:r w:rsidR="00932864">
        <w:t xml:space="preserve"> </w:t>
      </w:r>
      <w:r w:rsidRPr="00311788">
        <w:t>sunt</w:t>
      </w:r>
      <w:r w:rsidR="00932864">
        <w:t xml:space="preserve"> </w:t>
      </w:r>
      <w:r w:rsidRPr="00311788">
        <w:t>obligați</w:t>
      </w:r>
      <w:r w:rsidR="00932864">
        <w:t xml:space="preserve"> </w:t>
      </w:r>
      <w:r w:rsidRPr="00311788">
        <w:t>să</w:t>
      </w:r>
      <w:r w:rsidR="00932864">
        <w:t xml:space="preserve"> </w:t>
      </w:r>
      <w:r w:rsidRPr="00311788">
        <w:t>remedieze</w:t>
      </w:r>
      <w:r w:rsidR="00932864">
        <w:t xml:space="preserve"> </w:t>
      </w:r>
      <w:r w:rsidRPr="00311788">
        <w:t>aceste</w:t>
      </w:r>
      <w:r w:rsidR="00932864">
        <w:t xml:space="preserve"> </w:t>
      </w:r>
      <w:r w:rsidRPr="00311788">
        <w:t>situații.</w:t>
      </w:r>
    </w:p>
    <w:p w14:paraId="329AE818" w14:textId="59B1BBF4" w:rsidR="00311788" w:rsidRPr="00311788" w:rsidRDefault="00311788" w:rsidP="00311788">
      <w:pPr>
        <w:pStyle w:val="Stilsursa"/>
      </w:pPr>
      <w:r w:rsidRPr="00311788">
        <w:t>Sursa:</w:t>
      </w:r>
      <w:r w:rsidR="00932864">
        <w:t xml:space="preserve"> </w:t>
      </w:r>
      <w:r w:rsidRPr="00311788">
        <w:t>AFM</w:t>
      </w:r>
    </w:p>
    <w:p w14:paraId="23017B0F" w14:textId="0ADAAA2C" w:rsidR="00311788" w:rsidRPr="00311788" w:rsidRDefault="00311788" w:rsidP="00311788">
      <w:pPr>
        <w:pStyle w:val="separatorarticole"/>
      </w:pPr>
      <w:r>
        <w:t>*</w:t>
      </w:r>
    </w:p>
    <w:p w14:paraId="4F981EFA" w14:textId="1B3AADCB" w:rsidR="00B22FA1" w:rsidRPr="00B22FA1" w:rsidRDefault="00B22FA1" w:rsidP="00B22FA1">
      <w:pPr>
        <w:pStyle w:val="TitluArticolinINFOUE"/>
      </w:pPr>
      <w:bookmarkStart w:id="146" w:name="_Toc157522069"/>
      <w:r w:rsidRPr="00B22FA1">
        <w:t>AFIR:</w:t>
      </w:r>
      <w:r w:rsidR="00932864">
        <w:t xml:space="preserve"> </w:t>
      </w:r>
      <w:r w:rsidRPr="00B22FA1">
        <w:t>3.761</w:t>
      </w:r>
      <w:r w:rsidR="00932864">
        <w:t xml:space="preserve"> </w:t>
      </w:r>
      <w:r w:rsidRPr="00B22FA1">
        <w:t>de</w:t>
      </w:r>
      <w:r w:rsidR="00932864">
        <w:t xml:space="preserve"> </w:t>
      </w:r>
      <w:r w:rsidRPr="00B22FA1">
        <w:t>cereri</w:t>
      </w:r>
      <w:r w:rsidR="00932864">
        <w:t xml:space="preserve"> </w:t>
      </w:r>
      <w:r w:rsidRPr="00B22FA1">
        <w:t>de</w:t>
      </w:r>
      <w:r w:rsidR="00932864">
        <w:t xml:space="preserve"> </w:t>
      </w:r>
      <w:r w:rsidRPr="00B22FA1">
        <w:t>finanțare</w:t>
      </w:r>
      <w:r w:rsidR="00932864">
        <w:t xml:space="preserve"> </w:t>
      </w:r>
      <w:r w:rsidRPr="00B22FA1">
        <w:t>depuse</w:t>
      </w:r>
      <w:r w:rsidR="00932864">
        <w:t xml:space="preserve"> </w:t>
      </w:r>
      <w:r w:rsidRPr="00B22FA1">
        <w:t>pe</w:t>
      </w:r>
      <w:r w:rsidR="00932864">
        <w:t xml:space="preserve"> </w:t>
      </w:r>
      <w:r w:rsidRPr="00B22FA1">
        <w:t>apelul</w:t>
      </w:r>
      <w:r w:rsidR="00932864">
        <w:t xml:space="preserve"> </w:t>
      </w:r>
      <w:r w:rsidRPr="00B22FA1">
        <w:t>privind</w:t>
      </w:r>
      <w:r w:rsidR="00932864">
        <w:t xml:space="preserve"> </w:t>
      </w:r>
      <w:r w:rsidRPr="00B22FA1">
        <w:t>instalarea</w:t>
      </w:r>
      <w:r w:rsidR="00932864">
        <w:t xml:space="preserve"> </w:t>
      </w:r>
      <w:r w:rsidRPr="00B22FA1">
        <w:t>tinerilor</w:t>
      </w:r>
      <w:r w:rsidR="00932864">
        <w:t xml:space="preserve"> </w:t>
      </w:r>
      <w:r w:rsidRPr="00B22FA1">
        <w:t>fermieri</w:t>
      </w:r>
      <w:bookmarkEnd w:id="146"/>
    </w:p>
    <w:p w14:paraId="224A69EC" w14:textId="08A64F41" w:rsidR="00B22FA1" w:rsidRPr="00B22FA1" w:rsidRDefault="00932864" w:rsidP="00B22FA1">
      <w:r>
        <w:t xml:space="preserve"> </w:t>
      </w:r>
      <w:r w:rsidR="00B22FA1" w:rsidRPr="00B22FA1">
        <w:t>AFIR</w:t>
      </w:r>
      <w:r>
        <w:t xml:space="preserve"> </w:t>
      </w:r>
      <w:r w:rsidR="00B22FA1" w:rsidRPr="00B22FA1">
        <w:t>a</w:t>
      </w:r>
      <w:r>
        <w:t xml:space="preserve"> </w:t>
      </w:r>
      <w:r w:rsidR="00B22FA1" w:rsidRPr="00B22FA1">
        <w:t>anunțat</w:t>
      </w:r>
      <w:r>
        <w:t xml:space="preserve"> </w:t>
      </w:r>
      <w:r w:rsidR="00B22FA1" w:rsidRPr="00B22FA1">
        <w:t>luni,</w:t>
      </w:r>
      <w:r>
        <w:t xml:space="preserve"> </w:t>
      </w:r>
      <w:r w:rsidR="00B22FA1" w:rsidRPr="00B22FA1">
        <w:t>22</w:t>
      </w:r>
      <w:r>
        <w:t xml:space="preserve"> </w:t>
      </w:r>
      <w:r w:rsidR="00B22FA1" w:rsidRPr="00B22FA1">
        <w:t>ianuarie</w:t>
      </w:r>
      <w:r>
        <w:t xml:space="preserve"> </w:t>
      </w:r>
      <w:r w:rsidR="00B22FA1" w:rsidRPr="00B22FA1">
        <w:t>2024,</w:t>
      </w:r>
      <w:r>
        <w:t xml:space="preserve"> </w:t>
      </w:r>
      <w:r w:rsidR="00B22FA1" w:rsidRPr="00B22FA1">
        <w:t>închiderea</w:t>
      </w:r>
      <w:r>
        <w:t xml:space="preserve"> </w:t>
      </w:r>
      <w:r w:rsidR="00B22FA1" w:rsidRPr="00B22FA1">
        <w:t>sesiuni</w:t>
      </w:r>
      <w:r>
        <w:t xml:space="preserve"> </w:t>
      </w:r>
      <w:r w:rsidR="00B22FA1" w:rsidRPr="00B22FA1">
        <w:t>de</w:t>
      </w:r>
      <w:r>
        <w:t xml:space="preserve"> </w:t>
      </w:r>
      <w:r w:rsidR="00B22FA1" w:rsidRPr="00B22FA1">
        <w:t>primire</w:t>
      </w:r>
      <w:r>
        <w:t xml:space="preserve"> </w:t>
      </w:r>
      <w:r w:rsidR="00B22FA1" w:rsidRPr="00B22FA1">
        <w:t>proiecte</w:t>
      </w:r>
      <w:r>
        <w:t xml:space="preserve"> </w:t>
      </w:r>
      <w:r w:rsidR="00B22FA1" w:rsidRPr="00B22FA1">
        <w:t>aferente</w:t>
      </w:r>
      <w:r>
        <w:t xml:space="preserve"> </w:t>
      </w:r>
      <w:r w:rsidR="00B22FA1" w:rsidRPr="00B22FA1">
        <w:t>intervenției</w:t>
      </w:r>
      <w:r>
        <w:t xml:space="preserve"> </w:t>
      </w:r>
      <w:r w:rsidR="00B22FA1" w:rsidRPr="00B22FA1">
        <w:t>DR-30</w:t>
      </w:r>
      <w:r>
        <w:t xml:space="preserve"> </w:t>
      </w:r>
      <w:r w:rsidR="00B22FA1" w:rsidRPr="00B22FA1">
        <w:t>Sprijin</w:t>
      </w:r>
      <w:r>
        <w:t xml:space="preserve"> </w:t>
      </w:r>
      <w:r w:rsidR="00B22FA1" w:rsidRPr="00B22FA1">
        <w:t>pentru</w:t>
      </w:r>
      <w:r>
        <w:t xml:space="preserve"> </w:t>
      </w:r>
      <w:r w:rsidR="00B22FA1" w:rsidRPr="00B22FA1">
        <w:t>instalarea</w:t>
      </w:r>
      <w:r>
        <w:t xml:space="preserve"> </w:t>
      </w:r>
      <w:r w:rsidR="00B22FA1" w:rsidRPr="00B22FA1">
        <w:t>tinerilor</w:t>
      </w:r>
      <w:r>
        <w:t xml:space="preserve"> </w:t>
      </w:r>
      <w:r w:rsidR="00B22FA1" w:rsidRPr="00B22FA1">
        <w:t>fermieri,</w:t>
      </w:r>
      <w:r>
        <w:t xml:space="preserve"> </w:t>
      </w:r>
      <w:r w:rsidR="00B22FA1" w:rsidRPr="00B22FA1">
        <w:t>componenta</w:t>
      </w:r>
      <w:r>
        <w:t xml:space="preserve"> </w:t>
      </w:r>
      <w:r w:rsidR="00B22FA1" w:rsidRPr="00B22FA1">
        <w:t>națională</w:t>
      </w:r>
      <w:r>
        <w:t xml:space="preserve"> </w:t>
      </w:r>
      <w:r w:rsidR="00B22FA1" w:rsidRPr="00B22FA1">
        <w:t>din</w:t>
      </w:r>
      <w:r>
        <w:t xml:space="preserve"> </w:t>
      </w:r>
      <w:r w:rsidR="00B22FA1" w:rsidRPr="00B22FA1">
        <w:t>cadrul</w:t>
      </w:r>
      <w:r>
        <w:t xml:space="preserve"> </w:t>
      </w:r>
      <w:r w:rsidR="00B22FA1" w:rsidRPr="00B22FA1">
        <w:t>Planului</w:t>
      </w:r>
      <w:r>
        <w:t xml:space="preserve"> </w:t>
      </w:r>
      <w:r w:rsidR="00B22FA1" w:rsidRPr="00B22FA1">
        <w:t>Strategic</w:t>
      </w:r>
      <w:r>
        <w:t xml:space="preserve"> </w:t>
      </w:r>
      <w:r w:rsidR="00B22FA1" w:rsidRPr="00B22FA1">
        <w:t>pentru</w:t>
      </w:r>
      <w:r>
        <w:t xml:space="preserve"> </w:t>
      </w:r>
      <w:r w:rsidR="00B22FA1" w:rsidRPr="00B22FA1">
        <w:t>Politica</w:t>
      </w:r>
      <w:r>
        <w:t xml:space="preserve"> </w:t>
      </w:r>
      <w:r w:rsidR="00B22FA1" w:rsidRPr="00B22FA1">
        <w:t>Agricolă</w:t>
      </w:r>
      <w:r>
        <w:t xml:space="preserve"> </w:t>
      </w:r>
      <w:r w:rsidR="00B22FA1" w:rsidRPr="00B22FA1">
        <w:t>Comună</w:t>
      </w:r>
      <w:r>
        <w:t xml:space="preserve"> </w:t>
      </w:r>
      <w:r w:rsidR="00B22FA1" w:rsidRPr="00B22FA1">
        <w:t>2023</w:t>
      </w:r>
      <w:r>
        <w:t xml:space="preserve"> </w:t>
      </w:r>
      <w:r w:rsidR="00B22FA1" w:rsidRPr="00B22FA1">
        <w:t>–</w:t>
      </w:r>
      <w:r>
        <w:t xml:space="preserve"> </w:t>
      </w:r>
      <w:r w:rsidR="00B22FA1" w:rsidRPr="00B22FA1">
        <w:t>2027</w:t>
      </w:r>
      <w:r>
        <w:t xml:space="preserve"> </w:t>
      </w:r>
      <w:r w:rsidR="00B22FA1" w:rsidRPr="00B22FA1">
        <w:t>(PS</w:t>
      </w:r>
      <w:r>
        <w:t xml:space="preserve"> </w:t>
      </w:r>
      <w:r w:rsidR="00B22FA1" w:rsidRPr="00B22FA1">
        <w:t>PAC</w:t>
      </w:r>
      <w:r>
        <w:t xml:space="preserve"> </w:t>
      </w:r>
      <w:r w:rsidR="00B22FA1" w:rsidRPr="00B22FA1">
        <w:t>2027).</w:t>
      </w:r>
    </w:p>
    <w:p w14:paraId="1BCE505D" w14:textId="205F474D" w:rsidR="00B22FA1" w:rsidRPr="00B22FA1" w:rsidRDefault="00B22FA1" w:rsidP="00B22FA1">
      <w:r w:rsidRPr="00B22FA1">
        <w:t>Conform</w:t>
      </w:r>
      <w:r w:rsidR="00932864">
        <w:t xml:space="preserve"> </w:t>
      </w:r>
      <w:r w:rsidRPr="00B22FA1">
        <w:t>comunicatului</w:t>
      </w:r>
      <w:r w:rsidR="00932864">
        <w:t xml:space="preserve"> </w:t>
      </w:r>
      <w:r w:rsidRPr="00B22FA1">
        <w:t>oficial,</w:t>
      </w:r>
      <w:r w:rsidR="00932864">
        <w:t xml:space="preserve"> </w:t>
      </w:r>
      <w:r w:rsidRPr="00B22FA1">
        <w:t>în</w:t>
      </w:r>
      <w:r w:rsidR="00932864">
        <w:t xml:space="preserve"> </w:t>
      </w:r>
      <w:r w:rsidRPr="00B22FA1">
        <w:t>perioada</w:t>
      </w:r>
      <w:r w:rsidR="00932864">
        <w:t xml:space="preserve"> </w:t>
      </w:r>
      <w:r w:rsidRPr="00B22FA1">
        <w:t>2</w:t>
      </w:r>
      <w:r w:rsidR="00932864">
        <w:t xml:space="preserve"> </w:t>
      </w:r>
      <w:r w:rsidRPr="00B22FA1">
        <w:t>noiembrie</w:t>
      </w:r>
      <w:r w:rsidR="00932864">
        <w:t xml:space="preserve"> </w:t>
      </w:r>
      <w:r w:rsidRPr="00B22FA1">
        <w:t>–</w:t>
      </w:r>
      <w:r w:rsidR="00932864">
        <w:t xml:space="preserve"> </w:t>
      </w:r>
      <w:r w:rsidRPr="00B22FA1">
        <w:t>19</w:t>
      </w:r>
      <w:r w:rsidR="00932864">
        <w:t xml:space="preserve"> </w:t>
      </w:r>
      <w:r w:rsidRPr="00B22FA1">
        <w:t>ianuarie</w:t>
      </w:r>
      <w:r w:rsidR="00932864">
        <w:t xml:space="preserve"> </w:t>
      </w:r>
      <w:r w:rsidRPr="00B22FA1">
        <w:t>2024,</w:t>
      </w:r>
      <w:r w:rsidR="00932864">
        <w:t xml:space="preserve"> </w:t>
      </w:r>
      <w:r w:rsidRPr="00B22FA1">
        <w:t>AFIR</w:t>
      </w:r>
      <w:r w:rsidR="00932864">
        <w:t xml:space="preserve"> </w:t>
      </w:r>
      <w:r w:rsidRPr="00B22FA1">
        <w:t>a</w:t>
      </w:r>
      <w:r w:rsidR="00932864">
        <w:t xml:space="preserve"> </w:t>
      </w:r>
      <w:r w:rsidRPr="00B22FA1">
        <w:t>primit</w:t>
      </w:r>
      <w:r w:rsidR="00932864">
        <w:t xml:space="preserve"> </w:t>
      </w:r>
      <w:r w:rsidRPr="00B22FA1">
        <w:t>3.761</w:t>
      </w:r>
      <w:r w:rsidR="00932864">
        <w:t xml:space="preserve"> </w:t>
      </w:r>
      <w:r w:rsidRPr="00B22FA1">
        <w:t>de</w:t>
      </w:r>
      <w:r w:rsidR="00932864">
        <w:t xml:space="preserve"> </w:t>
      </w:r>
      <w:r w:rsidRPr="00B22FA1">
        <w:t>cereri</w:t>
      </w:r>
      <w:r w:rsidR="00932864">
        <w:t xml:space="preserve"> </w:t>
      </w:r>
      <w:r w:rsidRPr="00B22FA1">
        <w:t>de</w:t>
      </w:r>
      <w:r w:rsidR="00932864">
        <w:t xml:space="preserve"> </w:t>
      </w:r>
      <w:r w:rsidRPr="00B22FA1">
        <w:t>finanțare</w:t>
      </w:r>
      <w:r w:rsidR="00932864">
        <w:t xml:space="preserve"> </w:t>
      </w:r>
      <w:r w:rsidRPr="00B22FA1">
        <w:t>depuse</w:t>
      </w:r>
      <w:r w:rsidR="00932864">
        <w:t xml:space="preserve"> </w:t>
      </w:r>
      <w:r w:rsidRPr="00B22FA1">
        <w:t>de</w:t>
      </w:r>
      <w:r w:rsidR="00932864">
        <w:t xml:space="preserve"> </w:t>
      </w:r>
      <w:r w:rsidRPr="00B22FA1">
        <w:t>tinerii</w:t>
      </w:r>
      <w:r w:rsidR="00932864">
        <w:t xml:space="preserve"> </w:t>
      </w:r>
      <w:r w:rsidRPr="00B22FA1">
        <w:t>fermieri</w:t>
      </w:r>
      <w:r w:rsidR="00932864">
        <w:t xml:space="preserve"> </w:t>
      </w:r>
      <w:r w:rsidRPr="00B22FA1">
        <w:t>prin</w:t>
      </w:r>
      <w:r w:rsidR="00932864">
        <w:t xml:space="preserve"> </w:t>
      </w:r>
      <w:r w:rsidRPr="00B22FA1">
        <w:t>DR-30,</w:t>
      </w:r>
      <w:r w:rsidR="00932864">
        <w:t xml:space="preserve"> </w:t>
      </w:r>
      <w:r w:rsidRPr="00B22FA1">
        <w:t>componenta</w:t>
      </w:r>
      <w:r w:rsidR="00932864">
        <w:t xml:space="preserve"> </w:t>
      </w:r>
      <w:r w:rsidRPr="00B22FA1">
        <w:t>națională.</w:t>
      </w:r>
      <w:r w:rsidR="00932864">
        <w:t xml:space="preserve"> </w:t>
      </w:r>
      <w:r w:rsidRPr="00B22FA1">
        <w:t>Valoarea</w:t>
      </w:r>
      <w:r w:rsidR="00932864">
        <w:t xml:space="preserve"> </w:t>
      </w:r>
      <w:r w:rsidRPr="00B22FA1">
        <w:t>totală</w:t>
      </w:r>
      <w:r w:rsidR="00932864">
        <w:t xml:space="preserve"> </w:t>
      </w:r>
      <w:r w:rsidRPr="00B22FA1">
        <w:t>a</w:t>
      </w:r>
      <w:r w:rsidR="00932864">
        <w:t xml:space="preserve"> </w:t>
      </w:r>
      <w:r w:rsidRPr="00B22FA1">
        <w:t>solicitărilor</w:t>
      </w:r>
      <w:r w:rsidR="00932864">
        <w:t xml:space="preserve"> </w:t>
      </w:r>
      <w:r w:rsidRPr="00B22FA1">
        <w:t>de</w:t>
      </w:r>
      <w:r w:rsidR="00932864">
        <w:t xml:space="preserve"> </w:t>
      </w:r>
      <w:r w:rsidRPr="00B22FA1">
        <w:t>finanțare</w:t>
      </w:r>
      <w:r w:rsidR="00932864">
        <w:t xml:space="preserve"> </w:t>
      </w:r>
      <w:r w:rsidRPr="00B22FA1">
        <w:t>depuse</w:t>
      </w:r>
      <w:r w:rsidR="00932864">
        <w:t xml:space="preserve"> </w:t>
      </w:r>
      <w:r w:rsidRPr="00B22FA1">
        <w:t>on-line</w:t>
      </w:r>
      <w:r w:rsidR="00932864">
        <w:t xml:space="preserve"> </w:t>
      </w:r>
      <w:r w:rsidRPr="00B22FA1">
        <w:t>este</w:t>
      </w:r>
      <w:r w:rsidR="00932864">
        <w:t xml:space="preserve"> </w:t>
      </w:r>
      <w:r w:rsidRPr="00B22FA1">
        <w:t>de</w:t>
      </w:r>
      <w:r w:rsidR="00932864">
        <w:t xml:space="preserve"> </w:t>
      </w:r>
      <w:r w:rsidRPr="00B22FA1">
        <w:t>263,27</w:t>
      </w:r>
      <w:r w:rsidR="00932864">
        <w:t xml:space="preserve"> </w:t>
      </w:r>
      <w:r w:rsidRPr="00B22FA1">
        <w:t>milioane</w:t>
      </w:r>
      <w:r w:rsidR="00932864">
        <w:t xml:space="preserve"> </w:t>
      </w:r>
      <w:r w:rsidRPr="00B22FA1">
        <w:t>de</w:t>
      </w:r>
      <w:r w:rsidR="00932864">
        <w:t xml:space="preserve"> </w:t>
      </w:r>
      <w:r w:rsidRPr="00B22FA1">
        <w:t>euro.</w:t>
      </w:r>
      <w:r w:rsidR="00932864">
        <w:t xml:space="preserve"> </w:t>
      </w:r>
      <w:r w:rsidRPr="00B22FA1">
        <w:t>Astfel,</w:t>
      </w:r>
      <w:r w:rsidR="00932864">
        <w:t xml:space="preserve"> </w:t>
      </w:r>
      <w:r w:rsidRPr="00B22FA1">
        <w:t>procentul</w:t>
      </w:r>
      <w:r w:rsidR="00932864">
        <w:t xml:space="preserve"> </w:t>
      </w:r>
      <w:r w:rsidRPr="00B22FA1">
        <w:t>depunerilor</w:t>
      </w:r>
      <w:r w:rsidR="00932864">
        <w:t xml:space="preserve"> </w:t>
      </w:r>
      <w:r w:rsidRPr="00B22FA1">
        <w:t>a</w:t>
      </w:r>
      <w:r w:rsidR="00932864">
        <w:t xml:space="preserve"> </w:t>
      </w:r>
      <w:r w:rsidRPr="00B22FA1">
        <w:t>ajuns</w:t>
      </w:r>
      <w:r w:rsidR="00932864">
        <w:t xml:space="preserve"> </w:t>
      </w:r>
      <w:r w:rsidRPr="00B22FA1">
        <w:t>la</w:t>
      </w:r>
      <w:r w:rsidR="00932864">
        <w:t xml:space="preserve"> </w:t>
      </w:r>
      <w:r w:rsidRPr="00B22FA1">
        <w:t>150,05%</w:t>
      </w:r>
      <w:r w:rsidR="00932864">
        <w:t xml:space="preserve"> </w:t>
      </w:r>
      <w:r w:rsidRPr="00B22FA1">
        <w:t>din</w:t>
      </w:r>
      <w:r w:rsidR="00932864">
        <w:t xml:space="preserve"> </w:t>
      </w:r>
      <w:r w:rsidRPr="00B22FA1">
        <w:t>alocarea</w:t>
      </w:r>
      <w:r w:rsidR="00932864">
        <w:t xml:space="preserve"> </w:t>
      </w:r>
      <w:r w:rsidRPr="00B22FA1">
        <w:t>stabilită.</w:t>
      </w:r>
    </w:p>
    <w:p w14:paraId="54EDBA27" w14:textId="21A1157B" w:rsidR="00B22FA1" w:rsidRPr="00B22FA1" w:rsidRDefault="00B22FA1" w:rsidP="00B22FA1">
      <w:r w:rsidRPr="00B22FA1">
        <w:t>AFIR</w:t>
      </w:r>
      <w:r w:rsidR="00932864">
        <w:t xml:space="preserve"> </w:t>
      </w:r>
      <w:r w:rsidRPr="00B22FA1">
        <w:t>a</w:t>
      </w:r>
      <w:r w:rsidR="00932864">
        <w:t xml:space="preserve"> </w:t>
      </w:r>
      <w:r w:rsidRPr="00B22FA1">
        <w:t>reamintit</w:t>
      </w:r>
      <w:r w:rsidR="00932864">
        <w:t xml:space="preserve"> </w:t>
      </w:r>
      <w:r w:rsidRPr="00B22FA1">
        <w:t>că</w:t>
      </w:r>
      <w:r w:rsidR="00932864">
        <w:t xml:space="preserve"> </w:t>
      </w:r>
      <w:r w:rsidRPr="00B22FA1">
        <w:t>termenul</w:t>
      </w:r>
      <w:r w:rsidR="00932864">
        <w:t xml:space="preserve"> </w:t>
      </w:r>
      <w:r w:rsidRPr="00B22FA1">
        <w:t>limită</w:t>
      </w:r>
      <w:r w:rsidR="00932864">
        <w:t xml:space="preserve"> </w:t>
      </w:r>
      <w:r w:rsidRPr="00B22FA1">
        <w:t>din</w:t>
      </w:r>
      <w:r w:rsidR="00932864">
        <w:t xml:space="preserve"> </w:t>
      </w:r>
      <w:r w:rsidRPr="00B22FA1">
        <w:t>anunțul</w:t>
      </w:r>
      <w:r w:rsidR="00932864">
        <w:t xml:space="preserve"> </w:t>
      </w:r>
      <w:r w:rsidRPr="00B22FA1">
        <w:t>de</w:t>
      </w:r>
      <w:r w:rsidR="00932864">
        <w:t xml:space="preserve"> </w:t>
      </w:r>
      <w:r w:rsidRPr="00B22FA1">
        <w:t>lansare</w:t>
      </w:r>
      <w:r w:rsidR="00932864">
        <w:t xml:space="preserve"> </w:t>
      </w:r>
      <w:r w:rsidRPr="00B22FA1">
        <w:t>a</w:t>
      </w:r>
      <w:r w:rsidR="00932864">
        <w:t xml:space="preserve"> </w:t>
      </w:r>
      <w:r w:rsidRPr="00B22FA1">
        <w:t>sesiunii</w:t>
      </w:r>
      <w:r w:rsidR="00932864">
        <w:t xml:space="preserve"> </w:t>
      </w:r>
      <w:r w:rsidRPr="00B22FA1">
        <w:t>era</w:t>
      </w:r>
      <w:r w:rsidR="00932864">
        <w:t xml:space="preserve"> </w:t>
      </w:r>
      <w:r w:rsidRPr="00B22FA1">
        <w:t>31</w:t>
      </w:r>
      <w:r w:rsidR="00932864">
        <w:t xml:space="preserve"> </w:t>
      </w:r>
      <w:r w:rsidRPr="00B22FA1">
        <w:t>ianuarie</w:t>
      </w:r>
      <w:r w:rsidR="00932864">
        <w:t xml:space="preserve"> </w:t>
      </w:r>
      <w:r w:rsidRPr="00B22FA1">
        <w:t>2024,</w:t>
      </w:r>
      <w:r w:rsidR="00932864">
        <w:t xml:space="preserve"> </w:t>
      </w:r>
      <w:r w:rsidRPr="00B22FA1">
        <w:t>ora</w:t>
      </w:r>
      <w:r w:rsidR="00932864">
        <w:t xml:space="preserve"> </w:t>
      </w:r>
      <w:r w:rsidRPr="00B22FA1">
        <w:t>16:00,</w:t>
      </w:r>
      <w:r w:rsidR="00932864">
        <w:t xml:space="preserve"> </w:t>
      </w:r>
      <w:r w:rsidRPr="00B22FA1">
        <w:t>iar</w:t>
      </w:r>
      <w:r w:rsidR="00932864">
        <w:t xml:space="preserve"> </w:t>
      </w:r>
      <w:r w:rsidRPr="00B22FA1">
        <w:t>alocarea</w:t>
      </w:r>
      <w:r w:rsidR="00932864">
        <w:t xml:space="preserve"> </w:t>
      </w:r>
      <w:r w:rsidRPr="00B22FA1">
        <w:t>stabilită</w:t>
      </w:r>
      <w:r w:rsidR="00932864">
        <w:t xml:space="preserve"> </w:t>
      </w:r>
      <w:r w:rsidRPr="00B22FA1">
        <w:t>pentru</w:t>
      </w:r>
      <w:r w:rsidR="00932864">
        <w:t xml:space="preserve"> </w:t>
      </w:r>
      <w:r w:rsidRPr="00B22FA1">
        <w:t>această</w:t>
      </w:r>
      <w:r w:rsidR="00932864">
        <w:t xml:space="preserve"> </w:t>
      </w:r>
      <w:r w:rsidRPr="00B22FA1">
        <w:t>sesiune</w:t>
      </w:r>
      <w:r w:rsidR="00932864">
        <w:t xml:space="preserve"> </w:t>
      </w:r>
      <w:r w:rsidRPr="00B22FA1">
        <w:t>a</w:t>
      </w:r>
      <w:r w:rsidR="00932864">
        <w:t xml:space="preserve"> </w:t>
      </w:r>
      <w:r w:rsidRPr="00B22FA1">
        <w:t>fost</w:t>
      </w:r>
      <w:r w:rsidR="00932864">
        <w:t xml:space="preserve"> </w:t>
      </w:r>
      <w:r w:rsidRPr="00B22FA1">
        <w:t>de</w:t>
      </w:r>
      <w:r w:rsidR="00932864">
        <w:t xml:space="preserve"> </w:t>
      </w:r>
      <w:r w:rsidRPr="00B22FA1">
        <w:t>175,5</w:t>
      </w:r>
      <w:r w:rsidR="00932864">
        <w:t xml:space="preserve"> </w:t>
      </w:r>
      <w:r w:rsidRPr="00B22FA1">
        <w:t>milioane</w:t>
      </w:r>
      <w:r w:rsidR="00932864">
        <w:t xml:space="preserve"> </w:t>
      </w:r>
      <w:r w:rsidRPr="00B22FA1">
        <w:t>de</w:t>
      </w:r>
      <w:r w:rsidR="00932864">
        <w:t xml:space="preserve"> </w:t>
      </w:r>
      <w:r w:rsidRPr="00B22FA1">
        <w:t>euro.</w:t>
      </w:r>
    </w:p>
    <w:p w14:paraId="3F0B571D" w14:textId="1603AF91" w:rsidR="00B22FA1" w:rsidRPr="00B22FA1" w:rsidRDefault="00B22FA1" w:rsidP="00B22FA1">
      <w:pPr>
        <w:pStyle w:val="Stilsursa"/>
      </w:pPr>
      <w:r w:rsidRPr="00B22FA1">
        <w:t>Sursa:</w:t>
      </w:r>
      <w:r w:rsidR="00932864">
        <w:t xml:space="preserve"> </w:t>
      </w:r>
      <w:r w:rsidRPr="00B22FA1">
        <w:t>AFIR</w:t>
      </w:r>
    </w:p>
    <w:p w14:paraId="021CD9CB" w14:textId="6ED8F31C" w:rsidR="002441F4" w:rsidRDefault="002441F4" w:rsidP="002441F4">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2561C272"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7" w:name="_Toc157522070"/>
      <w:r w:rsidRPr="002D208A">
        <w:rPr>
          <w:rFonts w:cs="Arial"/>
          <w:b/>
          <w:bCs/>
          <w:smallCaps/>
          <w:color w:val="385623" w:themeColor="accent6" w:themeShade="80"/>
          <w:sz w:val="20"/>
          <w:szCs w:val="20"/>
        </w:rPr>
        <w:t>Consultări</w:t>
      </w:r>
      <w:r w:rsidR="00932864">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7"/>
    </w:p>
    <w:p w14:paraId="65E556E1" w14:textId="3E9924DA" w:rsidR="00014A1E" w:rsidRPr="00014A1E" w:rsidRDefault="00014A1E" w:rsidP="00014A1E">
      <w:pPr>
        <w:pStyle w:val="TitluArticolinINFOUE"/>
      </w:pPr>
      <w:bookmarkStart w:id="148" w:name="_Toc157522071"/>
      <w:r w:rsidRPr="00014A1E">
        <w:t>Programul</w:t>
      </w:r>
      <w:r w:rsidR="00932864">
        <w:t xml:space="preserve"> </w:t>
      </w:r>
      <w:r w:rsidRPr="00014A1E">
        <w:t>„Săptămâna</w:t>
      </w:r>
      <w:r w:rsidR="00932864">
        <w:t xml:space="preserve"> </w:t>
      </w:r>
      <w:r w:rsidRPr="00014A1E">
        <w:t>verde”</w:t>
      </w:r>
      <w:r w:rsidR="00932864">
        <w:t xml:space="preserve"> </w:t>
      </w:r>
      <w:r w:rsidRPr="00014A1E">
        <w:t>dedicat</w:t>
      </w:r>
      <w:r w:rsidR="00932864">
        <w:t xml:space="preserve"> </w:t>
      </w:r>
      <w:r w:rsidRPr="00014A1E">
        <w:t>unităților</w:t>
      </w:r>
      <w:r w:rsidR="00932864">
        <w:t xml:space="preserve"> </w:t>
      </w:r>
      <w:r w:rsidRPr="00014A1E">
        <w:t>de</w:t>
      </w:r>
      <w:r w:rsidR="00932864">
        <w:t xml:space="preserve"> </w:t>
      </w:r>
      <w:r w:rsidRPr="00014A1E">
        <w:t>învățământ,</w:t>
      </w:r>
      <w:r w:rsidR="00932864">
        <w:t xml:space="preserve"> </w:t>
      </w:r>
      <w:r w:rsidRPr="00014A1E">
        <w:t>lansat</w:t>
      </w:r>
      <w:r w:rsidR="00932864">
        <w:t xml:space="preserve"> </w:t>
      </w:r>
      <w:r w:rsidRPr="00014A1E">
        <w:t>în</w:t>
      </w:r>
      <w:r w:rsidR="00932864">
        <w:t xml:space="preserve"> </w:t>
      </w:r>
      <w:r w:rsidRPr="00014A1E">
        <w:t>consultare</w:t>
      </w:r>
      <w:r w:rsidR="00932864">
        <w:t xml:space="preserve"> </w:t>
      </w:r>
      <w:r w:rsidRPr="00014A1E">
        <w:t>publică!</w:t>
      </w:r>
      <w:bookmarkEnd w:id="148"/>
    </w:p>
    <w:p w14:paraId="6313508D" w14:textId="771F842E" w:rsidR="00014A1E" w:rsidRPr="00014A1E" w:rsidRDefault="00932864" w:rsidP="00014A1E">
      <w:r>
        <w:t xml:space="preserve"> </w:t>
      </w:r>
      <w:r w:rsidR="00014A1E" w:rsidRPr="00014A1E">
        <w:t>Ministerul</w:t>
      </w:r>
      <w:r>
        <w:t xml:space="preserve"> </w:t>
      </w:r>
      <w:r w:rsidR="00014A1E" w:rsidRPr="00014A1E">
        <w:t>Mediului,</w:t>
      </w:r>
      <w:r>
        <w:t xml:space="preserve"> </w:t>
      </w:r>
      <w:r w:rsidR="00014A1E" w:rsidRPr="00014A1E">
        <w:t>Apelor</w:t>
      </w:r>
      <w:r>
        <w:t xml:space="preserve"> </w:t>
      </w:r>
      <w:r w:rsidR="00014A1E" w:rsidRPr="00014A1E">
        <w:t>și</w:t>
      </w:r>
      <w:r>
        <w:t xml:space="preserve"> </w:t>
      </w:r>
      <w:r w:rsidR="00014A1E" w:rsidRPr="00014A1E">
        <w:t>Pădurilor</w:t>
      </w:r>
      <w:r>
        <w:t xml:space="preserve"> </w:t>
      </w:r>
      <w:r w:rsidR="00014A1E" w:rsidRPr="00014A1E">
        <w:t>(MMAP)</w:t>
      </w:r>
      <w:r>
        <w:t xml:space="preserve"> </w:t>
      </w:r>
      <w:r w:rsidR="00014A1E" w:rsidRPr="00014A1E">
        <w:t>a</w:t>
      </w:r>
      <w:r>
        <w:t xml:space="preserve"> </w:t>
      </w:r>
      <w:r w:rsidR="00014A1E" w:rsidRPr="00014A1E">
        <w:t>lansat</w:t>
      </w:r>
      <w:r>
        <w:t xml:space="preserve"> </w:t>
      </w:r>
      <w:r w:rsidR="00014A1E" w:rsidRPr="00014A1E">
        <w:t>în</w:t>
      </w:r>
      <w:r>
        <w:t xml:space="preserve"> </w:t>
      </w:r>
      <w:r w:rsidR="00014A1E" w:rsidRPr="00014A1E">
        <w:t>consultare</w:t>
      </w:r>
      <w:r>
        <w:t xml:space="preserve"> </w:t>
      </w:r>
      <w:r w:rsidR="00014A1E" w:rsidRPr="00014A1E">
        <w:t>publică</w:t>
      </w:r>
      <w:r>
        <w:t xml:space="preserve"> </w:t>
      </w:r>
      <w:r w:rsidR="00014A1E" w:rsidRPr="00014A1E">
        <w:t>proiectul</w:t>
      </w:r>
      <w:r>
        <w:t xml:space="preserve"> </w:t>
      </w:r>
      <w:r w:rsidR="00014A1E" w:rsidRPr="00014A1E">
        <w:t>de</w:t>
      </w:r>
      <w:r>
        <w:t xml:space="preserve"> </w:t>
      </w:r>
      <w:r w:rsidR="00014A1E" w:rsidRPr="00014A1E">
        <w:t>Hotărâre</w:t>
      </w:r>
      <w:r>
        <w:t xml:space="preserve"> </w:t>
      </w:r>
      <w:r w:rsidR="00014A1E" w:rsidRPr="00014A1E">
        <w:t>de</w:t>
      </w:r>
      <w:r>
        <w:t xml:space="preserve"> </w:t>
      </w:r>
      <w:r w:rsidR="00014A1E" w:rsidRPr="00014A1E">
        <w:t>Guvern</w:t>
      </w:r>
      <w:r>
        <w:t xml:space="preserve"> </w:t>
      </w:r>
      <w:r w:rsidR="00014A1E" w:rsidRPr="00014A1E">
        <w:t>pentru</w:t>
      </w:r>
      <w:r>
        <w:t xml:space="preserve"> </w:t>
      </w:r>
      <w:r w:rsidR="00014A1E" w:rsidRPr="00014A1E">
        <w:t>aprobarea</w:t>
      </w:r>
      <w:r>
        <w:t xml:space="preserve"> </w:t>
      </w:r>
      <w:r w:rsidR="00014A1E" w:rsidRPr="00014A1E">
        <w:t>finanțării</w:t>
      </w:r>
      <w:r>
        <w:t xml:space="preserve"> </w:t>
      </w:r>
      <w:r w:rsidR="00014A1E" w:rsidRPr="00014A1E">
        <w:t>din</w:t>
      </w:r>
      <w:r>
        <w:t xml:space="preserve"> </w:t>
      </w:r>
      <w:r w:rsidR="00014A1E" w:rsidRPr="00014A1E">
        <w:t>Fondul</w:t>
      </w:r>
      <w:r>
        <w:t xml:space="preserve"> </w:t>
      </w:r>
      <w:r w:rsidR="00014A1E" w:rsidRPr="00014A1E">
        <w:t>pentru</w:t>
      </w:r>
      <w:r>
        <w:t xml:space="preserve"> </w:t>
      </w:r>
      <w:r w:rsidR="00014A1E" w:rsidRPr="00014A1E">
        <w:t>mediu</w:t>
      </w:r>
      <w:r>
        <w:t xml:space="preserve"> </w:t>
      </w:r>
      <w:r w:rsidR="00014A1E" w:rsidRPr="00014A1E">
        <w:t>a</w:t>
      </w:r>
      <w:r>
        <w:t xml:space="preserve"> </w:t>
      </w:r>
      <w:r w:rsidR="00014A1E" w:rsidRPr="00014A1E">
        <w:t>Programului</w:t>
      </w:r>
      <w:r>
        <w:t xml:space="preserve"> </w:t>
      </w:r>
      <w:r w:rsidR="00014A1E" w:rsidRPr="00014A1E">
        <w:t>„Săptămâna</w:t>
      </w:r>
      <w:r>
        <w:t xml:space="preserve"> </w:t>
      </w:r>
      <w:r w:rsidR="00014A1E" w:rsidRPr="00014A1E">
        <w:t>verde”.</w:t>
      </w:r>
    </w:p>
    <w:p w14:paraId="77062B6D" w14:textId="013D1559" w:rsidR="00014A1E" w:rsidRPr="00014A1E" w:rsidRDefault="00014A1E" w:rsidP="00014A1E">
      <w:r w:rsidRPr="00014A1E">
        <w:t>Proiectul</w:t>
      </w:r>
      <w:r w:rsidR="00932864">
        <w:t xml:space="preserve"> </w:t>
      </w:r>
      <w:r w:rsidRPr="00014A1E">
        <w:t>propune</w:t>
      </w:r>
      <w:r w:rsidR="00932864">
        <w:t xml:space="preserve"> </w:t>
      </w:r>
      <w:r w:rsidRPr="00014A1E">
        <w:t>acordarea</w:t>
      </w:r>
      <w:r w:rsidR="00932864">
        <w:t xml:space="preserve"> </w:t>
      </w:r>
      <w:r w:rsidRPr="00014A1E">
        <w:t>sumei</w:t>
      </w:r>
      <w:r w:rsidR="00932864">
        <w:t xml:space="preserve"> </w:t>
      </w:r>
      <w:r w:rsidRPr="00014A1E">
        <w:t>de</w:t>
      </w:r>
      <w:r w:rsidR="00932864">
        <w:t xml:space="preserve"> </w:t>
      </w:r>
      <w:r w:rsidRPr="00014A1E">
        <w:t>100.000</w:t>
      </w:r>
      <w:r w:rsidR="00932864">
        <w:t xml:space="preserve"> </w:t>
      </w:r>
      <w:r w:rsidRPr="00014A1E">
        <w:t>mii</w:t>
      </w:r>
      <w:r w:rsidR="00932864">
        <w:t xml:space="preserve"> </w:t>
      </w:r>
      <w:r w:rsidRPr="00014A1E">
        <w:t>lei,</w:t>
      </w:r>
      <w:r w:rsidR="00932864">
        <w:t xml:space="preserve"> </w:t>
      </w:r>
      <w:r w:rsidRPr="00014A1E">
        <w:t>sub</w:t>
      </w:r>
      <w:r w:rsidR="00932864">
        <w:t xml:space="preserve"> </w:t>
      </w:r>
      <w:r w:rsidRPr="00014A1E">
        <w:t>formă</w:t>
      </w:r>
      <w:r w:rsidR="00932864">
        <w:t xml:space="preserve"> </w:t>
      </w:r>
      <w:r w:rsidRPr="00014A1E">
        <w:t>de</w:t>
      </w:r>
      <w:r w:rsidR="00932864">
        <w:t xml:space="preserve"> </w:t>
      </w:r>
      <w:r w:rsidRPr="00014A1E">
        <w:t>finanțare</w:t>
      </w:r>
      <w:r w:rsidR="00932864">
        <w:t xml:space="preserve"> </w:t>
      </w:r>
      <w:r w:rsidRPr="00014A1E">
        <w:t>nerambursabilă,</w:t>
      </w:r>
      <w:r w:rsidR="00932864">
        <w:t xml:space="preserve"> </w:t>
      </w:r>
      <w:r w:rsidRPr="00014A1E">
        <w:t>prin</w:t>
      </w:r>
      <w:r w:rsidR="00932864">
        <w:t xml:space="preserve"> </w:t>
      </w:r>
      <w:r w:rsidRPr="00014A1E">
        <w:t>Administrația</w:t>
      </w:r>
      <w:r w:rsidR="00932864">
        <w:t xml:space="preserve"> </w:t>
      </w:r>
      <w:r w:rsidRPr="00014A1E">
        <w:t>Fondului</w:t>
      </w:r>
      <w:r w:rsidR="00932864">
        <w:t xml:space="preserve"> </w:t>
      </w:r>
      <w:r w:rsidRPr="00014A1E">
        <w:t>pentru</w:t>
      </w:r>
      <w:r w:rsidR="00932864">
        <w:t xml:space="preserve"> </w:t>
      </w:r>
      <w:r w:rsidRPr="00014A1E">
        <w:t>Mediu</w:t>
      </w:r>
      <w:r w:rsidR="00932864">
        <w:t xml:space="preserve"> </w:t>
      </w:r>
      <w:r w:rsidRPr="00014A1E">
        <w:t>(AFM),</w:t>
      </w:r>
      <w:r w:rsidR="00932864">
        <w:t xml:space="preserve"> </w:t>
      </w:r>
      <w:r w:rsidRPr="00014A1E">
        <w:t>pentru</w:t>
      </w:r>
      <w:r w:rsidR="00932864">
        <w:t xml:space="preserve"> </w:t>
      </w:r>
      <w:r w:rsidRPr="00014A1E">
        <w:t>realizarea</w:t>
      </w:r>
      <w:r w:rsidR="00932864">
        <w:t xml:space="preserve"> </w:t>
      </w:r>
      <w:r w:rsidRPr="00014A1E">
        <w:t>acţiunilor</w:t>
      </w:r>
      <w:r w:rsidR="00932864">
        <w:t xml:space="preserve"> </w:t>
      </w:r>
      <w:r w:rsidRPr="00014A1E">
        <w:t>multianuale,</w:t>
      </w:r>
      <w:r w:rsidR="00932864">
        <w:t xml:space="preserve"> </w:t>
      </w:r>
      <w:r w:rsidRPr="00014A1E">
        <w:t>necesare</w:t>
      </w:r>
      <w:r w:rsidR="00932864">
        <w:t xml:space="preserve"> </w:t>
      </w:r>
      <w:r w:rsidRPr="00014A1E">
        <w:t>Programului</w:t>
      </w:r>
      <w:r w:rsidR="00932864">
        <w:t xml:space="preserve"> </w:t>
      </w:r>
      <w:r w:rsidRPr="00014A1E">
        <w:t>„Săptămâna</w:t>
      </w:r>
      <w:r w:rsidR="00932864">
        <w:t xml:space="preserve"> </w:t>
      </w:r>
      <w:r w:rsidRPr="00014A1E">
        <w:t>verde”,</w:t>
      </w:r>
      <w:r w:rsidR="00932864">
        <w:t xml:space="preserve"> </w:t>
      </w:r>
      <w:r w:rsidRPr="00014A1E">
        <w:t>derulat</w:t>
      </w:r>
      <w:r w:rsidR="00932864">
        <w:t xml:space="preserve"> </w:t>
      </w:r>
      <w:r w:rsidRPr="00014A1E">
        <w:t>de</w:t>
      </w:r>
      <w:r w:rsidR="00932864">
        <w:t xml:space="preserve"> </w:t>
      </w:r>
      <w:r w:rsidRPr="00014A1E">
        <w:t>Ministerul</w:t>
      </w:r>
      <w:r w:rsidR="00932864">
        <w:t xml:space="preserve"> </w:t>
      </w:r>
      <w:r w:rsidRPr="00014A1E">
        <w:t>Educației,</w:t>
      </w:r>
      <w:r w:rsidR="00932864">
        <w:t xml:space="preserve"> </w:t>
      </w:r>
      <w:r w:rsidRPr="00014A1E">
        <w:t>prin</w:t>
      </w:r>
      <w:r w:rsidR="00932864">
        <w:t xml:space="preserve"> </w:t>
      </w:r>
      <w:r w:rsidRPr="00014A1E">
        <w:t>unitățile</w:t>
      </w:r>
      <w:r w:rsidR="00932864">
        <w:t xml:space="preserve"> </w:t>
      </w:r>
      <w:r w:rsidRPr="00014A1E">
        <w:t>de</w:t>
      </w:r>
      <w:r w:rsidR="00932864">
        <w:t xml:space="preserve"> </w:t>
      </w:r>
      <w:r w:rsidRPr="00014A1E">
        <w:t>învățământ</w:t>
      </w:r>
      <w:r w:rsidR="00932864">
        <w:t xml:space="preserve"> </w:t>
      </w:r>
      <w:r w:rsidRPr="00014A1E">
        <w:t>preuniversitar</w:t>
      </w:r>
      <w:r w:rsidR="00932864">
        <w:t xml:space="preserve"> </w:t>
      </w:r>
      <w:r w:rsidRPr="00014A1E">
        <w:t>de</w:t>
      </w:r>
      <w:r w:rsidR="00932864">
        <w:t xml:space="preserve"> </w:t>
      </w:r>
      <w:r w:rsidRPr="00014A1E">
        <w:t>stat,</w:t>
      </w:r>
      <w:r w:rsidR="00932864">
        <w:t xml:space="preserve"> </w:t>
      </w:r>
      <w:r w:rsidRPr="00014A1E">
        <w:t>pe</w:t>
      </w:r>
      <w:r w:rsidR="00932864">
        <w:t xml:space="preserve"> </w:t>
      </w:r>
      <w:r w:rsidRPr="00014A1E">
        <w:t>parcursul</w:t>
      </w:r>
      <w:r w:rsidR="00932864">
        <w:t xml:space="preserve"> </w:t>
      </w:r>
      <w:r w:rsidRPr="00014A1E">
        <w:t>anilor</w:t>
      </w:r>
      <w:r w:rsidR="00932864">
        <w:t xml:space="preserve"> </w:t>
      </w:r>
      <w:r w:rsidRPr="00014A1E">
        <w:t>2024</w:t>
      </w:r>
      <w:r w:rsidR="00932864">
        <w:t xml:space="preserve"> </w:t>
      </w:r>
      <w:r w:rsidRPr="00014A1E">
        <w:t>și</w:t>
      </w:r>
      <w:r w:rsidR="00932864">
        <w:t xml:space="preserve"> </w:t>
      </w:r>
      <w:r w:rsidRPr="00014A1E">
        <w:t>2025.</w:t>
      </w:r>
    </w:p>
    <w:p w14:paraId="42BCFE9E" w14:textId="24C0E51E" w:rsidR="00014A1E" w:rsidRPr="00014A1E" w:rsidRDefault="00014A1E" w:rsidP="00014A1E">
      <w:r w:rsidRPr="00014A1E">
        <w:t>„Așa</w:t>
      </w:r>
      <w:r w:rsidR="00932864">
        <w:t xml:space="preserve"> </w:t>
      </w:r>
      <w:r w:rsidRPr="00014A1E">
        <w:t>cum</w:t>
      </w:r>
      <w:r w:rsidR="00932864">
        <w:t xml:space="preserve"> </w:t>
      </w:r>
      <w:r w:rsidRPr="00014A1E">
        <w:t>știți,</w:t>
      </w:r>
      <w:r w:rsidR="00932864">
        <w:t xml:space="preserve"> </w:t>
      </w:r>
      <w:r w:rsidRPr="00014A1E">
        <w:t>în</w:t>
      </w:r>
      <w:r w:rsidR="00932864">
        <w:t xml:space="preserve"> </w:t>
      </w:r>
      <w:r w:rsidRPr="00014A1E">
        <w:t>noiembrie</w:t>
      </w:r>
      <w:r w:rsidR="00932864">
        <w:t xml:space="preserve"> </w:t>
      </w:r>
      <w:r w:rsidRPr="00014A1E">
        <w:t>2023,</w:t>
      </w:r>
      <w:r w:rsidR="00932864">
        <w:t xml:space="preserve"> </w:t>
      </w:r>
      <w:r w:rsidRPr="00014A1E">
        <w:t>am</w:t>
      </w:r>
      <w:r w:rsidR="00932864">
        <w:t xml:space="preserve"> </w:t>
      </w:r>
      <w:r w:rsidRPr="00014A1E">
        <w:t>creat</w:t>
      </w:r>
      <w:r w:rsidR="00932864">
        <w:t xml:space="preserve"> </w:t>
      </w:r>
      <w:r w:rsidRPr="00014A1E">
        <w:t>cadrul</w:t>
      </w:r>
      <w:r w:rsidR="00932864">
        <w:t xml:space="preserve"> </w:t>
      </w:r>
      <w:r w:rsidRPr="00014A1E">
        <w:t>legal</w:t>
      </w:r>
      <w:r w:rsidR="00932864">
        <w:t xml:space="preserve"> </w:t>
      </w:r>
      <w:r w:rsidRPr="00014A1E">
        <w:t>pentru</w:t>
      </w:r>
      <w:r w:rsidR="00932864">
        <w:t xml:space="preserve"> </w:t>
      </w:r>
      <w:r w:rsidRPr="00014A1E">
        <w:t>finanțarea</w:t>
      </w:r>
      <w:r w:rsidR="00932864">
        <w:t xml:space="preserve"> </w:t>
      </w:r>
      <w:r w:rsidRPr="00014A1E">
        <w:t>activităților</w:t>
      </w:r>
      <w:r w:rsidR="00932864">
        <w:t xml:space="preserve"> </w:t>
      </w:r>
      <w:r w:rsidRPr="00014A1E">
        <w:t>Programului</w:t>
      </w:r>
      <w:r w:rsidR="00932864">
        <w:t xml:space="preserve"> </w:t>
      </w:r>
      <w:r w:rsidRPr="00014A1E">
        <w:t>«Săptămâna</w:t>
      </w:r>
      <w:r w:rsidR="00932864">
        <w:t xml:space="preserve"> </w:t>
      </w:r>
      <w:r w:rsidRPr="00014A1E">
        <w:t>verde».</w:t>
      </w:r>
      <w:r w:rsidR="00932864">
        <w:t xml:space="preserve"> </w:t>
      </w:r>
      <w:r w:rsidRPr="00014A1E">
        <w:t>Chiar</w:t>
      </w:r>
      <w:r w:rsidR="00932864">
        <w:t xml:space="preserve"> </w:t>
      </w:r>
      <w:r w:rsidRPr="00014A1E">
        <w:t>dacă</w:t>
      </w:r>
      <w:r w:rsidR="00932864">
        <w:t xml:space="preserve"> </w:t>
      </w:r>
      <w:r w:rsidRPr="00014A1E">
        <w:t>multe</w:t>
      </w:r>
      <w:r w:rsidR="00932864">
        <w:t xml:space="preserve"> </w:t>
      </w:r>
      <w:r w:rsidRPr="00014A1E">
        <w:t>școli</w:t>
      </w:r>
      <w:r w:rsidR="00932864">
        <w:t xml:space="preserve"> </w:t>
      </w:r>
      <w:r w:rsidRPr="00014A1E">
        <w:t>au</w:t>
      </w:r>
      <w:r w:rsidR="00932864">
        <w:t xml:space="preserve"> </w:t>
      </w:r>
      <w:r w:rsidRPr="00014A1E">
        <w:t>organizat</w:t>
      </w:r>
      <w:r w:rsidR="00932864">
        <w:t xml:space="preserve"> </w:t>
      </w:r>
      <w:r w:rsidRPr="00014A1E">
        <w:t>«Săptămâna</w:t>
      </w:r>
      <w:r w:rsidR="00932864">
        <w:t xml:space="preserve"> </w:t>
      </w:r>
      <w:r w:rsidRPr="00014A1E">
        <w:t>verde»</w:t>
      </w:r>
      <w:r w:rsidR="00932864">
        <w:t xml:space="preserve"> </w:t>
      </w:r>
      <w:r w:rsidRPr="00014A1E">
        <w:t>în</w:t>
      </w:r>
      <w:r w:rsidR="00932864">
        <w:t xml:space="preserve"> </w:t>
      </w:r>
      <w:r w:rsidRPr="00014A1E">
        <w:t>primul</w:t>
      </w:r>
      <w:r w:rsidR="00932864">
        <w:t xml:space="preserve"> </w:t>
      </w:r>
      <w:r w:rsidRPr="00014A1E">
        <w:t>modul</w:t>
      </w:r>
      <w:r w:rsidR="00932864">
        <w:t xml:space="preserve"> </w:t>
      </w:r>
      <w:r w:rsidRPr="00014A1E">
        <w:t>al</w:t>
      </w:r>
      <w:r w:rsidR="00932864">
        <w:t xml:space="preserve"> </w:t>
      </w:r>
      <w:r w:rsidRPr="00014A1E">
        <w:t>acestui</w:t>
      </w:r>
      <w:r w:rsidR="00932864">
        <w:t xml:space="preserve"> </w:t>
      </w:r>
      <w:r w:rsidRPr="00014A1E">
        <w:t>an</w:t>
      </w:r>
      <w:r w:rsidR="00932864">
        <w:t xml:space="preserve"> </w:t>
      </w:r>
      <w:r w:rsidRPr="00014A1E">
        <w:t>școlar,</w:t>
      </w:r>
      <w:r w:rsidR="00932864">
        <w:t xml:space="preserve"> </w:t>
      </w:r>
      <w:r w:rsidRPr="00014A1E">
        <w:t>proiectul</w:t>
      </w:r>
      <w:r w:rsidR="00932864">
        <w:t xml:space="preserve"> </w:t>
      </w:r>
      <w:r w:rsidRPr="00014A1E">
        <w:t>prevede</w:t>
      </w:r>
      <w:r w:rsidR="00932864">
        <w:t xml:space="preserve"> </w:t>
      </w:r>
      <w:r w:rsidRPr="00014A1E">
        <w:t>finanțarea,</w:t>
      </w:r>
      <w:r w:rsidR="00932864">
        <w:t xml:space="preserve"> </w:t>
      </w:r>
      <w:r w:rsidRPr="00014A1E">
        <w:t>inclusiv</w:t>
      </w:r>
      <w:r w:rsidR="00932864">
        <w:t xml:space="preserve"> </w:t>
      </w:r>
      <w:r w:rsidRPr="00014A1E">
        <w:t>pentru</w:t>
      </w:r>
      <w:r w:rsidR="00932864">
        <w:t xml:space="preserve"> </w:t>
      </w:r>
      <w:r w:rsidRPr="00014A1E">
        <w:t>anul</w:t>
      </w:r>
      <w:r w:rsidR="00932864">
        <w:t xml:space="preserve"> </w:t>
      </w:r>
      <w:r w:rsidRPr="00014A1E">
        <w:t>viitor,</w:t>
      </w:r>
      <w:r w:rsidR="00932864">
        <w:t xml:space="preserve"> </w:t>
      </w:r>
      <w:r w:rsidRPr="00014A1E">
        <w:t>astfel</w:t>
      </w:r>
      <w:r w:rsidR="00932864">
        <w:t xml:space="preserve"> </w:t>
      </w:r>
      <w:r w:rsidRPr="00014A1E">
        <w:t>încât</w:t>
      </w:r>
      <w:r w:rsidR="00932864">
        <w:t xml:space="preserve"> </w:t>
      </w:r>
      <w:r w:rsidRPr="00014A1E">
        <w:t>banii</w:t>
      </w:r>
      <w:r w:rsidR="00932864">
        <w:t xml:space="preserve"> </w:t>
      </w:r>
      <w:r w:rsidRPr="00014A1E">
        <w:t>să</w:t>
      </w:r>
      <w:r w:rsidR="00932864">
        <w:t xml:space="preserve"> </w:t>
      </w:r>
      <w:r w:rsidRPr="00014A1E">
        <w:t>ajungă</w:t>
      </w:r>
      <w:r w:rsidR="00932864">
        <w:t xml:space="preserve"> </w:t>
      </w:r>
      <w:r w:rsidRPr="00014A1E">
        <w:t>la</w:t>
      </w:r>
      <w:r w:rsidR="00932864">
        <w:t xml:space="preserve"> </w:t>
      </w:r>
      <w:r w:rsidRPr="00014A1E">
        <w:t>cât</w:t>
      </w:r>
      <w:r w:rsidR="00932864">
        <w:t xml:space="preserve"> </w:t>
      </w:r>
      <w:r w:rsidRPr="00014A1E">
        <w:t>mai</w:t>
      </w:r>
      <w:r w:rsidR="00932864">
        <w:t xml:space="preserve"> </w:t>
      </w:r>
      <w:r w:rsidRPr="00014A1E">
        <w:t>mulți</w:t>
      </w:r>
      <w:r w:rsidR="00932864">
        <w:t xml:space="preserve"> </w:t>
      </w:r>
      <w:r w:rsidRPr="00014A1E">
        <w:t>dintre</w:t>
      </w:r>
      <w:r w:rsidR="00932864">
        <w:t xml:space="preserve"> </w:t>
      </w:r>
      <w:r w:rsidRPr="00014A1E">
        <w:t>copiii,</w:t>
      </w:r>
      <w:r w:rsidR="00932864">
        <w:t xml:space="preserve"> </w:t>
      </w:r>
      <w:r w:rsidRPr="00014A1E">
        <w:t>în</w:t>
      </w:r>
      <w:r w:rsidR="00932864">
        <w:t xml:space="preserve"> </w:t>
      </w:r>
      <w:r w:rsidRPr="00014A1E">
        <w:t>special</w:t>
      </w:r>
      <w:r w:rsidR="00932864">
        <w:t xml:space="preserve"> </w:t>
      </w:r>
      <w:r w:rsidRPr="00014A1E">
        <w:t>din</w:t>
      </w:r>
      <w:r w:rsidR="00932864">
        <w:t xml:space="preserve"> </w:t>
      </w:r>
      <w:r w:rsidRPr="00014A1E">
        <w:t>mediul</w:t>
      </w:r>
      <w:r w:rsidR="00932864">
        <w:t xml:space="preserve"> </w:t>
      </w:r>
      <w:r w:rsidRPr="00014A1E">
        <w:t>rural,</w:t>
      </w:r>
      <w:r w:rsidR="00932864">
        <w:t xml:space="preserve"> </w:t>
      </w:r>
      <w:r w:rsidRPr="00014A1E">
        <w:t>care</w:t>
      </w:r>
      <w:r w:rsidR="00932864">
        <w:t xml:space="preserve"> </w:t>
      </w:r>
      <w:r w:rsidRPr="00014A1E">
        <w:t>nu</w:t>
      </w:r>
      <w:r w:rsidR="00932864">
        <w:t xml:space="preserve"> </w:t>
      </w:r>
      <w:r w:rsidRPr="00014A1E">
        <w:t>își</w:t>
      </w:r>
      <w:r w:rsidR="00932864">
        <w:t xml:space="preserve"> </w:t>
      </w:r>
      <w:r w:rsidRPr="00014A1E">
        <w:t>permit</w:t>
      </w:r>
      <w:r w:rsidR="00932864">
        <w:t xml:space="preserve"> </w:t>
      </w:r>
      <w:r w:rsidRPr="00014A1E">
        <w:t>să</w:t>
      </w:r>
      <w:r w:rsidR="00932864">
        <w:t xml:space="preserve"> </w:t>
      </w:r>
      <w:r w:rsidRPr="00014A1E">
        <w:t>desfășoare</w:t>
      </w:r>
      <w:r w:rsidR="00932864">
        <w:t xml:space="preserve"> </w:t>
      </w:r>
      <w:r w:rsidRPr="00014A1E">
        <w:t>în</w:t>
      </w:r>
      <w:r w:rsidR="00932864">
        <w:t xml:space="preserve"> </w:t>
      </w:r>
      <w:r w:rsidRPr="00014A1E">
        <w:t>mod</w:t>
      </w:r>
      <w:r w:rsidR="00932864">
        <w:t xml:space="preserve"> </w:t>
      </w:r>
      <w:r w:rsidRPr="00014A1E">
        <w:t>corespunzător</w:t>
      </w:r>
      <w:r w:rsidR="00932864">
        <w:t xml:space="preserve"> </w:t>
      </w:r>
      <w:r w:rsidRPr="00014A1E">
        <w:t>activitățile</w:t>
      </w:r>
      <w:r w:rsidR="00932864">
        <w:t xml:space="preserve"> </w:t>
      </w:r>
      <w:r w:rsidRPr="00014A1E">
        <w:t>de</w:t>
      </w:r>
      <w:r w:rsidR="00932864">
        <w:t xml:space="preserve"> </w:t>
      </w:r>
      <w:r w:rsidRPr="00014A1E">
        <w:t>multe</w:t>
      </w:r>
      <w:r w:rsidR="00932864">
        <w:t xml:space="preserve"> </w:t>
      </w:r>
      <w:r w:rsidRPr="00014A1E">
        <w:t>ori</w:t>
      </w:r>
      <w:r w:rsidR="00932864">
        <w:t xml:space="preserve"> </w:t>
      </w:r>
      <w:r w:rsidRPr="00014A1E">
        <w:t>costisitoare,</w:t>
      </w:r>
      <w:r w:rsidR="00932864">
        <w:t xml:space="preserve"> </w:t>
      </w:r>
      <w:r w:rsidRPr="00014A1E">
        <w:t>deoarece</w:t>
      </w:r>
      <w:r w:rsidR="00932864">
        <w:t xml:space="preserve"> </w:t>
      </w:r>
      <w:r w:rsidRPr="00014A1E">
        <w:t>presupun</w:t>
      </w:r>
      <w:r w:rsidR="00932864">
        <w:t xml:space="preserve"> </w:t>
      </w:r>
      <w:r w:rsidRPr="00014A1E">
        <w:t>deplasarea</w:t>
      </w:r>
      <w:r w:rsidR="00932864">
        <w:t xml:space="preserve"> </w:t>
      </w:r>
      <w:r w:rsidRPr="00014A1E">
        <w:t>la</w:t>
      </w:r>
      <w:r w:rsidR="00932864">
        <w:t xml:space="preserve"> </w:t>
      </w:r>
      <w:r w:rsidRPr="00014A1E">
        <w:t>diferite</w:t>
      </w:r>
      <w:r w:rsidR="00932864">
        <w:t xml:space="preserve"> </w:t>
      </w:r>
      <w:proofErr w:type="spellStart"/>
      <w:r w:rsidRPr="00014A1E">
        <w:t>instituţii</w:t>
      </w:r>
      <w:proofErr w:type="spellEnd"/>
      <w:r w:rsidRPr="00014A1E">
        <w:t>,</w:t>
      </w:r>
      <w:r w:rsidR="00932864">
        <w:t xml:space="preserve"> </w:t>
      </w:r>
      <w:r w:rsidRPr="00014A1E">
        <w:t>în</w:t>
      </w:r>
      <w:r w:rsidR="00932864">
        <w:t xml:space="preserve"> </w:t>
      </w:r>
      <w:r w:rsidRPr="00014A1E">
        <w:t>arii</w:t>
      </w:r>
      <w:r w:rsidR="00932864">
        <w:t xml:space="preserve"> </w:t>
      </w:r>
      <w:r w:rsidRPr="00014A1E">
        <w:t>naturale</w:t>
      </w:r>
      <w:r w:rsidR="00932864">
        <w:t xml:space="preserve"> </w:t>
      </w:r>
      <w:r w:rsidRPr="00014A1E">
        <w:t>protejate,</w:t>
      </w:r>
      <w:r w:rsidR="00932864">
        <w:t xml:space="preserve"> </w:t>
      </w:r>
      <w:r w:rsidRPr="00014A1E">
        <w:t>la</w:t>
      </w:r>
      <w:r w:rsidR="00932864">
        <w:t xml:space="preserve"> </w:t>
      </w:r>
      <w:r w:rsidRPr="00014A1E">
        <w:t>muzee</w:t>
      </w:r>
      <w:r w:rsidR="00932864">
        <w:t xml:space="preserve"> </w:t>
      </w:r>
      <w:r w:rsidRPr="00014A1E">
        <w:t>sau</w:t>
      </w:r>
      <w:r w:rsidR="00932864">
        <w:t xml:space="preserve"> </w:t>
      </w:r>
      <w:r w:rsidRPr="00014A1E">
        <w:t>în</w:t>
      </w:r>
      <w:r w:rsidR="00932864">
        <w:t xml:space="preserve"> </w:t>
      </w:r>
      <w:r w:rsidRPr="00014A1E">
        <w:t>parcuri,</w:t>
      </w:r>
      <w:r w:rsidR="00932864">
        <w:t xml:space="preserve"> </w:t>
      </w:r>
      <w:r w:rsidRPr="00014A1E">
        <w:t>și</w:t>
      </w:r>
      <w:r w:rsidR="00932864">
        <w:t xml:space="preserve"> </w:t>
      </w:r>
      <w:r w:rsidRPr="00014A1E">
        <w:t>pe</w:t>
      </w:r>
      <w:r w:rsidR="00932864">
        <w:t xml:space="preserve"> </w:t>
      </w:r>
      <w:r w:rsidRPr="00014A1E">
        <w:t>care</w:t>
      </w:r>
      <w:r w:rsidR="00932864">
        <w:t xml:space="preserve"> </w:t>
      </w:r>
      <w:r w:rsidRPr="00014A1E">
        <w:t>nu</w:t>
      </w:r>
      <w:r w:rsidR="00932864">
        <w:t xml:space="preserve"> </w:t>
      </w:r>
      <w:r w:rsidRPr="00014A1E">
        <w:t>întotdeauna</w:t>
      </w:r>
      <w:r w:rsidR="00932864">
        <w:t xml:space="preserve"> </w:t>
      </w:r>
      <w:proofErr w:type="spellStart"/>
      <w:r w:rsidRPr="00014A1E">
        <w:t>părinţii</w:t>
      </w:r>
      <w:proofErr w:type="spellEnd"/>
      <w:r w:rsidR="00932864">
        <w:t xml:space="preserve"> </w:t>
      </w:r>
      <w:r w:rsidRPr="00014A1E">
        <w:t>le</w:t>
      </w:r>
      <w:r w:rsidR="00932864">
        <w:t xml:space="preserve"> </w:t>
      </w:r>
      <w:r w:rsidRPr="00014A1E">
        <w:t>pot</w:t>
      </w:r>
      <w:r w:rsidR="00932864">
        <w:t xml:space="preserve"> </w:t>
      </w:r>
      <w:r w:rsidRPr="00014A1E">
        <w:t>achita.”,</w:t>
      </w:r>
      <w:r w:rsidR="00932864">
        <w:t xml:space="preserve"> </w:t>
      </w:r>
      <w:r w:rsidRPr="00014A1E">
        <w:t>a</w:t>
      </w:r>
      <w:r w:rsidR="00932864">
        <w:t xml:space="preserve"> </w:t>
      </w:r>
      <w:r w:rsidRPr="00014A1E">
        <w:t>declarat</w:t>
      </w:r>
      <w:r w:rsidR="00932864">
        <w:t xml:space="preserve"> </w:t>
      </w:r>
      <w:r w:rsidRPr="00014A1E">
        <w:t>ministrul</w:t>
      </w:r>
      <w:r w:rsidR="00932864">
        <w:t xml:space="preserve"> </w:t>
      </w:r>
      <w:r w:rsidRPr="00014A1E">
        <w:t>Mircea</w:t>
      </w:r>
      <w:r w:rsidR="00932864">
        <w:t xml:space="preserve"> </w:t>
      </w:r>
      <w:proofErr w:type="spellStart"/>
      <w:r w:rsidRPr="00014A1E">
        <w:t>Fechet</w:t>
      </w:r>
      <w:proofErr w:type="spellEnd"/>
      <w:r w:rsidRPr="00014A1E">
        <w:t>.</w:t>
      </w:r>
    </w:p>
    <w:p w14:paraId="6780BD5A" w14:textId="71EEB3A1" w:rsidR="00014A1E" w:rsidRPr="00014A1E" w:rsidRDefault="00014A1E" w:rsidP="00014A1E">
      <w:r w:rsidRPr="00014A1E">
        <w:lastRenderedPageBreak/>
        <w:t>Cetățenii</w:t>
      </w:r>
      <w:r w:rsidR="00932864">
        <w:t xml:space="preserve"> </w:t>
      </w:r>
      <w:r w:rsidRPr="00014A1E">
        <w:t>și</w:t>
      </w:r>
      <w:r w:rsidR="00932864">
        <w:t xml:space="preserve"> </w:t>
      </w:r>
      <w:r w:rsidRPr="00014A1E">
        <w:t>instituțiile</w:t>
      </w:r>
      <w:r w:rsidR="00932864">
        <w:t xml:space="preserve"> </w:t>
      </w:r>
      <w:r w:rsidRPr="00014A1E">
        <w:t>interesate</w:t>
      </w:r>
      <w:r w:rsidR="00932864">
        <w:t xml:space="preserve"> </w:t>
      </w:r>
      <w:r w:rsidRPr="00014A1E">
        <w:t>pot</w:t>
      </w:r>
      <w:r w:rsidR="00932864">
        <w:t xml:space="preserve"> </w:t>
      </w:r>
      <w:r w:rsidRPr="00014A1E">
        <w:t>transmite</w:t>
      </w:r>
      <w:r w:rsidR="00932864">
        <w:t xml:space="preserve"> </w:t>
      </w:r>
      <w:r w:rsidRPr="00014A1E">
        <w:t>opinii/propuneri/sugestii,</w:t>
      </w:r>
      <w:r w:rsidR="00932864">
        <w:t xml:space="preserve"> </w:t>
      </w:r>
      <w:r w:rsidRPr="00014A1E">
        <w:t>în</w:t>
      </w:r>
      <w:r w:rsidR="00932864">
        <w:t xml:space="preserve"> </w:t>
      </w:r>
      <w:r w:rsidRPr="00014A1E">
        <w:t>termen</w:t>
      </w:r>
      <w:r w:rsidR="00932864">
        <w:t xml:space="preserve"> </w:t>
      </w:r>
      <w:r w:rsidRPr="00014A1E">
        <w:t>de</w:t>
      </w:r>
      <w:r w:rsidR="00932864">
        <w:t xml:space="preserve"> </w:t>
      </w:r>
      <w:r w:rsidRPr="00014A1E">
        <w:t>10</w:t>
      </w:r>
      <w:r w:rsidR="00932864">
        <w:t xml:space="preserve"> </w:t>
      </w:r>
      <w:r w:rsidRPr="00014A1E">
        <w:t>zile</w:t>
      </w:r>
      <w:r w:rsidR="00932864">
        <w:t xml:space="preserve"> </w:t>
      </w:r>
      <w:r w:rsidRPr="00014A1E">
        <w:t>lucrătoare</w:t>
      </w:r>
      <w:r w:rsidR="00932864">
        <w:t xml:space="preserve"> </w:t>
      </w:r>
      <w:r w:rsidRPr="00014A1E">
        <w:t>de</w:t>
      </w:r>
      <w:r w:rsidR="00932864">
        <w:t xml:space="preserve"> </w:t>
      </w:r>
      <w:r w:rsidRPr="00014A1E">
        <w:t>la</w:t>
      </w:r>
      <w:r w:rsidR="00932864">
        <w:t xml:space="preserve"> </w:t>
      </w:r>
      <w:r w:rsidRPr="00014A1E">
        <w:t>data</w:t>
      </w:r>
      <w:r w:rsidR="00932864">
        <w:t xml:space="preserve"> </w:t>
      </w:r>
      <w:r w:rsidRPr="00014A1E">
        <w:t>publicării,</w:t>
      </w:r>
      <w:r w:rsidR="00932864">
        <w:t xml:space="preserve"> </w:t>
      </w:r>
      <w:r w:rsidRPr="00014A1E">
        <w:t>la</w:t>
      </w:r>
      <w:r w:rsidR="00932864">
        <w:t xml:space="preserve"> </w:t>
      </w:r>
      <w:r w:rsidRPr="00014A1E">
        <w:t>Ministerul</w:t>
      </w:r>
      <w:r w:rsidR="00932864">
        <w:t xml:space="preserve"> </w:t>
      </w:r>
      <w:r w:rsidRPr="00014A1E">
        <w:t>Mediului,</w:t>
      </w:r>
      <w:r w:rsidR="00932864">
        <w:t xml:space="preserve"> </w:t>
      </w:r>
      <w:r w:rsidRPr="00014A1E">
        <w:t>Apelor</w:t>
      </w:r>
      <w:r w:rsidR="00932864">
        <w:t xml:space="preserve"> </w:t>
      </w:r>
      <w:r w:rsidRPr="00014A1E">
        <w:t>și</w:t>
      </w:r>
      <w:r w:rsidR="00932864">
        <w:t xml:space="preserve"> </w:t>
      </w:r>
      <w:r w:rsidRPr="00014A1E">
        <w:t>Pădurilor,</w:t>
      </w:r>
      <w:r w:rsidR="00932864">
        <w:t xml:space="preserve"> </w:t>
      </w:r>
      <w:r w:rsidRPr="00014A1E">
        <w:t>Direcția</w:t>
      </w:r>
      <w:r w:rsidR="00932864">
        <w:t xml:space="preserve"> </w:t>
      </w:r>
      <w:r w:rsidRPr="00014A1E">
        <w:t>Comunicare.</w:t>
      </w:r>
    </w:p>
    <w:p w14:paraId="50ED0A40" w14:textId="26802D23" w:rsidR="00014A1E" w:rsidRPr="00014A1E" w:rsidRDefault="00014A1E" w:rsidP="00014A1E">
      <w:r w:rsidRPr="00014A1E">
        <w:t>Persoana</w:t>
      </w:r>
      <w:r w:rsidR="00932864">
        <w:t xml:space="preserve"> </w:t>
      </w:r>
      <w:r w:rsidRPr="00014A1E">
        <w:t>de</w:t>
      </w:r>
      <w:r w:rsidR="00932864">
        <w:t xml:space="preserve"> </w:t>
      </w:r>
      <w:r w:rsidRPr="00014A1E">
        <w:t>contact</w:t>
      </w:r>
      <w:r w:rsidR="00932864">
        <w:t xml:space="preserve"> </w:t>
      </w:r>
      <w:r w:rsidRPr="00014A1E">
        <w:t>este</w:t>
      </w:r>
      <w:r w:rsidR="00932864">
        <w:t xml:space="preserve"> </w:t>
      </w:r>
      <w:r w:rsidRPr="00014A1E">
        <w:t>Adriana</w:t>
      </w:r>
      <w:r w:rsidR="00932864">
        <w:t xml:space="preserve"> </w:t>
      </w:r>
      <w:r w:rsidRPr="00014A1E">
        <w:t>Anghel,</w:t>
      </w:r>
      <w:r w:rsidR="00932864">
        <w:t xml:space="preserve"> </w:t>
      </w:r>
      <w:r w:rsidRPr="00014A1E">
        <w:t>consilier</w:t>
      </w:r>
      <w:r w:rsidR="00932864">
        <w:t xml:space="preserve"> </w:t>
      </w:r>
      <w:r w:rsidRPr="00014A1E">
        <w:t>superior,</w:t>
      </w:r>
      <w:r w:rsidR="00932864">
        <w:t xml:space="preserve"> </w:t>
      </w:r>
      <w:r w:rsidRPr="00014A1E">
        <w:t>Direcția</w:t>
      </w:r>
      <w:r w:rsidR="00932864">
        <w:t xml:space="preserve"> </w:t>
      </w:r>
      <w:r w:rsidRPr="00014A1E">
        <w:t>Comunicare,</w:t>
      </w:r>
      <w:r w:rsidR="00932864">
        <w:t xml:space="preserve"> </w:t>
      </w:r>
      <w:r w:rsidRPr="00014A1E">
        <w:t>telefon:</w:t>
      </w:r>
      <w:r w:rsidR="00932864">
        <w:t xml:space="preserve"> </w:t>
      </w:r>
      <w:r w:rsidRPr="00014A1E">
        <w:t>021-408</w:t>
      </w:r>
      <w:r w:rsidR="00932864">
        <w:t xml:space="preserve"> </w:t>
      </w:r>
      <w:r w:rsidRPr="00014A1E">
        <w:t>9605,</w:t>
      </w:r>
      <w:r w:rsidR="00932864">
        <w:t xml:space="preserve"> </w:t>
      </w:r>
      <w:r w:rsidRPr="00014A1E">
        <w:t>e-mail:</w:t>
      </w:r>
      <w:r w:rsidR="00932864">
        <w:t xml:space="preserve"> </w:t>
      </w:r>
      <w:r w:rsidRPr="00014A1E">
        <w:t>adriana.anghel@mmediu.ro.</w:t>
      </w:r>
    </w:p>
    <w:p w14:paraId="101C35F0" w14:textId="77777777" w:rsidR="00014A1E" w:rsidRPr="00014A1E" w:rsidRDefault="00014A1E" w:rsidP="00014A1E">
      <w:pPr>
        <w:rPr>
          <w:b/>
          <w:bCs/>
        </w:rPr>
      </w:pPr>
      <w:r w:rsidRPr="00014A1E">
        <w:rPr>
          <w:b/>
          <w:bCs/>
        </w:rPr>
        <w:t>Documente</w:t>
      </w:r>
    </w:p>
    <w:p w14:paraId="254DE047" w14:textId="587F3932" w:rsidR="00014A1E" w:rsidRPr="00014A1E" w:rsidRDefault="00E90258" w:rsidP="00014A1E">
      <w:hyperlink r:id="rId30" w:tooltip="HG Săptămâna Verde.zip" w:history="1">
        <w:r w:rsidR="00014A1E" w:rsidRPr="00014A1E">
          <w:rPr>
            <w:rStyle w:val="Hyperlink"/>
            <w:szCs w:val="24"/>
          </w:rPr>
          <w:t>HG</w:t>
        </w:r>
        <w:r w:rsidR="00932864">
          <w:rPr>
            <w:rStyle w:val="Hyperlink"/>
            <w:szCs w:val="24"/>
          </w:rPr>
          <w:t xml:space="preserve"> </w:t>
        </w:r>
        <w:r w:rsidR="00014A1E" w:rsidRPr="00014A1E">
          <w:rPr>
            <w:rStyle w:val="Hyperlink"/>
            <w:szCs w:val="24"/>
          </w:rPr>
          <w:t>Săptămâna</w:t>
        </w:r>
        <w:r w:rsidR="00932864">
          <w:rPr>
            <w:rStyle w:val="Hyperlink"/>
            <w:szCs w:val="24"/>
          </w:rPr>
          <w:t xml:space="preserve"> </w:t>
        </w:r>
        <w:r w:rsidR="00014A1E" w:rsidRPr="00014A1E">
          <w:rPr>
            <w:rStyle w:val="Hyperlink"/>
            <w:szCs w:val="24"/>
          </w:rPr>
          <w:t>Verde.zip</w:t>
        </w:r>
      </w:hyperlink>
    </w:p>
    <w:p w14:paraId="125FBAAB" w14:textId="6AA700EC" w:rsidR="00014A1E" w:rsidRDefault="00014A1E" w:rsidP="00014A1E">
      <w:pPr>
        <w:pStyle w:val="Stilsursa"/>
      </w:pPr>
      <w:r w:rsidRPr="00014A1E">
        <w:t>Sursa:</w:t>
      </w:r>
      <w:r w:rsidR="00932864">
        <w:t xml:space="preserve"> </w:t>
      </w:r>
      <w:r w:rsidRPr="00014A1E">
        <w:t>MMAP</w:t>
      </w:r>
    </w:p>
    <w:p w14:paraId="4426ED65" w14:textId="17BCCFDE" w:rsidR="005614BC" w:rsidRPr="00E74641" w:rsidRDefault="005614BC" w:rsidP="005614BC">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77777777" w:rsidR="00B128D1" w:rsidRDefault="00B128D1" w:rsidP="00B128D1">
      <w:pPr>
        <w:pStyle w:val="AgendaEU"/>
        <w:rPr>
          <w:color w:val="FF0000"/>
        </w:rPr>
      </w:pPr>
      <w:bookmarkStart w:id="149" w:name="_Toc101174490"/>
      <w:bookmarkStart w:id="150" w:name="_Toc75263875"/>
      <w:bookmarkStart w:id="151" w:name="_Hlk109028946"/>
      <w:bookmarkStart w:id="152" w:name="_Toc157522072"/>
      <w:r w:rsidRPr="00E74641">
        <w:rPr>
          <w:color w:val="FF0000"/>
        </w:rPr>
        <w:t>PNRR</w:t>
      </w:r>
      <w:bookmarkEnd w:id="152"/>
    </w:p>
    <w:p w14:paraId="4EC13ACA" w14:textId="72521C67" w:rsidR="00A578AB" w:rsidRPr="00A578AB" w:rsidRDefault="00A578AB" w:rsidP="00A578AB">
      <w:pPr>
        <w:keepNext/>
        <w:spacing w:after="60"/>
        <w:outlineLvl w:val="3"/>
        <w:rPr>
          <w:b/>
          <w:color w:val="000080"/>
          <w:szCs w:val="18"/>
        </w:rPr>
      </w:pPr>
      <w:bookmarkStart w:id="153" w:name="_Toc157522073"/>
      <w:r w:rsidRPr="00A578AB">
        <w:rPr>
          <w:b/>
          <w:color w:val="000080"/>
          <w:szCs w:val="18"/>
        </w:rPr>
        <w:t>Instrucțiuni</w:t>
      </w:r>
      <w:r w:rsidR="00932864">
        <w:rPr>
          <w:b/>
          <w:color w:val="000080"/>
          <w:szCs w:val="18"/>
        </w:rPr>
        <w:t xml:space="preserve"> </w:t>
      </w:r>
      <w:r w:rsidRPr="00A578AB">
        <w:rPr>
          <w:b/>
          <w:color w:val="000080"/>
          <w:szCs w:val="18"/>
        </w:rPr>
        <w:t>aferente</w:t>
      </w:r>
      <w:r w:rsidR="00932864">
        <w:rPr>
          <w:b/>
          <w:color w:val="000080"/>
          <w:szCs w:val="18"/>
        </w:rPr>
        <w:t xml:space="preserve"> </w:t>
      </w:r>
      <w:r w:rsidRPr="00A578AB">
        <w:rPr>
          <w:b/>
          <w:color w:val="000080"/>
          <w:szCs w:val="18"/>
        </w:rPr>
        <w:t>finanțărilor</w:t>
      </w:r>
      <w:r w:rsidR="00932864">
        <w:rPr>
          <w:b/>
          <w:color w:val="000080"/>
          <w:szCs w:val="18"/>
        </w:rPr>
        <w:t xml:space="preserve"> </w:t>
      </w:r>
      <w:r w:rsidRPr="00A578AB">
        <w:rPr>
          <w:b/>
          <w:color w:val="000080"/>
          <w:szCs w:val="18"/>
        </w:rPr>
        <w:t>din</w:t>
      </w:r>
      <w:r w:rsidR="00932864">
        <w:rPr>
          <w:b/>
          <w:color w:val="000080"/>
          <w:szCs w:val="18"/>
        </w:rPr>
        <w:t xml:space="preserve"> </w:t>
      </w:r>
      <w:r w:rsidRPr="00A578AB">
        <w:rPr>
          <w:b/>
          <w:color w:val="000080"/>
          <w:szCs w:val="18"/>
        </w:rPr>
        <w:t>Planul</w:t>
      </w:r>
      <w:r w:rsidR="00932864">
        <w:rPr>
          <w:b/>
          <w:color w:val="000080"/>
          <w:szCs w:val="18"/>
        </w:rPr>
        <w:t xml:space="preserve"> </w:t>
      </w:r>
      <w:r w:rsidRPr="00A578AB">
        <w:rPr>
          <w:b/>
          <w:color w:val="000080"/>
          <w:szCs w:val="18"/>
        </w:rPr>
        <w:t>Național</w:t>
      </w:r>
      <w:r w:rsidR="00932864">
        <w:rPr>
          <w:b/>
          <w:color w:val="000080"/>
          <w:szCs w:val="18"/>
        </w:rPr>
        <w:t xml:space="preserve"> </w:t>
      </w:r>
      <w:r w:rsidRPr="00A578AB">
        <w:rPr>
          <w:b/>
          <w:color w:val="000080"/>
          <w:szCs w:val="18"/>
        </w:rPr>
        <w:t>de</w:t>
      </w:r>
      <w:r w:rsidR="00932864">
        <w:rPr>
          <w:b/>
          <w:color w:val="000080"/>
          <w:szCs w:val="18"/>
        </w:rPr>
        <w:t xml:space="preserve"> </w:t>
      </w:r>
      <w:r w:rsidRPr="00A578AB">
        <w:rPr>
          <w:b/>
          <w:color w:val="000080"/>
          <w:szCs w:val="18"/>
        </w:rPr>
        <w:t>Redresare</w:t>
      </w:r>
      <w:r w:rsidR="00932864">
        <w:rPr>
          <w:b/>
          <w:color w:val="000080"/>
          <w:szCs w:val="18"/>
        </w:rPr>
        <w:t xml:space="preserve"> </w:t>
      </w:r>
      <w:r w:rsidRPr="00A578AB">
        <w:rPr>
          <w:b/>
          <w:color w:val="000080"/>
          <w:szCs w:val="18"/>
        </w:rPr>
        <w:t>și</w:t>
      </w:r>
      <w:r w:rsidR="00932864">
        <w:rPr>
          <w:b/>
          <w:color w:val="000080"/>
          <w:szCs w:val="18"/>
        </w:rPr>
        <w:t xml:space="preserve"> </w:t>
      </w:r>
      <w:r w:rsidRPr="00A578AB">
        <w:rPr>
          <w:b/>
          <w:color w:val="000080"/>
          <w:szCs w:val="18"/>
        </w:rPr>
        <w:t>Reziliență</w:t>
      </w:r>
      <w:bookmarkEnd w:id="153"/>
    </w:p>
    <w:p w14:paraId="65F926BB" w14:textId="724E8A26" w:rsidR="00A578AB" w:rsidRPr="00A578AB" w:rsidRDefault="00932864" w:rsidP="00A578AB">
      <w:r>
        <w:t xml:space="preserve"> </w:t>
      </w:r>
      <w:r w:rsidR="00A578AB" w:rsidRPr="00A578AB">
        <w:t>Ministerul</w:t>
      </w:r>
      <w:r>
        <w:t xml:space="preserve"> </w:t>
      </w:r>
      <w:r w:rsidR="00A578AB" w:rsidRPr="00A578AB">
        <w:t>Investițiilor</w:t>
      </w:r>
      <w:r>
        <w:t xml:space="preserve"> </w:t>
      </w:r>
      <w:r w:rsidR="00A578AB" w:rsidRPr="00A578AB">
        <w:t>și</w:t>
      </w:r>
      <w:r>
        <w:t xml:space="preserve"> </w:t>
      </w:r>
      <w:r w:rsidR="00A578AB" w:rsidRPr="00A578AB">
        <w:t>Proiectelor</w:t>
      </w:r>
      <w:r>
        <w:t xml:space="preserve"> </w:t>
      </w:r>
      <w:r w:rsidR="00A578AB" w:rsidRPr="00A578AB">
        <w:t>Europene</w:t>
      </w:r>
      <w:r>
        <w:t xml:space="preserve"> </w:t>
      </w:r>
      <w:r w:rsidR="00A578AB" w:rsidRPr="00A578AB">
        <w:t>a</w:t>
      </w:r>
      <w:r>
        <w:t xml:space="preserve"> </w:t>
      </w:r>
      <w:r w:rsidR="00A578AB" w:rsidRPr="00A578AB">
        <w:t>publicat</w:t>
      </w:r>
      <w:r>
        <w:t xml:space="preserve"> </w:t>
      </w:r>
      <w:r w:rsidR="00A578AB" w:rsidRPr="00A578AB">
        <w:t>marți,</w:t>
      </w:r>
      <w:r>
        <w:t xml:space="preserve"> </w:t>
      </w:r>
      <w:r w:rsidR="00A578AB" w:rsidRPr="00A578AB">
        <w:t>23</w:t>
      </w:r>
      <w:r>
        <w:t xml:space="preserve"> </w:t>
      </w:r>
      <w:r w:rsidR="00A578AB" w:rsidRPr="00A578AB">
        <w:t>ianuarie</w:t>
      </w:r>
      <w:r>
        <w:t xml:space="preserve"> </w:t>
      </w:r>
      <w:r w:rsidR="00A578AB" w:rsidRPr="00A578AB">
        <w:t>2024,</w:t>
      </w:r>
      <w:r>
        <w:t xml:space="preserve"> </w:t>
      </w:r>
      <w:r w:rsidR="00A578AB" w:rsidRPr="00A578AB">
        <w:t>următoarele</w:t>
      </w:r>
      <w:r>
        <w:t xml:space="preserve"> </w:t>
      </w:r>
      <w:r w:rsidR="00A578AB" w:rsidRPr="00A578AB">
        <w:t>instrucțiuni</w:t>
      </w:r>
      <w:r>
        <w:t xml:space="preserve"> </w:t>
      </w:r>
      <w:r w:rsidR="00A578AB" w:rsidRPr="00A578AB">
        <w:t>din</w:t>
      </w:r>
      <w:r>
        <w:t xml:space="preserve"> </w:t>
      </w:r>
      <w:r w:rsidR="00A578AB" w:rsidRPr="00A578AB">
        <w:t>cadrul</w:t>
      </w:r>
      <w:r>
        <w:t xml:space="preserve"> </w:t>
      </w:r>
      <w:r w:rsidR="00A578AB" w:rsidRPr="00A578AB">
        <w:t>Planului</w:t>
      </w:r>
      <w:r>
        <w:t xml:space="preserve"> </w:t>
      </w:r>
      <w:r w:rsidR="00A578AB" w:rsidRPr="00A578AB">
        <w:t>Național</w:t>
      </w:r>
      <w:r>
        <w:t xml:space="preserve"> </w:t>
      </w:r>
      <w:r w:rsidR="00A578AB" w:rsidRPr="00A578AB">
        <w:t>de</w:t>
      </w:r>
      <w:r>
        <w:t xml:space="preserve"> </w:t>
      </w:r>
      <w:r w:rsidR="00A578AB" w:rsidRPr="00A578AB">
        <w:t>Redresare</w:t>
      </w:r>
      <w:r>
        <w:t xml:space="preserve"> </w:t>
      </w:r>
      <w:r w:rsidR="00A578AB" w:rsidRPr="00A578AB">
        <w:t>și</w:t>
      </w:r>
      <w:r>
        <w:t xml:space="preserve"> </w:t>
      </w:r>
      <w:r w:rsidR="00A578AB" w:rsidRPr="00A578AB">
        <w:t>Reziliență:</w:t>
      </w:r>
    </w:p>
    <w:p w14:paraId="224FBB7D" w14:textId="1C9B1DA9"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2</w:t>
      </w:r>
      <w:r w:rsidR="00932864">
        <w:t xml:space="preserve"> </w:t>
      </w:r>
      <w:r w:rsidRPr="00A578AB">
        <w:t>privind</w:t>
      </w:r>
      <w:r w:rsidR="00932864">
        <w:t xml:space="preserve"> </w:t>
      </w:r>
      <w:r w:rsidRPr="00A578AB">
        <w:t>derularea</w:t>
      </w:r>
      <w:r w:rsidR="00932864">
        <w:t xml:space="preserve"> </w:t>
      </w:r>
      <w:r w:rsidRPr="00A578AB">
        <w:t>etapei</w:t>
      </w:r>
      <w:r w:rsidR="00932864">
        <w:t xml:space="preserve"> </w:t>
      </w:r>
      <w:r w:rsidRPr="00A578AB">
        <w:t>de</w:t>
      </w:r>
      <w:r w:rsidR="00932864">
        <w:t xml:space="preserve"> </w:t>
      </w:r>
      <w:r w:rsidRPr="00A578AB">
        <w:t>avizare</w:t>
      </w:r>
      <w:r w:rsidR="00932864">
        <w:t xml:space="preserve"> </w:t>
      </w:r>
      <w:r w:rsidRPr="00A578AB">
        <w:t>a</w:t>
      </w:r>
      <w:r w:rsidR="00932864">
        <w:t xml:space="preserve"> </w:t>
      </w:r>
      <w:r w:rsidRPr="00A578AB">
        <w:t>ghidurilor</w:t>
      </w:r>
      <w:r w:rsidR="00932864">
        <w:t xml:space="preserve"> </w:t>
      </w:r>
      <w:r w:rsidRPr="00A578AB">
        <w:t>specifice</w:t>
      </w:r>
      <w:r w:rsidR="00932864">
        <w:t xml:space="preserve"> </w:t>
      </w:r>
      <w:r w:rsidRPr="00A578AB">
        <w:t>și</w:t>
      </w:r>
      <w:r w:rsidR="00932864">
        <w:t xml:space="preserve"> </w:t>
      </w:r>
      <w:r w:rsidRPr="00A578AB">
        <w:t>a</w:t>
      </w:r>
      <w:r w:rsidR="00932864">
        <w:t xml:space="preserve"> </w:t>
      </w:r>
      <w:r w:rsidRPr="00A578AB">
        <w:t>schemelor</w:t>
      </w:r>
      <w:r w:rsidR="00932864">
        <w:t xml:space="preserve"> </w:t>
      </w:r>
      <w:r w:rsidRPr="00A578AB">
        <w:t>de</w:t>
      </w:r>
      <w:r w:rsidR="00932864">
        <w:t xml:space="preserve"> </w:t>
      </w:r>
      <w:r w:rsidRPr="00A578AB">
        <w:t>ajutor</w:t>
      </w:r>
      <w:r w:rsidR="00932864">
        <w:t xml:space="preserve"> </w:t>
      </w:r>
      <w:r w:rsidRPr="00A578AB">
        <w:t>de</w:t>
      </w:r>
      <w:r w:rsidR="00932864">
        <w:t xml:space="preserve"> </w:t>
      </w:r>
      <w:r w:rsidRPr="00A578AB">
        <w:t>stat/de</w:t>
      </w:r>
      <w:r w:rsidR="00932864">
        <w:t xml:space="preserve"> </w:t>
      </w:r>
      <w:proofErr w:type="spellStart"/>
      <w:r w:rsidRPr="00A578AB">
        <w:t>minimis</w:t>
      </w:r>
      <w:proofErr w:type="spellEnd"/>
      <w:r w:rsidR="00932864">
        <w:t xml:space="preserve"> </w:t>
      </w:r>
      <w:r w:rsidRPr="00A578AB">
        <w:t>și</w:t>
      </w:r>
      <w:r w:rsidR="00932864">
        <w:t xml:space="preserve"> </w:t>
      </w:r>
      <w:r w:rsidRPr="00A578AB">
        <w:t>a</w:t>
      </w:r>
      <w:r w:rsidR="00932864">
        <w:t xml:space="preserve"> </w:t>
      </w:r>
      <w:r w:rsidRPr="00A578AB">
        <w:t>etapei</w:t>
      </w:r>
      <w:r w:rsidR="00932864">
        <w:t xml:space="preserve"> </w:t>
      </w:r>
      <w:r w:rsidRPr="00A578AB">
        <w:t>de</w:t>
      </w:r>
      <w:r w:rsidR="00932864">
        <w:t xml:space="preserve"> </w:t>
      </w:r>
      <w:r w:rsidRPr="00A578AB">
        <w:t>urmărire</w:t>
      </w:r>
      <w:r w:rsidR="00932864">
        <w:t xml:space="preserve"> </w:t>
      </w:r>
      <w:r w:rsidRPr="00A578AB">
        <w:t>a</w:t>
      </w:r>
      <w:r w:rsidR="00932864">
        <w:t xml:space="preserve"> </w:t>
      </w:r>
      <w:r w:rsidRPr="00A578AB">
        <w:t>procesului</w:t>
      </w:r>
      <w:r w:rsidR="00932864">
        <w:t xml:space="preserve"> </w:t>
      </w:r>
      <w:r w:rsidRPr="00A578AB">
        <w:t>de</w:t>
      </w:r>
      <w:r w:rsidR="00932864">
        <w:t xml:space="preserve"> </w:t>
      </w:r>
      <w:r w:rsidRPr="00A578AB">
        <w:t>evaluare,</w:t>
      </w:r>
      <w:r w:rsidR="00932864">
        <w:t xml:space="preserve"> </w:t>
      </w:r>
      <w:r w:rsidRPr="00A578AB">
        <w:t>selecție</w:t>
      </w:r>
      <w:r w:rsidR="00932864">
        <w:t xml:space="preserve"> </w:t>
      </w:r>
      <w:r w:rsidRPr="00A578AB">
        <w:t>și</w:t>
      </w:r>
      <w:r w:rsidR="00932864">
        <w:t xml:space="preserve"> </w:t>
      </w:r>
      <w:r w:rsidRPr="00A578AB">
        <w:t>contractare</w:t>
      </w:r>
      <w:r w:rsidR="00932864">
        <w:t xml:space="preserve"> </w:t>
      </w:r>
      <w:r w:rsidRPr="00A578AB">
        <w:t>a</w:t>
      </w:r>
      <w:r w:rsidR="00932864">
        <w:t xml:space="preserve"> </w:t>
      </w:r>
      <w:r w:rsidRPr="00A578AB">
        <w:t>proiectelor</w:t>
      </w:r>
      <w:r w:rsidR="00932864">
        <w:t xml:space="preserve"> </w:t>
      </w:r>
      <w:r w:rsidRPr="00A578AB">
        <w:t>finanțate</w:t>
      </w:r>
      <w:r w:rsidR="00932864">
        <w:t xml:space="preserve"> </w:t>
      </w:r>
      <w:r w:rsidRPr="00A578AB">
        <w:t>în</w:t>
      </w:r>
      <w:r w:rsidR="00932864">
        <w:t xml:space="preserve"> </w:t>
      </w:r>
      <w:r w:rsidRPr="00A578AB">
        <w:t>cadrul</w:t>
      </w:r>
      <w:r w:rsidR="00932864">
        <w:t xml:space="preserve"> </w:t>
      </w:r>
      <w:r w:rsidRPr="00A578AB">
        <w:t>PNRR;</w:t>
      </w:r>
    </w:p>
    <w:p w14:paraId="67D85EEF" w14:textId="40E003CE"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3</w:t>
      </w:r>
      <w:r w:rsidR="00932864">
        <w:t xml:space="preserve"> </w:t>
      </w:r>
      <w:r w:rsidRPr="00A578AB">
        <w:t>privind</w:t>
      </w:r>
      <w:r w:rsidR="00932864">
        <w:t xml:space="preserve"> </w:t>
      </w:r>
      <w:r w:rsidRPr="00A578AB">
        <w:t>cuantumul</w:t>
      </w:r>
      <w:r w:rsidR="00932864">
        <w:t xml:space="preserve"> </w:t>
      </w:r>
      <w:r w:rsidRPr="00A578AB">
        <w:t>sumelor</w:t>
      </w:r>
      <w:r w:rsidR="00932864">
        <w:t xml:space="preserve"> </w:t>
      </w:r>
      <w:r w:rsidRPr="00A578AB">
        <w:t>ce</w:t>
      </w:r>
      <w:r w:rsidR="00932864">
        <w:t xml:space="preserve"> </w:t>
      </w:r>
      <w:r w:rsidRPr="00A578AB">
        <w:t>vor</w:t>
      </w:r>
      <w:r w:rsidR="00932864">
        <w:t xml:space="preserve"> </w:t>
      </w:r>
      <w:r w:rsidRPr="00A578AB">
        <w:t>fi</w:t>
      </w:r>
      <w:r w:rsidR="00932864">
        <w:t xml:space="preserve"> </w:t>
      </w:r>
      <w:r w:rsidRPr="00A578AB">
        <w:t>solicitate</w:t>
      </w:r>
      <w:r w:rsidR="00932864">
        <w:t xml:space="preserve"> </w:t>
      </w:r>
      <w:r w:rsidRPr="00A578AB">
        <w:t>a</w:t>
      </w:r>
      <w:r w:rsidR="00932864">
        <w:t xml:space="preserve"> </w:t>
      </w:r>
      <w:r w:rsidRPr="00A578AB">
        <w:t>fi</w:t>
      </w:r>
      <w:r w:rsidR="00932864">
        <w:t xml:space="preserve"> </w:t>
      </w:r>
      <w:r w:rsidRPr="00A578AB">
        <w:t>transferate</w:t>
      </w:r>
      <w:r w:rsidR="00932864">
        <w:t xml:space="preserve"> </w:t>
      </w:r>
      <w:r w:rsidRPr="00A578AB">
        <w:t>de</w:t>
      </w:r>
      <w:r w:rsidR="00932864">
        <w:t xml:space="preserve"> </w:t>
      </w:r>
      <w:r w:rsidRPr="00A578AB">
        <w:t>către</w:t>
      </w:r>
      <w:r w:rsidR="00932864">
        <w:t xml:space="preserve"> </w:t>
      </w:r>
      <w:r w:rsidRPr="00A578AB">
        <w:t>coordonatorii</w:t>
      </w:r>
      <w:r w:rsidR="00932864">
        <w:t xml:space="preserve"> </w:t>
      </w:r>
      <w:r w:rsidRPr="00A578AB">
        <w:t>de</w:t>
      </w:r>
      <w:r w:rsidR="00932864">
        <w:t xml:space="preserve"> </w:t>
      </w:r>
      <w:r w:rsidRPr="00A578AB">
        <w:t>reforme</w:t>
      </w:r>
      <w:r w:rsidR="00932864">
        <w:t xml:space="preserve"> </w:t>
      </w:r>
      <w:r w:rsidRPr="00A578AB">
        <w:t>și/sau</w:t>
      </w:r>
      <w:r w:rsidR="00932864">
        <w:t xml:space="preserve"> </w:t>
      </w:r>
      <w:r w:rsidRPr="00A578AB">
        <w:t>investiții;</w:t>
      </w:r>
    </w:p>
    <w:p w14:paraId="72BEDD53" w14:textId="1953C8C0"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4</w:t>
      </w:r>
      <w:r w:rsidR="00932864">
        <w:t xml:space="preserve"> </w:t>
      </w:r>
      <w:r w:rsidRPr="00A578AB">
        <w:t>privind</w:t>
      </w:r>
      <w:r w:rsidR="00932864">
        <w:t xml:space="preserve"> </w:t>
      </w:r>
      <w:r w:rsidRPr="00A578AB">
        <w:t>elaborarea,</w:t>
      </w:r>
      <w:r w:rsidR="00932864">
        <w:t xml:space="preserve"> </w:t>
      </w:r>
      <w:r w:rsidRPr="00A578AB">
        <w:t>avizarea</w:t>
      </w:r>
      <w:r w:rsidR="00932864">
        <w:t xml:space="preserve"> </w:t>
      </w:r>
      <w:r w:rsidRPr="00A578AB">
        <w:t>și</w:t>
      </w:r>
      <w:r w:rsidR="00932864">
        <w:t xml:space="preserve"> </w:t>
      </w:r>
      <w:r w:rsidRPr="00A578AB">
        <w:t>transmiterea</w:t>
      </w:r>
      <w:r w:rsidR="00932864">
        <w:t xml:space="preserve"> </w:t>
      </w:r>
      <w:r w:rsidRPr="00A578AB">
        <w:t>Notei</w:t>
      </w:r>
      <w:r w:rsidR="00932864">
        <w:t xml:space="preserve"> </w:t>
      </w:r>
      <w:r w:rsidRPr="00A578AB">
        <w:t>Sinteză</w:t>
      </w:r>
      <w:r w:rsidR="00932864">
        <w:t xml:space="preserve"> </w:t>
      </w:r>
      <w:r w:rsidRPr="00A578AB">
        <w:t>(</w:t>
      </w:r>
      <w:proofErr w:type="spellStart"/>
      <w:r w:rsidRPr="00A578AB">
        <w:t>Cover</w:t>
      </w:r>
      <w:proofErr w:type="spellEnd"/>
      <w:r w:rsidR="00932864">
        <w:t xml:space="preserve"> </w:t>
      </w:r>
      <w:r w:rsidRPr="00A578AB">
        <w:t>Note);</w:t>
      </w:r>
    </w:p>
    <w:p w14:paraId="1F3DA593" w14:textId="6D5F0E84"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5</w:t>
      </w:r>
      <w:r w:rsidR="00932864">
        <w:t xml:space="preserve"> </w:t>
      </w:r>
      <w:r w:rsidRPr="00A578AB">
        <w:t>privind</w:t>
      </w:r>
      <w:r w:rsidR="00932864">
        <w:t xml:space="preserve"> </w:t>
      </w:r>
      <w:r w:rsidRPr="00A578AB">
        <w:t>aplicabilitatea</w:t>
      </w:r>
      <w:r w:rsidR="00932864">
        <w:t xml:space="preserve"> </w:t>
      </w:r>
      <w:r w:rsidRPr="00A578AB">
        <w:t>prevederilor</w:t>
      </w:r>
      <w:r w:rsidR="00932864">
        <w:t xml:space="preserve"> </w:t>
      </w:r>
      <w:r w:rsidRPr="00A578AB">
        <w:t>Manualului</w:t>
      </w:r>
      <w:r w:rsidR="00932864">
        <w:t xml:space="preserve"> </w:t>
      </w:r>
      <w:r w:rsidRPr="00A578AB">
        <w:t>de</w:t>
      </w:r>
      <w:r w:rsidR="00932864">
        <w:t xml:space="preserve"> </w:t>
      </w:r>
      <w:r w:rsidRPr="00A578AB">
        <w:t>Identitate</w:t>
      </w:r>
      <w:r w:rsidR="00932864">
        <w:t xml:space="preserve"> </w:t>
      </w:r>
      <w:r w:rsidRPr="00A578AB">
        <w:t>Vizuală;</w:t>
      </w:r>
    </w:p>
    <w:p w14:paraId="1B05CBF3" w14:textId="489DDBE5"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6</w:t>
      </w:r>
      <w:r w:rsidR="00932864">
        <w:t xml:space="preserve"> </w:t>
      </w:r>
      <w:r w:rsidRPr="00A578AB">
        <w:t>referitoare</w:t>
      </w:r>
      <w:r w:rsidR="00932864">
        <w:t xml:space="preserve"> </w:t>
      </w:r>
      <w:r w:rsidRPr="00A578AB">
        <w:t>la</w:t>
      </w:r>
      <w:r w:rsidR="00932864">
        <w:t xml:space="preserve"> </w:t>
      </w:r>
      <w:r w:rsidRPr="00A578AB">
        <w:t>obținerea</w:t>
      </w:r>
      <w:r w:rsidR="00932864">
        <w:t xml:space="preserve"> </w:t>
      </w:r>
      <w:r w:rsidRPr="00A578AB">
        <w:t>unor</w:t>
      </w:r>
      <w:r w:rsidR="00932864">
        <w:t xml:space="preserve"> </w:t>
      </w:r>
      <w:r w:rsidRPr="00A578AB">
        <w:t>date</w:t>
      </w:r>
      <w:r w:rsidR="00932864">
        <w:t xml:space="preserve"> </w:t>
      </w:r>
      <w:r w:rsidRPr="00A578AB">
        <w:t>și</w:t>
      </w:r>
      <w:r w:rsidR="00932864">
        <w:t xml:space="preserve"> </w:t>
      </w:r>
      <w:r w:rsidRPr="00A578AB">
        <w:t>informații</w:t>
      </w:r>
      <w:r w:rsidR="00932864">
        <w:t xml:space="preserve"> </w:t>
      </w:r>
      <w:r w:rsidRPr="00A578AB">
        <w:t>privind</w:t>
      </w:r>
      <w:r w:rsidR="00932864">
        <w:t xml:space="preserve"> </w:t>
      </w:r>
      <w:r w:rsidRPr="00A578AB">
        <w:t>verificarea</w:t>
      </w:r>
      <w:r w:rsidR="00932864">
        <w:t xml:space="preserve"> </w:t>
      </w:r>
      <w:r w:rsidRPr="00A578AB">
        <w:t>ex-ante</w:t>
      </w:r>
      <w:r w:rsidR="00932864">
        <w:t xml:space="preserve"> </w:t>
      </w:r>
      <w:r w:rsidRPr="00A578AB">
        <w:t>a</w:t>
      </w:r>
      <w:r w:rsidR="00932864">
        <w:t xml:space="preserve"> </w:t>
      </w:r>
      <w:r w:rsidRPr="00A578AB">
        <w:t>beneficiarului</w:t>
      </w:r>
      <w:r w:rsidR="00932864">
        <w:t xml:space="preserve"> </w:t>
      </w:r>
      <w:r w:rsidRPr="00A578AB">
        <w:t>real</w:t>
      </w:r>
      <w:r w:rsidR="00932864">
        <w:t xml:space="preserve"> </w:t>
      </w:r>
      <w:r w:rsidRPr="00A578AB">
        <w:t>al</w:t>
      </w:r>
      <w:r w:rsidR="00932864">
        <w:t xml:space="preserve"> </w:t>
      </w:r>
      <w:r w:rsidRPr="00A578AB">
        <w:t>destinatarului</w:t>
      </w:r>
      <w:r w:rsidR="00932864">
        <w:t xml:space="preserve"> </w:t>
      </w:r>
      <w:r w:rsidRPr="00A578AB">
        <w:t>fondurilor</w:t>
      </w:r>
      <w:r w:rsidR="00932864">
        <w:t xml:space="preserve"> </w:t>
      </w:r>
      <w:r w:rsidRPr="00A578AB">
        <w:t>din</w:t>
      </w:r>
      <w:r w:rsidR="00932864">
        <w:t xml:space="preserve"> </w:t>
      </w:r>
      <w:r w:rsidRPr="00A578AB">
        <w:t>cadrul</w:t>
      </w:r>
      <w:r w:rsidR="00932864">
        <w:t xml:space="preserve"> </w:t>
      </w:r>
      <w:r w:rsidRPr="00A578AB">
        <w:t>PNRR</w:t>
      </w:r>
      <w:r w:rsidR="00932864">
        <w:t xml:space="preserve"> </w:t>
      </w:r>
      <w:r w:rsidRPr="00A578AB">
        <w:t>pentru</w:t>
      </w:r>
      <w:r w:rsidR="00932864">
        <w:t xml:space="preserve"> </w:t>
      </w:r>
      <w:r w:rsidRPr="00A578AB">
        <w:t>procedurile</w:t>
      </w:r>
      <w:r w:rsidR="00932864">
        <w:t xml:space="preserve"> </w:t>
      </w:r>
      <w:r w:rsidRPr="00A578AB">
        <w:t>de</w:t>
      </w:r>
      <w:r w:rsidR="00932864">
        <w:t xml:space="preserve"> </w:t>
      </w:r>
      <w:r w:rsidRPr="00A578AB">
        <w:t>achiziție</w:t>
      </w:r>
      <w:r w:rsidR="00932864">
        <w:t xml:space="preserve"> </w:t>
      </w:r>
      <w:r w:rsidRPr="00A578AB">
        <w:t>publică;</w:t>
      </w:r>
    </w:p>
    <w:p w14:paraId="486DF10F" w14:textId="1C974794"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7</w:t>
      </w:r>
      <w:r w:rsidR="00932864">
        <w:t xml:space="preserve"> </w:t>
      </w:r>
      <w:r w:rsidRPr="00A578AB">
        <w:t>privind</w:t>
      </w:r>
      <w:r w:rsidR="00932864">
        <w:t xml:space="preserve"> </w:t>
      </w:r>
      <w:r w:rsidRPr="00A578AB">
        <w:t>lista</w:t>
      </w:r>
      <w:r w:rsidR="00932864">
        <w:t xml:space="preserve"> </w:t>
      </w:r>
      <w:r w:rsidRPr="00A578AB">
        <w:t>de</w:t>
      </w:r>
      <w:r w:rsidR="00932864">
        <w:t xml:space="preserve"> </w:t>
      </w:r>
      <w:r w:rsidRPr="00A578AB">
        <w:t>verificare</w:t>
      </w:r>
      <w:r w:rsidR="00932864">
        <w:t xml:space="preserve"> </w:t>
      </w:r>
      <w:r w:rsidRPr="00A578AB">
        <w:t>a</w:t>
      </w:r>
      <w:r w:rsidR="00932864">
        <w:t xml:space="preserve"> </w:t>
      </w:r>
      <w:r w:rsidRPr="00A578AB">
        <w:t>neregulilor</w:t>
      </w:r>
      <w:r w:rsidR="00932864">
        <w:t xml:space="preserve"> </w:t>
      </w:r>
      <w:r w:rsidRPr="00A578AB">
        <w:t>grave</w:t>
      </w:r>
      <w:r w:rsidR="00932864">
        <w:t xml:space="preserve"> </w:t>
      </w:r>
      <w:r w:rsidRPr="00A578AB">
        <w:t>și</w:t>
      </w:r>
      <w:r w:rsidR="00932864">
        <w:t xml:space="preserve"> </w:t>
      </w:r>
      <w:r w:rsidRPr="00A578AB">
        <w:t>a</w:t>
      </w:r>
      <w:r w:rsidR="00932864">
        <w:t xml:space="preserve"> </w:t>
      </w:r>
      <w:r w:rsidRPr="00A578AB">
        <w:t>dublei</w:t>
      </w:r>
      <w:r w:rsidR="00932864">
        <w:t xml:space="preserve"> </w:t>
      </w:r>
      <w:r w:rsidRPr="00A578AB">
        <w:t>finanțări</w:t>
      </w:r>
      <w:r w:rsidR="00932864">
        <w:t xml:space="preserve"> </w:t>
      </w:r>
      <w:r w:rsidRPr="00A578AB">
        <w:t>din</w:t>
      </w:r>
      <w:r w:rsidR="00932864">
        <w:t xml:space="preserve"> </w:t>
      </w:r>
      <w:r w:rsidRPr="00A578AB">
        <w:t>cadrul</w:t>
      </w:r>
      <w:r w:rsidR="00932864">
        <w:t xml:space="preserve"> </w:t>
      </w:r>
      <w:r w:rsidRPr="00A578AB">
        <w:t>PNRR;</w:t>
      </w:r>
    </w:p>
    <w:p w14:paraId="3CC5A6BD" w14:textId="4B9DF5FC"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8</w:t>
      </w:r>
      <w:r w:rsidR="00932864">
        <w:t xml:space="preserve"> </w:t>
      </w:r>
      <w:r w:rsidRPr="00A578AB">
        <w:t>privind</w:t>
      </w:r>
      <w:r w:rsidR="00932864">
        <w:t xml:space="preserve"> </w:t>
      </w:r>
      <w:r w:rsidRPr="00A578AB">
        <w:t>utilizarea</w:t>
      </w:r>
      <w:r w:rsidR="00932864">
        <w:t xml:space="preserve"> </w:t>
      </w:r>
      <w:r w:rsidRPr="00A578AB">
        <w:t>economiilor</w:t>
      </w:r>
      <w:r w:rsidR="00932864">
        <w:t xml:space="preserve"> </w:t>
      </w:r>
      <w:r w:rsidRPr="00A578AB">
        <w:t>din</w:t>
      </w:r>
      <w:r w:rsidR="00932864">
        <w:t xml:space="preserve"> </w:t>
      </w:r>
      <w:r w:rsidRPr="00A578AB">
        <w:t>buget</w:t>
      </w:r>
      <w:r w:rsidR="00932864">
        <w:t xml:space="preserve"> </w:t>
      </w:r>
      <w:r w:rsidRPr="00A578AB">
        <w:t>în</w:t>
      </w:r>
      <w:r w:rsidR="00932864">
        <w:t xml:space="preserve"> </w:t>
      </w:r>
      <w:r w:rsidRPr="00A578AB">
        <w:t>vederea</w:t>
      </w:r>
      <w:r w:rsidR="00932864">
        <w:t xml:space="preserve"> </w:t>
      </w:r>
      <w:r w:rsidRPr="00A578AB">
        <w:t>atingerii</w:t>
      </w:r>
      <w:r w:rsidR="00932864">
        <w:t xml:space="preserve"> </w:t>
      </w:r>
      <w:r w:rsidRPr="00A578AB">
        <w:t>țintelor</w:t>
      </w:r>
      <w:r w:rsidR="00932864">
        <w:t xml:space="preserve"> </w:t>
      </w:r>
      <w:r w:rsidRPr="00A578AB">
        <w:t>din</w:t>
      </w:r>
      <w:r w:rsidR="00932864">
        <w:t xml:space="preserve"> </w:t>
      </w:r>
      <w:r w:rsidRPr="00A578AB">
        <w:t>PNRR;</w:t>
      </w:r>
    </w:p>
    <w:p w14:paraId="059A75C8" w14:textId="0FA5799E"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9</w:t>
      </w:r>
      <w:r w:rsidR="00932864">
        <w:t xml:space="preserve"> </w:t>
      </w:r>
      <w:r w:rsidRPr="00A578AB">
        <w:t>privind</w:t>
      </w:r>
      <w:r w:rsidR="00932864">
        <w:t xml:space="preserve"> </w:t>
      </w:r>
      <w:r w:rsidRPr="00A578AB">
        <w:t>verificările</w:t>
      </w:r>
      <w:r w:rsidR="00932864">
        <w:t xml:space="preserve"> </w:t>
      </w:r>
      <w:r w:rsidRPr="00A578AB">
        <w:t>efectuate</w:t>
      </w:r>
      <w:r w:rsidR="00932864">
        <w:t xml:space="preserve"> </w:t>
      </w:r>
      <w:r w:rsidRPr="00A578AB">
        <w:t>în</w:t>
      </w:r>
      <w:r w:rsidR="00932864">
        <w:t xml:space="preserve"> </w:t>
      </w:r>
      <w:r w:rsidRPr="00A578AB">
        <w:t>vederea</w:t>
      </w:r>
      <w:r w:rsidR="00932864">
        <w:t xml:space="preserve"> </w:t>
      </w:r>
      <w:r w:rsidRPr="00A578AB">
        <w:t>evitării</w:t>
      </w:r>
      <w:r w:rsidR="00932864">
        <w:t xml:space="preserve"> </w:t>
      </w:r>
      <w:r w:rsidRPr="00A578AB">
        <w:t>conflictului</w:t>
      </w:r>
      <w:r w:rsidR="00932864">
        <w:t xml:space="preserve"> </w:t>
      </w:r>
      <w:r w:rsidRPr="00A578AB">
        <w:t>de</w:t>
      </w:r>
      <w:r w:rsidR="00932864">
        <w:t xml:space="preserve"> </w:t>
      </w:r>
      <w:r w:rsidRPr="00A578AB">
        <w:t>interese;</w:t>
      </w:r>
    </w:p>
    <w:p w14:paraId="11A53A53" w14:textId="0D79E3F4"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10</w:t>
      </w:r>
      <w:r w:rsidR="00932864">
        <w:t xml:space="preserve"> </w:t>
      </w:r>
      <w:r w:rsidRPr="00A578AB">
        <w:t>privind</w:t>
      </w:r>
      <w:r w:rsidR="00932864">
        <w:t xml:space="preserve"> </w:t>
      </w:r>
      <w:r w:rsidRPr="00A578AB">
        <w:t>modul</w:t>
      </w:r>
      <w:r w:rsidR="00932864">
        <w:t xml:space="preserve"> </w:t>
      </w:r>
      <w:r w:rsidRPr="00A578AB">
        <w:t>de</w:t>
      </w:r>
      <w:r w:rsidR="00932864">
        <w:t xml:space="preserve"> </w:t>
      </w:r>
      <w:r w:rsidRPr="00A578AB">
        <w:t>utilizare</w:t>
      </w:r>
      <w:r w:rsidR="00932864">
        <w:t xml:space="preserve"> </w:t>
      </w:r>
      <w:r w:rsidRPr="00A578AB">
        <w:t>a</w:t>
      </w:r>
      <w:r w:rsidR="00932864">
        <w:t xml:space="preserve"> </w:t>
      </w:r>
      <w:r w:rsidRPr="00A578AB">
        <w:t>instrumentului</w:t>
      </w:r>
      <w:r w:rsidR="00932864">
        <w:t xml:space="preserve"> </w:t>
      </w:r>
      <w:r w:rsidRPr="00A578AB">
        <w:t>de</w:t>
      </w:r>
      <w:r w:rsidR="00932864">
        <w:t xml:space="preserve"> </w:t>
      </w:r>
      <w:r w:rsidRPr="00A578AB">
        <w:t>autoevaluare</w:t>
      </w:r>
      <w:r w:rsidR="00932864">
        <w:t xml:space="preserve"> </w:t>
      </w:r>
      <w:r w:rsidRPr="00A578AB">
        <w:t>a</w:t>
      </w:r>
      <w:r w:rsidR="00932864">
        <w:t xml:space="preserve"> </w:t>
      </w:r>
      <w:r w:rsidRPr="00A578AB">
        <w:t>riscului</w:t>
      </w:r>
      <w:r w:rsidR="00932864">
        <w:t xml:space="preserve"> </w:t>
      </w:r>
      <w:r w:rsidRPr="00A578AB">
        <w:t>de</w:t>
      </w:r>
      <w:r w:rsidR="00932864">
        <w:t xml:space="preserve"> </w:t>
      </w:r>
      <w:r w:rsidRPr="00A578AB">
        <w:t>fraudă;</w:t>
      </w:r>
    </w:p>
    <w:p w14:paraId="0ABB2C44" w14:textId="277E3DA9" w:rsidR="00A578AB" w:rsidRPr="00A578AB" w:rsidRDefault="00A578AB" w:rsidP="00220693">
      <w:pPr>
        <w:numPr>
          <w:ilvl w:val="0"/>
          <w:numId w:val="19"/>
        </w:numPr>
        <w:spacing w:before="60"/>
        <w:ind w:left="714" w:hanging="357"/>
      </w:pPr>
      <w:r w:rsidRPr="00A578AB">
        <w:rPr>
          <w:b/>
          <w:bCs/>
          <w:i/>
          <w:iCs/>
          <w:u w:val="single"/>
        </w:rPr>
        <w:t>Instrucțiunea</w:t>
      </w:r>
      <w:r w:rsidR="00932864">
        <w:rPr>
          <w:b/>
          <w:bCs/>
          <w:i/>
          <w:iCs/>
          <w:u w:val="single"/>
        </w:rPr>
        <w:t xml:space="preserve"> </w:t>
      </w:r>
      <w:r w:rsidRPr="00A578AB">
        <w:rPr>
          <w:b/>
          <w:bCs/>
          <w:i/>
          <w:iCs/>
          <w:u w:val="single"/>
        </w:rPr>
        <w:t>nr.</w:t>
      </w:r>
      <w:r w:rsidR="00932864">
        <w:rPr>
          <w:b/>
          <w:bCs/>
          <w:i/>
          <w:iCs/>
          <w:u w:val="single"/>
        </w:rPr>
        <w:t xml:space="preserve"> </w:t>
      </w:r>
      <w:r w:rsidRPr="00A578AB">
        <w:rPr>
          <w:b/>
          <w:bCs/>
          <w:i/>
          <w:iCs/>
          <w:u w:val="single"/>
        </w:rPr>
        <w:t>11</w:t>
      </w:r>
      <w:r w:rsidR="00932864">
        <w:t xml:space="preserve"> </w:t>
      </w:r>
      <w:r w:rsidRPr="00A578AB">
        <w:t>privind</w:t>
      </w:r>
      <w:r w:rsidR="00932864">
        <w:t xml:space="preserve"> </w:t>
      </w:r>
      <w:r w:rsidRPr="00A578AB">
        <w:t>punerea</w:t>
      </w:r>
      <w:r w:rsidR="00932864">
        <w:t xml:space="preserve"> </w:t>
      </w:r>
      <w:r w:rsidRPr="00A578AB">
        <w:t>în</w:t>
      </w:r>
      <w:r w:rsidR="00932864">
        <w:t xml:space="preserve"> </w:t>
      </w:r>
      <w:r w:rsidRPr="00A578AB">
        <w:t>aplicare</w:t>
      </w:r>
      <w:r w:rsidR="00932864">
        <w:t xml:space="preserve"> </w:t>
      </w:r>
      <w:r w:rsidRPr="00A578AB">
        <w:t>a</w:t>
      </w:r>
      <w:r w:rsidR="00932864">
        <w:t xml:space="preserve"> </w:t>
      </w:r>
      <w:r w:rsidRPr="00A578AB">
        <w:t>legislației</w:t>
      </w:r>
      <w:r w:rsidR="00932864">
        <w:t xml:space="preserve"> </w:t>
      </w:r>
      <w:r w:rsidRPr="00A578AB">
        <w:t>UE</w:t>
      </w:r>
      <w:r w:rsidR="00932864">
        <w:t xml:space="preserve"> </w:t>
      </w:r>
      <w:r w:rsidRPr="00A578AB">
        <w:t>și</w:t>
      </w:r>
      <w:r w:rsidR="00932864">
        <w:t xml:space="preserve"> </w:t>
      </w:r>
      <w:r w:rsidRPr="00A578AB">
        <w:t>naționale</w:t>
      </w:r>
      <w:r w:rsidR="00932864">
        <w:t xml:space="preserve"> </w:t>
      </w:r>
      <w:r w:rsidRPr="00A578AB">
        <w:t>privind</w:t>
      </w:r>
      <w:r w:rsidR="00932864">
        <w:t xml:space="preserve"> </w:t>
      </w:r>
      <w:r w:rsidRPr="00A578AB">
        <w:t>protecția</w:t>
      </w:r>
      <w:r w:rsidR="00932864">
        <w:t xml:space="preserve"> </w:t>
      </w:r>
      <w:r w:rsidRPr="00A578AB">
        <w:t>avertizorilor</w:t>
      </w:r>
      <w:r w:rsidR="00932864">
        <w:t xml:space="preserve"> </w:t>
      </w:r>
      <w:r w:rsidRPr="00A578AB">
        <w:t>în</w:t>
      </w:r>
      <w:r w:rsidR="00932864">
        <w:t xml:space="preserve"> </w:t>
      </w:r>
      <w:r w:rsidRPr="00A578AB">
        <w:t>interes</w:t>
      </w:r>
      <w:r w:rsidR="00932864">
        <w:t xml:space="preserve"> </w:t>
      </w:r>
      <w:r w:rsidRPr="00A578AB">
        <w:t>public.</w:t>
      </w:r>
    </w:p>
    <w:p w14:paraId="499DE353" w14:textId="77777777" w:rsidR="00A578AB" w:rsidRPr="00A578AB" w:rsidRDefault="00A578AB" w:rsidP="00A578AB">
      <w:pPr>
        <w:rPr>
          <w:b/>
          <w:bCs/>
        </w:rPr>
      </w:pPr>
      <w:r w:rsidRPr="00A578AB">
        <w:rPr>
          <w:b/>
          <w:bCs/>
        </w:rPr>
        <w:t>Documente</w:t>
      </w:r>
    </w:p>
    <w:p w14:paraId="4926D0F3" w14:textId="353EB810" w:rsidR="00A578AB" w:rsidRPr="00A578AB" w:rsidRDefault="00E90258" w:rsidP="00220693">
      <w:pPr>
        <w:spacing w:before="20"/>
      </w:pPr>
      <w:hyperlink r:id="rId31" w:tooltip="Instrucțiunea nr. 2.pdf"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2.pdf</w:t>
        </w:r>
      </w:hyperlink>
    </w:p>
    <w:p w14:paraId="712AE665" w14:textId="2DBE88A1" w:rsidR="00A578AB" w:rsidRPr="00A578AB" w:rsidRDefault="00E90258" w:rsidP="00220693">
      <w:pPr>
        <w:spacing w:before="20"/>
      </w:pPr>
      <w:hyperlink r:id="rId32" w:tooltip="Instrucțiunea nr. 3.pdf"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3.pdf</w:t>
        </w:r>
      </w:hyperlink>
    </w:p>
    <w:p w14:paraId="15D5B505" w14:textId="7E66478F" w:rsidR="00A578AB" w:rsidRPr="00A578AB" w:rsidRDefault="00E90258" w:rsidP="00220693">
      <w:pPr>
        <w:spacing w:before="20"/>
      </w:pPr>
      <w:hyperlink r:id="rId33" w:tooltip="Instrucțiunea nr.4.zip" w:history="1">
        <w:r w:rsidR="00A578AB" w:rsidRPr="00A578AB">
          <w:rPr>
            <w:color w:val="0000FF"/>
            <w:u w:val="single"/>
          </w:rPr>
          <w:t>Instrucțiunea</w:t>
        </w:r>
        <w:r w:rsidR="00932864">
          <w:rPr>
            <w:color w:val="0000FF"/>
            <w:u w:val="single"/>
          </w:rPr>
          <w:t xml:space="preserve"> </w:t>
        </w:r>
        <w:r w:rsidR="00A578AB" w:rsidRPr="00A578AB">
          <w:rPr>
            <w:color w:val="0000FF"/>
            <w:u w:val="single"/>
          </w:rPr>
          <w:t>nr.4.zip</w:t>
        </w:r>
      </w:hyperlink>
    </w:p>
    <w:p w14:paraId="428E2BE6" w14:textId="288AD7F9" w:rsidR="00A578AB" w:rsidRPr="00A578AB" w:rsidRDefault="00E90258" w:rsidP="00220693">
      <w:pPr>
        <w:spacing w:before="20"/>
      </w:pPr>
      <w:hyperlink r:id="rId34" w:tooltip="Instrucțiunea nr. 5.pdf"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5.pdf</w:t>
        </w:r>
      </w:hyperlink>
    </w:p>
    <w:p w14:paraId="63370167" w14:textId="0604D9F5" w:rsidR="00A578AB" w:rsidRPr="00A578AB" w:rsidRDefault="00E90258" w:rsidP="00220693">
      <w:pPr>
        <w:spacing w:before="20"/>
      </w:pPr>
      <w:hyperlink r:id="rId35" w:tooltip="Instrucțiunea nr. 6.zip"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6.zip</w:t>
        </w:r>
      </w:hyperlink>
    </w:p>
    <w:p w14:paraId="503DA701" w14:textId="6DF11639" w:rsidR="00A578AB" w:rsidRPr="00A578AB" w:rsidRDefault="00E90258" w:rsidP="00220693">
      <w:pPr>
        <w:spacing w:before="20"/>
      </w:pPr>
      <w:hyperlink r:id="rId36" w:tooltip="Instrucțiunea nr. 7.zip"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7.zip</w:t>
        </w:r>
      </w:hyperlink>
    </w:p>
    <w:p w14:paraId="683CC25A" w14:textId="02D8A158" w:rsidR="00A578AB" w:rsidRPr="00A578AB" w:rsidRDefault="00E90258" w:rsidP="00220693">
      <w:pPr>
        <w:spacing w:before="20"/>
      </w:pPr>
      <w:hyperlink r:id="rId37" w:tooltip="Instrucțiunea nr. 8.pdf"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8.pdf</w:t>
        </w:r>
      </w:hyperlink>
    </w:p>
    <w:p w14:paraId="7DF8F399" w14:textId="3FFCD934" w:rsidR="00A578AB" w:rsidRPr="00A578AB" w:rsidRDefault="00E90258" w:rsidP="00220693">
      <w:pPr>
        <w:spacing w:before="20"/>
      </w:pPr>
      <w:hyperlink r:id="rId38" w:tooltip="Instrucțiunea nr. 9.pdf"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9.pdf</w:t>
        </w:r>
      </w:hyperlink>
    </w:p>
    <w:p w14:paraId="52A62CEB" w14:textId="228F5CBC" w:rsidR="00A578AB" w:rsidRPr="00A578AB" w:rsidRDefault="00E90258" w:rsidP="00220693">
      <w:pPr>
        <w:spacing w:before="20"/>
      </w:pPr>
      <w:hyperlink r:id="rId39" w:tooltip="Instrucțiunea nr. 10.zip"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10.zip</w:t>
        </w:r>
      </w:hyperlink>
    </w:p>
    <w:p w14:paraId="4C16026C" w14:textId="44FF4368" w:rsidR="00A578AB" w:rsidRPr="00A578AB" w:rsidRDefault="00E90258" w:rsidP="00220693">
      <w:pPr>
        <w:spacing w:before="20"/>
      </w:pPr>
      <w:hyperlink r:id="rId40" w:tooltip="Instrucțiunea nr. 11.zip" w:history="1">
        <w:r w:rsidR="00A578AB" w:rsidRPr="00A578AB">
          <w:rPr>
            <w:color w:val="0000FF"/>
            <w:u w:val="single"/>
          </w:rPr>
          <w:t>Instrucțiunea</w:t>
        </w:r>
        <w:r w:rsidR="00932864">
          <w:rPr>
            <w:color w:val="0000FF"/>
            <w:u w:val="single"/>
          </w:rPr>
          <w:t xml:space="preserve"> </w:t>
        </w:r>
        <w:r w:rsidR="00A578AB" w:rsidRPr="00A578AB">
          <w:rPr>
            <w:color w:val="0000FF"/>
            <w:u w:val="single"/>
          </w:rPr>
          <w:t>nr.</w:t>
        </w:r>
        <w:r w:rsidR="00932864">
          <w:rPr>
            <w:color w:val="0000FF"/>
            <w:u w:val="single"/>
          </w:rPr>
          <w:t xml:space="preserve"> </w:t>
        </w:r>
        <w:r w:rsidR="00A578AB" w:rsidRPr="00A578AB">
          <w:rPr>
            <w:color w:val="0000FF"/>
            <w:u w:val="single"/>
          </w:rPr>
          <w:t>11.zip</w:t>
        </w:r>
      </w:hyperlink>
    </w:p>
    <w:p w14:paraId="0367B4EA" w14:textId="4BFAC63E" w:rsidR="00A578AB" w:rsidRPr="00A578AB" w:rsidRDefault="00A578AB" w:rsidP="00A578AB">
      <w:pPr>
        <w:jc w:val="right"/>
        <w:rPr>
          <w:b/>
          <w:i/>
          <w:color w:val="0000FF"/>
          <w:sz w:val="14"/>
        </w:rPr>
      </w:pPr>
      <w:r w:rsidRPr="00A578AB">
        <w:rPr>
          <w:b/>
          <w:i/>
          <w:color w:val="0000FF"/>
          <w:sz w:val="14"/>
        </w:rPr>
        <w:t>Sursa:</w:t>
      </w:r>
      <w:r w:rsidR="00932864">
        <w:rPr>
          <w:b/>
          <w:i/>
          <w:color w:val="0000FF"/>
          <w:sz w:val="14"/>
        </w:rPr>
        <w:t xml:space="preserve"> </w:t>
      </w:r>
      <w:r w:rsidRPr="00A578AB">
        <w:rPr>
          <w:b/>
          <w:i/>
          <w:color w:val="0000FF"/>
          <w:sz w:val="14"/>
        </w:rPr>
        <w:t>MIPE</w:t>
      </w:r>
    </w:p>
    <w:p w14:paraId="5B199857" w14:textId="77777777" w:rsidR="00A578AB" w:rsidRPr="00A578AB" w:rsidRDefault="00A578AB" w:rsidP="00A578AB"/>
    <w:p w14:paraId="3A505074" w14:textId="362B4743" w:rsidR="00A578AB" w:rsidRPr="00A578AB" w:rsidRDefault="00A578AB" w:rsidP="00A578AB">
      <w:pPr>
        <w:pStyle w:val="separatorarticole"/>
      </w:pPr>
      <w:r>
        <w:t>*</w:t>
      </w:r>
    </w:p>
    <w:p w14:paraId="0CAC4CC4" w14:textId="46460FCC" w:rsidR="00FD4F03" w:rsidRPr="00FD4F03" w:rsidRDefault="00FD4F03" w:rsidP="00FD4F03">
      <w:pPr>
        <w:pStyle w:val="TitluArticolinINFOUE"/>
      </w:pPr>
      <w:bookmarkStart w:id="154" w:name="_Toc157522074"/>
      <w:r w:rsidRPr="00FD4F03">
        <w:lastRenderedPageBreak/>
        <w:t>Calendarul</w:t>
      </w:r>
      <w:r w:rsidR="00932864">
        <w:t xml:space="preserve"> </w:t>
      </w:r>
      <w:r w:rsidRPr="00FD4F03">
        <w:t>actualizat</w:t>
      </w:r>
      <w:r w:rsidR="00932864">
        <w:t xml:space="preserve"> </w:t>
      </w:r>
      <w:r w:rsidRPr="00FD4F03">
        <w:t>privind</w:t>
      </w:r>
      <w:r w:rsidR="00932864">
        <w:t xml:space="preserve"> </w:t>
      </w:r>
      <w:r w:rsidRPr="00FD4F03">
        <w:t>lansările</w:t>
      </w:r>
      <w:r w:rsidR="00932864">
        <w:t xml:space="preserve"> </w:t>
      </w:r>
      <w:r w:rsidRPr="00FD4F03">
        <w:t>de</w:t>
      </w:r>
      <w:r w:rsidR="00932864">
        <w:t xml:space="preserve"> </w:t>
      </w:r>
      <w:r w:rsidRPr="00FD4F03">
        <w:t>apeluri</w:t>
      </w:r>
      <w:r w:rsidR="00932864">
        <w:t xml:space="preserve"> </w:t>
      </w:r>
      <w:r w:rsidRPr="00FD4F03">
        <w:t>din</w:t>
      </w:r>
      <w:r w:rsidR="00932864">
        <w:t xml:space="preserve"> </w:t>
      </w:r>
      <w:r w:rsidRPr="00FD4F03">
        <w:t>cadrul</w:t>
      </w:r>
      <w:r w:rsidR="00932864">
        <w:t xml:space="preserve"> </w:t>
      </w:r>
      <w:r w:rsidRPr="00FD4F03">
        <w:t>PNRR</w:t>
      </w:r>
      <w:bookmarkEnd w:id="154"/>
    </w:p>
    <w:p w14:paraId="15E91F15" w14:textId="401EB549" w:rsidR="00FD4F03" w:rsidRPr="00FD4F03" w:rsidRDefault="00FD4F03" w:rsidP="00220693">
      <w:pPr>
        <w:spacing w:before="40"/>
      </w:pPr>
      <w:r w:rsidRPr="00FD4F03">
        <w:t>Ministerul</w:t>
      </w:r>
      <w:r w:rsidR="00932864">
        <w:t xml:space="preserve"> </w:t>
      </w:r>
      <w:r w:rsidRPr="00FD4F03">
        <w:t>Investițiilor</w:t>
      </w:r>
      <w:r w:rsidR="00932864">
        <w:t xml:space="preserve"> </w:t>
      </w:r>
      <w:r w:rsidRPr="00FD4F03">
        <w:t>și</w:t>
      </w:r>
      <w:r w:rsidR="00932864">
        <w:t xml:space="preserve"> </w:t>
      </w:r>
      <w:r w:rsidRPr="00FD4F03">
        <w:t>Proiectelor</w:t>
      </w:r>
      <w:r w:rsidR="00932864">
        <w:t xml:space="preserve"> </w:t>
      </w:r>
      <w:r w:rsidRPr="00FD4F03">
        <w:t>Europene</w:t>
      </w:r>
      <w:r w:rsidR="00932864">
        <w:t xml:space="preserve"> </w:t>
      </w:r>
      <w:r w:rsidRPr="00FD4F03">
        <w:t>a</w:t>
      </w:r>
      <w:r w:rsidR="00932864">
        <w:t xml:space="preserve"> </w:t>
      </w:r>
      <w:r w:rsidRPr="00FD4F03">
        <w:t>publicat</w:t>
      </w:r>
      <w:r w:rsidR="00932864">
        <w:t xml:space="preserve"> </w:t>
      </w:r>
      <w:r w:rsidRPr="00FD4F03">
        <w:t>marți,</w:t>
      </w:r>
      <w:r w:rsidR="00932864">
        <w:t xml:space="preserve"> </w:t>
      </w:r>
      <w:r w:rsidRPr="00FD4F03">
        <w:t>23</w:t>
      </w:r>
      <w:r w:rsidR="00932864">
        <w:t xml:space="preserve"> </w:t>
      </w:r>
      <w:r w:rsidRPr="00FD4F03">
        <w:t>ianuarie</w:t>
      </w:r>
      <w:r w:rsidR="00932864">
        <w:t xml:space="preserve"> </w:t>
      </w:r>
      <w:r w:rsidRPr="00FD4F03">
        <w:t>2024,</w:t>
      </w:r>
      <w:r w:rsidR="00932864">
        <w:t xml:space="preserve"> </w:t>
      </w:r>
      <w:r w:rsidRPr="00FD4F03">
        <w:t>calendarul</w:t>
      </w:r>
      <w:r w:rsidR="00932864">
        <w:t xml:space="preserve"> </w:t>
      </w:r>
      <w:r w:rsidRPr="00FD4F03">
        <w:t>apelurilor</w:t>
      </w:r>
      <w:r w:rsidR="00932864">
        <w:t xml:space="preserve"> </w:t>
      </w:r>
      <w:r w:rsidRPr="00FD4F03">
        <w:t>PNRR,</w:t>
      </w:r>
      <w:r w:rsidR="00932864">
        <w:t xml:space="preserve"> </w:t>
      </w:r>
      <w:r w:rsidRPr="00FD4F03">
        <w:t>actualizat</w:t>
      </w:r>
      <w:r w:rsidR="00932864">
        <w:t xml:space="preserve"> </w:t>
      </w:r>
      <w:r w:rsidRPr="00FD4F03">
        <w:t>la</w:t>
      </w:r>
      <w:r w:rsidR="00932864">
        <w:t xml:space="preserve"> </w:t>
      </w:r>
      <w:r w:rsidRPr="00FD4F03">
        <w:t>data</w:t>
      </w:r>
      <w:r w:rsidR="00932864">
        <w:t xml:space="preserve"> </w:t>
      </w:r>
      <w:r w:rsidRPr="00FD4F03">
        <w:t>de</w:t>
      </w:r>
      <w:r w:rsidR="00932864">
        <w:t xml:space="preserve"> </w:t>
      </w:r>
      <w:r w:rsidRPr="00FD4F03">
        <w:t>17</w:t>
      </w:r>
      <w:r w:rsidR="00932864">
        <w:t xml:space="preserve"> </w:t>
      </w:r>
      <w:r w:rsidRPr="00FD4F03">
        <w:t>ianuarie</w:t>
      </w:r>
      <w:r w:rsidR="00932864">
        <w:t xml:space="preserve"> </w:t>
      </w:r>
      <w:r w:rsidRPr="00FD4F03">
        <w:t>2024.</w:t>
      </w:r>
    </w:p>
    <w:p w14:paraId="2B1554CD" w14:textId="77777777" w:rsidR="00FD4F03" w:rsidRPr="00FD4F03" w:rsidRDefault="00FD4F03" w:rsidP="00220693">
      <w:pPr>
        <w:spacing w:before="40"/>
        <w:rPr>
          <w:b/>
          <w:bCs/>
        </w:rPr>
      </w:pPr>
      <w:r w:rsidRPr="00FD4F03">
        <w:rPr>
          <w:b/>
          <w:bCs/>
        </w:rPr>
        <w:t>Documente</w:t>
      </w:r>
    </w:p>
    <w:p w14:paraId="6C62FF88" w14:textId="0DF11D19" w:rsidR="00FD4F03" w:rsidRPr="00FD4F03" w:rsidRDefault="00E90258" w:rsidP="00220693">
      <w:pPr>
        <w:spacing w:before="40"/>
      </w:pPr>
      <w:hyperlink r:id="rId41" w:tooltip="Calendarul apelurilor actualizat la data de 17.01.2024.xlsx" w:history="1">
        <w:r w:rsidR="00FD4F03" w:rsidRPr="00FD4F03">
          <w:rPr>
            <w:rStyle w:val="Hyperlink"/>
            <w:szCs w:val="24"/>
          </w:rPr>
          <w:t>Calendarul</w:t>
        </w:r>
        <w:r w:rsidR="00932864">
          <w:rPr>
            <w:rStyle w:val="Hyperlink"/>
            <w:szCs w:val="24"/>
          </w:rPr>
          <w:t xml:space="preserve"> </w:t>
        </w:r>
        <w:r w:rsidR="00FD4F03" w:rsidRPr="00FD4F03">
          <w:rPr>
            <w:rStyle w:val="Hyperlink"/>
            <w:szCs w:val="24"/>
          </w:rPr>
          <w:t>apelurilor</w:t>
        </w:r>
        <w:r w:rsidR="00932864">
          <w:rPr>
            <w:rStyle w:val="Hyperlink"/>
            <w:szCs w:val="24"/>
          </w:rPr>
          <w:t xml:space="preserve"> </w:t>
        </w:r>
        <w:r w:rsidR="00FD4F03" w:rsidRPr="00FD4F03">
          <w:rPr>
            <w:rStyle w:val="Hyperlink"/>
            <w:szCs w:val="24"/>
          </w:rPr>
          <w:t>actualizat</w:t>
        </w:r>
        <w:r w:rsidR="00932864">
          <w:rPr>
            <w:rStyle w:val="Hyperlink"/>
            <w:szCs w:val="24"/>
          </w:rPr>
          <w:t xml:space="preserve"> </w:t>
        </w:r>
        <w:r w:rsidR="00FD4F03" w:rsidRPr="00FD4F03">
          <w:rPr>
            <w:rStyle w:val="Hyperlink"/>
            <w:szCs w:val="24"/>
          </w:rPr>
          <w:t>la</w:t>
        </w:r>
        <w:r w:rsidR="00932864">
          <w:rPr>
            <w:rStyle w:val="Hyperlink"/>
            <w:szCs w:val="24"/>
          </w:rPr>
          <w:t xml:space="preserve"> </w:t>
        </w:r>
        <w:r w:rsidR="00FD4F03" w:rsidRPr="00FD4F03">
          <w:rPr>
            <w:rStyle w:val="Hyperlink"/>
            <w:szCs w:val="24"/>
          </w:rPr>
          <w:t>data</w:t>
        </w:r>
        <w:r w:rsidR="00932864">
          <w:rPr>
            <w:rStyle w:val="Hyperlink"/>
            <w:szCs w:val="24"/>
          </w:rPr>
          <w:t xml:space="preserve"> </w:t>
        </w:r>
        <w:r w:rsidR="00FD4F03" w:rsidRPr="00FD4F03">
          <w:rPr>
            <w:rStyle w:val="Hyperlink"/>
            <w:szCs w:val="24"/>
          </w:rPr>
          <w:t>de</w:t>
        </w:r>
        <w:r w:rsidR="00932864">
          <w:rPr>
            <w:rStyle w:val="Hyperlink"/>
            <w:szCs w:val="24"/>
          </w:rPr>
          <w:t xml:space="preserve"> </w:t>
        </w:r>
        <w:r w:rsidR="00FD4F03" w:rsidRPr="00FD4F03">
          <w:rPr>
            <w:rStyle w:val="Hyperlink"/>
            <w:szCs w:val="24"/>
          </w:rPr>
          <w:t>17.01.2024.xlsx</w:t>
        </w:r>
      </w:hyperlink>
    </w:p>
    <w:p w14:paraId="1BAB0C7F" w14:textId="044E04E7" w:rsidR="00FD4F03" w:rsidRPr="00FD4F03" w:rsidRDefault="00FD4F03" w:rsidP="00FD4F03">
      <w:pPr>
        <w:pStyle w:val="Stilsursa"/>
      </w:pPr>
      <w:r w:rsidRPr="00FD4F03">
        <w:t>ursa:</w:t>
      </w:r>
      <w:r w:rsidR="00932864">
        <w:t xml:space="preserve"> </w:t>
      </w:r>
      <w:r w:rsidRPr="00FD4F03">
        <w:t>MIPE</w:t>
      </w:r>
    </w:p>
    <w:p w14:paraId="3A764764" w14:textId="77777777" w:rsidR="00B128D1" w:rsidRPr="00E74641" w:rsidRDefault="00B128D1" w:rsidP="00B128D1">
      <w:pPr>
        <w:ind w:right="198"/>
        <w:jc w:val="center"/>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7BCFEAF1" w:rsidR="005118CC" w:rsidRDefault="005118CC" w:rsidP="005118CC">
      <w:pPr>
        <w:pStyle w:val="AgendaEU"/>
        <w:rPr>
          <w:color w:val="00B050"/>
        </w:rPr>
      </w:pPr>
      <w:bookmarkStart w:id="155" w:name="_Toc157522075"/>
      <w:r w:rsidRPr="00E74641">
        <w:rPr>
          <w:color w:val="000000" w:themeColor="text1"/>
        </w:rPr>
        <w:t>Apeluri</w:t>
      </w:r>
      <w:r w:rsidR="00932864">
        <w:rPr>
          <w:color w:val="000000" w:themeColor="text1"/>
        </w:rPr>
        <w:t xml:space="preserve"> </w:t>
      </w:r>
      <w:r w:rsidRPr="00E74641">
        <w:t>–</w:t>
      </w:r>
      <w:r w:rsidR="00932864">
        <w:t xml:space="preserve"> </w:t>
      </w:r>
      <w:r w:rsidRPr="00E74641">
        <w:rPr>
          <w:color w:val="00B050"/>
        </w:rPr>
        <w:t>Finanțări</w:t>
      </w:r>
      <w:bookmarkEnd w:id="155"/>
    </w:p>
    <w:p w14:paraId="0242588C" w14:textId="7508158D" w:rsidR="00DF38CF" w:rsidRPr="00DF38CF" w:rsidRDefault="00DF38CF" w:rsidP="00B7334B">
      <w:pPr>
        <w:pStyle w:val="TitluArticolinINFOUE"/>
      </w:pPr>
      <w:bookmarkStart w:id="156" w:name="_Toc157522076"/>
      <w:r w:rsidRPr="00DF38CF">
        <w:t>Înscrieri</w:t>
      </w:r>
      <w:r w:rsidR="00932864">
        <w:t xml:space="preserve"> </w:t>
      </w:r>
      <w:r w:rsidRPr="00DF38CF">
        <w:t>deschise</w:t>
      </w:r>
      <w:r w:rsidR="00932864">
        <w:t xml:space="preserve"> </w:t>
      </w:r>
      <w:r w:rsidRPr="00DF38CF">
        <w:t>pentru</w:t>
      </w:r>
      <w:r w:rsidR="00932864">
        <w:t xml:space="preserve"> </w:t>
      </w:r>
      <w:r w:rsidRPr="00DF38CF">
        <w:t>Concursul</w:t>
      </w:r>
      <w:r w:rsidR="00932864">
        <w:t xml:space="preserve"> </w:t>
      </w:r>
      <w:proofErr w:type="spellStart"/>
      <w:r w:rsidRPr="00DF38CF">
        <w:t>naţional</w:t>
      </w:r>
      <w:proofErr w:type="spellEnd"/>
      <w:r w:rsidR="00932864">
        <w:t xml:space="preserve"> </w:t>
      </w:r>
      <w:r w:rsidRPr="00DF38CF">
        <w:t>de</w:t>
      </w:r>
      <w:r w:rsidR="00932864">
        <w:t xml:space="preserve"> </w:t>
      </w:r>
      <w:r w:rsidRPr="00DF38CF">
        <w:t>proiecte</w:t>
      </w:r>
      <w:r w:rsidR="00932864">
        <w:t xml:space="preserve"> </w:t>
      </w:r>
      <w:r w:rsidRPr="00DF38CF">
        <w:t>de</w:t>
      </w:r>
      <w:r w:rsidR="00932864">
        <w:t xml:space="preserve"> </w:t>
      </w:r>
      <w:r w:rsidRPr="00DF38CF">
        <w:t>tineret</w:t>
      </w:r>
      <w:r w:rsidR="00932864">
        <w:t xml:space="preserve"> </w:t>
      </w:r>
      <w:r w:rsidRPr="00DF38CF">
        <w:t>și</w:t>
      </w:r>
      <w:r w:rsidR="00932864">
        <w:t xml:space="preserve"> </w:t>
      </w:r>
      <w:r w:rsidRPr="00DF38CF">
        <w:t>studenți!</w:t>
      </w:r>
      <w:bookmarkEnd w:id="156"/>
    </w:p>
    <w:p w14:paraId="5F61411B" w14:textId="28242E54" w:rsidR="00DF38CF" w:rsidRPr="00DF38CF" w:rsidRDefault="00DF38CF" w:rsidP="00DF38CF">
      <w:r w:rsidRPr="00DF38CF">
        <w:t>Ministerul</w:t>
      </w:r>
      <w:r w:rsidR="00932864">
        <w:t xml:space="preserve"> </w:t>
      </w:r>
      <w:r w:rsidRPr="00DF38CF">
        <w:t>Familiei,</w:t>
      </w:r>
      <w:r w:rsidR="00932864">
        <w:t xml:space="preserve"> </w:t>
      </w:r>
      <w:r w:rsidRPr="00DF38CF">
        <w:t>Tineretului</w:t>
      </w:r>
      <w:r w:rsidR="00932864">
        <w:t xml:space="preserve"> </w:t>
      </w:r>
      <w:r w:rsidRPr="00DF38CF">
        <w:t>și</w:t>
      </w:r>
      <w:r w:rsidR="00932864">
        <w:t xml:space="preserve"> </w:t>
      </w:r>
      <w:r w:rsidRPr="00DF38CF">
        <w:t>Egalității</w:t>
      </w:r>
      <w:r w:rsidR="00932864">
        <w:t xml:space="preserve"> </w:t>
      </w:r>
      <w:r w:rsidRPr="00DF38CF">
        <w:t>de</w:t>
      </w:r>
      <w:r w:rsidR="00932864">
        <w:t xml:space="preserve"> </w:t>
      </w:r>
      <w:r w:rsidRPr="00DF38CF">
        <w:t>Șanse-</w:t>
      </w:r>
      <w:r w:rsidR="00932864">
        <w:t xml:space="preserve"> </w:t>
      </w:r>
      <w:r w:rsidRPr="00DF38CF">
        <w:t>MFTEȘ</w:t>
      </w:r>
      <w:r w:rsidR="00932864">
        <w:t xml:space="preserve"> </w:t>
      </w:r>
      <w:r w:rsidRPr="00DF38CF">
        <w:t>organizează,</w:t>
      </w:r>
      <w:r w:rsidR="00932864">
        <w:t xml:space="preserve"> </w:t>
      </w:r>
      <w:r w:rsidRPr="00DF38CF">
        <w:t>în</w:t>
      </w:r>
      <w:r w:rsidR="00932864">
        <w:t xml:space="preserve"> </w:t>
      </w:r>
      <w:r w:rsidRPr="00DF38CF">
        <w:t>perioada</w:t>
      </w:r>
      <w:r w:rsidR="00932864">
        <w:t xml:space="preserve"> </w:t>
      </w:r>
      <w:r w:rsidRPr="00DF38CF">
        <w:t>15</w:t>
      </w:r>
      <w:r w:rsidR="00932864">
        <w:t xml:space="preserve"> </w:t>
      </w:r>
      <w:r w:rsidRPr="00DF38CF">
        <w:t>ianuarie</w:t>
      </w:r>
      <w:r w:rsidR="00932864">
        <w:t xml:space="preserve"> </w:t>
      </w:r>
      <w:r w:rsidRPr="00DF38CF">
        <w:t>2024</w:t>
      </w:r>
      <w:r w:rsidR="00932864">
        <w:t xml:space="preserve"> </w:t>
      </w:r>
      <w:r w:rsidRPr="00DF38CF">
        <w:t>–</w:t>
      </w:r>
      <w:r w:rsidR="00932864">
        <w:t xml:space="preserve"> </w:t>
      </w:r>
      <w:r w:rsidRPr="00DF38CF">
        <w:t>03</w:t>
      </w:r>
      <w:r w:rsidR="00932864">
        <w:t xml:space="preserve"> </w:t>
      </w:r>
      <w:r w:rsidRPr="00DF38CF">
        <w:t>noiembrie</w:t>
      </w:r>
      <w:r w:rsidR="00932864">
        <w:t xml:space="preserve"> </w:t>
      </w:r>
      <w:r w:rsidRPr="00DF38CF">
        <w:t>2024,</w:t>
      </w:r>
      <w:r w:rsidR="00932864">
        <w:t xml:space="preserve"> </w:t>
      </w:r>
      <w:r w:rsidRPr="00DF38CF">
        <w:t>Concursul</w:t>
      </w:r>
      <w:r w:rsidR="00932864">
        <w:t xml:space="preserve"> </w:t>
      </w:r>
      <w:proofErr w:type="spellStart"/>
      <w:r w:rsidRPr="00DF38CF">
        <w:t>naţional</w:t>
      </w:r>
      <w:proofErr w:type="spellEnd"/>
      <w:r w:rsidR="00932864">
        <w:t xml:space="preserve"> </w:t>
      </w:r>
      <w:r w:rsidRPr="00DF38CF">
        <w:t>de</w:t>
      </w:r>
      <w:r w:rsidR="00932864">
        <w:t xml:space="preserve"> </w:t>
      </w:r>
      <w:r w:rsidRPr="00DF38CF">
        <w:t>proiecte</w:t>
      </w:r>
      <w:r w:rsidR="00932864">
        <w:t xml:space="preserve"> </w:t>
      </w:r>
      <w:r w:rsidRPr="00DF38CF">
        <w:t>de</w:t>
      </w:r>
      <w:r w:rsidR="00932864">
        <w:t xml:space="preserve"> </w:t>
      </w:r>
      <w:r w:rsidRPr="00DF38CF">
        <w:t>tineret</w:t>
      </w:r>
      <w:r w:rsidR="00932864">
        <w:t xml:space="preserve"> </w:t>
      </w:r>
      <w:r w:rsidRPr="00DF38CF">
        <w:t>și</w:t>
      </w:r>
      <w:r w:rsidR="00932864">
        <w:t xml:space="preserve"> </w:t>
      </w:r>
      <w:r w:rsidRPr="00DF38CF">
        <w:t>studenți,</w:t>
      </w:r>
      <w:r w:rsidR="00932864">
        <w:t xml:space="preserve"> </w:t>
      </w:r>
      <w:r w:rsidRPr="00DF38CF">
        <w:t>în</w:t>
      </w:r>
      <w:r w:rsidR="00932864">
        <w:t xml:space="preserve"> </w:t>
      </w:r>
      <w:r w:rsidRPr="00DF38CF">
        <w:t>baza</w:t>
      </w:r>
      <w:r w:rsidR="00932864">
        <w:t xml:space="preserve"> </w:t>
      </w:r>
      <w:r w:rsidRPr="00DF38CF">
        <w:t>Ordinului</w:t>
      </w:r>
      <w:r w:rsidR="00932864">
        <w:t xml:space="preserve"> </w:t>
      </w:r>
      <w:r w:rsidRPr="00DF38CF">
        <w:t>Ministrului</w:t>
      </w:r>
      <w:r w:rsidR="00932864">
        <w:t xml:space="preserve"> </w:t>
      </w:r>
      <w:r w:rsidRPr="00DF38CF">
        <w:t>Familiei,</w:t>
      </w:r>
      <w:r w:rsidR="00932864">
        <w:t xml:space="preserve"> </w:t>
      </w:r>
      <w:r w:rsidRPr="00DF38CF">
        <w:t>Tineretului</w:t>
      </w:r>
      <w:r w:rsidR="00932864">
        <w:t xml:space="preserve"> </w:t>
      </w:r>
      <w:r w:rsidRPr="00DF38CF">
        <w:t>și</w:t>
      </w:r>
      <w:r w:rsidR="00932864">
        <w:t xml:space="preserve"> </w:t>
      </w:r>
      <w:r w:rsidRPr="00DF38CF">
        <w:t>Egalității</w:t>
      </w:r>
      <w:r w:rsidR="00932864">
        <w:t xml:space="preserve"> </w:t>
      </w:r>
      <w:r w:rsidRPr="00DF38CF">
        <w:t>de</w:t>
      </w:r>
      <w:r w:rsidR="00932864">
        <w:t xml:space="preserve"> </w:t>
      </w:r>
      <w:r w:rsidRPr="00DF38CF">
        <w:t>Șanse</w:t>
      </w:r>
      <w:r w:rsidR="00932864">
        <w:t xml:space="preserve"> </w:t>
      </w:r>
      <w:r w:rsidRPr="00DF38CF">
        <w:t>nr.</w:t>
      </w:r>
      <w:r w:rsidR="00932864">
        <w:t xml:space="preserve"> </w:t>
      </w:r>
      <w:r w:rsidRPr="00DF38CF">
        <w:t>21108/29.12.2023</w:t>
      </w:r>
      <w:r w:rsidR="00932864">
        <w:t xml:space="preserve"> </w:t>
      </w:r>
      <w:r w:rsidRPr="00DF38CF">
        <w:t>și</w:t>
      </w:r>
      <w:r w:rsidR="00932864">
        <w:t xml:space="preserve"> </w:t>
      </w:r>
      <w:r w:rsidRPr="00DF38CF">
        <w:t>a</w:t>
      </w:r>
      <w:r w:rsidR="00932864">
        <w:t xml:space="preserve"> </w:t>
      </w:r>
      <w:r w:rsidRPr="00DF38CF">
        <w:t>Legii</w:t>
      </w:r>
      <w:r w:rsidR="00932864">
        <w:t xml:space="preserve"> </w:t>
      </w:r>
      <w:r w:rsidRPr="00DF38CF">
        <w:t>nr</w:t>
      </w:r>
      <w:r w:rsidR="00932864">
        <w:t xml:space="preserve"> </w:t>
      </w:r>
      <w:r w:rsidRPr="00DF38CF">
        <w:t>350/</w:t>
      </w:r>
      <w:r w:rsidR="00932864">
        <w:t xml:space="preserve"> </w:t>
      </w:r>
      <w:r w:rsidRPr="00DF38CF">
        <w:t>02.12.2005</w:t>
      </w:r>
      <w:r w:rsidR="00932864">
        <w:t xml:space="preserve"> </w:t>
      </w:r>
      <w:r w:rsidRPr="00DF38CF">
        <w:t>privind</w:t>
      </w:r>
      <w:r w:rsidR="00932864">
        <w:t xml:space="preserve"> </w:t>
      </w:r>
      <w:r w:rsidRPr="00DF38CF">
        <w:t>regimul</w:t>
      </w:r>
      <w:r w:rsidR="00932864">
        <w:t xml:space="preserve"> </w:t>
      </w:r>
      <w:r w:rsidRPr="00DF38CF">
        <w:t>finanțărilor</w:t>
      </w:r>
      <w:r w:rsidR="00932864">
        <w:t xml:space="preserve"> </w:t>
      </w:r>
      <w:r w:rsidRPr="00DF38CF">
        <w:t>nerambursabile</w:t>
      </w:r>
      <w:r w:rsidR="00932864">
        <w:t xml:space="preserve"> </w:t>
      </w:r>
      <w:r w:rsidRPr="00DF38CF">
        <w:t>din</w:t>
      </w:r>
      <w:r w:rsidR="00932864">
        <w:t xml:space="preserve"> </w:t>
      </w:r>
      <w:r w:rsidRPr="00DF38CF">
        <w:t>fonduri</w:t>
      </w:r>
      <w:r w:rsidR="00932864">
        <w:t xml:space="preserve"> </w:t>
      </w:r>
      <w:r w:rsidRPr="00DF38CF">
        <w:t>publice</w:t>
      </w:r>
      <w:r w:rsidR="00932864">
        <w:t xml:space="preserve"> </w:t>
      </w:r>
      <w:r w:rsidRPr="00DF38CF">
        <w:t>alocate</w:t>
      </w:r>
      <w:r w:rsidR="00932864">
        <w:t xml:space="preserve"> </w:t>
      </w:r>
      <w:r w:rsidRPr="00DF38CF">
        <w:t>pentru</w:t>
      </w:r>
      <w:r w:rsidR="00932864">
        <w:t xml:space="preserve"> </w:t>
      </w:r>
      <w:r w:rsidRPr="00DF38CF">
        <w:t>activități</w:t>
      </w:r>
      <w:r w:rsidR="00932864">
        <w:t xml:space="preserve"> </w:t>
      </w:r>
      <w:r w:rsidRPr="00DF38CF">
        <w:t>nonprofit</w:t>
      </w:r>
      <w:r w:rsidR="00932864">
        <w:t xml:space="preserve"> </w:t>
      </w:r>
      <w:r w:rsidRPr="00DF38CF">
        <w:t>de</w:t>
      </w:r>
      <w:r w:rsidR="00932864">
        <w:t xml:space="preserve"> </w:t>
      </w:r>
      <w:r w:rsidRPr="00DF38CF">
        <w:t>interes</w:t>
      </w:r>
      <w:r w:rsidR="00932864">
        <w:t xml:space="preserve"> </w:t>
      </w:r>
      <w:r w:rsidRPr="00DF38CF">
        <w:t>general.</w:t>
      </w:r>
    </w:p>
    <w:p w14:paraId="310B85DF" w14:textId="562495EB" w:rsidR="00DF38CF" w:rsidRPr="00DF38CF" w:rsidRDefault="00DF38CF" w:rsidP="00DF38CF">
      <w:r w:rsidRPr="00DF38CF">
        <w:t>Bugetul</w:t>
      </w:r>
      <w:r w:rsidR="00932864">
        <w:t xml:space="preserve"> </w:t>
      </w:r>
      <w:r w:rsidRPr="00DF38CF">
        <w:t>total</w:t>
      </w:r>
      <w:r w:rsidR="00932864">
        <w:t xml:space="preserve"> </w:t>
      </w:r>
      <w:r w:rsidRPr="00DF38CF">
        <w:t>alocat</w:t>
      </w:r>
      <w:r w:rsidR="00932864">
        <w:t xml:space="preserve"> </w:t>
      </w:r>
      <w:r w:rsidRPr="00DF38CF">
        <w:t>Concursului</w:t>
      </w:r>
      <w:r w:rsidR="00932864">
        <w:t xml:space="preserve"> </w:t>
      </w:r>
      <w:proofErr w:type="spellStart"/>
      <w:r w:rsidRPr="00DF38CF">
        <w:t>naţional</w:t>
      </w:r>
      <w:proofErr w:type="spellEnd"/>
      <w:r w:rsidR="00932864">
        <w:t xml:space="preserve"> </w:t>
      </w:r>
      <w:r w:rsidRPr="00DF38CF">
        <w:t>de</w:t>
      </w:r>
      <w:r w:rsidR="00932864">
        <w:t xml:space="preserve"> </w:t>
      </w:r>
      <w:r w:rsidRPr="00DF38CF">
        <w:t>proiecte</w:t>
      </w:r>
      <w:r w:rsidR="00932864">
        <w:t xml:space="preserve"> </w:t>
      </w:r>
      <w:r w:rsidRPr="00DF38CF">
        <w:t>de</w:t>
      </w:r>
      <w:r w:rsidR="00932864">
        <w:t xml:space="preserve"> </w:t>
      </w:r>
      <w:r w:rsidRPr="00DF38CF">
        <w:t>tineret</w:t>
      </w:r>
      <w:r w:rsidR="00932864">
        <w:t xml:space="preserve"> </w:t>
      </w:r>
      <w:r w:rsidRPr="00DF38CF">
        <w:t>și</w:t>
      </w:r>
      <w:r w:rsidR="00932864">
        <w:t xml:space="preserve"> </w:t>
      </w:r>
      <w:r w:rsidRPr="00DF38CF">
        <w:t>studenți</w:t>
      </w:r>
      <w:r w:rsidR="00932864">
        <w:t xml:space="preserve"> </w:t>
      </w:r>
      <w:r w:rsidRPr="00DF38CF">
        <w:t>este</w:t>
      </w:r>
      <w:r w:rsidR="00932864">
        <w:t xml:space="preserve"> </w:t>
      </w:r>
      <w:r w:rsidRPr="00DF38CF">
        <w:t>de</w:t>
      </w:r>
      <w:r w:rsidR="00932864">
        <w:t xml:space="preserve"> </w:t>
      </w:r>
      <w:r w:rsidRPr="00DF38CF">
        <w:t>3.000.000</w:t>
      </w:r>
      <w:r w:rsidR="00932864">
        <w:t xml:space="preserve"> </w:t>
      </w:r>
      <w:r w:rsidRPr="00DF38CF">
        <w:t>lei,</w:t>
      </w:r>
      <w:r w:rsidR="00932864">
        <w:t xml:space="preserve"> </w:t>
      </w:r>
      <w:r w:rsidRPr="00DF38CF">
        <w:t>repartizat</w:t>
      </w:r>
      <w:r w:rsidR="00932864">
        <w:t xml:space="preserve"> </w:t>
      </w:r>
      <w:r w:rsidRPr="00DF38CF">
        <w:t>pentru</w:t>
      </w:r>
      <w:r w:rsidR="00932864">
        <w:t xml:space="preserve"> </w:t>
      </w:r>
      <w:r w:rsidRPr="00DF38CF">
        <w:t>linia</w:t>
      </w:r>
      <w:r w:rsidR="00932864">
        <w:t xml:space="preserve"> </w:t>
      </w:r>
      <w:r w:rsidRPr="00DF38CF">
        <w:t>de</w:t>
      </w:r>
      <w:r w:rsidR="00932864">
        <w:t xml:space="preserve"> </w:t>
      </w:r>
      <w:r w:rsidRPr="00DF38CF">
        <w:t>finanțare</w:t>
      </w:r>
      <w:r w:rsidR="00932864">
        <w:t xml:space="preserve"> </w:t>
      </w:r>
      <w:r w:rsidRPr="00DF38CF">
        <w:t>destinată</w:t>
      </w:r>
      <w:r w:rsidR="00932864">
        <w:t xml:space="preserve"> </w:t>
      </w:r>
      <w:r w:rsidRPr="00DF38CF">
        <w:t>proiectelor</w:t>
      </w:r>
      <w:r w:rsidR="00932864">
        <w:t xml:space="preserve"> </w:t>
      </w:r>
      <w:r w:rsidRPr="00DF38CF">
        <w:t>de</w:t>
      </w:r>
      <w:r w:rsidR="00932864">
        <w:t xml:space="preserve"> </w:t>
      </w:r>
      <w:r w:rsidRPr="00DF38CF">
        <w:t>tineret</w:t>
      </w:r>
      <w:r w:rsidR="00932864">
        <w:t xml:space="preserve"> </w:t>
      </w:r>
      <w:r w:rsidRPr="00DF38CF">
        <w:t>în</w:t>
      </w:r>
      <w:r w:rsidR="00932864">
        <w:t xml:space="preserve"> </w:t>
      </w:r>
      <w:r w:rsidRPr="00DF38CF">
        <w:t>valoare</w:t>
      </w:r>
      <w:r w:rsidR="00932864">
        <w:t xml:space="preserve"> </w:t>
      </w:r>
      <w:r w:rsidRPr="00DF38CF">
        <w:t>de</w:t>
      </w:r>
      <w:r w:rsidR="00932864">
        <w:t xml:space="preserve"> </w:t>
      </w:r>
      <w:r w:rsidRPr="00DF38CF">
        <w:t>1.500.000</w:t>
      </w:r>
      <w:r w:rsidR="00932864">
        <w:t xml:space="preserve"> </w:t>
      </w:r>
      <w:r w:rsidRPr="00DF38CF">
        <w:t>lei</w:t>
      </w:r>
      <w:r w:rsidR="00932864">
        <w:t xml:space="preserve"> </w:t>
      </w:r>
      <w:r w:rsidRPr="00DF38CF">
        <w:t>și</w:t>
      </w:r>
      <w:r w:rsidR="00932864">
        <w:t xml:space="preserve"> </w:t>
      </w:r>
      <w:r w:rsidRPr="00DF38CF">
        <w:t>pentru</w:t>
      </w:r>
      <w:r w:rsidR="00932864">
        <w:t xml:space="preserve"> </w:t>
      </w:r>
      <w:r w:rsidRPr="00DF38CF">
        <w:t>linia</w:t>
      </w:r>
      <w:r w:rsidR="00932864">
        <w:t xml:space="preserve"> </w:t>
      </w:r>
      <w:r w:rsidRPr="00DF38CF">
        <w:t>de</w:t>
      </w:r>
      <w:r w:rsidR="00932864">
        <w:t xml:space="preserve"> </w:t>
      </w:r>
      <w:r w:rsidRPr="00DF38CF">
        <w:t>finanțare</w:t>
      </w:r>
      <w:r w:rsidR="00932864">
        <w:t xml:space="preserve"> </w:t>
      </w:r>
      <w:r w:rsidRPr="00DF38CF">
        <w:t>destinată</w:t>
      </w:r>
      <w:r w:rsidR="00932864">
        <w:t xml:space="preserve"> </w:t>
      </w:r>
      <w:r w:rsidRPr="00DF38CF">
        <w:t>proiectelor</w:t>
      </w:r>
      <w:r w:rsidR="00932864">
        <w:t xml:space="preserve"> </w:t>
      </w:r>
      <w:r w:rsidRPr="00DF38CF">
        <w:t>studențești</w:t>
      </w:r>
      <w:r w:rsidR="00932864">
        <w:t xml:space="preserve"> </w:t>
      </w:r>
      <w:r w:rsidRPr="00DF38CF">
        <w:t>1.500.000</w:t>
      </w:r>
      <w:r w:rsidR="00932864">
        <w:t xml:space="preserve"> </w:t>
      </w:r>
      <w:r w:rsidRPr="00DF38CF">
        <w:t>lei,</w:t>
      </w:r>
      <w:r w:rsidR="00932864">
        <w:t xml:space="preserve"> </w:t>
      </w:r>
      <w:r w:rsidRPr="00DF38CF">
        <w:t>cu</w:t>
      </w:r>
      <w:r w:rsidR="00932864">
        <w:t xml:space="preserve"> </w:t>
      </w:r>
      <w:r w:rsidRPr="00DF38CF">
        <w:t>o</w:t>
      </w:r>
      <w:r w:rsidR="00932864">
        <w:t xml:space="preserve"> </w:t>
      </w:r>
      <w:r w:rsidRPr="00DF38CF">
        <w:t>limită</w:t>
      </w:r>
      <w:r w:rsidR="00932864">
        <w:t xml:space="preserve"> </w:t>
      </w:r>
      <w:r w:rsidRPr="00DF38CF">
        <w:t>maximă</w:t>
      </w:r>
      <w:r w:rsidR="00932864">
        <w:t xml:space="preserve"> </w:t>
      </w:r>
      <w:r w:rsidRPr="00DF38CF">
        <w:t>pe</w:t>
      </w:r>
      <w:r w:rsidR="00932864">
        <w:t xml:space="preserve"> </w:t>
      </w:r>
      <w:r w:rsidRPr="00DF38CF">
        <w:t>proiect</w:t>
      </w:r>
      <w:r w:rsidR="00932864">
        <w:t xml:space="preserve"> </w:t>
      </w:r>
      <w:r w:rsidRPr="00DF38CF">
        <w:t>de</w:t>
      </w:r>
      <w:r w:rsidR="00932864">
        <w:t xml:space="preserve"> </w:t>
      </w:r>
      <w:r w:rsidRPr="00DF38CF">
        <w:t>150.000</w:t>
      </w:r>
      <w:r w:rsidR="00932864">
        <w:t xml:space="preserve"> </w:t>
      </w:r>
      <w:r w:rsidRPr="00DF38CF">
        <w:t>lei.</w:t>
      </w:r>
    </w:p>
    <w:p w14:paraId="221B866B" w14:textId="135FD6FE" w:rsidR="00DF38CF" w:rsidRPr="00DF38CF" w:rsidRDefault="00DF38CF" w:rsidP="00DF38CF">
      <w:r w:rsidRPr="00DF38CF">
        <w:t>Pentru</w:t>
      </w:r>
      <w:r w:rsidR="00932864">
        <w:t xml:space="preserve"> </w:t>
      </w:r>
      <w:r w:rsidRPr="00DF38CF">
        <w:t>Concursul</w:t>
      </w:r>
      <w:r w:rsidR="00932864">
        <w:t xml:space="preserve"> </w:t>
      </w:r>
      <w:r w:rsidRPr="00DF38CF">
        <w:t>național</w:t>
      </w:r>
      <w:r w:rsidR="00932864">
        <w:t xml:space="preserve"> </w:t>
      </w:r>
      <w:r w:rsidRPr="00DF38CF">
        <w:t>de</w:t>
      </w:r>
      <w:r w:rsidR="00932864">
        <w:t xml:space="preserve"> </w:t>
      </w:r>
      <w:r w:rsidRPr="00DF38CF">
        <w:t>proiecte</w:t>
      </w:r>
      <w:r w:rsidR="00932864">
        <w:t xml:space="preserve"> </w:t>
      </w:r>
      <w:r w:rsidRPr="00DF38CF">
        <w:t>de</w:t>
      </w:r>
      <w:r w:rsidR="00932864">
        <w:t xml:space="preserve"> </w:t>
      </w:r>
      <w:r w:rsidRPr="00DF38CF">
        <w:t>tineret</w:t>
      </w:r>
      <w:r w:rsidR="00932864">
        <w:t xml:space="preserve"> </w:t>
      </w:r>
      <w:r w:rsidRPr="00DF38CF">
        <w:t>și</w:t>
      </w:r>
      <w:r w:rsidR="00932864">
        <w:t xml:space="preserve"> </w:t>
      </w:r>
      <w:r w:rsidRPr="00DF38CF">
        <w:t>studenți</w:t>
      </w:r>
      <w:r w:rsidR="00932864">
        <w:t xml:space="preserve"> </w:t>
      </w:r>
      <w:r w:rsidRPr="00DF38CF">
        <w:t>în</w:t>
      </w:r>
      <w:r w:rsidR="00932864">
        <w:t xml:space="preserve"> </w:t>
      </w:r>
      <w:r w:rsidRPr="00DF38CF">
        <w:t>anul</w:t>
      </w:r>
      <w:r w:rsidR="00932864">
        <w:t xml:space="preserve"> </w:t>
      </w:r>
      <w:r w:rsidRPr="00DF38CF">
        <w:t>2024</w:t>
      </w:r>
      <w:r w:rsidR="00932864">
        <w:t xml:space="preserve"> </w:t>
      </w:r>
      <w:r w:rsidRPr="00DF38CF">
        <w:t>prioritățile</w:t>
      </w:r>
      <w:r w:rsidR="00932864">
        <w:t xml:space="preserve"> </w:t>
      </w:r>
      <w:r w:rsidRPr="00DF38CF">
        <w:t>sunt</w:t>
      </w:r>
      <w:r w:rsidR="00932864">
        <w:t xml:space="preserve"> </w:t>
      </w:r>
      <w:r w:rsidRPr="00DF38CF">
        <w:t>următoarele:</w:t>
      </w:r>
    </w:p>
    <w:p w14:paraId="15007883" w14:textId="1E402AFC" w:rsidR="00DF38CF" w:rsidRPr="00DF38CF" w:rsidRDefault="00DF38CF" w:rsidP="00220693">
      <w:pPr>
        <w:numPr>
          <w:ilvl w:val="0"/>
          <w:numId w:val="20"/>
        </w:numPr>
        <w:spacing w:before="20"/>
        <w:ind w:left="714" w:hanging="357"/>
      </w:pPr>
      <w:r w:rsidRPr="00DF38CF">
        <w:t>P1:</w:t>
      </w:r>
      <w:r w:rsidR="00932864">
        <w:t xml:space="preserve"> </w:t>
      </w:r>
      <w:r w:rsidRPr="00DF38CF">
        <w:t>Consultarea</w:t>
      </w:r>
      <w:r w:rsidR="00932864">
        <w:t xml:space="preserve"> </w:t>
      </w:r>
      <w:r w:rsidRPr="00DF38CF">
        <w:t>tinerilor</w:t>
      </w:r>
      <w:r w:rsidR="00932864">
        <w:t xml:space="preserve"> </w:t>
      </w:r>
      <w:r w:rsidRPr="00DF38CF">
        <w:t>în</w:t>
      </w:r>
      <w:r w:rsidR="00932864">
        <w:t xml:space="preserve"> </w:t>
      </w:r>
      <w:r w:rsidRPr="00DF38CF">
        <w:t>procesul</w:t>
      </w:r>
      <w:r w:rsidR="00932864">
        <w:t xml:space="preserve"> </w:t>
      </w:r>
      <w:r w:rsidRPr="00DF38CF">
        <w:t>de</w:t>
      </w:r>
      <w:r w:rsidR="00932864">
        <w:t xml:space="preserve"> </w:t>
      </w:r>
      <w:r w:rsidRPr="00DF38CF">
        <w:t>luare</w:t>
      </w:r>
      <w:r w:rsidR="00932864">
        <w:t xml:space="preserve"> </w:t>
      </w:r>
      <w:r w:rsidRPr="00DF38CF">
        <w:t>a</w:t>
      </w:r>
      <w:r w:rsidR="00932864">
        <w:t xml:space="preserve"> </w:t>
      </w:r>
      <w:r w:rsidRPr="00DF38CF">
        <w:t>deciziilor;</w:t>
      </w:r>
    </w:p>
    <w:p w14:paraId="4E1BF190" w14:textId="46A1A582" w:rsidR="00DF38CF" w:rsidRPr="00DF38CF" w:rsidRDefault="00DF38CF" w:rsidP="00220693">
      <w:pPr>
        <w:numPr>
          <w:ilvl w:val="0"/>
          <w:numId w:val="20"/>
        </w:numPr>
        <w:spacing w:before="20"/>
        <w:ind w:left="714" w:hanging="357"/>
      </w:pPr>
      <w:r w:rsidRPr="00DF38CF">
        <w:t>P2:</w:t>
      </w:r>
      <w:r w:rsidR="00932864">
        <w:t xml:space="preserve"> </w:t>
      </w:r>
      <w:r w:rsidRPr="00DF38CF">
        <w:t>Dezvoltarea</w:t>
      </w:r>
      <w:r w:rsidR="00932864">
        <w:t xml:space="preserve"> </w:t>
      </w:r>
      <w:r w:rsidRPr="00DF38CF">
        <w:t>responsabilității</w:t>
      </w:r>
      <w:r w:rsidR="00932864">
        <w:t xml:space="preserve"> </w:t>
      </w:r>
      <w:r w:rsidRPr="00DF38CF">
        <w:t>sociale</w:t>
      </w:r>
      <w:r w:rsidR="00932864">
        <w:t xml:space="preserve"> </w:t>
      </w:r>
      <w:r w:rsidRPr="00DF38CF">
        <w:t>și</w:t>
      </w:r>
      <w:r w:rsidR="00932864">
        <w:t xml:space="preserve"> </w:t>
      </w:r>
      <w:r w:rsidRPr="00DF38CF">
        <w:t>individuale</w:t>
      </w:r>
      <w:r w:rsidR="00932864">
        <w:t xml:space="preserve"> </w:t>
      </w:r>
      <w:r w:rsidRPr="00DF38CF">
        <w:t>a</w:t>
      </w:r>
      <w:r w:rsidR="00932864">
        <w:t xml:space="preserve"> </w:t>
      </w:r>
      <w:r w:rsidRPr="00DF38CF">
        <w:t>tinerilor</w:t>
      </w:r>
      <w:r w:rsidR="00932864">
        <w:t xml:space="preserve"> </w:t>
      </w:r>
      <w:r w:rsidRPr="00DF38CF">
        <w:t>și</w:t>
      </w:r>
      <w:r w:rsidR="00932864">
        <w:t xml:space="preserve"> </w:t>
      </w:r>
      <w:r w:rsidRPr="00DF38CF">
        <w:t>facilitarea</w:t>
      </w:r>
      <w:r w:rsidR="00932864">
        <w:t xml:space="preserve"> </w:t>
      </w:r>
      <w:r w:rsidRPr="00DF38CF">
        <w:t>accesului</w:t>
      </w:r>
      <w:r w:rsidR="00932864">
        <w:t xml:space="preserve"> </w:t>
      </w:r>
      <w:r w:rsidRPr="00DF38CF">
        <w:t>egal</w:t>
      </w:r>
      <w:r w:rsidR="00932864">
        <w:t xml:space="preserve"> </w:t>
      </w:r>
      <w:r w:rsidRPr="00DF38CF">
        <w:t>al</w:t>
      </w:r>
      <w:r w:rsidR="00932864">
        <w:t xml:space="preserve"> </w:t>
      </w:r>
      <w:r w:rsidRPr="00DF38CF">
        <w:t>tinerilor</w:t>
      </w:r>
      <w:r w:rsidR="00932864">
        <w:t xml:space="preserve"> </w:t>
      </w:r>
      <w:r w:rsidRPr="00DF38CF">
        <w:t>la</w:t>
      </w:r>
      <w:r w:rsidR="00932864">
        <w:t xml:space="preserve"> </w:t>
      </w:r>
      <w:r w:rsidRPr="00DF38CF">
        <w:t>drepturi;</w:t>
      </w:r>
    </w:p>
    <w:p w14:paraId="210EEF17" w14:textId="211D56A8" w:rsidR="00DF38CF" w:rsidRPr="00DF38CF" w:rsidRDefault="00DF38CF" w:rsidP="00220693">
      <w:pPr>
        <w:numPr>
          <w:ilvl w:val="0"/>
          <w:numId w:val="20"/>
        </w:numPr>
        <w:spacing w:before="20"/>
        <w:ind w:left="714" w:hanging="357"/>
      </w:pPr>
      <w:r w:rsidRPr="00DF38CF">
        <w:t>P3:</w:t>
      </w:r>
      <w:r w:rsidR="00932864">
        <w:t xml:space="preserve"> </w:t>
      </w:r>
      <w:r w:rsidRPr="00DF38CF">
        <w:t>Crearea</w:t>
      </w:r>
      <w:r w:rsidR="00932864">
        <w:t xml:space="preserve"> </w:t>
      </w:r>
      <w:r w:rsidRPr="00DF38CF">
        <w:t>și</w:t>
      </w:r>
      <w:r w:rsidR="00932864">
        <w:t xml:space="preserve"> </w:t>
      </w:r>
      <w:r w:rsidRPr="00DF38CF">
        <w:t>susținerea</w:t>
      </w:r>
      <w:r w:rsidR="00932864">
        <w:t xml:space="preserve"> </w:t>
      </w:r>
      <w:r w:rsidRPr="00DF38CF">
        <w:t>de</w:t>
      </w:r>
      <w:r w:rsidR="00932864">
        <w:t xml:space="preserve"> </w:t>
      </w:r>
      <w:r w:rsidRPr="00DF38CF">
        <w:t>oportunități</w:t>
      </w:r>
      <w:r w:rsidR="00932864">
        <w:t xml:space="preserve"> </w:t>
      </w:r>
      <w:r w:rsidRPr="00DF38CF">
        <w:t>pentru</w:t>
      </w:r>
      <w:r w:rsidR="00932864">
        <w:t xml:space="preserve"> </w:t>
      </w:r>
      <w:r w:rsidRPr="00DF38CF">
        <w:t>tinerii</w:t>
      </w:r>
      <w:r w:rsidR="00932864">
        <w:t xml:space="preserve"> </w:t>
      </w:r>
      <w:r w:rsidRPr="00DF38CF">
        <w:t>din</w:t>
      </w:r>
      <w:r w:rsidR="00932864">
        <w:t xml:space="preserve"> </w:t>
      </w:r>
      <w:r w:rsidRPr="00DF38CF">
        <w:t>zonele</w:t>
      </w:r>
      <w:r w:rsidR="00932864">
        <w:t xml:space="preserve"> </w:t>
      </w:r>
      <w:r w:rsidRPr="00DF38CF">
        <w:t>rurale;</w:t>
      </w:r>
    </w:p>
    <w:p w14:paraId="54F70DA9" w14:textId="484F9837" w:rsidR="00DF38CF" w:rsidRPr="00DF38CF" w:rsidRDefault="00DF38CF" w:rsidP="00220693">
      <w:pPr>
        <w:numPr>
          <w:ilvl w:val="0"/>
          <w:numId w:val="20"/>
        </w:numPr>
        <w:spacing w:before="20"/>
        <w:ind w:left="714" w:hanging="357"/>
      </w:pPr>
      <w:r w:rsidRPr="00DF38CF">
        <w:t>P4:</w:t>
      </w:r>
      <w:r w:rsidR="00932864">
        <w:t xml:space="preserve"> </w:t>
      </w:r>
      <w:r w:rsidRPr="00DF38CF">
        <w:t>Dezvoltarea</w:t>
      </w:r>
      <w:r w:rsidR="00932864">
        <w:t xml:space="preserve"> </w:t>
      </w:r>
      <w:r w:rsidRPr="00DF38CF">
        <w:t>competențelor</w:t>
      </w:r>
      <w:r w:rsidR="00932864">
        <w:t xml:space="preserve"> </w:t>
      </w:r>
      <w:r w:rsidRPr="00DF38CF">
        <w:t>tinerilor</w:t>
      </w:r>
      <w:r w:rsidR="00932864">
        <w:t xml:space="preserve"> </w:t>
      </w:r>
      <w:r w:rsidRPr="00DF38CF">
        <w:t>corelate</w:t>
      </w:r>
      <w:r w:rsidR="00932864">
        <w:t xml:space="preserve"> </w:t>
      </w:r>
      <w:r w:rsidRPr="00DF38CF">
        <w:t>cu</w:t>
      </w:r>
      <w:r w:rsidR="00932864">
        <w:t xml:space="preserve"> </w:t>
      </w:r>
      <w:r w:rsidRPr="00DF38CF">
        <w:t>dimensiunea</w:t>
      </w:r>
      <w:r w:rsidR="00932864">
        <w:t xml:space="preserve"> </w:t>
      </w:r>
      <w:r w:rsidRPr="00DF38CF">
        <w:t>de</w:t>
      </w:r>
      <w:r w:rsidR="00932864">
        <w:t xml:space="preserve"> </w:t>
      </w:r>
      <w:r w:rsidRPr="00DF38CF">
        <w:t>mediu</w:t>
      </w:r>
      <w:r w:rsidR="00932864">
        <w:t xml:space="preserve"> </w:t>
      </w:r>
      <w:r w:rsidRPr="00DF38CF">
        <w:t>a</w:t>
      </w:r>
      <w:r w:rsidR="00932864">
        <w:t xml:space="preserve"> </w:t>
      </w:r>
      <w:r w:rsidRPr="00DF38CF">
        <w:t>dezvoltării</w:t>
      </w:r>
      <w:r w:rsidR="00932864">
        <w:t xml:space="preserve"> </w:t>
      </w:r>
      <w:r w:rsidRPr="00DF38CF">
        <w:t>durabile;</w:t>
      </w:r>
    </w:p>
    <w:p w14:paraId="24D3F11A" w14:textId="4374091B" w:rsidR="00DF38CF" w:rsidRPr="00DF38CF" w:rsidRDefault="00DF38CF" w:rsidP="00220693">
      <w:pPr>
        <w:numPr>
          <w:ilvl w:val="0"/>
          <w:numId w:val="20"/>
        </w:numPr>
        <w:spacing w:before="20"/>
        <w:ind w:left="714" w:hanging="357"/>
      </w:pPr>
      <w:r w:rsidRPr="00DF38CF">
        <w:t>P5:</w:t>
      </w:r>
      <w:r w:rsidR="00932864">
        <w:t xml:space="preserve"> </w:t>
      </w:r>
      <w:r w:rsidRPr="00DF38CF">
        <w:t>Dezvoltarea</w:t>
      </w:r>
      <w:r w:rsidR="00932864">
        <w:t xml:space="preserve"> </w:t>
      </w:r>
      <w:r w:rsidRPr="00DF38CF">
        <w:t>competențelor</w:t>
      </w:r>
      <w:r w:rsidR="00932864">
        <w:t xml:space="preserve"> </w:t>
      </w:r>
      <w:r w:rsidRPr="00DF38CF">
        <w:t>necesare</w:t>
      </w:r>
      <w:r w:rsidR="00932864">
        <w:t xml:space="preserve"> </w:t>
      </w:r>
      <w:r w:rsidRPr="00DF38CF">
        <w:t>pentru</w:t>
      </w:r>
      <w:r w:rsidR="00932864">
        <w:t xml:space="preserve"> </w:t>
      </w:r>
      <w:r w:rsidRPr="00DF38CF">
        <w:t>o</w:t>
      </w:r>
      <w:r w:rsidR="00932864">
        <w:t xml:space="preserve"> </w:t>
      </w:r>
      <w:r w:rsidRPr="00DF38CF">
        <w:t>mai</w:t>
      </w:r>
      <w:r w:rsidR="00932864">
        <w:t xml:space="preserve"> </w:t>
      </w:r>
      <w:r w:rsidRPr="00DF38CF">
        <w:t>bună</w:t>
      </w:r>
      <w:r w:rsidR="00932864">
        <w:t xml:space="preserve"> </w:t>
      </w:r>
      <w:r w:rsidRPr="00DF38CF">
        <w:t>incluziune</w:t>
      </w:r>
      <w:r w:rsidR="00932864">
        <w:t xml:space="preserve"> </w:t>
      </w:r>
      <w:r w:rsidRPr="00DF38CF">
        <w:t>socială</w:t>
      </w:r>
      <w:r w:rsidR="00932864">
        <w:t xml:space="preserve"> </w:t>
      </w:r>
      <w:r w:rsidRPr="00DF38CF">
        <w:t>şi</w:t>
      </w:r>
      <w:r w:rsidR="00932864">
        <w:t xml:space="preserve"> </w:t>
      </w:r>
      <w:r w:rsidRPr="00DF38CF">
        <w:t>inserție</w:t>
      </w:r>
      <w:r w:rsidR="00932864">
        <w:t xml:space="preserve"> </w:t>
      </w:r>
      <w:r w:rsidRPr="00DF38CF">
        <w:t>profesională,</w:t>
      </w:r>
      <w:r w:rsidR="00932864">
        <w:t xml:space="preserve"> </w:t>
      </w:r>
      <w:r w:rsidRPr="00DF38CF">
        <w:t>în</w:t>
      </w:r>
      <w:r w:rsidR="00932864">
        <w:t xml:space="preserve"> </w:t>
      </w:r>
      <w:r w:rsidRPr="00DF38CF">
        <w:t>special</w:t>
      </w:r>
      <w:r w:rsidR="00932864">
        <w:t xml:space="preserve"> </w:t>
      </w:r>
      <w:r w:rsidRPr="00DF38CF">
        <w:t>a</w:t>
      </w:r>
      <w:r w:rsidR="00932864">
        <w:t xml:space="preserve"> </w:t>
      </w:r>
      <w:r w:rsidRPr="00DF38CF">
        <w:t>competențelor</w:t>
      </w:r>
      <w:r w:rsidR="00932864">
        <w:t xml:space="preserve"> </w:t>
      </w:r>
      <w:r w:rsidRPr="00DF38CF">
        <w:t>digitale;</w:t>
      </w:r>
    </w:p>
    <w:p w14:paraId="71D52AB7" w14:textId="19CFD80B" w:rsidR="00DF38CF" w:rsidRPr="00DF38CF" w:rsidRDefault="00DF38CF" w:rsidP="00220693">
      <w:pPr>
        <w:numPr>
          <w:ilvl w:val="0"/>
          <w:numId w:val="20"/>
        </w:numPr>
        <w:spacing w:before="20"/>
        <w:ind w:left="714" w:hanging="357"/>
      </w:pPr>
      <w:r w:rsidRPr="00DF38CF">
        <w:t>P6:</w:t>
      </w:r>
      <w:r w:rsidR="00932864">
        <w:t xml:space="preserve"> </w:t>
      </w:r>
      <w:r w:rsidRPr="00DF38CF">
        <w:t>Dezvoltarea</w:t>
      </w:r>
      <w:r w:rsidR="00932864">
        <w:t xml:space="preserve"> </w:t>
      </w:r>
      <w:r w:rsidRPr="00DF38CF">
        <w:t>competențelor</w:t>
      </w:r>
      <w:r w:rsidR="00932864">
        <w:t xml:space="preserve"> </w:t>
      </w:r>
      <w:r w:rsidRPr="00DF38CF">
        <w:t>culturale</w:t>
      </w:r>
      <w:r w:rsidR="00932864">
        <w:t xml:space="preserve"> </w:t>
      </w:r>
      <w:r w:rsidRPr="00DF38CF">
        <w:t>prin</w:t>
      </w:r>
      <w:r w:rsidR="00932864">
        <w:t xml:space="preserve"> </w:t>
      </w:r>
      <w:r w:rsidRPr="00DF38CF">
        <w:t>organizarea</w:t>
      </w:r>
      <w:r w:rsidR="00932864">
        <w:t xml:space="preserve"> </w:t>
      </w:r>
      <w:r w:rsidRPr="00DF38CF">
        <w:t>de</w:t>
      </w:r>
      <w:r w:rsidR="00932864">
        <w:t xml:space="preserve"> </w:t>
      </w:r>
      <w:r w:rsidRPr="00DF38CF">
        <w:t>evenimente</w:t>
      </w:r>
      <w:r w:rsidR="00932864">
        <w:t xml:space="preserve"> </w:t>
      </w:r>
      <w:r w:rsidRPr="00DF38CF">
        <w:t>în</w:t>
      </w:r>
      <w:r w:rsidR="00932864">
        <w:t xml:space="preserve"> </w:t>
      </w:r>
      <w:r w:rsidRPr="00DF38CF">
        <w:t>domeniile</w:t>
      </w:r>
      <w:r w:rsidR="00932864">
        <w:t xml:space="preserve"> </w:t>
      </w:r>
      <w:r w:rsidRPr="00DF38CF">
        <w:t>creative</w:t>
      </w:r>
      <w:r w:rsidR="00932864">
        <w:t xml:space="preserve"> </w:t>
      </w:r>
      <w:r w:rsidRPr="00DF38CF">
        <w:t>și</w:t>
      </w:r>
      <w:r w:rsidR="00932864">
        <w:t xml:space="preserve"> </w:t>
      </w:r>
      <w:r w:rsidRPr="00DF38CF">
        <w:t>culturale</w:t>
      </w:r>
      <w:r w:rsidR="00932864">
        <w:t xml:space="preserve"> </w:t>
      </w:r>
      <w:r w:rsidRPr="00DF38CF">
        <w:t>dedicate</w:t>
      </w:r>
      <w:r w:rsidR="00932864">
        <w:t xml:space="preserve"> </w:t>
      </w:r>
      <w:r w:rsidRPr="00DF38CF">
        <w:t>tinerilor.</w:t>
      </w:r>
    </w:p>
    <w:p w14:paraId="19D49822" w14:textId="3C0629BB" w:rsidR="00DF38CF" w:rsidRPr="00DF38CF" w:rsidRDefault="00DF38CF" w:rsidP="00DF38CF">
      <w:r w:rsidRPr="00DF38CF">
        <w:t>Termenul</w:t>
      </w:r>
      <w:r w:rsidR="00932864">
        <w:t xml:space="preserve"> </w:t>
      </w:r>
      <w:r w:rsidRPr="00DF38CF">
        <w:t>limită</w:t>
      </w:r>
      <w:r w:rsidR="00932864">
        <w:t xml:space="preserve"> </w:t>
      </w:r>
      <w:r w:rsidRPr="00DF38CF">
        <w:t>de</w:t>
      </w:r>
      <w:r w:rsidR="00932864">
        <w:t xml:space="preserve"> </w:t>
      </w:r>
      <w:r w:rsidRPr="00DF38CF">
        <w:t>depunere</w:t>
      </w:r>
      <w:r w:rsidR="00932864">
        <w:t xml:space="preserve"> </w:t>
      </w:r>
      <w:r w:rsidRPr="00DF38CF">
        <w:t>este</w:t>
      </w:r>
      <w:r w:rsidR="00932864">
        <w:t xml:space="preserve"> </w:t>
      </w:r>
      <w:r w:rsidRPr="00DF38CF">
        <w:t>15</w:t>
      </w:r>
      <w:r w:rsidR="00932864">
        <w:t xml:space="preserve"> </w:t>
      </w:r>
      <w:r w:rsidRPr="00DF38CF">
        <w:t>februarie</w:t>
      </w:r>
      <w:r w:rsidR="00932864">
        <w:t xml:space="preserve"> </w:t>
      </w:r>
      <w:r w:rsidRPr="00DF38CF">
        <w:t>2024.</w:t>
      </w:r>
    </w:p>
    <w:p w14:paraId="1A1ABAE9" w14:textId="4EBCEBA7" w:rsidR="00DF38CF" w:rsidRPr="00DF38CF" w:rsidRDefault="00DF38CF" w:rsidP="00B7334B">
      <w:pPr>
        <w:pStyle w:val="Stilsursa"/>
      </w:pPr>
      <w:r w:rsidRPr="00DF38CF">
        <w:t>Sursa:</w:t>
      </w:r>
      <w:r w:rsidR="00932864">
        <w:t xml:space="preserve"> </w:t>
      </w:r>
      <w:r w:rsidRPr="00DF38CF">
        <w:t>MFTES</w:t>
      </w:r>
    </w:p>
    <w:p w14:paraId="2320E1C6" w14:textId="3F823BCD" w:rsidR="00DF38CF" w:rsidRPr="00DF38CF" w:rsidRDefault="00DF38CF" w:rsidP="00DF38CF">
      <w:pPr>
        <w:pStyle w:val="separatorarticole"/>
      </w:pPr>
      <w:r>
        <w:t>*</w:t>
      </w:r>
    </w:p>
    <w:p w14:paraId="511A0CA3" w14:textId="7BDE056C" w:rsidR="00A87436" w:rsidRPr="00A87436" w:rsidRDefault="00A87436" w:rsidP="00A87436">
      <w:pPr>
        <w:pStyle w:val="TitluArticolinINFOUE"/>
      </w:pPr>
      <w:bookmarkStart w:id="157" w:name="_Toc157522077"/>
      <w:r w:rsidRPr="00A87436">
        <w:t>PCIDIF:</w:t>
      </w:r>
      <w:r w:rsidR="00932864">
        <w:t xml:space="preserve"> </w:t>
      </w:r>
      <w:r w:rsidRPr="00A87436">
        <w:t>Schema</w:t>
      </w:r>
      <w:r w:rsidR="00932864">
        <w:t xml:space="preserve"> </w:t>
      </w:r>
      <w:r w:rsidRPr="00A87436">
        <w:t>de</w:t>
      </w:r>
      <w:r w:rsidR="00932864">
        <w:t xml:space="preserve"> </w:t>
      </w:r>
      <w:r w:rsidRPr="00A87436">
        <w:t>ajutor</w:t>
      </w:r>
      <w:r w:rsidR="00932864">
        <w:t xml:space="preserve"> </w:t>
      </w:r>
      <w:r w:rsidRPr="00A87436">
        <w:t>de</w:t>
      </w:r>
      <w:r w:rsidR="00932864">
        <w:t xml:space="preserve"> </w:t>
      </w:r>
      <w:proofErr w:type="spellStart"/>
      <w:r w:rsidRPr="00A87436">
        <w:t>minimis</w:t>
      </w:r>
      <w:proofErr w:type="spellEnd"/>
      <w:r w:rsidR="00932864">
        <w:t xml:space="preserve"> </w:t>
      </w:r>
      <w:r w:rsidRPr="00A87436">
        <w:t>privind</w:t>
      </w:r>
      <w:r w:rsidR="00932864">
        <w:t xml:space="preserve"> </w:t>
      </w:r>
      <w:r w:rsidRPr="00A87436">
        <w:t>digitalizarea</w:t>
      </w:r>
      <w:r w:rsidR="00932864">
        <w:t xml:space="preserve"> </w:t>
      </w:r>
      <w:r w:rsidRPr="00A87436">
        <w:t>sectorului</w:t>
      </w:r>
      <w:r w:rsidR="00932864">
        <w:t xml:space="preserve"> </w:t>
      </w:r>
      <w:r w:rsidRPr="00A87436">
        <w:t>culturii</w:t>
      </w:r>
      <w:r w:rsidR="00932864">
        <w:t xml:space="preserve"> </w:t>
      </w:r>
      <w:r w:rsidRPr="00A87436">
        <w:t>scrise</w:t>
      </w:r>
      <w:r w:rsidR="00932864">
        <w:t xml:space="preserve"> </w:t>
      </w:r>
      <w:r w:rsidRPr="00A87436">
        <w:t>a</w:t>
      </w:r>
      <w:r w:rsidR="00932864">
        <w:t xml:space="preserve"> </w:t>
      </w:r>
      <w:r w:rsidRPr="00A87436">
        <w:t>fost</w:t>
      </w:r>
      <w:r w:rsidR="00932864">
        <w:t xml:space="preserve"> </w:t>
      </w:r>
      <w:r w:rsidRPr="00A87436">
        <w:t>aprobată</w:t>
      </w:r>
      <w:bookmarkEnd w:id="157"/>
    </w:p>
    <w:p w14:paraId="601957BA" w14:textId="168CE6C2" w:rsidR="00A87436" w:rsidRPr="00A87436" w:rsidRDefault="00932864" w:rsidP="00A87436">
      <w:r>
        <w:t xml:space="preserve"> </w:t>
      </w:r>
      <w:r w:rsidR="00A87436" w:rsidRPr="00A87436">
        <w:t>Autoritatea</w:t>
      </w:r>
      <w:r>
        <w:t xml:space="preserve"> </w:t>
      </w:r>
      <w:r w:rsidR="00A87436" w:rsidRPr="00A87436">
        <w:t>de</w:t>
      </w:r>
      <w:r>
        <w:t xml:space="preserve"> </w:t>
      </w:r>
      <w:r w:rsidR="00A87436" w:rsidRPr="00A87436">
        <w:t>Management</w:t>
      </w:r>
      <w:r>
        <w:t xml:space="preserve"> </w:t>
      </w:r>
      <w:r w:rsidR="00A87436" w:rsidRPr="00A87436">
        <w:t>pentru</w:t>
      </w:r>
      <w:r>
        <w:t xml:space="preserve"> </w:t>
      </w:r>
      <w:r w:rsidR="00A87436" w:rsidRPr="00A87436">
        <w:t>Programul</w:t>
      </w:r>
      <w:r>
        <w:t xml:space="preserve"> </w:t>
      </w:r>
      <w:r w:rsidR="00A87436" w:rsidRPr="00A87436">
        <w:t>Creștere</w:t>
      </w:r>
      <w:r>
        <w:t xml:space="preserve"> </w:t>
      </w:r>
      <w:r w:rsidR="00A87436" w:rsidRPr="00A87436">
        <w:t>Inteligentă,</w:t>
      </w:r>
      <w:r>
        <w:t xml:space="preserve"> </w:t>
      </w:r>
      <w:r w:rsidR="00A87436" w:rsidRPr="00A87436">
        <w:t>Digitalizare</w:t>
      </w:r>
      <w:r>
        <w:t xml:space="preserve"> </w:t>
      </w:r>
      <w:r w:rsidR="00A87436" w:rsidRPr="00A87436">
        <w:t>și</w:t>
      </w:r>
      <w:r>
        <w:t xml:space="preserve"> </w:t>
      </w:r>
      <w:r w:rsidR="00A87436" w:rsidRPr="00A87436">
        <w:t>Instrumente</w:t>
      </w:r>
      <w:r>
        <w:t xml:space="preserve"> </w:t>
      </w:r>
      <w:r w:rsidR="00A87436" w:rsidRPr="00A87436">
        <w:t>Financiare</w:t>
      </w:r>
      <w:r>
        <w:t xml:space="preserve"> </w:t>
      </w:r>
      <w:r w:rsidR="00A87436" w:rsidRPr="00A87436">
        <w:t>2021-2027</w:t>
      </w:r>
      <w:r>
        <w:t xml:space="preserve"> </w:t>
      </w:r>
      <w:r w:rsidR="00A87436" w:rsidRPr="00A87436">
        <w:t>din</w:t>
      </w:r>
      <w:r>
        <w:t xml:space="preserve"> </w:t>
      </w:r>
      <w:r w:rsidR="00A87436" w:rsidRPr="00A87436">
        <w:t>cadrul</w:t>
      </w:r>
      <w:r>
        <w:t xml:space="preserve"> </w:t>
      </w:r>
      <w:r w:rsidR="00A87436" w:rsidRPr="00A87436">
        <w:t>Ministerului</w:t>
      </w:r>
      <w:r>
        <w:t xml:space="preserve"> </w:t>
      </w:r>
      <w:r w:rsidR="00A87436" w:rsidRPr="00A87436">
        <w:t>Investițiilor</w:t>
      </w:r>
      <w:r>
        <w:t xml:space="preserve"> </w:t>
      </w:r>
      <w:r w:rsidR="00A87436" w:rsidRPr="00A87436">
        <w:t>și</w:t>
      </w:r>
      <w:r>
        <w:t xml:space="preserve"> </w:t>
      </w:r>
      <w:r w:rsidR="00A87436" w:rsidRPr="00A87436">
        <w:t>Proiectelor</w:t>
      </w:r>
      <w:r>
        <w:t xml:space="preserve"> </w:t>
      </w:r>
      <w:r w:rsidR="00A87436" w:rsidRPr="00A87436">
        <w:t>Europene</w:t>
      </w:r>
      <w:r>
        <w:t xml:space="preserve"> </w:t>
      </w:r>
      <w:r w:rsidR="00A87436" w:rsidRPr="00A87436">
        <w:t>a</w:t>
      </w:r>
      <w:r>
        <w:t xml:space="preserve"> </w:t>
      </w:r>
      <w:r w:rsidR="00A87436" w:rsidRPr="00A87436">
        <w:t>anunțat</w:t>
      </w:r>
      <w:r>
        <w:t xml:space="preserve"> </w:t>
      </w:r>
      <w:r w:rsidR="00A87436" w:rsidRPr="00A87436">
        <w:t>joi,</w:t>
      </w:r>
      <w:r>
        <w:t xml:space="preserve"> </w:t>
      </w:r>
      <w:r w:rsidR="00A87436" w:rsidRPr="00A87436">
        <w:t>25</w:t>
      </w:r>
      <w:r>
        <w:t xml:space="preserve"> </w:t>
      </w:r>
      <w:r w:rsidR="00A87436" w:rsidRPr="00A87436">
        <w:t>ianuarie</w:t>
      </w:r>
      <w:r>
        <w:t xml:space="preserve"> </w:t>
      </w:r>
      <w:r w:rsidR="00A87436" w:rsidRPr="00A87436">
        <w:t>2024,</w:t>
      </w:r>
      <w:r>
        <w:t xml:space="preserve"> </w:t>
      </w:r>
      <w:r w:rsidR="00A87436" w:rsidRPr="00A87436">
        <w:t>publicarea</w:t>
      </w:r>
      <w:r>
        <w:t xml:space="preserve"> </w:t>
      </w:r>
      <w:r w:rsidR="00A87436" w:rsidRPr="00A87436">
        <w:t>în</w:t>
      </w:r>
      <w:r>
        <w:t xml:space="preserve"> </w:t>
      </w:r>
      <w:r w:rsidR="00A87436" w:rsidRPr="00A87436">
        <w:t>Monitorul</w:t>
      </w:r>
      <w:r>
        <w:t xml:space="preserve"> </w:t>
      </w:r>
      <w:r w:rsidR="00A87436" w:rsidRPr="00A87436">
        <w:t>Oficial</w:t>
      </w:r>
      <w:r>
        <w:t xml:space="preserve"> </w:t>
      </w:r>
      <w:r w:rsidR="00A87436" w:rsidRPr="00A87436">
        <w:t>al</w:t>
      </w:r>
      <w:r>
        <w:t xml:space="preserve"> </w:t>
      </w:r>
      <w:r w:rsidR="00A87436" w:rsidRPr="00A87436">
        <w:t>României</w:t>
      </w:r>
      <w:r>
        <w:t xml:space="preserve"> </w:t>
      </w:r>
      <w:r w:rsidR="00A87436" w:rsidRPr="00A87436">
        <w:t>nr.</w:t>
      </w:r>
      <w:r>
        <w:t xml:space="preserve"> </w:t>
      </w:r>
      <w:r w:rsidR="00A87436" w:rsidRPr="00A87436">
        <w:t>59/23.01.2024,</w:t>
      </w:r>
      <w:r>
        <w:t xml:space="preserve"> </w:t>
      </w:r>
      <w:r w:rsidR="00A87436" w:rsidRPr="00A87436">
        <w:rPr>
          <w:b/>
          <w:bCs/>
          <w:i/>
          <w:iCs/>
          <w:u w:val="single"/>
        </w:rPr>
        <w:t>Partea</w:t>
      </w:r>
      <w:r>
        <w:rPr>
          <w:b/>
          <w:bCs/>
          <w:i/>
          <w:iCs/>
          <w:u w:val="single"/>
        </w:rPr>
        <w:t xml:space="preserve"> </w:t>
      </w:r>
      <w:r w:rsidR="00A87436" w:rsidRPr="00A87436">
        <w:rPr>
          <w:b/>
          <w:bCs/>
          <w:i/>
          <w:iCs/>
          <w:u w:val="single"/>
        </w:rPr>
        <w:t>I</w:t>
      </w:r>
      <w:r>
        <w:rPr>
          <w:b/>
          <w:bCs/>
          <w:i/>
          <w:iCs/>
          <w:u w:val="single"/>
        </w:rPr>
        <w:t xml:space="preserve"> </w:t>
      </w:r>
      <w:r w:rsidR="00A87436" w:rsidRPr="00A87436">
        <w:rPr>
          <w:b/>
          <w:bCs/>
          <w:i/>
          <w:iCs/>
          <w:u w:val="single"/>
        </w:rPr>
        <w:t>a</w:t>
      </w:r>
      <w:r>
        <w:rPr>
          <w:b/>
          <w:bCs/>
          <w:i/>
          <w:iCs/>
          <w:u w:val="single"/>
        </w:rPr>
        <w:t xml:space="preserve"> </w:t>
      </w:r>
      <w:r w:rsidR="00A87436" w:rsidRPr="00A87436">
        <w:rPr>
          <w:b/>
          <w:bCs/>
          <w:i/>
          <w:iCs/>
          <w:u w:val="single"/>
        </w:rPr>
        <w:t>Ordinului</w:t>
      </w:r>
      <w:r>
        <w:rPr>
          <w:b/>
          <w:bCs/>
          <w:i/>
          <w:iCs/>
          <w:u w:val="single"/>
        </w:rPr>
        <w:t xml:space="preserve"> </w:t>
      </w:r>
      <w:r w:rsidR="00A87436" w:rsidRPr="00A87436">
        <w:rPr>
          <w:b/>
          <w:bCs/>
          <w:i/>
          <w:iCs/>
          <w:u w:val="single"/>
        </w:rPr>
        <w:t>MIPE</w:t>
      </w:r>
      <w:r>
        <w:rPr>
          <w:b/>
          <w:bCs/>
          <w:i/>
          <w:iCs/>
          <w:u w:val="single"/>
        </w:rPr>
        <w:t xml:space="preserve"> </w:t>
      </w:r>
      <w:r w:rsidR="00A87436" w:rsidRPr="00A87436">
        <w:rPr>
          <w:b/>
          <w:bCs/>
          <w:i/>
          <w:iCs/>
          <w:u w:val="single"/>
        </w:rPr>
        <w:t>nr.</w:t>
      </w:r>
      <w:r>
        <w:rPr>
          <w:b/>
          <w:bCs/>
          <w:i/>
          <w:iCs/>
          <w:u w:val="single"/>
        </w:rPr>
        <w:t xml:space="preserve"> </w:t>
      </w:r>
      <w:r w:rsidR="00A87436" w:rsidRPr="00A87436">
        <w:rPr>
          <w:b/>
          <w:bCs/>
          <w:i/>
          <w:iCs/>
          <w:u w:val="single"/>
        </w:rPr>
        <w:t>127/15.01.2024</w:t>
      </w:r>
      <w:r>
        <w:t xml:space="preserve"> </w:t>
      </w:r>
      <w:r w:rsidR="00A87436" w:rsidRPr="00A87436">
        <w:t>privind</w:t>
      </w:r>
      <w:r>
        <w:t xml:space="preserve"> </w:t>
      </w:r>
      <w:r w:rsidR="00A87436" w:rsidRPr="00A87436">
        <w:t>aprobarea</w:t>
      </w:r>
      <w:r>
        <w:t xml:space="preserve"> </w:t>
      </w:r>
      <w:r w:rsidR="00A87436" w:rsidRPr="00A87436">
        <w:rPr>
          <w:b/>
          <w:bCs/>
          <w:i/>
          <w:iCs/>
          <w:u w:val="single"/>
        </w:rPr>
        <w:t>Schemei</w:t>
      </w:r>
      <w:r>
        <w:rPr>
          <w:b/>
          <w:bCs/>
          <w:i/>
          <w:iCs/>
          <w:u w:val="single"/>
        </w:rPr>
        <w:t xml:space="preserve"> </w:t>
      </w:r>
      <w:r w:rsidR="00A87436" w:rsidRPr="00A87436">
        <w:rPr>
          <w:b/>
          <w:bCs/>
          <w:i/>
          <w:iCs/>
          <w:u w:val="single"/>
        </w:rPr>
        <w:t>de</w:t>
      </w:r>
      <w:r>
        <w:rPr>
          <w:b/>
          <w:bCs/>
          <w:i/>
          <w:iCs/>
          <w:u w:val="single"/>
        </w:rPr>
        <w:t xml:space="preserve"> </w:t>
      </w:r>
      <w:r w:rsidR="00A87436" w:rsidRPr="00A87436">
        <w:rPr>
          <w:b/>
          <w:bCs/>
          <w:i/>
          <w:iCs/>
          <w:u w:val="single"/>
        </w:rPr>
        <w:t>ajutor</w:t>
      </w:r>
      <w:r>
        <w:rPr>
          <w:b/>
          <w:bCs/>
          <w:i/>
          <w:iCs/>
          <w:u w:val="single"/>
        </w:rPr>
        <w:t xml:space="preserve"> </w:t>
      </w:r>
      <w:r w:rsidR="00A87436" w:rsidRPr="00A87436">
        <w:rPr>
          <w:b/>
          <w:bCs/>
          <w:i/>
          <w:iCs/>
          <w:u w:val="single"/>
        </w:rPr>
        <w:t>de</w:t>
      </w:r>
      <w:r>
        <w:rPr>
          <w:b/>
          <w:bCs/>
          <w:i/>
          <w:iCs/>
          <w:u w:val="single"/>
        </w:rPr>
        <w:t xml:space="preserve"> </w:t>
      </w:r>
      <w:proofErr w:type="spellStart"/>
      <w:r w:rsidR="00A87436" w:rsidRPr="00A87436">
        <w:rPr>
          <w:b/>
          <w:bCs/>
          <w:i/>
          <w:iCs/>
          <w:u w:val="single"/>
        </w:rPr>
        <w:t>minimis</w:t>
      </w:r>
      <w:proofErr w:type="spellEnd"/>
      <w:r>
        <w:t xml:space="preserve"> </w:t>
      </w:r>
      <w:r w:rsidR="00A87436" w:rsidRPr="00A87436">
        <w:t>„Digitalizarea</w:t>
      </w:r>
      <w:r>
        <w:t xml:space="preserve"> </w:t>
      </w:r>
      <w:r w:rsidR="00A87436" w:rsidRPr="00A87436">
        <w:t>sectorului</w:t>
      </w:r>
      <w:r>
        <w:t xml:space="preserve"> </w:t>
      </w:r>
      <w:r w:rsidR="00A87436" w:rsidRPr="00A87436">
        <w:t>culturii</w:t>
      </w:r>
      <w:r>
        <w:t xml:space="preserve"> </w:t>
      </w:r>
      <w:r w:rsidR="00A87436" w:rsidRPr="00A87436">
        <w:t>scrise</w:t>
      </w:r>
      <w:r>
        <w:t xml:space="preserve"> </w:t>
      </w:r>
      <w:r w:rsidR="00A87436" w:rsidRPr="00A87436">
        <w:t>prin</w:t>
      </w:r>
      <w:r>
        <w:t xml:space="preserve"> </w:t>
      </w:r>
      <w:r w:rsidR="00A87436" w:rsidRPr="00A87436">
        <w:t>creșterea</w:t>
      </w:r>
      <w:r>
        <w:t xml:space="preserve"> </w:t>
      </w:r>
      <w:r w:rsidR="00A87436" w:rsidRPr="00A87436">
        <w:t>volumului</w:t>
      </w:r>
      <w:r>
        <w:t xml:space="preserve"> </w:t>
      </w:r>
      <w:r w:rsidR="00A87436" w:rsidRPr="00A87436">
        <w:t>de</w:t>
      </w:r>
      <w:r>
        <w:t xml:space="preserve"> </w:t>
      </w:r>
      <w:r w:rsidR="00A87436" w:rsidRPr="00A87436">
        <w:t>carte</w:t>
      </w:r>
      <w:r>
        <w:t xml:space="preserve"> </w:t>
      </w:r>
      <w:r w:rsidR="00A87436" w:rsidRPr="00A87436">
        <w:t>realizat</w:t>
      </w:r>
      <w:r>
        <w:t xml:space="preserve"> </w:t>
      </w:r>
      <w:r w:rsidR="00A87436" w:rsidRPr="00A87436">
        <w:t>în</w:t>
      </w:r>
      <w:r>
        <w:t xml:space="preserve"> </w:t>
      </w:r>
      <w:r w:rsidR="00A87436" w:rsidRPr="00A87436">
        <w:t>format</w:t>
      </w:r>
      <w:r>
        <w:t xml:space="preserve"> </w:t>
      </w:r>
      <w:r w:rsidR="00A87436" w:rsidRPr="00A87436">
        <w:t>electronic</w:t>
      </w:r>
      <w:r>
        <w:t xml:space="preserve"> </w:t>
      </w:r>
      <w:r w:rsidR="00A87436" w:rsidRPr="00A87436">
        <w:t>și</w:t>
      </w:r>
      <w:r>
        <w:t xml:space="preserve"> </w:t>
      </w:r>
      <w:r w:rsidR="00A87436" w:rsidRPr="00A87436">
        <w:t>mobilizarea</w:t>
      </w:r>
      <w:r>
        <w:t xml:space="preserve"> </w:t>
      </w:r>
      <w:r w:rsidR="00A87436" w:rsidRPr="00A87436">
        <w:t>de</w:t>
      </w:r>
      <w:r>
        <w:t xml:space="preserve"> </w:t>
      </w:r>
      <w:r w:rsidR="00A87436" w:rsidRPr="00A87436">
        <w:t>noi</w:t>
      </w:r>
      <w:r>
        <w:t xml:space="preserve"> </w:t>
      </w:r>
      <w:r w:rsidR="00A87436" w:rsidRPr="00A87436">
        <w:t>audiențe</w:t>
      </w:r>
      <w:r>
        <w:t xml:space="preserve"> </w:t>
      </w:r>
      <w:r w:rsidR="00A87436" w:rsidRPr="00A87436">
        <w:t>prin</w:t>
      </w:r>
      <w:r>
        <w:t xml:space="preserve"> </w:t>
      </w:r>
      <w:r w:rsidR="00A87436" w:rsidRPr="00A87436">
        <w:t>utilizarea</w:t>
      </w:r>
      <w:r>
        <w:t xml:space="preserve"> </w:t>
      </w:r>
      <w:r w:rsidR="00A87436" w:rsidRPr="00A87436">
        <w:t>instrumentelor</w:t>
      </w:r>
      <w:r>
        <w:t xml:space="preserve"> </w:t>
      </w:r>
      <w:proofErr w:type="spellStart"/>
      <w:r w:rsidR="00A87436" w:rsidRPr="00A87436">
        <w:t>digitale”aferentă</w:t>
      </w:r>
      <w:proofErr w:type="spellEnd"/>
      <w:r>
        <w:t xml:space="preserve"> </w:t>
      </w:r>
      <w:r w:rsidR="00A87436" w:rsidRPr="00A87436">
        <w:t>Acțiunea</w:t>
      </w:r>
      <w:r>
        <w:t xml:space="preserve"> </w:t>
      </w:r>
      <w:r w:rsidR="00A87436" w:rsidRPr="00A87436">
        <w:t>3.1</w:t>
      </w:r>
      <w:r>
        <w:t xml:space="preserve"> </w:t>
      </w:r>
      <w:r w:rsidR="00A87436" w:rsidRPr="00A87436">
        <w:t>–</w:t>
      </w:r>
      <w:r>
        <w:t xml:space="preserve"> </w:t>
      </w:r>
      <w:r w:rsidR="00A87436" w:rsidRPr="00A87436">
        <w:t>Creșterea</w:t>
      </w:r>
      <w:r>
        <w:t xml:space="preserve"> </w:t>
      </w:r>
      <w:r w:rsidR="00A87436" w:rsidRPr="00A87436">
        <w:t>rolului</w:t>
      </w:r>
      <w:r>
        <w:t xml:space="preserve"> </w:t>
      </w:r>
      <w:r w:rsidR="00A87436" w:rsidRPr="00A87436">
        <w:t>culturii</w:t>
      </w:r>
      <w:r>
        <w:t xml:space="preserve"> </w:t>
      </w:r>
      <w:r w:rsidR="00A87436" w:rsidRPr="00A87436">
        <w:t>în</w:t>
      </w:r>
      <w:r>
        <w:t xml:space="preserve"> </w:t>
      </w:r>
      <w:r w:rsidR="00A87436" w:rsidRPr="00A87436">
        <w:t>societate</w:t>
      </w:r>
      <w:r>
        <w:t xml:space="preserve"> </w:t>
      </w:r>
      <w:r w:rsidR="00A87436" w:rsidRPr="00A87436">
        <w:t>prin</w:t>
      </w:r>
      <w:r>
        <w:t xml:space="preserve"> </w:t>
      </w:r>
      <w:r w:rsidR="00A87436" w:rsidRPr="00A87436">
        <w:t>valorificarea</w:t>
      </w:r>
      <w:r>
        <w:t xml:space="preserve"> </w:t>
      </w:r>
      <w:r w:rsidR="00A87436" w:rsidRPr="00A87436">
        <w:t>avantajelor</w:t>
      </w:r>
      <w:r>
        <w:t xml:space="preserve"> </w:t>
      </w:r>
      <w:r w:rsidR="00A87436" w:rsidRPr="00A87436">
        <w:t>digitalizării,</w:t>
      </w:r>
      <w:r>
        <w:t xml:space="preserve"> </w:t>
      </w:r>
      <w:r w:rsidR="00A87436" w:rsidRPr="00A87436">
        <w:t>Măsura</w:t>
      </w:r>
      <w:r>
        <w:t xml:space="preserve"> </w:t>
      </w:r>
      <w:r w:rsidR="00A87436" w:rsidRPr="00A87436">
        <w:t>3</w:t>
      </w:r>
      <w:r>
        <w:t xml:space="preserve"> </w:t>
      </w:r>
      <w:r w:rsidR="00A87436" w:rsidRPr="00A87436">
        <w:t>–</w:t>
      </w:r>
      <w:r>
        <w:t xml:space="preserve"> </w:t>
      </w:r>
      <w:r w:rsidR="00A87436" w:rsidRPr="00A87436">
        <w:t>Creșterea</w:t>
      </w:r>
      <w:r>
        <w:t xml:space="preserve"> </w:t>
      </w:r>
      <w:r w:rsidR="00A87436" w:rsidRPr="00A87436">
        <w:t>consumului</w:t>
      </w:r>
      <w:r>
        <w:t xml:space="preserve"> </w:t>
      </w:r>
      <w:r w:rsidR="00A87436" w:rsidRPr="00A87436">
        <w:t>de</w:t>
      </w:r>
      <w:r>
        <w:t xml:space="preserve"> </w:t>
      </w:r>
      <w:r w:rsidR="00A87436" w:rsidRPr="00A87436">
        <w:t>carte</w:t>
      </w:r>
      <w:r>
        <w:t xml:space="preserve"> </w:t>
      </w:r>
      <w:r w:rsidR="00A87436" w:rsidRPr="00A87436">
        <w:t>și</w:t>
      </w:r>
      <w:r>
        <w:t xml:space="preserve"> </w:t>
      </w:r>
      <w:r w:rsidR="00A87436" w:rsidRPr="00A87436">
        <w:t>mobilizarea</w:t>
      </w:r>
      <w:r>
        <w:t xml:space="preserve"> </w:t>
      </w:r>
      <w:r w:rsidR="00A87436" w:rsidRPr="00A87436">
        <w:t>de</w:t>
      </w:r>
      <w:r>
        <w:t xml:space="preserve"> </w:t>
      </w:r>
      <w:r w:rsidR="00A87436" w:rsidRPr="00A87436">
        <w:t>noi</w:t>
      </w:r>
      <w:r>
        <w:t xml:space="preserve"> </w:t>
      </w:r>
      <w:r w:rsidR="00A87436" w:rsidRPr="00A87436">
        <w:t>audiențe</w:t>
      </w:r>
      <w:r>
        <w:t xml:space="preserve"> </w:t>
      </w:r>
      <w:r w:rsidR="00A87436" w:rsidRPr="00A87436">
        <w:t>prin</w:t>
      </w:r>
      <w:r>
        <w:t xml:space="preserve"> </w:t>
      </w:r>
      <w:r w:rsidR="00A87436" w:rsidRPr="00A87436">
        <w:t>utilizarea</w:t>
      </w:r>
      <w:r>
        <w:t xml:space="preserve"> </w:t>
      </w:r>
      <w:r w:rsidR="00A87436" w:rsidRPr="00A87436">
        <w:t>instrumentelor</w:t>
      </w:r>
      <w:r>
        <w:t xml:space="preserve"> </w:t>
      </w:r>
      <w:r w:rsidR="00A87436" w:rsidRPr="00A87436">
        <w:t>digitale,</w:t>
      </w:r>
      <w:r>
        <w:t xml:space="preserve"> </w:t>
      </w:r>
      <w:r w:rsidR="00A87436" w:rsidRPr="00A87436">
        <w:t>Prioritate</w:t>
      </w:r>
      <w:r>
        <w:t xml:space="preserve"> </w:t>
      </w:r>
      <w:r w:rsidR="00A87436" w:rsidRPr="00A87436">
        <w:t>3</w:t>
      </w:r>
      <w:r>
        <w:t xml:space="preserve"> </w:t>
      </w:r>
      <w:r w:rsidR="00A87436" w:rsidRPr="00A87436">
        <w:t>–</w:t>
      </w:r>
      <w:r>
        <w:t xml:space="preserve"> </w:t>
      </w:r>
      <w:r w:rsidR="00A87436" w:rsidRPr="00A87436">
        <w:t>Transformarea</w:t>
      </w:r>
      <w:r>
        <w:t xml:space="preserve"> </w:t>
      </w:r>
      <w:r w:rsidR="00A87436" w:rsidRPr="00A87436">
        <w:t>digitală</w:t>
      </w:r>
      <w:r>
        <w:t xml:space="preserve"> </w:t>
      </w:r>
      <w:r w:rsidR="00A87436" w:rsidRPr="00A87436">
        <w:t>și</w:t>
      </w:r>
      <w:r>
        <w:t xml:space="preserve"> </w:t>
      </w:r>
      <w:r w:rsidR="00A87436" w:rsidRPr="00A87436">
        <w:t>furnizarea</w:t>
      </w:r>
      <w:r>
        <w:t xml:space="preserve"> </w:t>
      </w:r>
      <w:r w:rsidR="00A87436" w:rsidRPr="00A87436">
        <w:t>de</w:t>
      </w:r>
      <w:r>
        <w:t xml:space="preserve"> </w:t>
      </w:r>
      <w:r w:rsidR="00A87436" w:rsidRPr="00A87436">
        <w:t>servicii</w:t>
      </w:r>
      <w:r>
        <w:t xml:space="preserve"> </w:t>
      </w:r>
      <w:r w:rsidR="00A87436" w:rsidRPr="00A87436">
        <w:t>îmbunătățite</w:t>
      </w:r>
      <w:r>
        <w:t xml:space="preserve"> </w:t>
      </w:r>
      <w:r w:rsidR="00A87436" w:rsidRPr="00A87436">
        <w:t>în</w:t>
      </w:r>
      <w:r>
        <w:t xml:space="preserve"> </w:t>
      </w:r>
      <w:r w:rsidR="00A87436" w:rsidRPr="00A87436">
        <w:t>sectorul</w:t>
      </w:r>
      <w:r>
        <w:t xml:space="preserve"> </w:t>
      </w:r>
      <w:r w:rsidR="00A87436" w:rsidRPr="00A87436">
        <w:t>cultural,</w:t>
      </w:r>
      <w:r>
        <w:t xml:space="preserve"> </w:t>
      </w:r>
      <w:r w:rsidR="00A87436" w:rsidRPr="00A87436">
        <w:t>Obiectiv</w:t>
      </w:r>
      <w:r>
        <w:t xml:space="preserve"> </w:t>
      </w:r>
      <w:r w:rsidR="00A87436" w:rsidRPr="00A87436">
        <w:t>specific:</w:t>
      </w:r>
      <w:r>
        <w:t xml:space="preserve"> </w:t>
      </w:r>
      <w:r w:rsidR="00A87436" w:rsidRPr="00A87436">
        <w:t>RSO4.6.</w:t>
      </w:r>
      <w:r>
        <w:t xml:space="preserve"> </w:t>
      </w:r>
      <w:r w:rsidR="00A87436" w:rsidRPr="00A87436">
        <w:t>Creșterea</w:t>
      </w:r>
      <w:r>
        <w:t xml:space="preserve"> </w:t>
      </w:r>
      <w:r w:rsidR="00A87436" w:rsidRPr="00A87436">
        <w:t>rolului</w:t>
      </w:r>
      <w:r>
        <w:t xml:space="preserve"> </w:t>
      </w:r>
      <w:r w:rsidR="00A87436" w:rsidRPr="00A87436">
        <w:t>culturii</w:t>
      </w:r>
      <w:r>
        <w:t xml:space="preserve"> </w:t>
      </w:r>
      <w:r w:rsidR="00A87436" w:rsidRPr="00A87436">
        <w:t>și</w:t>
      </w:r>
      <w:r>
        <w:t xml:space="preserve"> </w:t>
      </w:r>
      <w:r w:rsidR="00A87436" w:rsidRPr="00A87436">
        <w:t>al</w:t>
      </w:r>
      <w:r>
        <w:t xml:space="preserve"> </w:t>
      </w:r>
      <w:r w:rsidR="00A87436" w:rsidRPr="00A87436">
        <w:t>turismului</w:t>
      </w:r>
      <w:r>
        <w:t xml:space="preserve"> </w:t>
      </w:r>
      <w:r w:rsidR="00A87436" w:rsidRPr="00A87436">
        <w:t>durabil</w:t>
      </w:r>
      <w:r>
        <w:t xml:space="preserve"> </w:t>
      </w:r>
      <w:r w:rsidR="00A87436" w:rsidRPr="00A87436">
        <w:t>în</w:t>
      </w:r>
      <w:r>
        <w:t xml:space="preserve"> </w:t>
      </w:r>
      <w:r w:rsidR="00A87436" w:rsidRPr="00A87436">
        <w:t>dezvoltarea</w:t>
      </w:r>
      <w:r>
        <w:t xml:space="preserve"> </w:t>
      </w:r>
      <w:r w:rsidR="00A87436" w:rsidRPr="00A87436">
        <w:t>economică,</w:t>
      </w:r>
      <w:r>
        <w:t xml:space="preserve"> </w:t>
      </w:r>
      <w:r w:rsidR="00A87436" w:rsidRPr="00A87436">
        <w:t>incluziunea</w:t>
      </w:r>
      <w:r>
        <w:t xml:space="preserve"> </w:t>
      </w:r>
      <w:r w:rsidR="00A87436" w:rsidRPr="00A87436">
        <w:t>socială</w:t>
      </w:r>
      <w:r>
        <w:t xml:space="preserve"> </w:t>
      </w:r>
      <w:r w:rsidR="00A87436" w:rsidRPr="00A87436">
        <w:t>și</w:t>
      </w:r>
      <w:r>
        <w:t xml:space="preserve"> </w:t>
      </w:r>
      <w:r w:rsidR="00A87436" w:rsidRPr="00A87436">
        <w:t>inovarea</w:t>
      </w:r>
      <w:r>
        <w:t xml:space="preserve"> </w:t>
      </w:r>
      <w:r w:rsidR="00A87436" w:rsidRPr="00A87436">
        <w:t>socială.</w:t>
      </w:r>
    </w:p>
    <w:p w14:paraId="149DF097" w14:textId="77777777" w:rsidR="00C827B0" w:rsidRPr="00C827B0" w:rsidRDefault="00C827B0" w:rsidP="00A87436">
      <w:pPr>
        <w:rPr>
          <w:b/>
          <w:bCs/>
        </w:rPr>
      </w:pPr>
      <w:r w:rsidRPr="00A87436">
        <w:rPr>
          <w:b/>
          <w:bCs/>
        </w:rPr>
        <w:t>Documente</w:t>
      </w:r>
    </w:p>
    <w:p w14:paraId="0A2385FC" w14:textId="022308DE" w:rsidR="00C827B0" w:rsidRPr="00A87436" w:rsidRDefault="00E90258" w:rsidP="00220693">
      <w:pPr>
        <w:spacing w:before="20"/>
      </w:pPr>
      <w:hyperlink r:id="rId42" w:tooltip="Partea I a Ordinului MIPE nr. 127 din 15.01.202.pdf" w:history="1">
        <w:r w:rsidR="00C827B0" w:rsidRPr="00A87436">
          <w:rPr>
            <w:rStyle w:val="Hyperlink"/>
            <w:szCs w:val="24"/>
          </w:rPr>
          <w:t>Partea</w:t>
        </w:r>
        <w:r w:rsidR="00932864">
          <w:rPr>
            <w:rStyle w:val="Hyperlink"/>
            <w:szCs w:val="24"/>
          </w:rPr>
          <w:t xml:space="preserve"> </w:t>
        </w:r>
        <w:r w:rsidR="00C827B0" w:rsidRPr="00A87436">
          <w:rPr>
            <w:rStyle w:val="Hyperlink"/>
            <w:szCs w:val="24"/>
          </w:rPr>
          <w:t>I</w:t>
        </w:r>
        <w:r w:rsidR="00932864">
          <w:rPr>
            <w:rStyle w:val="Hyperlink"/>
            <w:szCs w:val="24"/>
          </w:rPr>
          <w:t xml:space="preserve"> </w:t>
        </w:r>
        <w:r w:rsidR="00C827B0" w:rsidRPr="00A87436">
          <w:rPr>
            <w:rStyle w:val="Hyperlink"/>
            <w:szCs w:val="24"/>
          </w:rPr>
          <w:t>a</w:t>
        </w:r>
        <w:r w:rsidR="00932864">
          <w:rPr>
            <w:rStyle w:val="Hyperlink"/>
            <w:szCs w:val="24"/>
          </w:rPr>
          <w:t xml:space="preserve"> </w:t>
        </w:r>
        <w:r w:rsidR="00C827B0" w:rsidRPr="00A87436">
          <w:rPr>
            <w:rStyle w:val="Hyperlink"/>
            <w:szCs w:val="24"/>
          </w:rPr>
          <w:t>Ordinului</w:t>
        </w:r>
        <w:r w:rsidR="00932864">
          <w:rPr>
            <w:rStyle w:val="Hyperlink"/>
            <w:szCs w:val="24"/>
          </w:rPr>
          <w:t xml:space="preserve"> </w:t>
        </w:r>
        <w:r w:rsidR="00C827B0" w:rsidRPr="00A87436">
          <w:rPr>
            <w:rStyle w:val="Hyperlink"/>
            <w:szCs w:val="24"/>
          </w:rPr>
          <w:t>MIPE</w:t>
        </w:r>
        <w:r w:rsidR="00932864">
          <w:rPr>
            <w:rStyle w:val="Hyperlink"/>
            <w:szCs w:val="24"/>
          </w:rPr>
          <w:t xml:space="preserve"> </w:t>
        </w:r>
        <w:r w:rsidR="00C827B0" w:rsidRPr="00A87436">
          <w:rPr>
            <w:rStyle w:val="Hyperlink"/>
            <w:szCs w:val="24"/>
          </w:rPr>
          <w:t>nr.</w:t>
        </w:r>
        <w:r w:rsidR="00932864">
          <w:rPr>
            <w:rStyle w:val="Hyperlink"/>
            <w:szCs w:val="24"/>
          </w:rPr>
          <w:t xml:space="preserve"> </w:t>
        </w:r>
        <w:r w:rsidR="00C827B0" w:rsidRPr="00A87436">
          <w:rPr>
            <w:rStyle w:val="Hyperlink"/>
            <w:szCs w:val="24"/>
          </w:rPr>
          <w:t>127</w:t>
        </w:r>
        <w:r w:rsidR="00932864">
          <w:rPr>
            <w:rStyle w:val="Hyperlink"/>
            <w:szCs w:val="24"/>
          </w:rPr>
          <w:t xml:space="preserve"> </w:t>
        </w:r>
        <w:r w:rsidR="00C827B0" w:rsidRPr="00A87436">
          <w:rPr>
            <w:rStyle w:val="Hyperlink"/>
            <w:szCs w:val="24"/>
          </w:rPr>
          <w:t>din</w:t>
        </w:r>
        <w:r w:rsidR="00932864">
          <w:rPr>
            <w:rStyle w:val="Hyperlink"/>
            <w:szCs w:val="24"/>
          </w:rPr>
          <w:t xml:space="preserve"> </w:t>
        </w:r>
        <w:r w:rsidR="00C827B0" w:rsidRPr="00A87436">
          <w:rPr>
            <w:rStyle w:val="Hyperlink"/>
            <w:szCs w:val="24"/>
          </w:rPr>
          <w:t>15.01.202.pdf</w:t>
        </w:r>
      </w:hyperlink>
    </w:p>
    <w:p w14:paraId="0FD7D6B6" w14:textId="77AB857C" w:rsidR="00C827B0" w:rsidRPr="00A87436" w:rsidRDefault="00E90258" w:rsidP="00220693">
      <w:pPr>
        <w:spacing w:before="20"/>
      </w:pPr>
      <w:hyperlink r:id="rId43" w:tooltip="Schema de ajutor de minimis - Digitalizarea sectorului culturii scrise.pdf" w:history="1">
        <w:r w:rsidR="00C827B0" w:rsidRPr="00A87436">
          <w:rPr>
            <w:rStyle w:val="Hyperlink"/>
            <w:szCs w:val="24"/>
          </w:rPr>
          <w:t>Schema</w:t>
        </w:r>
        <w:r w:rsidR="00932864">
          <w:rPr>
            <w:rStyle w:val="Hyperlink"/>
            <w:szCs w:val="24"/>
          </w:rPr>
          <w:t xml:space="preserve"> </w:t>
        </w:r>
        <w:r w:rsidR="00C827B0" w:rsidRPr="00A87436">
          <w:rPr>
            <w:rStyle w:val="Hyperlink"/>
            <w:szCs w:val="24"/>
          </w:rPr>
          <w:t>de</w:t>
        </w:r>
        <w:r w:rsidR="00932864">
          <w:rPr>
            <w:rStyle w:val="Hyperlink"/>
            <w:szCs w:val="24"/>
          </w:rPr>
          <w:t xml:space="preserve"> </w:t>
        </w:r>
        <w:r w:rsidR="00C827B0" w:rsidRPr="00A87436">
          <w:rPr>
            <w:rStyle w:val="Hyperlink"/>
            <w:szCs w:val="24"/>
          </w:rPr>
          <w:t>ajutor</w:t>
        </w:r>
        <w:r w:rsidR="00932864">
          <w:rPr>
            <w:rStyle w:val="Hyperlink"/>
            <w:szCs w:val="24"/>
          </w:rPr>
          <w:t xml:space="preserve"> </w:t>
        </w:r>
        <w:r w:rsidR="00C827B0" w:rsidRPr="00A87436">
          <w:rPr>
            <w:rStyle w:val="Hyperlink"/>
            <w:szCs w:val="24"/>
          </w:rPr>
          <w:t>de</w:t>
        </w:r>
        <w:r w:rsidR="00932864">
          <w:rPr>
            <w:rStyle w:val="Hyperlink"/>
            <w:szCs w:val="24"/>
          </w:rPr>
          <w:t xml:space="preserve"> </w:t>
        </w:r>
        <w:proofErr w:type="spellStart"/>
        <w:r w:rsidR="00C827B0" w:rsidRPr="00A87436">
          <w:rPr>
            <w:rStyle w:val="Hyperlink"/>
            <w:szCs w:val="24"/>
          </w:rPr>
          <w:t>minimis</w:t>
        </w:r>
        <w:proofErr w:type="spellEnd"/>
        <w:r w:rsidR="00932864">
          <w:rPr>
            <w:rStyle w:val="Hyperlink"/>
            <w:szCs w:val="24"/>
          </w:rPr>
          <w:t xml:space="preserve"> </w:t>
        </w:r>
        <w:r w:rsidR="00C827B0" w:rsidRPr="00A87436">
          <w:rPr>
            <w:rStyle w:val="Hyperlink"/>
            <w:szCs w:val="24"/>
          </w:rPr>
          <w:t>-</w:t>
        </w:r>
        <w:r w:rsidR="00932864">
          <w:rPr>
            <w:rStyle w:val="Hyperlink"/>
            <w:szCs w:val="24"/>
          </w:rPr>
          <w:t xml:space="preserve"> </w:t>
        </w:r>
        <w:r w:rsidR="00C827B0" w:rsidRPr="00A87436">
          <w:rPr>
            <w:rStyle w:val="Hyperlink"/>
            <w:szCs w:val="24"/>
          </w:rPr>
          <w:t>Digitalizarea</w:t>
        </w:r>
        <w:r w:rsidR="00932864">
          <w:rPr>
            <w:rStyle w:val="Hyperlink"/>
            <w:szCs w:val="24"/>
          </w:rPr>
          <w:t xml:space="preserve"> </w:t>
        </w:r>
        <w:r w:rsidR="00C827B0" w:rsidRPr="00A87436">
          <w:rPr>
            <w:rStyle w:val="Hyperlink"/>
            <w:szCs w:val="24"/>
          </w:rPr>
          <w:t>sectorului</w:t>
        </w:r>
        <w:r w:rsidR="00932864">
          <w:rPr>
            <w:rStyle w:val="Hyperlink"/>
            <w:szCs w:val="24"/>
          </w:rPr>
          <w:t xml:space="preserve"> </w:t>
        </w:r>
        <w:r w:rsidR="00C827B0" w:rsidRPr="00A87436">
          <w:rPr>
            <w:rStyle w:val="Hyperlink"/>
            <w:szCs w:val="24"/>
          </w:rPr>
          <w:t>culturii</w:t>
        </w:r>
        <w:r w:rsidR="00932864">
          <w:rPr>
            <w:rStyle w:val="Hyperlink"/>
            <w:szCs w:val="24"/>
          </w:rPr>
          <w:t xml:space="preserve"> </w:t>
        </w:r>
        <w:r w:rsidR="00C827B0" w:rsidRPr="00A87436">
          <w:rPr>
            <w:rStyle w:val="Hyperlink"/>
            <w:szCs w:val="24"/>
          </w:rPr>
          <w:t>scrise.pdf</w:t>
        </w:r>
      </w:hyperlink>
    </w:p>
    <w:p w14:paraId="715F37E6" w14:textId="745F5B77" w:rsidR="00A87436" w:rsidRPr="00A87436" w:rsidRDefault="00C827B0" w:rsidP="00C827B0">
      <w:pPr>
        <w:pStyle w:val="Stilsursa"/>
      </w:pPr>
      <w:r w:rsidRPr="00C827B0">
        <w:t>Sursa:</w:t>
      </w:r>
      <w:r w:rsidR="00932864">
        <w:t xml:space="preserve"> </w:t>
      </w:r>
      <w:r w:rsidRPr="00C827B0">
        <w:t>MIPE</w:t>
      </w:r>
    </w:p>
    <w:p w14:paraId="7B919C82" w14:textId="1C2E2CC0" w:rsidR="00A87436" w:rsidRPr="00A87436" w:rsidRDefault="00A87436" w:rsidP="00A87436">
      <w:pPr>
        <w:pStyle w:val="separatorarticole"/>
      </w:pPr>
      <w:r>
        <w:t>*</w:t>
      </w:r>
    </w:p>
    <w:p w14:paraId="27FFFA80" w14:textId="2E87A57D" w:rsidR="00214C58" w:rsidRPr="00214C58" w:rsidRDefault="00214C58" w:rsidP="00214C58">
      <w:pPr>
        <w:pStyle w:val="TitluArticolinINFOUE"/>
      </w:pPr>
      <w:bookmarkStart w:id="158" w:name="_Toc157522078"/>
      <w:r w:rsidRPr="00214C58">
        <w:lastRenderedPageBreak/>
        <w:t>UEFISCDI:</w:t>
      </w:r>
      <w:r w:rsidR="00932864">
        <w:t xml:space="preserve"> </w:t>
      </w:r>
      <w:r w:rsidRPr="00214C58">
        <w:t>Noi</w:t>
      </w:r>
      <w:r w:rsidR="00932864">
        <w:t xml:space="preserve"> </w:t>
      </w:r>
      <w:r w:rsidRPr="00214C58">
        <w:t>competiții</w:t>
      </w:r>
      <w:r w:rsidR="00932864">
        <w:t xml:space="preserve"> </w:t>
      </w:r>
      <w:r w:rsidRPr="00214C58">
        <w:t>deschise</w:t>
      </w:r>
      <w:r w:rsidR="00932864">
        <w:t xml:space="preserve"> </w:t>
      </w:r>
      <w:r w:rsidRPr="00214C58">
        <w:t>în</w:t>
      </w:r>
      <w:r w:rsidR="00932864">
        <w:t xml:space="preserve"> </w:t>
      </w:r>
      <w:r w:rsidRPr="00214C58">
        <w:t>cadrul</w:t>
      </w:r>
      <w:r w:rsidR="00932864">
        <w:t xml:space="preserve"> </w:t>
      </w:r>
      <w:r w:rsidRPr="00214C58">
        <w:t>Planului</w:t>
      </w:r>
      <w:r w:rsidR="00932864">
        <w:t xml:space="preserve"> </w:t>
      </w:r>
      <w:r w:rsidRPr="00214C58">
        <w:t>Naţional</w:t>
      </w:r>
      <w:r w:rsidR="00932864">
        <w:t xml:space="preserve"> </w:t>
      </w:r>
      <w:r w:rsidRPr="00214C58">
        <w:t>de</w:t>
      </w:r>
      <w:r w:rsidR="00932864">
        <w:t xml:space="preserve"> </w:t>
      </w:r>
      <w:r w:rsidRPr="00214C58">
        <w:t>Cercetare-Dezvoltare</w:t>
      </w:r>
      <w:r w:rsidR="00932864">
        <w:t xml:space="preserve"> </w:t>
      </w:r>
      <w:r w:rsidRPr="00214C58">
        <w:t>şi</w:t>
      </w:r>
      <w:r w:rsidR="00932864">
        <w:t xml:space="preserve"> </w:t>
      </w:r>
      <w:r w:rsidRPr="00214C58">
        <w:t>Inovare</w:t>
      </w:r>
      <w:bookmarkEnd w:id="158"/>
    </w:p>
    <w:p w14:paraId="1DD96B8B" w14:textId="18EC1F29" w:rsidR="00214C58" w:rsidRPr="00214C58" w:rsidRDefault="00932864" w:rsidP="00214C58">
      <w:r>
        <w:t xml:space="preserve"> </w:t>
      </w:r>
      <w:r w:rsidR="00214C58" w:rsidRPr="00214C58">
        <w:t>UEFISCDI</w:t>
      </w:r>
      <w:r>
        <w:t xml:space="preserve"> </w:t>
      </w:r>
      <w:r w:rsidR="00214C58" w:rsidRPr="00214C58">
        <w:t>a</w:t>
      </w:r>
      <w:r>
        <w:t xml:space="preserve"> </w:t>
      </w:r>
      <w:r w:rsidR="00214C58" w:rsidRPr="00214C58">
        <w:t>anunțat</w:t>
      </w:r>
      <w:r>
        <w:t xml:space="preserve"> </w:t>
      </w:r>
      <w:r w:rsidR="00214C58" w:rsidRPr="00214C58">
        <w:t>deschiderea</w:t>
      </w:r>
      <w:r>
        <w:t xml:space="preserve"> </w:t>
      </w:r>
      <w:r w:rsidR="00214C58" w:rsidRPr="00214C58">
        <w:t>următoarele</w:t>
      </w:r>
      <w:r>
        <w:t xml:space="preserve"> </w:t>
      </w:r>
      <w:r w:rsidR="00214C58" w:rsidRPr="00214C58">
        <w:t>două</w:t>
      </w:r>
      <w:r>
        <w:t xml:space="preserve"> </w:t>
      </w:r>
      <w:r w:rsidR="00214C58" w:rsidRPr="00214C58">
        <w:t>competiții</w:t>
      </w:r>
      <w:r>
        <w:t xml:space="preserve"> </w:t>
      </w:r>
      <w:r w:rsidR="00214C58" w:rsidRPr="00214C58">
        <w:t>în</w:t>
      </w:r>
      <w:r>
        <w:t xml:space="preserve"> </w:t>
      </w:r>
      <w:r w:rsidR="00214C58" w:rsidRPr="00214C58">
        <w:t>cadrul</w:t>
      </w:r>
      <w:r>
        <w:t xml:space="preserve"> </w:t>
      </w:r>
      <w:r w:rsidR="00214C58" w:rsidRPr="00214C58">
        <w:t>Planului</w:t>
      </w:r>
      <w:r>
        <w:t xml:space="preserve"> </w:t>
      </w:r>
      <w:r w:rsidR="00214C58" w:rsidRPr="00214C58">
        <w:t>Naţional</w:t>
      </w:r>
      <w:r>
        <w:t xml:space="preserve"> </w:t>
      </w:r>
      <w:r w:rsidR="00214C58" w:rsidRPr="00214C58">
        <w:t>de</w:t>
      </w:r>
      <w:r>
        <w:t xml:space="preserve"> </w:t>
      </w:r>
      <w:r w:rsidR="00214C58" w:rsidRPr="00214C58">
        <w:t>Cercetare-Dezvoltare</w:t>
      </w:r>
      <w:r>
        <w:t xml:space="preserve"> </w:t>
      </w:r>
      <w:r w:rsidR="00214C58" w:rsidRPr="00214C58">
        <w:t>şi</w:t>
      </w:r>
      <w:r>
        <w:t xml:space="preserve"> </w:t>
      </w:r>
      <w:r w:rsidR="00214C58" w:rsidRPr="00214C58">
        <w:t>Inovare</w:t>
      </w:r>
      <w:r>
        <w:t xml:space="preserve"> </w:t>
      </w:r>
      <w:r w:rsidR="00214C58" w:rsidRPr="00214C58">
        <w:t>pentru</w:t>
      </w:r>
      <w:r>
        <w:t xml:space="preserve"> </w:t>
      </w:r>
      <w:r w:rsidR="00214C58" w:rsidRPr="00214C58">
        <w:t>perioada</w:t>
      </w:r>
      <w:r>
        <w:t xml:space="preserve"> </w:t>
      </w:r>
      <w:r w:rsidR="00214C58" w:rsidRPr="00214C58">
        <w:t>2022</w:t>
      </w:r>
      <w:r>
        <w:t xml:space="preserve"> </w:t>
      </w:r>
      <w:r w:rsidR="00214C58" w:rsidRPr="00214C58">
        <w:t>-</w:t>
      </w:r>
      <w:r>
        <w:t xml:space="preserve"> </w:t>
      </w:r>
      <w:r w:rsidR="00214C58" w:rsidRPr="00214C58">
        <w:t>2027</w:t>
      </w:r>
      <w:r>
        <w:t xml:space="preserve"> </w:t>
      </w:r>
      <w:r w:rsidR="00214C58" w:rsidRPr="00214C58">
        <w:t>(PNCDI</w:t>
      </w:r>
      <w:r>
        <w:t xml:space="preserve"> </w:t>
      </w:r>
      <w:r w:rsidR="00214C58" w:rsidRPr="00214C58">
        <w:t>IV):</w:t>
      </w:r>
      <w:r>
        <w:t xml:space="preserve"> </w:t>
      </w:r>
    </w:p>
    <w:p w14:paraId="38FF6BC5" w14:textId="0331F680" w:rsidR="00214C58" w:rsidRPr="00214C58" w:rsidRDefault="00214C58" w:rsidP="00214C58">
      <w:r w:rsidRPr="00214C58">
        <w:rPr>
          <w:b/>
          <w:bCs/>
          <w:i/>
          <w:iCs/>
        </w:rPr>
        <w:t>1.</w:t>
      </w:r>
      <w:r w:rsidR="00932864">
        <w:rPr>
          <w:b/>
          <w:bCs/>
          <w:i/>
          <w:iCs/>
        </w:rPr>
        <w:t xml:space="preserve"> </w:t>
      </w:r>
      <w:proofErr w:type="spellStart"/>
      <w:r w:rsidRPr="00214C58">
        <w:rPr>
          <w:b/>
          <w:bCs/>
          <w:i/>
          <w:iCs/>
        </w:rPr>
        <w:t>Competiţia</w:t>
      </w:r>
      <w:proofErr w:type="spellEnd"/>
      <w:r w:rsidR="00932864">
        <w:rPr>
          <w:b/>
          <w:bCs/>
          <w:i/>
          <w:iCs/>
        </w:rPr>
        <w:t xml:space="preserve"> </w:t>
      </w:r>
      <w:r w:rsidRPr="00214C58">
        <w:rPr>
          <w:b/>
          <w:bCs/>
          <w:i/>
          <w:iCs/>
        </w:rPr>
        <w:t>pentru</w:t>
      </w:r>
      <w:r w:rsidR="00932864">
        <w:rPr>
          <w:b/>
          <w:bCs/>
          <w:i/>
          <w:iCs/>
        </w:rPr>
        <w:t xml:space="preserve"> </w:t>
      </w:r>
      <w:r w:rsidRPr="00214C58">
        <w:rPr>
          <w:b/>
          <w:bCs/>
          <w:i/>
          <w:iCs/>
        </w:rPr>
        <w:t>instrumentul</w:t>
      </w:r>
      <w:r w:rsidR="00932864">
        <w:rPr>
          <w:b/>
          <w:bCs/>
          <w:i/>
          <w:iCs/>
        </w:rPr>
        <w:t xml:space="preserve"> </w:t>
      </w:r>
      <w:r w:rsidRPr="00214C58">
        <w:rPr>
          <w:b/>
          <w:bCs/>
          <w:i/>
          <w:iCs/>
        </w:rPr>
        <w:t>de</w:t>
      </w:r>
      <w:r w:rsidR="00932864">
        <w:rPr>
          <w:b/>
          <w:bCs/>
          <w:i/>
          <w:iCs/>
        </w:rPr>
        <w:t xml:space="preserve"> </w:t>
      </w:r>
      <w:proofErr w:type="spellStart"/>
      <w:r w:rsidRPr="00214C58">
        <w:rPr>
          <w:b/>
          <w:bCs/>
          <w:i/>
          <w:iCs/>
        </w:rPr>
        <w:t>finanţare</w:t>
      </w:r>
      <w:proofErr w:type="spellEnd"/>
      <w:r w:rsidR="00932864">
        <w:rPr>
          <w:b/>
          <w:bCs/>
          <w:i/>
          <w:iCs/>
        </w:rPr>
        <w:t xml:space="preserve"> </w:t>
      </w:r>
      <w:r w:rsidRPr="00214C58">
        <w:rPr>
          <w:b/>
          <w:bCs/>
          <w:i/>
          <w:iCs/>
        </w:rPr>
        <w:t>„Proiect</w:t>
      </w:r>
      <w:r w:rsidR="00932864">
        <w:rPr>
          <w:b/>
          <w:bCs/>
          <w:i/>
          <w:iCs/>
        </w:rPr>
        <w:t xml:space="preserve"> </w:t>
      </w:r>
      <w:r w:rsidRPr="00214C58">
        <w:rPr>
          <w:b/>
          <w:bCs/>
          <w:i/>
          <w:iCs/>
        </w:rPr>
        <w:t>experimental</w:t>
      </w:r>
      <w:r w:rsidR="00932864">
        <w:rPr>
          <w:b/>
          <w:bCs/>
          <w:i/>
          <w:iCs/>
        </w:rPr>
        <w:t xml:space="preserve"> </w:t>
      </w:r>
      <w:r w:rsidRPr="00214C58">
        <w:rPr>
          <w:b/>
          <w:bCs/>
          <w:i/>
          <w:iCs/>
        </w:rPr>
        <w:t>demonstrativ</w:t>
      </w:r>
      <w:r w:rsidR="00932864">
        <w:rPr>
          <w:b/>
          <w:bCs/>
          <w:i/>
          <w:iCs/>
        </w:rPr>
        <w:t xml:space="preserve"> </w:t>
      </w:r>
      <w:r w:rsidRPr="00214C58">
        <w:rPr>
          <w:b/>
          <w:bCs/>
          <w:i/>
          <w:iCs/>
        </w:rPr>
        <w:t>(PED)"</w:t>
      </w:r>
    </w:p>
    <w:p w14:paraId="39D627DA" w14:textId="3DC4AC7B" w:rsidR="00214C58" w:rsidRPr="00214C58" w:rsidRDefault="00214C58" w:rsidP="00214C58">
      <w:r w:rsidRPr="00214C58">
        <w:t>Propunerea</w:t>
      </w:r>
      <w:r w:rsidR="00932864">
        <w:t xml:space="preserve"> </w:t>
      </w:r>
      <w:r w:rsidRPr="00214C58">
        <w:t>de</w:t>
      </w:r>
      <w:r w:rsidR="00932864">
        <w:t xml:space="preserve"> </w:t>
      </w:r>
      <w:r w:rsidRPr="00214C58">
        <w:t>proiect</w:t>
      </w:r>
      <w:r w:rsidR="00932864">
        <w:t xml:space="preserve"> </w:t>
      </w:r>
      <w:r w:rsidRPr="00214C58">
        <w:t>poate</w:t>
      </w:r>
      <w:r w:rsidR="00932864">
        <w:t xml:space="preserve"> </w:t>
      </w:r>
      <w:r w:rsidRPr="00214C58">
        <w:t>fi</w:t>
      </w:r>
      <w:r w:rsidR="00932864">
        <w:t xml:space="preserve"> </w:t>
      </w:r>
      <w:r w:rsidRPr="00214C58">
        <w:t>depusă</w:t>
      </w:r>
      <w:r w:rsidR="00932864">
        <w:t xml:space="preserve"> </w:t>
      </w:r>
      <w:r w:rsidRPr="00214C58">
        <w:t>de</w:t>
      </w:r>
      <w:r w:rsidR="00932864">
        <w:t xml:space="preserve"> </w:t>
      </w:r>
      <w:r w:rsidRPr="00214C58">
        <w:t>o</w:t>
      </w:r>
      <w:r w:rsidR="00932864">
        <w:t xml:space="preserve"> </w:t>
      </w:r>
      <w:r w:rsidRPr="00214C58">
        <w:t>organizație</w:t>
      </w:r>
      <w:r w:rsidR="00932864">
        <w:t xml:space="preserve"> </w:t>
      </w:r>
      <w:r w:rsidRPr="00214C58">
        <w:t>de</w:t>
      </w:r>
      <w:r w:rsidR="00932864">
        <w:t xml:space="preserve"> </w:t>
      </w:r>
      <w:r w:rsidRPr="00214C58">
        <w:t>cercetare</w:t>
      </w:r>
      <w:r w:rsidR="00932864">
        <w:t xml:space="preserve"> </w:t>
      </w:r>
      <w:r w:rsidRPr="00214C58">
        <w:t>(de</w:t>
      </w:r>
      <w:r w:rsidR="00932864">
        <w:t xml:space="preserve"> </w:t>
      </w:r>
      <w:r w:rsidRPr="00214C58">
        <w:t>drept</w:t>
      </w:r>
      <w:r w:rsidR="00932864">
        <w:t xml:space="preserve"> </w:t>
      </w:r>
      <w:r w:rsidRPr="00214C58">
        <w:t>public</w:t>
      </w:r>
      <w:r w:rsidR="00932864">
        <w:t xml:space="preserve"> </w:t>
      </w:r>
      <w:r w:rsidRPr="00214C58">
        <w:t>sau</w:t>
      </w:r>
      <w:r w:rsidR="00932864">
        <w:t xml:space="preserve"> </w:t>
      </w:r>
      <w:r w:rsidRPr="00214C58">
        <w:t>privat),</w:t>
      </w:r>
      <w:r w:rsidR="00932864">
        <w:t xml:space="preserve"> </w:t>
      </w:r>
      <w:r w:rsidRPr="00214C58">
        <w:t>împreună</w:t>
      </w:r>
      <w:r w:rsidR="00932864">
        <w:t xml:space="preserve"> </w:t>
      </w:r>
      <w:r w:rsidRPr="00214C58">
        <w:t>cu</w:t>
      </w:r>
      <w:r w:rsidR="00932864">
        <w:t xml:space="preserve"> </w:t>
      </w:r>
      <w:r w:rsidRPr="00214C58">
        <w:t>o</w:t>
      </w:r>
      <w:r w:rsidR="00932864">
        <w:t xml:space="preserve"> </w:t>
      </w:r>
      <w:r w:rsidRPr="00214C58">
        <w:t>întreprindere</w:t>
      </w:r>
      <w:r w:rsidR="00932864">
        <w:t xml:space="preserve"> </w:t>
      </w:r>
      <w:r w:rsidRPr="00214C58">
        <w:t>care</w:t>
      </w:r>
      <w:r w:rsidR="00932864">
        <w:t xml:space="preserve"> </w:t>
      </w:r>
      <w:r w:rsidRPr="00214C58">
        <w:t>derulează</w:t>
      </w:r>
      <w:r w:rsidR="00932864">
        <w:t xml:space="preserve"> </w:t>
      </w:r>
      <w:r w:rsidRPr="00214C58">
        <w:t>activități</w:t>
      </w:r>
      <w:r w:rsidR="00932864">
        <w:t xml:space="preserve"> </w:t>
      </w:r>
      <w:r w:rsidRPr="00214C58">
        <w:t>de</w:t>
      </w:r>
      <w:r w:rsidR="00932864">
        <w:t xml:space="preserve"> </w:t>
      </w:r>
      <w:r w:rsidRPr="00214C58">
        <w:t>cercetare-dezvoltare</w:t>
      </w:r>
      <w:r w:rsidR="00932864">
        <w:t xml:space="preserve"> </w:t>
      </w:r>
      <w:r w:rsidRPr="00214C58">
        <w:t>și</w:t>
      </w:r>
      <w:r w:rsidR="00932864">
        <w:t xml:space="preserve"> </w:t>
      </w:r>
      <w:r w:rsidRPr="00214C58">
        <w:t>prezintă</w:t>
      </w:r>
      <w:r w:rsidR="00932864">
        <w:t xml:space="preserve">  </w:t>
      </w:r>
      <w:r w:rsidRPr="00214C58">
        <w:t>un</w:t>
      </w:r>
      <w:r w:rsidR="00932864">
        <w:t xml:space="preserve"> </w:t>
      </w:r>
      <w:r w:rsidRPr="00214C58">
        <w:t>concept</w:t>
      </w:r>
      <w:r w:rsidR="00932864">
        <w:t xml:space="preserve"> </w:t>
      </w:r>
      <w:r w:rsidRPr="00214C58">
        <w:t>formulat</w:t>
      </w:r>
      <w:r w:rsidR="00932864">
        <w:t xml:space="preserve"> </w:t>
      </w:r>
      <w:r w:rsidRPr="00214C58">
        <w:t>de</w:t>
      </w:r>
      <w:r w:rsidR="00932864">
        <w:t xml:space="preserve"> </w:t>
      </w:r>
      <w:r w:rsidRPr="00214C58">
        <w:t>tehnologie/demonstrator</w:t>
      </w:r>
      <w:r w:rsidR="00932864">
        <w:t xml:space="preserve"> </w:t>
      </w:r>
      <w:r w:rsidRPr="00214C58">
        <w:t>experimental</w:t>
      </w:r>
      <w:r w:rsidR="00932864">
        <w:t xml:space="preserve"> </w:t>
      </w:r>
      <w:r w:rsidRPr="00214C58">
        <w:t>de</w:t>
      </w:r>
      <w:r w:rsidR="00932864">
        <w:t xml:space="preserve"> </w:t>
      </w:r>
      <w:r w:rsidRPr="00214C58">
        <w:t>laborator</w:t>
      </w:r>
      <w:r w:rsidR="00932864">
        <w:t xml:space="preserve"> </w:t>
      </w:r>
      <w:r w:rsidRPr="00214C58">
        <w:t>cu</w:t>
      </w:r>
      <w:r w:rsidR="00932864">
        <w:t xml:space="preserve"> </w:t>
      </w:r>
      <w:r w:rsidRPr="00214C58">
        <w:t>un</w:t>
      </w:r>
      <w:r w:rsidR="00932864">
        <w:t xml:space="preserve"> </w:t>
      </w:r>
      <w:r w:rsidRPr="00214C58">
        <w:t>nivel</w:t>
      </w:r>
      <w:r w:rsidR="00932864">
        <w:t xml:space="preserve"> </w:t>
      </w:r>
      <w:r w:rsidRPr="00214C58">
        <w:t>de</w:t>
      </w:r>
      <w:r w:rsidR="00932864">
        <w:t xml:space="preserve"> </w:t>
      </w:r>
      <w:r w:rsidRPr="00214C58">
        <w:t>maturitate</w:t>
      </w:r>
      <w:r w:rsidR="00932864">
        <w:t xml:space="preserve"> </w:t>
      </w:r>
      <w:r w:rsidRPr="00214C58">
        <w:t>tehnologică</w:t>
      </w:r>
      <w:r w:rsidR="00932864">
        <w:t xml:space="preserve"> </w:t>
      </w:r>
      <w:r w:rsidRPr="00214C58">
        <w:t>TRL</w:t>
      </w:r>
      <w:r w:rsidR="00932864">
        <w:t xml:space="preserve"> </w:t>
      </w:r>
      <w:r w:rsidRPr="00214C58">
        <w:t>2/3</w:t>
      </w:r>
      <w:r w:rsidR="00932864">
        <w:t xml:space="preserve"> </w:t>
      </w:r>
      <w:r w:rsidRPr="00214C58">
        <w:t>ce</w:t>
      </w:r>
      <w:r w:rsidR="00932864">
        <w:t xml:space="preserve"> </w:t>
      </w:r>
      <w:r w:rsidRPr="00214C58">
        <w:t>se</w:t>
      </w:r>
      <w:r w:rsidR="00932864">
        <w:t xml:space="preserve"> </w:t>
      </w:r>
      <w:r w:rsidRPr="00214C58">
        <w:t>concretizează</w:t>
      </w:r>
      <w:r w:rsidR="00932864">
        <w:t xml:space="preserve"> </w:t>
      </w:r>
      <w:r w:rsidRPr="00214C58">
        <w:t>într-un</w:t>
      </w:r>
      <w:r w:rsidR="00932864">
        <w:t xml:space="preserve"> </w:t>
      </w:r>
      <w:r w:rsidRPr="00214C58">
        <w:t>demonstrator</w:t>
      </w:r>
      <w:r w:rsidR="00932864">
        <w:t xml:space="preserve"> </w:t>
      </w:r>
      <w:r w:rsidRPr="00214C58">
        <w:t>experimental</w:t>
      </w:r>
      <w:r w:rsidR="00932864">
        <w:t xml:space="preserve"> </w:t>
      </w:r>
      <w:r w:rsidRPr="00214C58">
        <w:t>de</w:t>
      </w:r>
      <w:r w:rsidR="00932864">
        <w:t xml:space="preserve"> </w:t>
      </w:r>
      <w:r w:rsidRPr="00214C58">
        <w:t>laborator/tehnologie</w:t>
      </w:r>
      <w:r w:rsidR="00932864">
        <w:t xml:space="preserve"> </w:t>
      </w:r>
      <w:r w:rsidRPr="00214C58">
        <w:t>validată</w:t>
      </w:r>
      <w:r w:rsidR="00932864">
        <w:t xml:space="preserve"> </w:t>
      </w:r>
      <w:r w:rsidRPr="00214C58">
        <w:t>în</w:t>
      </w:r>
      <w:r w:rsidR="00932864">
        <w:t xml:space="preserve"> </w:t>
      </w:r>
      <w:r w:rsidRPr="00214C58">
        <w:t>laborator</w:t>
      </w:r>
      <w:r w:rsidR="00932864">
        <w:t xml:space="preserve"> </w:t>
      </w:r>
      <w:r w:rsidRPr="00214C58">
        <w:t>cu</w:t>
      </w:r>
      <w:r w:rsidR="00932864">
        <w:t xml:space="preserve"> </w:t>
      </w:r>
      <w:r w:rsidRPr="00214C58">
        <w:t>un</w:t>
      </w:r>
      <w:r w:rsidR="00932864">
        <w:t xml:space="preserve"> </w:t>
      </w:r>
      <w:r w:rsidRPr="00214C58">
        <w:t>nivel</w:t>
      </w:r>
      <w:r w:rsidR="00932864">
        <w:t xml:space="preserve"> </w:t>
      </w:r>
      <w:r w:rsidRPr="00214C58">
        <w:t>de</w:t>
      </w:r>
      <w:r w:rsidR="00932864">
        <w:t xml:space="preserve"> </w:t>
      </w:r>
      <w:r w:rsidRPr="00214C58">
        <w:t>maturitate</w:t>
      </w:r>
      <w:r w:rsidR="00932864">
        <w:t xml:space="preserve"> </w:t>
      </w:r>
      <w:r w:rsidRPr="00214C58">
        <w:t>tehnologică</w:t>
      </w:r>
      <w:r w:rsidR="00932864">
        <w:t xml:space="preserve"> </w:t>
      </w:r>
      <w:r w:rsidRPr="00214C58">
        <w:t>TRL</w:t>
      </w:r>
      <w:r w:rsidR="00932864">
        <w:t xml:space="preserve"> </w:t>
      </w:r>
      <w:r w:rsidRPr="00214C58">
        <w:t>3/4.</w:t>
      </w:r>
      <w:r w:rsidR="00932864">
        <w:t xml:space="preserve"> </w:t>
      </w:r>
    </w:p>
    <w:p w14:paraId="67C3B461" w14:textId="5B6A96D4" w:rsidR="00214C58" w:rsidRPr="00214C58" w:rsidRDefault="00214C58" w:rsidP="00214C58">
      <w:r w:rsidRPr="00214C58">
        <w:t>Finanțarea</w:t>
      </w:r>
      <w:r w:rsidR="00932864">
        <w:t xml:space="preserve"> </w:t>
      </w:r>
      <w:r w:rsidRPr="00214C58">
        <w:t>de</w:t>
      </w:r>
      <w:r w:rsidR="00932864">
        <w:t xml:space="preserve"> </w:t>
      </w:r>
      <w:r w:rsidRPr="00214C58">
        <w:t>la</w:t>
      </w:r>
      <w:r w:rsidR="00932864">
        <w:t xml:space="preserve"> </w:t>
      </w:r>
      <w:r w:rsidRPr="00214C58">
        <w:t>bugetul</w:t>
      </w:r>
      <w:r w:rsidR="00932864">
        <w:t xml:space="preserve"> </w:t>
      </w:r>
      <w:r w:rsidRPr="00214C58">
        <w:t>de</w:t>
      </w:r>
      <w:r w:rsidR="00932864">
        <w:t xml:space="preserve"> </w:t>
      </w:r>
      <w:r w:rsidRPr="00214C58">
        <w:t>stat</w:t>
      </w:r>
      <w:r w:rsidR="00932864">
        <w:t xml:space="preserve"> </w:t>
      </w:r>
      <w:r w:rsidRPr="00214C58">
        <w:t>acordată</w:t>
      </w:r>
      <w:r w:rsidR="00932864">
        <w:t xml:space="preserve"> </w:t>
      </w:r>
      <w:r w:rsidRPr="00214C58">
        <w:t>pentru</w:t>
      </w:r>
      <w:r w:rsidR="00932864">
        <w:t xml:space="preserve"> </w:t>
      </w:r>
      <w:r w:rsidRPr="00214C58">
        <w:t>un</w:t>
      </w:r>
      <w:r w:rsidR="00932864">
        <w:t xml:space="preserve"> </w:t>
      </w:r>
      <w:r w:rsidRPr="00214C58">
        <w:t>proiect</w:t>
      </w:r>
      <w:r w:rsidR="00932864">
        <w:t xml:space="preserve"> </w:t>
      </w:r>
      <w:r w:rsidRPr="00214C58">
        <w:t>este</w:t>
      </w:r>
      <w:r w:rsidR="00932864">
        <w:t xml:space="preserve"> </w:t>
      </w:r>
      <w:r w:rsidRPr="00214C58">
        <w:t>de</w:t>
      </w:r>
      <w:r w:rsidR="00932864">
        <w:t xml:space="preserve"> </w:t>
      </w:r>
      <w:r w:rsidRPr="00214C58">
        <w:t>max.</w:t>
      </w:r>
      <w:r w:rsidR="00932864">
        <w:t xml:space="preserve"> </w:t>
      </w:r>
      <w:r w:rsidRPr="00214C58">
        <w:t>750.000</w:t>
      </w:r>
      <w:r w:rsidR="00932864">
        <w:t xml:space="preserve"> </w:t>
      </w:r>
      <w:r w:rsidRPr="00214C58">
        <w:t>lei,</w:t>
      </w:r>
      <w:r w:rsidR="00932864">
        <w:t xml:space="preserve"> </w:t>
      </w:r>
      <w:r w:rsidRPr="00214C58">
        <w:t>cu</w:t>
      </w:r>
      <w:r w:rsidR="00932864">
        <w:t xml:space="preserve"> </w:t>
      </w:r>
      <w:r w:rsidRPr="00214C58">
        <w:t>respectarea</w:t>
      </w:r>
      <w:r w:rsidR="00932864">
        <w:t xml:space="preserve"> </w:t>
      </w:r>
      <w:r w:rsidRPr="00214C58">
        <w:t>schemei</w:t>
      </w:r>
      <w:r w:rsidR="00932864">
        <w:t xml:space="preserve"> </w:t>
      </w:r>
      <w:r w:rsidRPr="00214C58">
        <w:t>de</w:t>
      </w:r>
      <w:r w:rsidR="00932864">
        <w:t xml:space="preserve"> </w:t>
      </w:r>
      <w:r w:rsidRPr="00214C58">
        <w:t>ajutor</w:t>
      </w:r>
      <w:r w:rsidR="00932864">
        <w:t xml:space="preserve"> </w:t>
      </w:r>
      <w:r w:rsidRPr="00214C58">
        <w:t>de</w:t>
      </w:r>
      <w:r w:rsidR="00932864">
        <w:t xml:space="preserve"> </w:t>
      </w:r>
      <w:r w:rsidRPr="00214C58">
        <w:t>stat</w:t>
      </w:r>
      <w:r w:rsidR="00932864">
        <w:t xml:space="preserve"> </w:t>
      </w:r>
      <w:r w:rsidRPr="00214C58">
        <w:t>aprobată</w:t>
      </w:r>
      <w:r w:rsidR="00932864">
        <w:t xml:space="preserve"> </w:t>
      </w:r>
      <w:r w:rsidRPr="00214C58">
        <w:t>în</w:t>
      </w:r>
      <w:r w:rsidR="00932864">
        <w:t xml:space="preserve"> </w:t>
      </w:r>
      <w:r w:rsidRPr="00214C58">
        <w:t>acest</w:t>
      </w:r>
      <w:r w:rsidR="00932864">
        <w:t xml:space="preserve"> </w:t>
      </w:r>
      <w:r w:rsidRPr="00214C58">
        <w:t>sens.</w:t>
      </w:r>
      <w:r w:rsidR="00932864">
        <w:t xml:space="preserve"> </w:t>
      </w:r>
    </w:p>
    <w:p w14:paraId="59EBD370" w14:textId="649B83E9" w:rsidR="00214C58" w:rsidRPr="00214C58" w:rsidRDefault="00214C58" w:rsidP="00214C58">
      <w:r w:rsidRPr="00214C58">
        <w:t>Propunerile</w:t>
      </w:r>
      <w:r w:rsidR="00932864">
        <w:t xml:space="preserve"> </w:t>
      </w:r>
      <w:r w:rsidRPr="00214C58">
        <w:t>de</w:t>
      </w:r>
      <w:r w:rsidR="00932864">
        <w:t xml:space="preserve"> </w:t>
      </w:r>
      <w:r w:rsidRPr="00214C58">
        <w:t>proiecte</w:t>
      </w:r>
      <w:r w:rsidR="00932864">
        <w:t xml:space="preserve"> </w:t>
      </w:r>
      <w:r w:rsidRPr="00214C58">
        <w:t>se</w:t>
      </w:r>
      <w:r w:rsidR="00932864">
        <w:t xml:space="preserve"> </w:t>
      </w:r>
      <w:r w:rsidRPr="00214C58">
        <w:t>depun</w:t>
      </w:r>
      <w:r w:rsidR="00932864">
        <w:t xml:space="preserve"> </w:t>
      </w:r>
      <w:r w:rsidRPr="00214C58">
        <w:t>prin</w:t>
      </w:r>
      <w:r w:rsidR="00932864">
        <w:t xml:space="preserve"> </w:t>
      </w:r>
      <w:r w:rsidRPr="00214C58">
        <w:t>intermediul</w:t>
      </w:r>
      <w:r w:rsidR="00932864">
        <w:t xml:space="preserve"> </w:t>
      </w:r>
      <w:r w:rsidRPr="00214C58">
        <w:t>platformei</w:t>
      </w:r>
      <w:r w:rsidR="00932864">
        <w:t xml:space="preserve"> </w:t>
      </w:r>
      <w:r w:rsidRPr="00214C58">
        <w:t>on-line</w:t>
      </w:r>
      <w:r w:rsidR="00932864">
        <w:t xml:space="preserve"> </w:t>
      </w:r>
      <w:r w:rsidRPr="00214C58">
        <w:t>www.uefiscdi-direct.ro,</w:t>
      </w:r>
      <w:r w:rsidR="00932864">
        <w:t xml:space="preserve"> </w:t>
      </w:r>
      <w:r w:rsidRPr="00214C58">
        <w:t>nefiind</w:t>
      </w:r>
      <w:r w:rsidR="00932864">
        <w:t xml:space="preserve"> </w:t>
      </w:r>
      <w:r w:rsidRPr="00214C58">
        <w:t>necesară</w:t>
      </w:r>
      <w:r w:rsidR="00932864">
        <w:t xml:space="preserve"> </w:t>
      </w:r>
      <w:r w:rsidRPr="00214C58">
        <w:t>depunerea</w:t>
      </w:r>
      <w:r w:rsidR="00932864">
        <w:t xml:space="preserve"> </w:t>
      </w:r>
      <w:r w:rsidRPr="00214C58">
        <w:t>şi</w:t>
      </w:r>
      <w:r w:rsidR="00932864">
        <w:t xml:space="preserve"> </w:t>
      </w:r>
      <w:r w:rsidRPr="00214C58">
        <w:t>în</w:t>
      </w:r>
      <w:r w:rsidR="00932864">
        <w:t xml:space="preserve"> </w:t>
      </w:r>
      <w:r w:rsidRPr="00214C58">
        <w:t>format</w:t>
      </w:r>
      <w:r w:rsidR="00932864">
        <w:t xml:space="preserve"> </w:t>
      </w:r>
      <w:r w:rsidRPr="00214C58">
        <w:t>tipărit.</w:t>
      </w:r>
    </w:p>
    <w:p w14:paraId="471B6699" w14:textId="60B6C7A0" w:rsidR="00214C58" w:rsidRPr="00214C58" w:rsidRDefault="00214C58" w:rsidP="00214C58">
      <w:r w:rsidRPr="00214C58">
        <w:t>Termenul</w:t>
      </w:r>
      <w:r w:rsidR="00932864">
        <w:t xml:space="preserve"> </w:t>
      </w:r>
      <w:r w:rsidRPr="00214C58">
        <w:t>limită</w:t>
      </w:r>
      <w:r w:rsidR="00932864">
        <w:t xml:space="preserve"> </w:t>
      </w:r>
      <w:r w:rsidRPr="00214C58">
        <w:t>de</w:t>
      </w:r>
      <w:r w:rsidR="00932864">
        <w:t xml:space="preserve"> </w:t>
      </w:r>
      <w:r w:rsidRPr="00214C58">
        <w:t>depunere</w:t>
      </w:r>
      <w:r w:rsidR="00932864">
        <w:t xml:space="preserve"> </w:t>
      </w:r>
      <w:r w:rsidRPr="00214C58">
        <w:t>este</w:t>
      </w:r>
      <w:r w:rsidR="00932864">
        <w:t xml:space="preserve"> </w:t>
      </w:r>
      <w:r w:rsidRPr="00214C58">
        <w:t>15</w:t>
      </w:r>
      <w:r w:rsidR="00932864">
        <w:t xml:space="preserve"> </w:t>
      </w:r>
      <w:r w:rsidRPr="00214C58">
        <w:t>februarie</w:t>
      </w:r>
      <w:r w:rsidR="00932864">
        <w:t xml:space="preserve"> </w:t>
      </w:r>
      <w:r w:rsidRPr="00214C58">
        <w:t>2024,</w:t>
      </w:r>
      <w:r w:rsidR="00932864">
        <w:t xml:space="preserve"> </w:t>
      </w:r>
      <w:r w:rsidRPr="00214C58">
        <w:t>ora</w:t>
      </w:r>
      <w:r w:rsidR="00932864">
        <w:t xml:space="preserve"> </w:t>
      </w:r>
      <w:r w:rsidRPr="00214C58">
        <w:t>16:00.</w:t>
      </w:r>
    </w:p>
    <w:p w14:paraId="70FB7072" w14:textId="354FB817" w:rsidR="00214C58" w:rsidRPr="00214C58" w:rsidRDefault="00214C58" w:rsidP="00214C58">
      <w:r w:rsidRPr="00214C58">
        <w:rPr>
          <w:b/>
          <w:bCs/>
          <w:i/>
          <w:iCs/>
        </w:rPr>
        <w:t>2.</w:t>
      </w:r>
      <w:r w:rsidR="00932864">
        <w:rPr>
          <w:b/>
          <w:bCs/>
          <w:i/>
          <w:iCs/>
        </w:rPr>
        <w:t xml:space="preserve"> </w:t>
      </w:r>
      <w:r w:rsidRPr="00214C58">
        <w:rPr>
          <w:b/>
          <w:bCs/>
          <w:i/>
          <w:iCs/>
        </w:rPr>
        <w:t>Competiția</w:t>
      </w:r>
      <w:r w:rsidR="00932864">
        <w:rPr>
          <w:b/>
          <w:bCs/>
          <w:i/>
          <w:iCs/>
        </w:rPr>
        <w:t xml:space="preserve"> </w:t>
      </w:r>
      <w:r w:rsidRPr="00214C58">
        <w:rPr>
          <w:b/>
          <w:bCs/>
          <w:i/>
          <w:iCs/>
        </w:rPr>
        <w:t>pentru</w:t>
      </w:r>
      <w:r w:rsidR="00932864">
        <w:rPr>
          <w:b/>
          <w:bCs/>
          <w:i/>
          <w:iCs/>
        </w:rPr>
        <w:t xml:space="preserve"> </w:t>
      </w:r>
      <w:r w:rsidRPr="00214C58">
        <w:rPr>
          <w:b/>
          <w:bCs/>
          <w:i/>
          <w:iCs/>
        </w:rPr>
        <w:t>instrumentul</w:t>
      </w:r>
      <w:r w:rsidR="00932864">
        <w:rPr>
          <w:b/>
          <w:bCs/>
          <w:i/>
          <w:iCs/>
        </w:rPr>
        <w:t xml:space="preserve"> </w:t>
      </w:r>
      <w:r w:rsidRPr="00214C58">
        <w:rPr>
          <w:b/>
          <w:bCs/>
          <w:i/>
          <w:iCs/>
        </w:rPr>
        <w:t>de</w:t>
      </w:r>
      <w:r w:rsidR="00932864">
        <w:rPr>
          <w:b/>
          <w:bCs/>
          <w:i/>
          <w:iCs/>
        </w:rPr>
        <w:t xml:space="preserve"> </w:t>
      </w:r>
      <w:r w:rsidRPr="00214C58">
        <w:rPr>
          <w:b/>
          <w:bCs/>
          <w:i/>
          <w:iCs/>
        </w:rPr>
        <w:t>finanțare</w:t>
      </w:r>
      <w:r w:rsidR="00932864">
        <w:rPr>
          <w:b/>
          <w:bCs/>
          <w:i/>
          <w:iCs/>
        </w:rPr>
        <w:t xml:space="preserve"> </w:t>
      </w:r>
      <w:r w:rsidRPr="00214C58">
        <w:rPr>
          <w:b/>
          <w:bCs/>
          <w:i/>
          <w:iCs/>
        </w:rPr>
        <w:t>„Proiect</w:t>
      </w:r>
      <w:r w:rsidR="00932864">
        <w:rPr>
          <w:b/>
          <w:bCs/>
          <w:i/>
          <w:iCs/>
        </w:rPr>
        <w:t xml:space="preserve"> </w:t>
      </w:r>
      <w:r w:rsidRPr="00214C58">
        <w:rPr>
          <w:b/>
          <w:bCs/>
          <w:i/>
          <w:iCs/>
        </w:rPr>
        <w:t>de</w:t>
      </w:r>
      <w:r w:rsidR="00932864">
        <w:rPr>
          <w:b/>
          <w:bCs/>
          <w:i/>
          <w:iCs/>
        </w:rPr>
        <w:t xml:space="preserve"> </w:t>
      </w:r>
      <w:r w:rsidRPr="00214C58">
        <w:rPr>
          <w:b/>
          <w:bCs/>
          <w:i/>
          <w:iCs/>
        </w:rPr>
        <w:t>transfer</w:t>
      </w:r>
      <w:r w:rsidR="00932864">
        <w:rPr>
          <w:b/>
          <w:bCs/>
          <w:i/>
          <w:iCs/>
        </w:rPr>
        <w:t xml:space="preserve"> </w:t>
      </w:r>
      <w:r w:rsidRPr="00214C58">
        <w:rPr>
          <w:b/>
          <w:bCs/>
          <w:i/>
          <w:iCs/>
        </w:rPr>
        <w:t>la</w:t>
      </w:r>
      <w:r w:rsidR="00932864">
        <w:rPr>
          <w:b/>
          <w:bCs/>
          <w:i/>
          <w:iCs/>
        </w:rPr>
        <w:t xml:space="preserve"> </w:t>
      </w:r>
      <w:r w:rsidRPr="00214C58">
        <w:rPr>
          <w:b/>
          <w:bCs/>
          <w:i/>
          <w:iCs/>
        </w:rPr>
        <w:t>operatorul</w:t>
      </w:r>
      <w:r w:rsidR="00932864">
        <w:rPr>
          <w:b/>
          <w:bCs/>
          <w:i/>
          <w:iCs/>
        </w:rPr>
        <w:t xml:space="preserve"> </w:t>
      </w:r>
      <w:r w:rsidRPr="00214C58">
        <w:rPr>
          <w:b/>
          <w:bCs/>
          <w:i/>
          <w:iCs/>
        </w:rPr>
        <w:t>economic”</w:t>
      </w:r>
      <w:r w:rsidR="00932864">
        <w:rPr>
          <w:b/>
          <w:bCs/>
          <w:i/>
          <w:iCs/>
        </w:rPr>
        <w:t xml:space="preserve"> </w:t>
      </w:r>
    </w:p>
    <w:p w14:paraId="7915B1E9" w14:textId="0FCDE1E9" w:rsidR="00214C58" w:rsidRPr="00214C58" w:rsidRDefault="00214C58" w:rsidP="00214C58">
      <w:r w:rsidRPr="00214C58">
        <w:t>Propunerea</w:t>
      </w:r>
      <w:r w:rsidR="00932864">
        <w:t xml:space="preserve"> </w:t>
      </w:r>
      <w:r w:rsidRPr="00214C58">
        <w:t>de</w:t>
      </w:r>
      <w:r w:rsidR="00932864">
        <w:t xml:space="preserve"> </w:t>
      </w:r>
      <w:r w:rsidRPr="00214C58">
        <w:t>proiect</w:t>
      </w:r>
      <w:r w:rsidR="00932864">
        <w:t xml:space="preserve"> </w:t>
      </w:r>
      <w:r w:rsidRPr="00214C58">
        <w:t>poate</w:t>
      </w:r>
      <w:r w:rsidR="00932864">
        <w:t xml:space="preserve"> </w:t>
      </w:r>
      <w:r w:rsidRPr="00214C58">
        <w:t>fi</w:t>
      </w:r>
      <w:r w:rsidR="00932864">
        <w:t xml:space="preserve"> </w:t>
      </w:r>
      <w:r w:rsidRPr="00214C58">
        <w:t>depusă</w:t>
      </w:r>
      <w:r w:rsidR="00932864">
        <w:t xml:space="preserve"> </w:t>
      </w:r>
      <w:r w:rsidRPr="00214C58">
        <w:t>de</w:t>
      </w:r>
      <w:r w:rsidR="00932864">
        <w:t xml:space="preserve"> </w:t>
      </w:r>
      <w:r w:rsidRPr="00214C58">
        <w:t>o</w:t>
      </w:r>
      <w:r w:rsidR="00932864">
        <w:t xml:space="preserve"> </w:t>
      </w:r>
      <w:r w:rsidRPr="00214C58">
        <w:t>întreprindere,</w:t>
      </w:r>
      <w:r w:rsidR="00932864">
        <w:t xml:space="preserve"> </w:t>
      </w:r>
      <w:r w:rsidRPr="00214C58">
        <w:t>în</w:t>
      </w:r>
      <w:r w:rsidR="00932864">
        <w:t xml:space="preserve"> </w:t>
      </w:r>
      <w:r w:rsidRPr="00214C58">
        <w:t>sensul</w:t>
      </w:r>
      <w:r w:rsidR="00932864">
        <w:t xml:space="preserve"> </w:t>
      </w:r>
      <w:r w:rsidRPr="00214C58">
        <w:t>legislației</w:t>
      </w:r>
      <w:r w:rsidR="00932864">
        <w:t xml:space="preserve"> </w:t>
      </w:r>
      <w:r w:rsidRPr="00214C58">
        <w:t>în</w:t>
      </w:r>
      <w:r w:rsidR="00932864">
        <w:t xml:space="preserve"> </w:t>
      </w:r>
      <w:r w:rsidRPr="00214C58">
        <w:t>vigoare</w:t>
      </w:r>
      <w:r w:rsidR="00932864">
        <w:t xml:space="preserve"> </w:t>
      </w:r>
      <w:r w:rsidRPr="00214C58">
        <w:t>din</w:t>
      </w:r>
      <w:r w:rsidR="00932864">
        <w:t xml:space="preserve"> </w:t>
      </w:r>
      <w:r w:rsidRPr="00214C58">
        <w:t>domeniul</w:t>
      </w:r>
      <w:r w:rsidR="00932864">
        <w:t xml:space="preserve"> </w:t>
      </w:r>
      <w:r w:rsidRPr="00214C58">
        <w:t>ajutorului</w:t>
      </w:r>
      <w:r w:rsidR="00932864">
        <w:t xml:space="preserve"> </w:t>
      </w:r>
      <w:r w:rsidRPr="00214C58">
        <w:t>de</w:t>
      </w:r>
      <w:r w:rsidR="00932864">
        <w:t xml:space="preserve"> </w:t>
      </w:r>
      <w:r w:rsidRPr="00214C58">
        <w:t>stat,</w:t>
      </w:r>
      <w:r w:rsidR="00932864">
        <w:t xml:space="preserve"> </w:t>
      </w:r>
      <w:r w:rsidRPr="00214C58">
        <w:t>care</w:t>
      </w:r>
      <w:r w:rsidR="00932864">
        <w:t xml:space="preserve"> </w:t>
      </w:r>
      <w:r w:rsidRPr="00214C58">
        <w:t>are</w:t>
      </w:r>
      <w:r w:rsidR="00932864">
        <w:t xml:space="preserve"> </w:t>
      </w:r>
      <w:r w:rsidRPr="00214C58">
        <w:t>în</w:t>
      </w:r>
      <w:r w:rsidR="00932864">
        <w:t xml:space="preserve"> </w:t>
      </w:r>
      <w:r w:rsidRPr="00214C58">
        <w:t>obiectul</w:t>
      </w:r>
      <w:r w:rsidR="00932864">
        <w:t xml:space="preserve"> </w:t>
      </w:r>
      <w:r w:rsidRPr="00214C58">
        <w:t>său</w:t>
      </w:r>
      <w:r w:rsidR="00932864">
        <w:t xml:space="preserve"> </w:t>
      </w:r>
      <w:r w:rsidRPr="00214C58">
        <w:t>de</w:t>
      </w:r>
      <w:r w:rsidR="00932864">
        <w:t xml:space="preserve"> </w:t>
      </w:r>
      <w:r w:rsidRPr="00214C58">
        <w:t>activitate</w:t>
      </w:r>
      <w:r w:rsidR="00932864">
        <w:t xml:space="preserve"> </w:t>
      </w:r>
      <w:r w:rsidRPr="00214C58">
        <w:t>cercetarea</w:t>
      </w:r>
      <w:r w:rsidR="00932864">
        <w:t xml:space="preserve"> </w:t>
      </w:r>
      <w:r w:rsidRPr="00214C58">
        <w:t>și</w:t>
      </w:r>
      <w:r w:rsidR="00932864">
        <w:t xml:space="preserve"> </w:t>
      </w:r>
      <w:r w:rsidRPr="00214C58">
        <w:t>dezvoltarea,</w:t>
      </w:r>
      <w:r w:rsidR="00932864">
        <w:t xml:space="preserve"> </w:t>
      </w:r>
      <w:r w:rsidRPr="00214C58">
        <w:t>în</w:t>
      </w:r>
      <w:r w:rsidR="00932864">
        <w:t xml:space="preserve"> </w:t>
      </w:r>
      <w:r w:rsidRPr="00214C58">
        <w:t>parteneriat</w:t>
      </w:r>
      <w:r w:rsidR="00932864">
        <w:t xml:space="preserve"> </w:t>
      </w:r>
      <w:r w:rsidRPr="00214C58">
        <w:t>cu</w:t>
      </w:r>
      <w:r w:rsidR="00932864">
        <w:t xml:space="preserve"> </w:t>
      </w:r>
      <w:r w:rsidRPr="00214C58">
        <w:t>cel</w:t>
      </w:r>
      <w:r w:rsidR="00932864">
        <w:t xml:space="preserve"> </w:t>
      </w:r>
      <w:proofErr w:type="spellStart"/>
      <w:r w:rsidRPr="00214C58">
        <w:t>puţin</w:t>
      </w:r>
      <w:proofErr w:type="spellEnd"/>
      <w:r w:rsidR="00932864">
        <w:t xml:space="preserve"> </w:t>
      </w:r>
      <w:r w:rsidRPr="00214C58">
        <w:t>o</w:t>
      </w:r>
      <w:r w:rsidR="00932864">
        <w:t xml:space="preserve"> </w:t>
      </w:r>
      <w:proofErr w:type="spellStart"/>
      <w:r w:rsidRPr="00214C58">
        <w:t>organizaţie</w:t>
      </w:r>
      <w:proofErr w:type="spellEnd"/>
      <w:r w:rsidR="00932864">
        <w:t xml:space="preserve"> </w:t>
      </w:r>
      <w:r w:rsidRPr="00214C58">
        <w:t>de</w:t>
      </w:r>
      <w:r w:rsidR="00932864">
        <w:t xml:space="preserve"> </w:t>
      </w:r>
      <w:r w:rsidRPr="00214C58">
        <w:t>cercetare</w:t>
      </w:r>
      <w:r w:rsidR="00932864">
        <w:t xml:space="preserve"> </w:t>
      </w:r>
      <w:r w:rsidRPr="00214C58">
        <w:t>(de</w:t>
      </w:r>
      <w:r w:rsidR="00932864">
        <w:t xml:space="preserve"> </w:t>
      </w:r>
      <w:r w:rsidRPr="00214C58">
        <w:t>drept</w:t>
      </w:r>
      <w:r w:rsidR="00932864">
        <w:t xml:space="preserve"> </w:t>
      </w:r>
      <w:r w:rsidRPr="00214C58">
        <w:t>public</w:t>
      </w:r>
      <w:r w:rsidR="00932864">
        <w:t xml:space="preserve"> </w:t>
      </w:r>
      <w:r w:rsidRPr="00214C58">
        <w:t>sau</w:t>
      </w:r>
      <w:r w:rsidR="00932864">
        <w:t xml:space="preserve"> </w:t>
      </w:r>
      <w:r w:rsidRPr="00214C58">
        <w:t>privat).</w:t>
      </w:r>
      <w:r w:rsidR="00932864">
        <w:t xml:space="preserve"> </w:t>
      </w:r>
      <w:r w:rsidRPr="00214C58">
        <w:t>Se</w:t>
      </w:r>
      <w:r w:rsidR="00932864">
        <w:t xml:space="preserve"> </w:t>
      </w:r>
      <w:r w:rsidRPr="00214C58">
        <w:t>pornește</w:t>
      </w:r>
      <w:r w:rsidR="00932864">
        <w:t xml:space="preserve"> </w:t>
      </w:r>
      <w:r w:rsidRPr="00214C58">
        <w:t>de</w:t>
      </w:r>
      <w:r w:rsidR="00932864">
        <w:t xml:space="preserve"> </w:t>
      </w:r>
      <w:r w:rsidRPr="00214C58">
        <w:t>la</w:t>
      </w:r>
      <w:r w:rsidR="00932864">
        <w:t xml:space="preserve"> </w:t>
      </w:r>
      <w:r w:rsidRPr="00214C58">
        <w:t>o</w:t>
      </w:r>
      <w:r w:rsidR="00932864">
        <w:t xml:space="preserve"> </w:t>
      </w:r>
      <w:r w:rsidRPr="00214C58">
        <w:t>tehnologie</w:t>
      </w:r>
      <w:r w:rsidR="00932864">
        <w:t xml:space="preserve"> </w:t>
      </w:r>
      <w:r w:rsidRPr="00214C58">
        <w:t>validată</w:t>
      </w:r>
      <w:r w:rsidR="00932864">
        <w:t xml:space="preserve"> </w:t>
      </w:r>
      <w:r w:rsidRPr="00214C58">
        <w:t>în</w:t>
      </w:r>
      <w:r w:rsidR="00932864">
        <w:t xml:space="preserve"> </w:t>
      </w:r>
      <w:proofErr w:type="spellStart"/>
      <w:r w:rsidRPr="00214C58">
        <w:t>condiţii</w:t>
      </w:r>
      <w:proofErr w:type="spellEnd"/>
      <w:r w:rsidR="00932864">
        <w:t xml:space="preserve"> </w:t>
      </w:r>
      <w:r w:rsidRPr="00214C58">
        <w:t>de</w:t>
      </w:r>
      <w:r w:rsidR="00932864">
        <w:t xml:space="preserve"> </w:t>
      </w:r>
      <w:r w:rsidRPr="00214C58">
        <w:t>laborator/relevante</w:t>
      </w:r>
      <w:r w:rsidR="00932864">
        <w:t xml:space="preserve"> </w:t>
      </w:r>
      <w:r w:rsidRPr="00214C58">
        <w:t>de</w:t>
      </w:r>
      <w:r w:rsidR="00932864">
        <w:t xml:space="preserve"> </w:t>
      </w:r>
      <w:r w:rsidRPr="00214C58">
        <w:t>funcţionare</w:t>
      </w:r>
      <w:r w:rsidR="00932864">
        <w:t xml:space="preserve"> </w:t>
      </w:r>
      <w:r w:rsidRPr="00214C58">
        <w:t>(TRL</w:t>
      </w:r>
      <w:r w:rsidR="00932864">
        <w:t xml:space="preserve"> </w:t>
      </w:r>
      <w:r w:rsidRPr="00214C58">
        <w:t>4/5),</w:t>
      </w:r>
      <w:r w:rsidR="00932864">
        <w:t xml:space="preserve"> </w:t>
      </w:r>
      <w:r w:rsidRPr="00214C58">
        <w:t>pentru</w:t>
      </w:r>
      <w:r w:rsidR="00932864">
        <w:t xml:space="preserve"> </w:t>
      </w:r>
      <w:r w:rsidRPr="00214C58">
        <w:t>a</w:t>
      </w:r>
      <w:r w:rsidR="00932864">
        <w:t xml:space="preserve"> </w:t>
      </w:r>
      <w:r w:rsidRPr="00214C58">
        <w:t>se</w:t>
      </w:r>
      <w:r w:rsidR="00932864">
        <w:t xml:space="preserve"> </w:t>
      </w:r>
      <w:r w:rsidRPr="00214C58">
        <w:t>ajunge</w:t>
      </w:r>
      <w:r w:rsidR="00932864">
        <w:t xml:space="preserve"> </w:t>
      </w:r>
      <w:r w:rsidRPr="00214C58">
        <w:t>la</w:t>
      </w:r>
      <w:r w:rsidR="00932864">
        <w:t xml:space="preserve"> </w:t>
      </w:r>
      <w:r w:rsidRPr="00214C58">
        <w:t>o</w:t>
      </w:r>
      <w:r w:rsidR="00932864">
        <w:t xml:space="preserve"> </w:t>
      </w:r>
      <w:r w:rsidRPr="00214C58">
        <w:t>tehnologie</w:t>
      </w:r>
      <w:r w:rsidR="00932864">
        <w:t xml:space="preserve"> </w:t>
      </w:r>
      <w:r w:rsidRPr="00214C58">
        <w:t>demonstrată</w:t>
      </w:r>
      <w:r w:rsidR="00932864">
        <w:t xml:space="preserve"> </w:t>
      </w:r>
      <w:r w:rsidRPr="00214C58">
        <w:t>din</w:t>
      </w:r>
      <w:r w:rsidR="00932864">
        <w:t xml:space="preserve"> </w:t>
      </w:r>
      <w:r w:rsidRPr="00214C58">
        <w:t>punct</w:t>
      </w:r>
      <w:r w:rsidR="00932864">
        <w:t xml:space="preserve"> </w:t>
      </w:r>
      <w:r w:rsidRPr="00214C58">
        <w:t>de</w:t>
      </w:r>
      <w:r w:rsidR="00932864">
        <w:t xml:space="preserve"> </w:t>
      </w:r>
      <w:r w:rsidRPr="00214C58">
        <w:t>vedere</w:t>
      </w:r>
      <w:r w:rsidR="00932864">
        <w:t xml:space="preserve"> </w:t>
      </w:r>
      <w:r w:rsidRPr="00214C58">
        <w:t>al</w:t>
      </w:r>
      <w:r w:rsidR="00932864">
        <w:t xml:space="preserve"> </w:t>
      </w:r>
      <w:proofErr w:type="spellStart"/>
      <w:r w:rsidRPr="00214C58">
        <w:t>funcţionalităţii</w:t>
      </w:r>
      <w:proofErr w:type="spellEnd"/>
      <w:r w:rsidR="00932864">
        <w:t xml:space="preserve"> </w:t>
      </w:r>
      <w:r w:rsidRPr="00214C58">
        <w:t>în</w:t>
      </w:r>
      <w:r w:rsidR="00932864">
        <w:t xml:space="preserve"> </w:t>
      </w:r>
      <w:r w:rsidRPr="00214C58">
        <w:t>mediul</w:t>
      </w:r>
      <w:r w:rsidR="00932864">
        <w:t xml:space="preserve"> </w:t>
      </w:r>
      <w:r w:rsidRPr="00214C58">
        <w:t>industrial</w:t>
      </w:r>
      <w:r w:rsidR="00932864">
        <w:t xml:space="preserve"> </w:t>
      </w:r>
      <w:r w:rsidRPr="00214C58">
        <w:t>(TRL</w:t>
      </w:r>
      <w:r w:rsidR="00932864">
        <w:t xml:space="preserve"> </w:t>
      </w:r>
      <w:r w:rsidRPr="00214C58">
        <w:t>6).</w:t>
      </w:r>
    </w:p>
    <w:p w14:paraId="50571D9F" w14:textId="7B04218E" w:rsidR="00214C58" w:rsidRPr="00214C58" w:rsidRDefault="00214C58" w:rsidP="00214C58">
      <w:r w:rsidRPr="00214C58">
        <w:t>Finanțarea</w:t>
      </w:r>
      <w:r w:rsidR="00932864">
        <w:t xml:space="preserve"> </w:t>
      </w:r>
      <w:r w:rsidRPr="00214C58">
        <w:t>de</w:t>
      </w:r>
      <w:r w:rsidR="00932864">
        <w:t xml:space="preserve"> </w:t>
      </w:r>
      <w:r w:rsidRPr="00214C58">
        <w:t>la</w:t>
      </w:r>
      <w:r w:rsidR="00932864">
        <w:t xml:space="preserve"> </w:t>
      </w:r>
      <w:r w:rsidRPr="00214C58">
        <w:t>bugetul</w:t>
      </w:r>
      <w:r w:rsidR="00932864">
        <w:t xml:space="preserve"> </w:t>
      </w:r>
      <w:r w:rsidRPr="00214C58">
        <w:t>de</w:t>
      </w:r>
      <w:r w:rsidR="00932864">
        <w:t xml:space="preserve"> </w:t>
      </w:r>
      <w:r w:rsidRPr="00214C58">
        <w:t>stat</w:t>
      </w:r>
      <w:r w:rsidR="00932864">
        <w:t xml:space="preserve"> </w:t>
      </w:r>
      <w:r w:rsidRPr="00214C58">
        <w:t>acordată</w:t>
      </w:r>
      <w:r w:rsidR="00932864">
        <w:t xml:space="preserve"> </w:t>
      </w:r>
      <w:r w:rsidRPr="00214C58">
        <w:t>pentru</w:t>
      </w:r>
      <w:r w:rsidR="00932864">
        <w:t xml:space="preserve"> </w:t>
      </w:r>
      <w:r w:rsidRPr="00214C58">
        <w:t>un</w:t>
      </w:r>
      <w:r w:rsidR="00932864">
        <w:t xml:space="preserve"> </w:t>
      </w:r>
      <w:r w:rsidRPr="00214C58">
        <w:t>proiect</w:t>
      </w:r>
      <w:r w:rsidR="00932864">
        <w:t xml:space="preserve"> </w:t>
      </w:r>
      <w:r w:rsidRPr="00214C58">
        <w:t>este</w:t>
      </w:r>
      <w:r w:rsidR="00932864">
        <w:t xml:space="preserve"> </w:t>
      </w:r>
      <w:r w:rsidRPr="00214C58">
        <w:t>de</w:t>
      </w:r>
      <w:r w:rsidR="00932864">
        <w:t xml:space="preserve"> </w:t>
      </w:r>
      <w:r w:rsidRPr="00214C58">
        <w:t>max.</w:t>
      </w:r>
      <w:r w:rsidR="00932864">
        <w:t xml:space="preserve"> </w:t>
      </w:r>
      <w:r w:rsidRPr="00214C58">
        <w:t>1.500.000</w:t>
      </w:r>
      <w:r w:rsidR="00932864">
        <w:t xml:space="preserve"> </w:t>
      </w:r>
      <w:r w:rsidRPr="00214C58">
        <w:t>lei,</w:t>
      </w:r>
      <w:r w:rsidR="00932864">
        <w:t xml:space="preserve"> </w:t>
      </w:r>
      <w:r w:rsidRPr="00214C58">
        <w:t>cu</w:t>
      </w:r>
      <w:r w:rsidR="00932864">
        <w:t xml:space="preserve"> </w:t>
      </w:r>
      <w:r w:rsidRPr="00214C58">
        <w:t>respectarea</w:t>
      </w:r>
      <w:r w:rsidR="00932864">
        <w:t xml:space="preserve"> </w:t>
      </w:r>
      <w:r w:rsidRPr="00214C58">
        <w:t>schemei</w:t>
      </w:r>
      <w:r w:rsidR="00932864">
        <w:t xml:space="preserve"> </w:t>
      </w:r>
      <w:r w:rsidRPr="00214C58">
        <w:t>de</w:t>
      </w:r>
      <w:r w:rsidR="00932864">
        <w:t xml:space="preserve"> </w:t>
      </w:r>
      <w:r w:rsidRPr="00214C58">
        <w:t>ajutor</w:t>
      </w:r>
      <w:r w:rsidR="00932864">
        <w:t xml:space="preserve"> </w:t>
      </w:r>
      <w:r w:rsidRPr="00214C58">
        <w:t>de</w:t>
      </w:r>
      <w:r w:rsidR="00932864">
        <w:t xml:space="preserve"> </w:t>
      </w:r>
      <w:r w:rsidRPr="00214C58">
        <w:t>stat</w:t>
      </w:r>
      <w:r w:rsidR="00932864">
        <w:t xml:space="preserve"> </w:t>
      </w:r>
      <w:r w:rsidRPr="00214C58">
        <w:t>aprobată</w:t>
      </w:r>
      <w:r w:rsidR="00932864">
        <w:t xml:space="preserve"> </w:t>
      </w:r>
      <w:r w:rsidRPr="00214C58">
        <w:t>în</w:t>
      </w:r>
      <w:r w:rsidR="00932864">
        <w:t xml:space="preserve"> </w:t>
      </w:r>
      <w:r w:rsidRPr="00214C58">
        <w:t>acest</w:t>
      </w:r>
      <w:r w:rsidR="00932864">
        <w:t xml:space="preserve"> </w:t>
      </w:r>
      <w:r w:rsidRPr="00214C58">
        <w:t>sens.</w:t>
      </w:r>
    </w:p>
    <w:p w14:paraId="39183ED8" w14:textId="2CFA4181" w:rsidR="00214C58" w:rsidRPr="00214C58" w:rsidRDefault="00214C58" w:rsidP="00214C58">
      <w:r w:rsidRPr="00214C58">
        <w:t>Propunerile</w:t>
      </w:r>
      <w:r w:rsidR="00932864">
        <w:t xml:space="preserve"> </w:t>
      </w:r>
      <w:r w:rsidRPr="00214C58">
        <w:t>de</w:t>
      </w:r>
      <w:r w:rsidR="00932864">
        <w:t xml:space="preserve"> </w:t>
      </w:r>
      <w:r w:rsidRPr="00214C58">
        <w:t>proiecte</w:t>
      </w:r>
      <w:r w:rsidR="00932864">
        <w:t xml:space="preserve"> </w:t>
      </w:r>
      <w:r w:rsidRPr="00214C58">
        <w:t>se</w:t>
      </w:r>
      <w:r w:rsidR="00932864">
        <w:t xml:space="preserve"> </w:t>
      </w:r>
      <w:r w:rsidRPr="00214C58">
        <w:t>depun</w:t>
      </w:r>
      <w:r w:rsidR="00932864">
        <w:t xml:space="preserve"> </w:t>
      </w:r>
      <w:r w:rsidRPr="00214C58">
        <w:t>prin</w:t>
      </w:r>
      <w:r w:rsidR="00932864">
        <w:t xml:space="preserve"> </w:t>
      </w:r>
      <w:r w:rsidRPr="00214C58">
        <w:t>intermediul</w:t>
      </w:r>
      <w:r w:rsidR="00932864">
        <w:t xml:space="preserve"> </w:t>
      </w:r>
      <w:r w:rsidRPr="00214C58">
        <w:t>platformei</w:t>
      </w:r>
      <w:r w:rsidR="00932864">
        <w:t xml:space="preserve"> </w:t>
      </w:r>
      <w:r w:rsidRPr="00214C58">
        <w:t>on-line</w:t>
      </w:r>
      <w:r w:rsidR="00932864">
        <w:t xml:space="preserve"> </w:t>
      </w:r>
      <w:r w:rsidRPr="00214C58">
        <w:t>www.uefiscdi-direct.ro</w:t>
      </w:r>
      <w:r w:rsidR="00932864">
        <w:t xml:space="preserve"> </w:t>
      </w:r>
      <w:r w:rsidRPr="00214C58">
        <w:t>nefiind</w:t>
      </w:r>
      <w:r w:rsidR="00932864">
        <w:t xml:space="preserve"> </w:t>
      </w:r>
      <w:r w:rsidRPr="00214C58">
        <w:t>necesară</w:t>
      </w:r>
      <w:r w:rsidR="00932864">
        <w:t xml:space="preserve"> </w:t>
      </w:r>
      <w:r w:rsidRPr="00214C58">
        <w:t>depunerea</w:t>
      </w:r>
      <w:r w:rsidR="00932864">
        <w:t xml:space="preserve"> </w:t>
      </w:r>
      <w:r w:rsidRPr="00214C58">
        <w:t>şi</w:t>
      </w:r>
      <w:r w:rsidR="00932864">
        <w:t xml:space="preserve"> </w:t>
      </w:r>
      <w:r w:rsidRPr="00214C58">
        <w:t>în</w:t>
      </w:r>
      <w:r w:rsidR="00932864">
        <w:t xml:space="preserve"> </w:t>
      </w:r>
      <w:r w:rsidRPr="00214C58">
        <w:t>format</w:t>
      </w:r>
      <w:r w:rsidR="00932864">
        <w:t xml:space="preserve"> </w:t>
      </w:r>
      <w:r w:rsidRPr="00214C58">
        <w:t>tipărit.</w:t>
      </w:r>
    </w:p>
    <w:p w14:paraId="722FB563" w14:textId="383D734E" w:rsidR="00214C58" w:rsidRPr="00214C58" w:rsidRDefault="00214C58" w:rsidP="00214C58">
      <w:r w:rsidRPr="00214C58">
        <w:t>Termenul</w:t>
      </w:r>
      <w:r w:rsidR="00932864">
        <w:t xml:space="preserve"> </w:t>
      </w:r>
      <w:r w:rsidRPr="00214C58">
        <w:t>limită</w:t>
      </w:r>
      <w:r w:rsidR="00932864">
        <w:t xml:space="preserve"> </w:t>
      </w:r>
      <w:r w:rsidRPr="00214C58">
        <w:t>de</w:t>
      </w:r>
      <w:r w:rsidR="00932864">
        <w:t xml:space="preserve"> </w:t>
      </w:r>
      <w:r w:rsidRPr="00214C58">
        <w:t>depunere</w:t>
      </w:r>
      <w:r w:rsidR="00932864">
        <w:t xml:space="preserve"> </w:t>
      </w:r>
      <w:r w:rsidRPr="00214C58">
        <w:t>este</w:t>
      </w:r>
      <w:r w:rsidR="00932864">
        <w:t xml:space="preserve"> </w:t>
      </w:r>
      <w:r w:rsidRPr="00214C58">
        <w:t>16</w:t>
      </w:r>
      <w:r w:rsidR="00932864">
        <w:t xml:space="preserve"> </w:t>
      </w:r>
      <w:r w:rsidRPr="00214C58">
        <w:t>februarie</w:t>
      </w:r>
      <w:r w:rsidR="00932864">
        <w:t xml:space="preserve"> </w:t>
      </w:r>
      <w:r w:rsidRPr="00214C58">
        <w:t>2024,</w:t>
      </w:r>
      <w:r w:rsidR="00932864">
        <w:t xml:space="preserve"> </w:t>
      </w:r>
      <w:r w:rsidRPr="00214C58">
        <w:t>ora</w:t>
      </w:r>
      <w:r w:rsidR="00932864">
        <w:t xml:space="preserve"> </w:t>
      </w:r>
      <w:r w:rsidRPr="00214C58">
        <w:t>16:00.</w:t>
      </w:r>
    </w:p>
    <w:p w14:paraId="41C2C32D" w14:textId="6B1B9775" w:rsidR="00214C58" w:rsidRPr="00214C58" w:rsidRDefault="00214C58" w:rsidP="00214C58">
      <w:pPr>
        <w:pStyle w:val="Stilsursa"/>
      </w:pPr>
      <w:r w:rsidRPr="00214C58">
        <w:t>Sursa:</w:t>
      </w:r>
      <w:r w:rsidR="00932864">
        <w:t xml:space="preserve"> </w:t>
      </w:r>
      <w:r w:rsidRPr="00214C58">
        <w:t>UEFISCDI</w:t>
      </w:r>
    </w:p>
    <w:p w14:paraId="46FCF59A" w14:textId="7166F5AD" w:rsidR="00456532" w:rsidRPr="00456532" w:rsidRDefault="00456532" w:rsidP="00456532">
      <w:pPr>
        <w:pStyle w:val="separatorarticole"/>
      </w:pPr>
      <w:r>
        <w:t>*</w:t>
      </w:r>
    </w:p>
    <w:p w14:paraId="3F3630D7" w14:textId="5AF7AA0E" w:rsidR="006072A2" w:rsidRPr="006072A2" w:rsidRDefault="006072A2" w:rsidP="00A95526">
      <w:pPr>
        <w:pStyle w:val="TitluArticolinINFOUE"/>
      </w:pPr>
      <w:bookmarkStart w:id="159" w:name="_Toc157522079"/>
      <w:r w:rsidRPr="006072A2">
        <w:t>Programul</w:t>
      </w:r>
      <w:r w:rsidR="00932864">
        <w:t xml:space="preserve"> </w:t>
      </w:r>
      <w:proofErr w:type="spellStart"/>
      <w:r w:rsidRPr="006072A2">
        <w:t>Asistenţă</w:t>
      </w:r>
      <w:proofErr w:type="spellEnd"/>
      <w:r w:rsidR="00932864">
        <w:t xml:space="preserve"> </w:t>
      </w:r>
      <w:r w:rsidRPr="006072A2">
        <w:t>Tehnică:</w:t>
      </w:r>
      <w:r w:rsidR="00932864">
        <w:t xml:space="preserve"> </w:t>
      </w:r>
      <w:r w:rsidRPr="006072A2">
        <w:t>S-au</w:t>
      </w:r>
      <w:r w:rsidR="00932864">
        <w:t xml:space="preserve"> </w:t>
      </w:r>
      <w:r w:rsidRPr="006072A2">
        <w:t>lansat</w:t>
      </w:r>
      <w:r w:rsidR="00932864">
        <w:t xml:space="preserve"> </w:t>
      </w:r>
      <w:r w:rsidRPr="006072A2">
        <w:t>2</w:t>
      </w:r>
      <w:r w:rsidR="00932864">
        <w:t xml:space="preserve"> </w:t>
      </w:r>
      <w:r w:rsidRPr="006072A2">
        <w:t>apeluri</w:t>
      </w:r>
      <w:r w:rsidR="00932864">
        <w:t xml:space="preserve"> </w:t>
      </w:r>
      <w:r w:rsidRPr="006072A2">
        <w:t>de</w:t>
      </w:r>
      <w:r w:rsidR="00932864">
        <w:t xml:space="preserve"> </w:t>
      </w:r>
      <w:r w:rsidRPr="006072A2">
        <w:t>proiecte</w:t>
      </w:r>
      <w:r w:rsidR="00932864">
        <w:t xml:space="preserve"> </w:t>
      </w:r>
      <w:r w:rsidRPr="006072A2">
        <w:t>pentru</w:t>
      </w:r>
      <w:r w:rsidR="00932864">
        <w:t xml:space="preserve"> </w:t>
      </w:r>
      <w:r w:rsidRPr="006072A2">
        <w:t>autoritățile</w:t>
      </w:r>
      <w:r w:rsidR="00932864">
        <w:t xml:space="preserve"> </w:t>
      </w:r>
      <w:r w:rsidRPr="006072A2">
        <w:t>și</w:t>
      </w:r>
      <w:r w:rsidR="00932864">
        <w:t xml:space="preserve"> </w:t>
      </w:r>
      <w:r w:rsidRPr="006072A2">
        <w:t>instituțiile</w:t>
      </w:r>
      <w:r w:rsidR="00932864">
        <w:t xml:space="preserve"> </w:t>
      </w:r>
      <w:r w:rsidRPr="006072A2">
        <w:t>implicate</w:t>
      </w:r>
      <w:r w:rsidR="00932864">
        <w:t xml:space="preserve"> </w:t>
      </w:r>
      <w:r w:rsidRPr="006072A2">
        <w:t>în</w:t>
      </w:r>
      <w:r w:rsidR="00932864">
        <w:t xml:space="preserve"> </w:t>
      </w:r>
      <w:r w:rsidRPr="006072A2">
        <w:t>gestionarea</w:t>
      </w:r>
      <w:r w:rsidR="00932864">
        <w:t xml:space="preserve"> </w:t>
      </w:r>
      <w:r w:rsidRPr="006072A2">
        <w:t>fondurilor</w:t>
      </w:r>
      <w:r w:rsidR="00932864">
        <w:t xml:space="preserve"> </w:t>
      </w:r>
      <w:r w:rsidRPr="006072A2">
        <w:t>pentru</w:t>
      </w:r>
      <w:r w:rsidR="00932864">
        <w:t xml:space="preserve"> </w:t>
      </w:r>
      <w:r w:rsidRPr="006072A2">
        <w:t>2021-2027</w:t>
      </w:r>
      <w:bookmarkEnd w:id="159"/>
    </w:p>
    <w:p w14:paraId="1F3A0545" w14:textId="512A8BEE" w:rsidR="006072A2" w:rsidRPr="006072A2" w:rsidRDefault="00932864" w:rsidP="006072A2">
      <w:r>
        <w:t xml:space="preserve"> </w:t>
      </w:r>
      <w:r w:rsidR="006072A2" w:rsidRPr="006072A2">
        <w:t>Autoritatea</w:t>
      </w:r>
      <w:r>
        <w:t xml:space="preserve"> </w:t>
      </w:r>
      <w:r w:rsidR="006072A2" w:rsidRPr="006072A2">
        <w:t>de</w:t>
      </w:r>
      <w:r>
        <w:t xml:space="preserve"> </w:t>
      </w:r>
      <w:r w:rsidR="006072A2" w:rsidRPr="006072A2">
        <w:t>Management</w:t>
      </w:r>
      <w:r>
        <w:t xml:space="preserve"> </w:t>
      </w:r>
      <w:r w:rsidR="006072A2" w:rsidRPr="006072A2">
        <w:t>pentru</w:t>
      </w:r>
      <w:r>
        <w:t xml:space="preserve"> </w:t>
      </w:r>
      <w:r w:rsidR="006072A2" w:rsidRPr="006072A2">
        <w:t>Programul</w:t>
      </w:r>
      <w:r>
        <w:t xml:space="preserve"> </w:t>
      </w:r>
      <w:r w:rsidR="006072A2" w:rsidRPr="006072A2">
        <w:t>Asistență</w:t>
      </w:r>
      <w:r>
        <w:t xml:space="preserve"> </w:t>
      </w:r>
      <w:r w:rsidR="006072A2" w:rsidRPr="006072A2">
        <w:t>Tehnică</w:t>
      </w:r>
      <w:r>
        <w:t xml:space="preserve"> </w:t>
      </w:r>
      <w:r w:rsidR="006072A2" w:rsidRPr="006072A2">
        <w:t>2021-2027</w:t>
      </w:r>
      <w:r>
        <w:t xml:space="preserve"> </w:t>
      </w:r>
      <w:r w:rsidR="006072A2" w:rsidRPr="006072A2">
        <w:t>a</w:t>
      </w:r>
      <w:r>
        <w:t xml:space="preserve"> </w:t>
      </w:r>
      <w:r w:rsidR="006072A2" w:rsidRPr="006072A2">
        <w:t>publicat</w:t>
      </w:r>
      <w:r>
        <w:t xml:space="preserve"> </w:t>
      </w:r>
      <w:r w:rsidR="006072A2" w:rsidRPr="006072A2">
        <w:t>luni,</w:t>
      </w:r>
      <w:r>
        <w:t xml:space="preserve"> </w:t>
      </w:r>
      <w:r w:rsidR="006072A2" w:rsidRPr="006072A2">
        <w:t>22</w:t>
      </w:r>
      <w:r>
        <w:t xml:space="preserve"> </w:t>
      </w:r>
      <w:r w:rsidR="006072A2" w:rsidRPr="006072A2">
        <w:t>ianuarie</w:t>
      </w:r>
      <w:r>
        <w:t xml:space="preserve"> </w:t>
      </w:r>
      <w:r w:rsidR="006072A2" w:rsidRPr="006072A2">
        <w:t>2024,</w:t>
      </w:r>
      <w:r>
        <w:t xml:space="preserve"> </w:t>
      </w:r>
      <w:r w:rsidR="006072A2" w:rsidRPr="006072A2">
        <w:t>următoarele</w:t>
      </w:r>
      <w:r>
        <w:t xml:space="preserve"> </w:t>
      </w:r>
      <w:r w:rsidR="006072A2" w:rsidRPr="006072A2">
        <w:t>ghiduri:</w:t>
      </w:r>
    </w:p>
    <w:p w14:paraId="0FE8D8A0" w14:textId="383660AF" w:rsidR="006072A2" w:rsidRPr="006072A2" w:rsidRDefault="006072A2" w:rsidP="006072A2">
      <w:r w:rsidRPr="006072A2">
        <w:rPr>
          <w:b/>
          <w:bCs/>
          <w:i/>
          <w:iCs/>
        </w:rPr>
        <w:t>Ghidul</w:t>
      </w:r>
      <w:r w:rsidR="00932864">
        <w:rPr>
          <w:b/>
          <w:bCs/>
          <w:i/>
          <w:iCs/>
        </w:rPr>
        <w:t xml:space="preserve"> </w:t>
      </w:r>
      <w:r w:rsidRPr="006072A2">
        <w:rPr>
          <w:b/>
          <w:bCs/>
          <w:i/>
          <w:iCs/>
        </w:rPr>
        <w:t>solicitantului</w:t>
      </w:r>
      <w:r w:rsidR="00932864">
        <w:rPr>
          <w:b/>
          <w:bCs/>
          <w:i/>
          <w:iCs/>
        </w:rPr>
        <w:t xml:space="preserve"> </w:t>
      </w:r>
      <w:r w:rsidRPr="006072A2">
        <w:rPr>
          <w:b/>
          <w:bCs/>
          <w:i/>
          <w:iCs/>
        </w:rPr>
        <w:t>–</w:t>
      </w:r>
      <w:r w:rsidR="00932864">
        <w:rPr>
          <w:b/>
          <w:bCs/>
          <w:i/>
          <w:iCs/>
        </w:rPr>
        <w:t xml:space="preserve"> </w:t>
      </w:r>
      <w:r w:rsidRPr="006072A2">
        <w:rPr>
          <w:b/>
          <w:bCs/>
          <w:i/>
          <w:iCs/>
        </w:rPr>
        <w:t>condiții</w:t>
      </w:r>
      <w:r w:rsidR="00932864">
        <w:rPr>
          <w:b/>
          <w:bCs/>
          <w:i/>
          <w:iCs/>
        </w:rPr>
        <w:t xml:space="preserve"> </w:t>
      </w:r>
      <w:r w:rsidRPr="006072A2">
        <w:rPr>
          <w:b/>
          <w:bCs/>
          <w:i/>
          <w:iCs/>
        </w:rPr>
        <w:t>specifice</w:t>
      </w:r>
      <w:r w:rsidR="00932864">
        <w:rPr>
          <w:b/>
          <w:bCs/>
          <w:i/>
          <w:iCs/>
        </w:rPr>
        <w:t xml:space="preserve"> </w:t>
      </w:r>
      <w:r w:rsidRPr="006072A2">
        <w:rPr>
          <w:b/>
          <w:bCs/>
          <w:i/>
          <w:iCs/>
        </w:rPr>
        <w:t>de</w:t>
      </w:r>
      <w:r w:rsidR="00932864">
        <w:rPr>
          <w:b/>
          <w:bCs/>
          <w:i/>
          <w:iCs/>
        </w:rPr>
        <w:t xml:space="preserve"> </w:t>
      </w:r>
      <w:r w:rsidRPr="006072A2">
        <w:rPr>
          <w:b/>
          <w:bCs/>
          <w:i/>
          <w:iCs/>
        </w:rPr>
        <w:t>accesare</w:t>
      </w:r>
      <w:r w:rsidR="00932864">
        <w:rPr>
          <w:b/>
          <w:bCs/>
          <w:i/>
          <w:iCs/>
        </w:rPr>
        <w:t xml:space="preserve"> </w:t>
      </w:r>
      <w:r w:rsidRPr="006072A2">
        <w:rPr>
          <w:b/>
          <w:bCs/>
          <w:i/>
          <w:iCs/>
        </w:rPr>
        <w:t>a</w:t>
      </w:r>
      <w:r w:rsidR="00932864">
        <w:rPr>
          <w:b/>
          <w:bCs/>
          <w:i/>
          <w:iCs/>
        </w:rPr>
        <w:t xml:space="preserve"> </w:t>
      </w:r>
      <w:r w:rsidRPr="006072A2">
        <w:rPr>
          <w:b/>
          <w:bCs/>
          <w:i/>
          <w:iCs/>
        </w:rPr>
        <w:t>fondurilor</w:t>
      </w:r>
      <w:r w:rsidR="00932864">
        <w:rPr>
          <w:b/>
          <w:bCs/>
          <w:i/>
          <w:iCs/>
        </w:rPr>
        <w:t xml:space="preserve"> </w:t>
      </w:r>
      <w:r w:rsidRPr="006072A2">
        <w:rPr>
          <w:b/>
          <w:bCs/>
          <w:i/>
          <w:iCs/>
        </w:rPr>
        <w:t>din</w:t>
      </w:r>
      <w:r w:rsidR="00932864">
        <w:rPr>
          <w:b/>
          <w:bCs/>
          <w:i/>
          <w:iCs/>
        </w:rPr>
        <w:t xml:space="preserve"> </w:t>
      </w:r>
      <w:r w:rsidRPr="006072A2">
        <w:rPr>
          <w:b/>
          <w:bCs/>
          <w:i/>
          <w:iCs/>
        </w:rPr>
        <w:t>Programul</w:t>
      </w:r>
      <w:r w:rsidR="00932864">
        <w:rPr>
          <w:b/>
          <w:bCs/>
          <w:i/>
          <w:iCs/>
        </w:rPr>
        <w:t xml:space="preserve"> </w:t>
      </w:r>
      <w:proofErr w:type="spellStart"/>
      <w:r w:rsidRPr="006072A2">
        <w:rPr>
          <w:b/>
          <w:bCs/>
          <w:i/>
          <w:iCs/>
        </w:rPr>
        <w:t>Asistenţă</w:t>
      </w:r>
      <w:proofErr w:type="spellEnd"/>
      <w:r w:rsidR="00932864">
        <w:rPr>
          <w:b/>
          <w:bCs/>
          <w:i/>
          <w:iCs/>
        </w:rPr>
        <w:t xml:space="preserve"> </w:t>
      </w:r>
      <w:r w:rsidRPr="006072A2">
        <w:rPr>
          <w:b/>
          <w:bCs/>
          <w:i/>
          <w:iCs/>
        </w:rPr>
        <w:t>Tehnică</w:t>
      </w:r>
      <w:r w:rsidR="00932864">
        <w:rPr>
          <w:b/>
          <w:bCs/>
          <w:i/>
          <w:iCs/>
        </w:rPr>
        <w:t xml:space="preserve"> </w:t>
      </w:r>
      <w:r w:rsidRPr="006072A2">
        <w:rPr>
          <w:b/>
          <w:bCs/>
          <w:i/>
          <w:iCs/>
        </w:rPr>
        <w:t>2021-2027,</w:t>
      </w:r>
      <w:r w:rsidR="00932864">
        <w:rPr>
          <w:b/>
          <w:bCs/>
          <w:i/>
          <w:iCs/>
        </w:rPr>
        <w:t xml:space="preserve"> </w:t>
      </w:r>
      <w:r w:rsidRPr="006072A2">
        <w:rPr>
          <w:b/>
          <w:bCs/>
          <w:i/>
          <w:iCs/>
        </w:rPr>
        <w:t>Prioritatea</w:t>
      </w:r>
      <w:r w:rsidR="00932864">
        <w:rPr>
          <w:b/>
          <w:bCs/>
          <w:i/>
          <w:iCs/>
        </w:rPr>
        <w:t xml:space="preserve"> </w:t>
      </w:r>
      <w:r w:rsidRPr="006072A2">
        <w:rPr>
          <w:b/>
          <w:bCs/>
          <w:i/>
          <w:iCs/>
        </w:rPr>
        <w:t>1-</w:t>
      </w:r>
      <w:r w:rsidR="00932864">
        <w:rPr>
          <w:b/>
          <w:bCs/>
          <w:i/>
          <w:iCs/>
        </w:rPr>
        <w:t xml:space="preserve"> </w:t>
      </w:r>
      <w:r w:rsidRPr="006072A2">
        <w:rPr>
          <w:b/>
          <w:bCs/>
          <w:i/>
          <w:iCs/>
        </w:rPr>
        <w:t>Asigurarea</w:t>
      </w:r>
      <w:r w:rsidR="00932864">
        <w:rPr>
          <w:b/>
          <w:bCs/>
          <w:i/>
          <w:iCs/>
        </w:rPr>
        <w:t xml:space="preserve"> </w:t>
      </w:r>
      <w:r w:rsidRPr="006072A2">
        <w:rPr>
          <w:b/>
          <w:bCs/>
          <w:i/>
          <w:iCs/>
        </w:rPr>
        <w:t>funcționării</w:t>
      </w:r>
      <w:r w:rsidR="00932864">
        <w:rPr>
          <w:b/>
          <w:bCs/>
          <w:i/>
          <w:iCs/>
        </w:rPr>
        <w:t xml:space="preserve"> </w:t>
      </w:r>
      <w:r w:rsidRPr="006072A2">
        <w:rPr>
          <w:b/>
          <w:bCs/>
          <w:i/>
          <w:iCs/>
        </w:rPr>
        <w:t>sistemului</w:t>
      </w:r>
      <w:r w:rsidR="00932864">
        <w:rPr>
          <w:b/>
          <w:bCs/>
          <w:i/>
          <w:iCs/>
        </w:rPr>
        <w:t xml:space="preserve"> </w:t>
      </w:r>
      <w:r w:rsidRPr="006072A2">
        <w:rPr>
          <w:b/>
          <w:bCs/>
          <w:i/>
          <w:iCs/>
        </w:rPr>
        <w:t>de</w:t>
      </w:r>
      <w:r w:rsidR="00932864">
        <w:rPr>
          <w:b/>
          <w:bCs/>
          <w:i/>
          <w:iCs/>
        </w:rPr>
        <w:t xml:space="preserve"> </w:t>
      </w:r>
      <w:r w:rsidRPr="006072A2">
        <w:rPr>
          <w:b/>
          <w:bCs/>
          <w:i/>
          <w:iCs/>
        </w:rPr>
        <w:t>coordonare</w:t>
      </w:r>
      <w:r w:rsidR="00932864">
        <w:rPr>
          <w:b/>
          <w:bCs/>
          <w:i/>
          <w:iCs/>
        </w:rPr>
        <w:t xml:space="preserve"> </w:t>
      </w:r>
      <w:r w:rsidRPr="006072A2">
        <w:rPr>
          <w:b/>
          <w:bCs/>
          <w:i/>
          <w:iCs/>
        </w:rPr>
        <w:t>şi</w:t>
      </w:r>
      <w:r w:rsidR="00932864">
        <w:rPr>
          <w:b/>
          <w:bCs/>
          <w:i/>
          <w:iCs/>
        </w:rPr>
        <w:t xml:space="preserve"> </w:t>
      </w:r>
      <w:r w:rsidRPr="006072A2">
        <w:rPr>
          <w:b/>
          <w:bCs/>
          <w:i/>
          <w:iCs/>
        </w:rPr>
        <w:t>control</w:t>
      </w:r>
      <w:r w:rsidR="00932864">
        <w:rPr>
          <w:b/>
          <w:bCs/>
          <w:i/>
          <w:iCs/>
        </w:rPr>
        <w:t xml:space="preserve"> </w:t>
      </w:r>
      <w:r w:rsidRPr="006072A2">
        <w:rPr>
          <w:b/>
          <w:bCs/>
          <w:i/>
          <w:iCs/>
        </w:rPr>
        <w:t>al</w:t>
      </w:r>
      <w:r w:rsidR="00932864">
        <w:rPr>
          <w:b/>
          <w:bCs/>
          <w:i/>
          <w:iCs/>
        </w:rPr>
        <w:t xml:space="preserve"> </w:t>
      </w:r>
      <w:r w:rsidRPr="006072A2">
        <w:rPr>
          <w:b/>
          <w:bCs/>
          <w:i/>
          <w:iCs/>
        </w:rPr>
        <w:t>fondurilor</w:t>
      </w:r>
      <w:r w:rsidR="00932864">
        <w:rPr>
          <w:b/>
          <w:bCs/>
          <w:i/>
          <w:iCs/>
        </w:rPr>
        <w:t xml:space="preserve"> </w:t>
      </w:r>
      <w:r w:rsidRPr="006072A2">
        <w:rPr>
          <w:b/>
          <w:bCs/>
          <w:i/>
          <w:iCs/>
        </w:rPr>
        <w:t>FEDR,</w:t>
      </w:r>
      <w:r w:rsidR="00932864">
        <w:rPr>
          <w:b/>
          <w:bCs/>
          <w:i/>
          <w:iCs/>
        </w:rPr>
        <w:t xml:space="preserve"> </w:t>
      </w:r>
      <w:r w:rsidRPr="006072A2">
        <w:rPr>
          <w:b/>
          <w:bCs/>
          <w:i/>
          <w:iCs/>
        </w:rPr>
        <w:t>FC,</w:t>
      </w:r>
      <w:r w:rsidR="00932864">
        <w:rPr>
          <w:b/>
          <w:bCs/>
          <w:i/>
          <w:iCs/>
        </w:rPr>
        <w:t xml:space="preserve"> </w:t>
      </w:r>
      <w:r w:rsidRPr="006072A2">
        <w:rPr>
          <w:b/>
          <w:bCs/>
          <w:i/>
          <w:iCs/>
        </w:rPr>
        <w:t>FSE+,</w:t>
      </w:r>
      <w:r w:rsidR="00932864">
        <w:rPr>
          <w:b/>
          <w:bCs/>
          <w:i/>
          <w:iCs/>
        </w:rPr>
        <w:t xml:space="preserve"> </w:t>
      </w:r>
      <w:r w:rsidRPr="006072A2">
        <w:rPr>
          <w:b/>
          <w:bCs/>
          <w:i/>
          <w:iCs/>
        </w:rPr>
        <w:t>FTJ</w:t>
      </w:r>
      <w:r w:rsidR="00932864">
        <w:rPr>
          <w:b/>
          <w:bCs/>
          <w:i/>
          <w:iCs/>
        </w:rPr>
        <w:t xml:space="preserve"> </w:t>
      </w:r>
      <w:r w:rsidRPr="006072A2">
        <w:rPr>
          <w:b/>
          <w:bCs/>
          <w:i/>
          <w:iCs/>
        </w:rPr>
        <w:t>şi</w:t>
      </w:r>
      <w:r w:rsidR="00932864">
        <w:rPr>
          <w:b/>
          <w:bCs/>
          <w:i/>
          <w:iCs/>
        </w:rPr>
        <w:t xml:space="preserve"> </w:t>
      </w:r>
      <w:r w:rsidRPr="006072A2">
        <w:rPr>
          <w:b/>
          <w:bCs/>
          <w:i/>
          <w:iCs/>
        </w:rPr>
        <w:t>gestionarea</w:t>
      </w:r>
      <w:r w:rsidR="00932864">
        <w:rPr>
          <w:b/>
          <w:bCs/>
          <w:i/>
          <w:iCs/>
        </w:rPr>
        <w:t xml:space="preserve"> </w:t>
      </w:r>
      <w:r w:rsidRPr="006072A2">
        <w:rPr>
          <w:b/>
          <w:bCs/>
          <w:i/>
          <w:iCs/>
        </w:rPr>
        <w:t>programelor</w:t>
      </w:r>
    </w:p>
    <w:p w14:paraId="72CB1A35" w14:textId="2BB50690" w:rsidR="006072A2" w:rsidRPr="006072A2" w:rsidRDefault="006072A2" w:rsidP="006072A2">
      <w:r w:rsidRPr="006072A2">
        <w:t>Solicitanții</w:t>
      </w:r>
      <w:r w:rsidR="00932864">
        <w:t xml:space="preserve"> </w:t>
      </w:r>
      <w:r w:rsidRPr="006072A2">
        <w:t>eligibili:</w:t>
      </w:r>
    </w:p>
    <w:p w14:paraId="74B96A46" w14:textId="316F3808" w:rsidR="006072A2" w:rsidRPr="006072A2" w:rsidRDefault="006072A2">
      <w:pPr>
        <w:numPr>
          <w:ilvl w:val="0"/>
          <w:numId w:val="9"/>
        </w:numPr>
      </w:pPr>
      <w:r w:rsidRPr="006072A2">
        <w:t>Ministerul</w:t>
      </w:r>
      <w:r w:rsidR="00932864">
        <w:t xml:space="preserve"> </w:t>
      </w:r>
      <w:r w:rsidRPr="006072A2">
        <w:t>Investițiilor</w:t>
      </w:r>
      <w:r w:rsidR="00932864">
        <w:t xml:space="preserve"> </w:t>
      </w:r>
      <w:r w:rsidRPr="006072A2">
        <w:t>și</w:t>
      </w:r>
      <w:r w:rsidR="00932864">
        <w:t xml:space="preserve"> </w:t>
      </w:r>
      <w:r w:rsidRPr="006072A2">
        <w:t>Proiectelor</w:t>
      </w:r>
      <w:r w:rsidR="00932864">
        <w:t xml:space="preserve"> </w:t>
      </w:r>
      <w:r w:rsidRPr="006072A2">
        <w:t>Europene;</w:t>
      </w:r>
      <w:r w:rsidR="00932864">
        <w:t xml:space="preserve"> </w:t>
      </w:r>
    </w:p>
    <w:p w14:paraId="082EE590" w14:textId="176A292B" w:rsidR="006072A2" w:rsidRPr="006072A2" w:rsidRDefault="006072A2">
      <w:pPr>
        <w:numPr>
          <w:ilvl w:val="0"/>
          <w:numId w:val="9"/>
        </w:numPr>
      </w:pPr>
      <w:r w:rsidRPr="006072A2">
        <w:t>Agențiile</w:t>
      </w:r>
      <w:r w:rsidR="00932864">
        <w:t xml:space="preserve"> </w:t>
      </w:r>
      <w:r w:rsidRPr="006072A2">
        <w:t>pentru</w:t>
      </w:r>
      <w:r w:rsidR="00932864">
        <w:t xml:space="preserve"> </w:t>
      </w:r>
      <w:r w:rsidRPr="006072A2">
        <w:t>dezvoltare</w:t>
      </w:r>
      <w:r w:rsidR="00932864">
        <w:t xml:space="preserve"> </w:t>
      </w:r>
      <w:r w:rsidRPr="006072A2">
        <w:t>regională</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OI</w:t>
      </w:r>
      <w:r w:rsidR="00932864">
        <w:t xml:space="preserve"> </w:t>
      </w:r>
      <w:r w:rsidRPr="006072A2">
        <w:t>pentru</w:t>
      </w:r>
      <w:r w:rsidR="00932864">
        <w:t xml:space="preserve"> </w:t>
      </w:r>
      <w:proofErr w:type="spellStart"/>
      <w:r w:rsidRPr="006072A2">
        <w:t>PoS</w:t>
      </w:r>
      <w:proofErr w:type="spellEnd"/>
      <w:r w:rsidRPr="006072A2">
        <w:t>;</w:t>
      </w:r>
    </w:p>
    <w:p w14:paraId="0A29689B" w14:textId="0A5A5452" w:rsidR="006072A2" w:rsidRPr="006072A2" w:rsidRDefault="006072A2">
      <w:pPr>
        <w:numPr>
          <w:ilvl w:val="0"/>
          <w:numId w:val="9"/>
        </w:numPr>
      </w:pPr>
      <w:r w:rsidRPr="006072A2">
        <w:t>Organismul</w:t>
      </w:r>
      <w:r w:rsidR="00932864">
        <w:t xml:space="preserve"> </w:t>
      </w:r>
      <w:r w:rsidRPr="006072A2">
        <w:t>intermediar</w:t>
      </w:r>
      <w:r w:rsidR="00932864">
        <w:t xml:space="preserve"> </w:t>
      </w:r>
      <w:r w:rsidRPr="006072A2">
        <w:t>regional</w:t>
      </w:r>
      <w:r w:rsidR="00932864">
        <w:t xml:space="preserve"> </w:t>
      </w:r>
      <w:r w:rsidRPr="006072A2">
        <w:t>pentru</w:t>
      </w:r>
      <w:r w:rsidR="00932864">
        <w:t xml:space="preserve"> </w:t>
      </w:r>
      <w:r w:rsidRPr="006072A2">
        <w:t>Programe</w:t>
      </w:r>
      <w:r w:rsidR="00932864">
        <w:t xml:space="preserve"> </w:t>
      </w:r>
      <w:r w:rsidRPr="006072A2">
        <w:t>europene</w:t>
      </w:r>
      <w:r w:rsidR="00932864">
        <w:t xml:space="preserve"> </w:t>
      </w:r>
      <w:r w:rsidRPr="006072A2">
        <w:t>capital</w:t>
      </w:r>
      <w:r w:rsidR="00932864">
        <w:t xml:space="preserve"> </w:t>
      </w:r>
      <w:r w:rsidRPr="006072A2">
        <w:t>uman</w:t>
      </w:r>
      <w:r w:rsidR="00932864">
        <w:t xml:space="preserve"> </w:t>
      </w:r>
      <w:r w:rsidRPr="006072A2">
        <w:t>Regiunea</w:t>
      </w:r>
      <w:r w:rsidR="00932864">
        <w:t xml:space="preserve"> </w:t>
      </w:r>
      <w:r w:rsidRPr="006072A2">
        <w:t>București-Ilfov</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OI</w:t>
      </w:r>
      <w:r w:rsidR="00932864">
        <w:t xml:space="preserve"> </w:t>
      </w:r>
      <w:r w:rsidRPr="006072A2">
        <w:t>pentru</w:t>
      </w:r>
      <w:r w:rsidR="00932864">
        <w:t xml:space="preserve"> </w:t>
      </w:r>
      <w:proofErr w:type="spellStart"/>
      <w:r w:rsidRPr="006072A2">
        <w:t>PoS</w:t>
      </w:r>
      <w:proofErr w:type="spellEnd"/>
      <w:r w:rsidRPr="006072A2">
        <w:t>;</w:t>
      </w:r>
    </w:p>
    <w:p w14:paraId="719ECAFD" w14:textId="3134C1FC" w:rsidR="006072A2" w:rsidRPr="006072A2" w:rsidRDefault="006072A2">
      <w:pPr>
        <w:numPr>
          <w:ilvl w:val="0"/>
          <w:numId w:val="9"/>
        </w:numPr>
      </w:pPr>
      <w:r w:rsidRPr="006072A2">
        <w:t>Ministerul</w:t>
      </w:r>
      <w:r w:rsidR="00932864">
        <w:t xml:space="preserve"> </w:t>
      </w:r>
      <w:r w:rsidRPr="006072A2">
        <w:t>Cercetării,</w:t>
      </w:r>
      <w:r w:rsidR="00932864">
        <w:t xml:space="preserve"> </w:t>
      </w:r>
      <w:r w:rsidRPr="006072A2">
        <w:t>Inovării</w:t>
      </w:r>
      <w:r w:rsidR="00932864">
        <w:t xml:space="preserve"> </w:t>
      </w:r>
      <w:r w:rsidRPr="006072A2">
        <w:t>și</w:t>
      </w:r>
      <w:r w:rsidR="00932864">
        <w:t xml:space="preserve"> </w:t>
      </w:r>
      <w:r w:rsidRPr="006072A2">
        <w:t>Digitalizării</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OI</w:t>
      </w:r>
      <w:r w:rsidR="00932864">
        <w:t xml:space="preserve"> </w:t>
      </w:r>
      <w:r w:rsidRPr="006072A2">
        <w:t>pentru</w:t>
      </w:r>
      <w:r w:rsidR="00932864">
        <w:t xml:space="preserve"> </w:t>
      </w:r>
      <w:r w:rsidRPr="006072A2">
        <w:t>POC/</w:t>
      </w:r>
      <w:proofErr w:type="spellStart"/>
      <w:r w:rsidRPr="006072A2">
        <w:t>PoCIDIF</w:t>
      </w:r>
      <w:proofErr w:type="spellEnd"/>
      <w:r w:rsidRPr="006072A2">
        <w:t>/</w:t>
      </w:r>
      <w:proofErr w:type="spellStart"/>
      <w:r w:rsidRPr="006072A2">
        <w:t>PoS</w:t>
      </w:r>
      <w:proofErr w:type="spellEnd"/>
      <w:r w:rsidRPr="006072A2">
        <w:t>;</w:t>
      </w:r>
    </w:p>
    <w:p w14:paraId="73DE2D17" w14:textId="386522B5" w:rsidR="006072A2" w:rsidRPr="006072A2" w:rsidRDefault="006072A2">
      <w:pPr>
        <w:numPr>
          <w:ilvl w:val="0"/>
          <w:numId w:val="9"/>
        </w:numPr>
      </w:pPr>
      <w:r w:rsidRPr="006072A2">
        <w:t>Autoritatea</w:t>
      </w:r>
      <w:r w:rsidR="00932864">
        <w:t xml:space="preserve"> </w:t>
      </w:r>
      <w:r w:rsidRPr="006072A2">
        <w:t>pentru</w:t>
      </w:r>
      <w:r w:rsidR="00932864">
        <w:t xml:space="preserve"> </w:t>
      </w:r>
      <w:r w:rsidRPr="006072A2">
        <w:t>Digitalizarea</w:t>
      </w:r>
      <w:r w:rsidR="00932864">
        <w:t xml:space="preserve"> </w:t>
      </w:r>
      <w:r w:rsidRPr="006072A2">
        <w:t>României</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OI</w:t>
      </w:r>
      <w:r w:rsidR="00932864">
        <w:t xml:space="preserve"> </w:t>
      </w:r>
      <w:r w:rsidRPr="006072A2">
        <w:t>pentru</w:t>
      </w:r>
      <w:r w:rsidR="00932864">
        <w:t xml:space="preserve"> </w:t>
      </w:r>
      <w:r w:rsidRPr="006072A2">
        <w:t>POC/</w:t>
      </w:r>
      <w:proofErr w:type="spellStart"/>
      <w:r w:rsidRPr="006072A2">
        <w:t>PoCIDIF</w:t>
      </w:r>
      <w:proofErr w:type="spellEnd"/>
      <w:r w:rsidRPr="006072A2">
        <w:t>;</w:t>
      </w:r>
    </w:p>
    <w:p w14:paraId="2D74BBD3" w14:textId="280AB4F5" w:rsidR="006072A2" w:rsidRPr="006072A2" w:rsidRDefault="006072A2">
      <w:pPr>
        <w:numPr>
          <w:ilvl w:val="0"/>
          <w:numId w:val="9"/>
        </w:numPr>
      </w:pPr>
      <w:r w:rsidRPr="006072A2">
        <w:t>Ministerul</w:t>
      </w:r>
      <w:r w:rsidR="00932864">
        <w:t xml:space="preserve"> </w:t>
      </w:r>
      <w:r w:rsidRPr="006072A2">
        <w:t>Finanțelor</w:t>
      </w:r>
      <w:r w:rsidR="00932864">
        <w:t xml:space="preserve"> </w:t>
      </w:r>
      <w:r w:rsidRPr="006072A2">
        <w:t>Publice</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r w:rsidR="00932864">
        <w:t xml:space="preserve"> </w:t>
      </w:r>
      <w:r w:rsidRPr="006072A2">
        <w:t>și</w:t>
      </w:r>
      <w:r w:rsidR="00932864">
        <w:t xml:space="preserve"> </w:t>
      </w:r>
      <w:r w:rsidRPr="006072A2">
        <w:t>Direcția</w:t>
      </w:r>
      <w:r w:rsidR="00932864">
        <w:t xml:space="preserve"> </w:t>
      </w:r>
      <w:r w:rsidRPr="006072A2">
        <w:t>Generală</w:t>
      </w:r>
      <w:r w:rsidR="00932864">
        <w:t xml:space="preserve"> </w:t>
      </w:r>
      <w:r w:rsidRPr="006072A2">
        <w:t>de</w:t>
      </w:r>
      <w:r w:rsidR="00932864">
        <w:t xml:space="preserve"> </w:t>
      </w:r>
      <w:r w:rsidRPr="006072A2">
        <w:t>Inspecție</w:t>
      </w:r>
      <w:r w:rsidR="00932864">
        <w:t xml:space="preserve"> </w:t>
      </w:r>
      <w:r w:rsidRPr="006072A2">
        <w:t>Economico</w:t>
      </w:r>
      <w:r w:rsidR="00932864">
        <w:t xml:space="preserve"> </w:t>
      </w:r>
      <w:r w:rsidRPr="006072A2">
        <w:t>–</w:t>
      </w:r>
      <w:r w:rsidR="00932864">
        <w:t xml:space="preserve"> </w:t>
      </w:r>
      <w:r w:rsidRPr="006072A2">
        <w:t>Financiară,</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structură</w:t>
      </w:r>
      <w:r w:rsidR="00932864">
        <w:t xml:space="preserve"> </w:t>
      </w:r>
      <w:r w:rsidRPr="006072A2">
        <w:t>de</w:t>
      </w:r>
      <w:r w:rsidR="00932864">
        <w:t xml:space="preserve"> </w:t>
      </w:r>
      <w:r w:rsidRPr="006072A2">
        <w:t>control</w:t>
      </w:r>
      <w:r w:rsidR="00932864">
        <w:t xml:space="preserve"> </w:t>
      </w:r>
      <w:r w:rsidRPr="006072A2">
        <w:t>pentru</w:t>
      </w:r>
      <w:r w:rsidR="00932864">
        <w:t xml:space="preserve"> </w:t>
      </w:r>
      <w:r w:rsidRPr="006072A2">
        <w:t>activitatea</w:t>
      </w:r>
      <w:r w:rsidR="00932864">
        <w:t xml:space="preserve"> </w:t>
      </w:r>
      <w:r w:rsidRPr="006072A2">
        <w:t>de</w:t>
      </w:r>
      <w:r w:rsidR="00932864">
        <w:t xml:space="preserve"> </w:t>
      </w:r>
      <w:r w:rsidRPr="006072A2">
        <w:lastRenderedPageBreak/>
        <w:t>constatare</w:t>
      </w:r>
      <w:r w:rsidR="00932864">
        <w:t xml:space="preserve"> </w:t>
      </w:r>
      <w:r w:rsidRPr="006072A2">
        <w:t>a</w:t>
      </w:r>
      <w:r w:rsidR="00932864">
        <w:t xml:space="preserve"> </w:t>
      </w:r>
      <w:r w:rsidRPr="006072A2">
        <w:t>neregulilor</w:t>
      </w:r>
      <w:r w:rsidR="00932864">
        <w:t xml:space="preserve"> </w:t>
      </w:r>
      <w:r w:rsidRPr="006072A2">
        <w:t>și</w:t>
      </w:r>
      <w:r w:rsidR="00932864">
        <w:t xml:space="preserve"> </w:t>
      </w:r>
      <w:r w:rsidRPr="006072A2">
        <w:t>de</w:t>
      </w:r>
      <w:r w:rsidR="00932864">
        <w:t xml:space="preserve"> </w:t>
      </w:r>
      <w:r w:rsidRPr="006072A2">
        <w:t>stabilire</w:t>
      </w:r>
      <w:r w:rsidR="00932864">
        <w:t xml:space="preserve"> </w:t>
      </w:r>
      <w:r w:rsidRPr="006072A2">
        <w:t>a</w:t>
      </w:r>
      <w:r w:rsidR="00932864">
        <w:t xml:space="preserve"> </w:t>
      </w:r>
      <w:r w:rsidRPr="006072A2">
        <w:t>creanțelor</w:t>
      </w:r>
      <w:r w:rsidR="00932864">
        <w:t xml:space="preserve"> </w:t>
      </w:r>
      <w:r w:rsidRPr="006072A2">
        <w:t>bugetare/corecțiilor</w:t>
      </w:r>
      <w:r w:rsidR="00932864">
        <w:t xml:space="preserve"> </w:t>
      </w:r>
      <w:r w:rsidRPr="006072A2">
        <w:t>financiare</w:t>
      </w:r>
      <w:r w:rsidR="00932864">
        <w:t xml:space="preserve"> </w:t>
      </w:r>
      <w:r w:rsidRPr="006072A2">
        <w:t>pentru</w:t>
      </w:r>
      <w:r w:rsidR="00932864">
        <w:t xml:space="preserve"> </w:t>
      </w:r>
      <w:r w:rsidRPr="006072A2">
        <w:t>situațiile</w:t>
      </w:r>
      <w:r w:rsidR="00932864">
        <w:t xml:space="preserve"> </w:t>
      </w:r>
      <w:r w:rsidRPr="006072A2">
        <w:t>prevăzute</w:t>
      </w:r>
      <w:r w:rsidR="00932864">
        <w:t xml:space="preserve"> </w:t>
      </w:r>
      <w:r w:rsidRPr="006072A2">
        <w:t>la</w:t>
      </w:r>
      <w:r w:rsidR="00932864">
        <w:t xml:space="preserve"> </w:t>
      </w:r>
      <w:r w:rsidRPr="006072A2">
        <w:t>art.</w:t>
      </w:r>
      <w:r w:rsidR="00932864">
        <w:t xml:space="preserve"> </w:t>
      </w:r>
      <w:r w:rsidRPr="006072A2">
        <w:t>20</w:t>
      </w:r>
      <w:r w:rsidR="00932864">
        <w:t xml:space="preserve"> </w:t>
      </w:r>
      <w:r w:rsidRPr="006072A2">
        <w:t>alin.</w:t>
      </w:r>
      <w:r w:rsidR="00932864">
        <w:t xml:space="preserve"> </w:t>
      </w:r>
      <w:r w:rsidRPr="006072A2">
        <w:t>(2)</w:t>
      </w:r>
      <w:r w:rsidR="00932864">
        <w:t xml:space="preserve"> </w:t>
      </w:r>
      <w:r w:rsidRPr="006072A2">
        <w:t>lit.</w:t>
      </w:r>
      <w:r w:rsidR="00932864">
        <w:t xml:space="preserve"> </w:t>
      </w:r>
      <w:r w:rsidRPr="006072A2">
        <w:t>d)</w:t>
      </w:r>
      <w:r w:rsidR="00932864">
        <w:t xml:space="preserve"> </w:t>
      </w:r>
      <w:r w:rsidRPr="006072A2">
        <w:t>din</w:t>
      </w:r>
      <w:r w:rsidR="00932864">
        <w:t xml:space="preserve"> </w:t>
      </w:r>
      <w:r w:rsidRPr="006072A2">
        <w:t>Ordonanța</w:t>
      </w:r>
      <w:r w:rsidR="00932864">
        <w:t xml:space="preserve"> </w:t>
      </w:r>
      <w:r w:rsidRPr="006072A2">
        <w:t>de</w:t>
      </w:r>
      <w:r w:rsidR="00932864">
        <w:t xml:space="preserve"> </w:t>
      </w:r>
      <w:r w:rsidRPr="006072A2">
        <w:t>urgență</w:t>
      </w:r>
      <w:r w:rsidR="00932864">
        <w:t xml:space="preserve"> </w:t>
      </w:r>
      <w:r w:rsidRPr="006072A2">
        <w:t>a</w:t>
      </w:r>
      <w:r w:rsidR="00932864">
        <w:t xml:space="preserve"> </w:t>
      </w:r>
      <w:r w:rsidRPr="006072A2">
        <w:t>Guvernului</w:t>
      </w:r>
      <w:r w:rsidR="00932864">
        <w:t xml:space="preserve"> </w:t>
      </w:r>
      <w:r w:rsidRPr="006072A2">
        <w:t>nr.</w:t>
      </w:r>
      <w:r w:rsidR="00932864">
        <w:t xml:space="preserve"> </w:t>
      </w:r>
      <w:r w:rsidRPr="006072A2">
        <w:t>66/2011,</w:t>
      </w:r>
      <w:r w:rsidR="00932864">
        <w:t xml:space="preserve"> </w:t>
      </w:r>
      <w:r w:rsidRPr="006072A2">
        <w:t>cu</w:t>
      </w:r>
      <w:r w:rsidR="00932864">
        <w:t xml:space="preserve"> </w:t>
      </w:r>
      <w:r w:rsidRPr="006072A2">
        <w:t>modificările</w:t>
      </w:r>
      <w:r w:rsidR="00932864">
        <w:t xml:space="preserve"> </w:t>
      </w:r>
      <w:r w:rsidRPr="006072A2">
        <w:t>și</w:t>
      </w:r>
      <w:r w:rsidR="00932864">
        <w:t xml:space="preserve"> </w:t>
      </w:r>
      <w:r w:rsidRPr="006072A2">
        <w:t>completările</w:t>
      </w:r>
      <w:r w:rsidR="00932864">
        <w:t xml:space="preserve"> </w:t>
      </w:r>
      <w:r w:rsidRPr="006072A2">
        <w:t>ulterioare;</w:t>
      </w:r>
    </w:p>
    <w:p w14:paraId="725659DA" w14:textId="4F2F4F26" w:rsidR="006072A2" w:rsidRPr="006072A2" w:rsidRDefault="006072A2">
      <w:pPr>
        <w:numPr>
          <w:ilvl w:val="0"/>
          <w:numId w:val="9"/>
        </w:numPr>
      </w:pPr>
      <w:r w:rsidRPr="006072A2">
        <w:t>Curtea</w:t>
      </w:r>
      <w:r w:rsidR="00932864">
        <w:t xml:space="preserve"> </w:t>
      </w:r>
      <w:r w:rsidRPr="006072A2">
        <w:t>de</w:t>
      </w:r>
      <w:r w:rsidR="00932864">
        <w:t xml:space="preserve"> </w:t>
      </w:r>
      <w:r w:rsidRPr="006072A2">
        <w:t>Conturi</w:t>
      </w:r>
      <w:r w:rsidR="00932864">
        <w:t xml:space="preserve"> </w:t>
      </w:r>
      <w:r w:rsidRPr="006072A2">
        <w:t>a</w:t>
      </w:r>
      <w:r w:rsidR="00932864">
        <w:t xml:space="preserve"> </w:t>
      </w:r>
      <w:r w:rsidRPr="006072A2">
        <w:t>României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75C1F5FB" w14:textId="331AFE1E" w:rsidR="006072A2" w:rsidRPr="006072A2" w:rsidRDefault="006072A2">
      <w:pPr>
        <w:numPr>
          <w:ilvl w:val="0"/>
          <w:numId w:val="9"/>
        </w:numPr>
      </w:pPr>
      <w:r w:rsidRPr="006072A2">
        <w:t>Serviciul</w:t>
      </w:r>
      <w:r w:rsidR="00932864">
        <w:t xml:space="preserve"> </w:t>
      </w:r>
      <w:r w:rsidRPr="006072A2">
        <w:t>de</w:t>
      </w:r>
      <w:r w:rsidR="00932864">
        <w:t xml:space="preserve"> </w:t>
      </w:r>
      <w:r w:rsidRPr="006072A2">
        <w:t>Telecomunicații</w:t>
      </w:r>
      <w:r w:rsidR="00932864">
        <w:t xml:space="preserve"> </w:t>
      </w:r>
      <w:r w:rsidRPr="006072A2">
        <w:t>Speciale,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structură</w:t>
      </w:r>
      <w:r w:rsidR="00932864">
        <w:t xml:space="preserve"> </w:t>
      </w:r>
      <w:r w:rsidRPr="006072A2">
        <w:t>care</w:t>
      </w:r>
      <w:r w:rsidR="00932864">
        <w:t xml:space="preserve"> </w:t>
      </w:r>
      <w:r w:rsidRPr="006072A2">
        <w:t>sprijină</w:t>
      </w:r>
      <w:r w:rsidR="00932864">
        <w:t xml:space="preserve"> </w:t>
      </w:r>
      <w:r w:rsidRPr="006072A2">
        <w:t>activitatea</w:t>
      </w:r>
      <w:r w:rsidR="00932864">
        <w:t xml:space="preserve"> </w:t>
      </w:r>
      <w:r w:rsidRPr="006072A2">
        <w:t>Ministerului</w:t>
      </w:r>
      <w:r w:rsidR="00932864">
        <w:t xml:space="preserve"> </w:t>
      </w:r>
      <w:r w:rsidRPr="006072A2">
        <w:t>Investițiilor</w:t>
      </w:r>
      <w:r w:rsidR="00932864">
        <w:t xml:space="preserve"> </w:t>
      </w:r>
      <w:r w:rsidRPr="006072A2">
        <w:t>și</w:t>
      </w:r>
      <w:r w:rsidR="00932864">
        <w:t xml:space="preserve"> </w:t>
      </w:r>
      <w:r w:rsidRPr="006072A2">
        <w:t>Proiectelor</w:t>
      </w:r>
      <w:r w:rsidR="00932864">
        <w:t xml:space="preserve"> </w:t>
      </w:r>
      <w:r w:rsidRPr="006072A2">
        <w:t>Europene</w:t>
      </w:r>
      <w:r w:rsidR="00932864">
        <w:t xml:space="preserve"> </w:t>
      </w:r>
      <w:r w:rsidRPr="006072A2">
        <w:t>conform</w:t>
      </w:r>
      <w:r w:rsidR="00932864">
        <w:t xml:space="preserve"> </w:t>
      </w:r>
      <w:r w:rsidRPr="006072A2">
        <w:t>art.</w:t>
      </w:r>
      <w:r w:rsidR="00932864">
        <w:t xml:space="preserve"> </w:t>
      </w:r>
      <w:r w:rsidRPr="006072A2">
        <w:t>24</w:t>
      </w:r>
      <w:r w:rsidR="00932864">
        <w:t xml:space="preserve"> </w:t>
      </w:r>
      <w:r w:rsidRPr="006072A2">
        <w:t>din</w:t>
      </w:r>
      <w:r w:rsidR="00932864">
        <w:t xml:space="preserve"> </w:t>
      </w:r>
      <w:r w:rsidRPr="006072A2">
        <w:t>Hotărârea</w:t>
      </w:r>
      <w:r w:rsidR="00932864">
        <w:t xml:space="preserve"> </w:t>
      </w:r>
      <w:r w:rsidRPr="006072A2">
        <w:t>Guvernului</w:t>
      </w:r>
      <w:r w:rsidR="00932864">
        <w:t xml:space="preserve"> </w:t>
      </w:r>
      <w:r w:rsidRPr="006072A2">
        <w:t>nr.</w:t>
      </w:r>
      <w:r w:rsidR="00932864">
        <w:t xml:space="preserve"> </w:t>
      </w:r>
      <w:r w:rsidRPr="006072A2">
        <w:t>398/2015,</w:t>
      </w:r>
      <w:r w:rsidR="00932864">
        <w:t xml:space="preserve"> </w:t>
      </w:r>
      <w:r w:rsidRPr="006072A2">
        <w:t>cu</w:t>
      </w:r>
      <w:r w:rsidR="00932864">
        <w:t xml:space="preserve"> </w:t>
      </w:r>
      <w:r w:rsidRPr="006072A2">
        <w:t>modificările</w:t>
      </w:r>
      <w:r w:rsidR="00932864">
        <w:t xml:space="preserve"> </w:t>
      </w:r>
      <w:r w:rsidRPr="006072A2">
        <w:t>și</w:t>
      </w:r>
      <w:r w:rsidR="00932864">
        <w:t xml:space="preserve"> </w:t>
      </w:r>
      <w:r w:rsidRPr="006072A2">
        <w:t>completările</w:t>
      </w:r>
      <w:r w:rsidR="00932864">
        <w:t xml:space="preserve"> </w:t>
      </w:r>
      <w:r w:rsidRPr="006072A2">
        <w:t>ulterioare</w:t>
      </w:r>
      <w:r w:rsidR="00932864">
        <w:t xml:space="preserve"> </w:t>
      </w:r>
      <w:r w:rsidRPr="006072A2">
        <w:t>(pentru</w:t>
      </w:r>
      <w:r w:rsidR="00932864">
        <w:t xml:space="preserve"> </w:t>
      </w:r>
      <w:r w:rsidRPr="006072A2">
        <w:t>închiderea</w:t>
      </w:r>
      <w:r w:rsidR="00932864">
        <w:t xml:space="preserve"> </w:t>
      </w:r>
      <w:r w:rsidRPr="006072A2">
        <w:t>perioadă</w:t>
      </w:r>
      <w:r w:rsidR="00932864">
        <w:t xml:space="preserve"> </w:t>
      </w:r>
      <w:r w:rsidRPr="006072A2">
        <w:t>de</w:t>
      </w:r>
      <w:r w:rsidR="00932864">
        <w:t xml:space="preserve"> </w:t>
      </w:r>
      <w:r w:rsidRPr="006072A2">
        <w:t>programare</w:t>
      </w:r>
      <w:r w:rsidR="00932864">
        <w:t xml:space="preserve"> </w:t>
      </w:r>
      <w:r w:rsidRPr="006072A2">
        <w:t>2014-2020);</w:t>
      </w:r>
    </w:p>
    <w:p w14:paraId="2D068CB4" w14:textId="36E9F353" w:rsidR="006072A2" w:rsidRPr="006072A2" w:rsidRDefault="006072A2">
      <w:pPr>
        <w:numPr>
          <w:ilvl w:val="0"/>
          <w:numId w:val="9"/>
        </w:numPr>
      </w:pPr>
      <w:r w:rsidRPr="006072A2">
        <w:t>Serviciul</w:t>
      </w:r>
      <w:r w:rsidR="00932864">
        <w:t xml:space="preserve"> </w:t>
      </w:r>
      <w:r w:rsidRPr="006072A2">
        <w:t>Român</w:t>
      </w:r>
      <w:r w:rsidR="00932864">
        <w:t xml:space="preserve"> </w:t>
      </w:r>
      <w:r w:rsidRPr="006072A2">
        <w:t>de</w:t>
      </w:r>
      <w:r w:rsidR="00932864">
        <w:t xml:space="preserve"> </w:t>
      </w:r>
      <w:r w:rsidRPr="006072A2">
        <w:t>Informații,</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structură</w:t>
      </w:r>
      <w:r w:rsidR="00932864">
        <w:t xml:space="preserve"> </w:t>
      </w:r>
      <w:r w:rsidRPr="006072A2">
        <w:t>care</w:t>
      </w:r>
      <w:r w:rsidR="00932864">
        <w:t xml:space="preserve"> </w:t>
      </w:r>
      <w:r w:rsidRPr="006072A2">
        <w:t>sprijină</w:t>
      </w:r>
      <w:r w:rsidR="00932864">
        <w:t xml:space="preserve"> </w:t>
      </w:r>
      <w:r w:rsidRPr="006072A2">
        <w:t>activitatea</w:t>
      </w:r>
      <w:r w:rsidR="00932864">
        <w:t xml:space="preserve"> </w:t>
      </w:r>
      <w:r w:rsidRPr="006072A2">
        <w:t>Ministerului</w:t>
      </w:r>
      <w:r w:rsidR="00932864">
        <w:t xml:space="preserve"> </w:t>
      </w:r>
      <w:r w:rsidRPr="006072A2">
        <w:t>Investițiilor</w:t>
      </w:r>
      <w:r w:rsidR="00932864">
        <w:t xml:space="preserve"> </w:t>
      </w:r>
      <w:r w:rsidRPr="006072A2">
        <w:t>și</w:t>
      </w:r>
      <w:r w:rsidR="00932864">
        <w:t xml:space="preserve"> </w:t>
      </w:r>
      <w:r w:rsidRPr="006072A2">
        <w:t>Proiectelor</w:t>
      </w:r>
      <w:r w:rsidR="00932864">
        <w:t xml:space="preserve"> </w:t>
      </w:r>
      <w:r w:rsidRPr="006072A2">
        <w:t>Europene</w:t>
      </w:r>
      <w:r w:rsidR="00932864">
        <w:t xml:space="preserve"> </w:t>
      </w:r>
      <w:r w:rsidRPr="006072A2">
        <w:t>conform</w:t>
      </w:r>
      <w:r w:rsidR="00932864">
        <w:t xml:space="preserve"> </w:t>
      </w:r>
      <w:r w:rsidRPr="006072A2">
        <w:t>art.</w:t>
      </w:r>
      <w:r w:rsidR="00932864">
        <w:t xml:space="preserve"> </w:t>
      </w:r>
      <w:r w:rsidRPr="006072A2">
        <w:t>24</w:t>
      </w:r>
      <w:r w:rsidR="00932864">
        <w:t xml:space="preserve"> </w:t>
      </w:r>
      <w:r w:rsidRPr="006072A2">
        <w:t>din</w:t>
      </w:r>
      <w:r w:rsidR="00932864">
        <w:t xml:space="preserve"> </w:t>
      </w:r>
      <w:r w:rsidRPr="006072A2">
        <w:t>Hotărârea</w:t>
      </w:r>
      <w:r w:rsidR="00932864">
        <w:t xml:space="preserve"> </w:t>
      </w:r>
      <w:r w:rsidRPr="006072A2">
        <w:t>Guvernului</w:t>
      </w:r>
      <w:r w:rsidR="00932864">
        <w:t xml:space="preserve"> </w:t>
      </w:r>
      <w:r w:rsidRPr="006072A2">
        <w:t>nr.</w:t>
      </w:r>
      <w:r w:rsidR="00932864">
        <w:t xml:space="preserve"> </w:t>
      </w:r>
      <w:r w:rsidRPr="006072A2">
        <w:t>398/2015,</w:t>
      </w:r>
      <w:r w:rsidR="00932864">
        <w:t xml:space="preserve"> </w:t>
      </w:r>
      <w:r w:rsidRPr="006072A2">
        <w:t>cu</w:t>
      </w:r>
      <w:r w:rsidR="00932864">
        <w:t xml:space="preserve"> </w:t>
      </w:r>
      <w:r w:rsidRPr="006072A2">
        <w:t>modificările</w:t>
      </w:r>
      <w:r w:rsidR="00932864">
        <w:t xml:space="preserve"> </w:t>
      </w:r>
      <w:r w:rsidRPr="006072A2">
        <w:t>și</w:t>
      </w:r>
      <w:r w:rsidR="00932864">
        <w:t xml:space="preserve"> </w:t>
      </w:r>
      <w:r w:rsidRPr="006072A2">
        <w:t>completările</w:t>
      </w:r>
      <w:r w:rsidR="00932864">
        <w:t xml:space="preserve"> </w:t>
      </w:r>
      <w:r w:rsidRPr="006072A2">
        <w:t>ulterioare</w:t>
      </w:r>
      <w:r w:rsidR="00932864">
        <w:t xml:space="preserve"> </w:t>
      </w:r>
      <w:r w:rsidRPr="006072A2">
        <w:t>(pentru</w:t>
      </w:r>
      <w:r w:rsidR="00932864">
        <w:t xml:space="preserve"> </w:t>
      </w:r>
      <w:r w:rsidRPr="006072A2">
        <w:t>închiderea</w:t>
      </w:r>
      <w:r w:rsidR="00932864">
        <w:t xml:space="preserve"> </w:t>
      </w:r>
      <w:r w:rsidRPr="006072A2">
        <w:t>perioadă</w:t>
      </w:r>
      <w:r w:rsidR="00932864">
        <w:t xml:space="preserve"> </w:t>
      </w:r>
      <w:r w:rsidRPr="006072A2">
        <w:t>de</w:t>
      </w:r>
      <w:r w:rsidR="00932864">
        <w:t xml:space="preserve"> </w:t>
      </w:r>
      <w:r w:rsidRPr="006072A2">
        <w:t>programare</w:t>
      </w:r>
      <w:r w:rsidR="00932864">
        <w:t xml:space="preserve"> </w:t>
      </w:r>
      <w:r w:rsidRPr="006072A2">
        <w:t>2014-2020).</w:t>
      </w:r>
    </w:p>
    <w:p w14:paraId="6F50AC3B" w14:textId="2A08224E" w:rsidR="006072A2" w:rsidRPr="006072A2" w:rsidRDefault="006072A2" w:rsidP="006072A2">
      <w:r w:rsidRPr="006072A2">
        <w:t>Alocarea</w:t>
      </w:r>
      <w:r w:rsidR="00932864">
        <w:t xml:space="preserve"> </w:t>
      </w:r>
      <w:r w:rsidRPr="006072A2">
        <w:t>totală</w:t>
      </w:r>
      <w:r w:rsidR="00932864">
        <w:t xml:space="preserve"> </w:t>
      </w:r>
      <w:r w:rsidRPr="006072A2">
        <w:t>stabilită</w:t>
      </w:r>
      <w:r w:rsidR="00932864">
        <w:t xml:space="preserve"> </w:t>
      </w:r>
      <w:r w:rsidRPr="006072A2">
        <w:t>pentru</w:t>
      </w:r>
      <w:r w:rsidR="00932864">
        <w:t xml:space="preserve"> </w:t>
      </w:r>
      <w:r w:rsidRPr="006072A2">
        <w:t>apelul</w:t>
      </w:r>
      <w:r w:rsidR="00932864">
        <w:t xml:space="preserve"> </w:t>
      </w:r>
      <w:r w:rsidRPr="006072A2">
        <w:t>de</w:t>
      </w:r>
      <w:r w:rsidR="00932864">
        <w:t xml:space="preserve"> </w:t>
      </w:r>
      <w:r w:rsidRPr="006072A2">
        <w:t>proiecte</w:t>
      </w:r>
      <w:r w:rsidR="00932864">
        <w:t xml:space="preserve"> </w:t>
      </w:r>
      <w:r w:rsidRPr="006072A2">
        <w:t>este</w:t>
      </w:r>
      <w:r w:rsidR="00932864">
        <w:t xml:space="preserve"> </w:t>
      </w:r>
      <w:r w:rsidRPr="006072A2">
        <w:t>573.236.366</w:t>
      </w:r>
      <w:r w:rsidR="00932864">
        <w:t xml:space="preserve"> </w:t>
      </w:r>
      <w:r w:rsidRPr="006072A2">
        <w:t>euro.</w:t>
      </w:r>
    </w:p>
    <w:p w14:paraId="04EC4148" w14:textId="77218214" w:rsidR="006072A2" w:rsidRPr="006072A2" w:rsidRDefault="006072A2" w:rsidP="006072A2">
      <w:r w:rsidRPr="006072A2">
        <w:t>Activități</w:t>
      </w:r>
      <w:r w:rsidR="00932864">
        <w:t xml:space="preserve"> </w:t>
      </w:r>
      <w:r w:rsidRPr="006072A2">
        <w:t>eligibile:</w:t>
      </w:r>
    </w:p>
    <w:p w14:paraId="769125B8" w14:textId="786438E0" w:rsidR="006072A2" w:rsidRPr="006072A2" w:rsidRDefault="006072A2">
      <w:pPr>
        <w:numPr>
          <w:ilvl w:val="0"/>
          <w:numId w:val="10"/>
        </w:numPr>
      </w:pPr>
      <w:r w:rsidRPr="006072A2">
        <w:t>asigurarea</w:t>
      </w:r>
      <w:r w:rsidR="00932864">
        <w:t xml:space="preserve"> </w:t>
      </w:r>
      <w:r w:rsidRPr="006072A2">
        <w:t>performanței</w:t>
      </w:r>
      <w:r w:rsidR="00932864">
        <w:t xml:space="preserve"> </w:t>
      </w:r>
      <w:r w:rsidRPr="006072A2">
        <w:t>în</w:t>
      </w:r>
      <w:r w:rsidR="00932864">
        <w:t xml:space="preserve"> </w:t>
      </w:r>
      <w:r w:rsidRPr="006072A2">
        <w:t>coordonarea,</w:t>
      </w:r>
      <w:r w:rsidR="00932864">
        <w:t xml:space="preserve"> </w:t>
      </w:r>
      <w:r w:rsidRPr="006072A2">
        <w:t>gestionarea</w:t>
      </w:r>
      <w:r w:rsidR="00932864">
        <w:t xml:space="preserve"> </w:t>
      </w:r>
      <w:r w:rsidRPr="006072A2">
        <w:t>și</w:t>
      </w:r>
      <w:r w:rsidR="00932864">
        <w:t xml:space="preserve"> </w:t>
      </w:r>
      <w:r w:rsidRPr="006072A2">
        <w:t>controlul</w:t>
      </w:r>
      <w:r w:rsidR="00932864">
        <w:t xml:space="preserve"> </w:t>
      </w:r>
      <w:r w:rsidRPr="006072A2">
        <w:t>fondurilor</w:t>
      </w:r>
      <w:r w:rsidR="00932864">
        <w:t xml:space="preserve"> </w:t>
      </w:r>
      <w:r w:rsidRPr="006072A2">
        <w:t>prin</w:t>
      </w:r>
      <w:r w:rsidR="00932864">
        <w:t xml:space="preserve"> </w:t>
      </w:r>
      <w:r w:rsidRPr="006072A2">
        <w:t>asigurarea</w:t>
      </w:r>
      <w:r w:rsidR="00932864">
        <w:t xml:space="preserve"> </w:t>
      </w:r>
      <w:r w:rsidRPr="006072A2">
        <w:t>motivării</w:t>
      </w:r>
      <w:r w:rsidR="00932864">
        <w:t xml:space="preserve"> </w:t>
      </w:r>
      <w:r w:rsidRPr="006072A2">
        <w:t>personalului;</w:t>
      </w:r>
    </w:p>
    <w:p w14:paraId="3960F762" w14:textId="112A6C4C" w:rsidR="006072A2" w:rsidRPr="006072A2" w:rsidRDefault="006072A2">
      <w:pPr>
        <w:numPr>
          <w:ilvl w:val="0"/>
          <w:numId w:val="10"/>
        </w:numPr>
      </w:pPr>
      <w:r w:rsidRPr="006072A2">
        <w:t>sprijin</w:t>
      </w:r>
      <w:r w:rsidR="00932864">
        <w:t xml:space="preserve"> </w:t>
      </w:r>
      <w:r w:rsidRPr="006072A2">
        <w:t>logistic</w:t>
      </w:r>
      <w:r w:rsidR="00932864">
        <w:t xml:space="preserve"> </w:t>
      </w:r>
      <w:r w:rsidRPr="006072A2">
        <w:t>pentru</w:t>
      </w:r>
      <w:r w:rsidR="00932864">
        <w:t xml:space="preserve"> </w:t>
      </w:r>
      <w:r w:rsidRPr="006072A2">
        <w:t>coordonarea,</w:t>
      </w:r>
      <w:r w:rsidR="00932864">
        <w:t xml:space="preserve"> </w:t>
      </w:r>
      <w:r w:rsidRPr="006072A2">
        <w:t>gestionarea</w:t>
      </w:r>
      <w:r w:rsidR="00932864">
        <w:t xml:space="preserve"> </w:t>
      </w:r>
      <w:r w:rsidRPr="006072A2">
        <w:t>și</w:t>
      </w:r>
      <w:r w:rsidR="00932864">
        <w:t xml:space="preserve"> </w:t>
      </w:r>
      <w:r w:rsidRPr="006072A2">
        <w:t>controlul</w:t>
      </w:r>
      <w:r w:rsidR="00932864">
        <w:t xml:space="preserve"> </w:t>
      </w:r>
      <w:r w:rsidRPr="006072A2">
        <w:t>fondurilor.</w:t>
      </w:r>
    </w:p>
    <w:p w14:paraId="57FF4809" w14:textId="07891C32" w:rsidR="006072A2" w:rsidRPr="006072A2" w:rsidRDefault="006072A2" w:rsidP="006072A2">
      <w:r w:rsidRPr="006072A2">
        <w:t>Proiectele</w:t>
      </w:r>
      <w:r w:rsidR="00932864">
        <w:t xml:space="preserve"> </w:t>
      </w:r>
      <w:r w:rsidRPr="006072A2">
        <w:t>pot</w:t>
      </w:r>
      <w:r w:rsidR="00932864">
        <w:t xml:space="preserve"> </w:t>
      </w:r>
      <w:r w:rsidRPr="006072A2">
        <w:t>fi</w:t>
      </w:r>
      <w:r w:rsidR="00932864">
        <w:t xml:space="preserve"> </w:t>
      </w:r>
      <w:r w:rsidRPr="006072A2">
        <w:t>depuse</w:t>
      </w:r>
      <w:r w:rsidR="00932864">
        <w:t xml:space="preserve"> </w:t>
      </w:r>
      <w:r w:rsidRPr="006072A2">
        <w:t>în</w:t>
      </w:r>
      <w:r w:rsidR="00932864">
        <w:t xml:space="preserve"> </w:t>
      </w:r>
      <w:r w:rsidRPr="006072A2">
        <w:t>MySMIS2021</w:t>
      </w:r>
      <w:r w:rsidR="00932864">
        <w:t xml:space="preserve"> </w:t>
      </w:r>
      <w:r w:rsidRPr="006072A2">
        <w:t>în</w:t>
      </w:r>
      <w:r w:rsidR="00932864">
        <w:t xml:space="preserve"> </w:t>
      </w:r>
      <w:r w:rsidRPr="006072A2">
        <w:t>perioada</w:t>
      </w:r>
      <w:r w:rsidR="00932864">
        <w:t xml:space="preserve"> </w:t>
      </w:r>
      <w:r w:rsidRPr="006072A2">
        <w:t>22</w:t>
      </w:r>
      <w:r w:rsidR="00932864">
        <w:t xml:space="preserve"> </w:t>
      </w:r>
      <w:r w:rsidRPr="006072A2">
        <w:t>ianuarie</w:t>
      </w:r>
      <w:r w:rsidR="00932864">
        <w:t xml:space="preserve"> </w:t>
      </w:r>
      <w:r w:rsidRPr="006072A2">
        <w:t>2024,</w:t>
      </w:r>
      <w:r w:rsidR="00932864">
        <w:t xml:space="preserve"> </w:t>
      </w:r>
      <w:r w:rsidRPr="006072A2">
        <w:t>ora</w:t>
      </w:r>
      <w:r w:rsidR="00932864">
        <w:t xml:space="preserve"> </w:t>
      </w:r>
      <w:r w:rsidRPr="006072A2">
        <w:t>17:00</w:t>
      </w:r>
      <w:r w:rsidR="00932864">
        <w:t xml:space="preserve"> </w:t>
      </w:r>
      <w:r w:rsidRPr="006072A2">
        <w:t>-</w:t>
      </w:r>
      <w:r w:rsidR="00932864">
        <w:t xml:space="preserve"> </w:t>
      </w:r>
      <w:r w:rsidRPr="006072A2">
        <w:t>31</w:t>
      </w:r>
      <w:r w:rsidR="00932864">
        <w:t xml:space="preserve"> </w:t>
      </w:r>
      <w:r w:rsidRPr="006072A2">
        <w:t>decembrie</w:t>
      </w:r>
      <w:r w:rsidR="00932864">
        <w:t xml:space="preserve"> </w:t>
      </w:r>
      <w:r w:rsidRPr="006072A2">
        <w:t>2024,</w:t>
      </w:r>
      <w:r w:rsidR="00932864">
        <w:t xml:space="preserve"> </w:t>
      </w:r>
      <w:r w:rsidRPr="006072A2">
        <w:t>ora</w:t>
      </w:r>
      <w:r w:rsidR="00932864">
        <w:t xml:space="preserve"> </w:t>
      </w:r>
      <w:r w:rsidRPr="006072A2">
        <w:t>17:00.</w:t>
      </w:r>
      <w:r w:rsidR="00932864">
        <w:t xml:space="preserve"> </w:t>
      </w:r>
    </w:p>
    <w:p w14:paraId="554B9159" w14:textId="16803159" w:rsidR="006072A2" w:rsidRPr="006072A2" w:rsidRDefault="006072A2" w:rsidP="006072A2">
      <w:r w:rsidRPr="006072A2">
        <w:rPr>
          <w:b/>
          <w:bCs/>
        </w:rPr>
        <w:t>Ghidul</w:t>
      </w:r>
      <w:r w:rsidR="00932864">
        <w:rPr>
          <w:b/>
          <w:bCs/>
        </w:rPr>
        <w:t xml:space="preserve"> </w:t>
      </w:r>
      <w:r w:rsidRPr="006072A2">
        <w:rPr>
          <w:b/>
          <w:bCs/>
        </w:rPr>
        <w:t>solicitantului</w:t>
      </w:r>
      <w:r w:rsidR="00932864">
        <w:rPr>
          <w:b/>
          <w:bCs/>
        </w:rPr>
        <w:t xml:space="preserve"> </w:t>
      </w:r>
      <w:r w:rsidRPr="006072A2">
        <w:rPr>
          <w:b/>
          <w:bCs/>
        </w:rPr>
        <w:t>–</w:t>
      </w:r>
      <w:r w:rsidR="00932864">
        <w:rPr>
          <w:b/>
          <w:bCs/>
        </w:rPr>
        <w:t xml:space="preserve"> </w:t>
      </w:r>
      <w:r w:rsidRPr="006072A2">
        <w:rPr>
          <w:b/>
          <w:bCs/>
        </w:rPr>
        <w:t>condiții</w:t>
      </w:r>
      <w:r w:rsidR="00932864">
        <w:rPr>
          <w:b/>
          <w:bCs/>
        </w:rPr>
        <w:t xml:space="preserve"> </w:t>
      </w:r>
      <w:r w:rsidRPr="006072A2">
        <w:rPr>
          <w:b/>
          <w:bCs/>
        </w:rPr>
        <w:t>specifice</w:t>
      </w:r>
      <w:r w:rsidR="00932864">
        <w:rPr>
          <w:b/>
          <w:bCs/>
        </w:rPr>
        <w:t xml:space="preserve"> </w:t>
      </w:r>
      <w:r w:rsidRPr="006072A2">
        <w:rPr>
          <w:b/>
          <w:bCs/>
        </w:rPr>
        <w:t>de</w:t>
      </w:r>
      <w:r w:rsidR="00932864">
        <w:rPr>
          <w:b/>
          <w:bCs/>
        </w:rPr>
        <w:t xml:space="preserve"> </w:t>
      </w:r>
      <w:r w:rsidRPr="006072A2">
        <w:rPr>
          <w:b/>
          <w:bCs/>
        </w:rPr>
        <w:t>accesare</w:t>
      </w:r>
      <w:r w:rsidR="00932864">
        <w:rPr>
          <w:b/>
          <w:bCs/>
        </w:rPr>
        <w:t xml:space="preserve"> </w:t>
      </w:r>
      <w:r w:rsidRPr="006072A2">
        <w:rPr>
          <w:b/>
          <w:bCs/>
        </w:rPr>
        <w:t>a</w:t>
      </w:r>
      <w:r w:rsidR="00932864">
        <w:rPr>
          <w:b/>
          <w:bCs/>
        </w:rPr>
        <w:t xml:space="preserve"> </w:t>
      </w:r>
      <w:r w:rsidRPr="006072A2">
        <w:rPr>
          <w:b/>
          <w:bCs/>
        </w:rPr>
        <w:t>fondurilor</w:t>
      </w:r>
      <w:r w:rsidR="00932864">
        <w:rPr>
          <w:b/>
          <w:bCs/>
        </w:rPr>
        <w:t xml:space="preserve"> </w:t>
      </w:r>
      <w:r w:rsidRPr="006072A2">
        <w:rPr>
          <w:b/>
          <w:bCs/>
        </w:rPr>
        <w:t>din</w:t>
      </w:r>
      <w:r w:rsidR="00932864">
        <w:rPr>
          <w:b/>
          <w:bCs/>
        </w:rPr>
        <w:t xml:space="preserve"> </w:t>
      </w:r>
      <w:r w:rsidRPr="006072A2">
        <w:rPr>
          <w:b/>
          <w:bCs/>
        </w:rPr>
        <w:t>Programul</w:t>
      </w:r>
      <w:r w:rsidR="00932864">
        <w:rPr>
          <w:b/>
          <w:bCs/>
        </w:rPr>
        <w:t xml:space="preserve"> </w:t>
      </w:r>
      <w:proofErr w:type="spellStart"/>
      <w:r w:rsidRPr="006072A2">
        <w:rPr>
          <w:b/>
          <w:bCs/>
        </w:rPr>
        <w:t>Asistenţă</w:t>
      </w:r>
      <w:proofErr w:type="spellEnd"/>
      <w:r w:rsidR="00932864">
        <w:rPr>
          <w:b/>
          <w:bCs/>
        </w:rPr>
        <w:t xml:space="preserve"> </w:t>
      </w:r>
      <w:r w:rsidRPr="006072A2">
        <w:rPr>
          <w:b/>
          <w:bCs/>
        </w:rPr>
        <w:t>Tehnică</w:t>
      </w:r>
      <w:r w:rsidR="00932864">
        <w:rPr>
          <w:b/>
          <w:bCs/>
        </w:rPr>
        <w:t xml:space="preserve"> </w:t>
      </w:r>
      <w:r w:rsidRPr="006072A2">
        <w:rPr>
          <w:b/>
          <w:bCs/>
        </w:rPr>
        <w:t>2021-2027</w:t>
      </w:r>
      <w:r w:rsidR="00932864">
        <w:rPr>
          <w:b/>
          <w:bCs/>
        </w:rPr>
        <w:t xml:space="preserve"> </w:t>
      </w:r>
      <w:r w:rsidRPr="006072A2">
        <w:rPr>
          <w:b/>
          <w:bCs/>
        </w:rPr>
        <w:t>Prioritatea</w:t>
      </w:r>
      <w:r w:rsidR="00932864">
        <w:rPr>
          <w:b/>
          <w:bCs/>
        </w:rPr>
        <w:t xml:space="preserve"> </w:t>
      </w:r>
      <w:r w:rsidRPr="006072A2">
        <w:rPr>
          <w:b/>
          <w:bCs/>
        </w:rPr>
        <w:t>2</w:t>
      </w:r>
      <w:r w:rsidR="00932864">
        <w:rPr>
          <w:b/>
          <w:bCs/>
        </w:rPr>
        <w:t xml:space="preserve"> </w:t>
      </w:r>
      <w:r w:rsidRPr="006072A2">
        <w:rPr>
          <w:b/>
          <w:bCs/>
        </w:rPr>
        <w:t>–</w:t>
      </w:r>
      <w:r w:rsidR="00932864">
        <w:rPr>
          <w:b/>
          <w:bCs/>
        </w:rPr>
        <w:t xml:space="preserve"> </w:t>
      </w:r>
      <w:r w:rsidRPr="006072A2">
        <w:rPr>
          <w:b/>
          <w:bCs/>
        </w:rPr>
        <w:t>Îmbunătățirea</w:t>
      </w:r>
      <w:r w:rsidR="00932864">
        <w:rPr>
          <w:b/>
          <w:bCs/>
        </w:rPr>
        <w:t xml:space="preserve"> </w:t>
      </w:r>
      <w:r w:rsidRPr="006072A2">
        <w:rPr>
          <w:b/>
          <w:bCs/>
        </w:rPr>
        <w:t>capacității</w:t>
      </w:r>
      <w:r w:rsidR="00932864">
        <w:rPr>
          <w:b/>
          <w:bCs/>
        </w:rPr>
        <w:t xml:space="preserve"> </w:t>
      </w:r>
      <w:r w:rsidRPr="006072A2">
        <w:rPr>
          <w:b/>
          <w:bCs/>
        </w:rPr>
        <w:t>de</w:t>
      </w:r>
      <w:r w:rsidR="00932864">
        <w:rPr>
          <w:b/>
          <w:bCs/>
        </w:rPr>
        <w:t xml:space="preserve"> </w:t>
      </w:r>
      <w:r w:rsidRPr="006072A2">
        <w:rPr>
          <w:b/>
          <w:bCs/>
        </w:rPr>
        <w:t>gestionare</w:t>
      </w:r>
      <w:r w:rsidR="00932864">
        <w:rPr>
          <w:b/>
          <w:bCs/>
        </w:rPr>
        <w:t xml:space="preserve"> </w:t>
      </w:r>
      <w:r w:rsidRPr="006072A2">
        <w:rPr>
          <w:b/>
          <w:bCs/>
        </w:rPr>
        <w:t>și</w:t>
      </w:r>
      <w:r w:rsidR="00932864">
        <w:rPr>
          <w:b/>
          <w:bCs/>
        </w:rPr>
        <w:t xml:space="preserve"> </w:t>
      </w:r>
      <w:r w:rsidRPr="006072A2">
        <w:rPr>
          <w:b/>
          <w:bCs/>
        </w:rPr>
        <w:t>implementare</w:t>
      </w:r>
      <w:r w:rsidR="00932864">
        <w:rPr>
          <w:b/>
          <w:bCs/>
        </w:rPr>
        <w:t xml:space="preserve"> </w:t>
      </w:r>
      <w:proofErr w:type="spellStart"/>
      <w:r w:rsidRPr="006072A2">
        <w:rPr>
          <w:b/>
          <w:bCs/>
        </w:rPr>
        <w:t>şi</w:t>
      </w:r>
      <w:proofErr w:type="spellEnd"/>
      <w:r w:rsidR="00932864">
        <w:rPr>
          <w:b/>
          <w:bCs/>
        </w:rPr>
        <w:t xml:space="preserve"> </w:t>
      </w:r>
      <w:r w:rsidRPr="006072A2">
        <w:rPr>
          <w:b/>
          <w:bCs/>
        </w:rPr>
        <w:t>asigurarea</w:t>
      </w:r>
      <w:r w:rsidR="00932864">
        <w:rPr>
          <w:b/>
          <w:bCs/>
        </w:rPr>
        <w:t xml:space="preserve"> </w:t>
      </w:r>
      <w:proofErr w:type="spellStart"/>
      <w:r w:rsidRPr="006072A2">
        <w:rPr>
          <w:b/>
          <w:bCs/>
        </w:rPr>
        <w:t>transparenţei</w:t>
      </w:r>
      <w:proofErr w:type="spellEnd"/>
      <w:r w:rsidR="00932864">
        <w:rPr>
          <w:b/>
          <w:bCs/>
        </w:rPr>
        <w:t xml:space="preserve"> </w:t>
      </w:r>
      <w:r w:rsidRPr="006072A2">
        <w:rPr>
          <w:b/>
          <w:bCs/>
        </w:rPr>
        <w:t>fondurilor</w:t>
      </w:r>
      <w:r w:rsidR="00932864">
        <w:rPr>
          <w:b/>
          <w:bCs/>
        </w:rPr>
        <w:t xml:space="preserve"> </w:t>
      </w:r>
      <w:r w:rsidRPr="006072A2">
        <w:rPr>
          <w:b/>
          <w:bCs/>
        </w:rPr>
        <w:t>FEDR,</w:t>
      </w:r>
      <w:r w:rsidR="00932864">
        <w:rPr>
          <w:b/>
          <w:bCs/>
        </w:rPr>
        <w:t xml:space="preserve"> </w:t>
      </w:r>
      <w:r w:rsidRPr="006072A2">
        <w:rPr>
          <w:b/>
          <w:bCs/>
        </w:rPr>
        <w:t>FC,</w:t>
      </w:r>
      <w:r w:rsidR="00932864">
        <w:rPr>
          <w:b/>
          <w:bCs/>
        </w:rPr>
        <w:t xml:space="preserve"> </w:t>
      </w:r>
      <w:r w:rsidRPr="006072A2">
        <w:rPr>
          <w:b/>
          <w:bCs/>
        </w:rPr>
        <w:t>FSE+,</w:t>
      </w:r>
      <w:r w:rsidR="00932864">
        <w:rPr>
          <w:b/>
          <w:bCs/>
        </w:rPr>
        <w:t xml:space="preserve"> </w:t>
      </w:r>
      <w:r w:rsidRPr="006072A2">
        <w:rPr>
          <w:b/>
          <w:bCs/>
        </w:rPr>
        <w:t>FTJ</w:t>
      </w:r>
    </w:p>
    <w:p w14:paraId="4F13E39D" w14:textId="3EDDF35B" w:rsidR="006072A2" w:rsidRPr="006072A2" w:rsidRDefault="006072A2" w:rsidP="006072A2">
      <w:r w:rsidRPr="006072A2">
        <w:t>În</w:t>
      </w:r>
      <w:r w:rsidR="00932864">
        <w:t xml:space="preserve"> </w:t>
      </w:r>
      <w:r w:rsidRPr="006072A2">
        <w:t>funcție</w:t>
      </w:r>
      <w:r w:rsidR="00932864">
        <w:t xml:space="preserve"> </w:t>
      </w:r>
      <w:r w:rsidRPr="006072A2">
        <w:t>de</w:t>
      </w:r>
      <w:r w:rsidR="00932864">
        <w:t xml:space="preserve"> </w:t>
      </w:r>
      <w:r w:rsidRPr="006072A2">
        <w:t>tipul</w:t>
      </w:r>
      <w:r w:rsidR="00932864">
        <w:t xml:space="preserve"> </w:t>
      </w:r>
      <w:r w:rsidRPr="006072A2">
        <w:t>de</w:t>
      </w:r>
      <w:r w:rsidR="00932864">
        <w:t xml:space="preserve"> </w:t>
      </w:r>
      <w:r w:rsidRPr="006072A2">
        <w:t>intervenție,</w:t>
      </w:r>
      <w:r w:rsidR="00932864">
        <w:t xml:space="preserve"> </w:t>
      </w:r>
      <w:r w:rsidRPr="006072A2">
        <w:t>categoriile</w:t>
      </w:r>
      <w:r w:rsidR="00932864">
        <w:t xml:space="preserve"> </w:t>
      </w:r>
      <w:r w:rsidRPr="006072A2">
        <w:t>de</w:t>
      </w:r>
      <w:r w:rsidR="00932864">
        <w:t xml:space="preserve"> </w:t>
      </w:r>
      <w:r w:rsidRPr="006072A2">
        <w:t>solicitanți</w:t>
      </w:r>
      <w:r w:rsidR="00932864">
        <w:t xml:space="preserve"> </w:t>
      </w:r>
      <w:r w:rsidRPr="006072A2">
        <w:t>eligibili</w:t>
      </w:r>
      <w:r w:rsidR="00932864">
        <w:t xml:space="preserve"> </w:t>
      </w:r>
      <w:r w:rsidRPr="006072A2">
        <w:t>în</w:t>
      </w:r>
      <w:r w:rsidR="00932864">
        <w:t xml:space="preserve"> </w:t>
      </w:r>
      <w:r w:rsidRPr="006072A2">
        <w:t>cadrul</w:t>
      </w:r>
      <w:r w:rsidR="00932864">
        <w:t xml:space="preserve"> </w:t>
      </w:r>
      <w:r w:rsidRPr="006072A2">
        <w:t>P2</w:t>
      </w:r>
      <w:r w:rsidR="00932864">
        <w:t xml:space="preserve"> </w:t>
      </w:r>
      <w:r w:rsidRPr="006072A2">
        <w:t>sunt:</w:t>
      </w:r>
    </w:p>
    <w:p w14:paraId="490FE789" w14:textId="41D90925" w:rsidR="006072A2" w:rsidRPr="006072A2" w:rsidRDefault="006072A2" w:rsidP="006072A2">
      <w:r w:rsidRPr="006072A2">
        <w:rPr>
          <w:i/>
          <w:iCs/>
          <w:u w:val="single"/>
        </w:rPr>
        <w:t>Sprijin</w:t>
      </w:r>
      <w:r w:rsidR="00932864">
        <w:rPr>
          <w:i/>
          <w:iCs/>
          <w:u w:val="single"/>
        </w:rPr>
        <w:t xml:space="preserve"> </w:t>
      </w:r>
      <w:r w:rsidRPr="006072A2">
        <w:rPr>
          <w:i/>
          <w:iCs/>
          <w:u w:val="single"/>
        </w:rPr>
        <w:t>în</w:t>
      </w:r>
      <w:r w:rsidR="00932864">
        <w:rPr>
          <w:i/>
          <w:iCs/>
          <w:u w:val="single"/>
        </w:rPr>
        <w:t xml:space="preserve"> </w:t>
      </w:r>
      <w:r w:rsidRPr="006072A2">
        <w:rPr>
          <w:i/>
          <w:iCs/>
          <w:u w:val="single"/>
        </w:rPr>
        <w:t>coordonarea,</w:t>
      </w:r>
      <w:r w:rsidR="00932864">
        <w:rPr>
          <w:i/>
          <w:iCs/>
          <w:u w:val="single"/>
        </w:rPr>
        <w:t xml:space="preserve"> </w:t>
      </w:r>
      <w:r w:rsidRPr="006072A2">
        <w:rPr>
          <w:i/>
          <w:iCs/>
          <w:u w:val="single"/>
        </w:rPr>
        <w:t>gestionarea</w:t>
      </w:r>
      <w:r w:rsidR="00932864">
        <w:rPr>
          <w:i/>
          <w:iCs/>
          <w:u w:val="single"/>
        </w:rPr>
        <w:t xml:space="preserve"> </w:t>
      </w:r>
      <w:r w:rsidRPr="006072A2">
        <w:rPr>
          <w:i/>
          <w:iCs/>
          <w:u w:val="single"/>
        </w:rPr>
        <w:t>și</w:t>
      </w:r>
      <w:r w:rsidR="00932864">
        <w:rPr>
          <w:i/>
          <w:iCs/>
          <w:u w:val="single"/>
        </w:rPr>
        <w:t xml:space="preserve"> </w:t>
      </w:r>
      <w:r w:rsidRPr="006072A2">
        <w:rPr>
          <w:i/>
          <w:iCs/>
          <w:u w:val="single"/>
        </w:rPr>
        <w:t>controlul</w:t>
      </w:r>
      <w:r w:rsidR="00932864">
        <w:rPr>
          <w:i/>
          <w:iCs/>
          <w:u w:val="single"/>
        </w:rPr>
        <w:t xml:space="preserve"> </w:t>
      </w:r>
      <w:r w:rsidRPr="006072A2">
        <w:rPr>
          <w:i/>
          <w:iCs/>
          <w:u w:val="single"/>
        </w:rPr>
        <w:t>fondurilor:</w:t>
      </w:r>
    </w:p>
    <w:p w14:paraId="02324306" w14:textId="6A299D3A" w:rsidR="006072A2" w:rsidRPr="006072A2" w:rsidRDefault="006072A2">
      <w:pPr>
        <w:numPr>
          <w:ilvl w:val="0"/>
          <w:numId w:val="11"/>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5D41DEE5" w14:textId="522CA79A" w:rsidR="006072A2" w:rsidRPr="006072A2" w:rsidRDefault="006072A2">
      <w:pPr>
        <w:numPr>
          <w:ilvl w:val="0"/>
          <w:numId w:val="11"/>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r w:rsidR="00932864">
        <w:t xml:space="preserve"> </w:t>
      </w:r>
      <w:r w:rsidRPr="006072A2">
        <w:t>sau</w:t>
      </w:r>
      <w:r w:rsidR="00932864">
        <w:t xml:space="preserve"> </w:t>
      </w:r>
      <w:r w:rsidRPr="006072A2">
        <w:t>principalii</w:t>
      </w:r>
      <w:r w:rsidR="00932864">
        <w:t xml:space="preserve"> </w:t>
      </w:r>
      <w:r w:rsidRPr="006072A2">
        <w:t>beneficiari</w:t>
      </w:r>
      <w:r w:rsidR="00932864">
        <w:t xml:space="preserve"> </w:t>
      </w:r>
      <w:r w:rsidRPr="006072A2">
        <w:t>ai</w:t>
      </w:r>
      <w:r w:rsidR="00932864">
        <w:t xml:space="preserve"> </w:t>
      </w:r>
      <w:r w:rsidRPr="006072A2">
        <w:t>acestor</w:t>
      </w:r>
      <w:r w:rsidR="00932864">
        <w:t xml:space="preserve"> </w:t>
      </w:r>
      <w:r w:rsidRPr="006072A2">
        <w:t>AM-uri</w:t>
      </w:r>
      <w:r w:rsidR="00932864">
        <w:t xml:space="preserve"> </w:t>
      </w:r>
      <w:r w:rsidRPr="006072A2">
        <w:t>cu</w:t>
      </w:r>
      <w:r w:rsidR="00932864">
        <w:t xml:space="preserve"> </w:t>
      </w:r>
      <w:r w:rsidRPr="006072A2">
        <w:t>avizul</w:t>
      </w:r>
      <w:r w:rsidR="00932864">
        <w:t xml:space="preserve"> </w:t>
      </w:r>
      <w:r w:rsidRPr="006072A2">
        <w:t>AM-ului</w:t>
      </w:r>
      <w:r w:rsidR="00932864">
        <w:t xml:space="preserve"> </w:t>
      </w:r>
      <w:r w:rsidRPr="006072A2">
        <w:t>respectiv;</w:t>
      </w:r>
    </w:p>
    <w:p w14:paraId="4310ED5B" w14:textId="7B69E712" w:rsidR="006072A2" w:rsidRPr="006072A2" w:rsidRDefault="006072A2">
      <w:pPr>
        <w:numPr>
          <w:ilvl w:val="0"/>
          <w:numId w:val="11"/>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Pr="006072A2">
        <w:t>;</w:t>
      </w:r>
    </w:p>
    <w:p w14:paraId="7B6E97B1" w14:textId="05CC3CAE" w:rsidR="006072A2" w:rsidRPr="006072A2" w:rsidRDefault="006072A2">
      <w:pPr>
        <w:numPr>
          <w:ilvl w:val="0"/>
          <w:numId w:val="11"/>
        </w:numPr>
      </w:pPr>
      <w:r w:rsidRPr="006072A2">
        <w:t>MIPE</w:t>
      </w:r>
      <w:r w:rsidR="00932864">
        <w:t xml:space="preserve"> </w:t>
      </w:r>
      <w:r w:rsidRPr="006072A2">
        <w:t>prin</w:t>
      </w:r>
      <w:r w:rsidR="00932864">
        <w:t xml:space="preserve"> </w:t>
      </w:r>
      <w:r w:rsidRPr="006072A2">
        <w:t>Autoritățile</w:t>
      </w:r>
      <w:r w:rsidR="00932864">
        <w:t xml:space="preserve"> </w:t>
      </w:r>
      <w:r w:rsidRPr="006072A2">
        <w:t>de</w:t>
      </w:r>
      <w:r w:rsidR="00932864">
        <w:t xml:space="preserve"> </w:t>
      </w:r>
      <w:r w:rsidRPr="006072A2">
        <w:t>management</w:t>
      </w:r>
      <w:r w:rsidR="00932864">
        <w:t xml:space="preserve"> </w:t>
      </w:r>
      <w:r w:rsidRPr="006072A2">
        <w:t>pentru</w:t>
      </w:r>
      <w:r w:rsidR="00932864">
        <w:t xml:space="preserve"> </w:t>
      </w:r>
      <w:r w:rsidRPr="006072A2">
        <w:t>POIM,</w:t>
      </w:r>
      <w:r w:rsidR="00932864">
        <w:t xml:space="preserve"> </w:t>
      </w:r>
      <w:r w:rsidRPr="006072A2">
        <w:t>POC,</w:t>
      </w:r>
      <w:r w:rsidR="00932864">
        <w:t xml:space="preserve"> </w:t>
      </w:r>
      <w:r w:rsidRPr="006072A2">
        <w:t>POAT,</w:t>
      </w:r>
      <w:r w:rsidR="00932864">
        <w:t xml:space="preserve"> </w:t>
      </w:r>
      <w:r w:rsidRPr="006072A2">
        <w:t>POR</w:t>
      </w:r>
      <w:r w:rsidR="00932864">
        <w:t xml:space="preserve"> </w:t>
      </w:r>
      <w:r w:rsidRPr="006072A2">
        <w:t>și</w:t>
      </w:r>
      <w:r w:rsidR="00932864">
        <w:t xml:space="preserve"> </w:t>
      </w:r>
      <w:r w:rsidRPr="006072A2">
        <w:t>POCA</w:t>
      </w:r>
      <w:r w:rsidR="00932864">
        <w:t xml:space="preserve"> </w:t>
      </w:r>
      <w:r w:rsidRPr="006072A2">
        <w:t>pentru</w:t>
      </w:r>
      <w:r w:rsidR="00932864">
        <w:t xml:space="preserve"> </w:t>
      </w:r>
      <w:r w:rsidRPr="006072A2">
        <w:t>finalizarea</w:t>
      </w:r>
      <w:r w:rsidR="00932864">
        <w:t xml:space="preserve"> </w:t>
      </w:r>
      <w:r w:rsidRPr="006072A2">
        <w:t>implementării</w:t>
      </w:r>
      <w:r w:rsidR="00932864">
        <w:t xml:space="preserve"> </w:t>
      </w:r>
      <w:r w:rsidRPr="006072A2">
        <w:t>şi</w:t>
      </w:r>
      <w:r w:rsidR="00932864">
        <w:t xml:space="preserve"> </w:t>
      </w:r>
      <w:r w:rsidRPr="006072A2">
        <w:t>închiderea</w:t>
      </w:r>
      <w:r w:rsidR="00932864">
        <w:t xml:space="preserve"> </w:t>
      </w:r>
      <w:r w:rsidRPr="006072A2">
        <w:t>PO</w:t>
      </w:r>
      <w:r w:rsidR="00932864">
        <w:t xml:space="preserve"> </w:t>
      </w:r>
      <w:r w:rsidRPr="006072A2">
        <w:t>2014-2020,</w:t>
      </w:r>
      <w:r w:rsidR="00932864">
        <w:t xml:space="preserve"> </w:t>
      </w:r>
      <w:r w:rsidRPr="006072A2">
        <w:t>precum</w:t>
      </w:r>
      <w:r w:rsidR="00932864">
        <w:t xml:space="preserve"> </w:t>
      </w:r>
      <w:r w:rsidRPr="006072A2">
        <w:t>și</w:t>
      </w:r>
      <w:r w:rsidR="00932864">
        <w:t xml:space="preserve"> </w:t>
      </w:r>
      <w:r w:rsidRPr="006072A2">
        <w:t>OI</w:t>
      </w:r>
      <w:r w:rsidR="00932864">
        <w:t xml:space="preserve"> </w:t>
      </w:r>
      <w:r w:rsidRPr="006072A2">
        <w:t>pentru</w:t>
      </w:r>
      <w:r w:rsidR="00932864">
        <w:t xml:space="preserve"> </w:t>
      </w:r>
      <w:r w:rsidRPr="006072A2">
        <w:t>POC;</w:t>
      </w:r>
    </w:p>
    <w:p w14:paraId="5CBE671F" w14:textId="3E758186" w:rsidR="006072A2" w:rsidRPr="006072A2" w:rsidRDefault="006072A2">
      <w:pPr>
        <w:numPr>
          <w:ilvl w:val="0"/>
          <w:numId w:val="11"/>
        </w:numPr>
      </w:pPr>
      <w:r w:rsidRPr="006072A2">
        <w:t>Instituțiile</w:t>
      </w:r>
      <w:r w:rsidR="00932864">
        <w:t xml:space="preserve"> </w:t>
      </w:r>
      <w:r w:rsidRPr="006072A2">
        <w:t>care</w:t>
      </w:r>
      <w:r w:rsidR="00932864">
        <w:t xml:space="preserve"> </w:t>
      </w:r>
      <w:r w:rsidRPr="006072A2">
        <w:t>asigură</w:t>
      </w:r>
      <w:r w:rsidR="00932864">
        <w:t xml:space="preserve"> </w:t>
      </w:r>
      <w:r w:rsidRPr="006072A2">
        <w:t>închiderea</w:t>
      </w:r>
      <w:r w:rsidR="00932864">
        <w:t xml:space="preserve"> </w:t>
      </w:r>
      <w:r w:rsidRPr="006072A2">
        <w:t>PO</w:t>
      </w:r>
      <w:r w:rsidR="00932864">
        <w:t xml:space="preserve"> </w:t>
      </w:r>
      <w:r w:rsidRPr="006072A2">
        <w:t>2007-2013:</w:t>
      </w:r>
      <w:r w:rsidR="00932864">
        <w:t xml:space="preserve"> </w:t>
      </w:r>
      <w:r w:rsidRPr="006072A2">
        <w:t>POS</w:t>
      </w:r>
      <w:r w:rsidR="00932864">
        <w:t xml:space="preserve"> </w:t>
      </w:r>
      <w:r w:rsidRPr="006072A2">
        <w:t>CCE</w:t>
      </w:r>
      <w:r w:rsidR="00932864">
        <w:t xml:space="preserve"> </w:t>
      </w:r>
      <w:r w:rsidRPr="006072A2">
        <w:t>și</w:t>
      </w:r>
      <w:r w:rsidR="00932864">
        <w:t xml:space="preserve"> </w:t>
      </w:r>
      <w:r w:rsidRPr="006072A2">
        <w:t>POS</w:t>
      </w:r>
      <w:r w:rsidR="00932864">
        <w:t xml:space="preserve"> </w:t>
      </w:r>
      <w:r w:rsidRPr="006072A2">
        <w:t>Mediu;</w:t>
      </w:r>
    </w:p>
    <w:p w14:paraId="0F86F9FD" w14:textId="5B7141B2" w:rsidR="006072A2" w:rsidRPr="006072A2" w:rsidRDefault="006072A2">
      <w:pPr>
        <w:numPr>
          <w:ilvl w:val="0"/>
          <w:numId w:val="11"/>
        </w:numPr>
      </w:pPr>
      <w:r w:rsidRPr="006072A2">
        <w:t>Curtea</w:t>
      </w:r>
      <w:r w:rsidR="00932864">
        <w:t xml:space="preserve"> </w:t>
      </w:r>
      <w:r w:rsidRPr="006072A2">
        <w:t>de</w:t>
      </w:r>
      <w:r w:rsidR="00932864">
        <w:t xml:space="preserve"> </w:t>
      </w:r>
      <w:r w:rsidRPr="006072A2">
        <w:t>Conturi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48311DB3" w14:textId="62F36DAA" w:rsidR="006072A2" w:rsidRPr="006072A2" w:rsidRDefault="006072A2">
      <w:pPr>
        <w:numPr>
          <w:ilvl w:val="0"/>
          <w:numId w:val="11"/>
        </w:numPr>
      </w:pPr>
      <w:r w:rsidRPr="006072A2">
        <w:t>Ministerul</w:t>
      </w:r>
      <w:r w:rsidR="00932864">
        <w:t xml:space="preserve"> </w:t>
      </w:r>
      <w:r w:rsidRPr="006072A2">
        <w:t>Finanțelor</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p>
    <w:p w14:paraId="1F4D3E1C" w14:textId="4EECD33C" w:rsidR="006072A2" w:rsidRPr="006072A2" w:rsidRDefault="006072A2" w:rsidP="006072A2">
      <w:r w:rsidRPr="006072A2">
        <w:rPr>
          <w:i/>
          <w:iCs/>
          <w:u w:val="single"/>
        </w:rPr>
        <w:t>Informare</w:t>
      </w:r>
      <w:r w:rsidR="00932864">
        <w:rPr>
          <w:i/>
          <w:iCs/>
          <w:u w:val="single"/>
        </w:rPr>
        <w:t xml:space="preserve"> </w:t>
      </w:r>
      <w:r w:rsidRPr="006072A2">
        <w:rPr>
          <w:i/>
          <w:iCs/>
          <w:u w:val="single"/>
        </w:rPr>
        <w:t>şi</w:t>
      </w:r>
      <w:r w:rsidR="00932864">
        <w:rPr>
          <w:i/>
          <w:iCs/>
          <w:u w:val="single"/>
        </w:rPr>
        <w:t xml:space="preserve"> </w:t>
      </w:r>
      <w:r w:rsidRPr="006072A2">
        <w:rPr>
          <w:i/>
          <w:iCs/>
          <w:u w:val="single"/>
        </w:rPr>
        <w:t>comunicare</w:t>
      </w:r>
    </w:p>
    <w:p w14:paraId="71548917" w14:textId="7354EEAF" w:rsidR="006072A2" w:rsidRPr="006072A2" w:rsidRDefault="006072A2">
      <w:pPr>
        <w:numPr>
          <w:ilvl w:val="0"/>
          <w:numId w:val="12"/>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531C3E27" w14:textId="6272419F" w:rsidR="006072A2" w:rsidRPr="006072A2" w:rsidRDefault="006072A2">
      <w:pPr>
        <w:numPr>
          <w:ilvl w:val="0"/>
          <w:numId w:val="12"/>
        </w:numPr>
      </w:pP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p>
    <w:p w14:paraId="7D892F50" w14:textId="0C558FC6" w:rsidR="006072A2" w:rsidRPr="006072A2" w:rsidRDefault="006072A2">
      <w:pPr>
        <w:numPr>
          <w:ilvl w:val="0"/>
          <w:numId w:val="12"/>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00932864">
        <w:t xml:space="preserve"> </w:t>
      </w:r>
      <w:r w:rsidRPr="006072A2">
        <w:t>(în</w:t>
      </w:r>
      <w:r w:rsidR="00932864">
        <w:t xml:space="preserve"> </w:t>
      </w:r>
      <w:r w:rsidRPr="006072A2">
        <w:t>limita</w:t>
      </w:r>
      <w:r w:rsidR="00932864">
        <w:t xml:space="preserve"> </w:t>
      </w:r>
      <w:proofErr w:type="spellStart"/>
      <w:r w:rsidRPr="006072A2">
        <w:t>atributiilor</w:t>
      </w:r>
      <w:proofErr w:type="spellEnd"/>
      <w:r w:rsidR="00932864">
        <w:t xml:space="preserve"> </w:t>
      </w:r>
      <w:r w:rsidRPr="006072A2">
        <w:t>delegate).</w:t>
      </w:r>
    </w:p>
    <w:p w14:paraId="12E90567" w14:textId="726239F7" w:rsidR="006072A2" w:rsidRPr="006072A2" w:rsidRDefault="006072A2" w:rsidP="006072A2">
      <w:r w:rsidRPr="006072A2">
        <w:rPr>
          <w:i/>
          <w:iCs/>
          <w:u w:val="single"/>
        </w:rPr>
        <w:t>Sprijin</w:t>
      </w:r>
      <w:r w:rsidR="00932864">
        <w:rPr>
          <w:i/>
          <w:iCs/>
          <w:u w:val="single"/>
        </w:rPr>
        <w:t xml:space="preserve"> </w:t>
      </w:r>
      <w:r w:rsidRPr="006072A2">
        <w:rPr>
          <w:i/>
          <w:iCs/>
          <w:u w:val="single"/>
        </w:rPr>
        <w:t>pentru</w:t>
      </w:r>
      <w:r w:rsidR="00932864">
        <w:rPr>
          <w:i/>
          <w:iCs/>
          <w:u w:val="single"/>
        </w:rPr>
        <w:t xml:space="preserve"> </w:t>
      </w:r>
      <w:r w:rsidRPr="006072A2">
        <w:rPr>
          <w:i/>
          <w:iCs/>
          <w:u w:val="single"/>
        </w:rPr>
        <w:t>întărirea</w:t>
      </w:r>
      <w:r w:rsidR="00932864">
        <w:rPr>
          <w:i/>
          <w:iCs/>
          <w:u w:val="single"/>
        </w:rPr>
        <w:t xml:space="preserve"> </w:t>
      </w:r>
      <w:r w:rsidRPr="006072A2">
        <w:rPr>
          <w:i/>
          <w:iCs/>
          <w:u w:val="single"/>
        </w:rPr>
        <w:t>parteneriatului</w:t>
      </w:r>
    </w:p>
    <w:p w14:paraId="10810548" w14:textId="5F2899C3" w:rsidR="006072A2" w:rsidRPr="006072A2" w:rsidRDefault="006072A2">
      <w:pPr>
        <w:numPr>
          <w:ilvl w:val="0"/>
          <w:numId w:val="13"/>
        </w:numPr>
      </w:pPr>
      <w:r w:rsidRPr="006072A2">
        <w:lastRenderedPageBreak/>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40B44BDC" w14:textId="1A5A3CEA" w:rsidR="006072A2" w:rsidRPr="006072A2" w:rsidRDefault="006072A2">
      <w:pPr>
        <w:numPr>
          <w:ilvl w:val="0"/>
          <w:numId w:val="13"/>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p>
    <w:p w14:paraId="5FCF134F" w14:textId="1D7B3C99" w:rsidR="006072A2" w:rsidRPr="006072A2" w:rsidRDefault="006072A2">
      <w:pPr>
        <w:numPr>
          <w:ilvl w:val="0"/>
          <w:numId w:val="13"/>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00932864">
        <w:t xml:space="preserve"> </w:t>
      </w:r>
      <w:r w:rsidRPr="006072A2">
        <w:t>(în</w:t>
      </w:r>
      <w:r w:rsidR="00932864">
        <w:t xml:space="preserve"> </w:t>
      </w:r>
      <w:r w:rsidRPr="006072A2">
        <w:t>limita</w:t>
      </w:r>
      <w:r w:rsidR="00932864">
        <w:t xml:space="preserve"> </w:t>
      </w:r>
      <w:proofErr w:type="spellStart"/>
      <w:r w:rsidRPr="006072A2">
        <w:t>atributiilor</w:t>
      </w:r>
      <w:proofErr w:type="spellEnd"/>
      <w:r w:rsidR="00932864">
        <w:t xml:space="preserve"> </w:t>
      </w:r>
      <w:r w:rsidRPr="006072A2">
        <w:t>delegate)</w:t>
      </w:r>
      <w:r w:rsidR="00932864">
        <w:t xml:space="preserve"> </w:t>
      </w:r>
    </w:p>
    <w:p w14:paraId="2624961E" w14:textId="6C5F5D29" w:rsidR="006072A2" w:rsidRPr="006072A2" w:rsidRDefault="006072A2">
      <w:pPr>
        <w:numPr>
          <w:ilvl w:val="0"/>
          <w:numId w:val="13"/>
        </w:numPr>
      </w:pPr>
      <w:r w:rsidRPr="006072A2">
        <w:t>Curtea</w:t>
      </w:r>
      <w:r w:rsidR="00932864">
        <w:t xml:space="preserve"> </w:t>
      </w:r>
      <w:r w:rsidRPr="006072A2">
        <w:t>de</w:t>
      </w:r>
      <w:r w:rsidR="00932864">
        <w:t xml:space="preserve"> </w:t>
      </w:r>
      <w:r w:rsidRPr="006072A2">
        <w:t>Conturi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649FBD43" w14:textId="1DC0D18D" w:rsidR="006072A2" w:rsidRPr="006072A2" w:rsidRDefault="006072A2">
      <w:pPr>
        <w:numPr>
          <w:ilvl w:val="0"/>
          <w:numId w:val="13"/>
        </w:numPr>
      </w:pPr>
      <w:r w:rsidRPr="006072A2">
        <w:t>Ministerul</w:t>
      </w:r>
      <w:r w:rsidR="00932864">
        <w:t xml:space="preserve"> </w:t>
      </w:r>
      <w:r w:rsidRPr="006072A2">
        <w:t>Finanțelor</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p>
    <w:p w14:paraId="5F2C8E4D" w14:textId="3F1DFB8B" w:rsidR="006072A2" w:rsidRPr="006072A2" w:rsidRDefault="006072A2" w:rsidP="006072A2">
      <w:r w:rsidRPr="006072A2">
        <w:rPr>
          <w:i/>
          <w:iCs/>
          <w:u w:val="single"/>
        </w:rPr>
        <w:t>Sprijin</w:t>
      </w:r>
      <w:r w:rsidR="00932864">
        <w:rPr>
          <w:i/>
          <w:iCs/>
          <w:u w:val="single"/>
        </w:rPr>
        <w:t xml:space="preserve"> </w:t>
      </w:r>
      <w:r w:rsidRPr="006072A2">
        <w:rPr>
          <w:i/>
          <w:iCs/>
          <w:u w:val="single"/>
        </w:rPr>
        <w:t>pentru</w:t>
      </w:r>
      <w:r w:rsidR="00932864">
        <w:rPr>
          <w:i/>
          <w:iCs/>
          <w:u w:val="single"/>
        </w:rPr>
        <w:t xml:space="preserve"> </w:t>
      </w:r>
      <w:r w:rsidRPr="006072A2">
        <w:rPr>
          <w:i/>
          <w:iCs/>
          <w:u w:val="single"/>
        </w:rPr>
        <w:t>întărirea</w:t>
      </w:r>
      <w:r w:rsidR="00932864">
        <w:rPr>
          <w:i/>
          <w:iCs/>
          <w:u w:val="single"/>
        </w:rPr>
        <w:t xml:space="preserve"> </w:t>
      </w:r>
      <w:r w:rsidRPr="006072A2">
        <w:rPr>
          <w:i/>
          <w:iCs/>
          <w:u w:val="single"/>
        </w:rPr>
        <w:t>capacității</w:t>
      </w:r>
      <w:r w:rsidR="00932864">
        <w:rPr>
          <w:i/>
          <w:iCs/>
          <w:u w:val="single"/>
        </w:rPr>
        <w:t xml:space="preserve"> </w:t>
      </w:r>
      <w:r w:rsidRPr="006072A2">
        <w:rPr>
          <w:i/>
          <w:iCs/>
          <w:u w:val="single"/>
        </w:rPr>
        <w:t>de</w:t>
      </w:r>
      <w:r w:rsidR="00932864">
        <w:rPr>
          <w:i/>
          <w:iCs/>
          <w:u w:val="single"/>
        </w:rPr>
        <w:t xml:space="preserve"> </w:t>
      </w:r>
      <w:r w:rsidRPr="006072A2">
        <w:rPr>
          <w:i/>
          <w:iCs/>
          <w:u w:val="single"/>
        </w:rPr>
        <w:t>evaluare</w:t>
      </w:r>
      <w:r w:rsidR="00932864">
        <w:rPr>
          <w:i/>
          <w:iCs/>
          <w:u w:val="single"/>
        </w:rPr>
        <w:t xml:space="preserve"> </w:t>
      </w:r>
      <w:r w:rsidRPr="006072A2">
        <w:rPr>
          <w:i/>
          <w:iCs/>
          <w:u w:val="single"/>
        </w:rPr>
        <w:t>și</w:t>
      </w:r>
      <w:r w:rsidR="00932864">
        <w:rPr>
          <w:i/>
          <w:iCs/>
          <w:u w:val="single"/>
        </w:rPr>
        <w:t xml:space="preserve"> </w:t>
      </w:r>
      <w:r w:rsidRPr="006072A2">
        <w:rPr>
          <w:i/>
          <w:iCs/>
          <w:u w:val="single"/>
        </w:rPr>
        <w:t>realizarea</w:t>
      </w:r>
      <w:r w:rsidR="00932864">
        <w:rPr>
          <w:i/>
          <w:iCs/>
          <w:u w:val="single"/>
        </w:rPr>
        <w:t xml:space="preserve"> </w:t>
      </w:r>
      <w:r w:rsidRPr="006072A2">
        <w:rPr>
          <w:i/>
          <w:iCs/>
          <w:u w:val="single"/>
        </w:rPr>
        <w:t>evaluărilor</w:t>
      </w:r>
      <w:r w:rsidR="00932864">
        <w:rPr>
          <w:i/>
          <w:iCs/>
          <w:u w:val="single"/>
        </w:rPr>
        <w:t xml:space="preserve"> </w:t>
      </w:r>
      <w:r w:rsidRPr="006072A2">
        <w:rPr>
          <w:i/>
          <w:iCs/>
          <w:u w:val="single"/>
        </w:rPr>
        <w:t>AP</w:t>
      </w:r>
      <w:r w:rsidR="00932864">
        <w:rPr>
          <w:i/>
          <w:iCs/>
          <w:u w:val="single"/>
        </w:rPr>
        <w:t xml:space="preserve"> </w:t>
      </w:r>
      <w:r w:rsidRPr="006072A2">
        <w:rPr>
          <w:i/>
          <w:iCs/>
          <w:u w:val="single"/>
        </w:rPr>
        <w:t>și</w:t>
      </w:r>
      <w:r w:rsidR="00932864">
        <w:rPr>
          <w:i/>
          <w:iCs/>
          <w:u w:val="single"/>
        </w:rPr>
        <w:t xml:space="preserve"> </w:t>
      </w:r>
      <w:r w:rsidRPr="006072A2">
        <w:rPr>
          <w:i/>
          <w:iCs/>
          <w:u w:val="single"/>
        </w:rPr>
        <w:t>PO</w:t>
      </w:r>
      <w:r w:rsidR="00932864">
        <w:rPr>
          <w:i/>
          <w:iCs/>
          <w:u w:val="single"/>
        </w:rPr>
        <w:t xml:space="preserve"> </w:t>
      </w:r>
      <w:r w:rsidRPr="006072A2">
        <w:rPr>
          <w:i/>
          <w:iCs/>
          <w:u w:val="single"/>
        </w:rPr>
        <w:t>MIPE</w:t>
      </w:r>
      <w:r w:rsidR="00932864">
        <w:rPr>
          <w:i/>
          <w:iCs/>
          <w:u w:val="single"/>
        </w:rPr>
        <w:t xml:space="preserve"> </w:t>
      </w:r>
      <w:r w:rsidRPr="006072A2">
        <w:rPr>
          <w:i/>
          <w:iCs/>
          <w:u w:val="single"/>
        </w:rPr>
        <w:t>–</w:t>
      </w:r>
      <w:r w:rsidR="00932864">
        <w:rPr>
          <w:i/>
          <w:iCs/>
          <w:u w:val="single"/>
        </w:rPr>
        <w:t xml:space="preserve"> </w:t>
      </w:r>
      <w:r w:rsidRPr="006072A2">
        <w:rPr>
          <w:i/>
          <w:iCs/>
          <w:u w:val="single"/>
        </w:rPr>
        <w:t>în</w:t>
      </w:r>
      <w:r w:rsidR="00932864">
        <w:rPr>
          <w:i/>
          <w:iCs/>
          <w:u w:val="single"/>
        </w:rPr>
        <w:t xml:space="preserve"> </w:t>
      </w:r>
      <w:r w:rsidRPr="006072A2">
        <w:rPr>
          <w:i/>
          <w:iCs/>
          <w:u w:val="single"/>
        </w:rPr>
        <w:t>calitate</w:t>
      </w:r>
      <w:r w:rsidR="00932864">
        <w:rPr>
          <w:i/>
          <w:iCs/>
          <w:u w:val="single"/>
        </w:rPr>
        <w:t xml:space="preserve"> </w:t>
      </w:r>
      <w:r w:rsidRPr="006072A2">
        <w:rPr>
          <w:i/>
          <w:iCs/>
          <w:u w:val="single"/>
        </w:rPr>
        <w:t>de</w:t>
      </w:r>
      <w:r w:rsidR="00932864">
        <w:rPr>
          <w:i/>
          <w:iCs/>
          <w:u w:val="single"/>
        </w:rPr>
        <w:t xml:space="preserve"> </w:t>
      </w:r>
      <w:r w:rsidRPr="006072A2">
        <w:rPr>
          <w:i/>
          <w:iCs/>
          <w:u w:val="single"/>
        </w:rPr>
        <w:t>beneficiar</w:t>
      </w:r>
      <w:r w:rsidR="00932864">
        <w:rPr>
          <w:i/>
          <w:iCs/>
          <w:u w:val="single"/>
        </w:rPr>
        <w:t xml:space="preserve"> </w:t>
      </w:r>
      <w:r w:rsidRPr="006072A2">
        <w:rPr>
          <w:i/>
          <w:iCs/>
          <w:u w:val="single"/>
        </w:rPr>
        <w:t>sau</w:t>
      </w:r>
      <w:r w:rsidR="00932864">
        <w:rPr>
          <w:i/>
          <w:iCs/>
          <w:u w:val="single"/>
        </w:rPr>
        <w:t xml:space="preserve"> </w:t>
      </w:r>
      <w:r w:rsidRPr="006072A2">
        <w:rPr>
          <w:i/>
          <w:iCs/>
          <w:u w:val="single"/>
        </w:rPr>
        <w:t>în</w:t>
      </w:r>
      <w:r w:rsidR="00932864">
        <w:rPr>
          <w:i/>
          <w:iCs/>
          <w:u w:val="single"/>
        </w:rPr>
        <w:t xml:space="preserve"> </w:t>
      </w:r>
      <w:r w:rsidRPr="006072A2">
        <w:rPr>
          <w:i/>
          <w:iCs/>
          <w:u w:val="single"/>
        </w:rPr>
        <w:t>parteneriat</w:t>
      </w:r>
      <w:r w:rsidR="00932864">
        <w:rPr>
          <w:i/>
          <w:iCs/>
          <w:u w:val="single"/>
        </w:rPr>
        <w:t xml:space="preserve"> </w:t>
      </w:r>
      <w:r w:rsidRPr="006072A2">
        <w:rPr>
          <w:i/>
          <w:iCs/>
          <w:u w:val="single"/>
        </w:rPr>
        <w:t>cu</w:t>
      </w:r>
      <w:r w:rsidR="00932864">
        <w:rPr>
          <w:i/>
          <w:iCs/>
          <w:u w:val="single"/>
        </w:rPr>
        <w:t xml:space="preserve"> </w:t>
      </w:r>
      <w:r w:rsidRPr="006072A2">
        <w:rPr>
          <w:i/>
          <w:iCs/>
          <w:u w:val="single"/>
        </w:rPr>
        <w:t>alte</w:t>
      </w:r>
      <w:r w:rsidR="00932864">
        <w:rPr>
          <w:i/>
          <w:iCs/>
          <w:u w:val="single"/>
        </w:rPr>
        <w:t xml:space="preserve"> </w:t>
      </w:r>
      <w:r w:rsidRPr="006072A2">
        <w:rPr>
          <w:i/>
          <w:iCs/>
          <w:u w:val="single"/>
        </w:rPr>
        <w:t>entități</w:t>
      </w:r>
      <w:r w:rsidR="00932864">
        <w:rPr>
          <w:i/>
          <w:iCs/>
          <w:u w:val="single"/>
        </w:rPr>
        <w:t xml:space="preserve"> </w:t>
      </w:r>
      <w:r w:rsidRPr="006072A2">
        <w:rPr>
          <w:i/>
          <w:iCs/>
          <w:u w:val="single"/>
        </w:rPr>
        <w:t>publice</w:t>
      </w:r>
      <w:r w:rsidR="00932864">
        <w:rPr>
          <w:i/>
          <w:iCs/>
          <w:u w:val="single"/>
        </w:rPr>
        <w:t xml:space="preserve"> </w:t>
      </w:r>
      <w:r w:rsidRPr="006072A2">
        <w:rPr>
          <w:i/>
          <w:iCs/>
          <w:u w:val="single"/>
        </w:rPr>
        <w:t>cu</w:t>
      </w:r>
      <w:r w:rsidR="00932864">
        <w:rPr>
          <w:i/>
          <w:iCs/>
          <w:u w:val="single"/>
        </w:rPr>
        <w:t xml:space="preserve"> </w:t>
      </w:r>
      <w:r w:rsidRPr="006072A2">
        <w:rPr>
          <w:i/>
          <w:iCs/>
          <w:u w:val="single"/>
        </w:rPr>
        <w:t>atribuții</w:t>
      </w:r>
      <w:r w:rsidR="00932864">
        <w:rPr>
          <w:i/>
          <w:iCs/>
          <w:u w:val="single"/>
        </w:rPr>
        <w:t xml:space="preserve"> </w:t>
      </w:r>
      <w:r w:rsidRPr="006072A2">
        <w:rPr>
          <w:i/>
          <w:iCs/>
          <w:u w:val="single"/>
        </w:rPr>
        <w:t>necesare</w:t>
      </w:r>
      <w:r w:rsidR="00932864">
        <w:rPr>
          <w:i/>
          <w:iCs/>
          <w:u w:val="single"/>
        </w:rPr>
        <w:t xml:space="preserve"> </w:t>
      </w:r>
      <w:r w:rsidRPr="006072A2">
        <w:rPr>
          <w:i/>
          <w:iCs/>
          <w:u w:val="single"/>
        </w:rPr>
        <w:t>realizării</w:t>
      </w:r>
      <w:r w:rsidR="00932864">
        <w:rPr>
          <w:i/>
          <w:iCs/>
          <w:u w:val="single"/>
        </w:rPr>
        <w:t xml:space="preserve"> </w:t>
      </w:r>
      <w:r w:rsidRPr="006072A2">
        <w:rPr>
          <w:i/>
          <w:iCs/>
          <w:u w:val="single"/>
        </w:rPr>
        <w:t>obiectivelor</w:t>
      </w:r>
      <w:r w:rsidR="00932864">
        <w:rPr>
          <w:i/>
          <w:iCs/>
          <w:u w:val="single"/>
        </w:rPr>
        <w:t xml:space="preserve"> </w:t>
      </w:r>
      <w:r w:rsidRPr="006072A2">
        <w:rPr>
          <w:i/>
          <w:iCs/>
          <w:u w:val="single"/>
        </w:rPr>
        <w:t>de</w:t>
      </w:r>
      <w:r w:rsidR="00932864">
        <w:rPr>
          <w:i/>
          <w:iCs/>
          <w:u w:val="single"/>
        </w:rPr>
        <w:t xml:space="preserve"> </w:t>
      </w:r>
      <w:r w:rsidRPr="006072A2">
        <w:rPr>
          <w:i/>
          <w:iCs/>
          <w:u w:val="single"/>
        </w:rPr>
        <w:t>politică</w:t>
      </w:r>
      <w:r w:rsidR="00932864">
        <w:rPr>
          <w:i/>
          <w:iCs/>
          <w:u w:val="single"/>
        </w:rPr>
        <w:t xml:space="preserve"> </w:t>
      </w:r>
      <w:r w:rsidRPr="006072A2">
        <w:rPr>
          <w:i/>
          <w:iCs/>
          <w:u w:val="single"/>
        </w:rPr>
        <w:t>de</w:t>
      </w:r>
      <w:r w:rsidR="00932864">
        <w:rPr>
          <w:i/>
          <w:iCs/>
          <w:u w:val="single"/>
        </w:rPr>
        <w:t xml:space="preserve"> </w:t>
      </w:r>
      <w:r w:rsidRPr="006072A2">
        <w:rPr>
          <w:i/>
          <w:iCs/>
          <w:u w:val="single"/>
        </w:rPr>
        <w:t>coeziune</w:t>
      </w:r>
    </w:p>
    <w:p w14:paraId="4B5C0D71" w14:textId="3DBFB632" w:rsidR="006072A2" w:rsidRPr="006072A2" w:rsidRDefault="006072A2">
      <w:pPr>
        <w:numPr>
          <w:ilvl w:val="0"/>
          <w:numId w:val="14"/>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p>
    <w:p w14:paraId="257C905A" w14:textId="6CEFB2FA" w:rsidR="006072A2" w:rsidRPr="006072A2" w:rsidRDefault="006072A2">
      <w:pPr>
        <w:numPr>
          <w:ilvl w:val="0"/>
          <w:numId w:val="14"/>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00932864">
        <w:t xml:space="preserve"> </w:t>
      </w:r>
      <w:r w:rsidRPr="006072A2">
        <w:t>(în</w:t>
      </w:r>
      <w:r w:rsidR="00932864">
        <w:t xml:space="preserve"> </w:t>
      </w:r>
      <w:r w:rsidRPr="006072A2">
        <w:t>limita</w:t>
      </w:r>
      <w:r w:rsidR="00932864">
        <w:t xml:space="preserve"> </w:t>
      </w:r>
      <w:proofErr w:type="spellStart"/>
      <w:r w:rsidRPr="006072A2">
        <w:t>atributiilor</w:t>
      </w:r>
      <w:proofErr w:type="spellEnd"/>
      <w:r w:rsidR="00932864">
        <w:t xml:space="preserve"> </w:t>
      </w:r>
      <w:r w:rsidRPr="006072A2">
        <w:t>delegate)</w:t>
      </w:r>
    </w:p>
    <w:p w14:paraId="36BAA08A" w14:textId="049F17DA" w:rsidR="006072A2" w:rsidRPr="006072A2" w:rsidRDefault="006072A2" w:rsidP="006072A2">
      <w:r w:rsidRPr="006072A2">
        <w:rPr>
          <w:i/>
          <w:iCs/>
          <w:u w:val="single"/>
        </w:rPr>
        <w:t>Sprijin</w:t>
      </w:r>
      <w:r w:rsidR="00932864">
        <w:rPr>
          <w:i/>
          <w:iCs/>
          <w:u w:val="single"/>
        </w:rPr>
        <w:t xml:space="preserve"> </w:t>
      </w:r>
      <w:r w:rsidRPr="006072A2">
        <w:rPr>
          <w:i/>
          <w:iCs/>
          <w:u w:val="single"/>
        </w:rPr>
        <w:t>SMIS</w:t>
      </w:r>
      <w:r w:rsidR="00932864">
        <w:rPr>
          <w:i/>
          <w:iCs/>
          <w:u w:val="single"/>
        </w:rPr>
        <w:t xml:space="preserve"> </w:t>
      </w:r>
      <w:r w:rsidRPr="006072A2">
        <w:rPr>
          <w:i/>
          <w:iCs/>
          <w:u w:val="single"/>
        </w:rPr>
        <w:t>și</w:t>
      </w:r>
      <w:r w:rsidR="00932864">
        <w:rPr>
          <w:i/>
          <w:iCs/>
          <w:u w:val="single"/>
        </w:rPr>
        <w:t xml:space="preserve"> </w:t>
      </w:r>
      <w:r w:rsidRPr="006072A2">
        <w:rPr>
          <w:i/>
          <w:iCs/>
          <w:u w:val="single"/>
        </w:rPr>
        <w:t>asigurare</w:t>
      </w:r>
      <w:r w:rsidR="00932864">
        <w:rPr>
          <w:i/>
          <w:iCs/>
          <w:u w:val="single"/>
        </w:rPr>
        <w:t xml:space="preserve"> </w:t>
      </w:r>
      <w:r w:rsidRPr="006072A2">
        <w:rPr>
          <w:i/>
          <w:iCs/>
          <w:u w:val="single"/>
        </w:rPr>
        <w:t>echipamente</w:t>
      </w:r>
      <w:r w:rsidR="00932864">
        <w:rPr>
          <w:i/>
          <w:iCs/>
          <w:u w:val="single"/>
        </w:rPr>
        <w:t xml:space="preserve"> </w:t>
      </w:r>
      <w:r w:rsidRPr="006072A2">
        <w:rPr>
          <w:i/>
          <w:iCs/>
          <w:u w:val="single"/>
        </w:rPr>
        <w:t>TIC</w:t>
      </w:r>
    </w:p>
    <w:p w14:paraId="30ADB1CA" w14:textId="66D0CEDD" w:rsidR="006072A2" w:rsidRPr="006072A2" w:rsidRDefault="006072A2">
      <w:pPr>
        <w:numPr>
          <w:ilvl w:val="0"/>
          <w:numId w:val="15"/>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128A5C31" w14:textId="50302430" w:rsidR="006072A2" w:rsidRPr="006072A2" w:rsidRDefault="006072A2">
      <w:pPr>
        <w:numPr>
          <w:ilvl w:val="0"/>
          <w:numId w:val="15"/>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p>
    <w:p w14:paraId="60FF740E" w14:textId="78E9013A" w:rsidR="006072A2" w:rsidRPr="006072A2" w:rsidRDefault="006072A2">
      <w:pPr>
        <w:numPr>
          <w:ilvl w:val="0"/>
          <w:numId w:val="15"/>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Pr="006072A2">
        <w:t>;</w:t>
      </w:r>
    </w:p>
    <w:p w14:paraId="43141607" w14:textId="0C23EEED" w:rsidR="006072A2" w:rsidRPr="006072A2" w:rsidRDefault="006072A2">
      <w:pPr>
        <w:numPr>
          <w:ilvl w:val="0"/>
          <w:numId w:val="15"/>
        </w:numPr>
      </w:pPr>
      <w:r w:rsidRPr="006072A2">
        <w:t>Curtea</w:t>
      </w:r>
      <w:r w:rsidR="00932864">
        <w:t xml:space="preserve"> </w:t>
      </w:r>
      <w:r w:rsidRPr="006072A2">
        <w:t>de</w:t>
      </w:r>
      <w:r w:rsidR="00932864">
        <w:t xml:space="preserve"> </w:t>
      </w:r>
      <w:r w:rsidRPr="006072A2">
        <w:t>Conturi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749DD552" w14:textId="4AF17044" w:rsidR="006072A2" w:rsidRPr="006072A2" w:rsidRDefault="006072A2">
      <w:pPr>
        <w:numPr>
          <w:ilvl w:val="0"/>
          <w:numId w:val="15"/>
        </w:numPr>
      </w:pPr>
      <w:r w:rsidRPr="006072A2">
        <w:t>Ministerul</w:t>
      </w:r>
      <w:r w:rsidR="00932864">
        <w:t xml:space="preserve"> </w:t>
      </w:r>
      <w:r w:rsidRPr="006072A2">
        <w:t>Finanțelor</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p>
    <w:p w14:paraId="660D8F44" w14:textId="0B4D9307" w:rsidR="006072A2" w:rsidRPr="006072A2" w:rsidRDefault="006072A2" w:rsidP="006072A2">
      <w:r w:rsidRPr="006072A2">
        <w:rPr>
          <w:i/>
          <w:iCs/>
          <w:u w:val="single"/>
        </w:rPr>
        <w:t>Pregătirea</w:t>
      </w:r>
      <w:r w:rsidR="00932864">
        <w:rPr>
          <w:i/>
          <w:iCs/>
          <w:u w:val="single"/>
        </w:rPr>
        <w:t xml:space="preserve"> </w:t>
      </w:r>
      <w:r w:rsidRPr="006072A2">
        <w:rPr>
          <w:i/>
          <w:iCs/>
          <w:u w:val="single"/>
        </w:rPr>
        <w:t>perioadei</w:t>
      </w:r>
      <w:r w:rsidR="00932864">
        <w:rPr>
          <w:i/>
          <w:iCs/>
          <w:u w:val="single"/>
        </w:rPr>
        <w:t xml:space="preserve"> </w:t>
      </w:r>
      <w:r w:rsidRPr="006072A2">
        <w:rPr>
          <w:i/>
          <w:iCs/>
          <w:u w:val="single"/>
        </w:rPr>
        <w:t>post-2027</w:t>
      </w:r>
    </w:p>
    <w:p w14:paraId="313E13DF" w14:textId="088E6467" w:rsidR="006072A2" w:rsidRPr="006072A2" w:rsidRDefault="006072A2">
      <w:pPr>
        <w:numPr>
          <w:ilvl w:val="0"/>
          <w:numId w:val="16"/>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358D28A1" w14:textId="5E70B848" w:rsidR="006072A2" w:rsidRPr="006072A2" w:rsidRDefault="006072A2">
      <w:pPr>
        <w:numPr>
          <w:ilvl w:val="0"/>
          <w:numId w:val="16"/>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p>
    <w:p w14:paraId="035C816F" w14:textId="77777777" w:rsidR="006072A2" w:rsidRPr="006072A2" w:rsidRDefault="006072A2" w:rsidP="006072A2">
      <w:r w:rsidRPr="006072A2">
        <w:rPr>
          <w:i/>
          <w:iCs/>
          <w:u w:val="single"/>
        </w:rPr>
        <w:t>Instruire</w:t>
      </w:r>
    </w:p>
    <w:p w14:paraId="0EDE23BE" w14:textId="01BE1742" w:rsidR="006072A2" w:rsidRPr="006072A2" w:rsidRDefault="006072A2">
      <w:pPr>
        <w:numPr>
          <w:ilvl w:val="0"/>
          <w:numId w:val="17"/>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7B0DEE23" w14:textId="6FDC2E58" w:rsidR="006072A2" w:rsidRPr="006072A2" w:rsidRDefault="006072A2">
      <w:pPr>
        <w:numPr>
          <w:ilvl w:val="0"/>
          <w:numId w:val="17"/>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r w:rsidR="00932864">
        <w:t xml:space="preserve"> </w:t>
      </w:r>
      <w:r w:rsidRPr="006072A2">
        <w:t>sau</w:t>
      </w:r>
      <w:r w:rsidR="00932864">
        <w:t xml:space="preserve"> </w:t>
      </w:r>
      <w:r w:rsidRPr="006072A2">
        <w:t>principalii</w:t>
      </w:r>
      <w:r w:rsidR="00932864">
        <w:t xml:space="preserve"> </w:t>
      </w:r>
      <w:r w:rsidRPr="006072A2">
        <w:t>beneficiari</w:t>
      </w:r>
      <w:r w:rsidR="00932864">
        <w:t xml:space="preserve"> </w:t>
      </w:r>
      <w:r w:rsidRPr="006072A2">
        <w:t>ai</w:t>
      </w:r>
      <w:r w:rsidR="00932864">
        <w:t xml:space="preserve"> </w:t>
      </w:r>
      <w:r w:rsidRPr="006072A2">
        <w:t>acestor</w:t>
      </w:r>
      <w:r w:rsidR="00932864">
        <w:t xml:space="preserve"> </w:t>
      </w:r>
      <w:r w:rsidRPr="006072A2">
        <w:t>AM-uri</w:t>
      </w:r>
      <w:r w:rsidR="00932864">
        <w:t xml:space="preserve"> </w:t>
      </w:r>
      <w:r w:rsidRPr="006072A2">
        <w:t>cu</w:t>
      </w:r>
      <w:r w:rsidR="00932864">
        <w:t xml:space="preserve"> </w:t>
      </w:r>
      <w:r w:rsidRPr="006072A2">
        <w:t>avizul</w:t>
      </w:r>
      <w:r w:rsidR="00932864">
        <w:t xml:space="preserve"> </w:t>
      </w:r>
      <w:r w:rsidRPr="006072A2">
        <w:t>AM-ului</w:t>
      </w:r>
      <w:r w:rsidR="00932864">
        <w:t xml:space="preserve"> </w:t>
      </w:r>
      <w:r w:rsidRPr="006072A2">
        <w:t>respectiv;</w:t>
      </w:r>
    </w:p>
    <w:p w14:paraId="6075A4CE" w14:textId="38190096" w:rsidR="006072A2" w:rsidRPr="006072A2" w:rsidRDefault="006072A2">
      <w:pPr>
        <w:numPr>
          <w:ilvl w:val="0"/>
          <w:numId w:val="17"/>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Pr="006072A2">
        <w:t>;</w:t>
      </w:r>
    </w:p>
    <w:p w14:paraId="1C4068DA" w14:textId="2F73CE68" w:rsidR="006072A2" w:rsidRPr="006072A2" w:rsidRDefault="006072A2">
      <w:pPr>
        <w:numPr>
          <w:ilvl w:val="0"/>
          <w:numId w:val="17"/>
        </w:numPr>
      </w:pPr>
      <w:r w:rsidRPr="006072A2">
        <w:t>MIPE</w:t>
      </w:r>
      <w:r w:rsidR="00932864">
        <w:t xml:space="preserve"> </w:t>
      </w:r>
      <w:r w:rsidRPr="006072A2">
        <w:t>prin</w:t>
      </w:r>
      <w:r w:rsidR="00932864">
        <w:t xml:space="preserve"> </w:t>
      </w:r>
      <w:r w:rsidRPr="006072A2">
        <w:t>Autoritățile</w:t>
      </w:r>
      <w:r w:rsidR="00932864">
        <w:t xml:space="preserve"> </w:t>
      </w:r>
      <w:r w:rsidRPr="006072A2">
        <w:t>de</w:t>
      </w:r>
      <w:r w:rsidR="00932864">
        <w:t xml:space="preserve"> </w:t>
      </w:r>
      <w:r w:rsidRPr="006072A2">
        <w:t>management</w:t>
      </w:r>
      <w:r w:rsidR="00932864">
        <w:t xml:space="preserve"> </w:t>
      </w:r>
      <w:r w:rsidRPr="006072A2">
        <w:t>pentru</w:t>
      </w:r>
      <w:r w:rsidR="00932864">
        <w:t xml:space="preserve"> </w:t>
      </w:r>
      <w:r w:rsidRPr="006072A2">
        <w:t>POIM,</w:t>
      </w:r>
      <w:r w:rsidR="00932864">
        <w:t xml:space="preserve"> </w:t>
      </w:r>
      <w:r w:rsidRPr="006072A2">
        <w:t>POC,</w:t>
      </w:r>
      <w:r w:rsidR="00932864">
        <w:t xml:space="preserve"> </w:t>
      </w:r>
      <w:r w:rsidRPr="006072A2">
        <w:t>POAT,</w:t>
      </w:r>
      <w:r w:rsidR="00932864">
        <w:t xml:space="preserve"> </w:t>
      </w:r>
      <w:r w:rsidRPr="006072A2">
        <w:t>POR</w:t>
      </w:r>
      <w:r w:rsidR="00932864">
        <w:t xml:space="preserve"> </w:t>
      </w:r>
      <w:r w:rsidRPr="006072A2">
        <w:t>și</w:t>
      </w:r>
      <w:r w:rsidR="00932864">
        <w:t xml:space="preserve"> </w:t>
      </w:r>
      <w:r w:rsidRPr="006072A2">
        <w:t>POCA</w:t>
      </w:r>
      <w:r w:rsidR="00932864">
        <w:t xml:space="preserve"> </w:t>
      </w:r>
      <w:r w:rsidRPr="006072A2">
        <w:t>pentru</w:t>
      </w:r>
      <w:r w:rsidR="00932864">
        <w:t xml:space="preserve"> </w:t>
      </w:r>
      <w:r w:rsidRPr="006072A2">
        <w:t>finalizarea</w:t>
      </w:r>
      <w:r w:rsidR="00932864">
        <w:t xml:space="preserve"> </w:t>
      </w:r>
      <w:r w:rsidRPr="006072A2">
        <w:t>implementării</w:t>
      </w:r>
      <w:r w:rsidR="00932864">
        <w:t xml:space="preserve"> </w:t>
      </w:r>
      <w:r w:rsidRPr="006072A2">
        <w:t>şi</w:t>
      </w:r>
      <w:r w:rsidR="00932864">
        <w:t xml:space="preserve"> </w:t>
      </w:r>
      <w:r w:rsidRPr="006072A2">
        <w:t>închiderea</w:t>
      </w:r>
      <w:r w:rsidR="00932864">
        <w:t xml:space="preserve"> </w:t>
      </w:r>
      <w:r w:rsidRPr="006072A2">
        <w:t>PO</w:t>
      </w:r>
      <w:r w:rsidR="00932864">
        <w:t xml:space="preserve"> </w:t>
      </w:r>
      <w:r w:rsidRPr="006072A2">
        <w:t>2014-2020,</w:t>
      </w:r>
      <w:r w:rsidR="00932864">
        <w:t xml:space="preserve"> </w:t>
      </w:r>
      <w:r w:rsidRPr="006072A2">
        <w:t>precum</w:t>
      </w:r>
      <w:r w:rsidR="00932864">
        <w:t xml:space="preserve"> </w:t>
      </w:r>
      <w:r w:rsidRPr="006072A2">
        <w:t>și</w:t>
      </w:r>
      <w:r w:rsidR="00932864">
        <w:t xml:space="preserve"> </w:t>
      </w:r>
      <w:r w:rsidRPr="006072A2">
        <w:t>OI</w:t>
      </w:r>
      <w:r w:rsidR="00932864">
        <w:t xml:space="preserve"> </w:t>
      </w:r>
      <w:r w:rsidRPr="006072A2">
        <w:t>pentru</w:t>
      </w:r>
      <w:r w:rsidR="00932864">
        <w:t xml:space="preserve"> </w:t>
      </w:r>
      <w:r w:rsidRPr="006072A2">
        <w:t>POC;</w:t>
      </w:r>
    </w:p>
    <w:p w14:paraId="6E0329E4" w14:textId="66A10153" w:rsidR="006072A2" w:rsidRPr="006072A2" w:rsidRDefault="006072A2">
      <w:pPr>
        <w:numPr>
          <w:ilvl w:val="0"/>
          <w:numId w:val="17"/>
        </w:numPr>
      </w:pPr>
      <w:r w:rsidRPr="006072A2">
        <w:t>Instituțiile</w:t>
      </w:r>
      <w:r w:rsidR="00932864">
        <w:t xml:space="preserve"> </w:t>
      </w:r>
      <w:r w:rsidRPr="006072A2">
        <w:t>care</w:t>
      </w:r>
      <w:r w:rsidR="00932864">
        <w:t xml:space="preserve"> </w:t>
      </w:r>
      <w:r w:rsidRPr="006072A2">
        <w:t>asigură</w:t>
      </w:r>
      <w:r w:rsidR="00932864">
        <w:t xml:space="preserve"> </w:t>
      </w:r>
      <w:r w:rsidRPr="006072A2">
        <w:t>închiderea</w:t>
      </w:r>
      <w:r w:rsidR="00932864">
        <w:t xml:space="preserve"> </w:t>
      </w:r>
      <w:r w:rsidRPr="006072A2">
        <w:t>PO</w:t>
      </w:r>
      <w:r w:rsidR="00932864">
        <w:t xml:space="preserve"> </w:t>
      </w:r>
      <w:r w:rsidRPr="006072A2">
        <w:t>2007-2013:</w:t>
      </w:r>
      <w:r w:rsidR="00932864">
        <w:t xml:space="preserve"> </w:t>
      </w:r>
      <w:r w:rsidRPr="006072A2">
        <w:t>POS</w:t>
      </w:r>
      <w:r w:rsidR="00932864">
        <w:t xml:space="preserve"> </w:t>
      </w:r>
      <w:r w:rsidRPr="006072A2">
        <w:t>CCE</w:t>
      </w:r>
      <w:r w:rsidR="00932864">
        <w:t xml:space="preserve"> </w:t>
      </w:r>
      <w:r w:rsidRPr="006072A2">
        <w:t>și</w:t>
      </w:r>
      <w:r w:rsidR="00932864">
        <w:t xml:space="preserve"> </w:t>
      </w:r>
      <w:r w:rsidRPr="006072A2">
        <w:t>POS</w:t>
      </w:r>
      <w:r w:rsidR="00932864">
        <w:t xml:space="preserve"> </w:t>
      </w:r>
      <w:r w:rsidRPr="006072A2">
        <w:t>Mediu;</w:t>
      </w:r>
    </w:p>
    <w:p w14:paraId="0A6B0099" w14:textId="3E082C35" w:rsidR="006072A2" w:rsidRPr="006072A2" w:rsidRDefault="006072A2">
      <w:pPr>
        <w:numPr>
          <w:ilvl w:val="0"/>
          <w:numId w:val="17"/>
        </w:numPr>
      </w:pPr>
      <w:r w:rsidRPr="006072A2">
        <w:t>Curtea</w:t>
      </w:r>
      <w:r w:rsidR="00932864">
        <w:t xml:space="preserve"> </w:t>
      </w:r>
      <w:r w:rsidRPr="006072A2">
        <w:t>de</w:t>
      </w:r>
      <w:r w:rsidR="00932864">
        <w:t xml:space="preserve"> </w:t>
      </w:r>
      <w:r w:rsidRPr="006072A2">
        <w:t>Conturi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4602AF4B" w14:textId="020C763F" w:rsidR="006072A2" w:rsidRPr="006072A2" w:rsidRDefault="006072A2">
      <w:pPr>
        <w:numPr>
          <w:ilvl w:val="0"/>
          <w:numId w:val="17"/>
        </w:numPr>
      </w:pPr>
      <w:r w:rsidRPr="006072A2">
        <w:t>Ministerul</w:t>
      </w:r>
      <w:r w:rsidR="00932864">
        <w:t xml:space="preserve"> </w:t>
      </w:r>
      <w:r w:rsidRPr="006072A2">
        <w:t>Finanțelor</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p>
    <w:p w14:paraId="700BB58C" w14:textId="275457F3" w:rsidR="006072A2" w:rsidRPr="006072A2" w:rsidRDefault="006072A2">
      <w:pPr>
        <w:numPr>
          <w:ilvl w:val="0"/>
          <w:numId w:val="17"/>
        </w:numPr>
      </w:pPr>
      <w:r w:rsidRPr="006072A2">
        <w:lastRenderedPageBreak/>
        <w:t>Agenția</w:t>
      </w:r>
      <w:r w:rsidR="00932864">
        <w:t xml:space="preserve"> </w:t>
      </w:r>
      <w:r w:rsidRPr="006072A2">
        <w:t>Națională</w:t>
      </w:r>
      <w:r w:rsidR="00932864">
        <w:t xml:space="preserve"> </w:t>
      </w:r>
      <w:r w:rsidRPr="006072A2">
        <w:t>a</w:t>
      </w:r>
      <w:r w:rsidR="00932864">
        <w:t xml:space="preserve"> </w:t>
      </w:r>
      <w:r w:rsidRPr="006072A2">
        <w:t>Funcționarilor</w:t>
      </w:r>
      <w:r w:rsidR="00932864">
        <w:t xml:space="preserve"> </w:t>
      </w:r>
      <w:r w:rsidRPr="006072A2">
        <w:t>Publici.</w:t>
      </w:r>
    </w:p>
    <w:p w14:paraId="0C40ABE1" w14:textId="753E9537" w:rsidR="006072A2" w:rsidRPr="006072A2" w:rsidRDefault="006072A2" w:rsidP="006072A2">
      <w:r w:rsidRPr="006072A2">
        <w:rPr>
          <w:i/>
          <w:iCs/>
          <w:u w:val="single"/>
        </w:rPr>
        <w:t>Măsuri</w:t>
      </w:r>
      <w:r w:rsidR="00932864">
        <w:rPr>
          <w:i/>
          <w:iCs/>
          <w:u w:val="single"/>
        </w:rPr>
        <w:t xml:space="preserve"> </w:t>
      </w:r>
      <w:r w:rsidRPr="006072A2">
        <w:rPr>
          <w:i/>
          <w:iCs/>
          <w:u w:val="single"/>
        </w:rPr>
        <w:t>pentru</w:t>
      </w:r>
      <w:r w:rsidR="00932864">
        <w:rPr>
          <w:i/>
          <w:iCs/>
          <w:u w:val="single"/>
        </w:rPr>
        <w:t xml:space="preserve"> </w:t>
      </w:r>
      <w:r w:rsidRPr="006072A2">
        <w:rPr>
          <w:i/>
          <w:iCs/>
          <w:u w:val="single"/>
        </w:rPr>
        <w:t>consolidarea</w:t>
      </w:r>
      <w:r w:rsidR="00932864">
        <w:rPr>
          <w:i/>
          <w:iCs/>
          <w:u w:val="single"/>
        </w:rPr>
        <w:t xml:space="preserve"> </w:t>
      </w:r>
      <w:r w:rsidRPr="006072A2">
        <w:rPr>
          <w:i/>
          <w:iCs/>
          <w:u w:val="single"/>
        </w:rPr>
        <w:t>capacității</w:t>
      </w:r>
      <w:r w:rsidR="00932864">
        <w:rPr>
          <w:i/>
          <w:iCs/>
          <w:u w:val="single"/>
        </w:rPr>
        <w:t xml:space="preserve"> </w:t>
      </w:r>
      <w:r w:rsidRPr="006072A2">
        <w:rPr>
          <w:i/>
          <w:iCs/>
          <w:u w:val="single"/>
        </w:rPr>
        <w:t>administrative</w:t>
      </w:r>
    </w:p>
    <w:p w14:paraId="280E9F7F" w14:textId="5C101A4C" w:rsidR="006072A2" w:rsidRPr="006072A2" w:rsidRDefault="006072A2">
      <w:pPr>
        <w:numPr>
          <w:ilvl w:val="0"/>
          <w:numId w:val="18"/>
        </w:numPr>
      </w:pPr>
      <w:r w:rsidRPr="006072A2">
        <w:t>MIPE</w:t>
      </w:r>
      <w:r w:rsidR="00932864">
        <w:t xml:space="preserve"> </w:t>
      </w:r>
      <w:r w:rsidRPr="006072A2">
        <w:t>–</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politică</w:t>
      </w:r>
      <w:r w:rsidR="00932864">
        <w:t xml:space="preserve"> </w:t>
      </w:r>
      <w:r w:rsidRPr="006072A2">
        <w:t>de</w:t>
      </w:r>
      <w:r w:rsidR="00932864">
        <w:t xml:space="preserve"> </w:t>
      </w:r>
      <w:r w:rsidRPr="006072A2">
        <w:t>coeziune;</w:t>
      </w:r>
    </w:p>
    <w:p w14:paraId="54098CEC" w14:textId="28766CFD" w:rsidR="006072A2" w:rsidRPr="006072A2" w:rsidRDefault="006072A2">
      <w:pPr>
        <w:numPr>
          <w:ilvl w:val="0"/>
          <w:numId w:val="18"/>
        </w:numPr>
      </w:pPr>
      <w:r w:rsidRPr="006072A2">
        <w:t>MIPE</w:t>
      </w:r>
      <w:r w:rsidR="00932864">
        <w:t xml:space="preserve"> </w:t>
      </w:r>
      <w:r w:rsidRPr="006072A2">
        <w:t>prin</w:t>
      </w:r>
      <w:r w:rsidR="00932864">
        <w:t xml:space="preserve"> </w:t>
      </w:r>
      <w:r w:rsidRPr="006072A2">
        <w:t>AM</w:t>
      </w:r>
      <w:r w:rsidR="00932864">
        <w:t xml:space="preserve"> </w:t>
      </w:r>
      <w:r w:rsidRPr="006072A2">
        <w:t>POAT</w:t>
      </w:r>
      <w:r w:rsidR="00932864">
        <w:t xml:space="preserve"> </w:t>
      </w:r>
      <w:r w:rsidRPr="006072A2">
        <w:t>2021-2027,</w:t>
      </w:r>
      <w:r w:rsidR="00932864">
        <w:t xml:space="preserve"> </w:t>
      </w:r>
      <w:r w:rsidRPr="006072A2">
        <w:t>AM</w:t>
      </w:r>
      <w:r w:rsidR="00932864">
        <w:t xml:space="preserve">  </w:t>
      </w:r>
      <w:r w:rsidRPr="006072A2">
        <w:t>Sănătate,</w:t>
      </w:r>
      <w:r w:rsidR="00932864">
        <w:t xml:space="preserve"> </w:t>
      </w:r>
      <w:r w:rsidRPr="006072A2">
        <w:t>AM</w:t>
      </w:r>
      <w:r w:rsidR="00932864">
        <w:t xml:space="preserve"> </w:t>
      </w:r>
      <w:r w:rsidRPr="006072A2">
        <w:t>Dezvoltare</w:t>
      </w:r>
      <w:r w:rsidR="00932864">
        <w:t xml:space="preserve"> </w:t>
      </w:r>
      <w:r w:rsidRPr="006072A2">
        <w:t>Durabilă,</w:t>
      </w:r>
      <w:r w:rsidR="00932864">
        <w:t xml:space="preserve"> </w:t>
      </w:r>
      <w:r w:rsidRPr="006072A2">
        <w:t>AM</w:t>
      </w:r>
      <w:r w:rsidR="00932864">
        <w:t xml:space="preserve"> </w:t>
      </w:r>
      <w:proofErr w:type="spellStart"/>
      <w:r w:rsidRPr="006072A2">
        <w:t>Creştere</w:t>
      </w:r>
      <w:proofErr w:type="spellEnd"/>
      <w:r w:rsidR="00932864">
        <w:t xml:space="preserve"> </w:t>
      </w:r>
      <w:r w:rsidRPr="006072A2">
        <w:t>Inteligentă,</w:t>
      </w:r>
      <w:r w:rsidR="00932864">
        <w:t xml:space="preserve"> </w:t>
      </w:r>
      <w:r w:rsidRPr="006072A2">
        <w:t>Digitalizare</w:t>
      </w:r>
      <w:r w:rsidR="00932864">
        <w:t xml:space="preserve"> </w:t>
      </w:r>
      <w:proofErr w:type="spellStart"/>
      <w:r w:rsidRPr="006072A2">
        <w:t>şi</w:t>
      </w:r>
      <w:proofErr w:type="spellEnd"/>
      <w:r w:rsidR="00932864">
        <w:t xml:space="preserve"> </w:t>
      </w:r>
      <w:r w:rsidRPr="006072A2">
        <w:t>Instrumente</w:t>
      </w:r>
      <w:r w:rsidR="00932864">
        <w:t xml:space="preserve"> </w:t>
      </w:r>
      <w:r w:rsidRPr="006072A2">
        <w:t>Financiare,</w:t>
      </w:r>
      <w:r w:rsidR="00932864">
        <w:t xml:space="preserve"> </w:t>
      </w:r>
      <w:r w:rsidRPr="006072A2">
        <w:t>în</w:t>
      </w:r>
      <w:r w:rsidR="00932864">
        <w:t xml:space="preserve"> </w:t>
      </w:r>
      <w:r w:rsidRPr="006072A2">
        <w:t>calitate</w:t>
      </w:r>
      <w:r w:rsidR="00932864">
        <w:t xml:space="preserve"> </w:t>
      </w:r>
      <w:r w:rsidRPr="006072A2">
        <w:t>de</w:t>
      </w:r>
      <w:r w:rsidR="00932864">
        <w:t xml:space="preserve"> </w:t>
      </w:r>
      <w:r w:rsidRPr="006072A2">
        <w:t>beneficiar</w:t>
      </w:r>
      <w:r w:rsidR="00932864">
        <w:t xml:space="preserve"> </w:t>
      </w:r>
      <w:r w:rsidRPr="006072A2">
        <w:t>sau</w:t>
      </w:r>
      <w:r w:rsidR="00932864">
        <w:t xml:space="preserve"> </w:t>
      </w:r>
      <w:r w:rsidRPr="006072A2">
        <w:t>în</w:t>
      </w:r>
      <w:r w:rsidR="00932864">
        <w:t xml:space="preserve"> </w:t>
      </w:r>
      <w:r w:rsidRPr="006072A2">
        <w:t>parteneriat</w:t>
      </w:r>
      <w:r w:rsidR="00932864">
        <w:t xml:space="preserve"> </w:t>
      </w:r>
      <w:r w:rsidRPr="006072A2">
        <w:t>cu</w:t>
      </w:r>
      <w:r w:rsidR="00932864">
        <w:t xml:space="preserve"> </w:t>
      </w:r>
      <w:r w:rsidRPr="006072A2">
        <w:t>alte</w:t>
      </w:r>
      <w:r w:rsidR="00932864">
        <w:t xml:space="preserve"> </w:t>
      </w:r>
      <w:r w:rsidRPr="006072A2">
        <w:t>entități</w:t>
      </w:r>
      <w:r w:rsidR="00932864">
        <w:t xml:space="preserve"> </w:t>
      </w:r>
      <w:r w:rsidRPr="006072A2">
        <w:t>publice</w:t>
      </w:r>
      <w:r w:rsidR="00932864">
        <w:t xml:space="preserve"> </w:t>
      </w:r>
      <w:r w:rsidRPr="006072A2">
        <w:t>cu</w:t>
      </w:r>
      <w:r w:rsidR="00932864">
        <w:t xml:space="preserve"> </w:t>
      </w:r>
      <w:r w:rsidRPr="006072A2">
        <w:t>atribuții</w:t>
      </w:r>
      <w:r w:rsidR="00932864">
        <w:t xml:space="preserve"> </w:t>
      </w:r>
      <w:r w:rsidRPr="006072A2">
        <w:t>necesare</w:t>
      </w:r>
      <w:r w:rsidR="00932864">
        <w:t xml:space="preserve"> </w:t>
      </w:r>
      <w:r w:rsidRPr="006072A2">
        <w:t>realizării</w:t>
      </w:r>
      <w:r w:rsidR="00932864">
        <w:t xml:space="preserve"> </w:t>
      </w:r>
      <w:r w:rsidRPr="006072A2">
        <w:t>obiectivelor</w:t>
      </w:r>
      <w:r w:rsidR="00932864">
        <w:t xml:space="preserve"> </w:t>
      </w:r>
      <w:r w:rsidRPr="006072A2">
        <w:t>de</w:t>
      </w:r>
      <w:r w:rsidR="00932864">
        <w:t xml:space="preserve"> </w:t>
      </w:r>
      <w:r w:rsidRPr="006072A2">
        <w:t>program,</w:t>
      </w:r>
      <w:r w:rsidR="00932864">
        <w:t xml:space="preserve"> </w:t>
      </w:r>
      <w:r w:rsidRPr="006072A2">
        <w:t>sau</w:t>
      </w:r>
      <w:r w:rsidR="00932864">
        <w:t xml:space="preserve"> </w:t>
      </w:r>
      <w:r w:rsidRPr="006072A2">
        <w:t>principalii</w:t>
      </w:r>
      <w:r w:rsidR="00932864">
        <w:t xml:space="preserve"> </w:t>
      </w:r>
      <w:r w:rsidRPr="006072A2">
        <w:t>beneficiari</w:t>
      </w:r>
      <w:r w:rsidR="00932864">
        <w:t xml:space="preserve"> </w:t>
      </w:r>
      <w:r w:rsidRPr="006072A2">
        <w:t>ai</w:t>
      </w:r>
      <w:r w:rsidR="00932864">
        <w:t xml:space="preserve"> </w:t>
      </w:r>
      <w:r w:rsidRPr="006072A2">
        <w:t>acestor</w:t>
      </w:r>
      <w:r w:rsidR="00932864">
        <w:t xml:space="preserve"> </w:t>
      </w:r>
      <w:r w:rsidRPr="006072A2">
        <w:t>AM-uri</w:t>
      </w:r>
      <w:r w:rsidR="00932864">
        <w:t xml:space="preserve"> </w:t>
      </w:r>
      <w:r w:rsidRPr="006072A2">
        <w:t>cu</w:t>
      </w:r>
      <w:r w:rsidR="00932864">
        <w:t xml:space="preserve"> </w:t>
      </w:r>
      <w:r w:rsidRPr="006072A2">
        <w:t>avizul</w:t>
      </w:r>
      <w:r w:rsidR="00932864">
        <w:t xml:space="preserve"> </w:t>
      </w:r>
      <w:r w:rsidRPr="006072A2">
        <w:t>AM-ului</w:t>
      </w:r>
      <w:r w:rsidR="00932864">
        <w:t xml:space="preserve"> </w:t>
      </w:r>
      <w:r w:rsidRPr="006072A2">
        <w:t>respectiv;</w:t>
      </w:r>
    </w:p>
    <w:p w14:paraId="0D702602" w14:textId="1DD80C67" w:rsidR="006072A2" w:rsidRPr="006072A2" w:rsidRDefault="006072A2">
      <w:pPr>
        <w:numPr>
          <w:ilvl w:val="0"/>
          <w:numId w:val="18"/>
        </w:numPr>
      </w:pPr>
      <w:r w:rsidRPr="006072A2">
        <w:t>Organismele</w:t>
      </w:r>
      <w:r w:rsidR="00932864">
        <w:t xml:space="preserve"> </w:t>
      </w:r>
      <w:r w:rsidRPr="006072A2">
        <w:t>intermediare</w:t>
      </w:r>
      <w:r w:rsidR="00932864">
        <w:t xml:space="preserve"> </w:t>
      </w:r>
      <w:r w:rsidRPr="006072A2">
        <w:t>pentru</w:t>
      </w:r>
      <w:r w:rsidR="00932864">
        <w:t xml:space="preserve"> </w:t>
      </w:r>
      <w:proofErr w:type="spellStart"/>
      <w:r w:rsidRPr="006072A2">
        <w:t>PoS</w:t>
      </w:r>
      <w:proofErr w:type="spellEnd"/>
      <w:r w:rsidR="00932864">
        <w:t xml:space="preserve"> </w:t>
      </w:r>
      <w:r w:rsidRPr="006072A2">
        <w:t>și</w:t>
      </w:r>
      <w:r w:rsidR="00932864">
        <w:t xml:space="preserve"> </w:t>
      </w:r>
      <w:proofErr w:type="spellStart"/>
      <w:r w:rsidRPr="006072A2">
        <w:t>PoCIDIF</w:t>
      </w:r>
      <w:proofErr w:type="spellEnd"/>
      <w:r w:rsidRPr="006072A2">
        <w:t>;</w:t>
      </w:r>
    </w:p>
    <w:p w14:paraId="226EE043" w14:textId="0C7FF5F6" w:rsidR="006072A2" w:rsidRPr="006072A2" w:rsidRDefault="006072A2">
      <w:pPr>
        <w:numPr>
          <w:ilvl w:val="0"/>
          <w:numId w:val="18"/>
        </w:numPr>
      </w:pPr>
      <w:r w:rsidRPr="006072A2">
        <w:t>Curtea</w:t>
      </w:r>
      <w:r w:rsidR="00932864">
        <w:t xml:space="preserve"> </w:t>
      </w:r>
      <w:r w:rsidRPr="006072A2">
        <w:t>de</w:t>
      </w:r>
      <w:r w:rsidR="00932864">
        <w:t xml:space="preserve"> </w:t>
      </w:r>
      <w:r w:rsidRPr="006072A2">
        <w:t>Conturi</w:t>
      </w:r>
      <w:r w:rsidR="00932864">
        <w:t xml:space="preserve"> </w:t>
      </w:r>
      <w:r w:rsidRPr="006072A2">
        <w:t>-</w:t>
      </w:r>
      <w:r w:rsidR="00932864">
        <w:t xml:space="preserve"> </w:t>
      </w:r>
      <w:r w:rsidRPr="006072A2">
        <w:t>Autoritatea</w:t>
      </w:r>
      <w:r w:rsidR="00932864">
        <w:t xml:space="preserve"> </w:t>
      </w:r>
      <w:r w:rsidRPr="006072A2">
        <w:t>de</w:t>
      </w:r>
      <w:r w:rsidR="00932864">
        <w:t xml:space="preserve"> </w:t>
      </w:r>
      <w:r w:rsidRPr="006072A2">
        <w:t>Audit;</w:t>
      </w:r>
    </w:p>
    <w:p w14:paraId="129E3366" w14:textId="123A9557" w:rsidR="006072A2" w:rsidRPr="006072A2" w:rsidRDefault="006072A2">
      <w:pPr>
        <w:numPr>
          <w:ilvl w:val="0"/>
          <w:numId w:val="18"/>
        </w:numPr>
      </w:pPr>
      <w:r w:rsidRPr="006072A2">
        <w:t>Ministerul</w:t>
      </w:r>
      <w:r w:rsidR="00932864">
        <w:t xml:space="preserve"> </w:t>
      </w:r>
      <w:r w:rsidRPr="006072A2">
        <w:t>Finanțelor</w:t>
      </w:r>
      <w:r w:rsidR="00932864">
        <w:t xml:space="preserve"> </w:t>
      </w:r>
      <w:r w:rsidRPr="006072A2">
        <w:t>pentru</w:t>
      </w:r>
      <w:r w:rsidR="00932864">
        <w:t xml:space="preserve"> </w:t>
      </w:r>
      <w:r w:rsidRPr="006072A2">
        <w:t>Autoritatea</w:t>
      </w:r>
      <w:r w:rsidR="00932864">
        <w:t xml:space="preserve"> </w:t>
      </w:r>
      <w:r w:rsidRPr="006072A2">
        <w:t>de</w:t>
      </w:r>
      <w:r w:rsidR="00932864">
        <w:t xml:space="preserve"> </w:t>
      </w:r>
      <w:r w:rsidRPr="006072A2">
        <w:t>Certificare</w:t>
      </w:r>
      <w:r w:rsidR="00932864">
        <w:t xml:space="preserve"> </w:t>
      </w:r>
      <w:r w:rsidRPr="006072A2">
        <w:t>şi</w:t>
      </w:r>
      <w:r w:rsidR="00932864">
        <w:t xml:space="preserve"> </w:t>
      </w:r>
      <w:r w:rsidRPr="006072A2">
        <w:t>Plată</w:t>
      </w:r>
    </w:p>
    <w:p w14:paraId="5A26875A" w14:textId="75DCE5D8" w:rsidR="006072A2" w:rsidRPr="006072A2" w:rsidRDefault="006072A2">
      <w:pPr>
        <w:numPr>
          <w:ilvl w:val="0"/>
          <w:numId w:val="18"/>
        </w:numPr>
      </w:pPr>
      <w:r w:rsidRPr="006072A2">
        <w:t>Alte</w:t>
      </w:r>
      <w:r w:rsidR="00932864">
        <w:t xml:space="preserve"> </w:t>
      </w:r>
      <w:r w:rsidRPr="006072A2">
        <w:t>instituții</w:t>
      </w:r>
      <w:r w:rsidR="00932864">
        <w:t xml:space="preserve"> </w:t>
      </w:r>
      <w:r w:rsidRPr="006072A2">
        <w:t>implicate</w:t>
      </w:r>
      <w:r w:rsidR="00932864">
        <w:t xml:space="preserve"> </w:t>
      </w:r>
      <w:r w:rsidRPr="006072A2">
        <w:t>(în</w:t>
      </w:r>
      <w:r w:rsidR="00932864">
        <w:t xml:space="preserve"> </w:t>
      </w:r>
      <w:r w:rsidRPr="006072A2">
        <w:t>funcție</w:t>
      </w:r>
      <w:r w:rsidR="00932864">
        <w:t xml:space="preserve"> </w:t>
      </w:r>
      <w:r w:rsidRPr="006072A2">
        <w:t>de</w:t>
      </w:r>
      <w:r w:rsidR="00932864">
        <w:t xml:space="preserve"> </w:t>
      </w:r>
      <w:r w:rsidRPr="006072A2">
        <w:t>structurile</w:t>
      </w:r>
      <w:r w:rsidR="00932864">
        <w:t xml:space="preserve"> </w:t>
      </w:r>
      <w:r w:rsidRPr="006072A2">
        <w:t>responsabile</w:t>
      </w:r>
      <w:r w:rsidR="00932864">
        <w:t xml:space="preserve"> </w:t>
      </w:r>
      <w:r w:rsidRPr="006072A2">
        <w:t>conform</w:t>
      </w:r>
      <w:r w:rsidR="00932864">
        <w:t xml:space="preserve"> </w:t>
      </w:r>
      <w:proofErr w:type="spellStart"/>
      <w:r w:rsidRPr="006072A2">
        <w:t>Roadmap</w:t>
      </w:r>
      <w:proofErr w:type="spellEnd"/>
      <w:r w:rsidRPr="006072A2">
        <w:t>).</w:t>
      </w:r>
      <w:r w:rsidR="00932864">
        <w:t xml:space="preserve">  </w:t>
      </w:r>
    </w:p>
    <w:p w14:paraId="1323637C" w14:textId="29C5215C" w:rsidR="006072A2" w:rsidRPr="006072A2" w:rsidRDefault="006072A2" w:rsidP="006072A2">
      <w:r w:rsidRPr="006072A2">
        <w:t>Alocarea</w:t>
      </w:r>
      <w:r w:rsidR="00932864">
        <w:t xml:space="preserve"> </w:t>
      </w:r>
      <w:r w:rsidRPr="006072A2">
        <w:t>totală</w:t>
      </w:r>
      <w:r w:rsidR="00932864">
        <w:t xml:space="preserve"> </w:t>
      </w:r>
      <w:r w:rsidRPr="006072A2">
        <w:t>stabilită</w:t>
      </w:r>
      <w:r w:rsidR="00932864">
        <w:t xml:space="preserve"> </w:t>
      </w:r>
      <w:r w:rsidRPr="006072A2">
        <w:t>pentru</w:t>
      </w:r>
      <w:r w:rsidR="00932864">
        <w:t xml:space="preserve"> </w:t>
      </w:r>
      <w:r w:rsidRPr="006072A2">
        <w:t>apelul</w:t>
      </w:r>
      <w:r w:rsidR="00932864">
        <w:t xml:space="preserve"> </w:t>
      </w:r>
      <w:r w:rsidRPr="006072A2">
        <w:t>de</w:t>
      </w:r>
      <w:r w:rsidR="00932864">
        <w:t xml:space="preserve"> </w:t>
      </w:r>
      <w:r w:rsidRPr="006072A2">
        <w:t>proiecte</w:t>
      </w:r>
      <w:r w:rsidR="00932864">
        <w:t xml:space="preserve"> </w:t>
      </w:r>
      <w:r w:rsidRPr="006072A2">
        <w:t>este</w:t>
      </w:r>
      <w:r w:rsidR="00932864">
        <w:t xml:space="preserve"> </w:t>
      </w:r>
      <w:r w:rsidRPr="006072A2">
        <w:t>271.621.771</w:t>
      </w:r>
      <w:r w:rsidR="00932864">
        <w:t xml:space="preserve"> </w:t>
      </w:r>
      <w:r w:rsidRPr="006072A2">
        <w:t>euro.</w:t>
      </w:r>
    </w:p>
    <w:p w14:paraId="4FAC5314" w14:textId="4EED1C0D" w:rsidR="006072A2" w:rsidRPr="006072A2" w:rsidRDefault="006072A2" w:rsidP="006072A2">
      <w:r w:rsidRPr="006072A2">
        <w:t>Proiectele</w:t>
      </w:r>
      <w:r w:rsidR="00932864">
        <w:t xml:space="preserve"> </w:t>
      </w:r>
      <w:r w:rsidRPr="006072A2">
        <w:t>pot</w:t>
      </w:r>
      <w:r w:rsidR="00932864">
        <w:t xml:space="preserve"> </w:t>
      </w:r>
      <w:r w:rsidRPr="006072A2">
        <w:t>fi</w:t>
      </w:r>
      <w:r w:rsidR="00932864">
        <w:t xml:space="preserve"> </w:t>
      </w:r>
      <w:r w:rsidRPr="006072A2">
        <w:t>depuse</w:t>
      </w:r>
      <w:r w:rsidR="00932864">
        <w:t xml:space="preserve"> </w:t>
      </w:r>
      <w:r w:rsidRPr="006072A2">
        <w:t>în</w:t>
      </w:r>
      <w:r w:rsidR="00932864">
        <w:t xml:space="preserve"> </w:t>
      </w:r>
      <w:r w:rsidRPr="006072A2">
        <w:t>MySMIS2021</w:t>
      </w:r>
      <w:r w:rsidR="00932864">
        <w:t xml:space="preserve"> </w:t>
      </w:r>
      <w:r w:rsidRPr="006072A2">
        <w:t>în</w:t>
      </w:r>
      <w:r w:rsidR="00932864">
        <w:t xml:space="preserve"> </w:t>
      </w:r>
      <w:r w:rsidRPr="006072A2">
        <w:t>perioada</w:t>
      </w:r>
      <w:r w:rsidR="00932864">
        <w:t xml:space="preserve"> </w:t>
      </w:r>
      <w:r w:rsidRPr="006072A2">
        <w:t>22</w:t>
      </w:r>
      <w:r w:rsidR="00932864">
        <w:t xml:space="preserve"> </w:t>
      </w:r>
      <w:r w:rsidRPr="006072A2">
        <w:t>ianuarie</w:t>
      </w:r>
      <w:r w:rsidR="00932864">
        <w:t xml:space="preserve"> </w:t>
      </w:r>
      <w:r w:rsidRPr="006072A2">
        <w:t>2024,</w:t>
      </w:r>
      <w:r w:rsidR="00932864">
        <w:t xml:space="preserve"> </w:t>
      </w:r>
      <w:r w:rsidRPr="006072A2">
        <w:t>ora</w:t>
      </w:r>
      <w:r w:rsidR="00932864">
        <w:t xml:space="preserve"> </w:t>
      </w:r>
      <w:r w:rsidRPr="006072A2">
        <w:t>17:00</w:t>
      </w:r>
      <w:r w:rsidR="00932864">
        <w:t xml:space="preserve"> </w:t>
      </w:r>
      <w:r w:rsidRPr="006072A2">
        <w:t>-</w:t>
      </w:r>
      <w:r w:rsidR="00932864">
        <w:t xml:space="preserve"> </w:t>
      </w:r>
      <w:r w:rsidRPr="006072A2">
        <w:t>31</w:t>
      </w:r>
      <w:r w:rsidR="00932864">
        <w:t xml:space="preserve"> </w:t>
      </w:r>
      <w:r w:rsidRPr="006072A2">
        <w:t>decembrie</w:t>
      </w:r>
      <w:r w:rsidR="00932864">
        <w:t xml:space="preserve"> </w:t>
      </w:r>
      <w:r w:rsidRPr="006072A2">
        <w:t>2024,</w:t>
      </w:r>
      <w:r w:rsidR="00932864">
        <w:t xml:space="preserve"> </w:t>
      </w:r>
      <w:r w:rsidRPr="006072A2">
        <w:t>ora</w:t>
      </w:r>
      <w:r w:rsidR="00932864">
        <w:t xml:space="preserve"> </w:t>
      </w:r>
      <w:r w:rsidRPr="006072A2">
        <w:t>17:00.</w:t>
      </w:r>
    </w:p>
    <w:p w14:paraId="50258902" w14:textId="77777777" w:rsidR="006072A2" w:rsidRPr="006072A2" w:rsidRDefault="006072A2" w:rsidP="006072A2">
      <w:pPr>
        <w:rPr>
          <w:b/>
          <w:bCs/>
        </w:rPr>
      </w:pPr>
      <w:r w:rsidRPr="006072A2">
        <w:rPr>
          <w:b/>
          <w:bCs/>
        </w:rPr>
        <w:t>Documente</w:t>
      </w:r>
    </w:p>
    <w:p w14:paraId="4B05F275" w14:textId="21EA35DA" w:rsidR="006072A2" w:rsidRPr="006072A2" w:rsidRDefault="00E90258" w:rsidP="006072A2">
      <w:hyperlink r:id="rId44" w:tooltip="Asistență Tehnică - Prioritatea 1.zip" w:history="1">
        <w:r w:rsidR="006072A2" w:rsidRPr="006072A2">
          <w:rPr>
            <w:rStyle w:val="Hyperlink"/>
            <w:szCs w:val="24"/>
          </w:rPr>
          <w:t>Asistență</w:t>
        </w:r>
        <w:r w:rsidR="00932864">
          <w:rPr>
            <w:rStyle w:val="Hyperlink"/>
            <w:szCs w:val="24"/>
          </w:rPr>
          <w:t xml:space="preserve"> </w:t>
        </w:r>
        <w:r w:rsidR="006072A2" w:rsidRPr="006072A2">
          <w:rPr>
            <w:rStyle w:val="Hyperlink"/>
            <w:szCs w:val="24"/>
          </w:rPr>
          <w:t>Tehnică</w:t>
        </w:r>
        <w:r w:rsidR="00932864">
          <w:rPr>
            <w:rStyle w:val="Hyperlink"/>
            <w:szCs w:val="24"/>
          </w:rPr>
          <w:t xml:space="preserve"> </w:t>
        </w:r>
        <w:r w:rsidR="006072A2" w:rsidRPr="006072A2">
          <w:rPr>
            <w:rStyle w:val="Hyperlink"/>
            <w:szCs w:val="24"/>
          </w:rPr>
          <w:t>-</w:t>
        </w:r>
        <w:r w:rsidR="00932864">
          <w:rPr>
            <w:rStyle w:val="Hyperlink"/>
            <w:szCs w:val="24"/>
          </w:rPr>
          <w:t xml:space="preserve"> </w:t>
        </w:r>
        <w:r w:rsidR="006072A2" w:rsidRPr="006072A2">
          <w:rPr>
            <w:rStyle w:val="Hyperlink"/>
            <w:szCs w:val="24"/>
          </w:rPr>
          <w:t>Prioritatea</w:t>
        </w:r>
        <w:r w:rsidR="00932864">
          <w:rPr>
            <w:rStyle w:val="Hyperlink"/>
            <w:szCs w:val="24"/>
          </w:rPr>
          <w:t xml:space="preserve"> </w:t>
        </w:r>
        <w:r w:rsidR="006072A2" w:rsidRPr="006072A2">
          <w:rPr>
            <w:rStyle w:val="Hyperlink"/>
            <w:szCs w:val="24"/>
          </w:rPr>
          <w:t>1.zip</w:t>
        </w:r>
      </w:hyperlink>
    </w:p>
    <w:p w14:paraId="3E335F73" w14:textId="42A7D277" w:rsidR="006072A2" w:rsidRPr="006072A2" w:rsidRDefault="00E90258" w:rsidP="006072A2">
      <w:hyperlink r:id="rId45" w:tooltip="Asistență Tehnică - Prioritatea 2.zip" w:history="1">
        <w:r w:rsidR="006072A2" w:rsidRPr="006072A2">
          <w:rPr>
            <w:rStyle w:val="Hyperlink"/>
            <w:szCs w:val="24"/>
          </w:rPr>
          <w:t>Asistență</w:t>
        </w:r>
        <w:r w:rsidR="00932864">
          <w:rPr>
            <w:rStyle w:val="Hyperlink"/>
            <w:szCs w:val="24"/>
          </w:rPr>
          <w:t xml:space="preserve"> </w:t>
        </w:r>
        <w:r w:rsidR="006072A2" w:rsidRPr="006072A2">
          <w:rPr>
            <w:rStyle w:val="Hyperlink"/>
            <w:szCs w:val="24"/>
          </w:rPr>
          <w:t>Tehnică</w:t>
        </w:r>
        <w:r w:rsidR="00932864">
          <w:rPr>
            <w:rStyle w:val="Hyperlink"/>
            <w:szCs w:val="24"/>
          </w:rPr>
          <w:t xml:space="preserve"> </w:t>
        </w:r>
        <w:r w:rsidR="006072A2" w:rsidRPr="006072A2">
          <w:rPr>
            <w:rStyle w:val="Hyperlink"/>
            <w:szCs w:val="24"/>
          </w:rPr>
          <w:t>-</w:t>
        </w:r>
        <w:r w:rsidR="00932864">
          <w:rPr>
            <w:rStyle w:val="Hyperlink"/>
            <w:szCs w:val="24"/>
          </w:rPr>
          <w:t xml:space="preserve"> </w:t>
        </w:r>
        <w:r w:rsidR="006072A2" w:rsidRPr="006072A2">
          <w:rPr>
            <w:rStyle w:val="Hyperlink"/>
            <w:szCs w:val="24"/>
          </w:rPr>
          <w:t>Prioritatea</w:t>
        </w:r>
        <w:r w:rsidR="00932864">
          <w:rPr>
            <w:rStyle w:val="Hyperlink"/>
            <w:szCs w:val="24"/>
          </w:rPr>
          <w:t xml:space="preserve"> </w:t>
        </w:r>
        <w:r w:rsidR="006072A2" w:rsidRPr="006072A2">
          <w:rPr>
            <w:rStyle w:val="Hyperlink"/>
            <w:szCs w:val="24"/>
          </w:rPr>
          <w:t>2.zip</w:t>
        </w:r>
      </w:hyperlink>
    </w:p>
    <w:p w14:paraId="4CC942D8" w14:textId="6C985DBC" w:rsidR="006072A2" w:rsidRPr="006072A2" w:rsidRDefault="006072A2" w:rsidP="006072A2">
      <w:pPr>
        <w:pStyle w:val="Stilsursa"/>
      </w:pPr>
      <w:r w:rsidRPr="006072A2">
        <w:t>Sursa:</w:t>
      </w:r>
      <w:r w:rsidR="00932864">
        <w:t xml:space="preserve"> </w:t>
      </w:r>
      <w:r w:rsidRPr="006072A2">
        <w:t>MIPE</w:t>
      </w:r>
    </w:p>
    <w:p w14:paraId="5E79CCB5" w14:textId="01AF1B5E" w:rsidR="006072A2" w:rsidRPr="006072A2" w:rsidRDefault="006072A2" w:rsidP="006072A2">
      <w:pPr>
        <w:pStyle w:val="separatorarticole"/>
      </w:pPr>
      <w:r>
        <w:t>*</w:t>
      </w:r>
    </w:p>
    <w:p w14:paraId="4AAFBEB2" w14:textId="058E8E79" w:rsidR="009510CC" w:rsidRPr="009510CC" w:rsidRDefault="009510CC" w:rsidP="009510CC">
      <w:pPr>
        <w:pStyle w:val="TitluArticolinINFOUE"/>
      </w:pPr>
      <w:bookmarkStart w:id="160" w:name="_Toc157522080"/>
      <w:r w:rsidRPr="009510CC">
        <w:t>Tranziție</w:t>
      </w:r>
      <w:r w:rsidR="00932864">
        <w:t xml:space="preserve"> </w:t>
      </w:r>
      <w:r w:rsidRPr="009510CC">
        <w:t>Justă:</w:t>
      </w:r>
      <w:r w:rsidR="00932864">
        <w:t xml:space="preserve"> </w:t>
      </w:r>
      <w:r w:rsidRPr="009510CC">
        <w:t>Solicitare</w:t>
      </w:r>
      <w:r w:rsidR="00932864">
        <w:t xml:space="preserve"> </w:t>
      </w:r>
      <w:r w:rsidRPr="009510CC">
        <w:t>de</w:t>
      </w:r>
      <w:r w:rsidR="00932864">
        <w:t xml:space="preserve"> </w:t>
      </w:r>
      <w:r w:rsidRPr="009510CC">
        <w:t>transmitere</w:t>
      </w:r>
      <w:r w:rsidR="00932864">
        <w:t xml:space="preserve"> </w:t>
      </w:r>
      <w:r w:rsidRPr="009510CC">
        <w:t>expresii</w:t>
      </w:r>
      <w:r w:rsidR="00932864">
        <w:t xml:space="preserve"> </w:t>
      </w:r>
      <w:r w:rsidRPr="009510CC">
        <w:t>de</w:t>
      </w:r>
      <w:r w:rsidR="00932864">
        <w:t xml:space="preserve"> </w:t>
      </w:r>
      <w:r w:rsidRPr="009510CC">
        <w:t>interes</w:t>
      </w:r>
      <w:r w:rsidR="00932864">
        <w:t xml:space="preserve"> </w:t>
      </w:r>
      <w:r w:rsidRPr="009510CC">
        <w:t>pentru</w:t>
      </w:r>
      <w:r w:rsidR="00932864">
        <w:t xml:space="preserve"> </w:t>
      </w:r>
      <w:r w:rsidRPr="009510CC">
        <w:t>trei</w:t>
      </w:r>
      <w:r w:rsidR="00932864">
        <w:t xml:space="preserve"> </w:t>
      </w:r>
      <w:r w:rsidRPr="009510CC">
        <w:t>apeluri</w:t>
      </w:r>
      <w:r w:rsidR="00932864">
        <w:t xml:space="preserve"> </w:t>
      </w:r>
      <w:r w:rsidRPr="009510CC">
        <w:t>dedicate</w:t>
      </w:r>
      <w:r w:rsidR="00932864">
        <w:t xml:space="preserve"> </w:t>
      </w:r>
      <w:r w:rsidRPr="009510CC">
        <w:t>județului</w:t>
      </w:r>
      <w:r w:rsidR="00932864">
        <w:t xml:space="preserve"> </w:t>
      </w:r>
      <w:r w:rsidRPr="009510CC">
        <w:t>Hunedoara</w:t>
      </w:r>
      <w:bookmarkEnd w:id="160"/>
    </w:p>
    <w:p w14:paraId="7AD8CB96" w14:textId="0A4B2656" w:rsidR="009510CC" w:rsidRPr="009510CC" w:rsidRDefault="00932864" w:rsidP="009510CC">
      <w:r>
        <w:t xml:space="preserve"> </w:t>
      </w:r>
      <w:r w:rsidR="009510CC" w:rsidRPr="009510CC">
        <w:t>Agenția</w:t>
      </w:r>
      <w:r>
        <w:t xml:space="preserve"> </w:t>
      </w:r>
      <w:r w:rsidR="009510CC" w:rsidRPr="009510CC">
        <w:t>pentru</w:t>
      </w:r>
      <w:r>
        <w:t xml:space="preserve"> </w:t>
      </w:r>
      <w:r w:rsidR="009510CC" w:rsidRPr="009510CC">
        <w:t>Dezvoltare</w:t>
      </w:r>
      <w:r>
        <w:t xml:space="preserve"> </w:t>
      </w:r>
      <w:r w:rsidR="009510CC" w:rsidRPr="009510CC">
        <w:t>Regională</w:t>
      </w:r>
      <w:r>
        <w:t xml:space="preserve"> </w:t>
      </w:r>
      <w:r w:rsidR="009510CC" w:rsidRPr="009510CC">
        <w:t>Vest,</w:t>
      </w:r>
      <w:r>
        <w:t xml:space="preserve"> </w:t>
      </w:r>
      <w:r w:rsidR="009510CC" w:rsidRPr="009510CC">
        <w:t>în</w:t>
      </w:r>
      <w:r>
        <w:t xml:space="preserve"> </w:t>
      </w:r>
      <w:r w:rsidR="009510CC" w:rsidRPr="009510CC">
        <w:t>calitate</w:t>
      </w:r>
      <w:r>
        <w:t xml:space="preserve"> </w:t>
      </w:r>
      <w:r w:rsidR="009510CC" w:rsidRPr="009510CC">
        <w:t>de</w:t>
      </w:r>
      <w:r>
        <w:t xml:space="preserve"> </w:t>
      </w:r>
      <w:r w:rsidR="009510CC" w:rsidRPr="009510CC">
        <w:t>Autoritate</w:t>
      </w:r>
      <w:r>
        <w:t xml:space="preserve"> </w:t>
      </w:r>
      <w:r w:rsidR="009510CC" w:rsidRPr="009510CC">
        <w:t>de</w:t>
      </w:r>
      <w:r>
        <w:t xml:space="preserve"> </w:t>
      </w:r>
      <w:r w:rsidR="009510CC" w:rsidRPr="009510CC">
        <w:t>Management</w:t>
      </w:r>
      <w:r>
        <w:t xml:space="preserve"> </w:t>
      </w:r>
      <w:r w:rsidR="009510CC" w:rsidRPr="009510CC">
        <w:t>pentru</w:t>
      </w:r>
      <w:r>
        <w:t xml:space="preserve"> </w:t>
      </w:r>
      <w:r w:rsidR="009510CC" w:rsidRPr="009510CC">
        <w:t>Programul</w:t>
      </w:r>
      <w:r>
        <w:t xml:space="preserve"> </w:t>
      </w:r>
      <w:r w:rsidR="009510CC" w:rsidRPr="009510CC">
        <w:t>Tranziție</w:t>
      </w:r>
      <w:r>
        <w:t xml:space="preserve"> </w:t>
      </w:r>
      <w:r w:rsidR="009510CC" w:rsidRPr="009510CC">
        <w:t>Justă</w:t>
      </w:r>
      <w:r>
        <w:t xml:space="preserve"> </w:t>
      </w:r>
      <w:r w:rsidR="009510CC" w:rsidRPr="009510CC">
        <w:t>în</w:t>
      </w:r>
      <w:r>
        <w:t xml:space="preserve"> </w:t>
      </w:r>
      <w:r w:rsidR="009510CC" w:rsidRPr="009510CC">
        <w:t>județul</w:t>
      </w:r>
      <w:r>
        <w:t xml:space="preserve"> </w:t>
      </w:r>
      <w:r w:rsidR="009510CC" w:rsidRPr="009510CC">
        <w:t>Hunedoara</w:t>
      </w:r>
      <w:r>
        <w:t xml:space="preserve"> </w:t>
      </w:r>
      <w:r w:rsidR="009510CC" w:rsidRPr="009510CC">
        <w:t>a</w:t>
      </w:r>
      <w:r>
        <w:t xml:space="preserve"> </w:t>
      </w:r>
      <w:r w:rsidR="009510CC" w:rsidRPr="009510CC">
        <w:t>anunțat</w:t>
      </w:r>
      <w:r>
        <w:t xml:space="preserve"> </w:t>
      </w:r>
      <w:r w:rsidR="009510CC" w:rsidRPr="009510CC">
        <w:t>luni,</w:t>
      </w:r>
      <w:r>
        <w:t xml:space="preserve"> </w:t>
      </w:r>
      <w:r w:rsidR="009510CC" w:rsidRPr="009510CC">
        <w:t>22</w:t>
      </w:r>
      <w:r>
        <w:t xml:space="preserve"> </w:t>
      </w:r>
      <w:r w:rsidR="009510CC" w:rsidRPr="009510CC">
        <w:t>ianuarie</w:t>
      </w:r>
      <w:r>
        <w:t xml:space="preserve"> </w:t>
      </w:r>
      <w:r w:rsidR="009510CC" w:rsidRPr="009510CC">
        <w:t>2024,</w:t>
      </w:r>
      <w:r>
        <w:t xml:space="preserve"> </w:t>
      </w:r>
      <w:r w:rsidR="009510CC" w:rsidRPr="009510CC">
        <w:t>lansarea</w:t>
      </w:r>
      <w:r>
        <w:t xml:space="preserve"> </w:t>
      </w:r>
      <w:r w:rsidR="009510CC" w:rsidRPr="009510CC">
        <w:t>a</w:t>
      </w:r>
      <w:r>
        <w:t xml:space="preserve"> </w:t>
      </w:r>
      <w:r w:rsidR="009510CC" w:rsidRPr="009510CC">
        <w:t>trei</w:t>
      </w:r>
      <w:r>
        <w:t xml:space="preserve"> </w:t>
      </w:r>
      <w:r w:rsidR="009510CC" w:rsidRPr="009510CC">
        <w:t>apeluri</w:t>
      </w:r>
      <w:r>
        <w:t xml:space="preserve"> </w:t>
      </w:r>
      <w:r w:rsidR="009510CC" w:rsidRPr="009510CC">
        <w:t>de</w:t>
      </w:r>
      <w:r>
        <w:t xml:space="preserve"> </w:t>
      </w:r>
      <w:r w:rsidR="009510CC" w:rsidRPr="009510CC">
        <w:t>exprimare</w:t>
      </w:r>
      <w:r>
        <w:t xml:space="preserve"> </w:t>
      </w:r>
      <w:r w:rsidR="009510CC" w:rsidRPr="009510CC">
        <w:t>a</w:t>
      </w:r>
      <w:r>
        <w:t xml:space="preserve"> </w:t>
      </w:r>
      <w:r w:rsidR="009510CC" w:rsidRPr="009510CC">
        <w:t>interesului,</w:t>
      </w:r>
      <w:r>
        <w:t xml:space="preserve"> </w:t>
      </w:r>
      <w:r w:rsidR="009510CC" w:rsidRPr="009510CC">
        <w:t>dedicat</w:t>
      </w:r>
      <w:r>
        <w:t xml:space="preserve"> </w:t>
      </w:r>
      <w:r w:rsidR="009510CC" w:rsidRPr="009510CC">
        <w:t>următoarelor</w:t>
      </w:r>
      <w:r>
        <w:t xml:space="preserve"> </w:t>
      </w:r>
      <w:r w:rsidR="009510CC" w:rsidRPr="009510CC">
        <w:t>tipologii</w:t>
      </w:r>
      <w:r>
        <w:t xml:space="preserve"> </w:t>
      </w:r>
      <w:r w:rsidR="009510CC" w:rsidRPr="009510CC">
        <w:t>de</w:t>
      </w:r>
      <w:r>
        <w:t xml:space="preserve"> </w:t>
      </w:r>
      <w:r w:rsidR="009510CC" w:rsidRPr="009510CC">
        <w:t>investiții:</w:t>
      </w:r>
    </w:p>
    <w:p w14:paraId="6A0726CF" w14:textId="546E70F8" w:rsidR="009510CC" w:rsidRPr="009510CC" w:rsidRDefault="009510CC" w:rsidP="009510CC">
      <w:r w:rsidRPr="009510CC">
        <w:rPr>
          <w:b/>
          <w:bCs/>
          <w:i/>
          <w:iCs/>
          <w:u w:val="single"/>
        </w:rPr>
        <w:t>Apelul</w:t>
      </w:r>
      <w:r w:rsidR="00932864">
        <w:rPr>
          <w:b/>
          <w:bCs/>
          <w:i/>
          <w:iCs/>
          <w:u w:val="single"/>
        </w:rPr>
        <w:t xml:space="preserve"> </w:t>
      </w:r>
      <w:r w:rsidRPr="009510CC">
        <w:rPr>
          <w:b/>
          <w:bCs/>
          <w:i/>
          <w:iCs/>
          <w:u w:val="single"/>
        </w:rPr>
        <w:t>A</w:t>
      </w:r>
      <w:r w:rsidR="00932864">
        <w:rPr>
          <w:b/>
          <w:bCs/>
          <w:i/>
          <w:iCs/>
          <w:u w:val="single"/>
        </w:rPr>
        <w:t xml:space="preserve"> </w:t>
      </w:r>
      <w:r w:rsidRPr="009510CC">
        <w:rPr>
          <w:b/>
          <w:bCs/>
          <w:i/>
          <w:iCs/>
          <w:u w:val="single"/>
        </w:rPr>
        <w:t>-</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exprimarea</w:t>
      </w:r>
      <w:r w:rsidR="00932864">
        <w:rPr>
          <w:b/>
          <w:bCs/>
          <w:i/>
          <w:iCs/>
          <w:u w:val="single"/>
        </w:rPr>
        <w:t xml:space="preserve"> </w:t>
      </w:r>
      <w:r w:rsidRPr="009510CC">
        <w:rPr>
          <w:b/>
          <w:bCs/>
          <w:i/>
          <w:iCs/>
          <w:u w:val="single"/>
        </w:rPr>
        <w:t>interesului</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investiții</w:t>
      </w:r>
      <w:r w:rsidR="00932864">
        <w:rPr>
          <w:b/>
          <w:bCs/>
          <w:i/>
          <w:iCs/>
          <w:u w:val="single"/>
        </w:rPr>
        <w:t xml:space="preserve"> </w:t>
      </w:r>
      <w:r w:rsidRPr="009510CC">
        <w:rPr>
          <w:b/>
          <w:bCs/>
          <w:i/>
          <w:iCs/>
          <w:u w:val="single"/>
        </w:rPr>
        <w:t>productive</w:t>
      </w:r>
      <w:r w:rsidR="00932864">
        <w:rPr>
          <w:b/>
          <w:bCs/>
          <w:i/>
          <w:iCs/>
          <w:u w:val="single"/>
        </w:rPr>
        <w:t xml:space="preserve"> </w:t>
      </w:r>
      <w:r w:rsidRPr="009510CC">
        <w:rPr>
          <w:b/>
          <w:bCs/>
          <w:i/>
          <w:iCs/>
          <w:u w:val="single"/>
        </w:rPr>
        <w:t>în</w:t>
      </w:r>
      <w:r w:rsidR="00932864">
        <w:rPr>
          <w:b/>
          <w:bCs/>
          <w:i/>
          <w:iCs/>
          <w:u w:val="single"/>
        </w:rPr>
        <w:t xml:space="preserve"> </w:t>
      </w:r>
      <w:r w:rsidRPr="009510CC">
        <w:rPr>
          <w:b/>
          <w:bCs/>
          <w:i/>
          <w:iCs/>
          <w:u w:val="single"/>
        </w:rPr>
        <w:t>întreprinderi</w:t>
      </w:r>
      <w:r w:rsidR="00932864">
        <w:rPr>
          <w:b/>
          <w:bCs/>
          <w:i/>
          <w:iCs/>
          <w:u w:val="single"/>
        </w:rPr>
        <w:t xml:space="preserve"> </w:t>
      </w:r>
      <w:r w:rsidRPr="009510CC">
        <w:rPr>
          <w:b/>
          <w:bCs/>
          <w:i/>
          <w:iCs/>
          <w:u w:val="single"/>
        </w:rPr>
        <w:t>mari</w:t>
      </w:r>
      <w:r w:rsidR="00932864">
        <w:t xml:space="preserve"> </w:t>
      </w:r>
      <w:r w:rsidRPr="009510CC">
        <w:t>are</w:t>
      </w:r>
      <w:r w:rsidR="00932864">
        <w:t xml:space="preserve"> </w:t>
      </w:r>
      <w:r w:rsidRPr="009510CC">
        <w:t>ca</w:t>
      </w:r>
      <w:r w:rsidR="00932864">
        <w:t xml:space="preserve"> </w:t>
      </w:r>
      <w:r w:rsidRPr="009510CC">
        <w:t>obiectiv</w:t>
      </w:r>
      <w:r w:rsidR="00932864">
        <w:t xml:space="preserve"> </w:t>
      </w:r>
      <w:r w:rsidRPr="009510CC">
        <w:t>realizarea</w:t>
      </w:r>
      <w:r w:rsidR="00932864">
        <w:t xml:space="preserve"> </w:t>
      </w:r>
      <w:r w:rsidRPr="009510CC">
        <w:t>unei</w:t>
      </w:r>
      <w:r w:rsidR="00932864">
        <w:t xml:space="preserve"> </w:t>
      </w:r>
      <w:r w:rsidRPr="009510CC">
        <w:t>analize</w:t>
      </w:r>
      <w:r w:rsidR="00932864">
        <w:t xml:space="preserve"> </w:t>
      </w:r>
      <w:r w:rsidRPr="009510CC">
        <w:t>preliminare</w:t>
      </w:r>
      <w:r w:rsidR="00932864">
        <w:t xml:space="preserve"> </w:t>
      </w:r>
      <w:r w:rsidRPr="009510CC">
        <w:t>privind</w:t>
      </w:r>
      <w:r w:rsidR="00932864">
        <w:t xml:space="preserve"> </w:t>
      </w:r>
      <w:r w:rsidRPr="009510CC">
        <w:t>potențialul</w:t>
      </w:r>
      <w:r w:rsidR="00932864">
        <w:t xml:space="preserve"> </w:t>
      </w:r>
      <w:r w:rsidRPr="009510CC">
        <w:t>investițiilor</w:t>
      </w:r>
      <w:r w:rsidR="00932864">
        <w:t xml:space="preserve"> </w:t>
      </w:r>
      <w:r w:rsidRPr="009510CC">
        <w:t>productive</w:t>
      </w:r>
      <w:r w:rsidR="00932864">
        <w:t xml:space="preserve"> </w:t>
      </w:r>
      <w:r w:rsidRPr="009510CC">
        <w:t>propuse</w:t>
      </w:r>
      <w:r w:rsidR="00932864">
        <w:t xml:space="preserve"> </w:t>
      </w:r>
      <w:r w:rsidRPr="009510CC">
        <w:t>de</w:t>
      </w:r>
      <w:r w:rsidR="00932864">
        <w:t xml:space="preserve"> </w:t>
      </w:r>
      <w:r w:rsidRPr="009510CC">
        <w:t>întreprinderile</w:t>
      </w:r>
      <w:r w:rsidR="00932864">
        <w:t xml:space="preserve"> </w:t>
      </w:r>
      <w:r w:rsidRPr="009510CC">
        <w:t>mari,</w:t>
      </w:r>
      <w:r w:rsidR="00932864">
        <w:t xml:space="preserve"> </w:t>
      </w:r>
      <w:r w:rsidRPr="009510CC">
        <w:t>din</w:t>
      </w:r>
      <w:r w:rsidR="00932864">
        <w:t xml:space="preserve"> </w:t>
      </w:r>
      <w:r w:rsidRPr="009510CC">
        <w:t>perspectiva</w:t>
      </w:r>
      <w:r w:rsidR="00932864">
        <w:t xml:space="preserve"> </w:t>
      </w:r>
      <w:r w:rsidRPr="009510CC">
        <w:t>demonstrării</w:t>
      </w:r>
      <w:r w:rsidR="00932864">
        <w:t xml:space="preserve"> </w:t>
      </w:r>
      <w:r w:rsidRPr="009510CC">
        <w:t>creării</w:t>
      </w:r>
      <w:r w:rsidR="00932864">
        <w:t xml:space="preserve"> </w:t>
      </w:r>
      <w:r w:rsidRPr="009510CC">
        <w:t>de</w:t>
      </w:r>
      <w:r w:rsidR="00932864">
        <w:t xml:space="preserve"> </w:t>
      </w:r>
      <w:r w:rsidRPr="009510CC">
        <w:t>noi</w:t>
      </w:r>
      <w:r w:rsidR="00932864">
        <w:t xml:space="preserve"> </w:t>
      </w:r>
      <w:r w:rsidRPr="009510CC">
        <w:t>locuri</w:t>
      </w:r>
      <w:r w:rsidR="00932864">
        <w:t xml:space="preserve"> </w:t>
      </w:r>
      <w:r w:rsidRPr="009510CC">
        <w:t>de</w:t>
      </w:r>
      <w:r w:rsidR="00932864">
        <w:t xml:space="preserve"> </w:t>
      </w:r>
      <w:r w:rsidRPr="009510CC">
        <w:t>muncă</w:t>
      </w:r>
      <w:r w:rsidR="00932864">
        <w:t xml:space="preserve"> </w:t>
      </w:r>
      <w:r w:rsidRPr="009510CC">
        <w:t>durabile</w:t>
      </w:r>
      <w:r w:rsidR="00932864">
        <w:t xml:space="preserve"> </w:t>
      </w:r>
      <w:r w:rsidRPr="009510CC">
        <w:t>în</w:t>
      </w:r>
      <w:r w:rsidR="00932864">
        <w:t xml:space="preserve"> </w:t>
      </w:r>
      <w:r w:rsidRPr="009510CC">
        <w:t>județul</w:t>
      </w:r>
      <w:r w:rsidR="00932864">
        <w:t xml:space="preserve"> </w:t>
      </w:r>
      <w:r w:rsidRPr="009510CC">
        <w:t>Hunedoara.</w:t>
      </w:r>
      <w:r w:rsidR="00932864">
        <w:t xml:space="preserve"> </w:t>
      </w:r>
      <w:r w:rsidRPr="009510CC">
        <w:t>Investițiile</w:t>
      </w:r>
      <w:r w:rsidR="00932864">
        <w:t xml:space="preserve"> </w:t>
      </w:r>
      <w:r w:rsidRPr="009510CC">
        <w:t>trebuie</w:t>
      </w:r>
      <w:r w:rsidR="00932864">
        <w:t xml:space="preserve"> </w:t>
      </w:r>
      <w:r w:rsidRPr="009510CC">
        <w:t>să</w:t>
      </w:r>
      <w:r w:rsidR="00932864">
        <w:t xml:space="preserve"> </w:t>
      </w:r>
      <w:r w:rsidRPr="009510CC">
        <w:t>contribuie</w:t>
      </w:r>
      <w:r w:rsidR="00932864">
        <w:t xml:space="preserve"> </w:t>
      </w:r>
      <w:r w:rsidRPr="009510CC">
        <w:t>la</w:t>
      </w:r>
      <w:r w:rsidR="00932864">
        <w:t xml:space="preserve"> </w:t>
      </w:r>
      <w:r w:rsidRPr="009510CC">
        <w:t>atingerea</w:t>
      </w:r>
      <w:r w:rsidR="00932864">
        <w:t xml:space="preserve"> </w:t>
      </w:r>
      <w:r w:rsidRPr="009510CC">
        <w:t>obiectivului</w:t>
      </w:r>
      <w:r w:rsidR="00932864">
        <w:t xml:space="preserve"> </w:t>
      </w:r>
      <w:r w:rsidRPr="009510CC">
        <w:t>PTJ</w:t>
      </w:r>
      <w:r w:rsidR="00932864">
        <w:t xml:space="preserve"> </w:t>
      </w:r>
      <w:r w:rsidRPr="009510CC">
        <w:t>2021-2027</w:t>
      </w:r>
      <w:r w:rsidR="00932864">
        <w:t xml:space="preserve"> </w:t>
      </w:r>
      <w:r w:rsidRPr="009510CC">
        <w:t>de</w:t>
      </w:r>
      <w:r w:rsidR="00932864">
        <w:t xml:space="preserve"> </w:t>
      </w:r>
      <w:r w:rsidRPr="009510CC">
        <w:t>sprijinire</w:t>
      </w:r>
      <w:r w:rsidR="00932864">
        <w:t xml:space="preserve"> </w:t>
      </w:r>
      <w:r w:rsidRPr="009510CC">
        <w:t>a</w:t>
      </w:r>
      <w:r w:rsidR="00932864">
        <w:t xml:space="preserve"> </w:t>
      </w:r>
      <w:r w:rsidRPr="009510CC">
        <w:t>tranziției</w:t>
      </w:r>
      <w:r w:rsidR="00932864">
        <w:t xml:space="preserve"> </w:t>
      </w:r>
      <w:r w:rsidRPr="009510CC">
        <w:t>spre</w:t>
      </w:r>
      <w:r w:rsidR="00932864">
        <w:t xml:space="preserve"> </w:t>
      </w:r>
      <w:r w:rsidRPr="009510CC">
        <w:t>o</w:t>
      </w:r>
      <w:r w:rsidR="00932864">
        <w:t xml:space="preserve"> </w:t>
      </w:r>
      <w:r w:rsidRPr="009510CC">
        <w:t>economie</w:t>
      </w:r>
      <w:r w:rsidR="00932864">
        <w:t xml:space="preserve"> </w:t>
      </w:r>
      <w:r w:rsidRPr="009510CC">
        <w:t>cu</w:t>
      </w:r>
      <w:r w:rsidR="00932864">
        <w:t xml:space="preserve"> </w:t>
      </w:r>
      <w:r w:rsidRPr="009510CC">
        <w:t>emisii</w:t>
      </w:r>
      <w:r w:rsidR="00932864">
        <w:t xml:space="preserve"> </w:t>
      </w:r>
      <w:r w:rsidRPr="009510CC">
        <w:t>reduse</w:t>
      </w:r>
      <w:r w:rsidR="00932864">
        <w:t xml:space="preserve"> </w:t>
      </w:r>
      <w:r w:rsidRPr="009510CC">
        <w:t>de</w:t>
      </w:r>
      <w:r w:rsidR="00932864">
        <w:t xml:space="preserve"> </w:t>
      </w:r>
      <w:r w:rsidRPr="009510CC">
        <w:t>carbon</w:t>
      </w:r>
      <w:r w:rsidR="00932864">
        <w:t xml:space="preserve"> </w:t>
      </w:r>
      <w:r w:rsidRPr="009510CC">
        <w:t>și</w:t>
      </w:r>
      <w:r w:rsidR="00932864">
        <w:t xml:space="preserve"> </w:t>
      </w:r>
      <w:r w:rsidRPr="009510CC">
        <w:t>a</w:t>
      </w:r>
      <w:r w:rsidR="00932864">
        <w:t xml:space="preserve"> </w:t>
      </w:r>
      <w:r w:rsidRPr="009510CC">
        <w:t>teritoriilor</w:t>
      </w:r>
      <w:r w:rsidR="00932864">
        <w:t xml:space="preserve"> </w:t>
      </w:r>
      <w:r w:rsidRPr="009510CC">
        <w:t>cele</w:t>
      </w:r>
      <w:r w:rsidR="00932864">
        <w:t xml:space="preserve"> </w:t>
      </w:r>
      <w:r w:rsidRPr="009510CC">
        <w:t>mai</w:t>
      </w:r>
      <w:r w:rsidR="00932864">
        <w:t xml:space="preserve"> </w:t>
      </w:r>
      <w:r w:rsidRPr="009510CC">
        <w:t>afectate</w:t>
      </w:r>
      <w:r w:rsidR="00932864">
        <w:t xml:space="preserve"> </w:t>
      </w:r>
      <w:r w:rsidRPr="009510CC">
        <w:t>de</w:t>
      </w:r>
      <w:r w:rsidR="00932864">
        <w:t xml:space="preserve"> </w:t>
      </w:r>
      <w:r w:rsidRPr="009510CC">
        <w:t>aceasta,</w:t>
      </w:r>
      <w:r w:rsidR="00932864">
        <w:t xml:space="preserve"> </w:t>
      </w:r>
      <w:r w:rsidRPr="009510CC">
        <w:t>evitând</w:t>
      </w:r>
      <w:r w:rsidR="00932864">
        <w:t xml:space="preserve"> </w:t>
      </w:r>
      <w:r w:rsidRPr="009510CC">
        <w:t>adâncirea</w:t>
      </w:r>
      <w:r w:rsidR="00932864">
        <w:t xml:space="preserve"> </w:t>
      </w:r>
      <w:r w:rsidRPr="009510CC">
        <w:t>disparităților</w:t>
      </w:r>
      <w:r w:rsidR="00932864">
        <w:t xml:space="preserve"> </w:t>
      </w:r>
      <w:r w:rsidRPr="009510CC">
        <w:t>regionale.</w:t>
      </w:r>
    </w:p>
    <w:p w14:paraId="2F68D401" w14:textId="502297B6" w:rsidR="009510CC" w:rsidRPr="009510CC" w:rsidRDefault="009510CC" w:rsidP="009510CC">
      <w:r w:rsidRPr="009510CC">
        <w:t>Domeniile</w:t>
      </w:r>
      <w:r w:rsidR="00932864">
        <w:t xml:space="preserve"> </w:t>
      </w:r>
      <w:r w:rsidRPr="009510CC">
        <w:t>vizate</w:t>
      </w:r>
      <w:r w:rsidR="00932864">
        <w:t xml:space="preserve"> </w:t>
      </w:r>
      <w:r w:rsidRPr="009510CC">
        <w:t>sunt:</w:t>
      </w:r>
    </w:p>
    <w:p w14:paraId="6399E70E" w14:textId="7DD6CB74" w:rsidR="009510CC" w:rsidRPr="009510CC" w:rsidRDefault="009510CC">
      <w:pPr>
        <w:numPr>
          <w:ilvl w:val="0"/>
          <w:numId w:val="4"/>
        </w:numPr>
      </w:pPr>
      <w:r w:rsidRPr="009510CC">
        <w:t>Fabricarea</w:t>
      </w:r>
      <w:r w:rsidR="00932864">
        <w:t xml:space="preserve"> </w:t>
      </w:r>
      <w:r w:rsidRPr="009510CC">
        <w:t>bateriilor</w:t>
      </w:r>
      <w:r w:rsidR="00932864">
        <w:t xml:space="preserve"> </w:t>
      </w:r>
      <w:r w:rsidRPr="009510CC">
        <w:t>reîncărcabile,</w:t>
      </w:r>
      <w:r w:rsidR="00932864">
        <w:t xml:space="preserve"> </w:t>
      </w:r>
      <w:r w:rsidRPr="009510CC">
        <w:t>a</w:t>
      </w:r>
      <w:r w:rsidR="00932864">
        <w:t xml:space="preserve"> </w:t>
      </w:r>
      <w:r w:rsidRPr="009510CC">
        <w:t>ansamblurilor</w:t>
      </w:r>
      <w:r w:rsidR="00932864">
        <w:t xml:space="preserve"> </w:t>
      </w:r>
      <w:r w:rsidRPr="009510CC">
        <w:t>de</w:t>
      </w:r>
      <w:r w:rsidR="00932864">
        <w:t xml:space="preserve"> </w:t>
      </w:r>
      <w:r w:rsidRPr="009510CC">
        <w:t>baterii</w:t>
      </w:r>
      <w:r w:rsidR="00932864">
        <w:t xml:space="preserve"> </w:t>
      </w:r>
      <w:r w:rsidRPr="009510CC">
        <w:t>și</w:t>
      </w:r>
      <w:r w:rsidR="00932864">
        <w:t xml:space="preserve"> </w:t>
      </w:r>
      <w:r w:rsidRPr="009510CC">
        <w:t>a</w:t>
      </w:r>
      <w:r w:rsidR="00932864">
        <w:t xml:space="preserve"> </w:t>
      </w:r>
      <w:r w:rsidRPr="009510CC">
        <w:t>acumulatorilor</w:t>
      </w:r>
      <w:r w:rsidR="00932864">
        <w:t xml:space="preserve"> </w:t>
      </w:r>
      <w:r w:rsidRPr="009510CC">
        <w:t>pentru</w:t>
      </w:r>
      <w:r w:rsidR="00932864">
        <w:t xml:space="preserve"> </w:t>
      </w:r>
      <w:r w:rsidRPr="009510CC">
        <w:t>transporturi,</w:t>
      </w:r>
      <w:r w:rsidR="00932864">
        <w:t xml:space="preserve"> </w:t>
      </w:r>
      <w:r w:rsidRPr="009510CC">
        <w:t>a</w:t>
      </w:r>
      <w:r w:rsidR="00932864">
        <w:t xml:space="preserve"> </w:t>
      </w:r>
      <w:r w:rsidRPr="009510CC">
        <w:t>materialelor</w:t>
      </w:r>
      <w:r w:rsidR="00932864">
        <w:t xml:space="preserve"> </w:t>
      </w:r>
      <w:r w:rsidRPr="009510CC">
        <w:t>active</w:t>
      </w:r>
      <w:r w:rsidR="00932864">
        <w:t xml:space="preserve"> </w:t>
      </w:r>
      <w:r w:rsidRPr="009510CC">
        <w:t>pentru</w:t>
      </w:r>
      <w:r w:rsidR="00932864">
        <w:t xml:space="preserve"> </w:t>
      </w:r>
      <w:r w:rsidRPr="009510CC">
        <w:t>baterii,</w:t>
      </w:r>
      <w:r w:rsidR="00932864">
        <w:t xml:space="preserve"> </w:t>
      </w:r>
      <w:r w:rsidRPr="009510CC">
        <w:t>celulelor</w:t>
      </w:r>
      <w:r w:rsidR="00932864">
        <w:t xml:space="preserve"> </w:t>
      </w:r>
      <w:r w:rsidRPr="009510CC">
        <w:t>de</w:t>
      </w:r>
      <w:r w:rsidR="00932864">
        <w:t xml:space="preserve"> </w:t>
      </w:r>
      <w:r w:rsidRPr="009510CC">
        <w:t>baterii,</w:t>
      </w:r>
      <w:r w:rsidR="00932864">
        <w:t xml:space="preserve"> </w:t>
      </w:r>
      <w:r w:rsidRPr="009510CC">
        <w:t>carcase</w:t>
      </w:r>
      <w:r w:rsidR="00932864">
        <w:t xml:space="preserve"> </w:t>
      </w:r>
      <w:r w:rsidRPr="009510CC">
        <w:t>și</w:t>
      </w:r>
      <w:r w:rsidR="00932864">
        <w:t xml:space="preserve"> </w:t>
      </w:r>
      <w:r w:rsidRPr="009510CC">
        <w:t>componente</w:t>
      </w:r>
      <w:r w:rsidR="00932864">
        <w:t xml:space="preserve"> </w:t>
      </w:r>
      <w:r w:rsidRPr="009510CC">
        <w:t>electronice,</w:t>
      </w:r>
      <w:r w:rsidR="00932864">
        <w:t xml:space="preserve"> </w:t>
      </w:r>
      <w:r w:rsidRPr="009510CC">
        <w:t>precum</w:t>
      </w:r>
      <w:r w:rsidR="00932864">
        <w:t xml:space="preserve"> </w:t>
      </w:r>
      <w:r w:rsidRPr="009510CC">
        <w:t>și</w:t>
      </w:r>
      <w:r w:rsidR="00932864">
        <w:t xml:space="preserve"> </w:t>
      </w:r>
      <w:r w:rsidRPr="009510CC">
        <w:t>reciclarea</w:t>
      </w:r>
      <w:r w:rsidR="00932864">
        <w:t xml:space="preserve"> </w:t>
      </w:r>
      <w:r w:rsidRPr="009510CC">
        <w:t>bateriilor</w:t>
      </w:r>
      <w:r w:rsidR="00932864">
        <w:t xml:space="preserve"> </w:t>
      </w:r>
      <w:r w:rsidRPr="009510CC">
        <w:t>uzate;</w:t>
      </w:r>
    </w:p>
    <w:p w14:paraId="2241E2DF" w14:textId="41C8EA82" w:rsidR="009510CC" w:rsidRPr="009510CC" w:rsidRDefault="009510CC">
      <w:pPr>
        <w:numPr>
          <w:ilvl w:val="0"/>
          <w:numId w:val="4"/>
        </w:numPr>
      </w:pPr>
      <w:r w:rsidRPr="009510CC">
        <w:t>Fabricarea</w:t>
      </w:r>
      <w:r w:rsidR="00932864">
        <w:t xml:space="preserve"> </w:t>
      </w:r>
      <w:r w:rsidRPr="009510CC">
        <w:t>hidrogenului</w:t>
      </w:r>
      <w:r w:rsidR="00932864">
        <w:t xml:space="preserve"> </w:t>
      </w:r>
      <w:r w:rsidRPr="009510CC">
        <w:t>și</w:t>
      </w:r>
      <w:r w:rsidR="00932864">
        <w:t xml:space="preserve"> </w:t>
      </w:r>
      <w:r w:rsidRPr="009510CC">
        <w:t>a</w:t>
      </w:r>
      <w:r w:rsidR="00932864">
        <w:t xml:space="preserve"> </w:t>
      </w:r>
      <w:r w:rsidRPr="009510CC">
        <w:t>combustibililor</w:t>
      </w:r>
      <w:r w:rsidR="00932864">
        <w:t xml:space="preserve"> </w:t>
      </w:r>
      <w:r w:rsidRPr="009510CC">
        <w:t>sintetici</w:t>
      </w:r>
      <w:r w:rsidR="00932864">
        <w:t xml:space="preserve"> </w:t>
      </w:r>
      <w:r w:rsidRPr="009510CC">
        <w:t>pe</w:t>
      </w:r>
      <w:r w:rsidR="00932864">
        <w:t xml:space="preserve"> </w:t>
      </w:r>
      <w:r w:rsidRPr="009510CC">
        <w:t>bază</w:t>
      </w:r>
      <w:r w:rsidR="00932864">
        <w:t xml:space="preserve"> </w:t>
      </w:r>
      <w:r w:rsidRPr="009510CC">
        <w:t>de</w:t>
      </w:r>
      <w:r w:rsidR="00932864">
        <w:t xml:space="preserve"> </w:t>
      </w:r>
      <w:r w:rsidRPr="009510CC">
        <w:t>hidrogen,</w:t>
      </w:r>
      <w:r w:rsidR="00932864">
        <w:t xml:space="preserve"> </w:t>
      </w:r>
      <w:r w:rsidRPr="009510CC">
        <w:t>a</w:t>
      </w:r>
      <w:r w:rsidR="00932864">
        <w:t xml:space="preserve"> </w:t>
      </w:r>
      <w:r w:rsidRPr="009510CC">
        <w:t>echipamentelor</w:t>
      </w:r>
      <w:r w:rsidR="00932864">
        <w:t xml:space="preserve"> </w:t>
      </w:r>
      <w:r w:rsidRPr="009510CC">
        <w:t>pentru</w:t>
      </w:r>
      <w:r w:rsidR="00932864">
        <w:t xml:space="preserve"> </w:t>
      </w:r>
      <w:r w:rsidRPr="009510CC">
        <w:t>producerea</w:t>
      </w:r>
      <w:r w:rsidR="00932864">
        <w:t xml:space="preserve"> </w:t>
      </w:r>
      <w:r w:rsidRPr="009510CC">
        <w:t>și</w:t>
      </w:r>
      <w:r w:rsidR="00932864">
        <w:t xml:space="preserve"> </w:t>
      </w:r>
      <w:r w:rsidRPr="009510CC">
        <w:t>utilizarea</w:t>
      </w:r>
      <w:r w:rsidR="00932864">
        <w:t xml:space="preserve"> </w:t>
      </w:r>
      <w:r w:rsidRPr="009510CC">
        <w:t>hidrogenului,</w:t>
      </w:r>
      <w:r w:rsidR="00932864">
        <w:t xml:space="preserve"> </w:t>
      </w:r>
      <w:r w:rsidRPr="009510CC">
        <w:t>precum</w:t>
      </w:r>
      <w:r w:rsidR="00932864">
        <w:t xml:space="preserve"> </w:t>
      </w:r>
      <w:r w:rsidRPr="009510CC">
        <w:t>și</w:t>
      </w:r>
      <w:r w:rsidR="00932864">
        <w:t xml:space="preserve"> </w:t>
      </w:r>
      <w:r w:rsidRPr="009510CC">
        <w:t>a</w:t>
      </w:r>
      <w:r w:rsidR="00932864">
        <w:t xml:space="preserve"> </w:t>
      </w:r>
      <w:r w:rsidRPr="009510CC">
        <w:t>instalațiilor</w:t>
      </w:r>
      <w:r w:rsidR="00932864">
        <w:t xml:space="preserve"> </w:t>
      </w:r>
      <w:r w:rsidRPr="009510CC">
        <w:t>care</w:t>
      </w:r>
      <w:r w:rsidR="00932864">
        <w:t xml:space="preserve"> </w:t>
      </w:r>
      <w:r w:rsidRPr="009510CC">
        <w:t>stochează</w:t>
      </w:r>
      <w:r w:rsidR="00932864">
        <w:t xml:space="preserve"> </w:t>
      </w:r>
      <w:r w:rsidRPr="009510CC">
        <w:t>hidrogen</w:t>
      </w:r>
      <w:r w:rsidR="00932864">
        <w:t xml:space="preserve"> </w:t>
      </w:r>
      <w:r w:rsidRPr="009510CC">
        <w:t>și</w:t>
      </w:r>
      <w:r w:rsidR="00932864">
        <w:t xml:space="preserve"> </w:t>
      </w:r>
      <w:r w:rsidRPr="009510CC">
        <w:t>îl</w:t>
      </w:r>
      <w:r w:rsidR="00932864">
        <w:t xml:space="preserve"> </w:t>
      </w:r>
      <w:r w:rsidRPr="009510CC">
        <w:t>returnează</w:t>
      </w:r>
      <w:r w:rsidR="00932864">
        <w:t xml:space="preserve"> </w:t>
      </w:r>
      <w:r w:rsidRPr="009510CC">
        <w:t>ulterior;</w:t>
      </w:r>
    </w:p>
    <w:p w14:paraId="54A9563C" w14:textId="5CB317CB" w:rsidR="009510CC" w:rsidRPr="009510CC" w:rsidRDefault="009510CC">
      <w:pPr>
        <w:numPr>
          <w:ilvl w:val="0"/>
          <w:numId w:val="4"/>
        </w:numPr>
      </w:pPr>
      <w:r w:rsidRPr="009510CC">
        <w:t>Fabricarea</w:t>
      </w:r>
      <w:r w:rsidR="00932864">
        <w:t xml:space="preserve"> </w:t>
      </w:r>
      <w:r w:rsidRPr="009510CC">
        <w:t>de</w:t>
      </w:r>
      <w:r w:rsidR="00932864">
        <w:t xml:space="preserve"> </w:t>
      </w:r>
      <w:r w:rsidRPr="009510CC">
        <w:t>echipamente</w:t>
      </w:r>
      <w:r w:rsidR="00932864">
        <w:t xml:space="preserve"> </w:t>
      </w:r>
      <w:r w:rsidRPr="009510CC">
        <w:t>pentru</w:t>
      </w:r>
      <w:r w:rsidR="00932864">
        <w:t xml:space="preserve"> </w:t>
      </w:r>
      <w:r w:rsidRPr="009510CC">
        <w:t>eficiența</w:t>
      </w:r>
      <w:r w:rsidR="00932864">
        <w:t xml:space="preserve"> </w:t>
      </w:r>
      <w:r w:rsidRPr="009510CC">
        <w:t>energetică</w:t>
      </w:r>
      <w:r w:rsidR="00932864">
        <w:t xml:space="preserve"> </w:t>
      </w:r>
      <w:r w:rsidRPr="009510CC">
        <w:t>a</w:t>
      </w:r>
      <w:r w:rsidR="00932864">
        <w:t xml:space="preserve"> </w:t>
      </w:r>
      <w:r w:rsidRPr="009510CC">
        <w:t>clădirilor</w:t>
      </w:r>
      <w:r w:rsidR="00932864">
        <w:t xml:space="preserve"> </w:t>
      </w:r>
      <w:r w:rsidRPr="009510CC">
        <w:t>cum</w:t>
      </w:r>
      <w:r w:rsidR="00932864">
        <w:t xml:space="preserve"> </w:t>
      </w:r>
      <w:r w:rsidRPr="009510CC">
        <w:t>ar</w:t>
      </w:r>
      <w:r w:rsidR="00932864">
        <w:t xml:space="preserve"> </w:t>
      </w:r>
      <w:r w:rsidRPr="009510CC">
        <w:t>fi</w:t>
      </w:r>
      <w:r w:rsidR="00932864">
        <w:t xml:space="preserve"> </w:t>
      </w:r>
      <w:r w:rsidRPr="009510CC">
        <w:t>pompe</w:t>
      </w:r>
      <w:r w:rsidR="00932864">
        <w:t xml:space="preserve"> </w:t>
      </w:r>
      <w:r w:rsidRPr="009510CC">
        <w:t>de</w:t>
      </w:r>
      <w:r w:rsidR="00932864">
        <w:t xml:space="preserve"> </w:t>
      </w:r>
      <w:r w:rsidRPr="009510CC">
        <w:t>căldură,</w:t>
      </w:r>
      <w:r w:rsidR="00932864">
        <w:t xml:space="preserve"> </w:t>
      </w:r>
      <w:r w:rsidRPr="009510CC">
        <w:t>ferestre,</w:t>
      </w:r>
      <w:r w:rsidR="00932864">
        <w:t xml:space="preserve"> </w:t>
      </w:r>
      <w:r w:rsidRPr="009510CC">
        <w:t>uși,</w:t>
      </w:r>
      <w:r w:rsidR="00932864">
        <w:t xml:space="preserve"> </w:t>
      </w:r>
      <w:r w:rsidRPr="009510CC">
        <w:t>sisteme</w:t>
      </w:r>
      <w:r w:rsidR="00932864">
        <w:t xml:space="preserve"> </w:t>
      </w:r>
      <w:r w:rsidRPr="009510CC">
        <w:t>de</w:t>
      </w:r>
      <w:r w:rsidR="00932864">
        <w:t xml:space="preserve"> </w:t>
      </w:r>
      <w:r w:rsidRPr="009510CC">
        <w:t>pereți</w:t>
      </w:r>
      <w:r w:rsidR="00932864">
        <w:t xml:space="preserve"> </w:t>
      </w:r>
      <w:r w:rsidRPr="009510CC">
        <w:t>exteriori,</w:t>
      </w:r>
      <w:r w:rsidR="00932864">
        <w:t xml:space="preserve"> </w:t>
      </w:r>
      <w:r w:rsidRPr="009510CC">
        <w:t>sisteme</w:t>
      </w:r>
      <w:r w:rsidR="00932864">
        <w:t xml:space="preserve"> </w:t>
      </w:r>
      <w:r w:rsidRPr="009510CC">
        <w:t>de</w:t>
      </w:r>
      <w:r w:rsidR="00932864">
        <w:t xml:space="preserve"> </w:t>
      </w:r>
      <w:r w:rsidRPr="009510CC">
        <w:t>acoperișuri,</w:t>
      </w:r>
      <w:r w:rsidR="00932864">
        <w:t xml:space="preserve"> </w:t>
      </w:r>
      <w:r w:rsidRPr="009510CC">
        <w:t>produse</w:t>
      </w:r>
      <w:r w:rsidR="00932864">
        <w:t xml:space="preserve"> </w:t>
      </w:r>
      <w:r w:rsidRPr="009510CC">
        <w:t>izolante,</w:t>
      </w:r>
      <w:r w:rsidR="00932864">
        <w:t xml:space="preserve"> </w:t>
      </w:r>
      <w:r w:rsidRPr="009510CC">
        <w:t>aparatură</w:t>
      </w:r>
      <w:r w:rsidR="00932864">
        <w:t xml:space="preserve"> </w:t>
      </w:r>
      <w:r w:rsidRPr="009510CC">
        <w:t>electrocasnică</w:t>
      </w:r>
      <w:r w:rsidR="00932864">
        <w:t xml:space="preserve"> </w:t>
      </w:r>
      <w:r w:rsidRPr="009510CC">
        <w:t>ce</w:t>
      </w:r>
      <w:r w:rsidR="00932864">
        <w:t xml:space="preserve"> </w:t>
      </w:r>
      <w:r w:rsidRPr="009510CC">
        <w:t>se</w:t>
      </w:r>
      <w:r w:rsidR="00932864">
        <w:t xml:space="preserve"> </w:t>
      </w:r>
      <w:r w:rsidRPr="009510CC">
        <w:t>încadrează</w:t>
      </w:r>
      <w:r w:rsidR="00932864">
        <w:t xml:space="preserve"> </w:t>
      </w:r>
      <w:r w:rsidRPr="009510CC">
        <w:t>în</w:t>
      </w:r>
      <w:r w:rsidR="00932864">
        <w:t xml:space="preserve"> </w:t>
      </w:r>
      <w:r w:rsidRPr="009510CC">
        <w:t>cele</w:t>
      </w:r>
      <w:r w:rsidR="00932864">
        <w:t xml:space="preserve"> </w:t>
      </w:r>
      <w:r w:rsidRPr="009510CC">
        <w:t>mai</w:t>
      </w:r>
      <w:r w:rsidR="00932864">
        <w:t xml:space="preserve"> </w:t>
      </w:r>
      <w:r w:rsidRPr="009510CC">
        <w:t>des</w:t>
      </w:r>
      <w:r w:rsidR="00932864">
        <w:t xml:space="preserve"> </w:t>
      </w:r>
      <w:r w:rsidRPr="009510CC">
        <w:t>utilizate</w:t>
      </w:r>
      <w:r w:rsidR="00932864">
        <w:t xml:space="preserve"> </w:t>
      </w:r>
      <w:r w:rsidRPr="009510CC">
        <w:t>două</w:t>
      </w:r>
      <w:r w:rsidR="00932864">
        <w:t xml:space="preserve"> </w:t>
      </w:r>
      <w:r w:rsidRPr="009510CC">
        <w:t>clase</w:t>
      </w:r>
      <w:r w:rsidR="00932864">
        <w:t xml:space="preserve"> </w:t>
      </w:r>
      <w:r w:rsidRPr="009510CC">
        <w:t>de</w:t>
      </w:r>
      <w:r w:rsidR="00932864">
        <w:t xml:space="preserve"> </w:t>
      </w:r>
      <w:r w:rsidRPr="009510CC">
        <w:t>eficiență</w:t>
      </w:r>
      <w:r w:rsidR="00932864">
        <w:t xml:space="preserve"> </w:t>
      </w:r>
      <w:r w:rsidRPr="009510CC">
        <w:t>energetică,</w:t>
      </w:r>
      <w:r w:rsidR="00932864">
        <w:t xml:space="preserve"> </w:t>
      </w:r>
      <w:r w:rsidRPr="009510CC">
        <w:t>sisteme</w:t>
      </w:r>
      <w:r w:rsidR="00932864">
        <w:t xml:space="preserve"> </w:t>
      </w:r>
      <w:r w:rsidRPr="009510CC">
        <w:t>de</w:t>
      </w:r>
      <w:r w:rsidR="00932864">
        <w:t xml:space="preserve"> </w:t>
      </w:r>
      <w:r w:rsidRPr="009510CC">
        <w:t>încălzire</w:t>
      </w:r>
      <w:r w:rsidR="00932864">
        <w:t xml:space="preserve"> </w:t>
      </w:r>
      <w:r w:rsidRPr="009510CC">
        <w:t>a</w:t>
      </w:r>
      <w:r w:rsidR="00932864">
        <w:t xml:space="preserve"> </w:t>
      </w:r>
      <w:r w:rsidRPr="009510CC">
        <w:t>incintelor,</w:t>
      </w:r>
      <w:r w:rsidR="00932864">
        <w:t xml:space="preserve"> </w:t>
      </w:r>
      <w:r w:rsidRPr="009510CC">
        <w:t>sisteme</w:t>
      </w:r>
      <w:r w:rsidR="00932864">
        <w:t xml:space="preserve"> </w:t>
      </w:r>
      <w:r w:rsidRPr="009510CC">
        <w:t>de</w:t>
      </w:r>
      <w:r w:rsidR="00932864">
        <w:t xml:space="preserve"> </w:t>
      </w:r>
      <w:r w:rsidRPr="009510CC">
        <w:t>apă</w:t>
      </w:r>
      <w:r w:rsidR="00932864">
        <w:t xml:space="preserve"> </w:t>
      </w:r>
      <w:r w:rsidRPr="009510CC">
        <w:t>caldă</w:t>
      </w:r>
      <w:r w:rsidR="00932864">
        <w:t xml:space="preserve"> </w:t>
      </w:r>
      <w:r w:rsidRPr="009510CC">
        <w:t>menajeră</w:t>
      </w:r>
      <w:r w:rsidR="00932864">
        <w:t xml:space="preserve"> </w:t>
      </w:r>
      <w:r w:rsidRPr="009510CC">
        <w:t>și</w:t>
      </w:r>
      <w:r w:rsidR="00932864">
        <w:t xml:space="preserve"> </w:t>
      </w:r>
      <w:r w:rsidRPr="009510CC">
        <w:t>sisteme</w:t>
      </w:r>
      <w:r w:rsidR="00932864">
        <w:t xml:space="preserve"> </w:t>
      </w:r>
      <w:r w:rsidRPr="009510CC">
        <w:t>de</w:t>
      </w:r>
      <w:r w:rsidR="00932864">
        <w:t xml:space="preserve"> </w:t>
      </w:r>
      <w:r w:rsidRPr="009510CC">
        <w:t>răcire</w:t>
      </w:r>
      <w:r w:rsidR="00932864">
        <w:t xml:space="preserve"> </w:t>
      </w:r>
      <w:r w:rsidRPr="009510CC">
        <w:t>/</w:t>
      </w:r>
      <w:r w:rsidR="00932864">
        <w:t xml:space="preserve"> </w:t>
      </w:r>
      <w:r w:rsidRPr="009510CC">
        <w:t>de</w:t>
      </w:r>
      <w:r w:rsidR="00932864">
        <w:t xml:space="preserve"> </w:t>
      </w:r>
      <w:r w:rsidRPr="009510CC">
        <w:t>ventilație</w:t>
      </w:r>
      <w:r w:rsidR="00932864">
        <w:t xml:space="preserve"> </w:t>
      </w:r>
      <w:r w:rsidRPr="009510CC">
        <w:t>care</w:t>
      </w:r>
      <w:r w:rsidR="00932864">
        <w:t xml:space="preserve"> </w:t>
      </w:r>
      <w:r w:rsidRPr="009510CC">
        <w:t>se</w:t>
      </w:r>
      <w:r w:rsidR="00932864">
        <w:t xml:space="preserve"> </w:t>
      </w:r>
      <w:r w:rsidRPr="009510CC">
        <w:t>încadrează</w:t>
      </w:r>
      <w:r w:rsidR="00932864">
        <w:t xml:space="preserve"> </w:t>
      </w:r>
      <w:r w:rsidRPr="009510CC">
        <w:t>în</w:t>
      </w:r>
      <w:r w:rsidR="00932864">
        <w:t xml:space="preserve"> </w:t>
      </w:r>
      <w:r w:rsidRPr="009510CC">
        <w:t>cele</w:t>
      </w:r>
      <w:r w:rsidR="00932864">
        <w:t xml:space="preserve"> </w:t>
      </w:r>
      <w:r w:rsidRPr="009510CC">
        <w:t>mai</w:t>
      </w:r>
      <w:r w:rsidR="00932864">
        <w:t xml:space="preserve"> </w:t>
      </w:r>
      <w:r w:rsidRPr="009510CC">
        <w:t>des</w:t>
      </w:r>
      <w:r w:rsidR="00932864">
        <w:t xml:space="preserve"> </w:t>
      </w:r>
      <w:r w:rsidRPr="009510CC">
        <w:t>utilizate</w:t>
      </w:r>
      <w:r w:rsidR="00932864">
        <w:t xml:space="preserve"> </w:t>
      </w:r>
      <w:r w:rsidRPr="009510CC">
        <w:t>două</w:t>
      </w:r>
      <w:r w:rsidR="00932864">
        <w:t xml:space="preserve"> </w:t>
      </w:r>
      <w:r w:rsidRPr="009510CC">
        <w:t>clase</w:t>
      </w:r>
      <w:r w:rsidR="00932864">
        <w:t xml:space="preserve"> </w:t>
      </w:r>
      <w:r w:rsidRPr="009510CC">
        <w:t>de</w:t>
      </w:r>
      <w:r w:rsidR="00932864">
        <w:t xml:space="preserve"> </w:t>
      </w:r>
      <w:r w:rsidRPr="009510CC">
        <w:t>eficiență</w:t>
      </w:r>
      <w:r w:rsidR="00932864">
        <w:t xml:space="preserve"> </w:t>
      </w:r>
      <w:r w:rsidRPr="009510CC">
        <w:t>energetică,</w:t>
      </w:r>
      <w:r w:rsidR="00932864">
        <w:t xml:space="preserve"> </w:t>
      </w:r>
      <w:r w:rsidRPr="009510CC">
        <w:t>în</w:t>
      </w:r>
      <w:r w:rsidR="00932864">
        <w:t xml:space="preserve"> </w:t>
      </w:r>
      <w:r w:rsidRPr="009510CC">
        <w:t>conformitate</w:t>
      </w:r>
      <w:r w:rsidR="00932864">
        <w:t xml:space="preserve"> </w:t>
      </w:r>
      <w:r w:rsidRPr="009510CC">
        <w:t>cu</w:t>
      </w:r>
      <w:r w:rsidR="00932864">
        <w:t xml:space="preserve"> </w:t>
      </w:r>
      <w:r w:rsidRPr="009510CC">
        <w:t>Regulamentul</w:t>
      </w:r>
      <w:r w:rsidR="00932864">
        <w:t xml:space="preserve"> </w:t>
      </w:r>
      <w:r w:rsidRPr="009510CC">
        <w:t>(UE)</w:t>
      </w:r>
      <w:r w:rsidR="00932864">
        <w:t xml:space="preserve"> </w:t>
      </w:r>
      <w:r w:rsidRPr="009510CC">
        <w:t>2017/1369</w:t>
      </w:r>
      <w:r w:rsidR="00932864">
        <w:t xml:space="preserve"> </w:t>
      </w:r>
      <w:r w:rsidRPr="009510CC">
        <w:t>și</w:t>
      </w:r>
      <w:r w:rsidR="00932864">
        <w:t xml:space="preserve"> </w:t>
      </w:r>
      <w:r w:rsidRPr="009510CC">
        <w:t>cu</w:t>
      </w:r>
      <w:r w:rsidR="00932864">
        <w:t xml:space="preserve"> </w:t>
      </w:r>
      <w:r w:rsidRPr="009510CC">
        <w:t>actele</w:t>
      </w:r>
      <w:r w:rsidR="00932864">
        <w:t xml:space="preserve"> </w:t>
      </w:r>
      <w:r w:rsidRPr="009510CC">
        <w:t>delegate</w:t>
      </w:r>
      <w:r w:rsidR="00932864">
        <w:t xml:space="preserve"> </w:t>
      </w:r>
      <w:r w:rsidRPr="009510CC">
        <w:t>adoptate</w:t>
      </w:r>
      <w:r w:rsidR="00932864">
        <w:t xml:space="preserve"> </w:t>
      </w:r>
      <w:r w:rsidRPr="009510CC">
        <w:t>în</w:t>
      </w:r>
      <w:r w:rsidR="00932864">
        <w:t xml:space="preserve"> </w:t>
      </w:r>
      <w:r w:rsidRPr="009510CC">
        <w:t>temeiul</w:t>
      </w:r>
      <w:r w:rsidR="00932864">
        <w:t xml:space="preserve"> </w:t>
      </w:r>
      <w:r w:rsidRPr="009510CC">
        <w:t>regulamentului</w:t>
      </w:r>
      <w:r w:rsidR="00932864">
        <w:t xml:space="preserve"> </w:t>
      </w:r>
      <w:r w:rsidRPr="009510CC">
        <w:t>respectiv;</w:t>
      </w:r>
    </w:p>
    <w:p w14:paraId="7F5E11BC" w14:textId="21715089" w:rsidR="009510CC" w:rsidRPr="009510CC" w:rsidRDefault="009510CC">
      <w:pPr>
        <w:numPr>
          <w:ilvl w:val="0"/>
          <w:numId w:val="4"/>
        </w:numPr>
      </w:pPr>
      <w:r w:rsidRPr="009510CC">
        <w:lastRenderedPageBreak/>
        <w:t>Fabricarea</w:t>
      </w:r>
      <w:r w:rsidR="00932864">
        <w:t xml:space="preserve"> </w:t>
      </w:r>
      <w:r w:rsidRPr="009510CC">
        <w:t>de</w:t>
      </w:r>
      <w:r w:rsidR="00932864">
        <w:t xml:space="preserve"> </w:t>
      </w:r>
      <w:r w:rsidRPr="009510CC">
        <w:t>tehnologii</w:t>
      </w:r>
      <w:r w:rsidR="00932864">
        <w:t xml:space="preserve"> </w:t>
      </w:r>
      <w:r w:rsidRPr="009510CC">
        <w:t>din</w:t>
      </w:r>
      <w:r w:rsidR="00932864">
        <w:t xml:space="preserve"> </w:t>
      </w:r>
      <w:r w:rsidRPr="009510CC">
        <w:t>domeniul</w:t>
      </w:r>
      <w:r w:rsidR="00932864">
        <w:t xml:space="preserve"> </w:t>
      </w:r>
      <w:r w:rsidRPr="009510CC">
        <w:t>energiei</w:t>
      </w:r>
      <w:r w:rsidR="00932864">
        <w:t xml:space="preserve"> </w:t>
      </w:r>
      <w:r w:rsidRPr="009510CC">
        <w:t>din</w:t>
      </w:r>
      <w:r w:rsidR="00932864">
        <w:t xml:space="preserve"> </w:t>
      </w:r>
      <w:r w:rsidRPr="009510CC">
        <w:t>surse</w:t>
      </w:r>
      <w:r w:rsidR="00932864">
        <w:t xml:space="preserve"> </w:t>
      </w:r>
      <w:r w:rsidRPr="009510CC">
        <w:t>regenerabile,</w:t>
      </w:r>
      <w:r w:rsidR="00932864">
        <w:t xml:space="preserve"> </w:t>
      </w:r>
      <w:r w:rsidRPr="009510CC">
        <w:t>tehnologii</w:t>
      </w:r>
      <w:r w:rsidR="00932864">
        <w:t xml:space="preserve"> </w:t>
      </w:r>
      <w:r w:rsidRPr="009510CC">
        <w:t>cu</w:t>
      </w:r>
      <w:r w:rsidR="00932864">
        <w:t xml:space="preserve"> </w:t>
      </w:r>
      <w:r w:rsidRPr="009510CC">
        <w:t>emisii</w:t>
      </w:r>
      <w:r w:rsidR="00932864">
        <w:t xml:space="preserve"> </w:t>
      </w:r>
      <w:r w:rsidRPr="009510CC">
        <w:t>reduse</w:t>
      </w:r>
      <w:r w:rsidR="00932864">
        <w:t xml:space="preserve"> </w:t>
      </w:r>
      <w:r w:rsidRPr="009510CC">
        <w:t>de</w:t>
      </w:r>
      <w:r w:rsidR="00932864">
        <w:t xml:space="preserve"> </w:t>
      </w:r>
      <w:r w:rsidRPr="009510CC">
        <w:t>dioxid</w:t>
      </w:r>
      <w:r w:rsidR="00932864">
        <w:t xml:space="preserve"> </w:t>
      </w:r>
      <w:r w:rsidRPr="009510CC">
        <w:t>carbon</w:t>
      </w:r>
      <w:r w:rsidR="00932864">
        <w:t xml:space="preserve"> </w:t>
      </w:r>
      <w:r w:rsidRPr="009510CC">
        <w:t>pentru</w:t>
      </w:r>
      <w:r w:rsidR="00932864">
        <w:t xml:space="preserve"> </w:t>
      </w:r>
      <w:r w:rsidRPr="009510CC">
        <w:t>transporturi,</w:t>
      </w:r>
      <w:r w:rsidR="00932864">
        <w:t xml:space="preserve"> </w:t>
      </w:r>
      <w:r w:rsidRPr="009510CC">
        <w:t>altor</w:t>
      </w:r>
      <w:r w:rsidR="00932864">
        <w:t xml:space="preserve"> </w:t>
      </w:r>
      <w:r w:rsidRPr="009510CC">
        <w:t>tehnologii</w:t>
      </w:r>
      <w:r w:rsidR="00932864">
        <w:t xml:space="preserve"> </w:t>
      </w:r>
      <w:r w:rsidRPr="009510CC">
        <w:t>cu</w:t>
      </w:r>
      <w:r w:rsidR="00932864">
        <w:t xml:space="preserve"> </w:t>
      </w:r>
      <w:r w:rsidRPr="009510CC">
        <w:t>emisii</w:t>
      </w:r>
      <w:r w:rsidR="00932864">
        <w:t xml:space="preserve"> </w:t>
      </w:r>
      <w:r w:rsidRPr="009510CC">
        <w:t>reduse</w:t>
      </w:r>
      <w:r w:rsidR="00932864">
        <w:t xml:space="preserve"> </w:t>
      </w:r>
      <w:r w:rsidRPr="009510CC">
        <w:t>de</w:t>
      </w:r>
      <w:r w:rsidR="00932864">
        <w:t xml:space="preserve"> </w:t>
      </w:r>
      <w:r w:rsidRPr="009510CC">
        <w:t>dioxid</w:t>
      </w:r>
      <w:r w:rsidR="00932864">
        <w:t xml:space="preserve"> </w:t>
      </w:r>
      <w:r w:rsidRPr="009510CC">
        <w:t>de</w:t>
      </w:r>
      <w:r w:rsidR="00932864">
        <w:t xml:space="preserve"> </w:t>
      </w:r>
      <w:r w:rsidRPr="009510CC">
        <w:t>carbon;</w:t>
      </w:r>
    </w:p>
    <w:p w14:paraId="56DB669C" w14:textId="1B73E94C" w:rsidR="009510CC" w:rsidRPr="009510CC" w:rsidRDefault="009510CC">
      <w:pPr>
        <w:numPr>
          <w:ilvl w:val="0"/>
          <w:numId w:val="4"/>
        </w:numPr>
      </w:pPr>
      <w:r w:rsidRPr="009510CC">
        <w:t>Fabricarea</w:t>
      </w:r>
      <w:r w:rsidR="00932864">
        <w:t xml:space="preserve"> </w:t>
      </w:r>
      <w:r w:rsidRPr="009510CC">
        <w:t>biogazului</w:t>
      </w:r>
      <w:r w:rsidR="00932864">
        <w:t xml:space="preserve"> </w:t>
      </w:r>
      <w:r w:rsidRPr="009510CC">
        <w:t>și</w:t>
      </w:r>
      <w:r w:rsidR="00932864">
        <w:t xml:space="preserve"> </w:t>
      </w:r>
      <w:r w:rsidRPr="009510CC">
        <w:t>a</w:t>
      </w:r>
      <w:r w:rsidR="00932864">
        <w:t xml:space="preserve"> </w:t>
      </w:r>
      <w:r w:rsidRPr="009510CC">
        <w:t>biocombustibililor</w:t>
      </w:r>
      <w:r w:rsidR="00932864">
        <w:t xml:space="preserve"> </w:t>
      </w:r>
      <w:r w:rsidRPr="009510CC">
        <w:t>destinați</w:t>
      </w:r>
      <w:r w:rsidR="00932864">
        <w:t xml:space="preserve"> </w:t>
      </w:r>
      <w:r w:rsidRPr="009510CC">
        <w:t>utilizării</w:t>
      </w:r>
      <w:r w:rsidR="00932864">
        <w:t xml:space="preserve"> </w:t>
      </w:r>
      <w:r w:rsidRPr="009510CC">
        <w:t>în</w:t>
      </w:r>
      <w:r w:rsidR="00932864">
        <w:t xml:space="preserve"> </w:t>
      </w:r>
      <w:r w:rsidRPr="009510CC">
        <w:t>transporturi,</w:t>
      </w:r>
      <w:r w:rsidR="00932864">
        <w:t xml:space="preserve"> </w:t>
      </w:r>
      <w:r w:rsidRPr="009510CC">
        <w:t>precum</w:t>
      </w:r>
      <w:r w:rsidR="00932864">
        <w:t xml:space="preserve"> </w:t>
      </w:r>
      <w:r w:rsidRPr="009510CC">
        <w:t>și</w:t>
      </w:r>
      <w:r w:rsidR="00932864">
        <w:t xml:space="preserve"> </w:t>
      </w:r>
      <w:r w:rsidRPr="009510CC">
        <w:t>a</w:t>
      </w:r>
      <w:r w:rsidR="00932864">
        <w:t xml:space="preserve"> </w:t>
      </w:r>
      <w:proofErr w:type="spellStart"/>
      <w:r w:rsidRPr="009510CC">
        <w:t>biolichidelor</w:t>
      </w:r>
      <w:proofErr w:type="spellEnd"/>
      <w:r w:rsidRPr="009510CC">
        <w:t>;</w:t>
      </w:r>
    </w:p>
    <w:p w14:paraId="39FC5EB1" w14:textId="49D4CFEA" w:rsidR="009510CC" w:rsidRPr="009510CC" w:rsidRDefault="009510CC">
      <w:pPr>
        <w:numPr>
          <w:ilvl w:val="0"/>
          <w:numId w:val="4"/>
        </w:numPr>
      </w:pPr>
      <w:r w:rsidRPr="009510CC">
        <w:t>Producerea</w:t>
      </w:r>
      <w:r w:rsidR="00932864">
        <w:t xml:space="preserve"> </w:t>
      </w:r>
      <w:r w:rsidRPr="009510CC">
        <w:t>de</w:t>
      </w:r>
      <w:r w:rsidR="00932864">
        <w:t xml:space="preserve"> </w:t>
      </w:r>
      <w:r w:rsidRPr="009510CC">
        <w:t>energie</w:t>
      </w:r>
      <w:r w:rsidR="00932864">
        <w:t xml:space="preserve"> </w:t>
      </w:r>
      <w:r w:rsidRPr="009510CC">
        <w:t>electrică</w:t>
      </w:r>
      <w:r w:rsidR="00932864">
        <w:t xml:space="preserve"> </w:t>
      </w:r>
      <w:r w:rsidRPr="009510CC">
        <w:t>din</w:t>
      </w:r>
      <w:r w:rsidR="00932864">
        <w:t xml:space="preserve"> </w:t>
      </w:r>
      <w:r w:rsidRPr="009510CC">
        <w:t>combustibili</w:t>
      </w:r>
      <w:r w:rsidR="00932864">
        <w:t xml:space="preserve"> </w:t>
      </w:r>
      <w:r w:rsidRPr="009510CC">
        <w:t>gazoși</w:t>
      </w:r>
      <w:r w:rsidR="00932864">
        <w:t xml:space="preserve"> </w:t>
      </w:r>
      <w:r w:rsidRPr="009510CC">
        <w:t>și</w:t>
      </w:r>
      <w:r w:rsidR="00932864">
        <w:t xml:space="preserve"> </w:t>
      </w:r>
      <w:r w:rsidRPr="009510CC">
        <w:t>lichizi</w:t>
      </w:r>
      <w:r w:rsidR="00932864">
        <w:t xml:space="preserve"> </w:t>
      </w:r>
      <w:proofErr w:type="spellStart"/>
      <w:r w:rsidRPr="009510CC">
        <w:t>nefosili</w:t>
      </w:r>
      <w:proofErr w:type="spellEnd"/>
      <w:r w:rsidR="00932864">
        <w:t xml:space="preserve"> </w:t>
      </w:r>
      <w:r w:rsidRPr="009510CC">
        <w:t>din</w:t>
      </w:r>
      <w:r w:rsidR="00932864">
        <w:t xml:space="preserve"> </w:t>
      </w:r>
      <w:r w:rsidRPr="009510CC">
        <w:t>surse</w:t>
      </w:r>
      <w:r w:rsidR="00932864">
        <w:t xml:space="preserve"> </w:t>
      </w:r>
      <w:r w:rsidRPr="009510CC">
        <w:t>regenerabile</w:t>
      </w:r>
      <w:r w:rsidR="00932864">
        <w:t xml:space="preserve"> </w:t>
      </w:r>
      <w:r w:rsidRPr="009510CC">
        <w:t>cum</w:t>
      </w:r>
      <w:r w:rsidR="00932864">
        <w:t xml:space="preserve"> </w:t>
      </w:r>
      <w:r w:rsidRPr="009510CC">
        <w:t>ar</w:t>
      </w:r>
      <w:r w:rsidR="00932864">
        <w:t xml:space="preserve"> </w:t>
      </w:r>
      <w:r w:rsidRPr="009510CC">
        <w:t>fi</w:t>
      </w:r>
      <w:r w:rsidR="00932864">
        <w:t xml:space="preserve"> </w:t>
      </w:r>
      <w:r w:rsidRPr="009510CC">
        <w:t>gunoiul</w:t>
      </w:r>
      <w:r w:rsidR="00932864">
        <w:t xml:space="preserve"> </w:t>
      </w:r>
      <w:r w:rsidRPr="009510CC">
        <w:t>de</w:t>
      </w:r>
      <w:r w:rsidR="00932864">
        <w:t xml:space="preserve"> </w:t>
      </w:r>
      <w:r w:rsidRPr="009510CC">
        <w:t>grajd,</w:t>
      </w:r>
      <w:r w:rsidR="00932864">
        <w:t xml:space="preserve"> </w:t>
      </w:r>
      <w:r w:rsidRPr="009510CC">
        <w:t>deșeurile</w:t>
      </w:r>
      <w:r w:rsidR="00932864">
        <w:t xml:space="preserve"> </w:t>
      </w:r>
      <w:r w:rsidRPr="009510CC">
        <w:t>agricole</w:t>
      </w:r>
      <w:r w:rsidR="00932864">
        <w:t xml:space="preserve"> </w:t>
      </w:r>
      <w:r w:rsidRPr="009510CC">
        <w:t>și</w:t>
      </w:r>
      <w:r w:rsidR="00932864">
        <w:t xml:space="preserve"> </w:t>
      </w:r>
      <w:r w:rsidRPr="009510CC">
        <w:t>hidrogen;</w:t>
      </w:r>
    </w:p>
    <w:p w14:paraId="21C974FC" w14:textId="352738AF" w:rsidR="009510CC" w:rsidRPr="009510CC" w:rsidRDefault="009510CC">
      <w:pPr>
        <w:numPr>
          <w:ilvl w:val="0"/>
          <w:numId w:val="4"/>
        </w:numPr>
      </w:pPr>
      <w:r w:rsidRPr="009510CC">
        <w:t>Sortarea</w:t>
      </w:r>
      <w:r w:rsidR="00932864">
        <w:t xml:space="preserve"> </w:t>
      </w:r>
      <w:r w:rsidRPr="009510CC">
        <w:t>și</w:t>
      </w:r>
      <w:r w:rsidR="00932864">
        <w:t xml:space="preserve"> </w:t>
      </w:r>
      <w:r w:rsidRPr="009510CC">
        <w:t>prelucrarea</w:t>
      </w:r>
      <w:r w:rsidR="00932864">
        <w:t xml:space="preserve"> </w:t>
      </w:r>
      <w:r w:rsidRPr="009510CC">
        <w:t>fluxurilor</w:t>
      </w:r>
      <w:r w:rsidR="00932864">
        <w:t xml:space="preserve"> </w:t>
      </w:r>
      <w:r w:rsidRPr="009510CC">
        <w:t>de</w:t>
      </w:r>
      <w:r w:rsidR="00932864">
        <w:t xml:space="preserve"> </w:t>
      </w:r>
      <w:r w:rsidRPr="009510CC">
        <w:t>deșeuri</w:t>
      </w:r>
      <w:r w:rsidR="00932864">
        <w:t xml:space="preserve"> </w:t>
      </w:r>
      <w:r w:rsidRPr="009510CC">
        <w:t>nepericuloase</w:t>
      </w:r>
      <w:r w:rsidR="00932864">
        <w:t xml:space="preserve"> </w:t>
      </w:r>
      <w:r w:rsidRPr="009510CC">
        <w:t>colectate</w:t>
      </w:r>
      <w:r w:rsidR="00932864">
        <w:t xml:space="preserve"> </w:t>
      </w:r>
      <w:r w:rsidRPr="009510CC">
        <w:t>separat</w:t>
      </w:r>
      <w:r w:rsidR="00932864">
        <w:t xml:space="preserve"> </w:t>
      </w:r>
      <w:r w:rsidRPr="009510CC">
        <w:t>în</w:t>
      </w:r>
      <w:r w:rsidR="00932864">
        <w:t xml:space="preserve"> </w:t>
      </w:r>
      <w:r w:rsidRPr="009510CC">
        <w:t>scopul</w:t>
      </w:r>
      <w:r w:rsidR="00932864">
        <w:t xml:space="preserve"> </w:t>
      </w:r>
      <w:r w:rsidRPr="009510CC">
        <w:t>transformării</w:t>
      </w:r>
      <w:r w:rsidR="00932864">
        <w:t xml:space="preserve"> </w:t>
      </w:r>
      <w:r w:rsidRPr="009510CC">
        <w:t>în</w:t>
      </w:r>
      <w:r w:rsidR="00932864">
        <w:t xml:space="preserve"> </w:t>
      </w:r>
      <w:r w:rsidRPr="009510CC">
        <w:t>materii</w:t>
      </w:r>
      <w:r w:rsidR="00932864">
        <w:t xml:space="preserve"> </w:t>
      </w:r>
      <w:r w:rsidRPr="009510CC">
        <w:t>prime</w:t>
      </w:r>
      <w:r w:rsidR="00932864">
        <w:t xml:space="preserve"> </w:t>
      </w:r>
      <w:r w:rsidRPr="009510CC">
        <w:t>secundare,</w:t>
      </w:r>
      <w:r w:rsidR="00932864">
        <w:t xml:space="preserve"> </w:t>
      </w:r>
      <w:r w:rsidRPr="009510CC">
        <w:t>care</w:t>
      </w:r>
      <w:r w:rsidR="00932864">
        <w:t xml:space="preserve"> </w:t>
      </w:r>
      <w:r w:rsidRPr="009510CC">
        <w:t>implică</w:t>
      </w:r>
      <w:r w:rsidR="00932864">
        <w:t xml:space="preserve"> </w:t>
      </w:r>
      <w:r w:rsidRPr="009510CC">
        <w:t>reprocesarea</w:t>
      </w:r>
      <w:r w:rsidR="00932864">
        <w:t xml:space="preserve"> </w:t>
      </w:r>
      <w:r w:rsidRPr="009510CC">
        <w:t>mecanică,</w:t>
      </w:r>
      <w:r w:rsidR="00932864">
        <w:t xml:space="preserve"> </w:t>
      </w:r>
      <w:r w:rsidRPr="009510CC">
        <w:t>însă</w:t>
      </w:r>
      <w:r w:rsidR="00932864">
        <w:t xml:space="preserve"> </w:t>
      </w:r>
      <w:r w:rsidRPr="009510CC">
        <w:t>nu</w:t>
      </w:r>
      <w:r w:rsidR="00932864">
        <w:t xml:space="preserve"> </w:t>
      </w:r>
      <w:r w:rsidRPr="009510CC">
        <w:t>în</w:t>
      </w:r>
      <w:r w:rsidR="00932864">
        <w:t xml:space="preserve"> </w:t>
      </w:r>
      <w:r w:rsidRPr="009510CC">
        <w:t>scopul</w:t>
      </w:r>
      <w:r w:rsidR="00932864">
        <w:t xml:space="preserve"> </w:t>
      </w:r>
      <w:r w:rsidRPr="009510CC">
        <w:t>rambleierii;</w:t>
      </w:r>
    </w:p>
    <w:p w14:paraId="4899A25E" w14:textId="20F7979E" w:rsidR="009510CC" w:rsidRPr="009510CC" w:rsidRDefault="009510CC">
      <w:pPr>
        <w:numPr>
          <w:ilvl w:val="0"/>
          <w:numId w:val="4"/>
        </w:numPr>
      </w:pPr>
      <w:r w:rsidRPr="009510CC">
        <w:t>Domeniile</w:t>
      </w:r>
      <w:r w:rsidR="00932864">
        <w:t xml:space="preserve"> </w:t>
      </w:r>
      <w:r w:rsidRPr="009510CC">
        <w:t>conexe</w:t>
      </w:r>
      <w:r w:rsidR="00932864">
        <w:t xml:space="preserve"> </w:t>
      </w:r>
      <w:r w:rsidRPr="009510CC">
        <w:t>celor</w:t>
      </w:r>
      <w:r w:rsidR="00932864">
        <w:t xml:space="preserve"> </w:t>
      </w:r>
      <w:r w:rsidRPr="009510CC">
        <w:t>menționate</w:t>
      </w:r>
      <w:r w:rsidR="00932864">
        <w:t xml:space="preserve"> </w:t>
      </w:r>
      <w:r w:rsidRPr="009510CC">
        <w:t>mai</w:t>
      </w:r>
      <w:r w:rsidR="00932864">
        <w:t xml:space="preserve"> </w:t>
      </w:r>
      <w:r w:rsidRPr="009510CC">
        <w:t>sus</w:t>
      </w:r>
      <w:r w:rsidR="00932864">
        <w:t xml:space="preserve"> </w:t>
      </w:r>
      <w:r w:rsidRPr="009510CC">
        <w:t>sau</w:t>
      </w:r>
      <w:r w:rsidR="00932864">
        <w:t xml:space="preserve"> </w:t>
      </w:r>
      <w:r w:rsidRPr="009510CC">
        <w:t>care</w:t>
      </w:r>
      <w:r w:rsidR="00932864">
        <w:t xml:space="preserve"> </w:t>
      </w:r>
      <w:r w:rsidRPr="009510CC">
        <w:t>pot</w:t>
      </w:r>
      <w:r w:rsidR="00932864">
        <w:t xml:space="preserve"> </w:t>
      </w:r>
      <w:r w:rsidRPr="009510CC">
        <w:t>contribui</w:t>
      </w:r>
      <w:r w:rsidR="00932864">
        <w:t xml:space="preserve"> </w:t>
      </w:r>
      <w:r w:rsidRPr="009510CC">
        <w:t>la</w:t>
      </w:r>
      <w:r w:rsidR="00932864">
        <w:t xml:space="preserve"> </w:t>
      </w:r>
      <w:r w:rsidRPr="009510CC">
        <w:t>dezvoltarea</w:t>
      </w:r>
      <w:r w:rsidR="00932864">
        <w:t xml:space="preserve"> </w:t>
      </w:r>
      <w:r w:rsidRPr="009510CC">
        <w:t>durabilă</w:t>
      </w:r>
      <w:r w:rsidR="00932864">
        <w:t xml:space="preserve"> </w:t>
      </w:r>
      <w:r w:rsidRPr="009510CC">
        <w:t>a</w:t>
      </w:r>
      <w:r w:rsidR="00932864">
        <w:t xml:space="preserve"> </w:t>
      </w:r>
      <w:r w:rsidRPr="009510CC">
        <w:t>acestora.</w:t>
      </w:r>
    </w:p>
    <w:p w14:paraId="48F6BA2D" w14:textId="219147D5" w:rsidR="009510CC" w:rsidRPr="009510CC" w:rsidRDefault="009510CC" w:rsidP="009510CC">
      <w:r w:rsidRPr="009510CC">
        <w:rPr>
          <w:b/>
          <w:bCs/>
          <w:i/>
          <w:iCs/>
          <w:u w:val="single"/>
        </w:rPr>
        <w:t>Apelul</w:t>
      </w:r>
      <w:r w:rsidR="00932864">
        <w:rPr>
          <w:b/>
          <w:bCs/>
          <w:i/>
          <w:iCs/>
          <w:u w:val="single"/>
        </w:rPr>
        <w:t xml:space="preserve"> </w:t>
      </w:r>
      <w:r w:rsidRPr="009510CC">
        <w:rPr>
          <w:b/>
          <w:bCs/>
          <w:i/>
          <w:iCs/>
          <w:u w:val="single"/>
        </w:rPr>
        <w:t>B</w:t>
      </w:r>
      <w:r w:rsidR="00932864">
        <w:rPr>
          <w:b/>
          <w:bCs/>
          <w:i/>
          <w:iCs/>
          <w:u w:val="single"/>
        </w:rPr>
        <w:t xml:space="preserve"> </w:t>
      </w:r>
      <w:r w:rsidRPr="009510CC">
        <w:rPr>
          <w:b/>
          <w:bCs/>
          <w:i/>
          <w:iCs/>
          <w:u w:val="single"/>
        </w:rPr>
        <w:t>-</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exprimarea</w:t>
      </w:r>
      <w:r w:rsidR="00932864">
        <w:rPr>
          <w:b/>
          <w:bCs/>
          <w:i/>
          <w:iCs/>
          <w:u w:val="single"/>
        </w:rPr>
        <w:t xml:space="preserve"> </w:t>
      </w:r>
      <w:r w:rsidRPr="009510CC">
        <w:rPr>
          <w:b/>
          <w:bCs/>
          <w:i/>
          <w:iCs/>
          <w:u w:val="single"/>
        </w:rPr>
        <w:t>interesului</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investiții</w:t>
      </w:r>
      <w:r w:rsidR="00932864">
        <w:rPr>
          <w:b/>
          <w:bCs/>
          <w:i/>
          <w:iCs/>
          <w:u w:val="single"/>
        </w:rPr>
        <w:t xml:space="preserve"> </w:t>
      </w:r>
      <w:r w:rsidRPr="009510CC">
        <w:rPr>
          <w:b/>
          <w:bCs/>
          <w:i/>
          <w:iCs/>
          <w:u w:val="single"/>
        </w:rPr>
        <w:t>în</w:t>
      </w:r>
      <w:r w:rsidR="00932864">
        <w:rPr>
          <w:b/>
          <w:bCs/>
          <w:i/>
          <w:iCs/>
          <w:u w:val="single"/>
        </w:rPr>
        <w:t xml:space="preserve"> </w:t>
      </w:r>
      <w:r w:rsidRPr="009510CC">
        <w:rPr>
          <w:b/>
          <w:bCs/>
          <w:i/>
          <w:iCs/>
          <w:u w:val="single"/>
        </w:rPr>
        <w:t>activități</w:t>
      </w:r>
      <w:r w:rsidR="00932864">
        <w:rPr>
          <w:b/>
          <w:bCs/>
          <w:i/>
          <w:iCs/>
          <w:u w:val="single"/>
        </w:rPr>
        <w:t xml:space="preserve"> </w:t>
      </w:r>
      <w:r w:rsidRPr="009510CC">
        <w:rPr>
          <w:b/>
          <w:bCs/>
          <w:i/>
          <w:iCs/>
          <w:u w:val="single"/>
        </w:rPr>
        <w:t>de</w:t>
      </w:r>
      <w:r w:rsidR="00932864">
        <w:rPr>
          <w:b/>
          <w:bCs/>
          <w:i/>
          <w:iCs/>
          <w:u w:val="single"/>
        </w:rPr>
        <w:t xml:space="preserve"> </w:t>
      </w:r>
      <w:r w:rsidRPr="009510CC">
        <w:rPr>
          <w:b/>
          <w:bCs/>
          <w:i/>
          <w:iCs/>
          <w:u w:val="single"/>
        </w:rPr>
        <w:t>tip</w:t>
      </w:r>
      <w:r w:rsidR="00932864">
        <w:rPr>
          <w:b/>
          <w:bCs/>
          <w:i/>
          <w:iCs/>
          <w:u w:val="single"/>
        </w:rPr>
        <w:t xml:space="preserve"> </w:t>
      </w:r>
      <w:r w:rsidRPr="009510CC">
        <w:rPr>
          <w:b/>
          <w:bCs/>
          <w:i/>
          <w:iCs/>
          <w:u w:val="single"/>
        </w:rPr>
        <w:t>ETS</w:t>
      </w:r>
      <w:r w:rsidR="00932864">
        <w:t xml:space="preserve"> </w:t>
      </w:r>
      <w:r w:rsidRPr="009510CC">
        <w:t>are</w:t>
      </w:r>
      <w:r w:rsidR="00932864">
        <w:t xml:space="preserve"> </w:t>
      </w:r>
      <w:r w:rsidRPr="009510CC">
        <w:t>ca</w:t>
      </w:r>
      <w:r w:rsidR="00932864">
        <w:t xml:space="preserve"> </w:t>
      </w:r>
      <w:r w:rsidRPr="009510CC">
        <w:t>obiectiv</w:t>
      </w:r>
      <w:r w:rsidR="00932864">
        <w:t xml:space="preserve"> </w:t>
      </w:r>
      <w:r w:rsidRPr="009510CC">
        <w:t>realizarea</w:t>
      </w:r>
      <w:r w:rsidR="00932864">
        <w:t xml:space="preserve"> </w:t>
      </w:r>
      <w:r w:rsidRPr="009510CC">
        <w:t>unei</w:t>
      </w:r>
      <w:r w:rsidR="00932864">
        <w:t xml:space="preserve"> </w:t>
      </w:r>
      <w:r w:rsidRPr="009510CC">
        <w:t>analize</w:t>
      </w:r>
      <w:r w:rsidR="00932864">
        <w:t xml:space="preserve"> </w:t>
      </w:r>
      <w:r w:rsidRPr="009510CC">
        <w:t>preliminare</w:t>
      </w:r>
      <w:r w:rsidR="00932864">
        <w:t xml:space="preserve"> </w:t>
      </w:r>
      <w:r w:rsidRPr="009510CC">
        <w:t>privind</w:t>
      </w:r>
      <w:r w:rsidR="00932864">
        <w:t xml:space="preserve"> </w:t>
      </w:r>
      <w:r w:rsidRPr="009510CC">
        <w:t>potențialul</w:t>
      </w:r>
      <w:r w:rsidR="00932864">
        <w:t xml:space="preserve"> </w:t>
      </w:r>
      <w:r w:rsidRPr="009510CC">
        <w:t>investițiilor</w:t>
      </w:r>
      <w:r w:rsidR="00932864">
        <w:t xml:space="preserve"> </w:t>
      </w:r>
      <w:r w:rsidRPr="009510CC">
        <w:t>pentru</w:t>
      </w:r>
      <w:r w:rsidR="00932864">
        <w:t xml:space="preserve"> </w:t>
      </w:r>
      <w:r w:rsidRPr="009510CC">
        <w:t>activități</w:t>
      </w:r>
      <w:r w:rsidR="00932864">
        <w:t xml:space="preserve"> </w:t>
      </w:r>
      <w:r w:rsidRPr="009510CC">
        <w:t>ce</w:t>
      </w:r>
      <w:r w:rsidR="00932864">
        <w:t xml:space="preserve"> </w:t>
      </w:r>
      <w:r w:rsidRPr="009510CC">
        <w:t>se</w:t>
      </w:r>
      <w:r w:rsidR="00932864">
        <w:t xml:space="preserve"> </w:t>
      </w:r>
      <w:r w:rsidRPr="009510CC">
        <w:t>încadrează</w:t>
      </w:r>
      <w:r w:rsidR="00932864">
        <w:t xml:space="preserve"> </w:t>
      </w:r>
      <w:r w:rsidRPr="009510CC">
        <w:t>sub</w:t>
      </w:r>
      <w:r w:rsidR="00932864">
        <w:t xml:space="preserve"> </w:t>
      </w:r>
      <w:r w:rsidRPr="009510CC">
        <w:t>plafoanele</w:t>
      </w:r>
      <w:r w:rsidR="00932864">
        <w:t xml:space="preserve"> </w:t>
      </w:r>
      <w:r w:rsidRPr="009510CC">
        <w:t>din</w:t>
      </w:r>
      <w:r w:rsidR="00932864">
        <w:t xml:space="preserve"> </w:t>
      </w:r>
      <w:r w:rsidRPr="009510CC">
        <w:t>Directiva</w:t>
      </w:r>
      <w:r w:rsidR="00932864">
        <w:t xml:space="preserve"> </w:t>
      </w:r>
      <w:r w:rsidRPr="009510CC">
        <w:t>87/2003,</w:t>
      </w:r>
      <w:r w:rsidR="00932864">
        <w:t xml:space="preserve"> </w:t>
      </w:r>
      <w:r w:rsidRPr="009510CC">
        <w:t>cu</w:t>
      </w:r>
      <w:r w:rsidR="00932864">
        <w:t xml:space="preserve"> </w:t>
      </w:r>
      <w:r w:rsidRPr="009510CC">
        <w:t>modificările</w:t>
      </w:r>
      <w:r w:rsidR="00932864">
        <w:t xml:space="preserve"> </w:t>
      </w:r>
      <w:r w:rsidRPr="009510CC">
        <w:t>și</w:t>
      </w:r>
      <w:r w:rsidR="00932864">
        <w:t xml:space="preserve"> </w:t>
      </w:r>
      <w:r w:rsidRPr="009510CC">
        <w:t>completările</w:t>
      </w:r>
      <w:r w:rsidR="00932864">
        <w:t xml:space="preserve"> </w:t>
      </w:r>
      <w:r w:rsidRPr="009510CC">
        <w:t>ulterioare.</w:t>
      </w:r>
    </w:p>
    <w:p w14:paraId="3C513BDF" w14:textId="7AC7EB8F" w:rsidR="009510CC" w:rsidRPr="009510CC" w:rsidRDefault="009510CC" w:rsidP="009510CC">
      <w:r w:rsidRPr="009510CC">
        <w:rPr>
          <w:b/>
          <w:bCs/>
          <w:i/>
          <w:iCs/>
          <w:u w:val="single"/>
        </w:rPr>
        <w:t>Apelul</w:t>
      </w:r>
      <w:r w:rsidR="00932864">
        <w:rPr>
          <w:b/>
          <w:bCs/>
          <w:i/>
          <w:iCs/>
          <w:u w:val="single"/>
        </w:rPr>
        <w:t xml:space="preserve"> </w:t>
      </w:r>
      <w:r w:rsidRPr="009510CC">
        <w:rPr>
          <w:b/>
          <w:bCs/>
          <w:i/>
          <w:iCs/>
          <w:u w:val="single"/>
        </w:rPr>
        <w:t>C</w:t>
      </w:r>
      <w:r w:rsidR="00932864">
        <w:rPr>
          <w:b/>
          <w:bCs/>
          <w:i/>
          <w:iCs/>
          <w:u w:val="single"/>
        </w:rPr>
        <w:t xml:space="preserve"> </w:t>
      </w:r>
      <w:r w:rsidRPr="009510CC">
        <w:rPr>
          <w:b/>
          <w:bCs/>
          <w:i/>
          <w:iCs/>
          <w:u w:val="single"/>
        </w:rPr>
        <w:t>-</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exprimarea</w:t>
      </w:r>
      <w:r w:rsidR="00932864">
        <w:rPr>
          <w:b/>
          <w:bCs/>
          <w:i/>
          <w:iCs/>
          <w:u w:val="single"/>
        </w:rPr>
        <w:t xml:space="preserve"> </w:t>
      </w:r>
      <w:r w:rsidRPr="009510CC">
        <w:rPr>
          <w:b/>
          <w:bCs/>
          <w:i/>
          <w:iCs/>
          <w:u w:val="single"/>
        </w:rPr>
        <w:t>interesului</w:t>
      </w:r>
      <w:r w:rsidR="00932864">
        <w:rPr>
          <w:b/>
          <w:bCs/>
          <w:i/>
          <w:iCs/>
          <w:u w:val="single"/>
        </w:rPr>
        <w:t xml:space="preserve"> </w:t>
      </w:r>
      <w:r w:rsidRPr="009510CC">
        <w:rPr>
          <w:b/>
          <w:bCs/>
          <w:i/>
          <w:iCs/>
          <w:u w:val="single"/>
        </w:rPr>
        <w:t>pentru</w:t>
      </w:r>
      <w:r w:rsidR="00932864">
        <w:rPr>
          <w:b/>
          <w:bCs/>
          <w:i/>
          <w:iCs/>
          <w:u w:val="single"/>
        </w:rPr>
        <w:t xml:space="preserve"> </w:t>
      </w:r>
      <w:r w:rsidRPr="009510CC">
        <w:rPr>
          <w:b/>
          <w:bCs/>
          <w:i/>
          <w:iCs/>
          <w:u w:val="single"/>
        </w:rPr>
        <w:t>investiții</w:t>
      </w:r>
      <w:r w:rsidR="00932864">
        <w:rPr>
          <w:b/>
          <w:bCs/>
          <w:i/>
          <w:iCs/>
          <w:u w:val="single"/>
        </w:rPr>
        <w:t xml:space="preserve"> </w:t>
      </w:r>
      <w:r w:rsidRPr="009510CC">
        <w:rPr>
          <w:b/>
          <w:bCs/>
          <w:i/>
          <w:iCs/>
          <w:u w:val="single"/>
        </w:rPr>
        <w:t>în</w:t>
      </w:r>
      <w:r w:rsidR="00932864">
        <w:rPr>
          <w:b/>
          <w:bCs/>
          <w:i/>
          <w:iCs/>
          <w:u w:val="single"/>
        </w:rPr>
        <w:t xml:space="preserve"> </w:t>
      </w:r>
      <w:r w:rsidRPr="009510CC">
        <w:rPr>
          <w:b/>
          <w:bCs/>
          <w:i/>
          <w:iCs/>
          <w:u w:val="single"/>
        </w:rPr>
        <w:t>activități</w:t>
      </w:r>
      <w:r w:rsidR="00932864">
        <w:rPr>
          <w:b/>
          <w:bCs/>
          <w:i/>
          <w:iCs/>
          <w:u w:val="single"/>
        </w:rPr>
        <w:t xml:space="preserve"> </w:t>
      </w:r>
      <w:r w:rsidRPr="009510CC">
        <w:rPr>
          <w:b/>
          <w:bCs/>
          <w:i/>
          <w:iCs/>
          <w:u w:val="single"/>
        </w:rPr>
        <w:t>destinate</w:t>
      </w:r>
      <w:r w:rsidR="00932864">
        <w:rPr>
          <w:b/>
          <w:bCs/>
          <w:i/>
          <w:iCs/>
          <w:u w:val="single"/>
        </w:rPr>
        <w:t xml:space="preserve"> </w:t>
      </w:r>
      <w:r w:rsidRPr="009510CC">
        <w:rPr>
          <w:b/>
          <w:bCs/>
          <w:i/>
          <w:iCs/>
          <w:u w:val="single"/>
        </w:rPr>
        <w:t>reducerii</w:t>
      </w:r>
      <w:r w:rsidR="00932864">
        <w:rPr>
          <w:b/>
          <w:bCs/>
          <w:i/>
          <w:iCs/>
          <w:u w:val="single"/>
        </w:rPr>
        <w:t xml:space="preserve"> </w:t>
      </w:r>
      <w:r w:rsidRPr="009510CC">
        <w:rPr>
          <w:b/>
          <w:bCs/>
          <w:i/>
          <w:iCs/>
          <w:u w:val="single"/>
        </w:rPr>
        <w:t>substanțiale</w:t>
      </w:r>
      <w:r w:rsidR="00932864">
        <w:rPr>
          <w:b/>
          <w:bCs/>
          <w:i/>
          <w:iCs/>
          <w:u w:val="single"/>
        </w:rPr>
        <w:t xml:space="preserve"> </w:t>
      </w:r>
      <w:r w:rsidRPr="009510CC">
        <w:rPr>
          <w:b/>
          <w:bCs/>
          <w:i/>
          <w:iCs/>
          <w:u w:val="single"/>
        </w:rPr>
        <w:t>de</w:t>
      </w:r>
      <w:r w:rsidR="00932864">
        <w:rPr>
          <w:b/>
          <w:bCs/>
          <w:i/>
          <w:iCs/>
          <w:u w:val="single"/>
        </w:rPr>
        <w:t xml:space="preserve"> </w:t>
      </w:r>
      <w:r w:rsidRPr="009510CC">
        <w:rPr>
          <w:b/>
          <w:bCs/>
          <w:i/>
          <w:iCs/>
          <w:u w:val="single"/>
        </w:rPr>
        <w:t>emisii</w:t>
      </w:r>
      <w:r w:rsidR="00932864">
        <w:rPr>
          <w:b/>
          <w:bCs/>
          <w:i/>
          <w:iCs/>
          <w:u w:val="single"/>
        </w:rPr>
        <w:t xml:space="preserve"> </w:t>
      </w:r>
      <w:r w:rsidRPr="009510CC">
        <w:rPr>
          <w:b/>
          <w:bCs/>
          <w:i/>
          <w:iCs/>
          <w:u w:val="single"/>
        </w:rPr>
        <w:t>de</w:t>
      </w:r>
      <w:r w:rsidR="00932864">
        <w:rPr>
          <w:b/>
          <w:bCs/>
          <w:i/>
          <w:iCs/>
          <w:u w:val="single"/>
        </w:rPr>
        <w:t xml:space="preserve"> </w:t>
      </w:r>
      <w:r w:rsidRPr="009510CC">
        <w:rPr>
          <w:b/>
          <w:bCs/>
          <w:i/>
          <w:iCs/>
          <w:u w:val="single"/>
        </w:rPr>
        <w:t>gaze</w:t>
      </w:r>
      <w:r w:rsidR="00932864">
        <w:rPr>
          <w:b/>
          <w:bCs/>
          <w:i/>
          <w:iCs/>
          <w:u w:val="single"/>
        </w:rPr>
        <w:t xml:space="preserve"> </w:t>
      </w:r>
      <w:r w:rsidRPr="009510CC">
        <w:rPr>
          <w:b/>
          <w:bCs/>
          <w:i/>
          <w:iCs/>
          <w:u w:val="single"/>
        </w:rPr>
        <w:t>cu</w:t>
      </w:r>
      <w:r w:rsidR="00932864">
        <w:rPr>
          <w:b/>
          <w:bCs/>
          <w:i/>
          <w:iCs/>
          <w:u w:val="single"/>
        </w:rPr>
        <w:t xml:space="preserve"> </w:t>
      </w:r>
      <w:r w:rsidRPr="009510CC">
        <w:rPr>
          <w:b/>
          <w:bCs/>
          <w:i/>
          <w:iCs/>
          <w:u w:val="single"/>
        </w:rPr>
        <w:t>efect</w:t>
      </w:r>
      <w:r w:rsidR="00932864">
        <w:rPr>
          <w:b/>
          <w:bCs/>
          <w:i/>
          <w:iCs/>
          <w:u w:val="single"/>
        </w:rPr>
        <w:t xml:space="preserve"> </w:t>
      </w:r>
      <w:r w:rsidRPr="009510CC">
        <w:rPr>
          <w:b/>
          <w:bCs/>
          <w:i/>
          <w:iCs/>
          <w:u w:val="single"/>
        </w:rPr>
        <w:t>de</w:t>
      </w:r>
      <w:r w:rsidR="00932864">
        <w:rPr>
          <w:b/>
          <w:bCs/>
          <w:i/>
          <w:iCs/>
          <w:u w:val="single"/>
        </w:rPr>
        <w:t xml:space="preserve"> </w:t>
      </w:r>
      <w:r w:rsidRPr="009510CC">
        <w:rPr>
          <w:b/>
          <w:bCs/>
          <w:i/>
          <w:iCs/>
          <w:u w:val="single"/>
        </w:rPr>
        <w:t>seră</w:t>
      </w:r>
      <w:r w:rsidR="00932864">
        <w:t xml:space="preserve"> </w:t>
      </w:r>
      <w:r w:rsidRPr="009510CC">
        <w:t>își</w:t>
      </w:r>
      <w:r w:rsidR="00932864">
        <w:t xml:space="preserve"> </w:t>
      </w:r>
      <w:r w:rsidRPr="009510CC">
        <w:t>propune</w:t>
      </w:r>
      <w:r w:rsidR="00932864">
        <w:t xml:space="preserve"> </w:t>
      </w:r>
      <w:r w:rsidRPr="009510CC">
        <w:t>să</w:t>
      </w:r>
      <w:r w:rsidR="00932864">
        <w:t xml:space="preserve"> </w:t>
      </w:r>
      <w:r w:rsidRPr="009510CC">
        <w:t>realizeze</w:t>
      </w:r>
      <w:r w:rsidR="00932864">
        <w:t xml:space="preserve"> </w:t>
      </w:r>
      <w:r w:rsidRPr="009510CC">
        <w:t>o</w:t>
      </w:r>
      <w:r w:rsidR="00932864">
        <w:t xml:space="preserve"> </w:t>
      </w:r>
      <w:r w:rsidRPr="009510CC">
        <w:t>analiză</w:t>
      </w:r>
      <w:r w:rsidR="00932864">
        <w:t xml:space="preserve"> </w:t>
      </w:r>
      <w:r w:rsidRPr="009510CC">
        <w:t>preliminară</w:t>
      </w:r>
      <w:r w:rsidR="00932864">
        <w:t xml:space="preserve"> </w:t>
      </w:r>
      <w:r w:rsidRPr="009510CC">
        <w:t>privind</w:t>
      </w:r>
      <w:r w:rsidR="00932864">
        <w:t xml:space="preserve"> </w:t>
      </w:r>
      <w:r w:rsidRPr="009510CC">
        <w:t>potențialul</w:t>
      </w:r>
      <w:r w:rsidR="00932864">
        <w:t xml:space="preserve"> </w:t>
      </w:r>
      <w:r w:rsidRPr="009510CC">
        <w:t>investițiilor</w:t>
      </w:r>
      <w:r w:rsidR="00932864">
        <w:t xml:space="preserve"> </w:t>
      </w:r>
      <w:r w:rsidRPr="009510CC">
        <w:t>în</w:t>
      </w:r>
      <w:r w:rsidR="00932864">
        <w:t xml:space="preserve"> </w:t>
      </w:r>
      <w:r w:rsidRPr="009510CC">
        <w:t>activități</w:t>
      </w:r>
      <w:r w:rsidR="00932864">
        <w:t xml:space="preserve"> </w:t>
      </w:r>
      <w:r w:rsidRPr="009510CC">
        <w:t>destinate</w:t>
      </w:r>
      <w:r w:rsidR="00932864">
        <w:t xml:space="preserve"> </w:t>
      </w:r>
      <w:r w:rsidRPr="009510CC">
        <w:t>reducerii</w:t>
      </w:r>
      <w:r w:rsidR="00932864">
        <w:t xml:space="preserve"> </w:t>
      </w:r>
      <w:r w:rsidRPr="009510CC">
        <w:t>substanțiale</w:t>
      </w:r>
      <w:r w:rsidR="00932864">
        <w:t xml:space="preserve"> </w:t>
      </w:r>
      <w:r w:rsidRPr="009510CC">
        <w:t>de</w:t>
      </w:r>
      <w:r w:rsidR="00932864">
        <w:t xml:space="preserve"> </w:t>
      </w:r>
      <w:r w:rsidRPr="009510CC">
        <w:t>emisii</w:t>
      </w:r>
      <w:r w:rsidR="00932864">
        <w:t xml:space="preserve"> </w:t>
      </w:r>
      <w:r w:rsidRPr="009510CC">
        <w:t>de</w:t>
      </w:r>
      <w:r w:rsidR="00932864">
        <w:t xml:space="preserve"> </w:t>
      </w:r>
      <w:r w:rsidRPr="009510CC">
        <w:t>gaze</w:t>
      </w:r>
      <w:r w:rsidR="00932864">
        <w:t xml:space="preserve"> </w:t>
      </w:r>
      <w:r w:rsidRPr="009510CC">
        <w:t>cu</w:t>
      </w:r>
      <w:r w:rsidR="00932864">
        <w:t xml:space="preserve"> </w:t>
      </w:r>
      <w:r w:rsidRPr="009510CC">
        <w:t>efect</w:t>
      </w:r>
      <w:r w:rsidR="00932864">
        <w:t xml:space="preserve"> </w:t>
      </w:r>
      <w:r w:rsidRPr="009510CC">
        <w:t>de</w:t>
      </w:r>
      <w:r w:rsidR="00932864">
        <w:t xml:space="preserve"> </w:t>
      </w:r>
      <w:r w:rsidRPr="009510CC">
        <w:t>seră</w:t>
      </w:r>
      <w:r w:rsidR="00932864">
        <w:t xml:space="preserve"> </w:t>
      </w:r>
      <w:r w:rsidRPr="009510CC">
        <w:t>propuse</w:t>
      </w:r>
      <w:r w:rsidR="00932864">
        <w:t xml:space="preserve"> </w:t>
      </w:r>
      <w:r w:rsidRPr="009510CC">
        <w:t>de</w:t>
      </w:r>
      <w:r w:rsidR="00932864">
        <w:t xml:space="preserve"> </w:t>
      </w:r>
      <w:r w:rsidRPr="009510CC">
        <w:t>întreprinderile</w:t>
      </w:r>
      <w:r w:rsidR="00932864">
        <w:t xml:space="preserve"> </w:t>
      </w:r>
      <w:r w:rsidRPr="009510CC">
        <w:t>mari,</w:t>
      </w:r>
      <w:r w:rsidR="00932864">
        <w:t xml:space="preserve"> </w:t>
      </w:r>
      <w:r w:rsidRPr="009510CC">
        <w:t>cu</w:t>
      </w:r>
      <w:r w:rsidR="00932864">
        <w:t xml:space="preserve"> </w:t>
      </w:r>
      <w:r w:rsidRPr="009510CC">
        <w:t>respectarea</w:t>
      </w:r>
      <w:r w:rsidR="00932864">
        <w:t xml:space="preserve"> </w:t>
      </w:r>
      <w:r w:rsidRPr="009510CC">
        <w:t>prevederilor</w:t>
      </w:r>
      <w:r w:rsidR="00932864">
        <w:t xml:space="preserve"> </w:t>
      </w:r>
      <w:r w:rsidRPr="009510CC">
        <w:t>Regulamentului</w:t>
      </w:r>
      <w:r w:rsidR="00932864">
        <w:t xml:space="preserve"> </w:t>
      </w:r>
      <w:r w:rsidRPr="009510CC">
        <w:t>delegat</w:t>
      </w:r>
      <w:r w:rsidR="00932864">
        <w:t xml:space="preserve"> </w:t>
      </w:r>
      <w:r w:rsidRPr="009510CC">
        <w:t>nr.</w:t>
      </w:r>
      <w:r w:rsidR="00932864">
        <w:t xml:space="preserve"> </w:t>
      </w:r>
      <w:r w:rsidRPr="009510CC">
        <w:t>2139/2021,</w:t>
      </w:r>
      <w:r w:rsidR="00932864">
        <w:t xml:space="preserve"> </w:t>
      </w:r>
      <w:r w:rsidRPr="009510CC">
        <w:t>contribuind</w:t>
      </w:r>
      <w:r w:rsidR="00932864">
        <w:t xml:space="preserve"> </w:t>
      </w:r>
      <w:r w:rsidRPr="009510CC">
        <w:t>astfel</w:t>
      </w:r>
      <w:r w:rsidR="00932864">
        <w:t xml:space="preserve"> </w:t>
      </w:r>
      <w:r w:rsidRPr="009510CC">
        <w:t>la</w:t>
      </w:r>
      <w:r w:rsidR="00932864">
        <w:t xml:space="preserve"> </w:t>
      </w:r>
      <w:r w:rsidRPr="009510CC">
        <w:t>atingerea</w:t>
      </w:r>
      <w:r w:rsidR="00932864">
        <w:t xml:space="preserve"> </w:t>
      </w:r>
      <w:r w:rsidRPr="009510CC">
        <w:t>obiectivului</w:t>
      </w:r>
      <w:r w:rsidR="00932864">
        <w:t xml:space="preserve"> </w:t>
      </w:r>
      <w:r w:rsidRPr="009510CC">
        <w:t>PTJ</w:t>
      </w:r>
      <w:r w:rsidR="00932864">
        <w:t xml:space="preserve"> </w:t>
      </w:r>
      <w:r w:rsidRPr="009510CC">
        <w:t>2021-2027</w:t>
      </w:r>
      <w:r w:rsidR="00932864">
        <w:t xml:space="preserve"> </w:t>
      </w:r>
      <w:r w:rsidRPr="009510CC">
        <w:t>de</w:t>
      </w:r>
      <w:r w:rsidR="00932864">
        <w:t xml:space="preserve"> </w:t>
      </w:r>
      <w:r w:rsidRPr="009510CC">
        <w:t>sprijinire</w:t>
      </w:r>
      <w:r w:rsidR="00932864">
        <w:t xml:space="preserve"> </w:t>
      </w:r>
      <w:r w:rsidRPr="009510CC">
        <w:t>a</w:t>
      </w:r>
      <w:r w:rsidR="00932864">
        <w:t xml:space="preserve"> </w:t>
      </w:r>
      <w:r w:rsidRPr="009510CC">
        <w:t>tranziției</w:t>
      </w:r>
      <w:r w:rsidR="00932864">
        <w:t xml:space="preserve"> </w:t>
      </w:r>
      <w:r w:rsidRPr="009510CC">
        <w:t>spre</w:t>
      </w:r>
      <w:r w:rsidR="00932864">
        <w:t xml:space="preserve"> </w:t>
      </w:r>
      <w:r w:rsidRPr="009510CC">
        <w:t>o</w:t>
      </w:r>
      <w:r w:rsidR="00932864">
        <w:t xml:space="preserve"> </w:t>
      </w:r>
      <w:r w:rsidRPr="009510CC">
        <w:t>economie</w:t>
      </w:r>
      <w:r w:rsidR="00932864">
        <w:t xml:space="preserve"> </w:t>
      </w:r>
      <w:r w:rsidRPr="009510CC">
        <w:t>cu</w:t>
      </w:r>
      <w:r w:rsidR="00932864">
        <w:t xml:space="preserve"> </w:t>
      </w:r>
      <w:r w:rsidRPr="009510CC">
        <w:t>emisii</w:t>
      </w:r>
      <w:r w:rsidR="00932864">
        <w:t xml:space="preserve"> </w:t>
      </w:r>
      <w:r w:rsidRPr="009510CC">
        <w:t>reduse</w:t>
      </w:r>
      <w:r w:rsidR="00932864">
        <w:t xml:space="preserve"> </w:t>
      </w:r>
      <w:r w:rsidRPr="009510CC">
        <w:t>de</w:t>
      </w:r>
      <w:r w:rsidR="00932864">
        <w:t xml:space="preserve"> </w:t>
      </w:r>
      <w:r w:rsidRPr="009510CC">
        <w:t>carbon</w:t>
      </w:r>
      <w:r w:rsidR="00932864">
        <w:t xml:space="preserve"> </w:t>
      </w:r>
      <w:r w:rsidRPr="009510CC">
        <w:t>și</w:t>
      </w:r>
      <w:r w:rsidR="00932864">
        <w:t xml:space="preserve"> </w:t>
      </w:r>
      <w:r w:rsidRPr="009510CC">
        <w:t>a</w:t>
      </w:r>
      <w:r w:rsidR="00932864">
        <w:t xml:space="preserve"> </w:t>
      </w:r>
      <w:r w:rsidRPr="009510CC">
        <w:t>teritoriilor</w:t>
      </w:r>
      <w:r w:rsidR="00932864">
        <w:t xml:space="preserve"> </w:t>
      </w:r>
      <w:r w:rsidRPr="009510CC">
        <w:t>cele</w:t>
      </w:r>
      <w:r w:rsidR="00932864">
        <w:t xml:space="preserve"> </w:t>
      </w:r>
      <w:r w:rsidRPr="009510CC">
        <w:t>mai</w:t>
      </w:r>
      <w:r w:rsidR="00932864">
        <w:t xml:space="preserve"> </w:t>
      </w:r>
      <w:r w:rsidRPr="009510CC">
        <w:t>afectate</w:t>
      </w:r>
      <w:r w:rsidR="00932864">
        <w:t xml:space="preserve"> </w:t>
      </w:r>
      <w:r w:rsidRPr="009510CC">
        <w:t>de</w:t>
      </w:r>
      <w:r w:rsidR="00932864">
        <w:t xml:space="preserve"> </w:t>
      </w:r>
      <w:r w:rsidRPr="009510CC">
        <w:t>aceasta,</w:t>
      </w:r>
      <w:r w:rsidR="00932864">
        <w:t xml:space="preserve"> </w:t>
      </w:r>
      <w:r w:rsidRPr="009510CC">
        <w:t>evitând</w:t>
      </w:r>
      <w:r w:rsidR="00932864">
        <w:t xml:space="preserve"> </w:t>
      </w:r>
      <w:r w:rsidRPr="009510CC">
        <w:t>adâncirea</w:t>
      </w:r>
      <w:r w:rsidR="00932864">
        <w:t xml:space="preserve"> </w:t>
      </w:r>
      <w:r w:rsidRPr="009510CC">
        <w:t>disparităților</w:t>
      </w:r>
      <w:r w:rsidR="00932864">
        <w:t xml:space="preserve"> </w:t>
      </w:r>
      <w:r w:rsidRPr="009510CC">
        <w:t>regionale.</w:t>
      </w:r>
    </w:p>
    <w:p w14:paraId="1372A697" w14:textId="0DA9E465" w:rsidR="009510CC" w:rsidRPr="009510CC" w:rsidRDefault="009510CC" w:rsidP="009510CC">
      <w:r w:rsidRPr="009510CC">
        <w:t>În</w:t>
      </w:r>
      <w:r w:rsidR="00932864">
        <w:t xml:space="preserve"> </w:t>
      </w:r>
      <w:r w:rsidRPr="009510CC">
        <w:t>niciunul</w:t>
      </w:r>
      <w:r w:rsidR="00932864">
        <w:t xml:space="preserve"> </w:t>
      </w:r>
      <w:r w:rsidRPr="009510CC">
        <w:t>dintre</w:t>
      </w:r>
      <w:r w:rsidR="00932864">
        <w:t xml:space="preserve"> </w:t>
      </w:r>
      <w:r w:rsidRPr="009510CC">
        <w:t>cele</w:t>
      </w:r>
      <w:r w:rsidR="00932864">
        <w:t xml:space="preserve"> </w:t>
      </w:r>
      <w:r w:rsidRPr="009510CC">
        <w:t>trei</w:t>
      </w:r>
      <w:r w:rsidR="00932864">
        <w:t xml:space="preserve"> </w:t>
      </w:r>
      <w:r w:rsidRPr="009510CC">
        <w:t>apeluri,</w:t>
      </w:r>
      <w:r w:rsidR="00932864">
        <w:t xml:space="preserve"> </w:t>
      </w:r>
      <w:r w:rsidRPr="009510CC">
        <w:t>nu</w:t>
      </w:r>
      <w:r w:rsidR="00932864">
        <w:t xml:space="preserve"> </w:t>
      </w:r>
      <w:r w:rsidRPr="009510CC">
        <w:t>se</w:t>
      </w:r>
      <w:r w:rsidR="00932864">
        <w:t xml:space="preserve"> </w:t>
      </w:r>
      <w:r w:rsidRPr="009510CC">
        <w:t>va</w:t>
      </w:r>
      <w:r w:rsidR="00932864">
        <w:t xml:space="preserve"> </w:t>
      </w:r>
      <w:r w:rsidRPr="009510CC">
        <w:t>acorda</w:t>
      </w:r>
      <w:r w:rsidR="00932864">
        <w:t xml:space="preserve"> </w:t>
      </w:r>
      <w:r w:rsidRPr="009510CC">
        <w:t>sprijin</w:t>
      </w:r>
      <w:r w:rsidR="00932864">
        <w:t xml:space="preserve"> </w:t>
      </w:r>
      <w:r w:rsidRPr="009510CC">
        <w:t>pentru:</w:t>
      </w:r>
    </w:p>
    <w:p w14:paraId="306DBAC2" w14:textId="40069C88" w:rsidR="009510CC" w:rsidRPr="009510CC" w:rsidRDefault="009510CC">
      <w:pPr>
        <w:numPr>
          <w:ilvl w:val="0"/>
          <w:numId w:val="5"/>
        </w:numPr>
      </w:pPr>
      <w:r w:rsidRPr="009510CC">
        <w:t>dezafectarea</w:t>
      </w:r>
      <w:r w:rsidR="00932864">
        <w:t xml:space="preserve"> </w:t>
      </w:r>
      <w:r w:rsidRPr="009510CC">
        <w:t>sau</w:t>
      </w:r>
      <w:r w:rsidR="00932864">
        <w:t xml:space="preserve"> </w:t>
      </w:r>
      <w:r w:rsidRPr="009510CC">
        <w:t>construirea</w:t>
      </w:r>
      <w:r w:rsidR="00932864">
        <w:t xml:space="preserve"> </w:t>
      </w:r>
      <w:r w:rsidRPr="009510CC">
        <w:t>de</w:t>
      </w:r>
      <w:r w:rsidR="00932864">
        <w:t xml:space="preserve"> </w:t>
      </w:r>
      <w:r w:rsidRPr="009510CC">
        <w:t>centrale</w:t>
      </w:r>
      <w:r w:rsidR="00932864">
        <w:t xml:space="preserve"> </w:t>
      </w:r>
      <w:r w:rsidRPr="009510CC">
        <w:t>nucleare;</w:t>
      </w:r>
    </w:p>
    <w:p w14:paraId="7CA27E63" w14:textId="2D195863" w:rsidR="009510CC" w:rsidRPr="009510CC" w:rsidRDefault="009510CC">
      <w:pPr>
        <w:numPr>
          <w:ilvl w:val="0"/>
          <w:numId w:val="5"/>
        </w:numPr>
      </w:pPr>
      <w:r w:rsidRPr="009510CC">
        <w:t>fabricarea,</w:t>
      </w:r>
      <w:r w:rsidR="00932864">
        <w:t xml:space="preserve"> </w:t>
      </w:r>
      <w:r w:rsidRPr="009510CC">
        <w:t>prelucrarea</w:t>
      </w:r>
      <w:r w:rsidR="00932864">
        <w:t xml:space="preserve"> </w:t>
      </w:r>
      <w:r w:rsidRPr="009510CC">
        <w:t>și</w:t>
      </w:r>
      <w:r w:rsidR="00932864">
        <w:t xml:space="preserve"> </w:t>
      </w:r>
      <w:r w:rsidRPr="009510CC">
        <w:t>comercializarea</w:t>
      </w:r>
      <w:r w:rsidR="00932864">
        <w:t xml:space="preserve"> </w:t>
      </w:r>
      <w:r w:rsidRPr="009510CC">
        <w:t>tutunului</w:t>
      </w:r>
      <w:r w:rsidR="00932864">
        <w:t xml:space="preserve"> </w:t>
      </w:r>
      <w:r w:rsidRPr="009510CC">
        <w:t>și</w:t>
      </w:r>
      <w:r w:rsidR="00932864">
        <w:t xml:space="preserve"> </w:t>
      </w:r>
      <w:r w:rsidRPr="009510CC">
        <w:t>a</w:t>
      </w:r>
      <w:r w:rsidR="00932864">
        <w:t xml:space="preserve"> </w:t>
      </w:r>
      <w:r w:rsidRPr="009510CC">
        <w:t>produselor</w:t>
      </w:r>
      <w:r w:rsidR="00932864">
        <w:t xml:space="preserve"> </w:t>
      </w:r>
      <w:r w:rsidRPr="009510CC">
        <w:t>din</w:t>
      </w:r>
      <w:r w:rsidR="00932864">
        <w:t xml:space="preserve"> </w:t>
      </w:r>
      <w:r w:rsidRPr="009510CC">
        <w:t>tutun;</w:t>
      </w:r>
    </w:p>
    <w:p w14:paraId="00D79AF9" w14:textId="65569336" w:rsidR="009510CC" w:rsidRPr="009510CC" w:rsidRDefault="009510CC">
      <w:pPr>
        <w:numPr>
          <w:ilvl w:val="0"/>
          <w:numId w:val="5"/>
        </w:numPr>
      </w:pPr>
      <w:r w:rsidRPr="009510CC">
        <w:t>o</w:t>
      </w:r>
      <w:r w:rsidR="00932864">
        <w:t xml:space="preserve"> </w:t>
      </w:r>
      <w:r w:rsidRPr="009510CC">
        <w:t>întreprindere</w:t>
      </w:r>
      <w:r w:rsidR="00932864">
        <w:t xml:space="preserve"> </w:t>
      </w:r>
      <w:r w:rsidRPr="009510CC">
        <w:t>în</w:t>
      </w:r>
      <w:r w:rsidR="00932864">
        <w:t xml:space="preserve"> </w:t>
      </w:r>
      <w:r w:rsidRPr="009510CC">
        <w:t>dificultate,</w:t>
      </w:r>
      <w:r w:rsidR="00932864">
        <w:t xml:space="preserve"> </w:t>
      </w:r>
      <w:r w:rsidRPr="009510CC">
        <w:t>astfel</w:t>
      </w:r>
      <w:r w:rsidR="00932864">
        <w:t xml:space="preserve"> </w:t>
      </w:r>
      <w:r w:rsidRPr="009510CC">
        <w:t>cum</w:t>
      </w:r>
      <w:r w:rsidR="00932864">
        <w:t xml:space="preserve"> </w:t>
      </w:r>
      <w:r w:rsidRPr="009510CC">
        <w:t>este</w:t>
      </w:r>
      <w:r w:rsidR="00932864">
        <w:t xml:space="preserve"> </w:t>
      </w:r>
      <w:r w:rsidRPr="009510CC">
        <w:t>definită</w:t>
      </w:r>
      <w:r w:rsidR="00932864">
        <w:t xml:space="preserve"> </w:t>
      </w:r>
      <w:r w:rsidRPr="009510CC">
        <w:t>la</w:t>
      </w:r>
      <w:r w:rsidR="00932864">
        <w:t xml:space="preserve"> </w:t>
      </w:r>
      <w:r w:rsidRPr="009510CC">
        <w:t>articolul</w:t>
      </w:r>
      <w:r w:rsidR="00932864">
        <w:t xml:space="preserve"> </w:t>
      </w:r>
      <w:r w:rsidRPr="009510CC">
        <w:t>2</w:t>
      </w:r>
      <w:r w:rsidR="00932864">
        <w:t xml:space="preserve"> </w:t>
      </w:r>
      <w:r w:rsidRPr="009510CC">
        <w:t>punctul</w:t>
      </w:r>
      <w:r w:rsidR="00932864">
        <w:t xml:space="preserve"> </w:t>
      </w:r>
      <w:r w:rsidRPr="009510CC">
        <w:t>18</w:t>
      </w:r>
      <w:r w:rsidR="00932864">
        <w:t xml:space="preserve"> </w:t>
      </w:r>
      <w:r w:rsidRPr="009510CC">
        <w:t>din</w:t>
      </w:r>
      <w:r w:rsidR="00932864">
        <w:t xml:space="preserve"> </w:t>
      </w:r>
      <w:r w:rsidRPr="009510CC">
        <w:t>Regulamentul</w:t>
      </w:r>
      <w:r w:rsidR="00932864">
        <w:t xml:space="preserve"> </w:t>
      </w:r>
      <w:r w:rsidRPr="009510CC">
        <w:t>(UE)</w:t>
      </w:r>
      <w:r w:rsidR="00932864">
        <w:t xml:space="preserve"> </w:t>
      </w:r>
      <w:r w:rsidRPr="009510CC">
        <w:t>nr.</w:t>
      </w:r>
      <w:r w:rsidR="00932864">
        <w:t xml:space="preserve"> </w:t>
      </w:r>
      <w:r w:rsidRPr="009510CC">
        <w:t>651/2014;</w:t>
      </w:r>
    </w:p>
    <w:p w14:paraId="6A60F16F" w14:textId="45209489" w:rsidR="009510CC" w:rsidRPr="009510CC" w:rsidRDefault="009510CC">
      <w:pPr>
        <w:numPr>
          <w:ilvl w:val="0"/>
          <w:numId w:val="5"/>
        </w:numPr>
      </w:pPr>
      <w:proofErr w:type="spellStart"/>
      <w:r w:rsidRPr="009510CC">
        <w:t>investiţiile</w:t>
      </w:r>
      <w:proofErr w:type="spellEnd"/>
      <w:r w:rsidR="00932864">
        <w:t xml:space="preserve"> </w:t>
      </w:r>
      <w:r w:rsidRPr="009510CC">
        <w:t>legate</w:t>
      </w:r>
      <w:r w:rsidR="00932864">
        <w:t xml:space="preserve"> </w:t>
      </w:r>
      <w:r w:rsidRPr="009510CC">
        <w:t>de</w:t>
      </w:r>
      <w:r w:rsidR="00932864">
        <w:t xml:space="preserve"> </w:t>
      </w:r>
      <w:proofErr w:type="spellStart"/>
      <w:r w:rsidRPr="009510CC">
        <w:t>producţia</w:t>
      </w:r>
      <w:proofErr w:type="spellEnd"/>
      <w:r w:rsidRPr="009510CC">
        <w:t>,</w:t>
      </w:r>
      <w:r w:rsidR="00932864">
        <w:t xml:space="preserve"> </w:t>
      </w:r>
      <w:r w:rsidRPr="009510CC">
        <w:t>prelucrarea,</w:t>
      </w:r>
      <w:r w:rsidR="00932864">
        <w:t xml:space="preserve"> </w:t>
      </w:r>
      <w:r w:rsidRPr="009510CC">
        <w:t>transportul,</w:t>
      </w:r>
      <w:r w:rsidR="00932864">
        <w:t xml:space="preserve"> </w:t>
      </w:r>
      <w:proofErr w:type="spellStart"/>
      <w:r w:rsidRPr="009510CC">
        <w:t>distribuţia</w:t>
      </w:r>
      <w:proofErr w:type="spellEnd"/>
      <w:r w:rsidRPr="009510CC">
        <w:t>,</w:t>
      </w:r>
      <w:r w:rsidR="00932864">
        <w:t xml:space="preserve"> </w:t>
      </w:r>
      <w:r w:rsidRPr="009510CC">
        <w:t>depozitarea</w:t>
      </w:r>
      <w:r w:rsidR="00932864">
        <w:t xml:space="preserve"> </w:t>
      </w:r>
      <w:r w:rsidRPr="009510CC">
        <w:t>sau</w:t>
      </w:r>
      <w:r w:rsidR="00932864">
        <w:t xml:space="preserve"> </w:t>
      </w:r>
      <w:r w:rsidRPr="009510CC">
        <w:t>arderea</w:t>
      </w:r>
      <w:r w:rsidR="00932864">
        <w:t xml:space="preserve"> </w:t>
      </w:r>
      <w:r w:rsidRPr="009510CC">
        <w:t>combustibililor</w:t>
      </w:r>
      <w:r w:rsidR="00932864">
        <w:t xml:space="preserve"> </w:t>
      </w:r>
      <w:r w:rsidRPr="009510CC">
        <w:t>fosili.</w:t>
      </w:r>
    </w:p>
    <w:p w14:paraId="241B2B42" w14:textId="4970F2E7" w:rsidR="009510CC" w:rsidRPr="009510CC" w:rsidRDefault="009510CC" w:rsidP="009510CC">
      <w:r w:rsidRPr="009510CC">
        <w:t>În</w:t>
      </w:r>
      <w:r w:rsidR="00932864">
        <w:t xml:space="preserve"> </w:t>
      </w:r>
      <w:r w:rsidRPr="009510CC">
        <w:t>plus,</w:t>
      </w:r>
      <w:r w:rsidR="00932864">
        <w:t xml:space="preserve"> </w:t>
      </w:r>
      <w:r w:rsidRPr="009510CC">
        <w:t>conform</w:t>
      </w:r>
      <w:r w:rsidR="00932864">
        <w:t xml:space="preserve"> </w:t>
      </w:r>
      <w:r w:rsidRPr="009510CC">
        <w:t>PTJ,</w:t>
      </w:r>
      <w:r w:rsidR="00932864">
        <w:t xml:space="preserve"> </w:t>
      </w:r>
      <w:r w:rsidRPr="009510CC">
        <w:t>sunt</w:t>
      </w:r>
      <w:r w:rsidR="00932864">
        <w:t xml:space="preserve"> </w:t>
      </w:r>
      <w:r w:rsidRPr="009510CC">
        <w:t>excluse</w:t>
      </w:r>
      <w:r w:rsidR="00932864">
        <w:t xml:space="preserve"> </w:t>
      </w:r>
      <w:r w:rsidRPr="009510CC">
        <w:t>finanțările</w:t>
      </w:r>
      <w:r w:rsidR="00932864">
        <w:t xml:space="preserve"> </w:t>
      </w:r>
      <w:r w:rsidRPr="009510CC">
        <w:t>pentru</w:t>
      </w:r>
      <w:r w:rsidR="00932864">
        <w:t xml:space="preserve"> </w:t>
      </w:r>
      <w:r w:rsidRPr="009510CC">
        <w:t>producția</w:t>
      </w:r>
      <w:r w:rsidR="00932864">
        <w:t xml:space="preserve"> </w:t>
      </w:r>
      <w:r w:rsidRPr="009510CC">
        <w:t>de</w:t>
      </w:r>
      <w:r w:rsidR="00932864">
        <w:t xml:space="preserve"> </w:t>
      </w:r>
      <w:r w:rsidRPr="009510CC">
        <w:t>energie</w:t>
      </w:r>
      <w:r w:rsidR="00932864">
        <w:t xml:space="preserve"> </w:t>
      </w:r>
      <w:r w:rsidRPr="009510CC">
        <w:t>regenerabilă</w:t>
      </w:r>
      <w:r w:rsidR="00932864">
        <w:t xml:space="preserve"> </w:t>
      </w:r>
      <w:r w:rsidRPr="009510CC">
        <w:t>din</w:t>
      </w:r>
      <w:r w:rsidR="00932864">
        <w:t xml:space="preserve"> </w:t>
      </w:r>
      <w:r w:rsidRPr="009510CC">
        <w:t>biomasă.</w:t>
      </w:r>
    </w:p>
    <w:p w14:paraId="4157528D" w14:textId="3D52ABDD" w:rsidR="009510CC" w:rsidRPr="009510CC" w:rsidRDefault="009510CC" w:rsidP="009510CC">
      <w:r w:rsidRPr="009510CC">
        <w:t>Formularul</w:t>
      </w:r>
      <w:r w:rsidR="00932864">
        <w:t xml:space="preserve"> </w:t>
      </w:r>
      <w:r w:rsidRPr="009510CC">
        <w:t>de</w:t>
      </w:r>
      <w:r w:rsidR="00932864">
        <w:t xml:space="preserve"> </w:t>
      </w:r>
      <w:r w:rsidRPr="009510CC">
        <w:t>exprimare</w:t>
      </w:r>
      <w:r w:rsidR="00932864">
        <w:t xml:space="preserve"> </w:t>
      </w:r>
      <w:r w:rsidRPr="009510CC">
        <w:t>a</w:t>
      </w:r>
      <w:r w:rsidR="00932864">
        <w:t xml:space="preserve"> </w:t>
      </w:r>
      <w:r w:rsidRPr="009510CC">
        <w:t>interesului,</w:t>
      </w:r>
      <w:r w:rsidR="00932864">
        <w:t xml:space="preserve"> </w:t>
      </w:r>
      <w:r w:rsidRPr="009510CC">
        <w:t>însoțit</w:t>
      </w:r>
      <w:r w:rsidR="00932864">
        <w:t xml:space="preserve"> </w:t>
      </w:r>
      <w:r w:rsidRPr="009510CC">
        <w:t>de</w:t>
      </w:r>
      <w:r w:rsidR="00932864">
        <w:t xml:space="preserve"> </w:t>
      </w:r>
      <w:r w:rsidRPr="009510CC">
        <w:t>eventualele</w:t>
      </w:r>
      <w:r w:rsidR="00932864">
        <w:t xml:space="preserve"> </w:t>
      </w:r>
      <w:r w:rsidRPr="009510CC">
        <w:t>anexe</w:t>
      </w:r>
      <w:r w:rsidR="00932864">
        <w:t xml:space="preserve"> </w:t>
      </w:r>
      <w:r w:rsidRPr="009510CC">
        <w:t>aferente</w:t>
      </w:r>
      <w:r w:rsidR="00932864">
        <w:t xml:space="preserve"> </w:t>
      </w:r>
      <w:r w:rsidRPr="009510CC">
        <w:t>(ex.:</w:t>
      </w:r>
      <w:r w:rsidR="00932864">
        <w:t xml:space="preserve"> </w:t>
      </w:r>
      <w:r w:rsidRPr="009510CC">
        <w:t>documentele</w:t>
      </w:r>
      <w:r w:rsidR="00932864">
        <w:t xml:space="preserve"> </w:t>
      </w:r>
      <w:r w:rsidRPr="009510CC">
        <w:t>justificative,</w:t>
      </w:r>
      <w:r w:rsidR="00932864">
        <w:t xml:space="preserve"> </w:t>
      </w:r>
      <w:r w:rsidRPr="009510CC">
        <w:t>studii</w:t>
      </w:r>
      <w:r w:rsidR="00932864">
        <w:t xml:space="preserve"> </w:t>
      </w:r>
      <w:r w:rsidRPr="009510CC">
        <w:t>etc.),</w:t>
      </w:r>
      <w:r w:rsidR="00932864">
        <w:t xml:space="preserve"> </w:t>
      </w:r>
      <w:r w:rsidRPr="009510CC">
        <w:t>precum</w:t>
      </w:r>
      <w:r w:rsidR="00932864">
        <w:t xml:space="preserve"> </w:t>
      </w:r>
      <w:r w:rsidRPr="009510CC">
        <w:t>și</w:t>
      </w:r>
      <w:r w:rsidR="00932864">
        <w:t xml:space="preserve"> </w:t>
      </w:r>
      <w:r w:rsidRPr="009510CC">
        <w:t>de</w:t>
      </w:r>
      <w:r w:rsidR="00932864">
        <w:t xml:space="preserve"> </w:t>
      </w:r>
      <w:r w:rsidRPr="009510CC">
        <w:t>Anexa</w:t>
      </w:r>
      <w:r w:rsidR="00932864">
        <w:t xml:space="preserve"> </w:t>
      </w:r>
      <w:r w:rsidRPr="009510CC">
        <w:t>7</w:t>
      </w:r>
      <w:r w:rsidR="00932864">
        <w:t xml:space="preserve"> </w:t>
      </w:r>
      <w:r w:rsidRPr="009510CC">
        <w:t>și</w:t>
      </w:r>
      <w:r w:rsidR="00932864">
        <w:t xml:space="preserve"> </w:t>
      </w:r>
      <w:r w:rsidRPr="009510CC">
        <w:t>Anexa</w:t>
      </w:r>
      <w:r w:rsidR="00932864">
        <w:t xml:space="preserve"> </w:t>
      </w:r>
      <w:r w:rsidRPr="009510CC">
        <w:t>8,</w:t>
      </w:r>
      <w:r w:rsidR="00932864">
        <w:t xml:space="preserve"> </w:t>
      </w:r>
      <w:r w:rsidRPr="009510CC">
        <w:t>va</w:t>
      </w:r>
      <w:r w:rsidR="00932864">
        <w:t xml:space="preserve"> </w:t>
      </w:r>
      <w:r w:rsidRPr="009510CC">
        <w:t>fi</w:t>
      </w:r>
      <w:r w:rsidR="00932864">
        <w:t xml:space="preserve"> </w:t>
      </w:r>
      <w:r w:rsidRPr="009510CC">
        <w:t>transmis</w:t>
      </w:r>
      <w:r w:rsidR="00932864">
        <w:t xml:space="preserve"> </w:t>
      </w:r>
      <w:r w:rsidRPr="009510CC">
        <w:t>cu</w:t>
      </w:r>
      <w:r w:rsidR="00932864">
        <w:t xml:space="preserve"> </w:t>
      </w:r>
      <w:r w:rsidRPr="009510CC">
        <w:t>Adresa</w:t>
      </w:r>
      <w:r w:rsidR="00932864">
        <w:t xml:space="preserve"> </w:t>
      </w:r>
      <w:r w:rsidRPr="009510CC">
        <w:t>de</w:t>
      </w:r>
      <w:r w:rsidR="00932864">
        <w:t xml:space="preserve"> </w:t>
      </w:r>
      <w:r w:rsidRPr="009510CC">
        <w:t>înaintare,</w:t>
      </w:r>
      <w:r w:rsidR="00932864">
        <w:t xml:space="preserve"> </w:t>
      </w:r>
      <w:r w:rsidRPr="009510CC">
        <w:t>atât</w:t>
      </w:r>
      <w:r w:rsidR="00932864">
        <w:t xml:space="preserve"> </w:t>
      </w:r>
      <w:r w:rsidRPr="009510CC">
        <w:t>în</w:t>
      </w:r>
      <w:r w:rsidR="00932864">
        <w:t xml:space="preserve"> </w:t>
      </w:r>
      <w:r w:rsidRPr="009510CC">
        <w:t>format</w:t>
      </w:r>
      <w:r w:rsidR="00932864">
        <w:t xml:space="preserve"> </w:t>
      </w:r>
      <w:r w:rsidRPr="009510CC">
        <w:t>editabil</w:t>
      </w:r>
      <w:r w:rsidR="00932864">
        <w:t xml:space="preserve"> </w:t>
      </w:r>
      <w:r w:rsidRPr="009510CC">
        <w:t>(.</w:t>
      </w:r>
      <w:proofErr w:type="spellStart"/>
      <w:r w:rsidRPr="009510CC">
        <w:t>docx</w:t>
      </w:r>
      <w:proofErr w:type="spellEnd"/>
      <w:r w:rsidRPr="009510CC">
        <w:t>)</w:t>
      </w:r>
      <w:r w:rsidR="00932864">
        <w:t xml:space="preserve"> </w:t>
      </w:r>
      <w:r w:rsidRPr="009510CC">
        <w:t>cât</w:t>
      </w:r>
      <w:r w:rsidR="00932864">
        <w:t xml:space="preserve"> </w:t>
      </w:r>
      <w:r w:rsidRPr="009510CC">
        <w:t>și</w:t>
      </w:r>
      <w:r w:rsidR="00932864">
        <w:t xml:space="preserve"> </w:t>
      </w:r>
      <w:r w:rsidRPr="009510CC">
        <w:t>în</w:t>
      </w:r>
      <w:r w:rsidR="00932864">
        <w:t xml:space="preserve"> </w:t>
      </w:r>
      <w:r w:rsidRPr="009510CC">
        <w:t>format</w:t>
      </w:r>
      <w:r w:rsidR="00932864">
        <w:t xml:space="preserve"> </w:t>
      </w:r>
      <w:r w:rsidRPr="009510CC">
        <w:t>semnat</w:t>
      </w:r>
      <w:r w:rsidR="00932864">
        <w:t xml:space="preserve"> </w:t>
      </w:r>
      <w:r w:rsidRPr="009510CC">
        <w:t>și</w:t>
      </w:r>
      <w:r w:rsidR="00932864">
        <w:t xml:space="preserve"> </w:t>
      </w:r>
      <w:r w:rsidRPr="009510CC">
        <w:t>scanat</w:t>
      </w:r>
      <w:r w:rsidR="00932864">
        <w:t xml:space="preserve"> </w:t>
      </w:r>
      <w:r w:rsidRPr="009510CC">
        <w:t>(.</w:t>
      </w:r>
      <w:proofErr w:type="spellStart"/>
      <w:r w:rsidRPr="009510CC">
        <w:t>pdf</w:t>
      </w:r>
      <w:proofErr w:type="spellEnd"/>
      <w:r w:rsidRPr="009510CC">
        <w:t>)</w:t>
      </w:r>
      <w:r w:rsidR="00932864">
        <w:t xml:space="preserve"> </w:t>
      </w:r>
      <w:r w:rsidRPr="009510CC">
        <w:t>la</w:t>
      </w:r>
      <w:r w:rsidR="00932864">
        <w:t xml:space="preserve"> </w:t>
      </w:r>
      <w:r w:rsidRPr="009510CC">
        <w:t>adresele</w:t>
      </w:r>
      <w:r w:rsidR="00932864">
        <w:t xml:space="preserve"> </w:t>
      </w:r>
      <w:r w:rsidRPr="009510CC">
        <w:t>de</w:t>
      </w:r>
      <w:r w:rsidR="00932864">
        <w:t xml:space="preserve"> </w:t>
      </w:r>
      <w:r w:rsidRPr="009510CC">
        <w:t>e-mail:</w:t>
      </w:r>
      <w:r w:rsidR="00932864">
        <w:t xml:space="preserve"> </w:t>
      </w:r>
      <w:r w:rsidRPr="009510CC">
        <w:t>cjh@cjhunedoara.ro</w:t>
      </w:r>
      <w:r w:rsidR="00932864">
        <w:t xml:space="preserve"> </w:t>
      </w:r>
      <w:r w:rsidRPr="009510CC">
        <w:t>și</w:t>
      </w:r>
      <w:r w:rsidR="00932864">
        <w:t xml:space="preserve"> </w:t>
      </w:r>
      <w:r w:rsidRPr="009510CC">
        <w:t>pttj@cjhunedoara.ro</w:t>
      </w:r>
      <w:r w:rsidR="00932864">
        <w:t xml:space="preserve"> </w:t>
      </w:r>
      <w:r w:rsidRPr="009510CC">
        <w:t>sau</w:t>
      </w:r>
      <w:r w:rsidR="00932864">
        <w:t xml:space="preserve"> </w:t>
      </w:r>
      <w:r w:rsidRPr="009510CC">
        <w:t>înregistrată</w:t>
      </w:r>
      <w:r w:rsidR="00932864">
        <w:t xml:space="preserve"> </w:t>
      </w:r>
      <w:r w:rsidRPr="009510CC">
        <w:t>la</w:t>
      </w:r>
      <w:r w:rsidR="00932864">
        <w:t xml:space="preserve"> </w:t>
      </w:r>
      <w:r w:rsidRPr="009510CC">
        <w:t>registratura</w:t>
      </w:r>
      <w:r w:rsidR="00932864">
        <w:t xml:space="preserve"> </w:t>
      </w:r>
      <w:r w:rsidRPr="009510CC">
        <w:t>Consiliului</w:t>
      </w:r>
      <w:r w:rsidR="00932864">
        <w:t xml:space="preserve"> </w:t>
      </w:r>
      <w:r w:rsidRPr="009510CC">
        <w:t>Județean</w:t>
      </w:r>
      <w:r w:rsidR="00932864">
        <w:t xml:space="preserve"> </w:t>
      </w:r>
      <w:r w:rsidRPr="009510CC">
        <w:t>Hunedoara.</w:t>
      </w:r>
      <w:r w:rsidR="00932864">
        <w:t xml:space="preserve"> </w:t>
      </w:r>
      <w:r w:rsidRPr="009510CC">
        <w:t>Depunerea</w:t>
      </w:r>
      <w:r w:rsidR="00932864">
        <w:t xml:space="preserve"> </w:t>
      </w:r>
      <w:r w:rsidRPr="009510CC">
        <w:t>la</w:t>
      </w:r>
      <w:r w:rsidR="00932864">
        <w:t xml:space="preserve"> </w:t>
      </w:r>
      <w:r w:rsidRPr="009510CC">
        <w:t>registratură</w:t>
      </w:r>
      <w:r w:rsidR="00932864">
        <w:t xml:space="preserve"> </w:t>
      </w:r>
      <w:r w:rsidRPr="009510CC">
        <w:t>se</w:t>
      </w:r>
      <w:r w:rsidR="00932864">
        <w:t xml:space="preserve"> </w:t>
      </w:r>
      <w:r w:rsidRPr="009510CC">
        <w:t>va</w:t>
      </w:r>
      <w:r w:rsidR="00932864">
        <w:t xml:space="preserve"> </w:t>
      </w:r>
      <w:r w:rsidRPr="009510CC">
        <w:t>realiza</w:t>
      </w:r>
      <w:r w:rsidR="00932864">
        <w:t xml:space="preserve"> </w:t>
      </w:r>
      <w:r w:rsidRPr="009510CC">
        <w:t>cu</w:t>
      </w:r>
      <w:r w:rsidR="00932864">
        <w:t xml:space="preserve"> </w:t>
      </w:r>
      <w:r w:rsidRPr="009510CC">
        <w:t>adresa</w:t>
      </w:r>
      <w:r w:rsidR="00932864">
        <w:t xml:space="preserve"> </w:t>
      </w:r>
      <w:r w:rsidRPr="009510CC">
        <w:t>de</w:t>
      </w:r>
      <w:r w:rsidR="00932864">
        <w:t xml:space="preserve"> </w:t>
      </w:r>
      <w:r w:rsidRPr="009510CC">
        <w:t>înaintare</w:t>
      </w:r>
      <w:r w:rsidR="00932864">
        <w:t xml:space="preserve"> </w:t>
      </w:r>
      <w:r w:rsidRPr="009510CC">
        <w:t>în</w:t>
      </w:r>
      <w:r w:rsidR="00932864">
        <w:t xml:space="preserve"> </w:t>
      </w:r>
      <w:r w:rsidRPr="009510CC">
        <w:t>care</w:t>
      </w:r>
      <w:r w:rsidR="00932864">
        <w:t xml:space="preserve"> </w:t>
      </w:r>
      <w:r w:rsidRPr="009510CC">
        <w:t>se</w:t>
      </w:r>
      <w:r w:rsidR="00932864">
        <w:t xml:space="preserve"> </w:t>
      </w:r>
      <w:r w:rsidRPr="009510CC">
        <w:t>menționează</w:t>
      </w:r>
      <w:r w:rsidR="00932864">
        <w:t xml:space="preserve"> </w:t>
      </w:r>
      <w:r w:rsidRPr="009510CC">
        <w:t>documentele</w:t>
      </w:r>
      <w:r w:rsidR="00932864">
        <w:t xml:space="preserve"> </w:t>
      </w:r>
      <w:r w:rsidRPr="009510CC">
        <w:t>depuse</w:t>
      </w:r>
      <w:r w:rsidR="00932864">
        <w:t xml:space="preserve"> </w:t>
      </w:r>
      <w:r w:rsidRPr="009510CC">
        <w:t>și</w:t>
      </w:r>
      <w:r w:rsidR="00932864">
        <w:t xml:space="preserve"> </w:t>
      </w:r>
      <w:r w:rsidRPr="009510CC">
        <w:t>date</w:t>
      </w:r>
      <w:r w:rsidR="00932864">
        <w:t xml:space="preserve"> </w:t>
      </w:r>
      <w:r w:rsidRPr="009510CC">
        <w:t>de</w:t>
      </w:r>
      <w:r w:rsidR="00932864">
        <w:t xml:space="preserve"> </w:t>
      </w:r>
      <w:r w:rsidRPr="009510CC">
        <w:t>contact.</w:t>
      </w:r>
    </w:p>
    <w:p w14:paraId="4E06C151" w14:textId="4DE4C1F3" w:rsidR="009510CC" w:rsidRPr="009510CC" w:rsidRDefault="009510CC" w:rsidP="009510CC">
      <w:r w:rsidRPr="009510CC">
        <w:t>Termenul</w:t>
      </w:r>
      <w:r w:rsidR="00932864">
        <w:t xml:space="preserve"> </w:t>
      </w:r>
      <w:r w:rsidRPr="009510CC">
        <w:t>limită</w:t>
      </w:r>
      <w:r w:rsidR="00932864">
        <w:t xml:space="preserve"> </w:t>
      </w:r>
      <w:r w:rsidRPr="009510CC">
        <w:t>pentru</w:t>
      </w:r>
      <w:r w:rsidR="00932864">
        <w:t xml:space="preserve"> </w:t>
      </w:r>
      <w:r w:rsidRPr="009510CC">
        <w:t>depunerea</w:t>
      </w:r>
      <w:r w:rsidR="00932864">
        <w:t xml:space="preserve"> </w:t>
      </w:r>
      <w:r w:rsidRPr="009510CC">
        <w:t>Formularului</w:t>
      </w:r>
      <w:r w:rsidR="00932864">
        <w:t xml:space="preserve"> </w:t>
      </w:r>
      <w:r w:rsidRPr="009510CC">
        <w:t>de</w:t>
      </w:r>
      <w:r w:rsidR="00932864">
        <w:t xml:space="preserve"> </w:t>
      </w:r>
      <w:r w:rsidRPr="009510CC">
        <w:t>exprimare</w:t>
      </w:r>
      <w:r w:rsidR="00932864">
        <w:t xml:space="preserve"> </w:t>
      </w:r>
      <w:r w:rsidRPr="009510CC">
        <w:t>a</w:t>
      </w:r>
      <w:r w:rsidR="00932864">
        <w:t xml:space="preserve"> </w:t>
      </w:r>
      <w:r w:rsidRPr="009510CC">
        <w:t>interesului</w:t>
      </w:r>
      <w:r w:rsidR="00932864">
        <w:t xml:space="preserve"> </w:t>
      </w:r>
      <w:r w:rsidRPr="009510CC">
        <w:t>(Anexa</w:t>
      </w:r>
      <w:r w:rsidR="00932864">
        <w:t xml:space="preserve"> </w:t>
      </w:r>
      <w:r w:rsidRPr="009510CC">
        <w:t>2)</w:t>
      </w:r>
      <w:r w:rsidR="00932864">
        <w:t xml:space="preserve"> </w:t>
      </w:r>
      <w:r w:rsidRPr="009510CC">
        <w:t>este</w:t>
      </w:r>
      <w:r w:rsidR="00932864">
        <w:t xml:space="preserve"> </w:t>
      </w:r>
      <w:r w:rsidRPr="009510CC">
        <w:t>12</w:t>
      </w:r>
      <w:r w:rsidR="00932864">
        <w:t xml:space="preserve"> </w:t>
      </w:r>
      <w:r w:rsidRPr="009510CC">
        <w:t>februarie</w:t>
      </w:r>
      <w:r w:rsidR="00932864">
        <w:t xml:space="preserve"> </w:t>
      </w:r>
      <w:r w:rsidRPr="009510CC">
        <w:t>2024.</w:t>
      </w:r>
    </w:p>
    <w:p w14:paraId="314DE7ED" w14:textId="77777777" w:rsidR="009510CC" w:rsidRPr="009510CC" w:rsidRDefault="009510CC" w:rsidP="009510CC">
      <w:pPr>
        <w:rPr>
          <w:b/>
          <w:bCs/>
        </w:rPr>
      </w:pPr>
      <w:r w:rsidRPr="009510CC">
        <w:rPr>
          <w:b/>
          <w:bCs/>
        </w:rPr>
        <w:t>Documente</w:t>
      </w:r>
    </w:p>
    <w:p w14:paraId="14C72E31" w14:textId="03F5AF25" w:rsidR="009510CC" w:rsidRPr="009510CC" w:rsidRDefault="00E90258" w:rsidP="009510CC">
      <w:hyperlink r:id="rId46" w:tooltip="PTJ - Hunedoara.zip" w:history="1">
        <w:r w:rsidR="009510CC" w:rsidRPr="009510CC">
          <w:rPr>
            <w:rStyle w:val="Hyperlink"/>
            <w:szCs w:val="24"/>
          </w:rPr>
          <w:t>PTJ</w:t>
        </w:r>
        <w:r w:rsidR="00932864">
          <w:rPr>
            <w:rStyle w:val="Hyperlink"/>
            <w:szCs w:val="24"/>
          </w:rPr>
          <w:t xml:space="preserve"> </w:t>
        </w:r>
        <w:r w:rsidR="009510CC" w:rsidRPr="009510CC">
          <w:rPr>
            <w:rStyle w:val="Hyperlink"/>
            <w:szCs w:val="24"/>
          </w:rPr>
          <w:t>-</w:t>
        </w:r>
        <w:r w:rsidR="00932864">
          <w:rPr>
            <w:rStyle w:val="Hyperlink"/>
            <w:szCs w:val="24"/>
          </w:rPr>
          <w:t xml:space="preserve"> </w:t>
        </w:r>
        <w:r w:rsidR="009510CC" w:rsidRPr="009510CC">
          <w:rPr>
            <w:rStyle w:val="Hyperlink"/>
            <w:szCs w:val="24"/>
          </w:rPr>
          <w:t>Hunedoara.zip</w:t>
        </w:r>
      </w:hyperlink>
    </w:p>
    <w:p w14:paraId="758B847D" w14:textId="298EAFEB" w:rsidR="009510CC" w:rsidRPr="009510CC" w:rsidRDefault="009510CC" w:rsidP="009510CC">
      <w:pPr>
        <w:pStyle w:val="Stilsursa"/>
      </w:pPr>
      <w:r w:rsidRPr="009510CC">
        <w:t>Sursa:</w:t>
      </w:r>
      <w:r w:rsidR="00932864">
        <w:t xml:space="preserve"> </w:t>
      </w:r>
      <w:r w:rsidRPr="009510CC">
        <w:t>ADR</w:t>
      </w:r>
      <w:r w:rsidR="00932864">
        <w:t xml:space="preserve"> </w:t>
      </w:r>
      <w:r w:rsidRPr="009510CC">
        <w:t>Vest</w:t>
      </w:r>
    </w:p>
    <w:p w14:paraId="12515A01" w14:textId="77777777" w:rsidR="005118CC" w:rsidRPr="00E74641" w:rsidRDefault="005118CC" w:rsidP="005118CC">
      <w:pPr>
        <w:pStyle w:val="separatorarticole"/>
        <w:rPr>
          <w:color w:val="9999FF"/>
          <w:spacing w:val="40"/>
          <w:szCs w:val="18"/>
        </w:rPr>
      </w:pPr>
      <w:bookmarkStart w:id="161"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3B496C87" w14:textId="0D47A4A8" w:rsidR="005314B9" w:rsidRDefault="00436816" w:rsidP="005314B9">
      <w:pPr>
        <w:pStyle w:val="Oportunitati"/>
        <w:rPr>
          <w:color w:val="C00000"/>
        </w:rPr>
      </w:pPr>
      <w:bookmarkStart w:id="162" w:name="_Toc157522081"/>
      <w:bookmarkEnd w:id="149"/>
      <w:bookmarkEnd w:id="150"/>
      <w:bookmarkEnd w:id="151"/>
      <w:bookmarkEnd w:id="161"/>
      <w:r w:rsidRPr="00E74641">
        <w:rPr>
          <w:color w:val="C00000"/>
        </w:rPr>
        <w:lastRenderedPageBreak/>
        <w:t>Din</w:t>
      </w:r>
      <w:r w:rsidR="00932864">
        <w:rPr>
          <w:color w:val="C00000"/>
        </w:rPr>
        <w:t xml:space="preserve"> </w:t>
      </w:r>
      <w:r w:rsidRPr="00E74641">
        <w:rPr>
          <w:color w:val="C00000"/>
        </w:rPr>
        <w:t>Actualita</w:t>
      </w:r>
      <w:r w:rsidR="00581CBF" w:rsidRPr="00E74641">
        <w:rPr>
          <w:color w:val="C00000"/>
        </w:rPr>
        <w:t>t</w:t>
      </w:r>
      <w:r w:rsidRPr="00E74641">
        <w:rPr>
          <w:color w:val="C00000"/>
        </w:rPr>
        <w:t>ea</w:t>
      </w:r>
      <w:r w:rsidR="00932864">
        <w:rPr>
          <w:color w:val="C00000"/>
        </w:rPr>
        <w:t xml:space="preserve"> </w:t>
      </w:r>
      <w:r w:rsidRPr="00E74641">
        <w:rPr>
          <w:color w:val="C00000"/>
        </w:rPr>
        <w:t>Europeană</w:t>
      </w:r>
      <w:bookmarkEnd w:id="162"/>
    </w:p>
    <w:p w14:paraId="157D7C0D" w14:textId="77777777" w:rsidR="00234711" w:rsidRPr="00234711" w:rsidRDefault="00234711" w:rsidP="00234711">
      <w:pPr>
        <w:pStyle w:val="TitluArticolinINFOUE"/>
      </w:pPr>
      <w:bookmarkStart w:id="163" w:name="_Toc157522082"/>
      <w:r w:rsidRPr="00234711">
        <w:t xml:space="preserve">Președinta Comisiei Europene, Ursula von </w:t>
      </w:r>
      <w:proofErr w:type="spellStart"/>
      <w:r w:rsidRPr="00234711">
        <w:t>der</w:t>
      </w:r>
      <w:proofErr w:type="spellEnd"/>
      <w:r w:rsidRPr="00234711">
        <w:t xml:space="preserve"> </w:t>
      </w:r>
      <w:proofErr w:type="spellStart"/>
      <w:r w:rsidRPr="00234711">
        <w:t>Leyen</w:t>
      </w:r>
      <w:proofErr w:type="spellEnd"/>
      <w:r w:rsidRPr="00234711">
        <w:t>, lansează dialogul strategic privind viitorul agriculturii UE</w:t>
      </w:r>
      <w:bookmarkEnd w:id="163"/>
    </w:p>
    <w:p w14:paraId="0A0CBA98" w14:textId="77777777" w:rsidR="00234711" w:rsidRPr="00234711" w:rsidRDefault="00234711" w:rsidP="00234711">
      <w:r w:rsidRPr="00234711">
        <w:t>Președinta Comisiei Europene, Ursula </w:t>
      </w:r>
      <w:r w:rsidRPr="00234711">
        <w:rPr>
          <w:b/>
          <w:bCs/>
        </w:rPr>
        <w:t xml:space="preserve">von </w:t>
      </w:r>
      <w:proofErr w:type="spellStart"/>
      <w:r w:rsidRPr="00234711">
        <w:rPr>
          <w:b/>
          <w:bCs/>
        </w:rPr>
        <w:t>der</w:t>
      </w:r>
      <w:proofErr w:type="spellEnd"/>
      <w:r w:rsidRPr="00234711">
        <w:rPr>
          <w:b/>
          <w:bCs/>
        </w:rPr>
        <w:t xml:space="preserve"> </w:t>
      </w:r>
      <w:proofErr w:type="spellStart"/>
      <w:r w:rsidRPr="00234711">
        <w:rPr>
          <w:b/>
          <w:bCs/>
        </w:rPr>
        <w:t>Leyen</w:t>
      </w:r>
      <w:proofErr w:type="spellEnd"/>
      <w:r w:rsidRPr="00234711">
        <w:t>, a lansat astăzi, 25 ianuarie, dialogul strategic privind viitorul agriculturii, un nou forum mandatat să modeleze o viziune comună asupra viitorului sistemului agricol și alimentar al UE.</w:t>
      </w:r>
    </w:p>
    <w:p w14:paraId="4B3771AC" w14:textId="6183229B" w:rsidR="00234711" w:rsidRPr="00234711" w:rsidRDefault="00234711" w:rsidP="00234711">
      <w:r w:rsidRPr="00234711">
        <w:rPr>
          <w:noProof/>
          <w:lang w:eastAsia="ro-RO"/>
        </w:rPr>
        <w:drawing>
          <wp:anchor distT="0" distB="0" distL="114300" distR="114300" simplePos="0" relativeHeight="252096512" behindDoc="0" locked="0" layoutInCell="1" allowOverlap="1" wp14:anchorId="59510D71" wp14:editId="35D47B60">
            <wp:simplePos x="0" y="0"/>
            <wp:positionH relativeFrom="column">
              <wp:posOffset>-635</wp:posOffset>
            </wp:positionH>
            <wp:positionV relativeFrom="paragraph">
              <wp:posOffset>78105</wp:posOffset>
            </wp:positionV>
            <wp:extent cx="1901190" cy="1271905"/>
            <wp:effectExtent l="0" t="0" r="3810" b="4445"/>
            <wp:wrapSquare wrapText="bothSides"/>
            <wp:docPr id="2035351631" name="Imagine 14" descr="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gricultura"/>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01190" cy="1271905"/>
                    </a:xfrm>
                    <a:prstGeom prst="rect">
                      <a:avLst/>
                    </a:prstGeom>
                    <a:noFill/>
                    <a:ln>
                      <a:noFill/>
                    </a:ln>
                  </pic:spPr>
                </pic:pic>
              </a:graphicData>
            </a:graphic>
          </wp:anchor>
        </w:drawing>
      </w:r>
      <w:r w:rsidRPr="00234711">
        <w:t>Dialogul strategic, anunțat de președintă în discursul său </w:t>
      </w:r>
      <w:hyperlink r:id="rId48" w:history="1">
        <w:r w:rsidRPr="00234711">
          <w:rPr>
            <w:rStyle w:val="Hyperlink"/>
            <w:szCs w:val="24"/>
          </w:rPr>
          <w:t>din 2023 privind starea Uniunii</w:t>
        </w:r>
      </w:hyperlink>
      <w:r w:rsidRPr="00234711">
        <w:t>, va aborda provocările și oportunitățile ridicate de participanții la dialog, cum ar fi un nivel de trai echitabil pentru fermieri și comunitățile rurale, sprijinirea agriculturii în limitele planetei noastre și ale ecosistemelor sale, exploatarea oportunităților uriașe oferite de cunoaștere și de inovarea tehnologică și promovarea unui viitor prosper pentru sistemul alimentar al UE într-o lume competitivă.</w:t>
      </w:r>
    </w:p>
    <w:p w14:paraId="2910A54F" w14:textId="77777777" w:rsidR="00234711" w:rsidRPr="00234711" w:rsidRDefault="00234711" w:rsidP="00234711">
      <w:r w:rsidRPr="00234711">
        <w:t xml:space="preserve">Profesorul Peter </w:t>
      </w:r>
      <w:proofErr w:type="spellStart"/>
      <w:r w:rsidRPr="00234711">
        <w:t>Strohschneider</w:t>
      </w:r>
      <w:proofErr w:type="spellEnd"/>
      <w:r w:rsidRPr="00234711">
        <w:t xml:space="preserve"> a fost numit președinte, pe baza experienței sale îndelungate, în special în calitate de președinte al „Comisiei pentru viitorul agriculturii” a guvernului federal german.</w:t>
      </w:r>
    </w:p>
    <w:p w14:paraId="7EA288A9" w14:textId="77777777" w:rsidR="00234711" w:rsidRPr="00234711" w:rsidRDefault="00234711" w:rsidP="00234711">
      <w:r w:rsidRPr="00234711">
        <w:t>Dialogul strategic reunește principalele părți interesate din întregul lanț agroalimentar, inclusiv fermieri, cooperative, întreprinderi agroalimentare și comunități rurale; precum și organizații neguvernamentale și reprezentanți ai societății civile, instituții financiare și mediul academic. O serie de întâlniri tematice vor fi organizate după reuniunea de lansare, care va avea loc în prima jumătate a anului 2024.</w:t>
      </w:r>
    </w:p>
    <w:p w14:paraId="3C61A7BE" w14:textId="77777777" w:rsidR="00234711" w:rsidRPr="00234711" w:rsidRDefault="00234711" w:rsidP="00234711">
      <w:r w:rsidRPr="00234711">
        <w:t xml:space="preserve">Consiliul și Parlamentul European vor fi implicate în acest proces, iar președintele, profesorul </w:t>
      </w:r>
      <w:proofErr w:type="spellStart"/>
      <w:r w:rsidRPr="00234711">
        <w:t>Strohschneider</w:t>
      </w:r>
      <w:proofErr w:type="spellEnd"/>
      <w:r w:rsidRPr="00234711">
        <w:t>, va informa periodic și va face schimb de opinii cu ambele instituții cu privire la dialog.</w:t>
      </w:r>
    </w:p>
    <w:p w14:paraId="096CF0AE" w14:textId="77777777" w:rsidR="00234711" w:rsidRPr="00234711" w:rsidRDefault="00234711" w:rsidP="00234711">
      <w:r w:rsidRPr="00234711">
        <w:t>Prin combinarea diferitelor perspective, dialogul urmărește să încurajeze crearea de noi soluții și să creeze o viziune comună pentru viitorul sectorului agricol și alimentar al UE până în vara anului 2024. Președintele dialogului, în colaborare cu participanții la dialog, va defini formatul exact al concluziilor.</w:t>
      </w:r>
    </w:p>
    <w:p w14:paraId="3359EFB8" w14:textId="77777777" w:rsidR="00234711" w:rsidRPr="00234711" w:rsidRDefault="00234711" w:rsidP="00234711">
      <w:r w:rsidRPr="00234711">
        <w:t>Președinta Comisiei Europene, Ursula</w:t>
      </w:r>
      <w:r w:rsidRPr="00234711">
        <w:rPr>
          <w:b/>
          <w:bCs/>
        </w:rPr>
        <w:t xml:space="preserve"> von </w:t>
      </w:r>
      <w:proofErr w:type="spellStart"/>
      <w:r w:rsidRPr="00234711">
        <w:rPr>
          <w:b/>
          <w:bCs/>
        </w:rPr>
        <w:t>der</w:t>
      </w:r>
      <w:proofErr w:type="spellEnd"/>
      <w:r w:rsidRPr="00234711">
        <w:rPr>
          <w:b/>
          <w:bCs/>
        </w:rPr>
        <w:t xml:space="preserve"> </w:t>
      </w:r>
      <w:proofErr w:type="spellStart"/>
      <w:r w:rsidRPr="00234711">
        <w:rPr>
          <w:b/>
          <w:bCs/>
        </w:rPr>
        <w:t>Leyen</w:t>
      </w:r>
      <w:proofErr w:type="spellEnd"/>
      <w:r w:rsidRPr="00234711">
        <w:t>, a declarat: </w:t>
      </w:r>
      <w:r w:rsidRPr="00234711">
        <w:rPr>
          <w:i/>
          <w:iCs/>
        </w:rPr>
        <w:t>„A sosit momentul să ajungem la un nou consens privind alimentația și agricultura în rândul fermierilor, al comunităților rurale și al tuturor celorlalți actori din lanțul agroalimentar al UE. Fermierii și industria alimentară din UE le oferă cetățenilor noștri alimente sănătoase și de înaltă calitate și aduc o contribuție crucială la economia noastră, în special în zonele rurale. De asemenea, ei depun un efort enorm pentru a contribui la tranziția noastră colectivă verde și la cea digitală. Dar, în același timp, se confruntă cu o serie largă de provocări, de la schimbările climatice la inflație, la impactul volatil al pieței. Prin acest dialog strategic, creăm un forum pentru a oferi o viziune clară pentru viitor, în beneficiul tuturor.”</w:t>
      </w:r>
    </w:p>
    <w:p w14:paraId="1C4E3BA4" w14:textId="77777777" w:rsidR="00234711" w:rsidRPr="00234711" w:rsidRDefault="00234711" w:rsidP="00234711">
      <w:r w:rsidRPr="00234711">
        <w:rPr>
          <w:b/>
          <w:bCs/>
        </w:rPr>
        <w:t>Istoricul dosarului</w:t>
      </w:r>
    </w:p>
    <w:p w14:paraId="0052B53C" w14:textId="77777777" w:rsidR="00234711" w:rsidRPr="00234711" w:rsidRDefault="00234711" w:rsidP="00234711">
      <w:r w:rsidRPr="00234711">
        <w:t>În </w:t>
      </w:r>
      <w:hyperlink r:id="rId49" w:history="1">
        <w:r w:rsidRPr="00234711">
          <w:rPr>
            <w:rStyle w:val="Hyperlink"/>
            <w:szCs w:val="24"/>
          </w:rPr>
          <w:t>discursul său din 2023 privind starea Uniunii Europene</w:t>
        </w:r>
      </w:hyperlink>
      <w:r w:rsidRPr="00234711">
        <w:t>, președinta </w:t>
      </w:r>
      <w:r w:rsidRPr="00234711">
        <w:rPr>
          <w:b/>
          <w:bCs/>
        </w:rPr>
        <w:t xml:space="preserve">von </w:t>
      </w:r>
      <w:proofErr w:type="spellStart"/>
      <w:r w:rsidRPr="00234711">
        <w:rPr>
          <w:b/>
          <w:bCs/>
        </w:rPr>
        <w:t>der</w:t>
      </w:r>
      <w:proofErr w:type="spellEnd"/>
      <w:r w:rsidRPr="00234711">
        <w:rPr>
          <w:b/>
          <w:bCs/>
        </w:rPr>
        <w:t xml:space="preserve"> </w:t>
      </w:r>
      <w:proofErr w:type="spellStart"/>
      <w:r w:rsidRPr="00234711">
        <w:rPr>
          <w:b/>
          <w:bCs/>
        </w:rPr>
        <w:t>Leyen</w:t>
      </w:r>
      <w:proofErr w:type="spellEnd"/>
      <w:r w:rsidRPr="00234711">
        <w:t> a anunțat că Comisia Europeană va lansa un dialog strategic privind viitorul agriculturii în UE.</w:t>
      </w:r>
    </w:p>
    <w:p w14:paraId="7FFF6A2D" w14:textId="77777777" w:rsidR="00234711" w:rsidRPr="00234711" w:rsidRDefault="00234711" w:rsidP="00234711">
      <w:r w:rsidRPr="00234711">
        <w:t>În </w:t>
      </w:r>
      <w:hyperlink r:id="rId50" w:history="1">
        <w:r w:rsidRPr="00234711">
          <w:rPr>
            <w:rStyle w:val="Hyperlink"/>
            <w:szCs w:val="24"/>
          </w:rPr>
          <w:t>discursul său de deschidere al Zilelor UE ale agriculturii și alimentației</w:t>
        </w:r>
      </w:hyperlink>
      <w:r w:rsidRPr="00234711">
        <w:t>, președinta a adăugat că dialogul va fi lansat în mod oficial în ianuarie 2024, cu scopul de a aborda chestiuni pertinente, cum ar fi:</w:t>
      </w:r>
    </w:p>
    <w:p w14:paraId="04994713" w14:textId="77777777" w:rsidR="00234711" w:rsidRPr="00234711" w:rsidRDefault="00234711" w:rsidP="00234711">
      <w:r w:rsidRPr="00234711">
        <w:t>Cum putem oferi fermierilor noștri și comunităților rurale în care trăiesc o perspectivă mai bună, inclusiv un nivel de trai echitabil?</w:t>
      </w:r>
    </w:p>
    <w:p w14:paraId="07485608" w14:textId="77777777" w:rsidR="00234711" w:rsidRPr="00234711" w:rsidRDefault="00234711" w:rsidP="00234711">
      <w:r w:rsidRPr="00234711">
        <w:t>Cum putem sprijini agricultura în limitele planetei noastre și ale ecosistemului său?</w:t>
      </w:r>
    </w:p>
    <w:p w14:paraId="7D19383C" w14:textId="77777777" w:rsidR="00234711" w:rsidRPr="00234711" w:rsidRDefault="00234711" w:rsidP="00234711">
      <w:r w:rsidRPr="00234711">
        <w:t>Cum putem valorifica mai bine oportunitățile oferite de cunoaștere și inovare tehnologică?</w:t>
      </w:r>
    </w:p>
    <w:p w14:paraId="4B8F5300" w14:textId="77777777" w:rsidR="00234711" w:rsidRPr="00234711" w:rsidRDefault="00234711" w:rsidP="00234711">
      <w:r w:rsidRPr="00234711">
        <w:t>Cum putem promova un viitor luminos și prosper pentru sistemul alimentar al Europei într-o lume competitivă?</w:t>
      </w:r>
    </w:p>
    <w:p w14:paraId="547014EB" w14:textId="77777777" w:rsidR="00234711" w:rsidRPr="00234711" w:rsidRDefault="00234711" w:rsidP="00234711">
      <w:r w:rsidRPr="00234711">
        <w:t xml:space="preserve">Dialogul strategic urmărește să acopere toate politicile din domeniul agriculturii și al producției alimentare, pentru a ne consolida înțelegerea provocărilor actuale și preconizate. Dialogul va fi o ocazie de a asculta perspectivele, ambițiile, preocupările și soluțiile fermierilor și ale altor părți interesate importante din </w:t>
      </w:r>
      <w:r w:rsidRPr="00234711">
        <w:lastRenderedPageBreak/>
        <w:t>întregul lanț agroalimentar. Acest lucru va permite o discuție concentrată, cu scopul de a găsi o bază comună pentru viitorul sectorului agroalimentar al Uniunii.</w:t>
      </w:r>
    </w:p>
    <w:p w14:paraId="6ADF671E" w14:textId="77777777" w:rsidR="00234711" w:rsidRPr="00234711" w:rsidRDefault="00234711" w:rsidP="00234711">
      <w:r w:rsidRPr="00234711">
        <w:rPr>
          <w:b/>
          <w:bCs/>
        </w:rPr>
        <w:t>Pentru mai multe Informații</w:t>
      </w:r>
    </w:p>
    <w:p w14:paraId="1783CB62" w14:textId="77777777" w:rsidR="00234711" w:rsidRPr="00234711" w:rsidRDefault="00E90258" w:rsidP="00234711">
      <w:hyperlink r:id="rId51" w:history="1">
        <w:r w:rsidR="00234711" w:rsidRPr="00234711">
          <w:rPr>
            <w:rStyle w:val="Hyperlink"/>
            <w:szCs w:val="24"/>
          </w:rPr>
          <w:t>Discursul președintei </w:t>
        </w:r>
        <w:r w:rsidR="00234711" w:rsidRPr="00234711">
          <w:rPr>
            <w:rStyle w:val="Hyperlink"/>
            <w:b/>
            <w:bCs/>
            <w:szCs w:val="24"/>
          </w:rPr>
          <w:t xml:space="preserve">von </w:t>
        </w:r>
        <w:proofErr w:type="spellStart"/>
        <w:r w:rsidR="00234711" w:rsidRPr="00234711">
          <w:rPr>
            <w:rStyle w:val="Hyperlink"/>
            <w:b/>
            <w:bCs/>
            <w:szCs w:val="24"/>
          </w:rPr>
          <w:t>der</w:t>
        </w:r>
        <w:proofErr w:type="spellEnd"/>
        <w:r w:rsidR="00234711" w:rsidRPr="00234711">
          <w:rPr>
            <w:rStyle w:val="Hyperlink"/>
            <w:b/>
            <w:bCs/>
            <w:szCs w:val="24"/>
          </w:rPr>
          <w:t xml:space="preserve"> </w:t>
        </w:r>
        <w:proofErr w:type="spellStart"/>
        <w:r w:rsidR="00234711" w:rsidRPr="00234711">
          <w:rPr>
            <w:rStyle w:val="Hyperlink"/>
            <w:b/>
            <w:bCs/>
            <w:szCs w:val="24"/>
          </w:rPr>
          <w:t>Leyen</w:t>
        </w:r>
        <w:proofErr w:type="spellEnd"/>
      </w:hyperlink>
    </w:p>
    <w:p w14:paraId="361E2E37" w14:textId="77777777" w:rsidR="00234711" w:rsidRPr="00234711" w:rsidRDefault="00E90258" w:rsidP="00234711">
      <w:hyperlink r:id="rId52" w:history="1">
        <w:r w:rsidR="00234711" w:rsidRPr="00234711">
          <w:rPr>
            <w:rStyle w:val="Hyperlink"/>
            <w:szCs w:val="24"/>
          </w:rPr>
          <w:t>Întrebări și răspunsuri referitoare la dialogul strategic privind agricultura</w:t>
        </w:r>
      </w:hyperlink>
    </w:p>
    <w:p w14:paraId="3EDFD5FD" w14:textId="77777777" w:rsidR="00234711" w:rsidRPr="00234711" w:rsidRDefault="00234711" w:rsidP="00234711">
      <w:r w:rsidRPr="00234711">
        <w:t>Dialogul </w:t>
      </w:r>
      <w:hyperlink r:id="rId53" w:history="1">
        <w:r w:rsidRPr="00234711">
          <w:rPr>
            <w:rStyle w:val="Hyperlink"/>
            <w:szCs w:val="24"/>
          </w:rPr>
          <w:t>strategic privind viitorul agriculturii UE: Prima Pagină</w:t>
        </w:r>
      </w:hyperlink>
    </w:p>
    <w:p w14:paraId="4A99009E" w14:textId="6AB98FB4" w:rsidR="00234711" w:rsidRPr="00234711" w:rsidRDefault="00234711" w:rsidP="00234711">
      <w:pPr>
        <w:pStyle w:val="separatorarticole"/>
      </w:pPr>
      <w:r>
        <w:t>*</w:t>
      </w:r>
    </w:p>
    <w:p w14:paraId="0F07ED63" w14:textId="2A8F78FE" w:rsidR="00932864" w:rsidRPr="00932864" w:rsidRDefault="00932864" w:rsidP="00932864">
      <w:pPr>
        <w:pStyle w:val="TitluArticolinINFOUE"/>
      </w:pPr>
      <w:bookmarkStart w:id="164" w:name="_Toc157522083"/>
      <w:r w:rsidRPr="00932864">
        <w:t>Comisia</w:t>
      </w:r>
      <w:r>
        <w:t xml:space="preserve"> </w:t>
      </w:r>
      <w:r w:rsidRPr="00932864">
        <w:t>Europeană</w:t>
      </w:r>
      <w:r>
        <w:t xml:space="preserve"> </w:t>
      </w:r>
      <w:r w:rsidRPr="00932864">
        <w:t>alocă</w:t>
      </w:r>
      <w:r>
        <w:t xml:space="preserve"> </w:t>
      </w:r>
      <w:r w:rsidRPr="00932864">
        <w:t>aproape</w:t>
      </w:r>
      <w:r>
        <w:t xml:space="preserve"> </w:t>
      </w:r>
      <w:r w:rsidRPr="00932864">
        <w:t>600</w:t>
      </w:r>
      <w:r>
        <w:t xml:space="preserve"> </w:t>
      </w:r>
      <w:r w:rsidRPr="00932864">
        <w:t>de</w:t>
      </w:r>
      <w:r>
        <w:t xml:space="preserve"> </w:t>
      </w:r>
      <w:r w:rsidRPr="00932864">
        <w:t>milioane</w:t>
      </w:r>
      <w:r>
        <w:t xml:space="preserve"> </w:t>
      </w:r>
      <w:r w:rsidRPr="00932864">
        <w:t>EUR</w:t>
      </w:r>
      <w:r>
        <w:t xml:space="preserve"> </w:t>
      </w:r>
      <w:r w:rsidRPr="00932864">
        <w:t>pentru</w:t>
      </w:r>
      <w:r>
        <w:t xml:space="preserve"> </w:t>
      </w:r>
      <w:r w:rsidRPr="00932864">
        <w:t>proiecte</w:t>
      </w:r>
      <w:r>
        <w:t xml:space="preserve"> </w:t>
      </w:r>
      <w:r w:rsidRPr="00932864">
        <w:t>de</w:t>
      </w:r>
      <w:r>
        <w:t xml:space="preserve"> </w:t>
      </w:r>
      <w:r w:rsidRPr="00932864">
        <w:t>infrastructuri</w:t>
      </w:r>
      <w:r>
        <w:t xml:space="preserve"> </w:t>
      </w:r>
      <w:r w:rsidRPr="00932864">
        <w:t>energetice</w:t>
      </w:r>
      <w:r>
        <w:t xml:space="preserve"> </w:t>
      </w:r>
      <w:r w:rsidRPr="00932864">
        <w:t>ce</w:t>
      </w:r>
      <w:r>
        <w:t xml:space="preserve"> </w:t>
      </w:r>
      <w:r w:rsidRPr="00932864">
        <w:t>contribuie</w:t>
      </w:r>
      <w:r>
        <w:t xml:space="preserve"> </w:t>
      </w:r>
      <w:r w:rsidRPr="00932864">
        <w:t>la</w:t>
      </w:r>
      <w:r>
        <w:t xml:space="preserve"> </w:t>
      </w:r>
      <w:r w:rsidRPr="00932864">
        <w:t>decarbonizare</w:t>
      </w:r>
      <w:r>
        <w:t xml:space="preserve"> </w:t>
      </w:r>
      <w:r w:rsidRPr="00932864">
        <w:t>și</w:t>
      </w:r>
      <w:r>
        <w:t xml:space="preserve"> </w:t>
      </w:r>
      <w:r w:rsidRPr="00932864">
        <w:t>la</w:t>
      </w:r>
      <w:r>
        <w:t xml:space="preserve"> </w:t>
      </w:r>
      <w:r w:rsidRPr="00932864">
        <w:t>securitatea</w:t>
      </w:r>
      <w:r>
        <w:t xml:space="preserve"> </w:t>
      </w:r>
      <w:r w:rsidRPr="00932864">
        <w:t>aprovizionării</w:t>
      </w:r>
      <w:bookmarkEnd w:id="164"/>
    </w:p>
    <w:p w14:paraId="765A7B3A" w14:textId="24E60D66" w:rsidR="00932864" w:rsidRPr="00932864" w:rsidRDefault="00932864" w:rsidP="00932864">
      <w:r w:rsidRPr="00932864">
        <w:rPr>
          <w:noProof/>
          <w:lang w:eastAsia="ro-RO"/>
        </w:rPr>
        <w:drawing>
          <wp:anchor distT="0" distB="0" distL="114300" distR="114300" simplePos="0" relativeHeight="252095488" behindDoc="0" locked="0" layoutInCell="1" allowOverlap="1" wp14:anchorId="5431A15A" wp14:editId="289CBD53">
            <wp:simplePos x="0" y="0"/>
            <wp:positionH relativeFrom="column">
              <wp:posOffset>-323</wp:posOffset>
            </wp:positionH>
            <wp:positionV relativeFrom="paragraph">
              <wp:posOffset>76925</wp:posOffset>
            </wp:positionV>
            <wp:extent cx="1929776" cy="1291096"/>
            <wp:effectExtent l="0" t="0" r="0" b="4445"/>
            <wp:wrapSquare wrapText="bothSides"/>
            <wp:docPr id="1587419333" name="Imagine 12" descr="decarboni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carbonizar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29776" cy="1291096"/>
                    </a:xfrm>
                    <a:prstGeom prst="rect">
                      <a:avLst/>
                    </a:prstGeom>
                    <a:noFill/>
                    <a:ln>
                      <a:noFill/>
                    </a:ln>
                  </pic:spPr>
                </pic:pic>
              </a:graphicData>
            </a:graphic>
          </wp:anchor>
        </w:drawing>
      </w:r>
      <w:r w:rsidRPr="00932864">
        <w:t>Comisia</w:t>
      </w:r>
      <w:r>
        <w:t xml:space="preserve"> </w:t>
      </w:r>
      <w:r w:rsidRPr="00932864">
        <w:t>Europeană</w:t>
      </w:r>
      <w:r>
        <w:t xml:space="preserve"> </w:t>
      </w:r>
      <w:r w:rsidRPr="00932864">
        <w:t>a</w:t>
      </w:r>
      <w:r>
        <w:t xml:space="preserve"> </w:t>
      </w:r>
      <w:r w:rsidRPr="00932864">
        <w:t>alocat</w:t>
      </w:r>
      <w:r>
        <w:t xml:space="preserve"> </w:t>
      </w:r>
      <w:r w:rsidRPr="00932864">
        <w:rPr>
          <w:b/>
          <w:bCs/>
        </w:rPr>
        <w:t>594</w:t>
      </w:r>
      <w:r>
        <w:rPr>
          <w:b/>
          <w:bCs/>
        </w:rPr>
        <w:t xml:space="preserve"> </w:t>
      </w:r>
      <w:r w:rsidRPr="00932864">
        <w:rPr>
          <w:b/>
          <w:bCs/>
        </w:rPr>
        <w:t>de</w:t>
      </w:r>
      <w:r>
        <w:rPr>
          <w:b/>
          <w:bCs/>
        </w:rPr>
        <w:t xml:space="preserve"> </w:t>
      </w:r>
      <w:proofErr w:type="spellStart"/>
      <w:r w:rsidRPr="00932864">
        <w:rPr>
          <w:b/>
          <w:bCs/>
        </w:rPr>
        <w:t>milioaneEUR</w:t>
      </w:r>
      <w:proofErr w:type="spellEnd"/>
      <w:r>
        <w:t xml:space="preserve"> </w:t>
      </w:r>
      <w:r w:rsidRPr="00932864">
        <w:t>în</w:t>
      </w:r>
      <w:r>
        <w:t xml:space="preserve"> </w:t>
      </w:r>
      <w:r w:rsidRPr="00932864">
        <w:t>cadrul</w:t>
      </w:r>
      <w:r>
        <w:t xml:space="preserve"> </w:t>
      </w:r>
      <w:hyperlink r:id="rId55" w:history="1">
        <w:r w:rsidRPr="00932864">
          <w:rPr>
            <w:rStyle w:val="Hyperlink"/>
            <w:szCs w:val="24"/>
          </w:rPr>
          <w:t>Mecanismului</w:t>
        </w:r>
        <w:r>
          <w:rPr>
            <w:rStyle w:val="Hyperlink"/>
            <w:szCs w:val="24"/>
          </w:rPr>
          <w:t xml:space="preserve"> </w:t>
        </w:r>
        <w:r w:rsidRPr="00932864">
          <w:rPr>
            <w:rStyle w:val="Hyperlink"/>
            <w:szCs w:val="24"/>
          </w:rPr>
          <w:t>pentru</w:t>
        </w:r>
        <w:r>
          <w:rPr>
            <w:rStyle w:val="Hyperlink"/>
            <w:szCs w:val="24"/>
          </w:rPr>
          <w:t xml:space="preserve"> </w:t>
        </w:r>
        <w:r w:rsidRPr="00932864">
          <w:rPr>
            <w:rStyle w:val="Hyperlink"/>
            <w:szCs w:val="24"/>
          </w:rPr>
          <w:t>interconectarea</w:t>
        </w:r>
        <w:r>
          <w:rPr>
            <w:rStyle w:val="Hyperlink"/>
            <w:szCs w:val="24"/>
          </w:rPr>
          <w:t xml:space="preserve"> </w:t>
        </w:r>
        <w:r w:rsidRPr="00932864">
          <w:rPr>
            <w:rStyle w:val="Hyperlink"/>
            <w:szCs w:val="24"/>
          </w:rPr>
          <w:t>Europei</w:t>
        </w:r>
        <w:r>
          <w:rPr>
            <w:rStyle w:val="Hyperlink"/>
            <w:szCs w:val="24"/>
          </w:rPr>
          <w:t xml:space="preserve"> </w:t>
        </w:r>
        <w:r w:rsidRPr="00932864">
          <w:rPr>
            <w:rStyle w:val="Hyperlink"/>
            <w:szCs w:val="24"/>
          </w:rPr>
          <w:t>(MIE)</w:t>
        </w:r>
      </w:hyperlink>
      <w:r>
        <w:t xml:space="preserve"> </w:t>
      </w:r>
      <w:r w:rsidRPr="00932864">
        <w:t>pentru</w:t>
      </w:r>
      <w:r>
        <w:t xml:space="preserve"> </w:t>
      </w:r>
      <w:r w:rsidRPr="00932864">
        <w:rPr>
          <w:b/>
          <w:bCs/>
        </w:rPr>
        <w:t>opt</w:t>
      </w:r>
      <w:r>
        <w:rPr>
          <w:b/>
          <w:bCs/>
        </w:rPr>
        <w:t xml:space="preserve"> </w:t>
      </w:r>
      <w:r w:rsidRPr="00932864">
        <w:rPr>
          <w:b/>
          <w:bCs/>
        </w:rPr>
        <w:t>proiecte</w:t>
      </w:r>
      <w:r>
        <w:rPr>
          <w:b/>
          <w:bCs/>
        </w:rPr>
        <w:t xml:space="preserve"> </w:t>
      </w:r>
      <w:r w:rsidRPr="00932864">
        <w:rPr>
          <w:b/>
          <w:bCs/>
        </w:rPr>
        <w:t>de</w:t>
      </w:r>
      <w:r>
        <w:rPr>
          <w:b/>
          <w:bCs/>
        </w:rPr>
        <w:t xml:space="preserve"> </w:t>
      </w:r>
      <w:r w:rsidRPr="00932864">
        <w:rPr>
          <w:b/>
          <w:bCs/>
        </w:rPr>
        <w:t>infrastructuri</w:t>
      </w:r>
      <w:r>
        <w:rPr>
          <w:b/>
          <w:bCs/>
        </w:rPr>
        <w:t xml:space="preserve"> </w:t>
      </w:r>
      <w:r w:rsidRPr="00932864">
        <w:rPr>
          <w:b/>
          <w:bCs/>
        </w:rPr>
        <w:t>energetice</w:t>
      </w:r>
      <w:r>
        <w:t xml:space="preserve"> </w:t>
      </w:r>
      <w:r w:rsidRPr="00932864">
        <w:rPr>
          <w:b/>
          <w:bCs/>
        </w:rPr>
        <w:t>transfrontaliere</w:t>
      </w:r>
      <w:r>
        <w:rPr>
          <w:b/>
          <w:bCs/>
        </w:rPr>
        <w:t xml:space="preserve"> </w:t>
      </w:r>
      <w:r w:rsidRPr="00932864">
        <w:t>cărora</w:t>
      </w:r>
      <w:r>
        <w:t xml:space="preserve"> </w:t>
      </w:r>
      <w:r w:rsidRPr="00932864">
        <w:t>li</w:t>
      </w:r>
      <w:r>
        <w:t xml:space="preserve"> </w:t>
      </w:r>
      <w:r w:rsidRPr="00932864">
        <w:t>s-a</w:t>
      </w:r>
      <w:r>
        <w:t xml:space="preserve"> </w:t>
      </w:r>
      <w:r w:rsidRPr="00932864">
        <w:t>acordat</w:t>
      </w:r>
      <w:r>
        <w:t xml:space="preserve"> </w:t>
      </w:r>
      <w:r w:rsidRPr="00932864">
        <w:t>statutul</w:t>
      </w:r>
      <w:r>
        <w:t xml:space="preserve"> </w:t>
      </w:r>
      <w:r w:rsidRPr="00932864">
        <w:t>de</w:t>
      </w:r>
      <w:r>
        <w:t xml:space="preserve"> </w:t>
      </w:r>
      <w:r w:rsidRPr="00932864">
        <w:t>proiecte</w:t>
      </w:r>
      <w:r>
        <w:t xml:space="preserve"> </w:t>
      </w:r>
      <w:r w:rsidRPr="00932864">
        <w:t>de</w:t>
      </w:r>
      <w:r>
        <w:t xml:space="preserve"> </w:t>
      </w:r>
      <w:r w:rsidRPr="00932864">
        <w:t>interes</w:t>
      </w:r>
      <w:r>
        <w:t xml:space="preserve"> </w:t>
      </w:r>
      <w:r w:rsidRPr="00932864">
        <w:t>comun</w:t>
      </w:r>
      <w:r>
        <w:t xml:space="preserve"> </w:t>
      </w:r>
      <w:r w:rsidRPr="00932864">
        <w:t>(PIC)</w:t>
      </w:r>
      <w:r>
        <w:t xml:space="preserve"> </w:t>
      </w:r>
      <w:r w:rsidRPr="00932864">
        <w:t>în</w:t>
      </w:r>
      <w:r>
        <w:t xml:space="preserve"> </w:t>
      </w:r>
      <w:r w:rsidRPr="00932864">
        <w:t>2022.</w:t>
      </w:r>
      <w:r>
        <w:t xml:space="preserve"> </w:t>
      </w:r>
      <w:r w:rsidRPr="00932864">
        <w:t>Această</w:t>
      </w:r>
      <w:r>
        <w:t xml:space="preserve"> </w:t>
      </w:r>
      <w:r w:rsidRPr="00932864">
        <w:t>investiție</w:t>
      </w:r>
      <w:r>
        <w:t xml:space="preserve"> </w:t>
      </w:r>
      <w:r w:rsidRPr="00932864">
        <w:t>face</w:t>
      </w:r>
      <w:r>
        <w:t xml:space="preserve"> </w:t>
      </w:r>
      <w:r w:rsidRPr="00932864">
        <w:t>parte</w:t>
      </w:r>
      <w:r>
        <w:t xml:space="preserve"> </w:t>
      </w:r>
      <w:r w:rsidRPr="00932864">
        <w:t>din</w:t>
      </w:r>
      <w:r>
        <w:t xml:space="preserve"> </w:t>
      </w:r>
      <w:r w:rsidRPr="00932864">
        <w:t>eforturile</w:t>
      </w:r>
      <w:r>
        <w:t xml:space="preserve"> </w:t>
      </w:r>
      <w:r w:rsidRPr="00932864">
        <w:t>mai</w:t>
      </w:r>
      <w:r>
        <w:t xml:space="preserve"> </w:t>
      </w:r>
      <w:r w:rsidRPr="00932864">
        <w:t>ample</w:t>
      </w:r>
      <w:r>
        <w:t xml:space="preserve"> </w:t>
      </w:r>
      <w:r w:rsidRPr="00932864">
        <w:t>ale</w:t>
      </w:r>
      <w:r>
        <w:t xml:space="preserve"> </w:t>
      </w:r>
      <w:r w:rsidRPr="00932864">
        <w:t>UE</w:t>
      </w:r>
      <w:r>
        <w:t xml:space="preserve"> </w:t>
      </w:r>
      <w:r w:rsidRPr="00932864">
        <w:t>având</w:t>
      </w:r>
      <w:r>
        <w:t xml:space="preserve"> </w:t>
      </w:r>
      <w:r w:rsidRPr="00932864">
        <w:t>ca</w:t>
      </w:r>
      <w:r>
        <w:t xml:space="preserve"> </w:t>
      </w:r>
      <w:r w:rsidRPr="00932864">
        <w:t>obiectiv</w:t>
      </w:r>
      <w:r>
        <w:t xml:space="preserve"> </w:t>
      </w:r>
      <w:r w:rsidRPr="00932864">
        <w:t>decarbonizarea</w:t>
      </w:r>
      <w:r>
        <w:t xml:space="preserve"> </w:t>
      </w:r>
      <w:r w:rsidRPr="00932864">
        <w:t>sistemului</w:t>
      </w:r>
      <w:r>
        <w:t xml:space="preserve"> </w:t>
      </w:r>
      <w:r w:rsidRPr="00932864">
        <w:t>energetic</w:t>
      </w:r>
      <w:r>
        <w:t xml:space="preserve"> </w:t>
      </w:r>
      <w:r w:rsidRPr="00932864">
        <w:t>și</w:t>
      </w:r>
      <w:r>
        <w:t xml:space="preserve"> </w:t>
      </w:r>
      <w:r w:rsidRPr="00932864">
        <w:t>atingerea</w:t>
      </w:r>
      <w:r>
        <w:t xml:space="preserve"> </w:t>
      </w:r>
      <w:r w:rsidRPr="00932864">
        <w:t>obiectivelor</w:t>
      </w:r>
      <w:r>
        <w:t xml:space="preserve"> </w:t>
      </w:r>
      <w:r w:rsidRPr="00932864">
        <w:t>de</w:t>
      </w:r>
      <w:r>
        <w:t xml:space="preserve"> </w:t>
      </w:r>
      <w:r w:rsidRPr="00932864">
        <w:t>reducere</w:t>
      </w:r>
      <w:r>
        <w:t xml:space="preserve"> </w:t>
      </w:r>
      <w:r w:rsidRPr="00932864">
        <w:t>a</w:t>
      </w:r>
      <w:r>
        <w:t xml:space="preserve"> </w:t>
      </w:r>
      <w:r w:rsidRPr="00932864">
        <w:t>emisiilor</w:t>
      </w:r>
      <w:r>
        <w:t xml:space="preserve"> </w:t>
      </w:r>
      <w:r w:rsidRPr="00932864">
        <w:t>de</w:t>
      </w:r>
      <w:r>
        <w:t xml:space="preserve"> </w:t>
      </w:r>
      <w:r w:rsidRPr="00932864">
        <w:t>gaze</w:t>
      </w:r>
      <w:r>
        <w:t xml:space="preserve"> </w:t>
      </w:r>
      <w:r w:rsidRPr="00932864">
        <w:t>cu</w:t>
      </w:r>
      <w:r>
        <w:t xml:space="preserve"> </w:t>
      </w:r>
      <w:r w:rsidRPr="00932864">
        <w:t>efect</w:t>
      </w:r>
      <w:r>
        <w:t xml:space="preserve"> </w:t>
      </w:r>
      <w:r w:rsidRPr="00932864">
        <w:t>de</w:t>
      </w:r>
      <w:r>
        <w:t xml:space="preserve"> </w:t>
      </w:r>
      <w:r w:rsidRPr="00932864">
        <w:t>seră</w:t>
      </w:r>
      <w:r>
        <w:t xml:space="preserve"> </w:t>
      </w:r>
      <w:r w:rsidRPr="00932864">
        <w:t>stabilite</w:t>
      </w:r>
      <w:r>
        <w:t xml:space="preserve"> </w:t>
      </w:r>
      <w:r w:rsidRPr="00932864">
        <w:t>în</w:t>
      </w:r>
      <w:r>
        <w:t xml:space="preserve"> </w:t>
      </w:r>
      <w:hyperlink r:id="rId56" w:history="1">
        <w:r w:rsidRPr="00932864">
          <w:rPr>
            <w:rStyle w:val="Hyperlink"/>
            <w:szCs w:val="24"/>
          </w:rPr>
          <w:t>Pactul</w:t>
        </w:r>
        <w:r>
          <w:rPr>
            <w:rStyle w:val="Hyperlink"/>
            <w:szCs w:val="24"/>
          </w:rPr>
          <w:t xml:space="preserve"> </w:t>
        </w:r>
        <w:r w:rsidRPr="00932864">
          <w:rPr>
            <w:rStyle w:val="Hyperlink"/>
            <w:szCs w:val="24"/>
          </w:rPr>
          <w:t>verde</w:t>
        </w:r>
        <w:r>
          <w:rPr>
            <w:rStyle w:val="Hyperlink"/>
            <w:szCs w:val="24"/>
          </w:rPr>
          <w:t xml:space="preserve"> </w:t>
        </w:r>
        <w:r w:rsidRPr="00932864">
          <w:rPr>
            <w:rStyle w:val="Hyperlink"/>
            <w:szCs w:val="24"/>
          </w:rPr>
          <w:t>european</w:t>
        </w:r>
      </w:hyperlink>
      <w:r w:rsidRPr="00932864">
        <w:t>.</w:t>
      </w:r>
    </w:p>
    <w:p w14:paraId="08365EDA" w14:textId="48B0DC49" w:rsidR="00932864" w:rsidRPr="00932864" w:rsidRDefault="00932864" w:rsidP="00932864">
      <w:r w:rsidRPr="00932864">
        <w:t>Fondurile</w:t>
      </w:r>
      <w:r>
        <w:t xml:space="preserve"> </w:t>
      </w:r>
      <w:r w:rsidRPr="00932864">
        <w:t>au</w:t>
      </w:r>
      <w:r>
        <w:t xml:space="preserve"> </w:t>
      </w:r>
      <w:r w:rsidRPr="00932864">
        <w:t>fost</w:t>
      </w:r>
      <w:r>
        <w:t xml:space="preserve"> </w:t>
      </w:r>
      <w:r w:rsidRPr="00932864">
        <w:t>alocate</w:t>
      </w:r>
      <w:r>
        <w:t xml:space="preserve"> </w:t>
      </w:r>
      <w:r w:rsidRPr="00932864">
        <w:t>mai</w:t>
      </w:r>
      <w:r>
        <w:t xml:space="preserve"> </w:t>
      </w:r>
      <w:r w:rsidRPr="00932864">
        <w:t>multor</w:t>
      </w:r>
      <w:r>
        <w:t xml:space="preserve"> </w:t>
      </w:r>
      <w:r w:rsidRPr="00932864">
        <w:t>proiecte</w:t>
      </w:r>
      <w:r>
        <w:t xml:space="preserve"> </w:t>
      </w:r>
      <w:r w:rsidRPr="00932864">
        <w:t>legate</w:t>
      </w:r>
      <w:r>
        <w:t xml:space="preserve"> </w:t>
      </w:r>
      <w:r w:rsidRPr="00932864">
        <w:t>de</w:t>
      </w:r>
      <w:r>
        <w:t xml:space="preserve"> </w:t>
      </w:r>
      <w:r w:rsidRPr="00932864">
        <w:t>dioxidul</w:t>
      </w:r>
      <w:r>
        <w:t xml:space="preserve"> </w:t>
      </w:r>
      <w:r w:rsidRPr="00932864">
        <w:t>de</w:t>
      </w:r>
      <w:r>
        <w:t xml:space="preserve"> </w:t>
      </w:r>
      <w:r w:rsidRPr="00932864">
        <w:t>carbon</w:t>
      </w:r>
      <w:r>
        <w:t xml:space="preserve"> </w:t>
      </w:r>
      <w:r w:rsidRPr="00932864">
        <w:t>(CO</w:t>
      </w:r>
      <w:r w:rsidRPr="00932864">
        <w:rPr>
          <w:vertAlign w:val="subscript"/>
        </w:rPr>
        <w:t>2</w:t>
      </w:r>
      <w:r w:rsidRPr="00932864">
        <w:t>),</w:t>
      </w:r>
      <w:r>
        <w:t xml:space="preserve"> </w:t>
      </w:r>
      <w:r w:rsidRPr="00932864">
        <w:t>printre</w:t>
      </w:r>
      <w:r>
        <w:t xml:space="preserve"> </w:t>
      </w:r>
      <w:r w:rsidRPr="00932864">
        <w:t>care:</w:t>
      </w:r>
      <w:r>
        <w:t xml:space="preserve"> </w:t>
      </w:r>
      <w:r w:rsidRPr="00932864">
        <w:t>o</w:t>
      </w:r>
      <w:r>
        <w:t xml:space="preserve"> </w:t>
      </w:r>
      <w:r w:rsidRPr="00932864">
        <w:t>sumă</w:t>
      </w:r>
      <w:r>
        <w:t xml:space="preserve"> </w:t>
      </w:r>
      <w:r w:rsidRPr="00932864">
        <w:t>maximă</w:t>
      </w:r>
      <w:r>
        <w:t xml:space="preserve"> </w:t>
      </w:r>
      <w:r w:rsidRPr="00932864">
        <w:t>de</w:t>
      </w:r>
      <w:r>
        <w:t xml:space="preserve"> </w:t>
      </w:r>
      <w:r w:rsidRPr="00932864">
        <w:rPr>
          <w:b/>
          <w:bCs/>
        </w:rPr>
        <w:t>189</w:t>
      </w:r>
      <w:r>
        <w:rPr>
          <w:b/>
          <w:bCs/>
        </w:rPr>
        <w:t xml:space="preserve"> </w:t>
      </w:r>
      <w:r w:rsidRPr="00932864">
        <w:rPr>
          <w:b/>
          <w:bCs/>
        </w:rPr>
        <w:t>de</w:t>
      </w:r>
      <w:r>
        <w:rPr>
          <w:b/>
          <w:bCs/>
        </w:rPr>
        <w:t xml:space="preserve"> </w:t>
      </w:r>
      <w:proofErr w:type="spellStart"/>
      <w:r w:rsidRPr="00932864">
        <w:rPr>
          <w:b/>
          <w:bCs/>
        </w:rPr>
        <w:t>milioaneEUR</w:t>
      </w:r>
      <w:proofErr w:type="spellEnd"/>
      <w:r>
        <w:rPr>
          <w:b/>
          <w:bCs/>
        </w:rPr>
        <w:t xml:space="preserve"> </w:t>
      </w:r>
      <w:r w:rsidRPr="00932864">
        <w:rPr>
          <w:b/>
          <w:bCs/>
        </w:rPr>
        <w:t>pentru</w:t>
      </w:r>
      <w:r>
        <w:rPr>
          <w:b/>
          <w:bCs/>
        </w:rPr>
        <w:t xml:space="preserve"> </w:t>
      </w:r>
      <w:r w:rsidRPr="00932864">
        <w:rPr>
          <w:b/>
          <w:bCs/>
        </w:rPr>
        <w:t>D’Artagnan</w:t>
      </w:r>
      <w:r w:rsidRPr="00932864">
        <w:t>,</w:t>
      </w:r>
      <w:r>
        <w:t xml:space="preserve"> </w:t>
      </w:r>
      <w:r w:rsidRPr="00932864">
        <w:t>o</w:t>
      </w:r>
      <w:r>
        <w:t xml:space="preserve"> </w:t>
      </w:r>
      <w:r w:rsidRPr="00932864">
        <w:t>platformă</w:t>
      </w:r>
      <w:r>
        <w:t xml:space="preserve"> </w:t>
      </w:r>
      <w:r w:rsidRPr="00932864">
        <w:t>de</w:t>
      </w:r>
      <w:r>
        <w:t xml:space="preserve"> </w:t>
      </w:r>
      <w:r w:rsidRPr="00932864">
        <w:t>export</w:t>
      </w:r>
      <w:r>
        <w:t xml:space="preserve"> </w:t>
      </w:r>
      <w:r w:rsidRPr="00932864">
        <w:t>de</w:t>
      </w:r>
      <w:r>
        <w:t xml:space="preserve"> </w:t>
      </w:r>
      <w:r w:rsidRPr="00932864">
        <w:t>CO</w:t>
      </w:r>
      <w:r w:rsidRPr="00932864">
        <w:rPr>
          <w:vertAlign w:val="subscript"/>
        </w:rPr>
        <w:t>2</w:t>
      </w:r>
      <w:r>
        <w:t xml:space="preserve"> </w:t>
      </w:r>
      <w:r w:rsidRPr="00932864">
        <w:t>din</w:t>
      </w:r>
      <w:r>
        <w:t xml:space="preserve"> </w:t>
      </w:r>
      <w:r w:rsidRPr="00932864">
        <w:t>portul</w:t>
      </w:r>
      <w:r>
        <w:t xml:space="preserve"> </w:t>
      </w:r>
      <w:r w:rsidRPr="00932864">
        <w:t>Dunkerque</w:t>
      </w:r>
      <w:r>
        <w:t xml:space="preserve"> </w:t>
      </w:r>
      <w:r w:rsidRPr="00932864">
        <w:t>din</w:t>
      </w:r>
      <w:r>
        <w:t xml:space="preserve"> </w:t>
      </w:r>
      <w:r w:rsidRPr="00932864">
        <w:t>Franța,</w:t>
      </w:r>
      <w:r>
        <w:t xml:space="preserve"> </w:t>
      </w:r>
      <w:r w:rsidRPr="00932864">
        <w:rPr>
          <w:b/>
          <w:bCs/>
        </w:rPr>
        <w:t>157</w:t>
      </w:r>
      <w:r>
        <w:rPr>
          <w:b/>
          <w:bCs/>
        </w:rPr>
        <w:t xml:space="preserve"> </w:t>
      </w:r>
      <w:r w:rsidRPr="00932864">
        <w:rPr>
          <w:b/>
          <w:bCs/>
        </w:rPr>
        <w:t>de</w:t>
      </w:r>
      <w:r>
        <w:rPr>
          <w:b/>
          <w:bCs/>
        </w:rPr>
        <w:t xml:space="preserve"> </w:t>
      </w:r>
      <w:r w:rsidRPr="00932864">
        <w:rPr>
          <w:b/>
          <w:bCs/>
        </w:rPr>
        <w:t>milioane</w:t>
      </w:r>
      <w:r>
        <w:rPr>
          <w:b/>
          <w:bCs/>
        </w:rPr>
        <w:t xml:space="preserve"> </w:t>
      </w:r>
      <w:r w:rsidRPr="00932864">
        <w:rPr>
          <w:b/>
          <w:bCs/>
        </w:rPr>
        <w:t>EUR</w:t>
      </w:r>
      <w:r>
        <w:rPr>
          <w:b/>
          <w:bCs/>
        </w:rPr>
        <w:t xml:space="preserve"> </w:t>
      </w:r>
      <w:r w:rsidRPr="00932864">
        <w:rPr>
          <w:b/>
          <w:bCs/>
        </w:rPr>
        <w:t>pentru</w:t>
      </w:r>
      <w:r>
        <w:rPr>
          <w:b/>
          <w:bCs/>
        </w:rPr>
        <w:t xml:space="preserve"> </w:t>
      </w:r>
      <w:r w:rsidRPr="00932864">
        <w:rPr>
          <w:b/>
          <w:bCs/>
        </w:rPr>
        <w:t>infrastructurile</w:t>
      </w:r>
      <w:r>
        <w:rPr>
          <w:b/>
          <w:bCs/>
        </w:rPr>
        <w:t xml:space="preserve"> </w:t>
      </w:r>
      <w:r w:rsidRPr="00932864">
        <w:rPr>
          <w:b/>
          <w:bCs/>
        </w:rPr>
        <w:t>de</w:t>
      </w:r>
      <w:r>
        <w:rPr>
          <w:b/>
          <w:bCs/>
        </w:rPr>
        <w:t xml:space="preserve"> </w:t>
      </w:r>
      <w:r w:rsidRPr="00932864">
        <w:rPr>
          <w:b/>
          <w:bCs/>
        </w:rPr>
        <w:t>CO</w:t>
      </w:r>
      <w:r w:rsidRPr="00932864">
        <w:rPr>
          <w:b/>
          <w:bCs/>
          <w:vertAlign w:val="subscript"/>
        </w:rPr>
        <w:t>2</w:t>
      </w:r>
      <w:r>
        <w:rPr>
          <w:b/>
          <w:bCs/>
        </w:rPr>
        <w:t xml:space="preserve"> </w:t>
      </w:r>
      <w:r w:rsidRPr="00932864">
        <w:rPr>
          <w:b/>
          <w:bCs/>
        </w:rPr>
        <w:t>din</w:t>
      </w:r>
      <w:r>
        <w:rPr>
          <w:b/>
          <w:bCs/>
        </w:rPr>
        <w:t xml:space="preserve"> </w:t>
      </w:r>
      <w:r w:rsidRPr="00932864">
        <w:rPr>
          <w:b/>
          <w:bCs/>
        </w:rPr>
        <w:t>portul</w:t>
      </w:r>
      <w:r>
        <w:rPr>
          <w:b/>
          <w:bCs/>
        </w:rPr>
        <w:t xml:space="preserve"> </w:t>
      </w:r>
      <w:r w:rsidRPr="00932864">
        <w:rPr>
          <w:b/>
          <w:bCs/>
        </w:rPr>
        <w:t>Rotterdam</w:t>
      </w:r>
      <w:r>
        <w:rPr>
          <w:b/>
          <w:bCs/>
        </w:rPr>
        <w:t xml:space="preserve"> </w:t>
      </w:r>
      <w:r w:rsidRPr="00932864">
        <w:t>(Țările</w:t>
      </w:r>
      <w:r>
        <w:t xml:space="preserve"> </w:t>
      </w:r>
      <w:r w:rsidRPr="00932864">
        <w:t>de</w:t>
      </w:r>
      <w:r>
        <w:t xml:space="preserve"> </w:t>
      </w:r>
      <w:r w:rsidRPr="00932864">
        <w:t>Jos),</w:t>
      </w:r>
      <w:r>
        <w:t xml:space="preserve"> </w:t>
      </w:r>
      <w:r w:rsidRPr="00932864">
        <w:t>cuprinzând</w:t>
      </w:r>
      <w:r>
        <w:t xml:space="preserve"> </w:t>
      </w:r>
      <w:r w:rsidRPr="00932864">
        <w:t>atât</w:t>
      </w:r>
      <w:r>
        <w:t xml:space="preserve"> </w:t>
      </w:r>
      <w:r w:rsidRPr="00932864">
        <w:t>un</w:t>
      </w:r>
      <w:r>
        <w:t xml:space="preserve"> </w:t>
      </w:r>
      <w:r w:rsidRPr="00932864">
        <w:t>terminal</w:t>
      </w:r>
      <w:r>
        <w:t xml:space="preserve"> </w:t>
      </w:r>
      <w:r w:rsidRPr="00932864">
        <w:t>de</w:t>
      </w:r>
      <w:r>
        <w:t xml:space="preserve"> </w:t>
      </w:r>
      <w:r w:rsidRPr="00932864">
        <w:t>import,</w:t>
      </w:r>
      <w:r>
        <w:t xml:space="preserve"> </w:t>
      </w:r>
      <w:r w:rsidRPr="00932864">
        <w:t>cât</w:t>
      </w:r>
      <w:r>
        <w:t xml:space="preserve"> </w:t>
      </w:r>
      <w:r w:rsidRPr="00932864">
        <w:t>și</w:t>
      </w:r>
      <w:r>
        <w:t xml:space="preserve"> </w:t>
      </w:r>
      <w:r w:rsidRPr="00932864">
        <w:t>o</w:t>
      </w:r>
      <w:r>
        <w:t xml:space="preserve"> </w:t>
      </w:r>
      <w:r w:rsidRPr="00932864">
        <w:t>secțiune</w:t>
      </w:r>
      <w:r>
        <w:t xml:space="preserve"> </w:t>
      </w:r>
      <w:r w:rsidRPr="00932864">
        <w:t>submarină</w:t>
      </w:r>
      <w:r>
        <w:t xml:space="preserve"> </w:t>
      </w:r>
      <w:r w:rsidRPr="00932864">
        <w:t>de</w:t>
      </w:r>
      <w:r>
        <w:t xml:space="preserve"> </w:t>
      </w:r>
      <w:r w:rsidRPr="00932864">
        <w:t>200</w:t>
      </w:r>
      <w:r>
        <w:t xml:space="preserve"> </w:t>
      </w:r>
      <w:r w:rsidRPr="00932864">
        <w:t>km</w:t>
      </w:r>
      <w:r>
        <w:t xml:space="preserve"> </w:t>
      </w:r>
      <w:r w:rsidRPr="00932864">
        <w:t>și</w:t>
      </w:r>
      <w:r>
        <w:t xml:space="preserve"> </w:t>
      </w:r>
      <w:r w:rsidRPr="00932864">
        <w:rPr>
          <w:b/>
          <w:bCs/>
        </w:rPr>
        <w:t>2,54</w:t>
      </w:r>
      <w:r>
        <w:rPr>
          <w:b/>
          <w:bCs/>
        </w:rPr>
        <w:t xml:space="preserve"> </w:t>
      </w:r>
      <w:r w:rsidRPr="00932864">
        <w:rPr>
          <w:b/>
          <w:bCs/>
        </w:rPr>
        <w:t>milioane</w:t>
      </w:r>
      <w:r>
        <w:rPr>
          <w:b/>
          <w:bCs/>
        </w:rPr>
        <w:t xml:space="preserve"> </w:t>
      </w:r>
      <w:r w:rsidRPr="00932864">
        <w:rPr>
          <w:b/>
          <w:bCs/>
        </w:rPr>
        <w:t>EUR</w:t>
      </w:r>
      <w:r>
        <w:t xml:space="preserve"> </w:t>
      </w:r>
      <w:r w:rsidRPr="00932864">
        <w:t>pentru</w:t>
      </w:r>
      <w:r>
        <w:t xml:space="preserve"> </w:t>
      </w:r>
      <w:r w:rsidRPr="00932864">
        <w:rPr>
          <w:b/>
          <w:bCs/>
        </w:rPr>
        <w:t>interconexiunea</w:t>
      </w:r>
      <w:r>
        <w:rPr>
          <w:b/>
          <w:bCs/>
        </w:rPr>
        <w:t xml:space="preserve"> </w:t>
      </w:r>
      <w:r w:rsidRPr="00932864">
        <w:rPr>
          <w:b/>
          <w:bCs/>
        </w:rPr>
        <w:t>CSC</w:t>
      </w:r>
      <w:r>
        <w:rPr>
          <w:b/>
          <w:bCs/>
        </w:rPr>
        <w:t xml:space="preserve"> </w:t>
      </w:r>
      <w:r w:rsidRPr="00932864">
        <w:rPr>
          <w:b/>
          <w:bCs/>
        </w:rPr>
        <w:t>a</w:t>
      </w:r>
      <w:r>
        <w:rPr>
          <w:b/>
          <w:bCs/>
        </w:rPr>
        <w:t xml:space="preserve"> </w:t>
      </w:r>
      <w:r w:rsidRPr="00932864">
        <w:rPr>
          <w:b/>
          <w:bCs/>
        </w:rPr>
        <w:t>UE</w:t>
      </w:r>
      <w:r w:rsidRPr="00932864">
        <w:t>,</w:t>
      </w:r>
      <w:r>
        <w:t xml:space="preserve"> </w:t>
      </w:r>
      <w:r w:rsidRPr="00932864">
        <w:t>un</w:t>
      </w:r>
      <w:r>
        <w:t xml:space="preserve"> </w:t>
      </w:r>
      <w:r w:rsidRPr="00932864">
        <w:t>proiect</w:t>
      </w:r>
      <w:r>
        <w:t xml:space="preserve"> </w:t>
      </w:r>
      <w:r w:rsidRPr="00932864">
        <w:t>de</w:t>
      </w:r>
      <w:r>
        <w:t xml:space="preserve"> </w:t>
      </w:r>
      <w:r w:rsidRPr="00932864">
        <w:t>infrastructură</w:t>
      </w:r>
      <w:r>
        <w:t xml:space="preserve"> </w:t>
      </w:r>
      <w:r w:rsidRPr="00932864">
        <w:t>pentru</w:t>
      </w:r>
      <w:r>
        <w:t xml:space="preserve"> </w:t>
      </w:r>
      <w:r w:rsidRPr="00932864">
        <w:t>CO</w:t>
      </w:r>
      <w:r w:rsidRPr="00932864">
        <w:rPr>
          <w:vertAlign w:val="subscript"/>
        </w:rPr>
        <w:t>2</w:t>
      </w:r>
      <w:r>
        <w:t xml:space="preserve"> </w:t>
      </w:r>
      <w:r w:rsidRPr="00932864">
        <w:t>din</w:t>
      </w:r>
      <w:r>
        <w:t xml:space="preserve"> </w:t>
      </w:r>
      <w:r w:rsidRPr="00932864">
        <w:t>Gdansk</w:t>
      </w:r>
      <w:r>
        <w:t xml:space="preserve"> </w:t>
      </w:r>
      <w:r w:rsidRPr="00932864">
        <w:t>(Polonia).</w:t>
      </w:r>
      <w:r>
        <w:t xml:space="preserve"> </w:t>
      </w:r>
      <w:r w:rsidRPr="00932864">
        <w:t>Inițiativa</w:t>
      </w:r>
      <w:r>
        <w:t xml:space="preserve"> </w:t>
      </w:r>
      <w:proofErr w:type="spellStart"/>
      <w:r w:rsidRPr="00932864">
        <w:t>Northern</w:t>
      </w:r>
      <w:proofErr w:type="spellEnd"/>
      <w:r>
        <w:t xml:space="preserve"> </w:t>
      </w:r>
      <w:proofErr w:type="spellStart"/>
      <w:r w:rsidRPr="00932864">
        <w:t>Lights</w:t>
      </w:r>
      <w:proofErr w:type="spellEnd"/>
      <w:r w:rsidRPr="00932864">
        <w:t>,</w:t>
      </w:r>
      <w:r>
        <w:t xml:space="preserve"> </w:t>
      </w:r>
      <w:r w:rsidRPr="00932864">
        <w:t>un</w:t>
      </w:r>
      <w:r>
        <w:t xml:space="preserve"> </w:t>
      </w:r>
      <w:r w:rsidRPr="00932864">
        <w:t>proiect</w:t>
      </w:r>
      <w:r>
        <w:t xml:space="preserve"> </w:t>
      </w:r>
      <w:r w:rsidRPr="00932864">
        <w:t>transfrontalier</w:t>
      </w:r>
      <w:r>
        <w:t xml:space="preserve"> </w:t>
      </w:r>
      <w:r w:rsidRPr="00932864">
        <w:t>care</w:t>
      </w:r>
      <w:r>
        <w:t xml:space="preserve"> </w:t>
      </w:r>
      <w:r w:rsidRPr="00932864">
        <w:t>reunește</w:t>
      </w:r>
      <w:r>
        <w:t xml:space="preserve"> </w:t>
      </w:r>
      <w:r w:rsidRPr="00932864">
        <w:t>inițiativele</w:t>
      </w:r>
      <w:r>
        <w:t xml:space="preserve"> </w:t>
      </w:r>
      <w:r w:rsidRPr="00932864">
        <w:t>de</w:t>
      </w:r>
      <w:r>
        <w:t xml:space="preserve"> </w:t>
      </w:r>
      <w:r w:rsidRPr="00932864">
        <w:t>captare</w:t>
      </w:r>
      <w:r>
        <w:t xml:space="preserve"> </w:t>
      </w:r>
      <w:r w:rsidRPr="00932864">
        <w:t>a</w:t>
      </w:r>
      <w:r>
        <w:t xml:space="preserve"> </w:t>
      </w:r>
      <w:r w:rsidRPr="00932864">
        <w:t>CO</w:t>
      </w:r>
      <w:r w:rsidRPr="00932864">
        <w:rPr>
          <w:vertAlign w:val="subscript"/>
        </w:rPr>
        <w:t>2</w:t>
      </w:r>
      <w:r>
        <w:t xml:space="preserve"> </w:t>
      </w:r>
      <w:r w:rsidRPr="00932864">
        <w:t>din</w:t>
      </w:r>
      <w:r>
        <w:t xml:space="preserve"> </w:t>
      </w:r>
      <w:r w:rsidRPr="00932864">
        <w:t>mai</w:t>
      </w:r>
      <w:r>
        <w:t xml:space="preserve"> </w:t>
      </w:r>
      <w:r w:rsidRPr="00932864">
        <w:t>multe</w:t>
      </w:r>
      <w:r>
        <w:t xml:space="preserve"> </w:t>
      </w:r>
      <w:r w:rsidRPr="00932864">
        <w:t>state</w:t>
      </w:r>
      <w:r>
        <w:t xml:space="preserve"> </w:t>
      </w:r>
      <w:r w:rsidRPr="00932864">
        <w:t>membre</w:t>
      </w:r>
      <w:r>
        <w:t xml:space="preserve"> </w:t>
      </w:r>
      <w:r w:rsidRPr="00932864">
        <w:t>ale</w:t>
      </w:r>
      <w:r>
        <w:t xml:space="preserve"> </w:t>
      </w:r>
      <w:r w:rsidRPr="00932864">
        <w:t>UE</w:t>
      </w:r>
      <w:r>
        <w:t xml:space="preserve"> </w:t>
      </w:r>
      <w:r w:rsidRPr="00932864">
        <w:t>și</w:t>
      </w:r>
      <w:r>
        <w:t xml:space="preserve"> </w:t>
      </w:r>
      <w:r w:rsidRPr="00932864">
        <w:t>din</w:t>
      </w:r>
      <w:r>
        <w:t xml:space="preserve"> </w:t>
      </w:r>
      <w:r w:rsidRPr="00932864">
        <w:t>Norvegia,</w:t>
      </w:r>
      <w:r>
        <w:t xml:space="preserve"> </w:t>
      </w:r>
      <w:r w:rsidRPr="00932864">
        <w:t>a</w:t>
      </w:r>
      <w:r>
        <w:t xml:space="preserve"> </w:t>
      </w:r>
      <w:r w:rsidRPr="00932864">
        <w:t>primit,</w:t>
      </w:r>
      <w:r>
        <w:t xml:space="preserve"> </w:t>
      </w:r>
      <w:r w:rsidRPr="00932864">
        <w:t>de</w:t>
      </w:r>
      <w:r>
        <w:t xml:space="preserve"> </w:t>
      </w:r>
      <w:r w:rsidRPr="00932864">
        <w:t>asemenea,</w:t>
      </w:r>
      <w:r>
        <w:t xml:space="preserve"> </w:t>
      </w:r>
      <w:r w:rsidRPr="00932864">
        <w:rPr>
          <w:b/>
          <w:bCs/>
        </w:rPr>
        <w:t>131</w:t>
      </w:r>
      <w:r>
        <w:rPr>
          <w:b/>
          <w:bCs/>
        </w:rPr>
        <w:t xml:space="preserve"> </w:t>
      </w:r>
      <w:r w:rsidRPr="00932864">
        <w:rPr>
          <w:b/>
          <w:bCs/>
        </w:rPr>
        <w:t>de</w:t>
      </w:r>
      <w:r>
        <w:rPr>
          <w:b/>
          <w:bCs/>
        </w:rPr>
        <w:t xml:space="preserve"> </w:t>
      </w:r>
      <w:r w:rsidRPr="00932864">
        <w:rPr>
          <w:b/>
          <w:bCs/>
        </w:rPr>
        <w:t>milioane</w:t>
      </w:r>
      <w:r>
        <w:rPr>
          <w:b/>
          <w:bCs/>
        </w:rPr>
        <w:t xml:space="preserve"> </w:t>
      </w:r>
      <w:r w:rsidRPr="00932864">
        <w:rPr>
          <w:b/>
          <w:bCs/>
        </w:rPr>
        <w:t>EUR</w:t>
      </w:r>
      <w:r w:rsidRPr="00932864">
        <w:t>.</w:t>
      </w:r>
      <w:r>
        <w:t xml:space="preserve"> </w:t>
      </w:r>
      <w:r w:rsidRPr="00932864">
        <w:t>Aceste</w:t>
      </w:r>
      <w:r>
        <w:t xml:space="preserve"> </w:t>
      </w:r>
      <w:r w:rsidRPr="00932864">
        <w:t>proiecte</w:t>
      </w:r>
      <w:r>
        <w:t xml:space="preserve"> </w:t>
      </w:r>
      <w:r w:rsidRPr="00932864">
        <w:t>vor</w:t>
      </w:r>
      <w:r>
        <w:t xml:space="preserve"> </w:t>
      </w:r>
      <w:r w:rsidRPr="00932864">
        <w:t>sprijini</w:t>
      </w:r>
      <w:r>
        <w:t xml:space="preserve"> </w:t>
      </w:r>
      <w:r w:rsidRPr="00932864">
        <w:t>crearea</w:t>
      </w:r>
      <w:r>
        <w:t xml:space="preserve"> </w:t>
      </w:r>
      <w:r w:rsidRPr="00932864">
        <w:t>unui</w:t>
      </w:r>
      <w:r>
        <w:t xml:space="preserve"> </w:t>
      </w:r>
      <w:r w:rsidRPr="00932864">
        <w:t>lanț</w:t>
      </w:r>
      <w:r>
        <w:t xml:space="preserve"> </w:t>
      </w:r>
      <w:r w:rsidRPr="00932864">
        <w:t>valoric</w:t>
      </w:r>
      <w:r>
        <w:t xml:space="preserve"> </w:t>
      </w:r>
      <w:r w:rsidRPr="00932864">
        <w:t>european</w:t>
      </w:r>
      <w:r>
        <w:t xml:space="preserve"> </w:t>
      </w:r>
      <w:r w:rsidRPr="00932864">
        <w:t>al</w:t>
      </w:r>
      <w:r>
        <w:t xml:space="preserve"> </w:t>
      </w:r>
      <w:r w:rsidRPr="00932864">
        <w:t>carbonului,</w:t>
      </w:r>
      <w:r>
        <w:t xml:space="preserve"> </w:t>
      </w:r>
      <w:r w:rsidRPr="00932864">
        <w:t>în</w:t>
      </w:r>
      <w:r>
        <w:t xml:space="preserve"> </w:t>
      </w:r>
      <w:r w:rsidRPr="00932864">
        <w:t>condițiile</w:t>
      </w:r>
      <w:r>
        <w:t xml:space="preserve"> </w:t>
      </w:r>
      <w:r w:rsidRPr="00932864">
        <w:t>în</w:t>
      </w:r>
      <w:r>
        <w:t xml:space="preserve"> </w:t>
      </w:r>
      <w:r w:rsidRPr="00932864">
        <w:t>care</w:t>
      </w:r>
      <w:r>
        <w:t xml:space="preserve"> </w:t>
      </w:r>
      <w:r w:rsidRPr="00932864">
        <w:t>Comisia</w:t>
      </w:r>
      <w:r>
        <w:t xml:space="preserve"> </w:t>
      </w:r>
      <w:r w:rsidRPr="00932864">
        <w:t>lucrează</w:t>
      </w:r>
      <w:r>
        <w:t xml:space="preserve"> </w:t>
      </w:r>
      <w:r w:rsidRPr="00932864">
        <w:t>la</w:t>
      </w:r>
      <w:r>
        <w:t xml:space="preserve"> </w:t>
      </w:r>
      <w:r w:rsidRPr="00932864">
        <w:t>o</w:t>
      </w:r>
      <w:r>
        <w:t xml:space="preserve"> </w:t>
      </w:r>
      <w:r w:rsidRPr="00932864">
        <w:t>nouă</w:t>
      </w:r>
      <w:r>
        <w:t xml:space="preserve"> </w:t>
      </w:r>
      <w:r w:rsidRPr="00932864">
        <w:t>strategie</w:t>
      </w:r>
      <w:r>
        <w:t xml:space="preserve"> </w:t>
      </w:r>
      <w:r w:rsidRPr="00932864">
        <w:t>de</w:t>
      </w:r>
      <w:r>
        <w:t xml:space="preserve"> </w:t>
      </w:r>
      <w:r w:rsidRPr="00932864">
        <w:t>gestionare</w:t>
      </w:r>
      <w:r>
        <w:t xml:space="preserve"> </w:t>
      </w:r>
      <w:r w:rsidRPr="00932864">
        <w:t>industrială</w:t>
      </w:r>
      <w:r>
        <w:t xml:space="preserve"> </w:t>
      </w:r>
      <w:r w:rsidRPr="00932864">
        <w:t>a</w:t>
      </w:r>
      <w:r>
        <w:t xml:space="preserve"> </w:t>
      </w:r>
      <w:r w:rsidRPr="00932864">
        <w:t>carbonului,</w:t>
      </w:r>
      <w:r>
        <w:t xml:space="preserve"> </w:t>
      </w:r>
      <w:r w:rsidRPr="00932864">
        <w:t>menită</w:t>
      </w:r>
      <w:r>
        <w:t xml:space="preserve"> </w:t>
      </w:r>
      <w:r w:rsidRPr="00932864">
        <w:t>să</w:t>
      </w:r>
      <w:r>
        <w:t xml:space="preserve"> </w:t>
      </w:r>
      <w:r w:rsidRPr="00932864">
        <w:t>contribuie</w:t>
      </w:r>
      <w:r>
        <w:t xml:space="preserve"> </w:t>
      </w:r>
      <w:r w:rsidRPr="00932864">
        <w:t>la</w:t>
      </w:r>
      <w:r>
        <w:t xml:space="preserve"> </w:t>
      </w:r>
      <w:r w:rsidRPr="00932864">
        <w:t>realizarea</w:t>
      </w:r>
      <w:r>
        <w:t xml:space="preserve"> </w:t>
      </w:r>
      <w:r w:rsidRPr="00932864">
        <w:t>obiectivelor</w:t>
      </w:r>
      <w:r>
        <w:t xml:space="preserve"> </w:t>
      </w:r>
      <w:r w:rsidRPr="00932864">
        <w:t>sale</w:t>
      </w:r>
      <w:r>
        <w:t xml:space="preserve"> </w:t>
      </w:r>
      <w:r w:rsidRPr="00932864">
        <w:t>climatice.</w:t>
      </w:r>
    </w:p>
    <w:p w14:paraId="28E1918F" w14:textId="1358CD6D" w:rsidR="00932864" w:rsidRPr="00932864" w:rsidRDefault="00932864" w:rsidP="00932864">
      <w:r w:rsidRPr="00932864">
        <w:t>În</w:t>
      </w:r>
      <w:r>
        <w:t xml:space="preserve"> </w:t>
      </w:r>
      <w:r w:rsidRPr="00932864">
        <w:t>plus,</w:t>
      </w:r>
      <w:r>
        <w:t xml:space="preserve"> </w:t>
      </w:r>
      <w:r w:rsidRPr="00932864">
        <w:t>se</w:t>
      </w:r>
      <w:r>
        <w:t xml:space="preserve"> </w:t>
      </w:r>
      <w:r w:rsidRPr="00932864">
        <w:t>va</w:t>
      </w:r>
      <w:r>
        <w:t xml:space="preserve"> </w:t>
      </w:r>
      <w:r w:rsidRPr="00932864">
        <w:t>acorda</w:t>
      </w:r>
      <w:r>
        <w:t xml:space="preserve"> </w:t>
      </w:r>
      <w:r w:rsidRPr="00932864">
        <w:t>o</w:t>
      </w:r>
      <w:r>
        <w:t xml:space="preserve"> </w:t>
      </w:r>
      <w:r w:rsidRPr="00932864">
        <w:t>finanțare</w:t>
      </w:r>
      <w:r>
        <w:t xml:space="preserve"> </w:t>
      </w:r>
      <w:r w:rsidRPr="00932864">
        <w:t>de</w:t>
      </w:r>
      <w:r>
        <w:t xml:space="preserve"> </w:t>
      </w:r>
      <w:r w:rsidRPr="00932864">
        <w:rPr>
          <w:b/>
          <w:bCs/>
        </w:rPr>
        <w:t>100</w:t>
      </w:r>
      <w:r>
        <w:rPr>
          <w:b/>
          <w:bCs/>
        </w:rPr>
        <w:t xml:space="preserve"> </w:t>
      </w:r>
      <w:r w:rsidRPr="00932864">
        <w:rPr>
          <w:b/>
          <w:bCs/>
        </w:rPr>
        <w:t>de</w:t>
      </w:r>
      <w:r>
        <w:rPr>
          <w:b/>
          <w:bCs/>
        </w:rPr>
        <w:t xml:space="preserve"> </w:t>
      </w:r>
      <w:proofErr w:type="spellStart"/>
      <w:r w:rsidRPr="00932864">
        <w:rPr>
          <w:b/>
          <w:bCs/>
        </w:rPr>
        <w:t>milioaneEUR</w:t>
      </w:r>
      <w:proofErr w:type="spellEnd"/>
      <w:r>
        <w:t xml:space="preserve"> </w:t>
      </w:r>
      <w:r w:rsidRPr="00932864">
        <w:t>pentru</w:t>
      </w:r>
      <w:r>
        <w:rPr>
          <w:b/>
          <w:bCs/>
        </w:rPr>
        <w:t xml:space="preserve"> </w:t>
      </w:r>
      <w:r w:rsidRPr="00932864">
        <w:rPr>
          <w:b/>
          <w:bCs/>
        </w:rPr>
        <w:t>proiectul</w:t>
      </w:r>
      <w:r>
        <w:rPr>
          <w:b/>
          <w:bCs/>
        </w:rPr>
        <w:t xml:space="preserve"> </w:t>
      </w:r>
      <w:r w:rsidRPr="00932864">
        <w:rPr>
          <w:b/>
          <w:bCs/>
        </w:rPr>
        <w:t>de</w:t>
      </w:r>
      <w:r>
        <w:rPr>
          <w:b/>
          <w:bCs/>
        </w:rPr>
        <w:t xml:space="preserve"> </w:t>
      </w:r>
      <w:r w:rsidRPr="00932864">
        <w:rPr>
          <w:b/>
          <w:bCs/>
        </w:rPr>
        <w:t>rețele</w:t>
      </w:r>
      <w:r>
        <w:rPr>
          <w:b/>
          <w:bCs/>
        </w:rPr>
        <w:t xml:space="preserve"> </w:t>
      </w:r>
      <w:r w:rsidRPr="00932864">
        <w:rPr>
          <w:b/>
          <w:bCs/>
        </w:rPr>
        <w:t>inteligente</w:t>
      </w:r>
      <w:r>
        <w:rPr>
          <w:b/>
          <w:bCs/>
        </w:rPr>
        <w:t xml:space="preserve"> </w:t>
      </w:r>
      <w:proofErr w:type="spellStart"/>
      <w:r w:rsidRPr="00932864">
        <w:rPr>
          <w:b/>
          <w:bCs/>
        </w:rPr>
        <w:t>Gabreta</w:t>
      </w:r>
      <w:proofErr w:type="spellEnd"/>
      <w:r w:rsidRPr="00932864">
        <w:rPr>
          <w:b/>
          <w:bCs/>
        </w:rPr>
        <w:t>,</w:t>
      </w:r>
      <w:r>
        <w:rPr>
          <w:b/>
          <w:bCs/>
        </w:rPr>
        <w:t xml:space="preserve"> </w:t>
      </w:r>
      <w:r w:rsidRPr="00932864">
        <w:t>situat</w:t>
      </w:r>
      <w:r>
        <w:t xml:space="preserve"> </w:t>
      </w:r>
      <w:r w:rsidRPr="00932864">
        <w:t>între</w:t>
      </w:r>
      <w:r>
        <w:t xml:space="preserve"> </w:t>
      </w:r>
      <w:r w:rsidRPr="00932864">
        <w:t>Cehia</w:t>
      </w:r>
      <w:r>
        <w:t xml:space="preserve"> </w:t>
      </w:r>
      <w:r w:rsidRPr="00932864">
        <w:t>și</w:t>
      </w:r>
      <w:r>
        <w:t xml:space="preserve"> </w:t>
      </w:r>
      <w:r w:rsidRPr="00932864">
        <w:t>Germania,</w:t>
      </w:r>
      <w:r>
        <w:t xml:space="preserve"> </w:t>
      </w:r>
      <w:r w:rsidRPr="00932864">
        <w:t>iar</w:t>
      </w:r>
      <w:r>
        <w:t xml:space="preserve"> </w:t>
      </w:r>
      <w:r w:rsidRPr="00932864">
        <w:t>proiectul</w:t>
      </w:r>
      <w:r>
        <w:t xml:space="preserve"> </w:t>
      </w:r>
      <w:r w:rsidRPr="00932864">
        <w:t>de</w:t>
      </w:r>
      <w:r>
        <w:t xml:space="preserve"> </w:t>
      </w:r>
      <w:r w:rsidRPr="00932864">
        <w:t>consolidare</w:t>
      </w:r>
      <w:r>
        <w:t xml:space="preserve"> </w:t>
      </w:r>
      <w:r w:rsidRPr="00932864">
        <w:t>a</w:t>
      </w:r>
      <w:r>
        <w:rPr>
          <w:b/>
          <w:bCs/>
        </w:rPr>
        <w:t xml:space="preserve"> </w:t>
      </w:r>
      <w:r w:rsidRPr="00932864">
        <w:rPr>
          <w:b/>
          <w:bCs/>
        </w:rPr>
        <w:t>interconexiunii</w:t>
      </w:r>
      <w:r>
        <w:rPr>
          <w:b/>
          <w:bCs/>
        </w:rPr>
        <w:t xml:space="preserve"> </w:t>
      </w:r>
      <w:r w:rsidRPr="00932864">
        <w:rPr>
          <w:b/>
          <w:bCs/>
        </w:rPr>
        <w:t>electrice</w:t>
      </w:r>
      <w:r>
        <w:rPr>
          <w:b/>
          <w:bCs/>
        </w:rPr>
        <w:t xml:space="preserve"> </w:t>
      </w:r>
      <w:proofErr w:type="spellStart"/>
      <w:r w:rsidRPr="00932864">
        <w:rPr>
          <w:b/>
          <w:bCs/>
        </w:rPr>
        <w:t>Lonny-Achêne-Gramme</w:t>
      </w:r>
      <w:proofErr w:type="spellEnd"/>
      <w:r>
        <w:rPr>
          <w:b/>
          <w:bCs/>
        </w:rPr>
        <w:t xml:space="preserve"> </w:t>
      </w:r>
      <w:r w:rsidRPr="00932864">
        <w:rPr>
          <w:b/>
          <w:bCs/>
        </w:rPr>
        <w:t>dintre</w:t>
      </w:r>
      <w:r>
        <w:t xml:space="preserve"> </w:t>
      </w:r>
      <w:r w:rsidRPr="00932864">
        <w:t>Franța</w:t>
      </w:r>
      <w:r>
        <w:t xml:space="preserve"> </w:t>
      </w:r>
      <w:r w:rsidRPr="00932864">
        <w:t>și</w:t>
      </w:r>
      <w:r>
        <w:t xml:space="preserve"> </w:t>
      </w:r>
      <w:r w:rsidRPr="00932864">
        <w:t>Belgia</w:t>
      </w:r>
      <w:r>
        <w:t xml:space="preserve"> </w:t>
      </w:r>
      <w:r w:rsidRPr="00932864">
        <w:t>a</w:t>
      </w:r>
      <w:r>
        <w:t xml:space="preserve"> </w:t>
      </w:r>
      <w:r w:rsidRPr="00932864">
        <w:t>primit</w:t>
      </w:r>
      <w:r>
        <w:t xml:space="preserve"> </w:t>
      </w:r>
      <w:r w:rsidRPr="00932864">
        <w:rPr>
          <w:b/>
          <w:bCs/>
        </w:rPr>
        <w:t>1,22</w:t>
      </w:r>
      <w:r>
        <w:rPr>
          <w:b/>
          <w:bCs/>
        </w:rPr>
        <w:t xml:space="preserve"> </w:t>
      </w:r>
      <w:r w:rsidRPr="00932864">
        <w:rPr>
          <w:b/>
          <w:bCs/>
        </w:rPr>
        <w:t>milioane</w:t>
      </w:r>
      <w:r>
        <w:t xml:space="preserve"> </w:t>
      </w:r>
      <w:r w:rsidRPr="00932864">
        <w:rPr>
          <w:b/>
          <w:bCs/>
        </w:rPr>
        <w:t>EUR</w:t>
      </w:r>
      <w:r>
        <w:rPr>
          <w:b/>
          <w:bCs/>
        </w:rPr>
        <w:t xml:space="preserve"> </w:t>
      </w:r>
      <w:r w:rsidRPr="00932864">
        <w:rPr>
          <w:b/>
          <w:bCs/>
        </w:rPr>
        <w:t>pentru</w:t>
      </w:r>
      <w:r>
        <w:rPr>
          <w:b/>
          <w:bCs/>
        </w:rPr>
        <w:t xml:space="preserve"> </w:t>
      </w:r>
      <w:r w:rsidRPr="00932864">
        <w:rPr>
          <w:b/>
          <w:bCs/>
        </w:rPr>
        <w:t>finanțarea</w:t>
      </w:r>
      <w:r>
        <w:rPr>
          <w:b/>
          <w:bCs/>
        </w:rPr>
        <w:t xml:space="preserve"> </w:t>
      </w:r>
      <w:r w:rsidRPr="00932864">
        <w:rPr>
          <w:b/>
          <w:bCs/>
        </w:rPr>
        <w:t>unor</w:t>
      </w:r>
      <w:r>
        <w:rPr>
          <w:b/>
          <w:bCs/>
        </w:rPr>
        <w:t xml:space="preserve"> </w:t>
      </w:r>
      <w:r w:rsidRPr="00932864">
        <w:rPr>
          <w:b/>
          <w:bCs/>
        </w:rPr>
        <w:t>studii</w:t>
      </w:r>
      <w:r w:rsidRPr="00932864">
        <w:t>.</w:t>
      </w:r>
      <w:r>
        <w:t xml:space="preserve"> </w:t>
      </w:r>
      <w:r w:rsidRPr="00932864">
        <w:t>În</w:t>
      </w:r>
      <w:r>
        <w:t xml:space="preserve"> </w:t>
      </w:r>
      <w:r w:rsidRPr="00932864">
        <w:t>fine,</w:t>
      </w:r>
      <w:r>
        <w:t xml:space="preserve"> </w:t>
      </w:r>
      <w:r w:rsidRPr="00932864">
        <w:rPr>
          <w:b/>
          <w:bCs/>
        </w:rPr>
        <w:t>12,77</w:t>
      </w:r>
      <w:r>
        <w:t xml:space="preserve"> </w:t>
      </w:r>
      <w:r w:rsidRPr="00932864">
        <w:rPr>
          <w:b/>
          <w:bCs/>
        </w:rPr>
        <w:t>milioane</w:t>
      </w:r>
      <w:r>
        <w:rPr>
          <w:b/>
          <w:bCs/>
        </w:rPr>
        <w:t xml:space="preserve"> </w:t>
      </w:r>
      <w:proofErr w:type="spellStart"/>
      <w:r w:rsidRPr="00932864">
        <w:rPr>
          <w:b/>
          <w:bCs/>
        </w:rPr>
        <w:t>EURau</w:t>
      </w:r>
      <w:proofErr w:type="spellEnd"/>
      <w:r>
        <w:rPr>
          <w:b/>
          <w:bCs/>
        </w:rPr>
        <w:t xml:space="preserve"> </w:t>
      </w:r>
      <w:r w:rsidRPr="00932864">
        <w:rPr>
          <w:b/>
          <w:bCs/>
        </w:rPr>
        <w:t>fost</w:t>
      </w:r>
      <w:r>
        <w:rPr>
          <w:b/>
          <w:bCs/>
        </w:rPr>
        <w:t xml:space="preserve"> </w:t>
      </w:r>
      <w:r w:rsidRPr="00932864">
        <w:rPr>
          <w:b/>
          <w:bCs/>
        </w:rPr>
        <w:t>acordate</w:t>
      </w:r>
      <w:r>
        <w:rPr>
          <w:b/>
          <w:bCs/>
        </w:rPr>
        <w:t xml:space="preserve"> </w:t>
      </w:r>
      <w:r w:rsidRPr="00932864">
        <w:rPr>
          <w:b/>
          <w:bCs/>
        </w:rPr>
        <w:t>instalației</w:t>
      </w:r>
      <w:r>
        <w:rPr>
          <w:b/>
          <w:bCs/>
        </w:rPr>
        <w:t xml:space="preserve"> </w:t>
      </w:r>
      <w:r w:rsidRPr="00932864">
        <w:rPr>
          <w:b/>
          <w:bCs/>
        </w:rPr>
        <w:t>de</w:t>
      </w:r>
      <w:r>
        <w:rPr>
          <w:b/>
          <w:bCs/>
        </w:rPr>
        <w:t xml:space="preserve"> </w:t>
      </w:r>
      <w:r w:rsidRPr="00932864">
        <w:rPr>
          <w:b/>
          <w:bCs/>
        </w:rPr>
        <w:t>înmagazinare</w:t>
      </w:r>
      <w:r>
        <w:rPr>
          <w:b/>
          <w:bCs/>
        </w:rPr>
        <w:t xml:space="preserve"> </w:t>
      </w:r>
      <w:r w:rsidRPr="00932864">
        <w:rPr>
          <w:b/>
          <w:bCs/>
        </w:rPr>
        <w:t>a</w:t>
      </w:r>
      <w:r>
        <w:rPr>
          <w:b/>
          <w:bCs/>
        </w:rPr>
        <w:t xml:space="preserve"> </w:t>
      </w:r>
      <w:r w:rsidRPr="00932864">
        <w:rPr>
          <w:b/>
          <w:bCs/>
        </w:rPr>
        <w:t>gazelor</w:t>
      </w:r>
      <w:r>
        <w:rPr>
          <w:b/>
          <w:bCs/>
        </w:rPr>
        <w:t xml:space="preserve"> </w:t>
      </w:r>
      <w:r w:rsidRPr="00932864">
        <w:rPr>
          <w:b/>
          <w:bCs/>
        </w:rPr>
        <w:t>naturale</w:t>
      </w:r>
      <w:r>
        <w:t xml:space="preserve"> </w:t>
      </w:r>
      <w:proofErr w:type="spellStart"/>
      <w:r w:rsidRPr="00932864">
        <w:rPr>
          <w:b/>
          <w:bCs/>
        </w:rPr>
        <w:t>Depomureș</w:t>
      </w:r>
      <w:proofErr w:type="spellEnd"/>
      <w:r>
        <w:t xml:space="preserve"> </w:t>
      </w:r>
      <w:r w:rsidRPr="00932864">
        <w:t>din</w:t>
      </w:r>
      <w:r>
        <w:t xml:space="preserve"> </w:t>
      </w:r>
      <w:r w:rsidRPr="00932864">
        <w:t>România,</w:t>
      </w:r>
      <w:r>
        <w:t xml:space="preserve"> </w:t>
      </w:r>
      <w:r w:rsidRPr="00932864">
        <w:t>în</w:t>
      </w:r>
      <w:r>
        <w:t xml:space="preserve"> </w:t>
      </w:r>
      <w:r w:rsidRPr="00932864">
        <w:t>vederea</w:t>
      </w:r>
      <w:r>
        <w:t xml:space="preserve"> </w:t>
      </w:r>
      <w:r w:rsidRPr="00932864">
        <w:t>creșterii</w:t>
      </w:r>
      <w:r>
        <w:t xml:space="preserve"> </w:t>
      </w:r>
      <w:r w:rsidRPr="00932864">
        <w:t>capacității</w:t>
      </w:r>
      <w:r>
        <w:t xml:space="preserve"> </w:t>
      </w:r>
      <w:r w:rsidRPr="00932864">
        <w:t>sale</w:t>
      </w:r>
      <w:r>
        <w:t xml:space="preserve"> </w:t>
      </w:r>
      <w:r w:rsidRPr="00932864">
        <w:t>de</w:t>
      </w:r>
      <w:r>
        <w:t xml:space="preserve"> </w:t>
      </w:r>
      <w:r w:rsidRPr="00932864">
        <w:t>funcționare,</w:t>
      </w:r>
      <w:r>
        <w:t xml:space="preserve"> </w:t>
      </w:r>
      <w:r w:rsidRPr="00932864">
        <w:t>pentru</w:t>
      </w:r>
      <w:r>
        <w:t xml:space="preserve"> </w:t>
      </w:r>
      <w:r w:rsidRPr="00932864">
        <w:t>a</w:t>
      </w:r>
      <w:r>
        <w:t xml:space="preserve"> </w:t>
      </w:r>
      <w:r w:rsidRPr="00932864">
        <w:t>contribui</w:t>
      </w:r>
      <w:r>
        <w:t xml:space="preserve"> </w:t>
      </w:r>
      <w:r w:rsidRPr="00932864">
        <w:t>astfel</w:t>
      </w:r>
      <w:r>
        <w:t xml:space="preserve"> </w:t>
      </w:r>
      <w:r w:rsidRPr="00932864">
        <w:t>la</w:t>
      </w:r>
      <w:r>
        <w:t xml:space="preserve"> </w:t>
      </w:r>
      <w:r w:rsidRPr="00932864">
        <w:t>securitatea</w:t>
      </w:r>
      <w:r>
        <w:t xml:space="preserve"> </w:t>
      </w:r>
      <w:r w:rsidRPr="00932864">
        <w:t>aprovizionării</w:t>
      </w:r>
      <w:r>
        <w:t xml:space="preserve"> </w:t>
      </w:r>
      <w:r w:rsidRPr="00932864">
        <w:t>în</w:t>
      </w:r>
      <w:r>
        <w:t xml:space="preserve"> </w:t>
      </w:r>
      <w:r w:rsidRPr="00932864">
        <w:t>regiune.</w:t>
      </w:r>
    </w:p>
    <w:p w14:paraId="7099F5E9" w14:textId="3BDB9353" w:rsidR="00932864" w:rsidRPr="00932864" w:rsidRDefault="00932864" w:rsidP="00932864">
      <w:r w:rsidRPr="00932864">
        <w:t>Decizia</w:t>
      </w:r>
      <w:r>
        <w:t xml:space="preserve"> </w:t>
      </w:r>
      <w:r w:rsidRPr="00932864">
        <w:t>de</w:t>
      </w:r>
      <w:r>
        <w:t xml:space="preserve"> </w:t>
      </w:r>
      <w:r w:rsidRPr="00932864">
        <w:t>finanțare</w:t>
      </w:r>
      <w:r>
        <w:t xml:space="preserve"> </w:t>
      </w:r>
      <w:r w:rsidRPr="00932864">
        <w:t>adoptată</w:t>
      </w:r>
      <w:r>
        <w:t xml:space="preserve"> </w:t>
      </w:r>
      <w:r w:rsidRPr="00932864">
        <w:t>astăzi</w:t>
      </w:r>
      <w:r>
        <w:t xml:space="preserve"> </w:t>
      </w:r>
      <w:r w:rsidRPr="00932864">
        <w:t>vine</w:t>
      </w:r>
      <w:r>
        <w:t xml:space="preserve"> </w:t>
      </w:r>
      <w:r w:rsidRPr="00932864">
        <w:t>ca</w:t>
      </w:r>
      <w:r>
        <w:t xml:space="preserve"> </w:t>
      </w:r>
      <w:r w:rsidRPr="00932864">
        <w:t>urmare</w:t>
      </w:r>
      <w:r>
        <w:t xml:space="preserve"> </w:t>
      </w:r>
      <w:r w:rsidRPr="00932864">
        <w:t>a</w:t>
      </w:r>
      <w:r>
        <w:t xml:space="preserve"> </w:t>
      </w:r>
      <w:hyperlink r:id="rId57" w:history="1">
        <w:r w:rsidRPr="00932864">
          <w:rPr>
            <w:rStyle w:val="Hyperlink"/>
            <w:szCs w:val="24"/>
          </w:rPr>
          <w:t>cererii</w:t>
        </w:r>
        <w:r>
          <w:rPr>
            <w:rStyle w:val="Hyperlink"/>
            <w:szCs w:val="24"/>
          </w:rPr>
          <w:t xml:space="preserve"> </w:t>
        </w:r>
        <w:r w:rsidRPr="00932864">
          <w:rPr>
            <w:rStyle w:val="Hyperlink"/>
            <w:szCs w:val="24"/>
          </w:rPr>
          <w:t>de</w:t>
        </w:r>
        <w:r>
          <w:rPr>
            <w:rStyle w:val="Hyperlink"/>
            <w:szCs w:val="24"/>
          </w:rPr>
          <w:t xml:space="preserve"> </w:t>
        </w:r>
        <w:r w:rsidRPr="00932864">
          <w:rPr>
            <w:rStyle w:val="Hyperlink"/>
            <w:szCs w:val="24"/>
          </w:rPr>
          <w:t>proiecte</w:t>
        </w:r>
        <w:r>
          <w:rPr>
            <w:rStyle w:val="Hyperlink"/>
            <w:szCs w:val="24"/>
          </w:rPr>
          <w:t xml:space="preserve"> </w:t>
        </w:r>
        <w:r w:rsidRPr="00932864">
          <w:rPr>
            <w:rStyle w:val="Hyperlink"/>
            <w:szCs w:val="24"/>
          </w:rPr>
          <w:t>din</w:t>
        </w:r>
        <w:r>
          <w:rPr>
            <w:rStyle w:val="Hyperlink"/>
            <w:szCs w:val="24"/>
          </w:rPr>
          <w:t xml:space="preserve"> </w:t>
        </w:r>
        <w:r w:rsidRPr="00932864">
          <w:rPr>
            <w:rStyle w:val="Hyperlink"/>
            <w:szCs w:val="24"/>
          </w:rPr>
          <w:t>cadrul</w:t>
        </w:r>
        <w:r>
          <w:rPr>
            <w:rStyle w:val="Hyperlink"/>
            <w:szCs w:val="24"/>
          </w:rPr>
          <w:t xml:space="preserve"> </w:t>
        </w:r>
        <w:r w:rsidRPr="00932864">
          <w:rPr>
            <w:rStyle w:val="Hyperlink"/>
            <w:szCs w:val="24"/>
          </w:rPr>
          <w:t>MIE</w:t>
        </w:r>
        <w:r>
          <w:rPr>
            <w:rStyle w:val="Hyperlink"/>
            <w:szCs w:val="24"/>
          </w:rPr>
          <w:t xml:space="preserve"> </w:t>
        </w:r>
        <w:r w:rsidRPr="00932864">
          <w:rPr>
            <w:rStyle w:val="Hyperlink"/>
            <w:szCs w:val="24"/>
          </w:rPr>
          <w:t>din</w:t>
        </w:r>
        <w:r>
          <w:rPr>
            <w:rStyle w:val="Hyperlink"/>
            <w:szCs w:val="24"/>
          </w:rPr>
          <w:t xml:space="preserve"> </w:t>
        </w:r>
        <w:r w:rsidRPr="00932864">
          <w:rPr>
            <w:rStyle w:val="Hyperlink"/>
            <w:szCs w:val="24"/>
          </w:rPr>
          <w:t>2023</w:t>
        </w:r>
      </w:hyperlink>
      <w:r w:rsidRPr="00932864">
        <w:t>,</w:t>
      </w:r>
      <w:r>
        <w:t xml:space="preserve"> </w:t>
      </w:r>
      <w:r w:rsidRPr="00932864">
        <w:t>care</w:t>
      </w:r>
      <w:r>
        <w:t xml:space="preserve"> </w:t>
      </w:r>
      <w:r w:rsidRPr="00932864">
        <w:t>a</w:t>
      </w:r>
      <w:r>
        <w:t xml:space="preserve"> </w:t>
      </w:r>
      <w:r w:rsidRPr="00932864">
        <w:t>fost</w:t>
      </w:r>
      <w:r>
        <w:t xml:space="preserve"> </w:t>
      </w:r>
      <w:r w:rsidRPr="00932864">
        <w:t>ultima</w:t>
      </w:r>
      <w:r>
        <w:t xml:space="preserve"> </w:t>
      </w:r>
      <w:r w:rsidRPr="00932864">
        <w:t>cerere</w:t>
      </w:r>
      <w:r>
        <w:t xml:space="preserve"> </w:t>
      </w:r>
      <w:r w:rsidRPr="00932864">
        <w:t>de</w:t>
      </w:r>
      <w:r>
        <w:t xml:space="preserve"> </w:t>
      </w:r>
      <w:r w:rsidRPr="00932864">
        <w:t>proiecte</w:t>
      </w:r>
      <w:r>
        <w:t xml:space="preserve"> </w:t>
      </w:r>
      <w:r w:rsidRPr="00932864">
        <w:t>cu</w:t>
      </w:r>
      <w:r>
        <w:t xml:space="preserve"> </w:t>
      </w:r>
      <w:r w:rsidRPr="00932864">
        <w:t>statutul</w:t>
      </w:r>
      <w:r>
        <w:t xml:space="preserve"> </w:t>
      </w:r>
      <w:r w:rsidRPr="00932864">
        <w:t>PIC</w:t>
      </w:r>
      <w:r>
        <w:t xml:space="preserve"> </w:t>
      </w:r>
      <w:r w:rsidRPr="00932864">
        <w:t>lansată</w:t>
      </w:r>
      <w:r>
        <w:t xml:space="preserve"> </w:t>
      </w:r>
      <w:r w:rsidRPr="00932864">
        <w:t>în</w:t>
      </w:r>
      <w:r>
        <w:t xml:space="preserve"> </w:t>
      </w:r>
      <w:r w:rsidRPr="00932864">
        <w:t>temeiul</w:t>
      </w:r>
      <w:r>
        <w:t xml:space="preserve"> </w:t>
      </w:r>
      <w:r w:rsidRPr="00932864">
        <w:t>regulamentului</w:t>
      </w:r>
      <w:r>
        <w:t xml:space="preserve"> </w:t>
      </w:r>
      <w:r w:rsidRPr="00932864">
        <w:t>TEN-E</w:t>
      </w:r>
      <w:r>
        <w:t xml:space="preserve"> </w:t>
      </w:r>
      <w:r w:rsidRPr="00932864">
        <w:t>anterior,</w:t>
      </w:r>
      <w:r>
        <w:t xml:space="preserve"> </w:t>
      </w:r>
      <w:r w:rsidRPr="00932864">
        <w:t>și</w:t>
      </w:r>
      <w:r>
        <w:t xml:space="preserve"> </w:t>
      </w:r>
      <w:r w:rsidRPr="00932864">
        <w:t>anume</w:t>
      </w:r>
      <w:r>
        <w:t xml:space="preserve"> </w:t>
      </w:r>
      <w:r w:rsidRPr="00932864">
        <w:t>Regulamentul</w:t>
      </w:r>
      <w:r>
        <w:t xml:space="preserve"> </w:t>
      </w:r>
      <w:r w:rsidRPr="00932864">
        <w:t>(UE)</w:t>
      </w:r>
      <w:r>
        <w:t xml:space="preserve"> </w:t>
      </w:r>
      <w:r w:rsidRPr="00932864">
        <w:t>nr.</w:t>
      </w:r>
      <w:r>
        <w:t xml:space="preserve"> </w:t>
      </w:r>
      <w:r w:rsidRPr="00932864">
        <w:t>347/2013,</w:t>
      </w:r>
      <w:r>
        <w:t xml:space="preserve"> </w:t>
      </w:r>
      <w:r w:rsidRPr="00932864">
        <w:t>pentru</w:t>
      </w:r>
      <w:r>
        <w:t xml:space="preserve"> </w:t>
      </w:r>
      <w:r w:rsidRPr="00932864">
        <w:t>care</w:t>
      </w:r>
      <w:r>
        <w:t xml:space="preserve"> </w:t>
      </w:r>
      <w:r w:rsidRPr="00932864">
        <w:t>erau</w:t>
      </w:r>
      <w:r>
        <w:t xml:space="preserve"> </w:t>
      </w:r>
      <w:r w:rsidRPr="00932864">
        <w:t>eligibile</w:t>
      </w:r>
      <w:r>
        <w:t xml:space="preserve"> </w:t>
      </w:r>
      <w:r w:rsidRPr="00932864">
        <w:t>și</w:t>
      </w:r>
      <w:r>
        <w:t xml:space="preserve"> </w:t>
      </w:r>
      <w:r w:rsidRPr="00932864">
        <w:t>proiecte</w:t>
      </w:r>
      <w:r>
        <w:t xml:space="preserve"> </w:t>
      </w:r>
      <w:r w:rsidRPr="00932864">
        <w:t>din</w:t>
      </w:r>
      <w:r>
        <w:t xml:space="preserve"> </w:t>
      </w:r>
      <w:r w:rsidRPr="00932864">
        <w:t>domeniul</w:t>
      </w:r>
      <w:r>
        <w:t xml:space="preserve"> </w:t>
      </w:r>
      <w:r w:rsidRPr="00932864">
        <w:t>gazelor</w:t>
      </w:r>
      <w:r>
        <w:t xml:space="preserve"> </w:t>
      </w:r>
      <w:r w:rsidRPr="00932864">
        <w:t>naturale.</w:t>
      </w:r>
      <w:r>
        <w:t xml:space="preserve"> </w:t>
      </w:r>
      <w:hyperlink r:id="rId58" w:history="1">
        <w:r w:rsidRPr="00932864">
          <w:rPr>
            <w:rStyle w:val="Hyperlink"/>
            <w:szCs w:val="24"/>
          </w:rPr>
          <w:t>Regulamentul</w:t>
        </w:r>
        <w:r>
          <w:rPr>
            <w:rStyle w:val="Hyperlink"/>
            <w:szCs w:val="24"/>
          </w:rPr>
          <w:t xml:space="preserve"> </w:t>
        </w:r>
        <w:r w:rsidRPr="00932864">
          <w:rPr>
            <w:rStyle w:val="Hyperlink"/>
            <w:szCs w:val="24"/>
          </w:rPr>
          <w:t>revizuit</w:t>
        </w:r>
      </w:hyperlink>
      <w:r>
        <w:t xml:space="preserve"> </w:t>
      </w:r>
      <w:r w:rsidRPr="00932864">
        <w:t>introduce</w:t>
      </w:r>
      <w:r>
        <w:t xml:space="preserve"> </w:t>
      </w:r>
      <w:r w:rsidRPr="00932864">
        <w:t>o</w:t>
      </w:r>
      <w:r>
        <w:t xml:space="preserve"> </w:t>
      </w:r>
      <w:r w:rsidRPr="00932864">
        <w:t>excludere</w:t>
      </w:r>
      <w:r>
        <w:t xml:space="preserve"> </w:t>
      </w:r>
      <w:r w:rsidRPr="00932864">
        <w:t>generală</w:t>
      </w:r>
      <w:r>
        <w:t xml:space="preserve"> </w:t>
      </w:r>
      <w:r w:rsidRPr="00932864">
        <w:t>a</w:t>
      </w:r>
      <w:r>
        <w:t xml:space="preserve"> </w:t>
      </w:r>
      <w:r w:rsidRPr="00932864">
        <w:t>finanțării</w:t>
      </w:r>
      <w:r>
        <w:t xml:space="preserve"> </w:t>
      </w:r>
      <w:r w:rsidRPr="00932864">
        <w:t>combustibililor</w:t>
      </w:r>
      <w:r>
        <w:t xml:space="preserve"> </w:t>
      </w:r>
      <w:r w:rsidRPr="00932864">
        <w:t>fosili.</w:t>
      </w:r>
      <w:r>
        <w:t xml:space="preserve"> </w:t>
      </w:r>
      <w:r w:rsidRPr="00932864">
        <w:t>La</w:t>
      </w:r>
      <w:r>
        <w:t xml:space="preserve"> </w:t>
      </w:r>
      <w:r w:rsidRPr="00932864">
        <w:t>7</w:t>
      </w:r>
      <w:r>
        <w:t xml:space="preserve"> </w:t>
      </w:r>
      <w:r w:rsidRPr="00932864">
        <w:t>decembrie,</w:t>
      </w:r>
      <w:r>
        <w:t xml:space="preserve"> </w:t>
      </w:r>
      <w:r w:rsidRPr="00932864">
        <w:t>după</w:t>
      </w:r>
      <w:r>
        <w:t xml:space="preserve"> </w:t>
      </w:r>
      <w:r w:rsidRPr="00932864">
        <w:t>evaluarea</w:t>
      </w:r>
      <w:r>
        <w:t xml:space="preserve"> </w:t>
      </w:r>
      <w:r w:rsidRPr="00932864">
        <w:t>solicitărilor</w:t>
      </w:r>
      <w:r>
        <w:t xml:space="preserve"> </w:t>
      </w:r>
      <w:r w:rsidRPr="00932864">
        <w:t>de</w:t>
      </w:r>
      <w:r>
        <w:t xml:space="preserve"> </w:t>
      </w:r>
      <w:r w:rsidRPr="00932864">
        <w:t>către</w:t>
      </w:r>
      <w:r>
        <w:t xml:space="preserve"> </w:t>
      </w:r>
      <w:r w:rsidRPr="00932864">
        <w:t>Comisie,</w:t>
      </w:r>
      <w:r>
        <w:t xml:space="preserve"> </w:t>
      </w:r>
      <w:hyperlink r:id="rId59" w:history="1">
        <w:r w:rsidRPr="00932864">
          <w:rPr>
            <w:rStyle w:val="Hyperlink"/>
            <w:szCs w:val="24"/>
          </w:rPr>
          <w:t>statele</w:t>
        </w:r>
        <w:r>
          <w:rPr>
            <w:rStyle w:val="Hyperlink"/>
            <w:szCs w:val="24"/>
          </w:rPr>
          <w:t xml:space="preserve"> </w:t>
        </w:r>
        <w:r w:rsidRPr="00932864">
          <w:rPr>
            <w:rStyle w:val="Hyperlink"/>
            <w:szCs w:val="24"/>
          </w:rPr>
          <w:t>membre</w:t>
        </w:r>
        <w:r>
          <w:rPr>
            <w:rStyle w:val="Hyperlink"/>
            <w:szCs w:val="24"/>
          </w:rPr>
          <w:t xml:space="preserve"> </w:t>
        </w:r>
        <w:r w:rsidRPr="00932864">
          <w:rPr>
            <w:rStyle w:val="Hyperlink"/>
            <w:szCs w:val="24"/>
          </w:rPr>
          <w:t>au</w:t>
        </w:r>
        <w:r>
          <w:rPr>
            <w:rStyle w:val="Hyperlink"/>
            <w:szCs w:val="24"/>
          </w:rPr>
          <w:t xml:space="preserve"> </w:t>
        </w:r>
        <w:r w:rsidRPr="00932864">
          <w:rPr>
            <w:rStyle w:val="Hyperlink"/>
            <w:szCs w:val="24"/>
          </w:rPr>
          <w:t>votat</w:t>
        </w:r>
        <w:r>
          <w:rPr>
            <w:rStyle w:val="Hyperlink"/>
            <w:szCs w:val="24"/>
          </w:rPr>
          <w:t xml:space="preserve"> </w:t>
        </w:r>
        <w:r w:rsidRPr="00932864">
          <w:rPr>
            <w:rStyle w:val="Hyperlink"/>
            <w:szCs w:val="24"/>
          </w:rPr>
          <w:t>în</w:t>
        </w:r>
        <w:r>
          <w:rPr>
            <w:rStyle w:val="Hyperlink"/>
            <w:szCs w:val="24"/>
          </w:rPr>
          <w:t xml:space="preserve"> </w:t>
        </w:r>
        <w:r w:rsidRPr="00932864">
          <w:rPr>
            <w:rStyle w:val="Hyperlink"/>
            <w:szCs w:val="24"/>
          </w:rPr>
          <w:t>favoarea</w:t>
        </w:r>
        <w:r>
          <w:rPr>
            <w:rStyle w:val="Hyperlink"/>
            <w:szCs w:val="24"/>
          </w:rPr>
          <w:t xml:space="preserve"> </w:t>
        </w:r>
        <w:r w:rsidRPr="00932864">
          <w:rPr>
            <w:rStyle w:val="Hyperlink"/>
            <w:szCs w:val="24"/>
          </w:rPr>
          <w:t>propunerii</w:t>
        </w:r>
        <w:r>
          <w:rPr>
            <w:rStyle w:val="Hyperlink"/>
            <w:szCs w:val="24"/>
          </w:rPr>
          <w:t xml:space="preserve"> </w:t>
        </w:r>
        <w:r w:rsidRPr="00932864">
          <w:rPr>
            <w:rStyle w:val="Hyperlink"/>
            <w:szCs w:val="24"/>
          </w:rPr>
          <w:t>Comisiei</w:t>
        </w:r>
      </w:hyperlink>
      <w:r>
        <w:t xml:space="preserve"> </w:t>
      </w:r>
      <w:r w:rsidRPr="00932864">
        <w:t>în</w:t>
      </w:r>
      <w:r>
        <w:t xml:space="preserve"> </w:t>
      </w:r>
      <w:r w:rsidRPr="00932864">
        <w:t>cadrul</w:t>
      </w:r>
      <w:r>
        <w:t xml:space="preserve"> </w:t>
      </w:r>
      <w:r w:rsidRPr="00932864">
        <w:t>Comitetului</w:t>
      </w:r>
      <w:r>
        <w:t xml:space="preserve"> </w:t>
      </w:r>
      <w:r w:rsidRPr="00932864">
        <w:t>de</w:t>
      </w:r>
      <w:r>
        <w:t xml:space="preserve"> </w:t>
      </w:r>
      <w:r w:rsidRPr="00932864">
        <w:t>coordonare</w:t>
      </w:r>
      <w:r>
        <w:t xml:space="preserve"> </w:t>
      </w:r>
      <w:r w:rsidRPr="00932864">
        <w:t>al</w:t>
      </w:r>
      <w:r>
        <w:t xml:space="preserve"> </w:t>
      </w:r>
      <w:r w:rsidRPr="00932864">
        <w:t>MIE.</w:t>
      </w:r>
      <w:r>
        <w:t xml:space="preserve"> </w:t>
      </w:r>
      <w:r w:rsidRPr="00932864">
        <w:t>Agenția</w:t>
      </w:r>
      <w:r>
        <w:t xml:space="preserve"> </w:t>
      </w:r>
      <w:r w:rsidRPr="00932864">
        <w:t>Executivă</w:t>
      </w:r>
      <w:r>
        <w:t xml:space="preserve"> </w:t>
      </w:r>
      <w:r w:rsidRPr="00932864">
        <w:t>Europeană</w:t>
      </w:r>
      <w:r>
        <w:t xml:space="preserve"> </w:t>
      </w:r>
      <w:r w:rsidRPr="00932864">
        <w:t>pentru</w:t>
      </w:r>
      <w:r>
        <w:t xml:space="preserve"> </w:t>
      </w:r>
      <w:r w:rsidRPr="00932864">
        <w:t>Climă,</w:t>
      </w:r>
      <w:r>
        <w:t xml:space="preserve"> </w:t>
      </w:r>
      <w:r w:rsidRPr="00932864">
        <w:t>Infrastructură</w:t>
      </w:r>
      <w:r>
        <w:t xml:space="preserve"> </w:t>
      </w:r>
      <w:r w:rsidRPr="00932864">
        <w:t>și</w:t>
      </w:r>
      <w:r>
        <w:t xml:space="preserve"> </w:t>
      </w:r>
      <w:r w:rsidRPr="00932864">
        <w:t>Mediu</w:t>
      </w:r>
      <w:r>
        <w:t xml:space="preserve"> </w:t>
      </w:r>
      <w:r w:rsidRPr="00932864">
        <w:t>(CINEA)</w:t>
      </w:r>
      <w:r>
        <w:t xml:space="preserve"> </w:t>
      </w:r>
      <w:r w:rsidRPr="00932864">
        <w:t>va</w:t>
      </w:r>
      <w:r>
        <w:t xml:space="preserve"> </w:t>
      </w:r>
      <w:r w:rsidRPr="00932864">
        <w:t>pregăti</w:t>
      </w:r>
      <w:r>
        <w:t xml:space="preserve"> </w:t>
      </w:r>
      <w:r w:rsidRPr="00932864">
        <w:t>acum</w:t>
      </w:r>
      <w:r>
        <w:t xml:space="preserve"> </w:t>
      </w:r>
      <w:r w:rsidRPr="00932864">
        <w:t>acordurile</w:t>
      </w:r>
      <w:r>
        <w:t xml:space="preserve"> </w:t>
      </w:r>
      <w:r w:rsidRPr="00932864">
        <w:t>de</w:t>
      </w:r>
      <w:r>
        <w:t xml:space="preserve"> </w:t>
      </w:r>
      <w:r w:rsidRPr="00932864">
        <w:t>grant</w:t>
      </w:r>
      <w:r>
        <w:t xml:space="preserve"> </w:t>
      </w:r>
      <w:r w:rsidRPr="00932864">
        <w:t>cu</w:t>
      </w:r>
      <w:r>
        <w:t xml:space="preserve"> </w:t>
      </w:r>
      <w:r w:rsidRPr="00932864">
        <w:t>beneficiarii.</w:t>
      </w:r>
    </w:p>
    <w:p w14:paraId="3EADFCF6" w14:textId="33CE31D3" w:rsidR="00932864" w:rsidRPr="00932864" w:rsidRDefault="00932864" w:rsidP="00932864">
      <w:pPr>
        <w:pStyle w:val="separatorarticole"/>
      </w:pPr>
      <w:r>
        <w:t>*</w:t>
      </w:r>
    </w:p>
    <w:p w14:paraId="57864AD4" w14:textId="31E76CD8" w:rsidR="004F41A5" w:rsidRPr="004F41A5" w:rsidRDefault="004F41A5" w:rsidP="004F41A5">
      <w:pPr>
        <w:pStyle w:val="TitluArticolinINFOUE"/>
      </w:pPr>
      <w:bookmarkStart w:id="165" w:name="_Toc157522084"/>
      <w:r w:rsidRPr="004F41A5">
        <w:t>Comisia</w:t>
      </w:r>
      <w:r w:rsidR="00932864">
        <w:t xml:space="preserve"> </w:t>
      </w:r>
      <w:r w:rsidRPr="004F41A5">
        <w:t>Europeană</w:t>
      </w:r>
      <w:r w:rsidR="00932864">
        <w:t xml:space="preserve"> </w:t>
      </w:r>
      <w:r w:rsidRPr="004F41A5">
        <w:t>plătește</w:t>
      </w:r>
      <w:r w:rsidR="00932864">
        <w:t xml:space="preserve"> </w:t>
      </w:r>
      <w:proofErr w:type="spellStart"/>
      <w:r w:rsidRPr="004F41A5">
        <w:t>prefinanțarea</w:t>
      </w:r>
      <w:proofErr w:type="spellEnd"/>
      <w:r w:rsidR="00932864">
        <w:t xml:space="preserve"> </w:t>
      </w:r>
      <w:proofErr w:type="spellStart"/>
      <w:r w:rsidRPr="004F41A5">
        <w:t>REPowerEU</w:t>
      </w:r>
      <w:proofErr w:type="spellEnd"/>
      <w:r w:rsidR="00932864">
        <w:t xml:space="preserve"> </w:t>
      </w:r>
      <w:r w:rsidRPr="004F41A5">
        <w:t>României</w:t>
      </w:r>
      <w:r w:rsidR="00932864">
        <w:t xml:space="preserve"> </w:t>
      </w:r>
      <w:r w:rsidRPr="004F41A5">
        <w:t>și</w:t>
      </w:r>
      <w:r w:rsidR="00932864">
        <w:t xml:space="preserve"> </w:t>
      </w:r>
      <w:r w:rsidRPr="004F41A5">
        <w:t>altor</w:t>
      </w:r>
      <w:r w:rsidR="00932864">
        <w:t xml:space="preserve"> </w:t>
      </w:r>
      <w:r w:rsidRPr="004F41A5">
        <w:t>8</w:t>
      </w:r>
      <w:r w:rsidR="00932864">
        <w:t xml:space="preserve"> </w:t>
      </w:r>
      <w:r w:rsidRPr="004F41A5">
        <w:t>state</w:t>
      </w:r>
      <w:r w:rsidR="00932864">
        <w:t xml:space="preserve"> </w:t>
      </w:r>
      <w:r w:rsidRPr="004F41A5">
        <w:t>membre</w:t>
      </w:r>
      <w:r w:rsidR="00932864">
        <w:t xml:space="preserve"> </w:t>
      </w:r>
      <w:r w:rsidRPr="004F41A5">
        <w:t>în</w:t>
      </w:r>
      <w:r w:rsidR="00932864">
        <w:t xml:space="preserve"> </w:t>
      </w:r>
      <w:r w:rsidRPr="004F41A5">
        <w:t>cadrul</w:t>
      </w:r>
      <w:r w:rsidR="00932864">
        <w:t xml:space="preserve"> </w:t>
      </w:r>
      <w:r w:rsidRPr="004F41A5">
        <w:t>Mecanismului</w:t>
      </w:r>
      <w:r w:rsidR="00932864">
        <w:t xml:space="preserve"> </w:t>
      </w:r>
      <w:r w:rsidRPr="004F41A5">
        <w:t>de</w:t>
      </w:r>
      <w:r w:rsidR="00932864">
        <w:t xml:space="preserve"> </w:t>
      </w:r>
      <w:r w:rsidRPr="004F41A5">
        <w:t>redresare</w:t>
      </w:r>
      <w:r w:rsidR="00932864">
        <w:t xml:space="preserve"> </w:t>
      </w:r>
      <w:r w:rsidRPr="004F41A5">
        <w:t>și</w:t>
      </w:r>
      <w:r w:rsidR="00932864">
        <w:t xml:space="preserve"> </w:t>
      </w:r>
      <w:r w:rsidRPr="004F41A5">
        <w:t>reziliență</w:t>
      </w:r>
      <w:bookmarkEnd w:id="165"/>
    </w:p>
    <w:p w14:paraId="55F196E2" w14:textId="2D101BE6" w:rsidR="004F41A5" w:rsidRPr="004F41A5" w:rsidRDefault="004F41A5" w:rsidP="004F41A5">
      <w:r w:rsidRPr="004F41A5">
        <w:t>Comisia</w:t>
      </w:r>
      <w:r w:rsidR="00932864">
        <w:t xml:space="preserve"> </w:t>
      </w:r>
      <w:r w:rsidRPr="004F41A5">
        <w:t>Europeană</w:t>
      </w:r>
      <w:r w:rsidR="00932864">
        <w:t xml:space="preserve"> </w:t>
      </w:r>
      <w:r w:rsidRPr="004F41A5">
        <w:t>plătește</w:t>
      </w:r>
      <w:r w:rsidR="00932864">
        <w:t xml:space="preserve"> </w:t>
      </w:r>
      <w:proofErr w:type="spellStart"/>
      <w:r w:rsidRPr="004F41A5">
        <w:t>prefinanțarea</w:t>
      </w:r>
      <w:proofErr w:type="spellEnd"/>
      <w:r w:rsidR="00932864">
        <w:t xml:space="preserve"> </w:t>
      </w:r>
      <w:proofErr w:type="spellStart"/>
      <w:r w:rsidRPr="004F41A5">
        <w:t>REPowerEU</w:t>
      </w:r>
      <w:proofErr w:type="spellEnd"/>
      <w:r w:rsidR="00932864">
        <w:t xml:space="preserve"> </w:t>
      </w:r>
      <w:r w:rsidRPr="004F41A5">
        <w:t>României,</w:t>
      </w:r>
      <w:r w:rsidR="00932864">
        <w:t xml:space="preserve"> </w:t>
      </w:r>
      <w:r w:rsidRPr="004F41A5">
        <w:t>Belgiei,</w:t>
      </w:r>
      <w:r w:rsidR="00932864">
        <w:t xml:space="preserve"> </w:t>
      </w:r>
      <w:r w:rsidRPr="004F41A5">
        <w:t>Croației,</w:t>
      </w:r>
      <w:r w:rsidR="00932864">
        <w:t xml:space="preserve"> </w:t>
      </w:r>
      <w:r w:rsidRPr="004F41A5">
        <w:t>Ciprului,</w:t>
      </w:r>
      <w:r w:rsidR="00932864">
        <w:t xml:space="preserve"> </w:t>
      </w:r>
      <w:r w:rsidRPr="004F41A5">
        <w:t>Finlandei,</w:t>
      </w:r>
      <w:r w:rsidR="00932864">
        <w:t xml:space="preserve"> </w:t>
      </w:r>
      <w:r w:rsidRPr="004F41A5">
        <w:t>Greciei,</w:t>
      </w:r>
      <w:r w:rsidR="00932864">
        <w:t xml:space="preserve"> </w:t>
      </w:r>
      <w:r w:rsidRPr="004F41A5">
        <w:t>Italiei,</w:t>
      </w:r>
      <w:r w:rsidR="00932864">
        <w:t xml:space="preserve"> </w:t>
      </w:r>
      <w:r w:rsidRPr="004F41A5">
        <w:t>Letoniei</w:t>
      </w:r>
      <w:r w:rsidR="00932864">
        <w:t xml:space="preserve"> </w:t>
      </w:r>
      <w:r w:rsidRPr="004F41A5">
        <w:t>și</w:t>
      </w:r>
      <w:r w:rsidR="00932864">
        <w:t xml:space="preserve"> </w:t>
      </w:r>
      <w:r w:rsidRPr="004F41A5">
        <w:t>Spaniei</w:t>
      </w:r>
      <w:r w:rsidR="00932864">
        <w:t xml:space="preserve"> </w:t>
      </w:r>
      <w:r w:rsidRPr="004F41A5">
        <w:t>în</w:t>
      </w:r>
      <w:r w:rsidR="00932864">
        <w:t xml:space="preserve"> </w:t>
      </w:r>
      <w:r w:rsidRPr="004F41A5">
        <w:t>cadrul</w:t>
      </w:r>
      <w:r w:rsidR="00932864">
        <w:t xml:space="preserve"> </w:t>
      </w:r>
      <w:r w:rsidRPr="004F41A5">
        <w:t>Mecanismului</w:t>
      </w:r>
      <w:r w:rsidR="00932864">
        <w:t xml:space="preserve"> </w:t>
      </w:r>
      <w:r w:rsidRPr="004F41A5">
        <w:t>de</w:t>
      </w:r>
      <w:r w:rsidR="00932864">
        <w:t xml:space="preserve"> </w:t>
      </w:r>
      <w:r w:rsidRPr="004F41A5">
        <w:t>redresare</w:t>
      </w:r>
      <w:r w:rsidR="00932864">
        <w:t xml:space="preserve"> </w:t>
      </w:r>
      <w:r w:rsidRPr="004F41A5">
        <w:t>și</w:t>
      </w:r>
      <w:r w:rsidR="00932864">
        <w:t xml:space="preserve"> </w:t>
      </w:r>
      <w:r w:rsidRPr="004F41A5">
        <w:t>reziliență.</w:t>
      </w:r>
    </w:p>
    <w:p w14:paraId="2BD703AE" w14:textId="7ECFF45C" w:rsidR="004F41A5" w:rsidRPr="004F41A5" w:rsidRDefault="004F41A5" w:rsidP="004F41A5">
      <w:r w:rsidRPr="004F41A5">
        <w:rPr>
          <w:noProof/>
          <w:lang w:eastAsia="ro-RO"/>
        </w:rPr>
        <w:lastRenderedPageBreak/>
        <w:drawing>
          <wp:anchor distT="0" distB="0" distL="114300" distR="114300" simplePos="0" relativeHeight="252094464" behindDoc="0" locked="0" layoutInCell="1" allowOverlap="1" wp14:anchorId="6726D355" wp14:editId="67F320E3">
            <wp:simplePos x="0" y="0"/>
            <wp:positionH relativeFrom="column">
              <wp:posOffset>-323</wp:posOffset>
            </wp:positionH>
            <wp:positionV relativeFrom="paragraph">
              <wp:posOffset>76925</wp:posOffset>
            </wp:positionV>
            <wp:extent cx="1828800" cy="1223539"/>
            <wp:effectExtent l="0" t="0" r="0" b="0"/>
            <wp:wrapSquare wrapText="bothSides"/>
            <wp:docPr id="2093567657" name="Imagine 10" descr="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NRR"/>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28800" cy="1223539"/>
                    </a:xfrm>
                    <a:prstGeom prst="rect">
                      <a:avLst/>
                    </a:prstGeom>
                    <a:noFill/>
                    <a:ln>
                      <a:noFill/>
                    </a:ln>
                  </pic:spPr>
                </pic:pic>
              </a:graphicData>
            </a:graphic>
          </wp:anchor>
        </w:drawing>
      </w:r>
      <w:r w:rsidRPr="004F41A5">
        <w:t>Astăzi,</w:t>
      </w:r>
      <w:r w:rsidR="00932864">
        <w:t xml:space="preserve"> </w:t>
      </w:r>
      <w:r w:rsidRPr="004F41A5">
        <w:t>25</w:t>
      </w:r>
      <w:r w:rsidR="00932864">
        <w:t xml:space="preserve"> </w:t>
      </w:r>
      <w:r w:rsidRPr="004F41A5">
        <w:t>ianuarie,</w:t>
      </w:r>
      <w:r w:rsidR="00932864">
        <w:t xml:space="preserve"> </w:t>
      </w:r>
      <w:r w:rsidRPr="004F41A5">
        <w:t>Comisia</w:t>
      </w:r>
      <w:r w:rsidR="00932864">
        <w:t xml:space="preserve"> </w:t>
      </w:r>
      <w:r w:rsidRPr="004F41A5">
        <w:t>Europeană</w:t>
      </w:r>
      <w:r w:rsidR="00932864">
        <w:t xml:space="preserve"> </w:t>
      </w:r>
      <w:r w:rsidRPr="004F41A5">
        <w:t>a</w:t>
      </w:r>
      <w:r w:rsidR="00932864">
        <w:t xml:space="preserve"> </w:t>
      </w:r>
      <w:r w:rsidRPr="004F41A5">
        <w:t>plătit</w:t>
      </w:r>
      <w:r w:rsidR="00932864">
        <w:t xml:space="preserve"> </w:t>
      </w:r>
      <w:r w:rsidRPr="004F41A5">
        <w:t>următoarele</w:t>
      </w:r>
      <w:r w:rsidR="00932864">
        <w:t xml:space="preserve"> </w:t>
      </w:r>
      <w:r w:rsidRPr="004F41A5">
        <w:t>sume</w:t>
      </w:r>
      <w:r w:rsidR="00932864">
        <w:t xml:space="preserve"> </w:t>
      </w:r>
      <w:r w:rsidRPr="004F41A5">
        <w:t>cu</w:t>
      </w:r>
      <w:r w:rsidR="00932864">
        <w:t xml:space="preserve"> </w:t>
      </w:r>
      <w:r w:rsidRPr="004F41A5">
        <w:t>titlu</w:t>
      </w:r>
      <w:r w:rsidR="00932864">
        <w:t xml:space="preserve"> </w:t>
      </w:r>
      <w:r w:rsidRPr="004F41A5">
        <w:t>de</w:t>
      </w:r>
      <w:r w:rsidR="00932864">
        <w:t xml:space="preserve"> </w:t>
      </w:r>
      <w:proofErr w:type="spellStart"/>
      <w:r w:rsidRPr="004F41A5">
        <w:t>prefinanțare</w:t>
      </w:r>
      <w:proofErr w:type="spellEnd"/>
      <w:r w:rsidR="00932864">
        <w:t xml:space="preserve"> </w:t>
      </w:r>
      <w:r w:rsidRPr="004F41A5">
        <w:t>legate</w:t>
      </w:r>
      <w:r w:rsidR="00932864">
        <w:t xml:space="preserve"> </w:t>
      </w:r>
      <w:r w:rsidRPr="004F41A5">
        <w:t>de</w:t>
      </w:r>
      <w:r w:rsidR="00932864">
        <w:t xml:space="preserve"> </w:t>
      </w:r>
      <w:r w:rsidRPr="004F41A5">
        <w:t>fondurile</w:t>
      </w:r>
      <w:r w:rsidR="00932864">
        <w:t xml:space="preserve"> </w:t>
      </w:r>
      <w:proofErr w:type="spellStart"/>
      <w:r w:rsidRPr="004F41A5">
        <w:t>REPowerEU</w:t>
      </w:r>
      <w:proofErr w:type="spellEnd"/>
      <w:r w:rsidR="00932864">
        <w:t xml:space="preserve"> </w:t>
      </w:r>
      <w:r w:rsidRPr="004F41A5">
        <w:t>în</w:t>
      </w:r>
      <w:r w:rsidR="00932864">
        <w:t xml:space="preserve"> </w:t>
      </w:r>
      <w:r w:rsidRPr="004F41A5">
        <w:t>cadrul</w:t>
      </w:r>
      <w:r w:rsidR="00932864">
        <w:t xml:space="preserve"> </w:t>
      </w:r>
      <w:r w:rsidRPr="004F41A5">
        <w:t>Mecanismului</w:t>
      </w:r>
      <w:r w:rsidR="00932864">
        <w:t xml:space="preserve"> </w:t>
      </w:r>
      <w:r w:rsidRPr="004F41A5">
        <w:t>de</w:t>
      </w:r>
      <w:r w:rsidR="00932864">
        <w:t xml:space="preserve"> </w:t>
      </w:r>
      <w:r w:rsidRPr="004F41A5">
        <w:t>redresare</w:t>
      </w:r>
      <w:r w:rsidR="00932864">
        <w:t xml:space="preserve"> </w:t>
      </w:r>
      <w:r w:rsidRPr="004F41A5">
        <w:t>și</w:t>
      </w:r>
      <w:r w:rsidR="00932864">
        <w:t xml:space="preserve"> </w:t>
      </w:r>
      <w:r w:rsidRPr="004F41A5">
        <w:t>reziliență</w:t>
      </w:r>
      <w:r w:rsidR="00932864">
        <w:t xml:space="preserve"> </w:t>
      </w:r>
      <w:r w:rsidRPr="004F41A5">
        <w:t>(MRR):</w:t>
      </w:r>
      <w:r w:rsidR="00932864">
        <w:t xml:space="preserve"> </w:t>
      </w:r>
      <w:r w:rsidRPr="004F41A5">
        <w:t>145,1</w:t>
      </w:r>
      <w:r w:rsidR="00932864">
        <w:t xml:space="preserve"> </w:t>
      </w:r>
      <w:r w:rsidRPr="004F41A5">
        <w:t>milioane</w:t>
      </w:r>
      <w:r w:rsidR="00932864">
        <w:t xml:space="preserve"> </w:t>
      </w:r>
      <w:r w:rsidRPr="004F41A5">
        <w:t>EUR</w:t>
      </w:r>
      <w:r w:rsidR="00932864">
        <w:t xml:space="preserve"> </w:t>
      </w:r>
      <w:r w:rsidRPr="004F41A5">
        <w:t>Belgiei</w:t>
      </w:r>
      <w:r w:rsidR="00932864">
        <w:t xml:space="preserve"> </w:t>
      </w:r>
      <w:r w:rsidRPr="004F41A5">
        <w:t>și</w:t>
      </w:r>
      <w:r w:rsidR="00932864">
        <w:t xml:space="preserve"> </w:t>
      </w:r>
      <w:r w:rsidRPr="004F41A5">
        <w:t>585,1</w:t>
      </w:r>
      <w:r w:rsidR="00932864">
        <w:t xml:space="preserve"> </w:t>
      </w:r>
      <w:r w:rsidRPr="004F41A5">
        <w:t>milioane</w:t>
      </w:r>
      <w:r w:rsidR="00932864">
        <w:t xml:space="preserve"> </w:t>
      </w:r>
      <w:r w:rsidRPr="004F41A5">
        <w:t>EUR</w:t>
      </w:r>
      <w:r w:rsidR="00932864">
        <w:t xml:space="preserve"> </w:t>
      </w:r>
      <w:r w:rsidRPr="004F41A5">
        <w:t>Croației,</w:t>
      </w:r>
      <w:r w:rsidR="00932864">
        <w:t xml:space="preserve"> </w:t>
      </w:r>
      <w:r w:rsidRPr="004F41A5">
        <w:t>sub</w:t>
      </w:r>
      <w:r w:rsidR="00932864">
        <w:t xml:space="preserve"> </w:t>
      </w:r>
      <w:r w:rsidRPr="004F41A5">
        <w:t>formă</w:t>
      </w:r>
      <w:r w:rsidR="00932864">
        <w:t xml:space="preserve"> </w:t>
      </w:r>
      <w:r w:rsidRPr="004F41A5">
        <w:t>de</w:t>
      </w:r>
      <w:r w:rsidR="00932864">
        <w:t xml:space="preserve"> </w:t>
      </w:r>
      <w:r w:rsidRPr="004F41A5">
        <w:t>granturi</w:t>
      </w:r>
      <w:r w:rsidR="00932864">
        <w:t xml:space="preserve"> </w:t>
      </w:r>
      <w:r w:rsidRPr="004F41A5">
        <w:t>și</w:t>
      </w:r>
      <w:r w:rsidR="00932864">
        <w:t xml:space="preserve"> </w:t>
      </w:r>
      <w:r w:rsidRPr="004F41A5">
        <w:t>împrumuturi;</w:t>
      </w:r>
      <w:r w:rsidR="00932864">
        <w:t xml:space="preserve"> </w:t>
      </w:r>
      <w:r w:rsidRPr="004F41A5">
        <w:t>20,9</w:t>
      </w:r>
      <w:r w:rsidR="00932864">
        <w:t xml:space="preserve"> </w:t>
      </w:r>
      <w:r w:rsidRPr="004F41A5">
        <w:t>milioane</w:t>
      </w:r>
      <w:r w:rsidR="00932864">
        <w:t xml:space="preserve"> </w:t>
      </w:r>
      <w:r w:rsidRPr="004F41A5">
        <w:t>EUR</w:t>
      </w:r>
      <w:r w:rsidR="00932864">
        <w:t xml:space="preserve"> </w:t>
      </w:r>
      <w:r w:rsidRPr="004F41A5">
        <w:t>Ciprului,</w:t>
      </w:r>
      <w:r w:rsidR="00932864">
        <w:t xml:space="preserve"> </w:t>
      </w:r>
      <w:r w:rsidRPr="004F41A5">
        <w:t>25,4</w:t>
      </w:r>
      <w:r w:rsidR="00932864">
        <w:t xml:space="preserve"> </w:t>
      </w:r>
      <w:r w:rsidRPr="004F41A5">
        <w:t>milioane</w:t>
      </w:r>
      <w:r w:rsidR="00932864">
        <w:t xml:space="preserve"> </w:t>
      </w:r>
      <w:r w:rsidRPr="004F41A5">
        <w:t>EUR</w:t>
      </w:r>
      <w:r w:rsidR="00932864">
        <w:t xml:space="preserve"> </w:t>
      </w:r>
      <w:r w:rsidRPr="004F41A5">
        <w:t>Finlandei,</w:t>
      </w:r>
      <w:r w:rsidR="00932864">
        <w:t xml:space="preserve"> </w:t>
      </w:r>
      <w:r w:rsidRPr="004F41A5">
        <w:t>158,7</w:t>
      </w:r>
      <w:r w:rsidR="00932864">
        <w:t xml:space="preserve"> </w:t>
      </w:r>
      <w:r w:rsidRPr="004F41A5">
        <w:t>milioane</w:t>
      </w:r>
      <w:r w:rsidR="00932864">
        <w:t xml:space="preserve"> </w:t>
      </w:r>
      <w:r w:rsidRPr="004F41A5">
        <w:t>EUR</w:t>
      </w:r>
      <w:r w:rsidR="00932864">
        <w:t xml:space="preserve"> </w:t>
      </w:r>
      <w:r w:rsidRPr="004F41A5">
        <w:t>Greciei,</w:t>
      </w:r>
      <w:r w:rsidR="00932864">
        <w:t xml:space="preserve"> </w:t>
      </w:r>
      <w:r w:rsidRPr="004F41A5">
        <w:t>551,2</w:t>
      </w:r>
      <w:r w:rsidR="00932864">
        <w:t xml:space="preserve"> </w:t>
      </w:r>
      <w:r w:rsidRPr="004F41A5">
        <w:t>milioane</w:t>
      </w:r>
      <w:r w:rsidR="00932864">
        <w:t xml:space="preserve"> </w:t>
      </w:r>
      <w:r w:rsidRPr="004F41A5">
        <w:t>EUR</w:t>
      </w:r>
      <w:r w:rsidR="00932864">
        <w:t xml:space="preserve"> </w:t>
      </w:r>
      <w:r w:rsidRPr="004F41A5">
        <w:t>Italiei,</w:t>
      </w:r>
      <w:r w:rsidR="00932864">
        <w:t xml:space="preserve"> </w:t>
      </w:r>
      <w:r w:rsidRPr="004F41A5">
        <w:t>26,9</w:t>
      </w:r>
      <w:r w:rsidR="00932864">
        <w:t xml:space="preserve"> </w:t>
      </w:r>
      <w:r w:rsidRPr="004F41A5">
        <w:t>milioane</w:t>
      </w:r>
      <w:r w:rsidR="00932864">
        <w:t xml:space="preserve"> </w:t>
      </w:r>
      <w:r w:rsidRPr="004F41A5">
        <w:t>EUR</w:t>
      </w:r>
      <w:r w:rsidR="00932864">
        <w:t xml:space="preserve"> </w:t>
      </w:r>
      <w:r w:rsidRPr="004F41A5">
        <w:t>Letoniei,</w:t>
      </w:r>
      <w:r w:rsidR="00932864">
        <w:t xml:space="preserve"> </w:t>
      </w:r>
      <w:r w:rsidRPr="004F41A5">
        <w:t>288</w:t>
      </w:r>
      <w:r w:rsidR="00932864">
        <w:t xml:space="preserve"> </w:t>
      </w:r>
      <w:r w:rsidRPr="004F41A5">
        <w:t>de</w:t>
      </w:r>
      <w:r w:rsidR="00932864">
        <w:t xml:space="preserve"> </w:t>
      </w:r>
      <w:r w:rsidRPr="004F41A5">
        <w:t>milioane</w:t>
      </w:r>
      <w:r w:rsidR="00932864">
        <w:t xml:space="preserve"> </w:t>
      </w:r>
      <w:r w:rsidRPr="004F41A5">
        <w:t>EUR</w:t>
      </w:r>
      <w:r w:rsidR="00932864">
        <w:t xml:space="preserve"> </w:t>
      </w:r>
      <w:r w:rsidRPr="004F41A5">
        <w:t>României,</w:t>
      </w:r>
      <w:r w:rsidR="00932864">
        <w:t xml:space="preserve"> </w:t>
      </w:r>
      <w:r w:rsidRPr="004F41A5">
        <w:t>sub</w:t>
      </w:r>
      <w:r w:rsidR="00932864">
        <w:t xml:space="preserve"> </w:t>
      </w:r>
      <w:r w:rsidRPr="004F41A5">
        <w:t>formă</w:t>
      </w:r>
      <w:r w:rsidR="00932864">
        <w:t xml:space="preserve"> </w:t>
      </w:r>
      <w:r w:rsidRPr="004F41A5">
        <w:t>de</w:t>
      </w:r>
      <w:r w:rsidR="00932864">
        <w:t xml:space="preserve"> </w:t>
      </w:r>
      <w:r w:rsidRPr="004F41A5">
        <w:t>granturi</w:t>
      </w:r>
      <w:r w:rsidR="00932864">
        <w:t xml:space="preserve"> </w:t>
      </w:r>
      <w:r w:rsidRPr="004F41A5">
        <w:t>și</w:t>
      </w:r>
      <w:r w:rsidR="00932864">
        <w:t xml:space="preserve"> </w:t>
      </w:r>
      <w:r w:rsidRPr="004F41A5">
        <w:t>340</w:t>
      </w:r>
      <w:r w:rsidR="00932864">
        <w:t xml:space="preserve"> </w:t>
      </w:r>
      <w:r w:rsidRPr="004F41A5">
        <w:t>de</w:t>
      </w:r>
      <w:r w:rsidR="00932864">
        <w:t xml:space="preserve"> </w:t>
      </w:r>
      <w:r w:rsidRPr="004F41A5">
        <w:t>milioane</w:t>
      </w:r>
      <w:r w:rsidR="00932864">
        <w:t xml:space="preserve"> </w:t>
      </w:r>
      <w:r w:rsidRPr="004F41A5">
        <w:t>EUR</w:t>
      </w:r>
      <w:r w:rsidR="00932864">
        <w:t xml:space="preserve"> </w:t>
      </w:r>
      <w:r w:rsidRPr="004F41A5">
        <w:t>Spaniei,</w:t>
      </w:r>
      <w:r w:rsidR="00932864">
        <w:t xml:space="preserve"> </w:t>
      </w:r>
      <w:r w:rsidRPr="004F41A5">
        <w:t>sub</w:t>
      </w:r>
      <w:r w:rsidR="00932864">
        <w:t xml:space="preserve"> </w:t>
      </w:r>
      <w:r w:rsidRPr="004F41A5">
        <w:t>formă</w:t>
      </w:r>
      <w:r w:rsidR="00932864">
        <w:t xml:space="preserve"> </w:t>
      </w:r>
      <w:r w:rsidRPr="004F41A5">
        <w:t>de</w:t>
      </w:r>
      <w:r w:rsidR="00932864">
        <w:t xml:space="preserve"> </w:t>
      </w:r>
      <w:r w:rsidRPr="004F41A5">
        <w:t>împrumuturi.</w:t>
      </w:r>
      <w:r w:rsidR="00932864">
        <w:t xml:space="preserve">  </w:t>
      </w:r>
    </w:p>
    <w:p w14:paraId="72B4F37D" w14:textId="54BABA05" w:rsidR="004F41A5" w:rsidRPr="004F41A5" w:rsidRDefault="004F41A5" w:rsidP="004F41A5">
      <w:r w:rsidRPr="004F41A5">
        <w:t>Aceste</w:t>
      </w:r>
      <w:r w:rsidR="00932864">
        <w:t xml:space="preserve"> </w:t>
      </w:r>
      <w:proofErr w:type="spellStart"/>
      <w:r w:rsidRPr="004F41A5">
        <w:t>prefinanțări</w:t>
      </w:r>
      <w:proofErr w:type="spellEnd"/>
      <w:r w:rsidR="00932864">
        <w:t xml:space="preserve"> </w:t>
      </w:r>
      <w:r w:rsidRPr="004F41A5">
        <w:t>vor</w:t>
      </w:r>
      <w:r w:rsidR="00932864">
        <w:t xml:space="preserve"> </w:t>
      </w:r>
      <w:r w:rsidRPr="004F41A5">
        <w:t>contribui</w:t>
      </w:r>
      <w:r w:rsidR="00932864">
        <w:t xml:space="preserve"> </w:t>
      </w:r>
      <w:r w:rsidRPr="004F41A5">
        <w:t>la</w:t>
      </w:r>
      <w:r w:rsidR="00932864">
        <w:t xml:space="preserve"> </w:t>
      </w:r>
      <w:r w:rsidRPr="004F41A5">
        <w:t>accelerarea</w:t>
      </w:r>
      <w:r w:rsidR="00932864">
        <w:t xml:space="preserve"> </w:t>
      </w:r>
      <w:r w:rsidRPr="004F41A5">
        <w:t>punerii</w:t>
      </w:r>
      <w:r w:rsidR="00932864">
        <w:t xml:space="preserve"> </w:t>
      </w:r>
      <w:r w:rsidRPr="004F41A5">
        <w:t>în</w:t>
      </w:r>
      <w:r w:rsidR="00932864">
        <w:t xml:space="preserve"> </w:t>
      </w:r>
      <w:r w:rsidRPr="004F41A5">
        <w:t>aplicare</w:t>
      </w:r>
      <w:r w:rsidR="00932864">
        <w:t xml:space="preserve"> </w:t>
      </w:r>
      <w:r w:rsidRPr="004F41A5">
        <w:t>a</w:t>
      </w:r>
      <w:r w:rsidR="00932864">
        <w:t xml:space="preserve"> </w:t>
      </w:r>
      <w:r w:rsidRPr="004F41A5">
        <w:t>principalelor</w:t>
      </w:r>
      <w:r w:rsidR="00932864">
        <w:t xml:space="preserve"> </w:t>
      </w:r>
      <w:r w:rsidRPr="004F41A5">
        <w:t>măsuri</w:t>
      </w:r>
      <w:r w:rsidR="00932864">
        <w:t xml:space="preserve"> </w:t>
      </w:r>
      <w:r w:rsidRPr="004F41A5">
        <w:t>de</w:t>
      </w:r>
      <w:r w:rsidR="00932864">
        <w:t xml:space="preserve"> </w:t>
      </w:r>
      <w:r w:rsidRPr="004F41A5">
        <w:t>investiții</w:t>
      </w:r>
      <w:r w:rsidR="00932864">
        <w:t xml:space="preserve"> </w:t>
      </w:r>
      <w:r w:rsidRPr="004F41A5">
        <w:t>și</w:t>
      </w:r>
      <w:r w:rsidR="00932864">
        <w:t xml:space="preserve"> </w:t>
      </w:r>
      <w:r w:rsidRPr="004F41A5">
        <w:t>de</w:t>
      </w:r>
      <w:r w:rsidR="00932864">
        <w:t xml:space="preserve"> </w:t>
      </w:r>
      <w:r w:rsidRPr="004F41A5">
        <w:t>reformă</w:t>
      </w:r>
      <w:r w:rsidR="00932864">
        <w:t xml:space="preserve"> </w:t>
      </w:r>
      <w:r w:rsidRPr="004F41A5">
        <w:t>prezentate</w:t>
      </w:r>
      <w:r w:rsidR="00932864">
        <w:t xml:space="preserve"> </w:t>
      </w:r>
      <w:r w:rsidRPr="004F41A5">
        <w:t>în</w:t>
      </w:r>
      <w:r w:rsidR="00932864">
        <w:t xml:space="preserve"> </w:t>
      </w:r>
      <w:r w:rsidRPr="004F41A5">
        <w:t>fiecare</w:t>
      </w:r>
      <w:r w:rsidR="00932864">
        <w:t xml:space="preserve"> </w:t>
      </w:r>
      <w:r w:rsidRPr="004F41A5">
        <w:t>capitol</w:t>
      </w:r>
      <w:r w:rsidR="00932864">
        <w:t xml:space="preserve"> </w:t>
      </w:r>
      <w:r w:rsidRPr="004F41A5">
        <w:t>privind</w:t>
      </w:r>
      <w:r w:rsidR="00932864">
        <w:t xml:space="preserve"> </w:t>
      </w:r>
      <w:proofErr w:type="spellStart"/>
      <w:r w:rsidRPr="004F41A5">
        <w:t>REPowerEU</w:t>
      </w:r>
      <w:proofErr w:type="spellEnd"/>
      <w:r w:rsidRPr="004F41A5">
        <w:t>.</w:t>
      </w:r>
      <w:r w:rsidR="00932864">
        <w:t xml:space="preserve"> </w:t>
      </w:r>
      <w:r w:rsidRPr="004F41A5">
        <w:t>Se</w:t>
      </w:r>
      <w:r w:rsidR="00932864">
        <w:t xml:space="preserve"> </w:t>
      </w:r>
      <w:r w:rsidRPr="004F41A5">
        <w:t>va</w:t>
      </w:r>
      <w:r w:rsidR="00932864">
        <w:t xml:space="preserve"> </w:t>
      </w:r>
      <w:r w:rsidRPr="004F41A5">
        <w:t>accelera</w:t>
      </w:r>
      <w:r w:rsidR="00932864">
        <w:t xml:space="preserve"> </w:t>
      </w:r>
      <w:r w:rsidRPr="004F41A5">
        <w:t>astfel</w:t>
      </w:r>
      <w:r w:rsidR="00932864">
        <w:t xml:space="preserve"> </w:t>
      </w:r>
      <w:r w:rsidRPr="004F41A5">
        <w:t>realizarea</w:t>
      </w:r>
      <w:r w:rsidR="00932864">
        <w:t xml:space="preserve"> </w:t>
      </w:r>
      <w:r w:rsidRPr="004F41A5">
        <w:t>obiectivelor</w:t>
      </w:r>
      <w:r w:rsidR="00932864">
        <w:t xml:space="preserve"> </w:t>
      </w:r>
      <w:hyperlink r:id="rId61" w:history="1">
        <w:r w:rsidRPr="004F41A5">
          <w:rPr>
            <w:rStyle w:val="Hyperlink"/>
            <w:szCs w:val="24"/>
          </w:rPr>
          <w:t>planului</w:t>
        </w:r>
        <w:r w:rsidR="00932864">
          <w:rPr>
            <w:rStyle w:val="Hyperlink"/>
            <w:szCs w:val="24"/>
          </w:rPr>
          <w:t xml:space="preserve"> </w:t>
        </w:r>
        <w:proofErr w:type="spellStart"/>
        <w:r w:rsidRPr="004F41A5">
          <w:rPr>
            <w:rStyle w:val="Hyperlink"/>
            <w:szCs w:val="24"/>
          </w:rPr>
          <w:t>REPowerEU</w:t>
        </w:r>
        <w:proofErr w:type="spellEnd"/>
      </w:hyperlink>
      <w:r w:rsidR="00932864">
        <w:t xml:space="preserve"> </w:t>
      </w:r>
      <w:r w:rsidRPr="004F41A5">
        <w:t>de</w:t>
      </w:r>
      <w:r w:rsidR="00932864">
        <w:t xml:space="preserve"> </w:t>
      </w:r>
      <w:r w:rsidRPr="004F41A5">
        <w:t>economisire</w:t>
      </w:r>
      <w:r w:rsidR="00932864">
        <w:t xml:space="preserve"> </w:t>
      </w:r>
      <w:r w:rsidRPr="004F41A5">
        <w:t>a</w:t>
      </w:r>
      <w:r w:rsidR="00932864">
        <w:t xml:space="preserve"> </w:t>
      </w:r>
      <w:r w:rsidRPr="004F41A5">
        <w:t>energiei,</w:t>
      </w:r>
      <w:r w:rsidR="00932864">
        <w:t xml:space="preserve"> </w:t>
      </w:r>
      <w:r w:rsidRPr="004F41A5">
        <w:t>de</w:t>
      </w:r>
      <w:r w:rsidR="00932864">
        <w:t xml:space="preserve"> </w:t>
      </w:r>
      <w:r w:rsidRPr="004F41A5">
        <w:t>producere</w:t>
      </w:r>
      <w:r w:rsidR="00932864">
        <w:t xml:space="preserve"> </w:t>
      </w:r>
      <w:r w:rsidRPr="004F41A5">
        <w:t>de</w:t>
      </w:r>
      <w:r w:rsidR="00932864">
        <w:t xml:space="preserve"> </w:t>
      </w:r>
      <w:r w:rsidRPr="004F41A5">
        <w:t>energie</w:t>
      </w:r>
      <w:r w:rsidR="00932864">
        <w:t xml:space="preserve"> </w:t>
      </w:r>
      <w:r w:rsidRPr="004F41A5">
        <w:t>curată</w:t>
      </w:r>
      <w:r w:rsidR="00932864">
        <w:t xml:space="preserve"> </w:t>
      </w:r>
      <w:r w:rsidRPr="004F41A5">
        <w:t>și</w:t>
      </w:r>
      <w:r w:rsidR="00932864">
        <w:t xml:space="preserve"> </w:t>
      </w:r>
      <w:r w:rsidRPr="004F41A5">
        <w:t>de</w:t>
      </w:r>
      <w:r w:rsidR="00932864">
        <w:t xml:space="preserve"> </w:t>
      </w:r>
      <w:r w:rsidRPr="004F41A5">
        <w:t>diversificare</w:t>
      </w:r>
      <w:r w:rsidR="00932864">
        <w:t xml:space="preserve"> </w:t>
      </w:r>
      <w:r w:rsidRPr="004F41A5">
        <w:t>a</w:t>
      </w:r>
      <w:r w:rsidR="00932864">
        <w:t xml:space="preserve"> </w:t>
      </w:r>
      <w:r w:rsidRPr="004F41A5">
        <w:t>aprovizionării</w:t>
      </w:r>
      <w:r w:rsidR="00932864">
        <w:t xml:space="preserve"> </w:t>
      </w:r>
      <w:r w:rsidRPr="004F41A5">
        <w:t>cu</w:t>
      </w:r>
      <w:r w:rsidR="00932864">
        <w:t xml:space="preserve"> </w:t>
      </w:r>
      <w:r w:rsidRPr="004F41A5">
        <w:t>energie,</w:t>
      </w:r>
      <w:r w:rsidR="00932864">
        <w:t xml:space="preserve"> </w:t>
      </w:r>
      <w:r w:rsidRPr="004F41A5">
        <w:t>cu</w:t>
      </w:r>
      <w:r w:rsidR="00932864">
        <w:t xml:space="preserve"> </w:t>
      </w:r>
      <w:r w:rsidRPr="004F41A5">
        <w:t>scopul</w:t>
      </w:r>
      <w:r w:rsidR="00932864">
        <w:t xml:space="preserve"> </w:t>
      </w:r>
      <w:r w:rsidRPr="004F41A5">
        <w:t>de</w:t>
      </w:r>
      <w:r w:rsidR="00932864">
        <w:t xml:space="preserve"> </w:t>
      </w:r>
      <w:r w:rsidRPr="004F41A5">
        <w:t>a</w:t>
      </w:r>
      <w:r w:rsidR="00932864">
        <w:t xml:space="preserve"> </w:t>
      </w:r>
      <w:r w:rsidRPr="004F41A5">
        <w:t>face</w:t>
      </w:r>
      <w:r w:rsidR="00932864">
        <w:t xml:space="preserve"> </w:t>
      </w:r>
      <w:r w:rsidRPr="004F41A5">
        <w:t>Europa</w:t>
      </w:r>
      <w:r w:rsidR="00932864">
        <w:t xml:space="preserve"> </w:t>
      </w:r>
      <w:r w:rsidRPr="004F41A5">
        <w:t>independentă</w:t>
      </w:r>
      <w:r w:rsidR="00932864">
        <w:t xml:space="preserve"> </w:t>
      </w:r>
      <w:r w:rsidRPr="004F41A5">
        <w:t>de</w:t>
      </w:r>
      <w:r w:rsidR="00932864">
        <w:t xml:space="preserve"> </w:t>
      </w:r>
      <w:r w:rsidRPr="004F41A5">
        <w:t>combustibilii</w:t>
      </w:r>
      <w:r w:rsidR="00932864">
        <w:t xml:space="preserve"> </w:t>
      </w:r>
      <w:r w:rsidRPr="004F41A5">
        <w:t>fosili</w:t>
      </w:r>
      <w:r w:rsidR="00932864">
        <w:t xml:space="preserve"> </w:t>
      </w:r>
      <w:r w:rsidRPr="004F41A5">
        <w:t>rusești</w:t>
      </w:r>
      <w:r w:rsidR="00932864">
        <w:t xml:space="preserve"> </w:t>
      </w:r>
      <w:r w:rsidRPr="004F41A5">
        <w:t>în</w:t>
      </w:r>
      <w:r w:rsidR="00932864">
        <w:t xml:space="preserve"> </w:t>
      </w:r>
      <w:r w:rsidRPr="004F41A5">
        <w:t>urma</w:t>
      </w:r>
      <w:r w:rsidR="00932864">
        <w:t xml:space="preserve"> </w:t>
      </w:r>
      <w:r w:rsidRPr="004F41A5">
        <w:t>invadării</w:t>
      </w:r>
      <w:r w:rsidR="00932864">
        <w:t xml:space="preserve"> </w:t>
      </w:r>
      <w:r w:rsidRPr="004F41A5">
        <w:t>Ucrainei</w:t>
      </w:r>
      <w:r w:rsidR="00932864">
        <w:t xml:space="preserve"> </w:t>
      </w:r>
      <w:r w:rsidRPr="004F41A5">
        <w:t>de</w:t>
      </w:r>
      <w:r w:rsidR="00932864">
        <w:t xml:space="preserve"> </w:t>
      </w:r>
      <w:r w:rsidRPr="004F41A5">
        <w:t>către</w:t>
      </w:r>
      <w:r w:rsidR="00932864">
        <w:t xml:space="preserve"> </w:t>
      </w:r>
      <w:r w:rsidRPr="004F41A5">
        <w:t>Rusia. </w:t>
      </w:r>
      <w:r w:rsidR="00932864">
        <w:t xml:space="preserve"> </w:t>
      </w:r>
      <w:r w:rsidRPr="004F41A5">
        <w:t>  </w:t>
      </w:r>
      <w:r w:rsidR="00932864">
        <w:t xml:space="preserve">  </w:t>
      </w:r>
    </w:p>
    <w:p w14:paraId="22EDF4FA" w14:textId="35F97B91" w:rsidR="004F41A5" w:rsidRPr="004F41A5" w:rsidRDefault="004F41A5" w:rsidP="004F41A5">
      <w:r w:rsidRPr="004F41A5">
        <w:t>Plățile</w:t>
      </w:r>
      <w:r w:rsidR="00932864">
        <w:t xml:space="preserve"> </w:t>
      </w:r>
      <w:r w:rsidRPr="004F41A5">
        <w:t>efectuate</w:t>
      </w:r>
      <w:r w:rsidR="00932864">
        <w:t xml:space="preserve"> </w:t>
      </w:r>
      <w:r w:rsidRPr="004F41A5">
        <w:t>astăzi</w:t>
      </w:r>
      <w:r w:rsidR="00932864">
        <w:t xml:space="preserve"> </w:t>
      </w:r>
      <w:r w:rsidRPr="004F41A5">
        <w:t>urmează</w:t>
      </w:r>
      <w:r w:rsidR="00932864">
        <w:t xml:space="preserve"> </w:t>
      </w:r>
      <w:r w:rsidRPr="004F41A5">
        <w:t>aprobării</w:t>
      </w:r>
      <w:r w:rsidR="00932864">
        <w:t xml:space="preserve"> </w:t>
      </w:r>
      <w:r w:rsidRPr="004F41A5">
        <w:t>de</w:t>
      </w:r>
      <w:r w:rsidR="00932864">
        <w:t xml:space="preserve"> </w:t>
      </w:r>
      <w:r w:rsidRPr="004F41A5">
        <w:t>către</w:t>
      </w:r>
      <w:r w:rsidR="00932864">
        <w:t xml:space="preserve"> </w:t>
      </w:r>
      <w:r w:rsidRPr="004F41A5">
        <w:t>Consiliu</w:t>
      </w:r>
      <w:r w:rsidR="00932864">
        <w:t xml:space="preserve"> </w:t>
      </w:r>
      <w:r w:rsidRPr="004F41A5">
        <w:t>a</w:t>
      </w:r>
      <w:r w:rsidR="00932864">
        <w:t xml:space="preserve"> </w:t>
      </w:r>
      <w:r w:rsidRPr="004F41A5">
        <w:t>planurilor</w:t>
      </w:r>
      <w:r w:rsidR="00932864">
        <w:t xml:space="preserve"> </w:t>
      </w:r>
      <w:r w:rsidRPr="004F41A5">
        <w:t>revizuite</w:t>
      </w:r>
      <w:r w:rsidR="00932864">
        <w:t xml:space="preserve"> </w:t>
      </w:r>
      <w:r w:rsidRPr="004F41A5">
        <w:t>ale</w:t>
      </w:r>
      <w:r w:rsidR="00932864">
        <w:t xml:space="preserve"> </w:t>
      </w:r>
      <w:r w:rsidRPr="004F41A5">
        <w:t>acestor</w:t>
      </w:r>
      <w:r w:rsidR="00932864">
        <w:t xml:space="preserve"> </w:t>
      </w:r>
      <w:r w:rsidRPr="004F41A5">
        <w:t>țări,</w:t>
      </w:r>
      <w:r w:rsidR="00932864">
        <w:t xml:space="preserve"> </w:t>
      </w:r>
      <w:r w:rsidRPr="004F41A5">
        <w:t>care</w:t>
      </w:r>
      <w:r w:rsidR="00932864">
        <w:t xml:space="preserve"> </w:t>
      </w:r>
      <w:r w:rsidRPr="004F41A5">
        <w:t>includ</w:t>
      </w:r>
      <w:r w:rsidR="00932864">
        <w:t xml:space="preserve"> </w:t>
      </w:r>
      <w:r w:rsidRPr="004F41A5">
        <w:t>un</w:t>
      </w:r>
      <w:r w:rsidR="00932864">
        <w:t xml:space="preserve"> </w:t>
      </w:r>
      <w:r w:rsidRPr="004F41A5">
        <w:t>capitol</w:t>
      </w:r>
      <w:r w:rsidR="00932864">
        <w:t xml:space="preserve"> </w:t>
      </w:r>
      <w:r w:rsidRPr="004F41A5">
        <w:t>privind</w:t>
      </w:r>
      <w:r w:rsidR="00932864">
        <w:t xml:space="preserve"> </w:t>
      </w:r>
      <w:proofErr w:type="spellStart"/>
      <w:r w:rsidRPr="004F41A5">
        <w:t>REPowerEU</w:t>
      </w:r>
      <w:proofErr w:type="spellEnd"/>
      <w:r w:rsidRPr="004F41A5">
        <w:t>,</w:t>
      </w:r>
      <w:r w:rsidR="00932864">
        <w:t xml:space="preserve"> </w:t>
      </w:r>
      <w:r w:rsidRPr="004F41A5">
        <w:t>și</w:t>
      </w:r>
      <w:r w:rsidR="00932864">
        <w:t xml:space="preserve"> </w:t>
      </w:r>
      <w:r w:rsidRPr="004F41A5">
        <w:t>semnării</w:t>
      </w:r>
      <w:r w:rsidR="00932864">
        <w:t xml:space="preserve"> </w:t>
      </w:r>
      <w:r w:rsidRPr="004F41A5">
        <w:t>acordurilor</w:t>
      </w:r>
      <w:r w:rsidR="00932864">
        <w:t xml:space="preserve"> </w:t>
      </w:r>
      <w:r w:rsidRPr="004F41A5">
        <w:t>financiare.  </w:t>
      </w:r>
      <w:r w:rsidR="00932864">
        <w:t xml:space="preserve">  </w:t>
      </w:r>
    </w:p>
    <w:p w14:paraId="1DDBEA52" w14:textId="58D62138" w:rsidR="004F41A5" w:rsidRPr="004F41A5" w:rsidRDefault="004F41A5" w:rsidP="004F41A5">
      <w:proofErr w:type="spellStart"/>
      <w:r w:rsidRPr="004F41A5">
        <w:t>Prefinanțarea</w:t>
      </w:r>
      <w:proofErr w:type="spellEnd"/>
      <w:r w:rsidRPr="004F41A5">
        <w:t>,</w:t>
      </w:r>
      <w:r w:rsidR="00932864">
        <w:t xml:space="preserve"> </w:t>
      </w:r>
      <w:r w:rsidRPr="004F41A5">
        <w:t>plătită</w:t>
      </w:r>
      <w:r w:rsidR="00932864">
        <w:t xml:space="preserve"> </w:t>
      </w:r>
      <w:r w:rsidRPr="004F41A5">
        <w:t>în</w:t>
      </w:r>
      <w:r w:rsidR="00932864">
        <w:t xml:space="preserve"> </w:t>
      </w:r>
      <w:r w:rsidRPr="004F41A5">
        <w:t>una</w:t>
      </w:r>
      <w:r w:rsidR="00932864">
        <w:t xml:space="preserve"> </w:t>
      </w:r>
      <w:r w:rsidRPr="004F41A5">
        <w:t>sau</w:t>
      </w:r>
      <w:r w:rsidR="00932864">
        <w:t xml:space="preserve"> </w:t>
      </w:r>
      <w:r w:rsidRPr="004F41A5">
        <w:t>două</w:t>
      </w:r>
      <w:r w:rsidR="00932864">
        <w:t xml:space="preserve"> </w:t>
      </w:r>
      <w:r w:rsidRPr="004F41A5">
        <w:t>etape,</w:t>
      </w:r>
      <w:r w:rsidR="00932864">
        <w:t xml:space="preserve"> </w:t>
      </w:r>
      <w:r w:rsidRPr="004F41A5">
        <w:t>reprezintă</w:t>
      </w:r>
      <w:r w:rsidR="00932864">
        <w:t xml:space="preserve"> </w:t>
      </w:r>
      <w:r w:rsidRPr="004F41A5">
        <w:t>până</w:t>
      </w:r>
      <w:r w:rsidR="00932864">
        <w:t xml:space="preserve"> </w:t>
      </w:r>
      <w:r w:rsidRPr="004F41A5">
        <w:t>la</w:t>
      </w:r>
      <w:r w:rsidR="00932864">
        <w:t xml:space="preserve"> </w:t>
      </w:r>
      <w:r w:rsidRPr="004F41A5">
        <w:t>20</w:t>
      </w:r>
      <w:r w:rsidR="00932864">
        <w:t xml:space="preserve"> </w:t>
      </w:r>
      <w:r w:rsidRPr="004F41A5">
        <w:t>%</w:t>
      </w:r>
      <w:r w:rsidR="00932864">
        <w:t xml:space="preserve"> </w:t>
      </w:r>
      <w:r w:rsidRPr="004F41A5">
        <w:t>din</w:t>
      </w:r>
      <w:r w:rsidR="00932864">
        <w:t xml:space="preserve"> </w:t>
      </w:r>
      <w:r w:rsidRPr="004F41A5">
        <w:t>fondurile</w:t>
      </w:r>
      <w:r w:rsidR="00932864">
        <w:t xml:space="preserve"> </w:t>
      </w:r>
      <w:r w:rsidRPr="004F41A5">
        <w:t>suplimentare</w:t>
      </w:r>
      <w:r w:rsidR="00932864">
        <w:t xml:space="preserve"> </w:t>
      </w:r>
      <w:r w:rsidRPr="004F41A5">
        <w:t>solicitate</w:t>
      </w:r>
      <w:r w:rsidR="00932864">
        <w:t xml:space="preserve"> </w:t>
      </w:r>
      <w:r w:rsidRPr="004F41A5">
        <w:t>pentru</w:t>
      </w:r>
      <w:r w:rsidR="00932864">
        <w:t xml:space="preserve"> </w:t>
      </w:r>
      <w:r w:rsidRPr="004F41A5">
        <w:t>finanțarea</w:t>
      </w:r>
      <w:r w:rsidR="00932864">
        <w:t xml:space="preserve"> </w:t>
      </w:r>
      <w:r w:rsidRPr="004F41A5">
        <w:t>capitolului</w:t>
      </w:r>
      <w:r w:rsidR="00932864">
        <w:t xml:space="preserve"> </w:t>
      </w:r>
      <w:r w:rsidRPr="004F41A5">
        <w:t>privind</w:t>
      </w:r>
      <w:r w:rsidR="00932864">
        <w:t xml:space="preserve"> </w:t>
      </w:r>
      <w:proofErr w:type="spellStart"/>
      <w:r w:rsidRPr="004F41A5">
        <w:t>REPowerEU</w:t>
      </w:r>
      <w:proofErr w:type="spellEnd"/>
      <w:r w:rsidR="00932864">
        <w:t xml:space="preserve"> </w:t>
      </w:r>
      <w:r w:rsidRPr="004F41A5">
        <w:t>al</w:t>
      </w:r>
      <w:r w:rsidR="00932864">
        <w:t xml:space="preserve"> </w:t>
      </w:r>
      <w:r w:rsidRPr="004F41A5">
        <w:t>fiecărei</w:t>
      </w:r>
      <w:r w:rsidR="00932864">
        <w:t xml:space="preserve"> </w:t>
      </w:r>
      <w:r w:rsidRPr="004F41A5">
        <w:t>țări.</w:t>
      </w:r>
      <w:r w:rsidR="00932864">
        <w:t xml:space="preserve"> </w:t>
      </w:r>
      <w:r w:rsidRPr="004F41A5">
        <w:t>În</w:t>
      </w:r>
      <w:r w:rsidR="00932864">
        <w:t xml:space="preserve"> </w:t>
      </w:r>
      <w:r w:rsidRPr="004F41A5">
        <w:t>cazul</w:t>
      </w:r>
      <w:r w:rsidR="00932864">
        <w:t xml:space="preserve"> </w:t>
      </w:r>
      <w:r w:rsidRPr="004F41A5">
        <w:t>în</w:t>
      </w:r>
      <w:r w:rsidR="00932864">
        <w:t xml:space="preserve"> </w:t>
      </w:r>
      <w:r w:rsidRPr="004F41A5">
        <w:t>care</w:t>
      </w:r>
      <w:r w:rsidR="00932864">
        <w:t xml:space="preserve"> </w:t>
      </w:r>
      <w:proofErr w:type="spellStart"/>
      <w:r w:rsidRPr="004F41A5">
        <w:t>prefinanțarea</w:t>
      </w:r>
      <w:proofErr w:type="spellEnd"/>
      <w:r w:rsidR="00932864">
        <w:t xml:space="preserve"> </w:t>
      </w:r>
      <w:r w:rsidRPr="004F41A5">
        <w:t>este</w:t>
      </w:r>
      <w:r w:rsidR="00932864">
        <w:t xml:space="preserve"> </w:t>
      </w:r>
      <w:r w:rsidRPr="004F41A5">
        <w:t>plătită</w:t>
      </w:r>
      <w:r w:rsidR="00932864">
        <w:t xml:space="preserve"> </w:t>
      </w:r>
      <w:r w:rsidRPr="004F41A5">
        <w:t>în</w:t>
      </w:r>
      <w:r w:rsidR="00932864">
        <w:t xml:space="preserve"> </w:t>
      </w:r>
      <w:r w:rsidRPr="004F41A5">
        <w:t>două</w:t>
      </w:r>
      <w:r w:rsidR="00932864">
        <w:t xml:space="preserve"> </w:t>
      </w:r>
      <w:r w:rsidRPr="004F41A5">
        <w:t>etape,</w:t>
      </w:r>
      <w:r w:rsidR="00932864">
        <w:t xml:space="preserve"> </w:t>
      </w:r>
      <w:r w:rsidRPr="004F41A5">
        <w:t>a</w:t>
      </w:r>
      <w:r w:rsidR="00932864">
        <w:t xml:space="preserve"> </w:t>
      </w:r>
      <w:r w:rsidRPr="004F41A5">
        <w:t>doua</w:t>
      </w:r>
      <w:r w:rsidR="00932864">
        <w:t xml:space="preserve"> </w:t>
      </w:r>
      <w:r w:rsidRPr="004F41A5">
        <w:t>parte</w:t>
      </w:r>
      <w:r w:rsidR="00932864">
        <w:t xml:space="preserve"> </w:t>
      </w:r>
      <w:r w:rsidRPr="004F41A5">
        <w:t>trebuie</w:t>
      </w:r>
      <w:r w:rsidR="00932864">
        <w:t xml:space="preserve"> </w:t>
      </w:r>
      <w:r w:rsidRPr="004F41A5">
        <w:t>plătită</w:t>
      </w:r>
      <w:r w:rsidR="00932864">
        <w:t xml:space="preserve"> </w:t>
      </w:r>
      <w:r w:rsidRPr="004F41A5">
        <w:t>în</w:t>
      </w:r>
      <w:r w:rsidR="00932864">
        <w:t xml:space="preserve"> </w:t>
      </w:r>
      <w:r w:rsidRPr="004F41A5">
        <w:t>termen</w:t>
      </w:r>
      <w:r w:rsidR="00932864">
        <w:t xml:space="preserve"> </w:t>
      </w:r>
      <w:r w:rsidRPr="004F41A5">
        <w:t>de</w:t>
      </w:r>
      <w:r w:rsidR="00932864">
        <w:t xml:space="preserve"> </w:t>
      </w:r>
      <w:r w:rsidRPr="004F41A5">
        <w:t>12</w:t>
      </w:r>
      <w:r w:rsidR="00932864">
        <w:t xml:space="preserve"> </w:t>
      </w:r>
      <w:r w:rsidRPr="004F41A5">
        <w:t>luni</w:t>
      </w:r>
      <w:r w:rsidR="00932864">
        <w:t xml:space="preserve"> </w:t>
      </w:r>
      <w:r w:rsidRPr="004F41A5">
        <w:t>de</w:t>
      </w:r>
      <w:r w:rsidR="00932864">
        <w:t xml:space="preserve"> </w:t>
      </w:r>
      <w:r w:rsidRPr="004F41A5">
        <w:t>la</w:t>
      </w:r>
      <w:r w:rsidR="00932864">
        <w:t xml:space="preserve"> </w:t>
      </w:r>
      <w:r w:rsidRPr="004F41A5">
        <w:t>plata</w:t>
      </w:r>
      <w:r w:rsidR="00932864">
        <w:t xml:space="preserve"> </w:t>
      </w:r>
      <w:r w:rsidRPr="004F41A5">
        <w:t>primei</w:t>
      </w:r>
      <w:r w:rsidR="00932864">
        <w:t xml:space="preserve"> </w:t>
      </w:r>
      <w:r w:rsidRPr="004F41A5">
        <w:t>părți. </w:t>
      </w:r>
      <w:r w:rsidR="00932864">
        <w:t xml:space="preserve">  </w:t>
      </w:r>
    </w:p>
    <w:p w14:paraId="18B91AEB" w14:textId="346B70D2" w:rsidR="004F41A5" w:rsidRPr="004F41A5" w:rsidRDefault="004F41A5" w:rsidP="004F41A5">
      <w:r w:rsidRPr="004F41A5">
        <w:t>Mai</w:t>
      </w:r>
      <w:r w:rsidR="00932864">
        <w:t xml:space="preserve"> </w:t>
      </w:r>
      <w:r w:rsidRPr="004F41A5">
        <w:t>multe</w:t>
      </w:r>
      <w:r w:rsidR="00932864">
        <w:t xml:space="preserve"> </w:t>
      </w:r>
      <w:r w:rsidRPr="004F41A5">
        <w:t>informații</w:t>
      </w:r>
      <w:r w:rsidR="00932864">
        <w:t xml:space="preserve"> </w:t>
      </w:r>
      <w:r w:rsidRPr="004F41A5">
        <w:t>cu</w:t>
      </w:r>
      <w:r w:rsidR="00932864">
        <w:t xml:space="preserve"> </w:t>
      </w:r>
      <w:r w:rsidRPr="004F41A5">
        <w:t>privire</w:t>
      </w:r>
      <w:r w:rsidR="00932864">
        <w:t xml:space="preserve"> </w:t>
      </w:r>
      <w:r w:rsidRPr="004F41A5">
        <w:t>la</w:t>
      </w:r>
      <w:r w:rsidR="00932864">
        <w:t xml:space="preserve"> </w:t>
      </w:r>
      <w:r w:rsidRPr="004F41A5">
        <w:t>măsurile</w:t>
      </w:r>
      <w:r w:rsidR="00932864">
        <w:t xml:space="preserve"> </w:t>
      </w:r>
      <w:r w:rsidRPr="004F41A5">
        <w:t>incluse</w:t>
      </w:r>
      <w:r w:rsidR="00932864">
        <w:t xml:space="preserve"> </w:t>
      </w:r>
      <w:r w:rsidRPr="004F41A5">
        <w:t>în</w:t>
      </w:r>
      <w:r w:rsidR="00932864">
        <w:t xml:space="preserve"> </w:t>
      </w:r>
      <w:r w:rsidRPr="004F41A5">
        <w:t>capitolele</w:t>
      </w:r>
      <w:r w:rsidR="00932864">
        <w:t xml:space="preserve"> </w:t>
      </w:r>
      <w:r w:rsidRPr="004F41A5">
        <w:t>privind</w:t>
      </w:r>
      <w:r w:rsidR="00932864">
        <w:t xml:space="preserve"> </w:t>
      </w:r>
      <w:proofErr w:type="spellStart"/>
      <w:r w:rsidRPr="004F41A5">
        <w:t>REPowerEU</w:t>
      </w:r>
      <w:proofErr w:type="spellEnd"/>
      <w:r w:rsidR="00932864">
        <w:t xml:space="preserve"> </w:t>
      </w:r>
      <w:r w:rsidRPr="004F41A5">
        <w:t>sunt</w:t>
      </w:r>
      <w:r w:rsidR="00932864">
        <w:t xml:space="preserve"> </w:t>
      </w:r>
      <w:r w:rsidRPr="004F41A5">
        <w:t>disponibile</w:t>
      </w:r>
      <w:r w:rsidR="00932864">
        <w:t xml:space="preserve"> </w:t>
      </w:r>
      <w:hyperlink r:id="rId62" w:history="1">
        <w:r w:rsidRPr="004F41A5">
          <w:rPr>
            <w:rStyle w:val="Hyperlink"/>
            <w:szCs w:val="24"/>
          </w:rPr>
          <w:t>aici</w:t>
        </w:r>
      </w:hyperlink>
      <w:r w:rsidR="00932864">
        <w:t xml:space="preserve"> </w:t>
      </w:r>
      <w:r w:rsidRPr="004F41A5">
        <w:t>pentru</w:t>
      </w:r>
      <w:r w:rsidR="00932864">
        <w:t xml:space="preserve"> </w:t>
      </w:r>
      <w:r w:rsidRPr="004F41A5">
        <w:t>Belgia,</w:t>
      </w:r>
      <w:r w:rsidR="00932864">
        <w:t xml:space="preserve"> </w:t>
      </w:r>
      <w:r w:rsidRPr="004F41A5">
        <w:t>pentru</w:t>
      </w:r>
      <w:r w:rsidR="00932864">
        <w:t xml:space="preserve"> </w:t>
      </w:r>
      <w:r w:rsidRPr="004F41A5">
        <w:t>Croația</w:t>
      </w:r>
      <w:r w:rsidR="00932864">
        <w:t xml:space="preserve"> </w:t>
      </w:r>
      <w:hyperlink r:id="rId63" w:history="1">
        <w:r w:rsidRPr="004F41A5">
          <w:rPr>
            <w:rStyle w:val="Hyperlink"/>
            <w:szCs w:val="24"/>
          </w:rPr>
          <w:t>aici</w:t>
        </w:r>
      </w:hyperlink>
      <w:r w:rsidRPr="004F41A5">
        <w:t>,</w:t>
      </w:r>
      <w:r w:rsidR="00932864">
        <w:t xml:space="preserve"> </w:t>
      </w:r>
      <w:r w:rsidRPr="004F41A5">
        <w:t>pentru</w:t>
      </w:r>
      <w:r w:rsidR="00932864">
        <w:t xml:space="preserve"> </w:t>
      </w:r>
      <w:r w:rsidRPr="004F41A5">
        <w:t>Cipru</w:t>
      </w:r>
      <w:r w:rsidR="00932864">
        <w:t xml:space="preserve"> </w:t>
      </w:r>
      <w:hyperlink r:id="rId64" w:history="1">
        <w:r w:rsidRPr="004F41A5">
          <w:rPr>
            <w:rStyle w:val="Hyperlink"/>
            <w:szCs w:val="24"/>
          </w:rPr>
          <w:t>aici</w:t>
        </w:r>
      </w:hyperlink>
      <w:r w:rsidRPr="004F41A5">
        <w:t>,</w:t>
      </w:r>
      <w:r w:rsidR="00932864">
        <w:t xml:space="preserve"> </w:t>
      </w:r>
      <w:r w:rsidRPr="004F41A5">
        <w:t>pentru</w:t>
      </w:r>
      <w:r w:rsidR="00932864">
        <w:t xml:space="preserve"> </w:t>
      </w:r>
      <w:r w:rsidRPr="004F41A5">
        <w:t>Finlanda</w:t>
      </w:r>
      <w:r w:rsidR="00932864">
        <w:t xml:space="preserve"> </w:t>
      </w:r>
      <w:hyperlink r:id="rId65" w:history="1">
        <w:r w:rsidRPr="004F41A5">
          <w:rPr>
            <w:rStyle w:val="Hyperlink"/>
            <w:szCs w:val="24"/>
          </w:rPr>
          <w:t>aici</w:t>
        </w:r>
      </w:hyperlink>
      <w:r w:rsidRPr="004F41A5">
        <w:t>,</w:t>
      </w:r>
      <w:r w:rsidR="00932864">
        <w:t xml:space="preserve"> </w:t>
      </w:r>
      <w:r w:rsidRPr="004F41A5">
        <w:t>pentru</w:t>
      </w:r>
      <w:r w:rsidR="00932864">
        <w:t xml:space="preserve"> </w:t>
      </w:r>
      <w:r w:rsidRPr="004F41A5">
        <w:t>Grecia</w:t>
      </w:r>
      <w:r w:rsidR="00932864">
        <w:t xml:space="preserve"> </w:t>
      </w:r>
      <w:hyperlink r:id="rId66" w:history="1">
        <w:r w:rsidRPr="004F41A5">
          <w:rPr>
            <w:rStyle w:val="Hyperlink"/>
            <w:szCs w:val="24"/>
          </w:rPr>
          <w:t>aici</w:t>
        </w:r>
      </w:hyperlink>
      <w:r w:rsidRPr="004F41A5">
        <w:t>,</w:t>
      </w:r>
      <w:r w:rsidR="00932864">
        <w:t xml:space="preserve"> </w:t>
      </w:r>
      <w:r w:rsidRPr="004F41A5">
        <w:t>pentru</w:t>
      </w:r>
      <w:r w:rsidR="00932864">
        <w:t xml:space="preserve"> </w:t>
      </w:r>
      <w:r w:rsidRPr="004F41A5">
        <w:t>Italia</w:t>
      </w:r>
      <w:r w:rsidR="00932864">
        <w:t xml:space="preserve"> </w:t>
      </w:r>
      <w:hyperlink r:id="rId67" w:history="1">
        <w:r w:rsidRPr="004F41A5">
          <w:rPr>
            <w:rStyle w:val="Hyperlink"/>
            <w:szCs w:val="24"/>
          </w:rPr>
          <w:t>aici</w:t>
        </w:r>
      </w:hyperlink>
      <w:r w:rsidRPr="004F41A5">
        <w:t>,</w:t>
      </w:r>
      <w:r w:rsidR="00932864">
        <w:t xml:space="preserve"> </w:t>
      </w:r>
      <w:r w:rsidRPr="004F41A5">
        <w:t>pentru</w:t>
      </w:r>
      <w:r w:rsidR="00932864">
        <w:t xml:space="preserve"> </w:t>
      </w:r>
      <w:r w:rsidRPr="004F41A5">
        <w:t>Letonia</w:t>
      </w:r>
      <w:r w:rsidR="00932864">
        <w:t xml:space="preserve"> </w:t>
      </w:r>
      <w:hyperlink r:id="rId68" w:history="1">
        <w:r w:rsidRPr="004F41A5">
          <w:rPr>
            <w:rStyle w:val="Hyperlink"/>
            <w:szCs w:val="24"/>
          </w:rPr>
          <w:t>aici</w:t>
        </w:r>
      </w:hyperlink>
      <w:r w:rsidRPr="004F41A5">
        <w:t>,</w:t>
      </w:r>
      <w:r w:rsidR="00932864">
        <w:t xml:space="preserve"> </w:t>
      </w:r>
      <w:r w:rsidRPr="004F41A5">
        <w:t>pentru</w:t>
      </w:r>
      <w:r w:rsidR="00932864">
        <w:t xml:space="preserve"> </w:t>
      </w:r>
      <w:r w:rsidRPr="004F41A5">
        <w:t>România</w:t>
      </w:r>
      <w:r w:rsidR="00932864">
        <w:t xml:space="preserve"> </w:t>
      </w:r>
      <w:hyperlink r:id="rId69" w:history="1">
        <w:r w:rsidRPr="004F41A5">
          <w:rPr>
            <w:rStyle w:val="Hyperlink"/>
            <w:szCs w:val="24"/>
          </w:rPr>
          <w:t>aici</w:t>
        </w:r>
      </w:hyperlink>
      <w:r w:rsidR="00932864">
        <w:t xml:space="preserve"> </w:t>
      </w:r>
      <w:r w:rsidRPr="004F41A5">
        <w:t>și</w:t>
      </w:r>
      <w:r w:rsidR="00932864">
        <w:t xml:space="preserve"> </w:t>
      </w:r>
      <w:r w:rsidRPr="004F41A5">
        <w:t>pentru</w:t>
      </w:r>
      <w:r w:rsidR="00932864">
        <w:t xml:space="preserve"> </w:t>
      </w:r>
      <w:r w:rsidRPr="004F41A5">
        <w:t>Spania</w:t>
      </w:r>
      <w:r w:rsidR="00932864">
        <w:t xml:space="preserve"> </w:t>
      </w:r>
      <w:hyperlink r:id="rId70" w:history="1">
        <w:r w:rsidRPr="004F41A5">
          <w:rPr>
            <w:rStyle w:val="Hyperlink"/>
            <w:szCs w:val="24"/>
          </w:rPr>
          <w:t>aici</w:t>
        </w:r>
      </w:hyperlink>
      <w:r w:rsidRPr="004F41A5">
        <w:t>.</w:t>
      </w:r>
      <w:r w:rsidR="00932864">
        <w:t xml:space="preserve"> </w:t>
      </w:r>
      <w:r w:rsidRPr="004F41A5">
        <w:t>Consiliul</w:t>
      </w:r>
      <w:r w:rsidR="00932864">
        <w:t xml:space="preserve"> </w:t>
      </w:r>
      <w:r w:rsidRPr="004F41A5">
        <w:t>a</w:t>
      </w:r>
      <w:r w:rsidR="00932864">
        <w:t xml:space="preserve"> </w:t>
      </w:r>
      <w:r w:rsidRPr="004F41A5">
        <w:t>aprobat</w:t>
      </w:r>
      <w:r w:rsidR="00932864">
        <w:t xml:space="preserve"> </w:t>
      </w:r>
      <w:r w:rsidRPr="004F41A5">
        <w:t>toate</w:t>
      </w:r>
      <w:r w:rsidR="00932864">
        <w:t xml:space="preserve"> </w:t>
      </w:r>
      <w:r w:rsidRPr="004F41A5">
        <w:t>cele</w:t>
      </w:r>
      <w:r w:rsidR="00932864">
        <w:t xml:space="preserve"> </w:t>
      </w:r>
      <w:r w:rsidRPr="004F41A5">
        <w:t>23</w:t>
      </w:r>
      <w:r w:rsidR="00932864">
        <w:t xml:space="preserve"> </w:t>
      </w:r>
      <w:r w:rsidRPr="004F41A5">
        <w:t>de</w:t>
      </w:r>
      <w:r w:rsidR="00932864">
        <w:t xml:space="preserve"> </w:t>
      </w:r>
      <w:r w:rsidRPr="004F41A5">
        <w:t>capitole</w:t>
      </w:r>
      <w:r w:rsidR="00932864">
        <w:t xml:space="preserve"> </w:t>
      </w:r>
      <w:r w:rsidRPr="004F41A5">
        <w:t>privind</w:t>
      </w:r>
      <w:r w:rsidR="00932864">
        <w:t xml:space="preserve"> </w:t>
      </w:r>
      <w:proofErr w:type="spellStart"/>
      <w:r w:rsidRPr="004F41A5">
        <w:t>REPowerEU</w:t>
      </w:r>
      <w:proofErr w:type="spellEnd"/>
      <w:r w:rsidR="00932864">
        <w:t xml:space="preserve"> </w:t>
      </w:r>
      <w:r w:rsidRPr="004F41A5">
        <w:t>care</w:t>
      </w:r>
      <w:r w:rsidR="00932864">
        <w:t xml:space="preserve"> </w:t>
      </w:r>
      <w:r w:rsidRPr="004F41A5">
        <w:t>au</w:t>
      </w:r>
      <w:r w:rsidR="00932864">
        <w:t xml:space="preserve"> </w:t>
      </w:r>
      <w:r w:rsidRPr="004F41A5">
        <w:t>fost</w:t>
      </w:r>
      <w:r w:rsidR="00932864">
        <w:t xml:space="preserve"> </w:t>
      </w:r>
      <w:r w:rsidRPr="004F41A5">
        <w:t>prezentate</w:t>
      </w:r>
      <w:r w:rsidR="00932864">
        <w:t xml:space="preserve"> </w:t>
      </w:r>
      <w:r w:rsidRPr="004F41A5">
        <w:t>până</w:t>
      </w:r>
      <w:r w:rsidR="00932864">
        <w:t xml:space="preserve"> </w:t>
      </w:r>
      <w:r w:rsidRPr="004F41A5">
        <w:t>în</w:t>
      </w:r>
      <w:r w:rsidR="00932864">
        <w:t xml:space="preserve"> </w:t>
      </w:r>
      <w:r w:rsidRPr="004F41A5">
        <w:t>prezent.</w:t>
      </w:r>
    </w:p>
    <w:p w14:paraId="104A55A8" w14:textId="2F56C22A" w:rsidR="004F41A5" w:rsidRPr="004F41A5" w:rsidRDefault="004F41A5" w:rsidP="004F41A5">
      <w:r w:rsidRPr="004F41A5">
        <w:t>Pentru</w:t>
      </w:r>
      <w:r w:rsidR="00932864">
        <w:t xml:space="preserve"> </w:t>
      </w:r>
      <w:r w:rsidRPr="004F41A5">
        <w:t>mai</w:t>
      </w:r>
      <w:r w:rsidR="00932864">
        <w:t xml:space="preserve"> </w:t>
      </w:r>
      <w:r w:rsidRPr="004F41A5">
        <w:t>multe</w:t>
      </w:r>
      <w:r w:rsidR="00932864">
        <w:t xml:space="preserve"> </w:t>
      </w:r>
      <w:r w:rsidRPr="004F41A5">
        <w:t>informații</w:t>
      </w:r>
      <w:r w:rsidR="00932864">
        <w:t xml:space="preserve"> </w:t>
      </w:r>
      <w:r w:rsidRPr="004F41A5">
        <w:t>privind</w:t>
      </w:r>
      <w:r w:rsidR="00932864">
        <w:t xml:space="preserve"> </w:t>
      </w:r>
      <w:proofErr w:type="spellStart"/>
      <w:r w:rsidRPr="004F41A5">
        <w:t>REPowerEU</w:t>
      </w:r>
      <w:proofErr w:type="spellEnd"/>
      <w:r w:rsidR="00932864">
        <w:t xml:space="preserve"> </w:t>
      </w:r>
      <w:r w:rsidRPr="004F41A5">
        <w:t>și</w:t>
      </w:r>
      <w:r w:rsidR="00932864">
        <w:t xml:space="preserve"> </w:t>
      </w:r>
      <w:r w:rsidRPr="004F41A5">
        <w:t>linkul</w:t>
      </w:r>
      <w:r w:rsidR="00932864">
        <w:t xml:space="preserve"> </w:t>
      </w:r>
      <w:r w:rsidRPr="004F41A5">
        <w:t>către</w:t>
      </w:r>
      <w:r w:rsidR="00932864">
        <w:t xml:space="preserve"> </w:t>
      </w:r>
      <w:r w:rsidRPr="004F41A5">
        <w:t>întregul</w:t>
      </w:r>
      <w:r w:rsidR="00932864">
        <w:t xml:space="preserve"> </w:t>
      </w:r>
      <w:r w:rsidRPr="004F41A5">
        <w:t>MRR,</w:t>
      </w:r>
      <w:r w:rsidR="00932864">
        <w:t xml:space="preserve"> </w:t>
      </w:r>
      <w:r w:rsidRPr="004F41A5">
        <w:t>vă</w:t>
      </w:r>
      <w:r w:rsidR="00932864">
        <w:t xml:space="preserve"> </w:t>
      </w:r>
      <w:r w:rsidRPr="004F41A5">
        <w:t>rugăm</w:t>
      </w:r>
      <w:r w:rsidR="00932864">
        <w:t xml:space="preserve"> </w:t>
      </w:r>
      <w:r w:rsidRPr="004F41A5">
        <w:t>să</w:t>
      </w:r>
      <w:r w:rsidR="00932864">
        <w:t xml:space="preserve"> </w:t>
      </w:r>
      <w:r w:rsidRPr="004F41A5">
        <w:t>consultați</w:t>
      </w:r>
      <w:r w:rsidR="00932864">
        <w:t xml:space="preserve"> </w:t>
      </w:r>
      <w:r w:rsidRPr="004F41A5">
        <w:t>pagina</w:t>
      </w:r>
      <w:r w:rsidR="00932864">
        <w:t xml:space="preserve"> </w:t>
      </w:r>
      <w:hyperlink r:id="rId71" w:history="1">
        <w:r w:rsidRPr="004F41A5">
          <w:rPr>
            <w:rStyle w:val="Hyperlink"/>
            <w:szCs w:val="24"/>
          </w:rPr>
          <w:t>Întrebări</w:t>
        </w:r>
        <w:r w:rsidR="00932864">
          <w:rPr>
            <w:rStyle w:val="Hyperlink"/>
            <w:szCs w:val="24"/>
          </w:rPr>
          <w:t xml:space="preserve"> </w:t>
        </w:r>
        <w:r w:rsidRPr="004F41A5">
          <w:rPr>
            <w:rStyle w:val="Hyperlink"/>
            <w:szCs w:val="24"/>
          </w:rPr>
          <w:t>și</w:t>
        </w:r>
        <w:r w:rsidR="00932864">
          <w:rPr>
            <w:rStyle w:val="Hyperlink"/>
            <w:szCs w:val="24"/>
          </w:rPr>
          <w:t xml:space="preserve"> </w:t>
        </w:r>
        <w:r w:rsidRPr="004F41A5">
          <w:rPr>
            <w:rStyle w:val="Hyperlink"/>
            <w:szCs w:val="24"/>
          </w:rPr>
          <w:t>răspunsuri</w:t>
        </w:r>
      </w:hyperlink>
      <w:r w:rsidRPr="004F41A5">
        <w:t>. </w:t>
      </w:r>
    </w:p>
    <w:p w14:paraId="41CA58D8" w14:textId="0ABF2FA3" w:rsidR="004F41A5" w:rsidRPr="004F41A5" w:rsidRDefault="004F41A5" w:rsidP="004F41A5">
      <w:pPr>
        <w:pStyle w:val="separatorarticole"/>
      </w:pPr>
      <w:r>
        <w:t>*</w:t>
      </w:r>
    </w:p>
    <w:p w14:paraId="2A231798" w14:textId="27407B59" w:rsidR="00BA50AF" w:rsidRPr="00BA50AF" w:rsidRDefault="00BA50AF" w:rsidP="004F41A5">
      <w:pPr>
        <w:pStyle w:val="TitluArticolinINFOUE"/>
      </w:pPr>
      <w:bookmarkStart w:id="166" w:name="_Toc157522085"/>
      <w:r w:rsidRPr="00BA50AF">
        <w:t>Comisia</w:t>
      </w:r>
      <w:r w:rsidR="00932864">
        <w:t xml:space="preserve"> </w:t>
      </w:r>
      <w:r w:rsidRPr="00BA50AF">
        <w:t>propune</w:t>
      </w:r>
      <w:r w:rsidR="00932864">
        <w:t xml:space="preserve"> </w:t>
      </w:r>
      <w:r w:rsidRPr="00BA50AF">
        <w:t>îmbunătățirea</w:t>
      </w:r>
      <w:r w:rsidR="00932864">
        <w:t xml:space="preserve"> </w:t>
      </w:r>
      <w:r w:rsidRPr="00BA50AF">
        <w:t>comitetelor</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pentru</w:t>
      </w:r>
      <w:r w:rsidR="00932864">
        <w:t xml:space="preserve"> </w:t>
      </w:r>
      <w:r w:rsidRPr="00BA50AF">
        <w:t>a</w:t>
      </w:r>
      <w:r w:rsidR="00932864">
        <w:t xml:space="preserve"> </w:t>
      </w:r>
      <w:r w:rsidRPr="00BA50AF">
        <w:t>consolida</w:t>
      </w:r>
      <w:r w:rsidR="00932864">
        <w:t xml:space="preserve"> </w:t>
      </w:r>
      <w:r w:rsidRPr="00BA50AF">
        <w:t>dialogul</w:t>
      </w:r>
      <w:r w:rsidR="00932864">
        <w:t xml:space="preserve"> </w:t>
      </w:r>
      <w:r w:rsidRPr="00BA50AF">
        <w:t>social</w:t>
      </w:r>
      <w:r w:rsidR="00932864">
        <w:t xml:space="preserve"> </w:t>
      </w:r>
      <w:r w:rsidRPr="00BA50AF">
        <w:t>transnațional</w:t>
      </w:r>
      <w:bookmarkEnd w:id="166"/>
    </w:p>
    <w:p w14:paraId="1F4CEA27" w14:textId="72C78DBF" w:rsidR="00BA50AF" w:rsidRPr="00BA50AF" w:rsidRDefault="00BA50AF" w:rsidP="00BA50AF">
      <w:r w:rsidRPr="00BA50AF">
        <w:t>Astăzi,</w:t>
      </w:r>
      <w:r w:rsidR="00932864">
        <w:t xml:space="preserve"> </w:t>
      </w:r>
      <w:r w:rsidRPr="00BA50AF">
        <w:t>24</w:t>
      </w:r>
      <w:r w:rsidR="00932864">
        <w:t xml:space="preserve"> </w:t>
      </w:r>
      <w:r w:rsidRPr="00BA50AF">
        <w:t>ianuarie,</w:t>
      </w:r>
      <w:r w:rsidR="00932864">
        <w:t xml:space="preserve"> </w:t>
      </w:r>
      <w:r w:rsidRPr="00BA50AF">
        <w:t>Comisia</w:t>
      </w:r>
      <w:r w:rsidR="00932864">
        <w:t xml:space="preserve"> </w:t>
      </w:r>
      <w:r w:rsidRPr="00BA50AF">
        <w:t>propune</w:t>
      </w:r>
      <w:r w:rsidR="00932864">
        <w:t xml:space="preserve"> </w:t>
      </w:r>
      <w:r w:rsidRPr="00BA50AF">
        <w:t>revizuirea</w:t>
      </w:r>
      <w:r w:rsidR="00932864">
        <w:t xml:space="preserve"> </w:t>
      </w:r>
      <w:r w:rsidRPr="00BA50AF">
        <w:t>directivei</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(CEI)</w:t>
      </w:r>
      <w:r w:rsidR="00932864">
        <w:t xml:space="preserve"> </w:t>
      </w:r>
      <w:r w:rsidRPr="00BA50AF">
        <w:t>pentru</w:t>
      </w:r>
      <w:r w:rsidR="00932864">
        <w:t xml:space="preserve"> </w:t>
      </w:r>
      <w:r w:rsidRPr="00BA50AF">
        <w:t>a</w:t>
      </w:r>
      <w:r w:rsidR="00932864">
        <w:t xml:space="preserve"> </w:t>
      </w:r>
      <w:r w:rsidRPr="00BA50AF">
        <w:t>îmbunătăți</w:t>
      </w:r>
      <w:r w:rsidR="00932864">
        <w:t xml:space="preserve"> </w:t>
      </w:r>
      <w:r w:rsidRPr="00BA50AF">
        <w:t>și</w:t>
      </w:r>
      <w:r w:rsidR="00932864">
        <w:t xml:space="preserve"> </w:t>
      </w:r>
      <w:r w:rsidRPr="00BA50AF">
        <w:t>mai</w:t>
      </w:r>
      <w:r w:rsidR="00932864">
        <w:t xml:space="preserve"> </w:t>
      </w:r>
      <w:r w:rsidRPr="00BA50AF">
        <w:t>mult</w:t>
      </w:r>
      <w:r w:rsidR="00932864">
        <w:t xml:space="preserve"> </w:t>
      </w:r>
      <w:r w:rsidRPr="00BA50AF">
        <w:rPr>
          <w:b/>
          <w:bCs/>
        </w:rPr>
        <w:t>dialogul</w:t>
      </w:r>
      <w:r w:rsidR="00932864">
        <w:rPr>
          <w:b/>
          <w:bCs/>
        </w:rPr>
        <w:t xml:space="preserve"> </w:t>
      </w:r>
      <w:r w:rsidRPr="00BA50AF">
        <w:rPr>
          <w:b/>
          <w:bCs/>
        </w:rPr>
        <w:t>social</w:t>
      </w:r>
      <w:r w:rsidR="00932864">
        <w:rPr>
          <w:b/>
          <w:bCs/>
        </w:rPr>
        <w:t xml:space="preserve"> </w:t>
      </w:r>
      <w:r w:rsidRPr="00BA50AF">
        <w:rPr>
          <w:b/>
          <w:bCs/>
        </w:rPr>
        <w:t>în</w:t>
      </w:r>
      <w:r w:rsidR="00932864">
        <w:rPr>
          <w:b/>
          <w:bCs/>
        </w:rPr>
        <w:t xml:space="preserve"> </w:t>
      </w:r>
      <w:r w:rsidRPr="00BA50AF">
        <w:rPr>
          <w:b/>
          <w:bCs/>
        </w:rPr>
        <w:t>UE</w:t>
      </w:r>
      <w:r w:rsidRPr="00BA50AF">
        <w:t>.</w:t>
      </w:r>
    </w:p>
    <w:p w14:paraId="25D1ABC9" w14:textId="29B7123C" w:rsidR="00BA50AF" w:rsidRPr="00BA50AF" w:rsidRDefault="00BA50AF" w:rsidP="00BA50AF">
      <w:r w:rsidRPr="00BA50AF">
        <w:rPr>
          <w:noProof/>
          <w:lang w:eastAsia="ro-RO"/>
        </w:rPr>
        <w:drawing>
          <wp:anchor distT="0" distB="0" distL="114300" distR="114300" simplePos="0" relativeHeight="252093440" behindDoc="0" locked="0" layoutInCell="1" allowOverlap="1" wp14:anchorId="21ED5D5A" wp14:editId="4C54B010">
            <wp:simplePos x="0" y="0"/>
            <wp:positionH relativeFrom="column">
              <wp:posOffset>-323</wp:posOffset>
            </wp:positionH>
            <wp:positionV relativeFrom="paragraph">
              <wp:posOffset>76925</wp:posOffset>
            </wp:positionV>
            <wp:extent cx="2227097" cy="1490015"/>
            <wp:effectExtent l="0" t="0" r="1905" b="0"/>
            <wp:wrapSquare wrapText="bothSides"/>
            <wp:docPr id="54559039" name="Imagine 8" descr="C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I"/>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227097" cy="1490015"/>
                    </a:xfrm>
                    <a:prstGeom prst="rect">
                      <a:avLst/>
                    </a:prstGeom>
                    <a:noFill/>
                    <a:ln>
                      <a:noFill/>
                    </a:ln>
                  </pic:spPr>
                </pic:pic>
              </a:graphicData>
            </a:graphic>
          </wp:anchor>
        </w:drawing>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sunt</w:t>
      </w:r>
      <w:r w:rsidR="00932864">
        <w:t xml:space="preserve"> </w:t>
      </w:r>
      <w:r w:rsidRPr="00BA50AF">
        <w:t>organisme</w:t>
      </w:r>
      <w:r w:rsidR="00932864">
        <w:t xml:space="preserve"> </w:t>
      </w:r>
      <w:r w:rsidRPr="00BA50AF">
        <w:t>de</w:t>
      </w:r>
      <w:r w:rsidR="00932864">
        <w:t xml:space="preserve"> </w:t>
      </w:r>
      <w:r w:rsidRPr="00BA50AF">
        <w:t>informare</w:t>
      </w:r>
      <w:r w:rsidR="00932864">
        <w:t xml:space="preserve"> </w:t>
      </w:r>
      <w:r w:rsidRPr="00BA50AF">
        <w:t>și</w:t>
      </w:r>
      <w:r w:rsidR="00932864">
        <w:t xml:space="preserve"> </w:t>
      </w:r>
      <w:r w:rsidRPr="00BA50AF">
        <w:t>consultare</w:t>
      </w:r>
      <w:r w:rsidR="00932864">
        <w:t xml:space="preserve"> </w:t>
      </w:r>
      <w:r w:rsidRPr="00BA50AF">
        <w:t>care</w:t>
      </w:r>
      <w:r w:rsidR="00932864">
        <w:t xml:space="preserve"> </w:t>
      </w:r>
      <w:r w:rsidRPr="00BA50AF">
        <w:t>asigură</w:t>
      </w:r>
      <w:r w:rsidR="00932864">
        <w:t xml:space="preserve"> </w:t>
      </w:r>
      <w:r w:rsidRPr="00BA50AF">
        <w:t>implicarea</w:t>
      </w:r>
      <w:r w:rsidR="00932864">
        <w:t xml:space="preserve"> </w:t>
      </w:r>
      <w:r w:rsidRPr="00BA50AF">
        <w:t>angajaților</w:t>
      </w:r>
      <w:r w:rsidR="00932864">
        <w:t xml:space="preserve"> </w:t>
      </w:r>
      <w:r w:rsidRPr="00BA50AF">
        <w:t>în</w:t>
      </w:r>
      <w:r w:rsidR="00932864">
        <w:t xml:space="preserve"> </w:t>
      </w:r>
      <w:r w:rsidRPr="00BA50AF">
        <w:t>deciziile</w:t>
      </w:r>
      <w:r w:rsidR="00932864">
        <w:t xml:space="preserve"> </w:t>
      </w:r>
      <w:r w:rsidRPr="00BA50AF">
        <w:t>legate</w:t>
      </w:r>
      <w:r w:rsidR="00932864">
        <w:t xml:space="preserve"> </w:t>
      </w:r>
      <w:r w:rsidRPr="00BA50AF">
        <w:t>de</w:t>
      </w:r>
      <w:r w:rsidR="00932864">
        <w:t xml:space="preserve"> </w:t>
      </w:r>
      <w:r w:rsidRPr="00BA50AF">
        <w:rPr>
          <w:b/>
          <w:bCs/>
        </w:rPr>
        <w:t>chestiuni</w:t>
      </w:r>
      <w:r w:rsidR="00932864">
        <w:rPr>
          <w:b/>
          <w:bCs/>
        </w:rPr>
        <w:t xml:space="preserve"> </w:t>
      </w:r>
      <w:r w:rsidRPr="00BA50AF">
        <w:rPr>
          <w:b/>
          <w:bCs/>
        </w:rPr>
        <w:t>transnaționale</w:t>
      </w:r>
      <w:r w:rsidRPr="00BA50AF">
        <w:t>.</w:t>
      </w:r>
      <w:r w:rsidR="00932864">
        <w:t xml:space="preserve"> </w:t>
      </w:r>
      <w:r w:rsidRPr="00BA50AF">
        <w:t>Acestea</w:t>
      </w:r>
      <w:r w:rsidR="00932864">
        <w:t xml:space="preserve"> </w:t>
      </w:r>
      <w:r w:rsidRPr="00BA50AF">
        <w:t>se</w:t>
      </w:r>
      <w:r w:rsidR="00932864">
        <w:t xml:space="preserve"> </w:t>
      </w:r>
      <w:r w:rsidRPr="00BA50AF">
        <w:t>referă</w:t>
      </w:r>
      <w:r w:rsidR="00932864">
        <w:t xml:space="preserve"> </w:t>
      </w:r>
      <w:r w:rsidRPr="00BA50AF">
        <w:t>la</w:t>
      </w:r>
      <w:r w:rsidR="00932864">
        <w:t xml:space="preserve"> </w:t>
      </w:r>
      <w:r w:rsidRPr="00BA50AF">
        <w:t>întreprinderi</w:t>
      </w:r>
      <w:r w:rsidR="00932864">
        <w:t xml:space="preserve"> </w:t>
      </w:r>
      <w:r w:rsidRPr="00BA50AF">
        <w:t>cu</w:t>
      </w:r>
      <w:r w:rsidR="00932864">
        <w:t xml:space="preserve"> </w:t>
      </w:r>
      <w:r w:rsidRPr="00BA50AF">
        <w:t>peste</w:t>
      </w:r>
      <w:r w:rsidR="00932864">
        <w:t xml:space="preserve"> </w:t>
      </w:r>
      <w:r w:rsidRPr="00BA50AF">
        <w:t>1</w:t>
      </w:r>
      <w:r w:rsidR="00932864">
        <w:t xml:space="preserve"> </w:t>
      </w:r>
      <w:r w:rsidRPr="00BA50AF">
        <w:t>000</w:t>
      </w:r>
      <w:r w:rsidR="00932864">
        <w:t xml:space="preserve"> </w:t>
      </w:r>
      <w:r w:rsidRPr="00BA50AF">
        <w:t>de</w:t>
      </w:r>
      <w:r w:rsidR="00932864">
        <w:t xml:space="preserve"> </w:t>
      </w:r>
      <w:r w:rsidRPr="00BA50AF">
        <w:t>angajați</w:t>
      </w:r>
      <w:r w:rsidR="00932864">
        <w:t xml:space="preserve"> </w:t>
      </w:r>
      <w:r w:rsidRPr="00BA50AF">
        <w:t>care</w:t>
      </w:r>
      <w:r w:rsidR="00932864">
        <w:t xml:space="preserve"> </w:t>
      </w:r>
      <w:r w:rsidRPr="00BA50AF">
        <w:t>își</w:t>
      </w:r>
      <w:r w:rsidR="00932864">
        <w:t xml:space="preserve"> </w:t>
      </w:r>
      <w:r w:rsidRPr="00BA50AF">
        <w:t>desfășoară</w:t>
      </w:r>
      <w:r w:rsidR="00932864">
        <w:t xml:space="preserve"> </w:t>
      </w:r>
      <w:r w:rsidRPr="00BA50AF">
        <w:t>activitatea</w:t>
      </w:r>
      <w:r w:rsidR="00932864">
        <w:t xml:space="preserve"> </w:t>
      </w:r>
      <w:r w:rsidRPr="00BA50AF">
        <w:t>în</w:t>
      </w:r>
      <w:r w:rsidR="00932864">
        <w:t xml:space="preserve"> </w:t>
      </w:r>
      <w:r w:rsidRPr="00BA50AF">
        <w:t>cel</w:t>
      </w:r>
      <w:r w:rsidR="00932864">
        <w:t xml:space="preserve"> </w:t>
      </w:r>
      <w:r w:rsidRPr="00BA50AF">
        <w:t>puțin</w:t>
      </w:r>
      <w:r w:rsidR="00932864">
        <w:t xml:space="preserve"> </w:t>
      </w:r>
      <w:r w:rsidRPr="00BA50AF">
        <w:t>două</w:t>
      </w:r>
      <w:r w:rsidR="00932864">
        <w:t xml:space="preserve"> </w:t>
      </w:r>
      <w:r w:rsidRPr="00BA50AF">
        <w:t>țări</w:t>
      </w:r>
      <w:r w:rsidR="00932864">
        <w:t xml:space="preserve"> </w:t>
      </w:r>
      <w:r w:rsidRPr="00BA50AF">
        <w:t>din</w:t>
      </w:r>
      <w:r w:rsidR="00932864">
        <w:t xml:space="preserve"> </w:t>
      </w:r>
      <w:r w:rsidRPr="00BA50AF">
        <w:t>UE</w:t>
      </w:r>
      <w:r w:rsidR="00932864">
        <w:t xml:space="preserve"> </w:t>
      </w:r>
      <w:r w:rsidRPr="00BA50AF">
        <w:t>sau</w:t>
      </w:r>
      <w:r w:rsidR="00932864">
        <w:t xml:space="preserve"> </w:t>
      </w:r>
      <w:r w:rsidRPr="00BA50AF">
        <w:t>din</w:t>
      </w:r>
      <w:r w:rsidR="00932864">
        <w:t xml:space="preserve"> </w:t>
      </w:r>
      <w:r w:rsidRPr="00BA50AF">
        <w:t>Spațiul</w:t>
      </w:r>
      <w:r w:rsidR="00932864">
        <w:t xml:space="preserve"> </w:t>
      </w:r>
      <w:r w:rsidRPr="00BA50AF">
        <w:t>Economic</w:t>
      </w:r>
      <w:r w:rsidR="00932864">
        <w:t xml:space="preserve"> </w:t>
      </w:r>
      <w:r w:rsidRPr="00BA50AF">
        <w:t>European</w:t>
      </w:r>
      <w:r w:rsidR="00932864">
        <w:t xml:space="preserve"> </w:t>
      </w:r>
      <w:r w:rsidRPr="00BA50AF">
        <w:t>(SEE).</w:t>
      </w:r>
    </w:p>
    <w:p w14:paraId="77B7FF6E" w14:textId="2B59846E" w:rsidR="00BA50AF" w:rsidRPr="00BA50AF" w:rsidRDefault="00BA50AF" w:rsidP="00BA50AF">
      <w:r w:rsidRPr="00BA50AF">
        <w:rPr>
          <w:b/>
          <w:bCs/>
        </w:rPr>
        <w:t>Informarea</w:t>
      </w:r>
      <w:r w:rsidR="00932864">
        <w:rPr>
          <w:b/>
          <w:bCs/>
        </w:rPr>
        <w:t xml:space="preserve"> </w:t>
      </w:r>
      <w:r w:rsidRPr="00BA50AF">
        <w:rPr>
          <w:b/>
          <w:bCs/>
        </w:rPr>
        <w:t>și</w:t>
      </w:r>
      <w:r w:rsidR="00932864">
        <w:rPr>
          <w:b/>
          <w:bCs/>
        </w:rPr>
        <w:t xml:space="preserve"> </w:t>
      </w:r>
      <w:r w:rsidRPr="00BA50AF">
        <w:rPr>
          <w:b/>
          <w:bCs/>
        </w:rPr>
        <w:t>consultarea</w:t>
      </w:r>
      <w:r w:rsidR="00932864">
        <w:rPr>
          <w:b/>
          <w:bCs/>
        </w:rPr>
        <w:t xml:space="preserve"> </w:t>
      </w:r>
      <w:r w:rsidRPr="00BA50AF">
        <w:rPr>
          <w:b/>
          <w:bCs/>
        </w:rPr>
        <w:t>semnificativă</w:t>
      </w:r>
      <w:r w:rsidR="00932864">
        <w:rPr>
          <w:b/>
          <w:bCs/>
        </w:rPr>
        <w:t xml:space="preserve"> </w:t>
      </w:r>
      <w:r w:rsidRPr="00BA50AF">
        <w:rPr>
          <w:b/>
          <w:bCs/>
        </w:rPr>
        <w:t>a</w:t>
      </w:r>
      <w:r w:rsidR="00932864">
        <w:rPr>
          <w:b/>
          <w:bCs/>
        </w:rPr>
        <w:t xml:space="preserve"> </w:t>
      </w:r>
      <w:r w:rsidRPr="00BA50AF">
        <w:rPr>
          <w:b/>
          <w:bCs/>
        </w:rPr>
        <w:t>angajaților</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deciziile-cheie</w:t>
      </w:r>
      <w:r w:rsidR="00932864">
        <w:t xml:space="preserve"> </w:t>
      </w:r>
      <w:r w:rsidRPr="00BA50AF">
        <w:t>ale</w:t>
      </w:r>
      <w:r w:rsidR="00932864">
        <w:t xml:space="preserve"> </w:t>
      </w:r>
      <w:r w:rsidRPr="00BA50AF">
        <w:t>întreprinderii</w:t>
      </w:r>
      <w:r w:rsidR="00932864">
        <w:t xml:space="preserve"> </w:t>
      </w:r>
      <w:r w:rsidRPr="00BA50AF">
        <w:t>pot</w:t>
      </w:r>
      <w:r w:rsidR="00932864">
        <w:t xml:space="preserve"> </w:t>
      </w:r>
      <w:r w:rsidRPr="00BA50AF">
        <w:t>contribui</w:t>
      </w:r>
      <w:r w:rsidR="00932864">
        <w:t xml:space="preserve"> </w:t>
      </w:r>
      <w:r w:rsidRPr="00BA50AF">
        <w:t>la</w:t>
      </w:r>
      <w:r w:rsidR="00932864">
        <w:t xml:space="preserve"> </w:t>
      </w:r>
      <w:r w:rsidRPr="00BA50AF">
        <w:t>anticiparea</w:t>
      </w:r>
      <w:r w:rsidR="00932864">
        <w:t xml:space="preserve"> </w:t>
      </w:r>
      <w:r w:rsidRPr="00BA50AF">
        <w:t>și</w:t>
      </w:r>
      <w:r w:rsidR="00932864">
        <w:t xml:space="preserve"> </w:t>
      </w:r>
      <w:r w:rsidRPr="00BA50AF">
        <w:t>gestionarea</w:t>
      </w:r>
      <w:r w:rsidR="00932864">
        <w:t xml:space="preserve"> </w:t>
      </w:r>
      <w:r w:rsidRPr="00BA50AF">
        <w:t>schimbărilor,</w:t>
      </w:r>
      <w:r w:rsidR="00932864">
        <w:t xml:space="preserve"> </w:t>
      </w:r>
      <w:r w:rsidRPr="00BA50AF">
        <w:t>cum</w:t>
      </w:r>
      <w:r w:rsidR="00932864">
        <w:t xml:space="preserve"> </w:t>
      </w:r>
      <w:r w:rsidRPr="00BA50AF">
        <w:t>ar</w:t>
      </w:r>
      <w:r w:rsidR="00932864">
        <w:t xml:space="preserve"> </w:t>
      </w:r>
      <w:r w:rsidRPr="00BA50AF">
        <w:t>fi</w:t>
      </w:r>
      <w:r w:rsidR="00932864">
        <w:t xml:space="preserve"> </w:t>
      </w:r>
      <w:r w:rsidRPr="00BA50AF">
        <w:t>cele</w:t>
      </w:r>
      <w:r w:rsidR="00932864">
        <w:t xml:space="preserve"> </w:t>
      </w:r>
      <w:r w:rsidRPr="00BA50AF">
        <w:t>legate</w:t>
      </w:r>
      <w:r w:rsidR="00932864">
        <w:t xml:space="preserve"> </w:t>
      </w:r>
      <w:r w:rsidRPr="00BA50AF">
        <w:t>de</w:t>
      </w:r>
      <w:r w:rsidR="00932864">
        <w:t xml:space="preserve"> </w:t>
      </w:r>
      <w:r w:rsidRPr="00BA50AF">
        <w:t>tranziția</w:t>
      </w:r>
      <w:r w:rsidR="00932864">
        <w:t xml:space="preserve"> </w:t>
      </w:r>
      <w:r w:rsidRPr="00BA50AF">
        <w:t>verde</w:t>
      </w:r>
      <w:r w:rsidR="00932864">
        <w:t xml:space="preserve"> </w:t>
      </w:r>
      <w:r w:rsidRPr="00BA50AF">
        <w:t>și</w:t>
      </w:r>
      <w:r w:rsidR="00932864">
        <w:t xml:space="preserve"> </w:t>
      </w:r>
      <w:r w:rsidRPr="00BA50AF">
        <w:t>cea</w:t>
      </w:r>
      <w:r w:rsidR="00932864">
        <w:t xml:space="preserve"> </w:t>
      </w:r>
      <w:r w:rsidRPr="00BA50AF">
        <w:t>digitală,</w:t>
      </w:r>
      <w:r w:rsidR="00932864">
        <w:t xml:space="preserve"> </w:t>
      </w:r>
      <w:r w:rsidRPr="00BA50AF">
        <w:t>implicând</w:t>
      </w:r>
      <w:r w:rsidR="00932864">
        <w:t xml:space="preserve"> </w:t>
      </w:r>
      <w:r w:rsidRPr="00BA50AF">
        <w:t>abordarea</w:t>
      </w:r>
      <w:r w:rsidR="00932864">
        <w:t xml:space="preserve"> </w:t>
      </w:r>
      <w:r w:rsidRPr="00BA50AF">
        <w:t>deficitului</w:t>
      </w:r>
      <w:r w:rsidR="00932864">
        <w:t xml:space="preserve"> </w:t>
      </w:r>
      <w:r w:rsidRPr="00BA50AF">
        <w:t>de</w:t>
      </w:r>
      <w:r w:rsidR="00932864">
        <w:t xml:space="preserve"> </w:t>
      </w:r>
      <w:r w:rsidRPr="00BA50AF">
        <w:t>forță</w:t>
      </w:r>
      <w:r w:rsidR="00932864">
        <w:t xml:space="preserve"> </w:t>
      </w:r>
      <w:r w:rsidRPr="00BA50AF">
        <w:t>de</w:t>
      </w:r>
      <w:r w:rsidR="00932864">
        <w:t xml:space="preserve"> </w:t>
      </w:r>
      <w:r w:rsidRPr="00BA50AF">
        <w:t>muncă</w:t>
      </w:r>
      <w:r w:rsidR="00932864">
        <w:t xml:space="preserve"> </w:t>
      </w:r>
      <w:r w:rsidRPr="00BA50AF">
        <w:t>sau</w:t>
      </w:r>
      <w:r w:rsidR="00932864">
        <w:t xml:space="preserve"> </w:t>
      </w:r>
      <w:r w:rsidRPr="00BA50AF">
        <w:t>introducerea</w:t>
      </w:r>
      <w:r w:rsidR="00932864">
        <w:t xml:space="preserve"> </w:t>
      </w:r>
      <w:r w:rsidRPr="00BA50AF">
        <w:t>de</w:t>
      </w:r>
      <w:r w:rsidR="00932864">
        <w:t xml:space="preserve"> </w:t>
      </w:r>
      <w:r w:rsidRPr="00BA50AF">
        <w:t>noi</w:t>
      </w:r>
      <w:r w:rsidR="00932864">
        <w:t xml:space="preserve"> </w:t>
      </w:r>
      <w:r w:rsidRPr="00BA50AF">
        <w:t>tehnologii.</w:t>
      </w:r>
      <w:r w:rsidR="00932864">
        <w:t xml:space="preserve"> </w:t>
      </w:r>
      <w:r w:rsidRPr="00BA50AF">
        <w:t>În</w:t>
      </w:r>
      <w:r w:rsidR="00932864">
        <w:t xml:space="preserve"> </w:t>
      </w:r>
      <w:r w:rsidRPr="00BA50AF">
        <w:t>contexte</w:t>
      </w:r>
      <w:r w:rsidR="00932864">
        <w:t xml:space="preserve"> </w:t>
      </w:r>
      <w:r w:rsidRPr="00BA50AF">
        <w:t>transnaționale,</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pot</w:t>
      </w:r>
      <w:r w:rsidR="00932864">
        <w:t xml:space="preserve"> </w:t>
      </w:r>
      <w:r w:rsidRPr="00BA50AF">
        <w:t>juca</w:t>
      </w:r>
      <w:r w:rsidR="00932864">
        <w:t xml:space="preserve"> </w:t>
      </w:r>
      <w:r w:rsidRPr="00BA50AF">
        <w:t>un</w:t>
      </w:r>
      <w:r w:rsidR="00932864">
        <w:t xml:space="preserve"> </w:t>
      </w:r>
      <w:r w:rsidRPr="00BA50AF">
        <w:t>rol</w:t>
      </w:r>
      <w:r w:rsidR="00932864">
        <w:t xml:space="preserve"> </w:t>
      </w:r>
      <w:r w:rsidRPr="00BA50AF">
        <w:t>esențial</w:t>
      </w:r>
      <w:r w:rsidR="00932864">
        <w:t xml:space="preserve"> </w:t>
      </w:r>
      <w:r w:rsidRPr="00BA50AF">
        <w:t>în</w:t>
      </w:r>
      <w:r w:rsidR="00932864">
        <w:t xml:space="preserve"> </w:t>
      </w:r>
      <w:r w:rsidRPr="00BA50AF">
        <w:t>aceste</w:t>
      </w:r>
      <w:r w:rsidR="00932864">
        <w:t xml:space="preserve"> </w:t>
      </w:r>
      <w:r w:rsidRPr="00BA50AF">
        <w:t>privințe.</w:t>
      </w:r>
    </w:p>
    <w:p w14:paraId="68CF0EC0" w14:textId="5D5A9B2A" w:rsidR="00BA50AF" w:rsidRPr="00BA50AF" w:rsidRDefault="00E90258" w:rsidP="00BA50AF">
      <w:hyperlink r:id="rId73" w:history="1">
        <w:r w:rsidR="00BA50AF" w:rsidRPr="00BA50AF">
          <w:rPr>
            <w:rStyle w:val="Hyperlink"/>
            <w:szCs w:val="24"/>
          </w:rPr>
          <w:t>Directiva</w:t>
        </w:r>
      </w:hyperlink>
      <w:r w:rsidR="00932864">
        <w:t xml:space="preserve"> </w:t>
      </w:r>
      <w:r w:rsidR="00BA50AF" w:rsidRPr="00BA50AF">
        <w:t>actuală</w:t>
      </w:r>
      <w:r w:rsidR="00932864">
        <w:t xml:space="preserve"> </w:t>
      </w:r>
      <w:r w:rsidR="00BA50AF" w:rsidRPr="00BA50AF">
        <w:t>prezintă</w:t>
      </w:r>
      <w:r w:rsidR="00932864">
        <w:t xml:space="preserve"> </w:t>
      </w:r>
      <w:r w:rsidR="00BA50AF" w:rsidRPr="00BA50AF">
        <w:t>procesele</w:t>
      </w:r>
      <w:r w:rsidR="00932864">
        <w:t xml:space="preserve"> </w:t>
      </w:r>
      <w:r w:rsidR="00BA50AF" w:rsidRPr="00BA50AF">
        <w:t>de</w:t>
      </w:r>
      <w:r w:rsidR="00932864">
        <w:t xml:space="preserve"> </w:t>
      </w:r>
      <w:r w:rsidR="00BA50AF" w:rsidRPr="00BA50AF">
        <w:t>creare</w:t>
      </w:r>
      <w:r w:rsidR="00932864">
        <w:t xml:space="preserve"> </w:t>
      </w:r>
      <w:r w:rsidR="00BA50AF" w:rsidRPr="00BA50AF">
        <w:t>a</w:t>
      </w:r>
      <w:r w:rsidR="00932864">
        <w:t xml:space="preserve"> </w:t>
      </w:r>
      <w:r w:rsidR="00BA50AF" w:rsidRPr="00BA50AF">
        <w:t>comitetelor</w:t>
      </w:r>
      <w:r w:rsidR="00932864">
        <w:t xml:space="preserve"> </w:t>
      </w:r>
      <w:r w:rsidR="00BA50AF" w:rsidRPr="00BA50AF">
        <w:t>europene</w:t>
      </w:r>
      <w:r w:rsidR="00932864">
        <w:t xml:space="preserve"> </w:t>
      </w:r>
      <w:r w:rsidR="00BA50AF" w:rsidRPr="00BA50AF">
        <w:t>de</w:t>
      </w:r>
      <w:r w:rsidR="00932864">
        <w:t xml:space="preserve"> </w:t>
      </w:r>
      <w:r w:rsidR="00BA50AF" w:rsidRPr="00BA50AF">
        <w:t>întreprindere</w:t>
      </w:r>
      <w:r w:rsidR="00932864">
        <w:t xml:space="preserve"> </w:t>
      </w:r>
      <w:r w:rsidR="00BA50AF" w:rsidRPr="00BA50AF">
        <w:t>și</w:t>
      </w:r>
      <w:r w:rsidR="00932864">
        <w:t xml:space="preserve"> </w:t>
      </w:r>
      <w:r w:rsidR="00BA50AF" w:rsidRPr="00BA50AF">
        <w:t>de</w:t>
      </w:r>
      <w:r w:rsidR="00932864">
        <w:t xml:space="preserve"> </w:t>
      </w:r>
      <w:r w:rsidR="00BA50AF" w:rsidRPr="00BA50AF">
        <w:t>informare</w:t>
      </w:r>
      <w:r w:rsidR="00932864">
        <w:t xml:space="preserve"> </w:t>
      </w:r>
      <w:r w:rsidR="00BA50AF" w:rsidRPr="00BA50AF">
        <w:t>și</w:t>
      </w:r>
      <w:r w:rsidR="00932864">
        <w:t xml:space="preserve"> </w:t>
      </w:r>
      <w:r w:rsidR="00BA50AF" w:rsidRPr="00BA50AF">
        <w:t>consultare</w:t>
      </w:r>
      <w:r w:rsidR="00932864">
        <w:t xml:space="preserve"> </w:t>
      </w:r>
      <w:r w:rsidR="00BA50AF" w:rsidRPr="00BA50AF">
        <w:t>a</w:t>
      </w:r>
      <w:r w:rsidR="00932864">
        <w:t xml:space="preserve"> </w:t>
      </w:r>
      <w:r w:rsidR="00BA50AF" w:rsidRPr="00BA50AF">
        <w:t>acestora</w:t>
      </w:r>
      <w:r w:rsidR="00932864">
        <w:t xml:space="preserve"> </w:t>
      </w:r>
      <w:r w:rsidR="00BA50AF" w:rsidRPr="00BA50AF">
        <w:t>cu</w:t>
      </w:r>
      <w:r w:rsidR="00932864">
        <w:t xml:space="preserve"> </w:t>
      </w:r>
      <w:r w:rsidR="00BA50AF" w:rsidRPr="00BA50AF">
        <w:t>privire</w:t>
      </w:r>
      <w:r w:rsidR="00932864">
        <w:t xml:space="preserve"> </w:t>
      </w:r>
      <w:r w:rsidR="00BA50AF" w:rsidRPr="00BA50AF">
        <w:t>la</w:t>
      </w:r>
      <w:r w:rsidR="00932864">
        <w:t xml:space="preserve"> </w:t>
      </w:r>
      <w:r w:rsidR="00BA50AF" w:rsidRPr="00BA50AF">
        <w:t>chestiuni</w:t>
      </w:r>
      <w:r w:rsidR="00932864">
        <w:t xml:space="preserve"> </w:t>
      </w:r>
      <w:r w:rsidR="00BA50AF" w:rsidRPr="00BA50AF">
        <w:t>transnaționale.</w:t>
      </w:r>
      <w:r w:rsidR="00932864">
        <w:t xml:space="preserve"> </w:t>
      </w:r>
      <w:r w:rsidR="00BA50AF" w:rsidRPr="00BA50AF">
        <w:rPr>
          <w:b/>
          <w:bCs/>
        </w:rPr>
        <w:t>Revizuirea</w:t>
      </w:r>
      <w:r w:rsidR="00932864">
        <w:rPr>
          <w:b/>
          <w:bCs/>
        </w:rPr>
        <w:t xml:space="preserve"> </w:t>
      </w:r>
      <w:r w:rsidR="00BA50AF" w:rsidRPr="00BA50AF">
        <w:rPr>
          <w:b/>
          <w:bCs/>
        </w:rPr>
        <w:t>propusă</w:t>
      </w:r>
      <w:r w:rsidR="00932864">
        <w:t xml:space="preserve"> </w:t>
      </w:r>
      <w:r w:rsidR="00BA50AF" w:rsidRPr="00BA50AF">
        <w:t>urmărește</w:t>
      </w:r>
      <w:r w:rsidR="00932864">
        <w:t xml:space="preserve"> </w:t>
      </w:r>
      <w:r w:rsidR="00BA50AF" w:rsidRPr="00BA50AF">
        <w:t>să</w:t>
      </w:r>
      <w:r w:rsidR="00932864">
        <w:t xml:space="preserve"> </w:t>
      </w:r>
      <w:r w:rsidR="00BA50AF" w:rsidRPr="00BA50AF">
        <w:t>consolideze</w:t>
      </w:r>
      <w:r w:rsidR="00932864">
        <w:t xml:space="preserve"> </w:t>
      </w:r>
      <w:r w:rsidR="00BA50AF" w:rsidRPr="00BA50AF">
        <w:t>rolul</w:t>
      </w:r>
      <w:r w:rsidR="00932864">
        <w:t xml:space="preserve"> </w:t>
      </w:r>
      <w:r w:rsidR="00BA50AF" w:rsidRPr="00BA50AF">
        <w:t>CEI</w:t>
      </w:r>
      <w:r w:rsidR="00932864">
        <w:t xml:space="preserve"> </w:t>
      </w:r>
      <w:r w:rsidR="00BA50AF" w:rsidRPr="00BA50AF">
        <w:t>prin</w:t>
      </w:r>
      <w:r w:rsidR="00932864">
        <w:t xml:space="preserve"> </w:t>
      </w:r>
      <w:r w:rsidR="00BA50AF" w:rsidRPr="00BA50AF">
        <w:t>facilitarea</w:t>
      </w:r>
      <w:r w:rsidR="00932864">
        <w:t xml:space="preserve"> </w:t>
      </w:r>
      <w:r w:rsidR="00BA50AF" w:rsidRPr="00BA50AF">
        <w:t>creării</w:t>
      </w:r>
      <w:r w:rsidR="00932864">
        <w:t xml:space="preserve"> </w:t>
      </w:r>
      <w:r w:rsidR="00BA50AF" w:rsidRPr="00BA50AF">
        <w:t>lor,</w:t>
      </w:r>
      <w:r w:rsidR="00932864">
        <w:t xml:space="preserve"> </w:t>
      </w:r>
      <w:r w:rsidR="00BA50AF" w:rsidRPr="00BA50AF">
        <w:t>prin</w:t>
      </w:r>
      <w:r w:rsidR="00932864">
        <w:t xml:space="preserve"> </w:t>
      </w:r>
      <w:r w:rsidR="00BA50AF" w:rsidRPr="00BA50AF">
        <w:t>promovarea</w:t>
      </w:r>
      <w:r w:rsidR="00932864">
        <w:t xml:space="preserve"> </w:t>
      </w:r>
      <w:r w:rsidR="00BA50AF" w:rsidRPr="00BA50AF">
        <w:t>unor</w:t>
      </w:r>
      <w:r w:rsidR="00932864">
        <w:t xml:space="preserve"> </w:t>
      </w:r>
      <w:r w:rsidR="00BA50AF" w:rsidRPr="00BA50AF">
        <w:t>activități</w:t>
      </w:r>
      <w:r w:rsidR="00932864">
        <w:t xml:space="preserve"> </w:t>
      </w:r>
      <w:r w:rsidR="00BA50AF" w:rsidRPr="00BA50AF">
        <w:t>de</w:t>
      </w:r>
      <w:r w:rsidR="00932864">
        <w:t xml:space="preserve"> </w:t>
      </w:r>
      <w:r w:rsidR="00BA50AF" w:rsidRPr="00BA50AF">
        <w:t>informare</w:t>
      </w:r>
      <w:r w:rsidR="00932864">
        <w:t xml:space="preserve"> </w:t>
      </w:r>
      <w:r w:rsidR="00BA50AF" w:rsidRPr="00BA50AF">
        <w:t>și</w:t>
      </w:r>
      <w:r w:rsidR="00932864">
        <w:t xml:space="preserve"> </w:t>
      </w:r>
      <w:r w:rsidR="00BA50AF" w:rsidRPr="00BA50AF">
        <w:t>de</w:t>
      </w:r>
      <w:r w:rsidR="00932864">
        <w:t xml:space="preserve"> </w:t>
      </w:r>
      <w:r w:rsidR="00BA50AF" w:rsidRPr="00BA50AF">
        <w:t>consultare</w:t>
      </w:r>
      <w:r w:rsidR="00932864">
        <w:t xml:space="preserve"> </w:t>
      </w:r>
      <w:r w:rsidR="00BA50AF" w:rsidRPr="00BA50AF">
        <w:t>mai</w:t>
      </w:r>
      <w:r w:rsidR="00932864">
        <w:t xml:space="preserve"> </w:t>
      </w:r>
      <w:r w:rsidR="00BA50AF" w:rsidRPr="00BA50AF">
        <w:t>semnificative</w:t>
      </w:r>
      <w:r w:rsidR="00932864">
        <w:t xml:space="preserve"> </w:t>
      </w:r>
      <w:r w:rsidR="00BA50AF" w:rsidRPr="00BA50AF">
        <w:t>și</w:t>
      </w:r>
      <w:r w:rsidR="00932864">
        <w:t xml:space="preserve"> </w:t>
      </w:r>
      <w:r w:rsidR="00BA50AF" w:rsidRPr="00BA50AF">
        <w:t>prin</w:t>
      </w:r>
      <w:r w:rsidR="00932864">
        <w:t xml:space="preserve"> </w:t>
      </w:r>
      <w:r w:rsidR="00BA50AF" w:rsidRPr="00BA50AF">
        <w:t>asigurarea</w:t>
      </w:r>
      <w:r w:rsidR="00932864">
        <w:t xml:space="preserve"> </w:t>
      </w:r>
      <w:r w:rsidR="00BA50AF" w:rsidRPr="00BA50AF">
        <w:t>faptului</w:t>
      </w:r>
      <w:r w:rsidR="00932864">
        <w:t xml:space="preserve"> </w:t>
      </w:r>
      <w:r w:rsidR="00BA50AF" w:rsidRPr="00BA50AF">
        <w:t>că</w:t>
      </w:r>
      <w:r w:rsidR="00932864">
        <w:t xml:space="preserve"> </w:t>
      </w:r>
      <w:r w:rsidR="00BA50AF" w:rsidRPr="00BA50AF">
        <w:t>acestea</w:t>
      </w:r>
      <w:r w:rsidR="00932864">
        <w:t xml:space="preserve"> </w:t>
      </w:r>
      <w:r w:rsidR="00BA50AF" w:rsidRPr="00BA50AF">
        <w:t>dispun</w:t>
      </w:r>
      <w:r w:rsidR="00932864">
        <w:t xml:space="preserve"> </w:t>
      </w:r>
      <w:r w:rsidR="00BA50AF" w:rsidRPr="00BA50AF">
        <w:t>de</w:t>
      </w:r>
      <w:r w:rsidR="00932864">
        <w:t xml:space="preserve"> </w:t>
      </w:r>
      <w:r w:rsidR="00BA50AF" w:rsidRPr="00BA50AF">
        <w:t>capacitatea</w:t>
      </w:r>
      <w:r w:rsidR="00932864">
        <w:t xml:space="preserve"> </w:t>
      </w:r>
      <w:r w:rsidR="00BA50AF" w:rsidRPr="00BA50AF">
        <w:t>necesară</w:t>
      </w:r>
      <w:r w:rsidR="00932864">
        <w:t xml:space="preserve"> </w:t>
      </w:r>
      <w:r w:rsidR="00BA50AF" w:rsidRPr="00BA50AF">
        <w:t>pentru</w:t>
      </w:r>
      <w:r w:rsidR="00932864">
        <w:t xml:space="preserve"> </w:t>
      </w:r>
      <w:r w:rsidR="00BA50AF" w:rsidRPr="00BA50AF">
        <w:t>a-și</w:t>
      </w:r>
      <w:r w:rsidR="00932864">
        <w:t xml:space="preserve"> </w:t>
      </w:r>
      <w:r w:rsidR="00BA50AF" w:rsidRPr="00BA50AF">
        <w:t>desfășura</w:t>
      </w:r>
      <w:r w:rsidR="00932864">
        <w:t xml:space="preserve"> </w:t>
      </w:r>
      <w:r w:rsidR="00BA50AF" w:rsidRPr="00BA50AF">
        <w:t>activitatea.</w:t>
      </w:r>
      <w:r w:rsidR="00932864">
        <w:t xml:space="preserve"> </w:t>
      </w:r>
      <w:r w:rsidR="00BA50AF" w:rsidRPr="00BA50AF">
        <w:t>Revizuirea</w:t>
      </w:r>
      <w:r w:rsidR="00932864">
        <w:t xml:space="preserve"> </w:t>
      </w:r>
      <w:r w:rsidR="00BA50AF" w:rsidRPr="00BA50AF">
        <w:t>urmărește,</w:t>
      </w:r>
      <w:r w:rsidR="00932864">
        <w:t xml:space="preserve"> </w:t>
      </w:r>
      <w:r w:rsidR="00BA50AF" w:rsidRPr="00BA50AF">
        <w:t>de</w:t>
      </w:r>
      <w:r w:rsidR="00932864">
        <w:t xml:space="preserve"> </w:t>
      </w:r>
      <w:r w:rsidR="00BA50AF" w:rsidRPr="00BA50AF">
        <w:t>asemenea,</w:t>
      </w:r>
      <w:r w:rsidR="00932864">
        <w:t xml:space="preserve"> </w:t>
      </w:r>
      <w:r w:rsidR="00BA50AF" w:rsidRPr="00BA50AF">
        <w:t>consolidarea</w:t>
      </w:r>
      <w:r w:rsidR="00932864">
        <w:t xml:space="preserve"> </w:t>
      </w:r>
      <w:r w:rsidR="00BA50AF" w:rsidRPr="00BA50AF">
        <w:t>echilibrului</w:t>
      </w:r>
      <w:r w:rsidR="00932864">
        <w:t xml:space="preserve"> </w:t>
      </w:r>
      <w:r w:rsidR="00BA50AF" w:rsidRPr="00BA50AF">
        <w:t>de</w:t>
      </w:r>
      <w:r w:rsidR="00932864">
        <w:t xml:space="preserve"> </w:t>
      </w:r>
      <w:r w:rsidR="00BA50AF" w:rsidRPr="00BA50AF">
        <w:t>gen</w:t>
      </w:r>
      <w:r w:rsidR="00932864">
        <w:t xml:space="preserve"> </w:t>
      </w:r>
      <w:r w:rsidR="00BA50AF" w:rsidRPr="00BA50AF">
        <w:t>în</w:t>
      </w:r>
      <w:r w:rsidR="00932864">
        <w:t xml:space="preserve"> </w:t>
      </w:r>
      <w:r w:rsidR="00BA50AF" w:rsidRPr="00BA50AF">
        <w:t>cadrul</w:t>
      </w:r>
      <w:r w:rsidR="00932864">
        <w:t xml:space="preserve"> </w:t>
      </w:r>
      <w:r w:rsidR="00BA50AF" w:rsidRPr="00BA50AF">
        <w:t>comitetelor</w:t>
      </w:r>
      <w:r w:rsidR="00932864">
        <w:t xml:space="preserve"> </w:t>
      </w:r>
      <w:r w:rsidR="00BA50AF" w:rsidRPr="00BA50AF">
        <w:t>europene</w:t>
      </w:r>
      <w:r w:rsidR="00932864">
        <w:t xml:space="preserve"> </w:t>
      </w:r>
      <w:r w:rsidR="00BA50AF" w:rsidRPr="00BA50AF">
        <w:t>de</w:t>
      </w:r>
      <w:r w:rsidR="00932864">
        <w:t xml:space="preserve"> </w:t>
      </w:r>
      <w:r w:rsidR="00BA50AF" w:rsidRPr="00BA50AF">
        <w:t>întreprindere.</w:t>
      </w:r>
    </w:p>
    <w:p w14:paraId="6A75DC40" w14:textId="19FD22DE" w:rsidR="00BA50AF" w:rsidRPr="00BA50AF" w:rsidRDefault="00BA50AF" w:rsidP="00BA50AF">
      <w:r w:rsidRPr="00BA50AF">
        <w:t>În</w:t>
      </w:r>
      <w:r w:rsidR="00932864">
        <w:t xml:space="preserve"> </w:t>
      </w:r>
      <w:r w:rsidRPr="00BA50AF">
        <w:t>2023,</w:t>
      </w:r>
      <w:r w:rsidR="00932864">
        <w:t xml:space="preserve"> </w:t>
      </w:r>
      <w:r w:rsidRPr="00BA50AF">
        <w:t>Parlamentul</w:t>
      </w:r>
      <w:r w:rsidR="00932864">
        <w:t xml:space="preserve"> </w:t>
      </w:r>
      <w:r w:rsidRPr="00BA50AF">
        <w:t>European</w:t>
      </w:r>
      <w:r w:rsidR="00932864">
        <w:t xml:space="preserve"> </w:t>
      </w:r>
      <w:r w:rsidRPr="00BA50AF">
        <w:t>a</w:t>
      </w:r>
      <w:r w:rsidR="00932864">
        <w:t xml:space="preserve"> </w:t>
      </w:r>
      <w:r w:rsidRPr="00BA50AF">
        <w:t>adoptat</w:t>
      </w:r>
      <w:r w:rsidR="00932864">
        <w:t xml:space="preserve"> </w:t>
      </w:r>
      <w:r w:rsidRPr="00BA50AF">
        <w:t>o</w:t>
      </w:r>
      <w:r w:rsidR="00932864">
        <w:t xml:space="preserve"> </w:t>
      </w:r>
      <w:r w:rsidRPr="00BA50AF">
        <w:t>rezoluție</w:t>
      </w:r>
      <w:r w:rsidR="00932864">
        <w:t xml:space="preserve"> </w:t>
      </w:r>
      <w:r w:rsidRPr="00BA50AF">
        <w:t>legislativă</w:t>
      </w:r>
      <w:r w:rsidR="00932864">
        <w:t xml:space="preserve"> </w:t>
      </w:r>
      <w:r w:rsidRPr="00BA50AF">
        <w:t>din</w:t>
      </w:r>
      <w:r w:rsidR="00932864">
        <w:t xml:space="preserve"> </w:t>
      </w:r>
      <w:r w:rsidRPr="00BA50AF">
        <w:t>proprie</w:t>
      </w:r>
      <w:r w:rsidR="00932864">
        <w:t xml:space="preserve"> </w:t>
      </w:r>
      <w:r w:rsidRPr="00BA50AF">
        <w:t>inițiativă</w:t>
      </w:r>
      <w:r w:rsidR="00932864">
        <w:t xml:space="preserve"> </w:t>
      </w:r>
      <w:r w:rsidRPr="00BA50AF">
        <w:t>prin</w:t>
      </w:r>
      <w:r w:rsidR="00932864">
        <w:t xml:space="preserve"> </w:t>
      </w:r>
      <w:r w:rsidRPr="00BA50AF">
        <w:t>care</w:t>
      </w:r>
      <w:r w:rsidR="00932864">
        <w:t xml:space="preserve"> </w:t>
      </w:r>
      <w:r w:rsidRPr="00BA50AF">
        <w:t>invită</w:t>
      </w:r>
      <w:r w:rsidR="00932864">
        <w:t xml:space="preserve"> </w:t>
      </w:r>
      <w:r w:rsidRPr="00BA50AF">
        <w:t>Comisia</w:t>
      </w:r>
      <w:r w:rsidR="00932864">
        <w:t xml:space="preserve"> </w:t>
      </w:r>
      <w:r w:rsidRPr="00BA50AF">
        <w:t>să</w:t>
      </w:r>
      <w:r w:rsidR="00932864">
        <w:t xml:space="preserve"> </w:t>
      </w:r>
      <w:r w:rsidRPr="00BA50AF">
        <w:t>consolideze</w:t>
      </w:r>
      <w:r w:rsidR="00932864">
        <w:t xml:space="preserve"> </w:t>
      </w:r>
      <w:r w:rsidRPr="00BA50AF">
        <w:t>rolul</w:t>
      </w:r>
      <w:r w:rsidR="00932864">
        <w:t xml:space="preserve"> </w:t>
      </w:r>
      <w:r w:rsidRPr="00BA50AF">
        <w:t>și</w:t>
      </w:r>
      <w:r w:rsidR="00932864">
        <w:t xml:space="preserve"> </w:t>
      </w:r>
      <w:r w:rsidRPr="00BA50AF">
        <w:t>capacitatea</w:t>
      </w:r>
      <w:r w:rsidR="00932864">
        <w:t xml:space="preserve"> </w:t>
      </w:r>
      <w:r w:rsidRPr="00BA50AF">
        <w:t>CEI.</w:t>
      </w:r>
      <w:r w:rsidR="00932864">
        <w:t xml:space="preserve"> </w:t>
      </w:r>
      <w:r w:rsidRPr="00BA50AF">
        <w:t>Revizuirea</w:t>
      </w:r>
      <w:r w:rsidR="00932864">
        <w:t xml:space="preserve"> </w:t>
      </w:r>
      <w:r w:rsidRPr="00BA50AF">
        <w:t>propusă</w:t>
      </w:r>
      <w:r w:rsidR="00932864">
        <w:t xml:space="preserve"> </w:t>
      </w:r>
      <w:r w:rsidRPr="00BA50AF">
        <w:t>astăzi</w:t>
      </w:r>
      <w:r w:rsidR="00932864">
        <w:t xml:space="preserve"> </w:t>
      </w:r>
      <w:r w:rsidRPr="00BA50AF">
        <w:t>dă</w:t>
      </w:r>
      <w:r w:rsidR="00932864">
        <w:t xml:space="preserve"> </w:t>
      </w:r>
      <w:r w:rsidRPr="00BA50AF">
        <w:t>curs</w:t>
      </w:r>
      <w:r w:rsidR="00932864">
        <w:t xml:space="preserve"> </w:t>
      </w:r>
      <w:r w:rsidRPr="00BA50AF">
        <w:t>angajamentului</w:t>
      </w:r>
      <w:r w:rsidR="00932864">
        <w:t xml:space="preserve"> </w:t>
      </w:r>
      <w:r w:rsidRPr="00BA50AF">
        <w:t>politic</w:t>
      </w:r>
      <w:r w:rsidR="00932864">
        <w:t xml:space="preserve"> </w:t>
      </w:r>
      <w:r w:rsidRPr="00BA50AF">
        <w:lastRenderedPageBreak/>
        <w:t>asumat</w:t>
      </w:r>
      <w:r w:rsidR="00932864">
        <w:t xml:space="preserve"> </w:t>
      </w:r>
      <w:r w:rsidRPr="00BA50AF">
        <w:t>de</w:t>
      </w:r>
      <w:r w:rsidR="00932864">
        <w:t xml:space="preserve"> </w:t>
      </w:r>
      <w:r w:rsidRPr="00BA50AF">
        <w:t>președinta</w:t>
      </w:r>
      <w:r w:rsidR="00932864">
        <w:t xml:space="preserve"> </w:t>
      </w:r>
      <w:r w:rsidRPr="00BA50AF">
        <w:rPr>
          <w:b/>
          <w:bCs/>
        </w:rPr>
        <w:t>von</w:t>
      </w:r>
      <w:r w:rsidR="00932864">
        <w:rPr>
          <w:b/>
          <w:bCs/>
        </w:rPr>
        <w:t xml:space="preserve"> </w:t>
      </w:r>
      <w:proofErr w:type="spellStart"/>
      <w:r w:rsidRPr="00BA50AF">
        <w:rPr>
          <w:b/>
          <w:bCs/>
        </w:rPr>
        <w:t>der</w:t>
      </w:r>
      <w:proofErr w:type="spellEnd"/>
      <w:r w:rsidR="00932864">
        <w:rPr>
          <w:b/>
          <w:bCs/>
        </w:rPr>
        <w:t xml:space="preserve"> </w:t>
      </w:r>
      <w:proofErr w:type="spellStart"/>
      <w:r w:rsidRPr="00BA50AF">
        <w:rPr>
          <w:b/>
          <w:bCs/>
        </w:rPr>
        <w:t>Leyen</w:t>
      </w:r>
      <w:proofErr w:type="spellEnd"/>
      <w:r w:rsidR="00932864">
        <w:t xml:space="preserve"> </w:t>
      </w:r>
      <w:r w:rsidRPr="00BA50AF">
        <w:t>de</w:t>
      </w:r>
      <w:r w:rsidR="00932864">
        <w:t xml:space="preserve"> </w:t>
      </w:r>
      <w:r w:rsidRPr="00BA50AF">
        <w:t>a</w:t>
      </w:r>
      <w:r w:rsidR="00932864">
        <w:t xml:space="preserve"> </w:t>
      </w:r>
      <w:r w:rsidRPr="00BA50AF">
        <w:t>răspunde</w:t>
      </w:r>
      <w:r w:rsidR="00932864">
        <w:t xml:space="preserve"> </w:t>
      </w:r>
      <w:r w:rsidRPr="00BA50AF">
        <w:t>unor</w:t>
      </w:r>
      <w:r w:rsidR="00932864">
        <w:t xml:space="preserve"> </w:t>
      </w:r>
      <w:r w:rsidRPr="00BA50AF">
        <w:t>astfel</w:t>
      </w:r>
      <w:r w:rsidR="00932864">
        <w:t xml:space="preserve"> </w:t>
      </w:r>
      <w:r w:rsidRPr="00BA50AF">
        <w:t>de</w:t>
      </w:r>
      <w:r w:rsidR="00932864">
        <w:t xml:space="preserve"> </w:t>
      </w:r>
      <w:r w:rsidRPr="00BA50AF">
        <w:t>rezoluții</w:t>
      </w:r>
      <w:r w:rsidR="00932864">
        <w:t xml:space="preserve"> </w:t>
      </w:r>
      <w:r w:rsidRPr="00BA50AF">
        <w:t>printr-o</w:t>
      </w:r>
      <w:r w:rsidR="00932864">
        <w:t xml:space="preserve"> </w:t>
      </w:r>
      <w:r w:rsidRPr="00BA50AF">
        <w:t>propunere</w:t>
      </w:r>
      <w:r w:rsidR="00932864">
        <w:t xml:space="preserve"> </w:t>
      </w:r>
      <w:r w:rsidRPr="00BA50AF">
        <w:t>legislativă,</w:t>
      </w:r>
      <w:r w:rsidR="00932864">
        <w:t xml:space="preserve"> </w:t>
      </w:r>
      <w:r w:rsidRPr="00BA50AF">
        <w:t>cu</w:t>
      </w:r>
      <w:r w:rsidR="00932864">
        <w:t xml:space="preserve"> </w:t>
      </w:r>
      <w:r w:rsidRPr="00BA50AF">
        <w:t>respectarea</w:t>
      </w:r>
      <w:r w:rsidR="00932864">
        <w:t xml:space="preserve"> </w:t>
      </w:r>
      <w:r w:rsidRPr="00BA50AF">
        <w:t>deplină</w:t>
      </w:r>
      <w:r w:rsidR="00932864">
        <w:t xml:space="preserve"> </w:t>
      </w:r>
      <w:r w:rsidRPr="00BA50AF">
        <w:t>a</w:t>
      </w:r>
      <w:r w:rsidR="00932864">
        <w:t xml:space="preserve"> </w:t>
      </w:r>
      <w:r w:rsidRPr="00BA50AF">
        <w:t>principiului</w:t>
      </w:r>
      <w:r w:rsidR="00932864">
        <w:t xml:space="preserve"> </w:t>
      </w:r>
      <w:r w:rsidRPr="00BA50AF">
        <w:t>proporționalității,</w:t>
      </w:r>
      <w:r w:rsidR="00932864">
        <w:t xml:space="preserve"> </w:t>
      </w:r>
      <w:r w:rsidRPr="00BA50AF">
        <w:t>al</w:t>
      </w:r>
      <w:r w:rsidR="00932864">
        <w:t xml:space="preserve"> </w:t>
      </w:r>
      <w:r w:rsidRPr="00BA50AF">
        <w:t>subsidiarității</w:t>
      </w:r>
      <w:r w:rsidR="00932864">
        <w:t xml:space="preserve"> </w:t>
      </w:r>
      <w:r w:rsidRPr="00BA50AF">
        <w:t>și</w:t>
      </w:r>
      <w:r w:rsidR="00932864">
        <w:t xml:space="preserve"> </w:t>
      </w:r>
      <w:r w:rsidRPr="00BA50AF">
        <w:t>al</w:t>
      </w:r>
      <w:r w:rsidR="00932864">
        <w:t xml:space="preserve"> </w:t>
      </w:r>
      <w:r w:rsidRPr="00BA50AF">
        <w:t>unei</w:t>
      </w:r>
      <w:r w:rsidR="00932864">
        <w:t xml:space="preserve"> </w:t>
      </w:r>
      <w:r w:rsidRPr="00BA50AF">
        <w:t>mai</w:t>
      </w:r>
      <w:r w:rsidR="00932864">
        <w:t xml:space="preserve"> </w:t>
      </w:r>
      <w:r w:rsidRPr="00BA50AF">
        <w:t>bune</w:t>
      </w:r>
      <w:r w:rsidR="00932864">
        <w:t xml:space="preserve"> </w:t>
      </w:r>
      <w:r w:rsidRPr="00BA50AF">
        <w:t>legiferări.</w:t>
      </w:r>
    </w:p>
    <w:p w14:paraId="468F70CC" w14:textId="73F227B4" w:rsidR="00BA50AF" w:rsidRPr="00BA50AF" w:rsidRDefault="00BA50AF" w:rsidP="00BA50AF">
      <w:r w:rsidRPr="00BA50AF">
        <w:rPr>
          <w:b/>
          <w:bCs/>
        </w:rPr>
        <w:t>Comitete</w:t>
      </w:r>
      <w:r w:rsidR="00932864">
        <w:rPr>
          <w:b/>
          <w:bCs/>
        </w:rPr>
        <w:t xml:space="preserve"> </w:t>
      </w:r>
      <w:r w:rsidRPr="00BA50AF">
        <w:rPr>
          <w:b/>
          <w:bCs/>
        </w:rPr>
        <w:t>europene</w:t>
      </w:r>
      <w:r w:rsidR="00932864">
        <w:rPr>
          <w:b/>
          <w:bCs/>
        </w:rPr>
        <w:t xml:space="preserve"> </w:t>
      </w:r>
      <w:r w:rsidRPr="00BA50AF">
        <w:rPr>
          <w:b/>
          <w:bCs/>
        </w:rPr>
        <w:t>de</w:t>
      </w:r>
      <w:r w:rsidR="00932864">
        <w:rPr>
          <w:b/>
          <w:bCs/>
        </w:rPr>
        <w:t xml:space="preserve"> </w:t>
      </w:r>
      <w:r w:rsidRPr="00BA50AF">
        <w:rPr>
          <w:b/>
          <w:bCs/>
        </w:rPr>
        <w:t>întreprindere</w:t>
      </w:r>
      <w:r w:rsidR="00932864">
        <w:rPr>
          <w:b/>
          <w:bCs/>
        </w:rPr>
        <w:t xml:space="preserve"> </w:t>
      </w:r>
      <w:r w:rsidRPr="00BA50AF">
        <w:rPr>
          <w:b/>
          <w:bCs/>
        </w:rPr>
        <w:t>mai</w:t>
      </w:r>
      <w:r w:rsidR="00932864">
        <w:rPr>
          <w:b/>
          <w:bCs/>
        </w:rPr>
        <w:t xml:space="preserve"> </w:t>
      </w:r>
      <w:r w:rsidRPr="00BA50AF">
        <w:rPr>
          <w:b/>
          <w:bCs/>
        </w:rPr>
        <w:t>eficace</w:t>
      </w:r>
      <w:r w:rsidR="00932864">
        <w:rPr>
          <w:b/>
          <w:bCs/>
        </w:rPr>
        <w:t xml:space="preserve"> </w:t>
      </w:r>
      <w:r w:rsidRPr="00BA50AF">
        <w:rPr>
          <w:b/>
          <w:bCs/>
        </w:rPr>
        <w:t>și</w:t>
      </w:r>
      <w:r w:rsidR="00932864">
        <w:rPr>
          <w:b/>
          <w:bCs/>
        </w:rPr>
        <w:t xml:space="preserve"> </w:t>
      </w:r>
      <w:r w:rsidRPr="00BA50AF">
        <w:rPr>
          <w:b/>
          <w:bCs/>
        </w:rPr>
        <w:t>mai</w:t>
      </w:r>
      <w:r w:rsidR="00932864">
        <w:rPr>
          <w:b/>
          <w:bCs/>
        </w:rPr>
        <w:t xml:space="preserve"> </w:t>
      </w:r>
      <w:r w:rsidRPr="00BA50AF">
        <w:rPr>
          <w:b/>
          <w:bCs/>
        </w:rPr>
        <w:t>eficiente</w:t>
      </w:r>
    </w:p>
    <w:p w14:paraId="07E70B05" w14:textId="05FC8654" w:rsidR="00BA50AF" w:rsidRPr="00BA50AF" w:rsidRDefault="00BA50AF" w:rsidP="00BA50AF">
      <w:r w:rsidRPr="00BA50AF">
        <w:t>Principalele</w:t>
      </w:r>
      <w:r w:rsidR="00932864">
        <w:t xml:space="preserve"> </w:t>
      </w:r>
      <w:r w:rsidRPr="00BA50AF">
        <w:t>modificări</w:t>
      </w:r>
      <w:r w:rsidR="00932864">
        <w:t xml:space="preserve"> </w:t>
      </w:r>
      <w:r w:rsidRPr="00BA50AF">
        <w:t>propuse</w:t>
      </w:r>
      <w:r w:rsidR="00932864">
        <w:t xml:space="preserve"> </w:t>
      </w:r>
      <w:r w:rsidRPr="00BA50AF">
        <w:t>de</w:t>
      </w:r>
      <w:r w:rsidR="00932864">
        <w:t xml:space="preserve"> </w:t>
      </w:r>
      <w:r w:rsidRPr="00BA50AF">
        <w:t>Comisie</w:t>
      </w:r>
      <w:r w:rsidR="00932864">
        <w:t xml:space="preserve"> </w:t>
      </w:r>
      <w:r w:rsidRPr="00BA50AF">
        <w:t>includ:</w:t>
      </w:r>
    </w:p>
    <w:p w14:paraId="459E682D" w14:textId="5CB45C43" w:rsidR="00BA50AF" w:rsidRPr="00BA50AF" w:rsidRDefault="00BA50AF">
      <w:pPr>
        <w:numPr>
          <w:ilvl w:val="0"/>
          <w:numId w:val="21"/>
        </w:numPr>
      </w:pPr>
      <w:r w:rsidRPr="00BA50AF">
        <w:rPr>
          <w:b/>
          <w:bCs/>
        </w:rPr>
        <w:t>Acordarea</w:t>
      </w:r>
      <w:r w:rsidR="00932864">
        <w:rPr>
          <w:b/>
          <w:bCs/>
        </w:rPr>
        <w:t xml:space="preserve"> </w:t>
      </w:r>
      <w:r w:rsidRPr="00BA50AF">
        <w:rPr>
          <w:b/>
          <w:bCs/>
        </w:rPr>
        <w:t>de</w:t>
      </w:r>
      <w:r w:rsidR="00932864">
        <w:rPr>
          <w:b/>
          <w:bCs/>
        </w:rPr>
        <w:t xml:space="preserve"> </w:t>
      </w:r>
      <w:r w:rsidRPr="00BA50AF">
        <w:rPr>
          <w:b/>
          <w:bCs/>
        </w:rPr>
        <w:t>drepturi</w:t>
      </w:r>
      <w:r w:rsidR="00932864">
        <w:rPr>
          <w:b/>
          <w:bCs/>
        </w:rPr>
        <w:t xml:space="preserve"> </w:t>
      </w:r>
      <w:r w:rsidRPr="00BA50AF">
        <w:rPr>
          <w:b/>
          <w:bCs/>
        </w:rPr>
        <w:t>egale</w:t>
      </w:r>
      <w:r w:rsidR="00932864">
        <w:rPr>
          <w:b/>
          <w:bCs/>
        </w:rPr>
        <w:t xml:space="preserve"> </w:t>
      </w:r>
      <w:r w:rsidRPr="00BA50AF">
        <w:rPr>
          <w:b/>
          <w:bCs/>
        </w:rPr>
        <w:t>lucrătorilor</w:t>
      </w:r>
      <w:r w:rsidR="00932864">
        <w:rPr>
          <w:b/>
          <w:bCs/>
        </w:rPr>
        <w:t xml:space="preserve"> </w:t>
      </w:r>
      <w:r w:rsidRPr="00BA50AF">
        <w:rPr>
          <w:b/>
          <w:bCs/>
        </w:rPr>
        <w:t>din</w:t>
      </w:r>
      <w:r w:rsidR="00932864">
        <w:rPr>
          <w:b/>
          <w:bCs/>
        </w:rPr>
        <w:t xml:space="preserve"> </w:t>
      </w:r>
      <w:r w:rsidRPr="00BA50AF">
        <w:rPr>
          <w:b/>
          <w:bCs/>
        </w:rPr>
        <w:t>companiile</w:t>
      </w:r>
      <w:r w:rsidR="00932864">
        <w:rPr>
          <w:b/>
          <w:bCs/>
        </w:rPr>
        <w:t xml:space="preserve"> </w:t>
      </w:r>
      <w:r w:rsidRPr="00BA50AF">
        <w:rPr>
          <w:b/>
          <w:bCs/>
        </w:rPr>
        <w:t>multinaționale</w:t>
      </w:r>
      <w:r w:rsidR="00932864">
        <w:rPr>
          <w:b/>
          <w:bCs/>
        </w:rPr>
        <w:t xml:space="preserve"> </w:t>
      </w:r>
      <w:r w:rsidRPr="00BA50AF">
        <w:rPr>
          <w:b/>
          <w:bCs/>
        </w:rPr>
        <w:t>care</w:t>
      </w:r>
      <w:r w:rsidR="00932864">
        <w:rPr>
          <w:b/>
          <w:bCs/>
        </w:rPr>
        <w:t xml:space="preserve"> </w:t>
      </w:r>
      <w:r w:rsidRPr="00BA50AF">
        <w:rPr>
          <w:b/>
          <w:bCs/>
        </w:rPr>
        <w:t>își</w:t>
      </w:r>
      <w:r w:rsidR="00932864">
        <w:rPr>
          <w:b/>
          <w:bCs/>
        </w:rPr>
        <w:t xml:space="preserve"> </w:t>
      </w:r>
      <w:r w:rsidRPr="00BA50AF">
        <w:rPr>
          <w:b/>
          <w:bCs/>
        </w:rPr>
        <w:t>desfășoară</w:t>
      </w:r>
      <w:r w:rsidR="00932864">
        <w:rPr>
          <w:b/>
          <w:bCs/>
        </w:rPr>
        <w:t xml:space="preserve"> </w:t>
      </w:r>
      <w:r w:rsidRPr="00BA50AF">
        <w:rPr>
          <w:b/>
          <w:bCs/>
        </w:rPr>
        <w:t>activitatea</w:t>
      </w:r>
      <w:r w:rsidR="00932864">
        <w:rPr>
          <w:b/>
          <w:bCs/>
        </w:rPr>
        <w:t xml:space="preserve"> </w:t>
      </w:r>
      <w:r w:rsidRPr="00BA50AF">
        <w:rPr>
          <w:b/>
          <w:bCs/>
        </w:rPr>
        <w:t>în</w:t>
      </w:r>
      <w:r w:rsidR="00932864">
        <w:rPr>
          <w:b/>
          <w:bCs/>
        </w:rPr>
        <w:t xml:space="preserve"> </w:t>
      </w:r>
      <w:r w:rsidRPr="00BA50AF">
        <w:rPr>
          <w:b/>
          <w:bCs/>
        </w:rPr>
        <w:t>UE/SEE</w:t>
      </w:r>
      <w:r w:rsidR="00932864">
        <w:rPr>
          <w:b/>
          <w:bCs/>
        </w:rPr>
        <w:t xml:space="preserve"> </w:t>
      </w:r>
      <w:r w:rsidRPr="00BA50AF">
        <w:rPr>
          <w:b/>
          <w:bCs/>
        </w:rPr>
        <w:t>să</w:t>
      </w:r>
      <w:r w:rsidR="00932864">
        <w:rPr>
          <w:b/>
          <w:bCs/>
        </w:rPr>
        <w:t xml:space="preserve"> </w:t>
      </w:r>
      <w:r w:rsidRPr="00BA50AF">
        <w:rPr>
          <w:b/>
          <w:bCs/>
        </w:rPr>
        <w:t>solicite</w:t>
      </w:r>
      <w:r w:rsidR="00932864">
        <w:rPr>
          <w:b/>
          <w:bCs/>
        </w:rPr>
        <w:t xml:space="preserve"> </w:t>
      </w:r>
      <w:r w:rsidRPr="00BA50AF">
        <w:rPr>
          <w:b/>
          <w:bCs/>
        </w:rPr>
        <w:t>crearea</w:t>
      </w:r>
      <w:r w:rsidR="00932864">
        <w:rPr>
          <w:b/>
          <w:bCs/>
        </w:rPr>
        <w:t xml:space="preserve"> </w:t>
      </w:r>
      <w:r w:rsidRPr="00BA50AF">
        <w:rPr>
          <w:b/>
          <w:bCs/>
        </w:rPr>
        <w:t>unui</w:t>
      </w:r>
      <w:r w:rsidR="00932864">
        <w:rPr>
          <w:b/>
          <w:bCs/>
        </w:rPr>
        <w:t xml:space="preserve"> </w:t>
      </w:r>
      <w:r w:rsidRPr="00BA50AF">
        <w:rPr>
          <w:b/>
          <w:bCs/>
        </w:rPr>
        <w:t>nou</w:t>
      </w:r>
      <w:r w:rsidR="00932864">
        <w:rPr>
          <w:b/>
          <w:bCs/>
        </w:rPr>
        <w:t xml:space="preserve"> </w:t>
      </w:r>
      <w:r w:rsidRPr="00BA50AF">
        <w:rPr>
          <w:b/>
          <w:bCs/>
        </w:rPr>
        <w:t>CEI:</w:t>
      </w:r>
      <w:r w:rsidR="00932864">
        <w:t xml:space="preserve"> </w:t>
      </w:r>
      <w:r w:rsidRPr="00BA50AF">
        <w:t>derogările</w:t>
      </w:r>
      <w:r w:rsidR="00932864">
        <w:t xml:space="preserve"> </w:t>
      </w:r>
      <w:r w:rsidRPr="00BA50AF">
        <w:t>de</w:t>
      </w:r>
      <w:r w:rsidR="00932864">
        <w:t xml:space="preserve"> </w:t>
      </w:r>
      <w:r w:rsidRPr="00BA50AF">
        <w:t>la</w:t>
      </w:r>
      <w:r w:rsidR="00932864">
        <w:t xml:space="preserve"> </w:t>
      </w:r>
      <w:r w:rsidRPr="00BA50AF">
        <w:t>actuala</w:t>
      </w:r>
      <w:r w:rsidR="00932864">
        <w:t xml:space="preserve"> </w:t>
      </w:r>
      <w:r w:rsidRPr="00BA50AF">
        <w:t>directivă</w:t>
      </w:r>
      <w:r w:rsidR="00932864">
        <w:t xml:space="preserve"> </w:t>
      </w:r>
      <w:r w:rsidRPr="00BA50AF">
        <w:t>vor</w:t>
      </w:r>
      <w:r w:rsidR="00932864">
        <w:t xml:space="preserve"> </w:t>
      </w:r>
      <w:r w:rsidRPr="00BA50AF">
        <w:t>fi</w:t>
      </w:r>
      <w:r w:rsidR="00932864">
        <w:t xml:space="preserve"> </w:t>
      </w:r>
      <w:r w:rsidRPr="00BA50AF">
        <w:t>eliminate,</w:t>
      </w:r>
      <w:r w:rsidR="00932864">
        <w:t xml:space="preserve"> </w:t>
      </w:r>
      <w:r w:rsidRPr="00BA50AF">
        <w:t>permițând</w:t>
      </w:r>
      <w:r w:rsidR="00932864">
        <w:t xml:space="preserve"> </w:t>
      </w:r>
      <w:r w:rsidRPr="00BA50AF">
        <w:t>unui</w:t>
      </w:r>
      <w:r w:rsidR="00932864">
        <w:t xml:space="preserve"> </w:t>
      </w:r>
      <w:r w:rsidRPr="00BA50AF">
        <w:t>număr</w:t>
      </w:r>
      <w:r w:rsidR="00932864">
        <w:t xml:space="preserve"> </w:t>
      </w:r>
      <w:r w:rsidRPr="00BA50AF">
        <w:t>de</w:t>
      </w:r>
      <w:r w:rsidR="00932864">
        <w:t xml:space="preserve"> </w:t>
      </w:r>
      <w:r w:rsidRPr="00BA50AF">
        <w:t>5,4</w:t>
      </w:r>
      <w:r w:rsidR="00932864">
        <w:t xml:space="preserve"> </w:t>
      </w:r>
      <w:r w:rsidRPr="00BA50AF">
        <w:t>milioane</w:t>
      </w:r>
      <w:r w:rsidR="00932864">
        <w:t xml:space="preserve"> </w:t>
      </w:r>
      <w:r w:rsidRPr="00BA50AF">
        <w:t>de</w:t>
      </w:r>
      <w:r w:rsidR="00932864">
        <w:t xml:space="preserve"> </w:t>
      </w:r>
      <w:r w:rsidRPr="00BA50AF">
        <w:t>lucrători</w:t>
      </w:r>
      <w:r w:rsidR="00932864">
        <w:t xml:space="preserve"> </w:t>
      </w:r>
      <w:r w:rsidRPr="00BA50AF">
        <w:t>din</w:t>
      </w:r>
      <w:r w:rsidR="00932864">
        <w:t xml:space="preserve"> </w:t>
      </w:r>
      <w:r w:rsidRPr="00BA50AF">
        <w:t>320</w:t>
      </w:r>
      <w:r w:rsidR="00932864">
        <w:t xml:space="preserve"> </w:t>
      </w:r>
      <w:r w:rsidRPr="00BA50AF">
        <w:t>de</w:t>
      </w:r>
      <w:r w:rsidR="00932864">
        <w:t xml:space="preserve"> </w:t>
      </w:r>
      <w:r w:rsidRPr="00BA50AF">
        <w:t>întreprinderi</w:t>
      </w:r>
      <w:r w:rsidR="00932864">
        <w:t xml:space="preserve"> </w:t>
      </w:r>
      <w:r w:rsidRPr="00BA50AF">
        <w:t>multinaționale</w:t>
      </w:r>
      <w:r w:rsidR="00932864">
        <w:t xml:space="preserve"> </w:t>
      </w:r>
      <w:r w:rsidRPr="00BA50AF">
        <w:t>cu</w:t>
      </w:r>
      <w:r w:rsidR="00932864">
        <w:t xml:space="preserve"> </w:t>
      </w:r>
      <w:r w:rsidRPr="00BA50AF">
        <w:t>acorduri</w:t>
      </w:r>
      <w:r w:rsidR="00932864">
        <w:t xml:space="preserve"> </w:t>
      </w:r>
      <w:r w:rsidRPr="00BA50AF">
        <w:t>preexistente</w:t>
      </w:r>
      <w:r w:rsidR="00932864">
        <w:t xml:space="preserve"> </w:t>
      </w:r>
      <w:r w:rsidRPr="00BA50AF">
        <w:t>să</w:t>
      </w:r>
      <w:r w:rsidR="00932864">
        <w:t xml:space="preserve"> </w:t>
      </w:r>
      <w:r w:rsidRPr="00BA50AF">
        <w:t>solicite</w:t>
      </w:r>
      <w:r w:rsidR="00932864">
        <w:t xml:space="preserve"> </w:t>
      </w:r>
      <w:r w:rsidRPr="00BA50AF">
        <w:t>înființarea</w:t>
      </w:r>
      <w:r w:rsidR="00932864">
        <w:t xml:space="preserve"> </w:t>
      </w:r>
      <w:r w:rsidRPr="00BA50AF">
        <w:t>unui</w:t>
      </w:r>
      <w:r w:rsidR="00932864">
        <w:t xml:space="preserve"> </w:t>
      </w:r>
      <w:r w:rsidRPr="00BA50AF">
        <w:t>comitet</w:t>
      </w:r>
      <w:r w:rsidR="00932864">
        <w:t xml:space="preserve"> </w:t>
      </w:r>
      <w:r w:rsidRPr="00BA50AF">
        <w:t>european</w:t>
      </w:r>
      <w:r w:rsidR="00932864">
        <w:t xml:space="preserve"> </w:t>
      </w:r>
      <w:r w:rsidRPr="00BA50AF">
        <w:t>de</w:t>
      </w:r>
      <w:r w:rsidR="00932864">
        <w:t xml:space="preserve"> </w:t>
      </w:r>
      <w:r w:rsidRPr="00BA50AF">
        <w:t>întreprindere.</w:t>
      </w:r>
    </w:p>
    <w:p w14:paraId="690F6A60" w14:textId="6EF752B2" w:rsidR="00BA50AF" w:rsidRPr="00BA50AF" w:rsidRDefault="00BA50AF">
      <w:pPr>
        <w:numPr>
          <w:ilvl w:val="0"/>
          <w:numId w:val="21"/>
        </w:numPr>
      </w:pPr>
      <w:r w:rsidRPr="00BA50AF">
        <w:rPr>
          <w:b/>
          <w:bCs/>
        </w:rPr>
        <w:t>Clarificarea</w:t>
      </w:r>
      <w:r w:rsidR="00932864">
        <w:rPr>
          <w:b/>
          <w:bCs/>
        </w:rPr>
        <w:t xml:space="preserve"> </w:t>
      </w:r>
      <w:r w:rsidRPr="00BA50AF">
        <w:rPr>
          <w:b/>
          <w:bCs/>
        </w:rPr>
        <w:t>definiției</w:t>
      </w:r>
      <w:r w:rsidR="00932864">
        <w:rPr>
          <w:b/>
          <w:bCs/>
        </w:rPr>
        <w:t xml:space="preserve"> </w:t>
      </w:r>
      <w:r w:rsidRPr="00BA50AF">
        <w:rPr>
          <w:b/>
          <w:bCs/>
        </w:rPr>
        <w:t>aspectelor</w:t>
      </w:r>
      <w:r w:rsidR="00932864">
        <w:rPr>
          <w:b/>
          <w:bCs/>
        </w:rPr>
        <w:t xml:space="preserve"> </w:t>
      </w:r>
      <w:r w:rsidRPr="00BA50AF">
        <w:rPr>
          <w:b/>
          <w:bCs/>
        </w:rPr>
        <w:t>transnaționale:</w:t>
      </w:r>
      <w:r w:rsidR="00932864">
        <w:t xml:space="preserve"> </w:t>
      </w:r>
      <w:r w:rsidRPr="00BA50AF">
        <w:t>asigurarea</w:t>
      </w:r>
      <w:r w:rsidR="00932864">
        <w:t xml:space="preserve"> </w:t>
      </w:r>
      <w:r w:rsidRPr="00BA50AF">
        <w:t>faptului</w:t>
      </w:r>
      <w:r w:rsidR="00932864">
        <w:t xml:space="preserve"> </w:t>
      </w:r>
      <w:r w:rsidRPr="00BA50AF">
        <w:t>că</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completează</w:t>
      </w:r>
      <w:r w:rsidR="00932864">
        <w:t xml:space="preserve"> </w:t>
      </w:r>
      <w:r w:rsidRPr="00BA50AF">
        <w:t>activitatea</w:t>
      </w:r>
      <w:r w:rsidR="00932864">
        <w:t xml:space="preserve"> </w:t>
      </w:r>
      <w:r w:rsidRPr="00BA50AF">
        <w:t>organismelor</w:t>
      </w:r>
      <w:r w:rsidR="00932864">
        <w:t xml:space="preserve"> </w:t>
      </w:r>
      <w:r w:rsidRPr="00BA50AF">
        <w:t>naționale</w:t>
      </w:r>
      <w:r w:rsidR="00932864">
        <w:t xml:space="preserve"> </w:t>
      </w:r>
      <w:r w:rsidRPr="00BA50AF">
        <w:t>de</w:t>
      </w:r>
      <w:r w:rsidR="00932864">
        <w:t xml:space="preserve"> </w:t>
      </w:r>
      <w:r w:rsidRPr="00BA50AF">
        <w:t>informare</w:t>
      </w:r>
      <w:r w:rsidR="00932864">
        <w:t xml:space="preserve"> </w:t>
      </w:r>
      <w:r w:rsidRPr="00BA50AF">
        <w:t>și</w:t>
      </w:r>
      <w:r w:rsidR="00932864">
        <w:t xml:space="preserve"> </w:t>
      </w:r>
      <w:r w:rsidRPr="00BA50AF">
        <w:t>consultare</w:t>
      </w:r>
      <w:r w:rsidR="00932864">
        <w:t xml:space="preserve"> </w:t>
      </w:r>
      <w:r w:rsidRPr="00BA50AF">
        <w:t>și</w:t>
      </w:r>
      <w:r w:rsidR="00932864">
        <w:t xml:space="preserve"> </w:t>
      </w:r>
      <w:r w:rsidRPr="00BA50AF">
        <w:t>că</w:t>
      </w:r>
      <w:r w:rsidR="00932864">
        <w:t xml:space="preserve"> </w:t>
      </w:r>
      <w:r w:rsidRPr="00BA50AF">
        <w:t>activitățile</w:t>
      </w:r>
      <w:r w:rsidR="00932864">
        <w:t xml:space="preserve"> </w:t>
      </w:r>
      <w:r w:rsidRPr="00BA50AF">
        <w:t>lor</w:t>
      </w:r>
      <w:r w:rsidR="00932864">
        <w:t xml:space="preserve"> </w:t>
      </w:r>
      <w:r w:rsidRPr="00BA50AF">
        <w:t>nu</w:t>
      </w:r>
      <w:r w:rsidR="00932864">
        <w:t xml:space="preserve"> </w:t>
      </w:r>
      <w:r w:rsidRPr="00BA50AF">
        <w:t>se</w:t>
      </w:r>
      <w:r w:rsidR="00932864">
        <w:t xml:space="preserve"> </w:t>
      </w:r>
      <w:r w:rsidRPr="00BA50AF">
        <w:t>suprapun.</w:t>
      </w:r>
      <w:r w:rsidR="00932864">
        <w:t xml:space="preserve"> </w:t>
      </w:r>
      <w:r w:rsidRPr="00BA50AF">
        <w:t>O</w:t>
      </w:r>
      <w:r w:rsidR="00932864">
        <w:t xml:space="preserve"> </w:t>
      </w:r>
      <w:r w:rsidRPr="00BA50AF">
        <w:t>definiție</w:t>
      </w:r>
      <w:r w:rsidR="00932864">
        <w:t xml:space="preserve"> </w:t>
      </w:r>
      <w:r w:rsidRPr="00BA50AF">
        <w:t>clară</w:t>
      </w:r>
      <w:r w:rsidR="00932864">
        <w:t xml:space="preserve"> </w:t>
      </w:r>
      <w:r w:rsidRPr="00BA50AF">
        <w:t>este</w:t>
      </w:r>
      <w:r w:rsidR="00932864">
        <w:t xml:space="preserve"> </w:t>
      </w:r>
      <w:r w:rsidRPr="00BA50AF">
        <w:t>esențială</w:t>
      </w:r>
      <w:r w:rsidR="00932864">
        <w:t xml:space="preserve"> </w:t>
      </w:r>
      <w:r w:rsidRPr="00BA50AF">
        <w:t>pentru</w:t>
      </w:r>
      <w:r w:rsidR="00932864">
        <w:t xml:space="preserve"> </w:t>
      </w:r>
      <w:r w:rsidRPr="00BA50AF">
        <w:t>a</w:t>
      </w:r>
      <w:r w:rsidR="00932864">
        <w:t xml:space="preserve"> </w:t>
      </w:r>
      <w:r w:rsidRPr="00BA50AF">
        <w:t>stabili</w:t>
      </w:r>
      <w:r w:rsidR="00932864">
        <w:t xml:space="preserve"> </w:t>
      </w:r>
      <w:r w:rsidRPr="00BA50AF">
        <w:t>când</w:t>
      </w:r>
      <w:r w:rsidR="00932864">
        <w:t xml:space="preserve"> </w:t>
      </w:r>
      <w:r w:rsidRPr="00BA50AF">
        <w:t>trebuie</w:t>
      </w:r>
      <w:r w:rsidR="00932864">
        <w:t xml:space="preserve"> </w:t>
      </w:r>
      <w:r w:rsidRPr="00BA50AF">
        <w:t>consultate</w:t>
      </w:r>
      <w:r w:rsidR="00932864">
        <w:t xml:space="preserve"> </w:t>
      </w:r>
      <w:r w:rsidRPr="00BA50AF">
        <w:t>și</w:t>
      </w:r>
      <w:r w:rsidR="00932864">
        <w:t xml:space="preserve"> </w:t>
      </w:r>
      <w:r w:rsidRPr="00BA50AF">
        <w:t>informate</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p>
    <w:p w14:paraId="0F70D186" w14:textId="6048AF56" w:rsidR="00BA50AF" w:rsidRPr="00BA50AF" w:rsidRDefault="00BA50AF">
      <w:pPr>
        <w:numPr>
          <w:ilvl w:val="0"/>
          <w:numId w:val="21"/>
        </w:numPr>
      </w:pPr>
      <w:r w:rsidRPr="00BA50AF">
        <w:rPr>
          <w:b/>
          <w:bCs/>
        </w:rPr>
        <w:t>Asigurarea</w:t>
      </w:r>
      <w:r w:rsidR="00932864">
        <w:rPr>
          <w:b/>
          <w:bCs/>
        </w:rPr>
        <w:t xml:space="preserve"> </w:t>
      </w:r>
      <w:r w:rsidRPr="00BA50AF">
        <w:rPr>
          <w:b/>
          <w:bCs/>
        </w:rPr>
        <w:t>faptului</w:t>
      </w:r>
      <w:r w:rsidR="00932864">
        <w:rPr>
          <w:b/>
          <w:bCs/>
        </w:rPr>
        <w:t xml:space="preserve"> </w:t>
      </w:r>
      <w:r w:rsidRPr="00BA50AF">
        <w:rPr>
          <w:b/>
          <w:bCs/>
        </w:rPr>
        <w:t>că</w:t>
      </w:r>
      <w:r w:rsidR="00932864">
        <w:rPr>
          <w:b/>
          <w:bCs/>
        </w:rPr>
        <w:t xml:space="preserve"> </w:t>
      </w:r>
      <w:r w:rsidRPr="00BA50AF">
        <w:rPr>
          <w:b/>
          <w:bCs/>
        </w:rPr>
        <w:t>lucrătorii</w:t>
      </w:r>
      <w:r w:rsidR="00932864">
        <w:rPr>
          <w:b/>
          <w:bCs/>
        </w:rPr>
        <w:t xml:space="preserve"> </w:t>
      </w:r>
      <w:r w:rsidRPr="00BA50AF">
        <w:rPr>
          <w:b/>
          <w:bCs/>
        </w:rPr>
        <w:t>din</w:t>
      </w:r>
      <w:r w:rsidR="00932864">
        <w:rPr>
          <w:b/>
          <w:bCs/>
        </w:rPr>
        <w:t xml:space="preserve"> </w:t>
      </w:r>
      <w:r w:rsidRPr="00BA50AF">
        <w:rPr>
          <w:b/>
          <w:bCs/>
        </w:rPr>
        <w:t>întreprinderile</w:t>
      </w:r>
      <w:r w:rsidR="00932864">
        <w:rPr>
          <w:b/>
          <w:bCs/>
        </w:rPr>
        <w:t xml:space="preserve"> </w:t>
      </w:r>
      <w:r w:rsidRPr="00BA50AF">
        <w:rPr>
          <w:b/>
          <w:bCs/>
        </w:rPr>
        <w:t>multinaționale</w:t>
      </w:r>
      <w:r w:rsidR="00932864">
        <w:rPr>
          <w:b/>
          <w:bCs/>
        </w:rPr>
        <w:t xml:space="preserve"> </w:t>
      </w:r>
      <w:r w:rsidRPr="00BA50AF">
        <w:rPr>
          <w:b/>
          <w:bCs/>
        </w:rPr>
        <w:t>sunt</w:t>
      </w:r>
      <w:r w:rsidR="00932864">
        <w:rPr>
          <w:b/>
          <w:bCs/>
        </w:rPr>
        <w:t xml:space="preserve"> </w:t>
      </w:r>
      <w:r w:rsidRPr="00BA50AF">
        <w:rPr>
          <w:b/>
          <w:bCs/>
        </w:rPr>
        <w:t>consultați</w:t>
      </w:r>
      <w:r w:rsidR="00932864">
        <w:rPr>
          <w:b/>
          <w:bCs/>
        </w:rPr>
        <w:t xml:space="preserve"> </w:t>
      </w:r>
      <w:r w:rsidRPr="00BA50AF">
        <w:rPr>
          <w:b/>
          <w:bCs/>
        </w:rPr>
        <w:t>în</w:t>
      </w:r>
      <w:r w:rsidR="00932864">
        <w:rPr>
          <w:b/>
          <w:bCs/>
        </w:rPr>
        <w:t xml:space="preserve"> </w:t>
      </w:r>
      <w:r w:rsidRPr="00BA50AF">
        <w:rPr>
          <w:b/>
          <w:bCs/>
        </w:rPr>
        <w:t>timp</w:t>
      </w:r>
      <w:r w:rsidR="00932864">
        <w:rPr>
          <w:b/>
          <w:bCs/>
        </w:rPr>
        <w:t xml:space="preserve"> </w:t>
      </w:r>
      <w:r w:rsidRPr="00BA50AF">
        <w:rPr>
          <w:b/>
          <w:bCs/>
        </w:rPr>
        <w:t>util</w:t>
      </w:r>
      <w:r w:rsidR="00932864">
        <w:rPr>
          <w:b/>
          <w:bCs/>
        </w:rPr>
        <w:t xml:space="preserve"> </w:t>
      </w:r>
      <w:r w:rsidRPr="00BA50AF">
        <w:rPr>
          <w:b/>
          <w:bCs/>
        </w:rPr>
        <w:t>și</w:t>
      </w:r>
      <w:r w:rsidR="00932864">
        <w:rPr>
          <w:b/>
          <w:bCs/>
        </w:rPr>
        <w:t xml:space="preserve"> </w:t>
      </w:r>
      <w:r w:rsidRPr="00BA50AF">
        <w:rPr>
          <w:b/>
          <w:bCs/>
        </w:rPr>
        <w:t>în</w:t>
      </w:r>
      <w:r w:rsidR="00932864">
        <w:rPr>
          <w:b/>
          <w:bCs/>
        </w:rPr>
        <w:t xml:space="preserve"> </w:t>
      </w:r>
      <w:r w:rsidRPr="00BA50AF">
        <w:rPr>
          <w:b/>
          <w:bCs/>
        </w:rPr>
        <w:t>mod</w:t>
      </w:r>
      <w:r w:rsidR="00932864">
        <w:rPr>
          <w:b/>
          <w:bCs/>
        </w:rPr>
        <w:t xml:space="preserve"> </w:t>
      </w:r>
      <w:r w:rsidRPr="00BA50AF">
        <w:rPr>
          <w:b/>
          <w:bCs/>
        </w:rPr>
        <w:t>semnificativ</w:t>
      </w:r>
      <w:r w:rsidR="00932864">
        <w:rPr>
          <w:b/>
          <w:bCs/>
        </w:rPr>
        <w:t xml:space="preserve"> </w:t>
      </w:r>
      <w:r w:rsidRPr="00BA50AF">
        <w:rPr>
          <w:b/>
          <w:bCs/>
        </w:rPr>
        <w:t>cu</w:t>
      </w:r>
      <w:r w:rsidR="00932864">
        <w:rPr>
          <w:b/>
          <w:bCs/>
        </w:rPr>
        <w:t xml:space="preserve"> </w:t>
      </w:r>
      <w:r w:rsidRPr="00BA50AF">
        <w:rPr>
          <w:b/>
          <w:bCs/>
        </w:rPr>
        <w:t>privire</w:t>
      </w:r>
      <w:r w:rsidR="00932864">
        <w:rPr>
          <w:b/>
          <w:bCs/>
        </w:rPr>
        <w:t xml:space="preserve"> </w:t>
      </w:r>
      <w:r w:rsidRPr="00BA50AF">
        <w:rPr>
          <w:b/>
          <w:bCs/>
        </w:rPr>
        <w:t>la</w:t>
      </w:r>
      <w:r w:rsidR="00932864">
        <w:rPr>
          <w:b/>
          <w:bCs/>
        </w:rPr>
        <w:t xml:space="preserve"> </w:t>
      </w:r>
      <w:r w:rsidRPr="00BA50AF">
        <w:rPr>
          <w:b/>
          <w:bCs/>
        </w:rPr>
        <w:t>aspectele</w:t>
      </w:r>
      <w:r w:rsidR="00932864">
        <w:rPr>
          <w:b/>
          <w:bCs/>
        </w:rPr>
        <w:t xml:space="preserve"> </w:t>
      </w:r>
      <w:r w:rsidRPr="00BA50AF">
        <w:rPr>
          <w:b/>
          <w:bCs/>
        </w:rPr>
        <w:t>care</w:t>
      </w:r>
      <w:r w:rsidR="00932864">
        <w:rPr>
          <w:b/>
          <w:bCs/>
        </w:rPr>
        <w:t xml:space="preserve"> </w:t>
      </w:r>
      <w:r w:rsidRPr="00BA50AF">
        <w:rPr>
          <w:b/>
          <w:bCs/>
        </w:rPr>
        <w:t>îi</w:t>
      </w:r>
      <w:r w:rsidR="00932864">
        <w:rPr>
          <w:b/>
          <w:bCs/>
        </w:rPr>
        <w:t xml:space="preserve"> </w:t>
      </w:r>
      <w:r w:rsidRPr="00BA50AF">
        <w:rPr>
          <w:b/>
          <w:bCs/>
        </w:rPr>
        <w:t>privesc</w:t>
      </w:r>
      <w:r w:rsidRPr="00BA50AF">
        <w:t>:</w:t>
      </w:r>
    </w:p>
    <w:p w14:paraId="7622C3B0" w14:textId="3325E8C4" w:rsidR="00BA50AF" w:rsidRPr="00BA50AF" w:rsidRDefault="00BA50AF">
      <w:pPr>
        <w:numPr>
          <w:ilvl w:val="1"/>
          <w:numId w:val="21"/>
        </w:numPr>
      </w:pPr>
      <w:r w:rsidRPr="00BA50AF">
        <w:t>Membrii</w:t>
      </w:r>
      <w:r w:rsidR="00932864">
        <w:t xml:space="preserve"> </w:t>
      </w:r>
      <w:r w:rsidRPr="00BA50AF">
        <w:t>CEI</w:t>
      </w:r>
      <w:r w:rsidR="00932864">
        <w:t xml:space="preserve"> </w:t>
      </w:r>
      <w:r w:rsidRPr="00BA50AF">
        <w:t>ar</w:t>
      </w:r>
      <w:r w:rsidR="00932864">
        <w:t xml:space="preserve"> </w:t>
      </w:r>
      <w:r w:rsidRPr="00BA50AF">
        <w:t>trebui</w:t>
      </w:r>
      <w:r w:rsidR="00932864">
        <w:t xml:space="preserve"> </w:t>
      </w:r>
      <w:r w:rsidRPr="00BA50AF">
        <w:t>să</w:t>
      </w:r>
      <w:r w:rsidR="00932864">
        <w:t xml:space="preserve"> </w:t>
      </w:r>
      <w:r w:rsidRPr="00BA50AF">
        <w:t>primească</w:t>
      </w:r>
      <w:r w:rsidR="00932864">
        <w:t xml:space="preserve"> </w:t>
      </w:r>
      <w:r w:rsidRPr="00BA50AF">
        <w:t>un</w:t>
      </w:r>
      <w:r w:rsidR="00932864">
        <w:t xml:space="preserve"> </w:t>
      </w:r>
      <w:r w:rsidRPr="00BA50AF">
        <w:t>răspuns</w:t>
      </w:r>
      <w:r w:rsidR="00932864">
        <w:t xml:space="preserve"> </w:t>
      </w:r>
      <w:r w:rsidRPr="00BA50AF">
        <w:t>motivat</w:t>
      </w:r>
      <w:r w:rsidR="00932864">
        <w:t xml:space="preserve"> </w:t>
      </w:r>
      <w:r w:rsidRPr="00BA50AF">
        <w:t>la</w:t>
      </w:r>
      <w:r w:rsidR="00932864">
        <w:t xml:space="preserve"> </w:t>
      </w:r>
      <w:r w:rsidRPr="00BA50AF">
        <w:t>avizul</w:t>
      </w:r>
      <w:r w:rsidR="00932864">
        <w:t xml:space="preserve"> </w:t>
      </w:r>
      <w:r w:rsidRPr="00BA50AF">
        <w:t>lor</w:t>
      </w:r>
      <w:r w:rsidR="00932864">
        <w:t xml:space="preserve"> </w:t>
      </w:r>
      <w:r w:rsidRPr="00BA50AF">
        <w:t>înainte</w:t>
      </w:r>
      <w:r w:rsidR="00932864">
        <w:t xml:space="preserve"> </w:t>
      </w:r>
      <w:r w:rsidRPr="00BA50AF">
        <w:t>ca</w:t>
      </w:r>
      <w:r w:rsidR="00932864">
        <w:t xml:space="preserve"> </w:t>
      </w:r>
      <w:r w:rsidRPr="00BA50AF">
        <w:t>conducerea</w:t>
      </w:r>
      <w:r w:rsidR="00932864">
        <w:t xml:space="preserve"> </w:t>
      </w:r>
      <w:r w:rsidRPr="00BA50AF">
        <w:t>întreprinderii</w:t>
      </w:r>
      <w:r w:rsidR="00932864">
        <w:t xml:space="preserve"> </w:t>
      </w:r>
      <w:r w:rsidRPr="00BA50AF">
        <w:t>să</w:t>
      </w:r>
      <w:r w:rsidR="00932864">
        <w:t xml:space="preserve"> </w:t>
      </w:r>
      <w:r w:rsidRPr="00BA50AF">
        <w:t>adopte</w:t>
      </w:r>
      <w:r w:rsidR="00932864">
        <w:t xml:space="preserve"> </w:t>
      </w:r>
      <w:r w:rsidRPr="00BA50AF">
        <w:t>o</w:t>
      </w:r>
      <w:r w:rsidR="00932864">
        <w:t xml:space="preserve"> </w:t>
      </w:r>
      <w:r w:rsidRPr="00BA50AF">
        <w:t>decizie</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chestiuni</w:t>
      </w:r>
      <w:r w:rsidR="00932864">
        <w:t xml:space="preserve"> </w:t>
      </w:r>
      <w:r w:rsidRPr="00BA50AF">
        <w:t>transnaționale.</w:t>
      </w:r>
    </w:p>
    <w:p w14:paraId="2EBA381E" w14:textId="298C93E4" w:rsidR="00BA50AF" w:rsidRPr="00BA50AF" w:rsidRDefault="00BA50AF">
      <w:pPr>
        <w:numPr>
          <w:ilvl w:val="1"/>
          <w:numId w:val="21"/>
        </w:numPr>
      </w:pPr>
      <w:r w:rsidRPr="00BA50AF">
        <w:t>Conducerea</w:t>
      </w:r>
      <w:r w:rsidR="00932864">
        <w:t xml:space="preserve"> </w:t>
      </w:r>
      <w:r w:rsidRPr="00BA50AF">
        <w:t>întreprinderii</w:t>
      </w:r>
      <w:r w:rsidR="00932864">
        <w:t xml:space="preserve"> </w:t>
      </w:r>
      <w:r w:rsidRPr="00BA50AF">
        <w:t>trebuie</w:t>
      </w:r>
      <w:r w:rsidR="00932864">
        <w:t xml:space="preserve"> </w:t>
      </w:r>
      <w:r w:rsidRPr="00BA50AF">
        <w:t>să</w:t>
      </w:r>
      <w:r w:rsidR="00932864">
        <w:t xml:space="preserve"> </w:t>
      </w:r>
      <w:r w:rsidRPr="00BA50AF">
        <w:t>furnizeze</w:t>
      </w:r>
      <w:r w:rsidR="00932864">
        <w:t xml:space="preserve"> </w:t>
      </w:r>
      <w:r w:rsidRPr="00BA50AF">
        <w:t>justificări</w:t>
      </w:r>
      <w:r w:rsidR="00932864">
        <w:t xml:space="preserve"> </w:t>
      </w:r>
      <w:r w:rsidRPr="00BA50AF">
        <w:t>ori</w:t>
      </w:r>
      <w:r w:rsidR="00932864">
        <w:t xml:space="preserve"> </w:t>
      </w:r>
      <w:r w:rsidRPr="00BA50AF">
        <w:t>de</w:t>
      </w:r>
      <w:r w:rsidR="00932864">
        <w:t xml:space="preserve"> </w:t>
      </w:r>
      <w:r w:rsidRPr="00BA50AF">
        <w:t>câte</w:t>
      </w:r>
      <w:r w:rsidR="00932864">
        <w:t xml:space="preserve"> </w:t>
      </w:r>
      <w:r w:rsidRPr="00BA50AF">
        <w:t>ori</w:t>
      </w:r>
      <w:r w:rsidR="00932864">
        <w:t xml:space="preserve"> </w:t>
      </w:r>
      <w:r w:rsidRPr="00BA50AF">
        <w:t>va</w:t>
      </w:r>
      <w:r w:rsidR="00932864">
        <w:t xml:space="preserve"> </w:t>
      </w:r>
      <w:r w:rsidRPr="00BA50AF">
        <w:t>fi</w:t>
      </w:r>
      <w:r w:rsidR="00932864">
        <w:t xml:space="preserve"> </w:t>
      </w:r>
      <w:r w:rsidRPr="00BA50AF">
        <w:t>invocată</w:t>
      </w:r>
      <w:r w:rsidR="00932864">
        <w:t xml:space="preserve"> </w:t>
      </w:r>
      <w:r w:rsidRPr="00BA50AF">
        <w:t>confidențialitatea</w:t>
      </w:r>
      <w:r w:rsidR="00932864">
        <w:t xml:space="preserve"> </w:t>
      </w:r>
      <w:r w:rsidRPr="00BA50AF">
        <w:t>ca</w:t>
      </w:r>
      <w:r w:rsidR="00932864">
        <w:t xml:space="preserve"> </w:t>
      </w:r>
      <w:r w:rsidRPr="00BA50AF">
        <w:t>motiv</w:t>
      </w:r>
      <w:r w:rsidR="00932864">
        <w:t xml:space="preserve"> </w:t>
      </w:r>
      <w:r w:rsidRPr="00BA50AF">
        <w:t>pentru</w:t>
      </w:r>
      <w:r w:rsidR="00932864">
        <w:t xml:space="preserve"> </w:t>
      </w:r>
      <w:r w:rsidRPr="00BA50AF">
        <w:t>restricționarea</w:t>
      </w:r>
      <w:r w:rsidR="00932864">
        <w:t xml:space="preserve"> </w:t>
      </w:r>
      <w:r w:rsidRPr="00BA50AF">
        <w:t>schimbului</w:t>
      </w:r>
      <w:r w:rsidR="00932864">
        <w:t xml:space="preserve"> </w:t>
      </w:r>
      <w:r w:rsidRPr="00BA50AF">
        <w:t>ulterior</w:t>
      </w:r>
      <w:r w:rsidR="00932864">
        <w:t xml:space="preserve"> </w:t>
      </w:r>
      <w:r w:rsidRPr="00BA50AF">
        <w:t>de</w:t>
      </w:r>
      <w:r w:rsidR="00932864">
        <w:t xml:space="preserve"> </w:t>
      </w:r>
      <w:r w:rsidRPr="00BA50AF">
        <w:t>informații</w:t>
      </w:r>
      <w:r w:rsidR="00932864">
        <w:t xml:space="preserve"> </w:t>
      </w:r>
      <w:r w:rsidRPr="00BA50AF">
        <w:t>sau</w:t>
      </w:r>
      <w:r w:rsidR="00932864">
        <w:t xml:space="preserve"> </w:t>
      </w:r>
      <w:r w:rsidRPr="00BA50AF">
        <w:t>pentru</w:t>
      </w:r>
      <w:r w:rsidR="00932864">
        <w:t xml:space="preserve"> </w:t>
      </w:r>
      <w:r w:rsidRPr="00BA50AF">
        <w:t>nedivulgarea</w:t>
      </w:r>
      <w:r w:rsidR="00932864">
        <w:t xml:space="preserve"> </w:t>
      </w:r>
      <w:r w:rsidRPr="00BA50AF">
        <w:t>de</w:t>
      </w:r>
      <w:r w:rsidR="00932864">
        <w:t xml:space="preserve"> </w:t>
      </w:r>
      <w:r w:rsidRPr="00BA50AF">
        <w:t>informații</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aspecte</w:t>
      </w:r>
      <w:r w:rsidR="00932864">
        <w:t xml:space="preserve"> </w:t>
      </w:r>
      <w:r w:rsidRPr="00BA50AF">
        <w:t>transnaționale.</w:t>
      </w:r>
    </w:p>
    <w:p w14:paraId="39079012" w14:textId="375E4DF2" w:rsidR="00BA50AF" w:rsidRPr="00BA50AF" w:rsidRDefault="00BA50AF">
      <w:pPr>
        <w:numPr>
          <w:ilvl w:val="0"/>
          <w:numId w:val="21"/>
        </w:numPr>
      </w:pPr>
      <w:r w:rsidRPr="00BA50AF">
        <w:rPr>
          <w:b/>
          <w:bCs/>
        </w:rPr>
        <w:t>Asigurarea</w:t>
      </w:r>
      <w:r w:rsidR="00932864">
        <w:rPr>
          <w:b/>
          <w:bCs/>
        </w:rPr>
        <w:t xml:space="preserve"> </w:t>
      </w:r>
      <w:r w:rsidRPr="00BA50AF">
        <w:rPr>
          <w:b/>
          <w:bCs/>
        </w:rPr>
        <w:t>faptului</w:t>
      </w:r>
      <w:r w:rsidR="00932864">
        <w:rPr>
          <w:b/>
          <w:bCs/>
        </w:rPr>
        <w:t xml:space="preserve"> </w:t>
      </w:r>
      <w:r w:rsidRPr="00BA50AF">
        <w:rPr>
          <w:b/>
          <w:bCs/>
        </w:rPr>
        <w:t>că</w:t>
      </w:r>
      <w:r w:rsidR="00932864">
        <w:rPr>
          <w:b/>
          <w:bCs/>
        </w:rPr>
        <w:t xml:space="preserve"> </w:t>
      </w:r>
      <w:r w:rsidRPr="00BA50AF">
        <w:rPr>
          <w:b/>
          <w:bCs/>
        </w:rPr>
        <w:t>CEI</w:t>
      </w:r>
      <w:r w:rsidR="00932864">
        <w:rPr>
          <w:b/>
          <w:bCs/>
        </w:rPr>
        <w:t xml:space="preserve"> </w:t>
      </w:r>
      <w:r w:rsidRPr="00BA50AF">
        <w:rPr>
          <w:b/>
          <w:bCs/>
        </w:rPr>
        <w:t>dispun</w:t>
      </w:r>
      <w:r w:rsidR="00932864">
        <w:rPr>
          <w:b/>
          <w:bCs/>
        </w:rPr>
        <w:t xml:space="preserve"> </w:t>
      </w:r>
      <w:r w:rsidRPr="00BA50AF">
        <w:rPr>
          <w:b/>
          <w:bCs/>
        </w:rPr>
        <w:t>de</w:t>
      </w:r>
      <w:r w:rsidR="00932864">
        <w:rPr>
          <w:b/>
          <w:bCs/>
        </w:rPr>
        <w:t xml:space="preserve"> </w:t>
      </w:r>
      <w:r w:rsidRPr="00BA50AF">
        <w:rPr>
          <w:b/>
          <w:bCs/>
        </w:rPr>
        <w:t>capacitatea</w:t>
      </w:r>
      <w:r w:rsidR="00932864">
        <w:rPr>
          <w:b/>
          <w:bCs/>
        </w:rPr>
        <w:t xml:space="preserve"> </w:t>
      </w:r>
      <w:r w:rsidRPr="00BA50AF">
        <w:rPr>
          <w:b/>
          <w:bCs/>
        </w:rPr>
        <w:t>necesară</w:t>
      </w:r>
      <w:r w:rsidR="00932864">
        <w:rPr>
          <w:b/>
          <w:bCs/>
        </w:rPr>
        <w:t xml:space="preserve"> </w:t>
      </w:r>
      <w:r w:rsidRPr="00BA50AF">
        <w:rPr>
          <w:b/>
          <w:bCs/>
        </w:rPr>
        <w:t>pentru</w:t>
      </w:r>
      <w:r w:rsidR="00932864">
        <w:rPr>
          <w:b/>
          <w:bCs/>
        </w:rPr>
        <w:t xml:space="preserve"> </w:t>
      </w:r>
      <w:r w:rsidRPr="00BA50AF">
        <w:rPr>
          <w:b/>
          <w:bCs/>
        </w:rPr>
        <w:t>a-și</w:t>
      </w:r>
      <w:r w:rsidR="00932864">
        <w:rPr>
          <w:b/>
          <w:bCs/>
        </w:rPr>
        <w:t xml:space="preserve"> </w:t>
      </w:r>
      <w:r w:rsidRPr="00BA50AF">
        <w:rPr>
          <w:b/>
          <w:bCs/>
        </w:rPr>
        <w:t>desfășura</w:t>
      </w:r>
      <w:r w:rsidR="00932864">
        <w:rPr>
          <w:b/>
          <w:bCs/>
        </w:rPr>
        <w:t xml:space="preserve"> </w:t>
      </w:r>
      <w:r w:rsidRPr="00BA50AF">
        <w:rPr>
          <w:b/>
          <w:bCs/>
        </w:rPr>
        <w:t>activitatea:</w:t>
      </w:r>
      <w:r w:rsidR="00932864">
        <w:rPr>
          <w:b/>
          <w:bCs/>
        </w:rPr>
        <w:t xml:space="preserve"> </w:t>
      </w:r>
      <w:r w:rsidRPr="00BA50AF">
        <w:t>Acordurile</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trebuie</w:t>
      </w:r>
      <w:r w:rsidR="00932864">
        <w:t xml:space="preserve"> </w:t>
      </w:r>
      <w:r w:rsidRPr="00BA50AF">
        <w:t>să</w:t>
      </w:r>
      <w:r w:rsidR="00932864">
        <w:t xml:space="preserve"> </w:t>
      </w:r>
      <w:r w:rsidRPr="00BA50AF">
        <w:t>specifice</w:t>
      </w:r>
      <w:r w:rsidR="00932864">
        <w:t xml:space="preserve"> </w:t>
      </w:r>
      <w:r w:rsidRPr="00BA50AF">
        <w:t>resursele</w:t>
      </w:r>
      <w:r w:rsidR="00932864">
        <w:t xml:space="preserve"> </w:t>
      </w:r>
      <w:r w:rsidRPr="00BA50AF">
        <w:t>financiare</w:t>
      </w:r>
      <w:r w:rsidR="00932864">
        <w:t xml:space="preserve"> </w:t>
      </w:r>
      <w:r w:rsidRPr="00BA50AF">
        <w:t>și</w:t>
      </w:r>
      <w:r w:rsidR="00932864">
        <w:t xml:space="preserve"> </w:t>
      </w:r>
      <w:r w:rsidRPr="00BA50AF">
        <w:t>materiale</w:t>
      </w:r>
      <w:r w:rsidR="00932864">
        <w:t xml:space="preserve"> </w:t>
      </w:r>
      <w:r w:rsidRPr="00BA50AF">
        <w:t>alocate,</w:t>
      </w:r>
      <w:r w:rsidR="00932864">
        <w:t xml:space="preserve"> </w:t>
      </w:r>
      <w:r w:rsidRPr="00BA50AF">
        <w:t>de</w:t>
      </w:r>
      <w:r w:rsidR="00932864">
        <w:t xml:space="preserve"> </w:t>
      </w:r>
      <w:r w:rsidRPr="00BA50AF">
        <w:t>exemplu</w:t>
      </w:r>
      <w:r w:rsidR="00932864">
        <w:t xml:space="preserve"> </w:t>
      </w:r>
      <w:r w:rsidRPr="00BA50AF">
        <w:t>în</w:t>
      </w:r>
      <w:r w:rsidR="00932864">
        <w:t xml:space="preserve"> </w:t>
      </w:r>
      <w:r w:rsidRPr="00BA50AF">
        <w:t>ceea</w:t>
      </w:r>
      <w:r w:rsidR="00932864">
        <w:t xml:space="preserve"> </w:t>
      </w:r>
      <w:r w:rsidRPr="00BA50AF">
        <w:t>ce</w:t>
      </w:r>
      <w:r w:rsidR="00932864">
        <w:t xml:space="preserve"> </w:t>
      </w:r>
      <w:r w:rsidRPr="00BA50AF">
        <w:t>privește</w:t>
      </w:r>
      <w:r w:rsidR="00932864">
        <w:t xml:space="preserve"> </w:t>
      </w:r>
      <w:r w:rsidRPr="00BA50AF">
        <w:t>experții,</w:t>
      </w:r>
      <w:r w:rsidR="00932864">
        <w:t xml:space="preserve"> </w:t>
      </w:r>
      <w:r w:rsidRPr="00BA50AF">
        <w:t>costurile</w:t>
      </w:r>
      <w:r w:rsidR="00932864">
        <w:t xml:space="preserve"> </w:t>
      </w:r>
      <w:r w:rsidRPr="00BA50AF">
        <w:t>juridice</w:t>
      </w:r>
      <w:r w:rsidR="00932864">
        <w:t xml:space="preserve"> </w:t>
      </w:r>
      <w:r w:rsidRPr="00BA50AF">
        <w:t>și</w:t>
      </w:r>
      <w:r w:rsidR="00932864">
        <w:t xml:space="preserve"> </w:t>
      </w:r>
      <w:r w:rsidRPr="00BA50AF">
        <w:t>formarea.</w:t>
      </w:r>
    </w:p>
    <w:p w14:paraId="722ECCB7" w14:textId="464A327A" w:rsidR="00BA50AF" w:rsidRPr="00BA50AF" w:rsidRDefault="00BA50AF">
      <w:pPr>
        <w:numPr>
          <w:ilvl w:val="0"/>
          <w:numId w:val="21"/>
        </w:numPr>
      </w:pPr>
      <w:r w:rsidRPr="00BA50AF">
        <w:rPr>
          <w:b/>
          <w:bCs/>
        </w:rPr>
        <w:t>Consolidarea</w:t>
      </w:r>
      <w:r w:rsidR="00932864">
        <w:rPr>
          <w:b/>
          <w:bCs/>
        </w:rPr>
        <w:t xml:space="preserve"> </w:t>
      </w:r>
      <w:r w:rsidRPr="00BA50AF">
        <w:rPr>
          <w:b/>
          <w:bCs/>
        </w:rPr>
        <w:t>echilibrului</w:t>
      </w:r>
      <w:r w:rsidR="00932864">
        <w:rPr>
          <w:b/>
          <w:bCs/>
        </w:rPr>
        <w:t xml:space="preserve"> </w:t>
      </w:r>
      <w:r w:rsidRPr="00BA50AF">
        <w:rPr>
          <w:b/>
          <w:bCs/>
        </w:rPr>
        <w:t>de</w:t>
      </w:r>
      <w:r w:rsidR="00932864">
        <w:rPr>
          <w:b/>
          <w:bCs/>
        </w:rPr>
        <w:t xml:space="preserve"> </w:t>
      </w:r>
      <w:r w:rsidRPr="00BA50AF">
        <w:rPr>
          <w:b/>
          <w:bCs/>
        </w:rPr>
        <w:t>gen:</w:t>
      </w:r>
      <w:r w:rsidR="00932864">
        <w:t xml:space="preserve"> </w:t>
      </w:r>
      <w:r w:rsidRPr="00BA50AF">
        <w:t>ori</w:t>
      </w:r>
      <w:r w:rsidR="00932864">
        <w:t xml:space="preserve"> </w:t>
      </w:r>
      <w:r w:rsidRPr="00BA50AF">
        <w:t>de</w:t>
      </w:r>
      <w:r w:rsidR="00932864">
        <w:t xml:space="preserve"> </w:t>
      </w:r>
      <w:r w:rsidRPr="00BA50AF">
        <w:t>câte</w:t>
      </w:r>
      <w:r w:rsidR="00932864">
        <w:t xml:space="preserve"> </w:t>
      </w:r>
      <w:r w:rsidRPr="00BA50AF">
        <w:t>ori</w:t>
      </w:r>
      <w:r w:rsidR="00932864">
        <w:t xml:space="preserve"> </w:t>
      </w:r>
      <w:r w:rsidRPr="00BA50AF">
        <w:t>un</w:t>
      </w:r>
      <w:r w:rsidR="00932864">
        <w:t xml:space="preserve"> </w:t>
      </w:r>
      <w:r w:rsidRPr="00BA50AF">
        <w:t>acord</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este</w:t>
      </w:r>
      <w:r w:rsidR="00932864">
        <w:t xml:space="preserve"> </w:t>
      </w:r>
      <w:r w:rsidRPr="00BA50AF">
        <w:t>(re)negociat,</w:t>
      </w:r>
      <w:r w:rsidR="00932864">
        <w:t xml:space="preserve"> </w:t>
      </w:r>
      <w:r w:rsidRPr="00BA50AF">
        <w:t>vor</w:t>
      </w:r>
      <w:r w:rsidR="00932864">
        <w:t xml:space="preserve"> </w:t>
      </w:r>
      <w:r w:rsidRPr="00BA50AF">
        <w:t>trebui</w:t>
      </w:r>
      <w:r w:rsidR="00932864">
        <w:t xml:space="preserve"> </w:t>
      </w:r>
      <w:r w:rsidRPr="00BA50AF">
        <w:t>instituite</w:t>
      </w:r>
      <w:r w:rsidR="00932864">
        <w:t xml:space="preserve"> </w:t>
      </w:r>
      <w:r w:rsidRPr="00BA50AF">
        <w:t>dispoziții</w:t>
      </w:r>
      <w:r w:rsidR="00932864">
        <w:t xml:space="preserve"> </w:t>
      </w:r>
      <w:r w:rsidRPr="00BA50AF">
        <w:t>pentru</w:t>
      </w:r>
      <w:r w:rsidR="00932864">
        <w:t xml:space="preserve"> </w:t>
      </w:r>
      <w:r w:rsidRPr="00BA50AF">
        <w:t>a</w:t>
      </w:r>
      <w:r w:rsidR="00932864">
        <w:t xml:space="preserve"> </w:t>
      </w:r>
      <w:r w:rsidRPr="00BA50AF">
        <w:t>se</w:t>
      </w:r>
      <w:r w:rsidR="00932864">
        <w:t xml:space="preserve"> </w:t>
      </w:r>
      <w:r w:rsidRPr="00BA50AF">
        <w:t>ajunge,</w:t>
      </w:r>
      <w:r w:rsidR="00932864">
        <w:t xml:space="preserve"> </w:t>
      </w:r>
      <w:r w:rsidRPr="00BA50AF">
        <w:t>pe</w:t>
      </w:r>
      <w:r w:rsidR="00932864">
        <w:t xml:space="preserve"> </w:t>
      </w:r>
      <w:r w:rsidRPr="00BA50AF">
        <w:t>cât</w:t>
      </w:r>
      <w:r w:rsidR="00932864">
        <w:t xml:space="preserve"> </w:t>
      </w:r>
      <w:r w:rsidRPr="00BA50AF">
        <w:t>posibil,</w:t>
      </w:r>
      <w:r w:rsidR="00932864">
        <w:t xml:space="preserve"> </w:t>
      </w:r>
      <w:r w:rsidRPr="00BA50AF">
        <w:t>la</w:t>
      </w:r>
      <w:r w:rsidR="00932864">
        <w:t xml:space="preserve"> </w:t>
      </w:r>
      <w:r w:rsidRPr="00BA50AF">
        <w:t>o</w:t>
      </w:r>
      <w:r w:rsidR="00932864">
        <w:t xml:space="preserve"> </w:t>
      </w:r>
      <w:r w:rsidRPr="00BA50AF">
        <w:t>componență</w:t>
      </w:r>
      <w:r w:rsidR="00932864">
        <w:t xml:space="preserve"> </w:t>
      </w:r>
      <w:r w:rsidRPr="00BA50AF">
        <w:t>echilibrată</w:t>
      </w:r>
      <w:r w:rsidR="00932864">
        <w:t xml:space="preserve"> </w:t>
      </w:r>
      <w:r w:rsidRPr="00BA50AF">
        <w:t>din</w:t>
      </w:r>
      <w:r w:rsidR="00932864">
        <w:t xml:space="preserve"> </w:t>
      </w:r>
      <w:r w:rsidRPr="00BA50AF">
        <w:t>punctul</w:t>
      </w:r>
      <w:r w:rsidR="00932864">
        <w:t xml:space="preserve"> </w:t>
      </w:r>
      <w:r w:rsidRPr="00BA50AF">
        <w:t>de</w:t>
      </w:r>
      <w:r w:rsidR="00932864">
        <w:t xml:space="preserve"> </w:t>
      </w:r>
      <w:r w:rsidRPr="00BA50AF">
        <w:t>vedere</w:t>
      </w:r>
      <w:r w:rsidR="00932864">
        <w:t xml:space="preserve"> </w:t>
      </w:r>
      <w:r w:rsidRPr="00BA50AF">
        <w:t>al</w:t>
      </w:r>
      <w:r w:rsidR="00932864">
        <w:t xml:space="preserve"> </w:t>
      </w:r>
      <w:r w:rsidRPr="00BA50AF">
        <w:t>genului.</w:t>
      </w:r>
      <w:r w:rsidR="00932864">
        <w:t xml:space="preserve"> </w:t>
      </w:r>
      <w:r w:rsidRPr="00BA50AF">
        <w:t>Aceasta</w:t>
      </w:r>
      <w:r w:rsidR="00932864">
        <w:t xml:space="preserve"> </w:t>
      </w:r>
      <w:r w:rsidRPr="00BA50AF">
        <w:t>include</w:t>
      </w:r>
      <w:r w:rsidR="00932864">
        <w:t xml:space="preserve"> </w:t>
      </w:r>
      <w:r w:rsidRPr="00BA50AF">
        <w:t>cerința</w:t>
      </w:r>
      <w:r w:rsidR="00932864">
        <w:t xml:space="preserve"> </w:t>
      </w:r>
      <w:r w:rsidRPr="00BA50AF">
        <w:t>de</w:t>
      </w:r>
      <w:r w:rsidR="00932864">
        <w:t xml:space="preserve"> </w:t>
      </w:r>
      <w:r w:rsidRPr="00BA50AF">
        <w:t>a</w:t>
      </w:r>
      <w:r w:rsidR="00932864">
        <w:t xml:space="preserve"> </w:t>
      </w:r>
      <w:r w:rsidRPr="00BA50AF">
        <w:t>urmări</w:t>
      </w:r>
      <w:r w:rsidR="00932864">
        <w:t xml:space="preserve"> </w:t>
      </w:r>
      <w:r w:rsidRPr="00BA50AF">
        <w:t>în</w:t>
      </w:r>
      <w:r w:rsidR="00932864">
        <w:t xml:space="preserve"> </w:t>
      </w:r>
      <w:r w:rsidRPr="00BA50AF">
        <w:t>mod</w:t>
      </w:r>
      <w:r w:rsidR="00932864">
        <w:t xml:space="preserve"> </w:t>
      </w:r>
      <w:r w:rsidRPr="00BA50AF">
        <w:t>activ</w:t>
      </w:r>
      <w:r w:rsidR="00932864">
        <w:t xml:space="preserve"> </w:t>
      </w:r>
      <w:r w:rsidRPr="00BA50AF">
        <w:t>echilibrul</w:t>
      </w:r>
      <w:r w:rsidR="00932864">
        <w:t xml:space="preserve"> </w:t>
      </w:r>
      <w:r w:rsidRPr="00BA50AF">
        <w:t>de</w:t>
      </w:r>
      <w:r w:rsidR="00932864">
        <w:t xml:space="preserve"> </w:t>
      </w:r>
      <w:r w:rsidRPr="00BA50AF">
        <w:t>gen</w:t>
      </w:r>
      <w:r w:rsidR="00932864">
        <w:t xml:space="preserve"> </w:t>
      </w:r>
      <w:r w:rsidRPr="00BA50AF">
        <w:t>în</w:t>
      </w:r>
      <w:r w:rsidR="00932864">
        <w:t xml:space="preserve"> </w:t>
      </w:r>
      <w:r w:rsidRPr="00BA50AF">
        <w:t>cadrul</w:t>
      </w:r>
      <w:r w:rsidR="00932864">
        <w:t xml:space="preserve"> </w:t>
      </w:r>
      <w:r w:rsidRPr="00BA50AF">
        <w:t>organismelor</w:t>
      </w:r>
      <w:r w:rsidR="00932864">
        <w:t xml:space="preserve"> </w:t>
      </w:r>
      <w:r w:rsidRPr="00BA50AF">
        <w:t>speciale</w:t>
      </w:r>
      <w:r w:rsidR="00932864">
        <w:t xml:space="preserve"> </w:t>
      </w:r>
      <w:r w:rsidRPr="00BA50AF">
        <w:t>de</w:t>
      </w:r>
      <w:r w:rsidR="00932864">
        <w:t xml:space="preserve"> </w:t>
      </w:r>
      <w:r w:rsidRPr="00BA50AF">
        <w:t>negociere,</w:t>
      </w:r>
      <w:r w:rsidR="00932864">
        <w:t xml:space="preserve"> </w:t>
      </w:r>
      <w:r w:rsidRPr="00BA50AF">
        <w:t>care</w:t>
      </w:r>
      <w:r w:rsidR="00932864">
        <w:t xml:space="preserve"> </w:t>
      </w:r>
      <w:r w:rsidRPr="00BA50AF">
        <w:t>sunt</w:t>
      </w:r>
      <w:r w:rsidR="00932864">
        <w:t xml:space="preserve"> </w:t>
      </w:r>
      <w:r w:rsidRPr="00BA50AF">
        <w:t>grupuri</w:t>
      </w:r>
      <w:r w:rsidR="00932864">
        <w:t xml:space="preserve"> </w:t>
      </w:r>
      <w:r w:rsidRPr="00BA50AF">
        <w:t>temporare</w:t>
      </w:r>
      <w:r w:rsidR="00932864">
        <w:t xml:space="preserve"> </w:t>
      </w:r>
      <w:r w:rsidRPr="00BA50AF">
        <w:t>de</w:t>
      </w:r>
      <w:r w:rsidR="00932864">
        <w:t xml:space="preserve"> </w:t>
      </w:r>
      <w:r w:rsidRPr="00BA50AF">
        <w:t>reprezentanți</w:t>
      </w:r>
      <w:r w:rsidR="00932864">
        <w:t xml:space="preserve"> </w:t>
      </w:r>
      <w:r w:rsidRPr="00BA50AF">
        <w:t>ai</w:t>
      </w:r>
      <w:r w:rsidR="00932864">
        <w:t xml:space="preserve"> </w:t>
      </w:r>
      <w:r w:rsidRPr="00BA50AF">
        <w:t>angajaților</w:t>
      </w:r>
      <w:r w:rsidR="00932864">
        <w:t xml:space="preserve"> </w:t>
      </w:r>
      <w:r w:rsidRPr="00BA50AF">
        <w:t>care</w:t>
      </w:r>
      <w:r w:rsidR="00932864">
        <w:t xml:space="preserve"> </w:t>
      </w:r>
      <w:r w:rsidRPr="00BA50AF">
        <w:t>negociază</w:t>
      </w:r>
      <w:r w:rsidR="00932864">
        <w:t xml:space="preserve"> </w:t>
      </w:r>
      <w:r w:rsidRPr="00BA50AF">
        <w:t>un</w:t>
      </w:r>
      <w:r w:rsidR="00932864">
        <w:t xml:space="preserve"> </w:t>
      </w:r>
      <w:r w:rsidRPr="00BA50AF">
        <w:t>acord</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cu</w:t>
      </w:r>
      <w:r w:rsidR="00932864">
        <w:t xml:space="preserve"> </w:t>
      </w:r>
      <w:r w:rsidRPr="00BA50AF">
        <w:t>întreprinderea.</w:t>
      </w:r>
    </w:p>
    <w:p w14:paraId="087081F1" w14:textId="454A6EBF" w:rsidR="00BA50AF" w:rsidRPr="00BA50AF" w:rsidRDefault="00BA50AF">
      <w:pPr>
        <w:numPr>
          <w:ilvl w:val="0"/>
          <w:numId w:val="21"/>
        </w:numPr>
      </w:pPr>
      <w:r w:rsidRPr="00BA50AF">
        <w:rPr>
          <w:b/>
          <w:bCs/>
        </w:rPr>
        <w:t>Îmbunătățirea</w:t>
      </w:r>
      <w:r w:rsidR="00932864">
        <w:rPr>
          <w:b/>
          <w:bCs/>
        </w:rPr>
        <w:t xml:space="preserve"> </w:t>
      </w:r>
      <w:r w:rsidRPr="00BA50AF">
        <w:rPr>
          <w:b/>
          <w:bCs/>
        </w:rPr>
        <w:t>accesului</w:t>
      </w:r>
      <w:r w:rsidR="00932864">
        <w:rPr>
          <w:b/>
          <w:bCs/>
        </w:rPr>
        <w:t xml:space="preserve"> </w:t>
      </w:r>
      <w:r w:rsidRPr="00BA50AF">
        <w:rPr>
          <w:b/>
          <w:bCs/>
        </w:rPr>
        <w:t>la</w:t>
      </w:r>
      <w:r w:rsidR="00932864">
        <w:rPr>
          <w:b/>
          <w:bCs/>
        </w:rPr>
        <w:t xml:space="preserve"> </w:t>
      </w:r>
      <w:r w:rsidRPr="00BA50AF">
        <w:rPr>
          <w:b/>
          <w:bCs/>
        </w:rPr>
        <w:t>căi</w:t>
      </w:r>
      <w:r w:rsidR="00932864">
        <w:rPr>
          <w:b/>
          <w:bCs/>
        </w:rPr>
        <w:t xml:space="preserve"> </w:t>
      </w:r>
      <w:r w:rsidRPr="00BA50AF">
        <w:rPr>
          <w:b/>
          <w:bCs/>
        </w:rPr>
        <w:t>de</w:t>
      </w:r>
      <w:r w:rsidR="00932864">
        <w:rPr>
          <w:b/>
          <w:bCs/>
        </w:rPr>
        <w:t xml:space="preserve"> </w:t>
      </w:r>
      <w:r w:rsidRPr="00BA50AF">
        <w:rPr>
          <w:b/>
          <w:bCs/>
        </w:rPr>
        <w:t>atac:</w:t>
      </w:r>
      <w:r w:rsidR="00932864">
        <w:t xml:space="preserve"> </w:t>
      </w:r>
      <w:r w:rsidRPr="00BA50AF">
        <w:t>Statele</w:t>
      </w:r>
      <w:r w:rsidR="00932864">
        <w:t xml:space="preserve"> </w:t>
      </w:r>
      <w:r w:rsidRPr="00BA50AF">
        <w:t>membre</w:t>
      </w:r>
      <w:r w:rsidR="00932864">
        <w:t xml:space="preserve"> </w:t>
      </w:r>
      <w:r w:rsidRPr="00BA50AF">
        <w:t>trebuie</w:t>
      </w:r>
      <w:r w:rsidR="00932864">
        <w:t xml:space="preserve"> </w:t>
      </w:r>
      <w:r w:rsidRPr="00BA50AF">
        <w:t>să</w:t>
      </w:r>
      <w:r w:rsidR="00932864">
        <w:t xml:space="preserve"> </w:t>
      </w:r>
      <w:r w:rsidRPr="00BA50AF">
        <w:t>informeze</w:t>
      </w:r>
      <w:r w:rsidR="00932864">
        <w:t xml:space="preserve"> </w:t>
      </w:r>
      <w:r w:rsidRPr="00BA50AF">
        <w:t>Comisia</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modul</w:t>
      </w:r>
      <w:r w:rsidR="00932864">
        <w:t xml:space="preserve"> </w:t>
      </w:r>
      <w:r w:rsidRPr="00BA50AF">
        <w:t>în</w:t>
      </w:r>
      <w:r w:rsidR="00932864">
        <w:t xml:space="preserve"> </w:t>
      </w:r>
      <w:r w:rsidRPr="00BA50AF">
        <w:t>care</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pot</w:t>
      </w:r>
      <w:r w:rsidR="00932864">
        <w:t xml:space="preserve"> </w:t>
      </w:r>
      <w:r w:rsidRPr="00BA50AF">
        <w:t>iniția</w:t>
      </w:r>
      <w:r w:rsidR="00932864">
        <w:t xml:space="preserve"> </w:t>
      </w:r>
      <w:r w:rsidRPr="00BA50AF">
        <w:t>proceduri</w:t>
      </w:r>
      <w:r w:rsidR="00932864">
        <w:t xml:space="preserve"> </w:t>
      </w:r>
      <w:r w:rsidRPr="00BA50AF">
        <w:t>judiciare</w:t>
      </w:r>
      <w:r w:rsidR="00932864">
        <w:t xml:space="preserve"> </w:t>
      </w:r>
      <w:r w:rsidRPr="00BA50AF">
        <w:t>și</w:t>
      </w:r>
      <w:r w:rsidR="00932864">
        <w:t xml:space="preserve"> </w:t>
      </w:r>
      <w:r w:rsidRPr="00BA50AF">
        <w:t>–</w:t>
      </w:r>
      <w:r w:rsidR="00932864">
        <w:t xml:space="preserve"> </w:t>
      </w:r>
      <w:r w:rsidRPr="00BA50AF">
        <w:t>după</w:t>
      </w:r>
      <w:r w:rsidR="00932864">
        <w:t xml:space="preserve"> </w:t>
      </w:r>
      <w:r w:rsidRPr="00BA50AF">
        <w:t>caz</w:t>
      </w:r>
      <w:r w:rsidR="00932864">
        <w:t xml:space="preserve"> </w:t>
      </w:r>
      <w:r w:rsidRPr="00BA50AF">
        <w:t>–</w:t>
      </w:r>
      <w:r w:rsidR="00932864">
        <w:t xml:space="preserve"> </w:t>
      </w:r>
      <w:r w:rsidRPr="00BA50AF">
        <w:t>administrative.</w:t>
      </w:r>
      <w:r w:rsidR="00932864">
        <w:t xml:space="preserve"> </w:t>
      </w:r>
      <w:r w:rsidRPr="00BA50AF">
        <w:t>Statele</w:t>
      </w:r>
      <w:r w:rsidR="00932864">
        <w:t xml:space="preserve"> </w:t>
      </w:r>
      <w:r w:rsidRPr="00BA50AF">
        <w:t>membre</w:t>
      </w:r>
      <w:r w:rsidR="00932864">
        <w:t xml:space="preserve"> </w:t>
      </w:r>
      <w:r w:rsidRPr="00BA50AF">
        <w:t>sunt,</w:t>
      </w:r>
      <w:r w:rsidR="00932864">
        <w:t xml:space="preserve"> </w:t>
      </w:r>
      <w:r w:rsidRPr="00BA50AF">
        <w:t>de</w:t>
      </w:r>
      <w:r w:rsidR="00932864">
        <w:t xml:space="preserve"> </w:t>
      </w:r>
      <w:r w:rsidRPr="00BA50AF">
        <w:t>asemenea,</w:t>
      </w:r>
      <w:r w:rsidR="00932864">
        <w:t xml:space="preserve"> </w:t>
      </w:r>
      <w:r w:rsidRPr="00BA50AF">
        <w:t>obligate</w:t>
      </w:r>
      <w:r w:rsidR="00932864">
        <w:t xml:space="preserve"> </w:t>
      </w:r>
      <w:r w:rsidRPr="00BA50AF">
        <w:t>să</w:t>
      </w:r>
      <w:r w:rsidR="00932864">
        <w:t xml:space="preserve"> </w:t>
      </w:r>
      <w:r w:rsidRPr="00BA50AF">
        <w:t>instituie</w:t>
      </w:r>
      <w:r w:rsidR="00932864">
        <w:t xml:space="preserve"> </w:t>
      </w:r>
      <w:r w:rsidRPr="00BA50AF">
        <w:t>sancțiuni</w:t>
      </w:r>
      <w:r w:rsidR="00932864">
        <w:t xml:space="preserve"> </w:t>
      </w:r>
      <w:r w:rsidRPr="00BA50AF">
        <w:t>eficace,</w:t>
      </w:r>
      <w:r w:rsidR="00932864">
        <w:t xml:space="preserve"> </w:t>
      </w:r>
      <w:r w:rsidRPr="00BA50AF">
        <w:t>disuasive</w:t>
      </w:r>
      <w:r w:rsidR="00932864">
        <w:t xml:space="preserve"> </w:t>
      </w:r>
      <w:r w:rsidRPr="00BA50AF">
        <w:t>și</w:t>
      </w:r>
      <w:r w:rsidR="00932864">
        <w:t xml:space="preserve"> </w:t>
      </w:r>
      <w:r w:rsidRPr="00BA50AF">
        <w:t>proporționale</w:t>
      </w:r>
      <w:r w:rsidR="00932864">
        <w:t xml:space="preserve"> </w:t>
      </w:r>
      <w:r w:rsidRPr="00BA50AF">
        <w:t>pentru</w:t>
      </w:r>
      <w:r w:rsidR="00932864">
        <w:t xml:space="preserve"> </w:t>
      </w:r>
      <w:r w:rsidRPr="00BA50AF">
        <w:t>a</w:t>
      </w:r>
      <w:r w:rsidR="00932864">
        <w:t xml:space="preserve"> </w:t>
      </w:r>
      <w:r w:rsidRPr="00BA50AF">
        <w:t>pune</w:t>
      </w:r>
      <w:r w:rsidR="00932864">
        <w:t xml:space="preserve"> </w:t>
      </w:r>
      <w:r w:rsidRPr="00BA50AF">
        <w:t>în</w:t>
      </w:r>
      <w:r w:rsidR="00932864">
        <w:t xml:space="preserve"> </w:t>
      </w:r>
      <w:r w:rsidRPr="00BA50AF">
        <w:t>aplicare</w:t>
      </w:r>
      <w:r w:rsidR="00932864">
        <w:t xml:space="preserve"> </w:t>
      </w:r>
      <w:r w:rsidRPr="00BA50AF">
        <w:t>directiva.</w:t>
      </w:r>
    </w:p>
    <w:p w14:paraId="5F35BEF5" w14:textId="0C4D268F" w:rsidR="00BA50AF" w:rsidRPr="00BA50AF" w:rsidRDefault="00BA50AF" w:rsidP="00BA50AF">
      <w:r w:rsidRPr="00BA50AF">
        <w:rPr>
          <w:b/>
          <w:bCs/>
        </w:rPr>
        <w:t>Etapele</w:t>
      </w:r>
      <w:r w:rsidR="00932864">
        <w:rPr>
          <w:b/>
          <w:bCs/>
        </w:rPr>
        <w:t xml:space="preserve"> </w:t>
      </w:r>
      <w:r w:rsidRPr="00BA50AF">
        <w:rPr>
          <w:b/>
          <w:bCs/>
        </w:rPr>
        <w:t>următoare</w:t>
      </w:r>
    </w:p>
    <w:p w14:paraId="2BEBB6FD" w14:textId="7C749D08" w:rsidR="00BA50AF" w:rsidRPr="00BA50AF" w:rsidRDefault="00BA50AF" w:rsidP="00BA50AF">
      <w:r w:rsidRPr="00BA50AF">
        <w:t>Propunerea</w:t>
      </w:r>
      <w:r w:rsidR="00932864">
        <w:t xml:space="preserve"> </w:t>
      </w:r>
      <w:r w:rsidRPr="00BA50AF">
        <w:t>Comisiei</w:t>
      </w:r>
      <w:r w:rsidR="00932864">
        <w:t xml:space="preserve"> </w:t>
      </w:r>
      <w:r w:rsidRPr="00BA50AF">
        <w:t>de</w:t>
      </w:r>
      <w:r w:rsidR="00932864">
        <w:t xml:space="preserve"> </w:t>
      </w:r>
      <w:r w:rsidRPr="00BA50AF">
        <w:t>modificare</w:t>
      </w:r>
      <w:r w:rsidR="00932864">
        <w:t xml:space="preserve"> </w:t>
      </w:r>
      <w:r w:rsidRPr="00BA50AF">
        <w:t>a</w:t>
      </w:r>
      <w:r w:rsidR="00932864">
        <w:t xml:space="preserve"> </w:t>
      </w:r>
      <w:r w:rsidRPr="00BA50AF">
        <w:t>Directivei</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va</w:t>
      </w:r>
      <w:r w:rsidR="00932864">
        <w:t xml:space="preserve"> </w:t>
      </w:r>
      <w:r w:rsidRPr="00BA50AF">
        <w:t>fi</w:t>
      </w:r>
      <w:r w:rsidR="00932864">
        <w:t xml:space="preserve"> </w:t>
      </w:r>
      <w:r w:rsidRPr="00BA50AF">
        <w:t>discutată</w:t>
      </w:r>
      <w:r w:rsidR="00932864">
        <w:t xml:space="preserve"> </w:t>
      </w:r>
      <w:r w:rsidRPr="00BA50AF">
        <w:t>de</w:t>
      </w:r>
      <w:r w:rsidR="00932864">
        <w:t xml:space="preserve"> </w:t>
      </w:r>
      <w:r w:rsidRPr="00BA50AF">
        <w:t>Parlamentul</w:t>
      </w:r>
      <w:r w:rsidR="00932864">
        <w:t xml:space="preserve"> </w:t>
      </w:r>
      <w:r w:rsidRPr="00BA50AF">
        <w:t>European</w:t>
      </w:r>
      <w:r w:rsidR="00932864">
        <w:t xml:space="preserve"> </w:t>
      </w:r>
      <w:r w:rsidRPr="00BA50AF">
        <w:t>și</w:t>
      </w:r>
      <w:r w:rsidR="00932864">
        <w:t xml:space="preserve"> </w:t>
      </w:r>
      <w:r w:rsidRPr="00BA50AF">
        <w:t>de</w:t>
      </w:r>
      <w:r w:rsidR="00932864">
        <w:t xml:space="preserve"> </w:t>
      </w:r>
      <w:r w:rsidRPr="00BA50AF">
        <w:t>statele</w:t>
      </w:r>
      <w:r w:rsidR="00932864">
        <w:t xml:space="preserve"> </w:t>
      </w:r>
      <w:r w:rsidRPr="00BA50AF">
        <w:t>membre.</w:t>
      </w:r>
      <w:r w:rsidR="00932864">
        <w:t xml:space="preserve"> </w:t>
      </w:r>
      <w:r w:rsidRPr="00BA50AF">
        <w:t>Odată</w:t>
      </w:r>
      <w:r w:rsidR="00932864">
        <w:t xml:space="preserve"> </w:t>
      </w:r>
      <w:r w:rsidRPr="00BA50AF">
        <w:t>adoptată,</w:t>
      </w:r>
      <w:r w:rsidR="00932864">
        <w:t xml:space="preserve"> </w:t>
      </w:r>
      <w:r w:rsidRPr="00BA50AF">
        <w:t>statele</w:t>
      </w:r>
      <w:r w:rsidR="00932864">
        <w:t xml:space="preserve"> </w:t>
      </w:r>
      <w:r w:rsidRPr="00BA50AF">
        <w:t>membre</w:t>
      </w:r>
      <w:r w:rsidR="00932864">
        <w:t xml:space="preserve"> </w:t>
      </w:r>
      <w:r w:rsidRPr="00BA50AF">
        <w:t>vor</w:t>
      </w:r>
      <w:r w:rsidR="00932864">
        <w:t xml:space="preserve"> </w:t>
      </w:r>
      <w:r w:rsidRPr="00BA50AF">
        <w:t>avea</w:t>
      </w:r>
      <w:r w:rsidR="00932864">
        <w:t xml:space="preserve"> </w:t>
      </w:r>
      <w:r w:rsidRPr="00BA50AF">
        <w:t>la</w:t>
      </w:r>
      <w:r w:rsidR="00932864">
        <w:t xml:space="preserve"> </w:t>
      </w:r>
      <w:r w:rsidRPr="00BA50AF">
        <w:t>dispoziție</w:t>
      </w:r>
      <w:r w:rsidR="00932864">
        <w:t xml:space="preserve"> </w:t>
      </w:r>
      <w:r w:rsidRPr="00BA50AF">
        <w:t>un</w:t>
      </w:r>
      <w:r w:rsidR="00932864">
        <w:t xml:space="preserve"> </w:t>
      </w:r>
      <w:r w:rsidRPr="00BA50AF">
        <w:t>an</w:t>
      </w:r>
      <w:r w:rsidR="00932864">
        <w:t xml:space="preserve"> </w:t>
      </w:r>
      <w:r w:rsidRPr="00BA50AF">
        <w:t>să</w:t>
      </w:r>
      <w:r w:rsidR="00932864">
        <w:t xml:space="preserve"> </w:t>
      </w:r>
      <w:r w:rsidRPr="00BA50AF">
        <w:t>transpună</w:t>
      </w:r>
      <w:r w:rsidR="00932864">
        <w:t xml:space="preserve"> </w:t>
      </w:r>
      <w:r w:rsidRPr="00BA50AF">
        <w:t>directiva</w:t>
      </w:r>
      <w:r w:rsidR="00932864">
        <w:t xml:space="preserve"> </w:t>
      </w:r>
      <w:r w:rsidRPr="00BA50AF">
        <w:t>în</w:t>
      </w:r>
      <w:r w:rsidR="00932864">
        <w:t xml:space="preserve"> </w:t>
      </w:r>
      <w:r w:rsidRPr="00BA50AF">
        <w:t>dreptul</w:t>
      </w:r>
      <w:r w:rsidR="00932864">
        <w:t xml:space="preserve"> </w:t>
      </w:r>
      <w:r w:rsidRPr="00BA50AF">
        <w:t>național.</w:t>
      </w:r>
      <w:r w:rsidR="00932864">
        <w:t xml:space="preserve"> </w:t>
      </w:r>
      <w:r w:rsidRPr="00BA50AF">
        <w:t>Noile</w:t>
      </w:r>
      <w:r w:rsidR="00932864">
        <w:t xml:space="preserve"> </w:t>
      </w:r>
      <w:r w:rsidRPr="00BA50AF">
        <w:t>norme</w:t>
      </w:r>
      <w:r w:rsidR="00932864">
        <w:t xml:space="preserve"> </w:t>
      </w:r>
      <w:r w:rsidRPr="00BA50AF">
        <w:t>vor</w:t>
      </w:r>
      <w:r w:rsidR="00932864">
        <w:t xml:space="preserve"> </w:t>
      </w:r>
      <w:r w:rsidRPr="00BA50AF">
        <w:t>începe</w:t>
      </w:r>
      <w:r w:rsidR="00932864">
        <w:t xml:space="preserve"> </w:t>
      </w:r>
      <w:r w:rsidRPr="00BA50AF">
        <w:t>apoi</w:t>
      </w:r>
      <w:r w:rsidR="00932864">
        <w:t xml:space="preserve"> </w:t>
      </w:r>
      <w:r w:rsidRPr="00BA50AF">
        <w:t>să</w:t>
      </w:r>
      <w:r w:rsidR="00932864">
        <w:t xml:space="preserve"> </w:t>
      </w:r>
      <w:r w:rsidRPr="00BA50AF">
        <w:t>se</w:t>
      </w:r>
      <w:r w:rsidR="00932864">
        <w:t xml:space="preserve"> </w:t>
      </w:r>
      <w:r w:rsidRPr="00BA50AF">
        <w:t>aplice</w:t>
      </w:r>
      <w:r w:rsidR="00932864">
        <w:t xml:space="preserve"> </w:t>
      </w:r>
      <w:r w:rsidRPr="00BA50AF">
        <w:t>doi</w:t>
      </w:r>
      <w:r w:rsidR="00932864">
        <w:t xml:space="preserve"> </w:t>
      </w:r>
      <w:r w:rsidRPr="00BA50AF">
        <w:t>ani</w:t>
      </w:r>
      <w:r w:rsidR="00932864">
        <w:t xml:space="preserve"> </w:t>
      </w:r>
      <w:r w:rsidRPr="00BA50AF">
        <w:t>mai</w:t>
      </w:r>
      <w:r w:rsidR="00932864">
        <w:t xml:space="preserve"> </w:t>
      </w:r>
      <w:r w:rsidRPr="00BA50AF">
        <w:t>târziu.</w:t>
      </w:r>
      <w:r w:rsidR="00932864">
        <w:t xml:space="preserve"> </w:t>
      </w:r>
      <w:r w:rsidRPr="00BA50AF">
        <w:t>În</w:t>
      </w:r>
      <w:r w:rsidR="00932864">
        <w:t xml:space="preserve"> </w:t>
      </w:r>
      <w:r w:rsidRPr="00BA50AF">
        <w:t>cursul</w:t>
      </w:r>
      <w:r w:rsidR="00932864">
        <w:t xml:space="preserve"> </w:t>
      </w:r>
      <w:r w:rsidRPr="00BA50AF">
        <w:t>perioadei</w:t>
      </w:r>
      <w:r w:rsidR="00932864">
        <w:t xml:space="preserve"> </w:t>
      </w:r>
      <w:r w:rsidRPr="00BA50AF">
        <w:t>de</w:t>
      </w:r>
      <w:r w:rsidR="00932864">
        <w:t xml:space="preserve"> </w:t>
      </w:r>
      <w:r w:rsidRPr="00BA50AF">
        <w:t>doi</w:t>
      </w:r>
      <w:r w:rsidR="00932864">
        <w:t xml:space="preserve"> </w:t>
      </w:r>
      <w:r w:rsidRPr="00BA50AF">
        <w:t>ani,</w:t>
      </w:r>
      <w:r w:rsidR="00932864">
        <w:t xml:space="preserve"> </w:t>
      </w:r>
      <w:r w:rsidRPr="00BA50AF">
        <w:t>părțile</w:t>
      </w:r>
      <w:r w:rsidR="00932864">
        <w:t xml:space="preserve"> </w:t>
      </w:r>
      <w:r w:rsidRPr="00BA50AF">
        <w:t>își</w:t>
      </w:r>
      <w:r w:rsidR="00932864">
        <w:t xml:space="preserve"> </w:t>
      </w:r>
      <w:r w:rsidRPr="00BA50AF">
        <w:t>pot</w:t>
      </w:r>
      <w:r w:rsidR="00932864">
        <w:t xml:space="preserve"> </w:t>
      </w:r>
      <w:r w:rsidRPr="00BA50AF">
        <w:t>adapta</w:t>
      </w:r>
      <w:r w:rsidR="00932864">
        <w:t xml:space="preserve"> </w:t>
      </w:r>
      <w:r w:rsidRPr="00BA50AF">
        <w:t>acordurile</w:t>
      </w:r>
      <w:r w:rsidR="00932864">
        <w:t xml:space="preserve"> </w:t>
      </w:r>
      <w:r w:rsidRPr="00BA50AF">
        <w:t>privind</w:t>
      </w:r>
      <w:r w:rsidR="00932864">
        <w:t xml:space="preserve"> </w:t>
      </w:r>
      <w:r w:rsidRPr="00BA50AF">
        <w:t>comitetul</w:t>
      </w:r>
      <w:r w:rsidR="00932864">
        <w:t xml:space="preserve"> </w:t>
      </w:r>
      <w:r w:rsidRPr="00BA50AF">
        <w:t>european</w:t>
      </w:r>
      <w:r w:rsidR="00932864">
        <w:t xml:space="preserve"> </w:t>
      </w:r>
      <w:r w:rsidRPr="00BA50AF">
        <w:t>de</w:t>
      </w:r>
      <w:r w:rsidR="00932864">
        <w:t xml:space="preserve"> </w:t>
      </w:r>
      <w:r w:rsidRPr="00BA50AF">
        <w:t>întreprindere</w:t>
      </w:r>
      <w:r w:rsidR="00932864">
        <w:t xml:space="preserve"> </w:t>
      </w:r>
      <w:r w:rsidRPr="00BA50AF">
        <w:t>la</w:t>
      </w:r>
      <w:r w:rsidR="00932864">
        <w:t xml:space="preserve"> </w:t>
      </w:r>
      <w:r w:rsidRPr="00BA50AF">
        <w:t>cerințele</w:t>
      </w:r>
      <w:r w:rsidR="00932864">
        <w:t xml:space="preserve"> </w:t>
      </w:r>
      <w:r w:rsidRPr="00BA50AF">
        <w:t>revizuite.</w:t>
      </w:r>
    </w:p>
    <w:p w14:paraId="0CD7D6AA" w14:textId="77777777" w:rsidR="00BA50AF" w:rsidRPr="00BA50AF" w:rsidRDefault="00BA50AF" w:rsidP="00BA50AF">
      <w:r w:rsidRPr="00BA50AF">
        <w:rPr>
          <w:b/>
          <w:bCs/>
        </w:rPr>
        <w:t>Context</w:t>
      </w:r>
    </w:p>
    <w:p w14:paraId="4F52E790" w14:textId="2886760C" w:rsidR="00BA50AF" w:rsidRPr="00BA50AF" w:rsidRDefault="00BA50AF" w:rsidP="00BA50AF">
      <w:r w:rsidRPr="00BA50AF">
        <w:t>Principiul</w:t>
      </w:r>
      <w:r w:rsidR="00932864">
        <w:t xml:space="preserve"> </w:t>
      </w:r>
      <w:r w:rsidRPr="00BA50AF">
        <w:t>8</w:t>
      </w:r>
      <w:r w:rsidR="00932864">
        <w:t xml:space="preserve"> </w:t>
      </w:r>
      <w:r w:rsidRPr="00BA50AF">
        <w:t>al</w:t>
      </w:r>
      <w:r w:rsidR="00932864">
        <w:t xml:space="preserve"> </w:t>
      </w:r>
      <w:hyperlink r:id="rId74" w:history="1">
        <w:r w:rsidRPr="00BA50AF">
          <w:rPr>
            <w:rStyle w:val="Hyperlink"/>
            <w:szCs w:val="24"/>
          </w:rPr>
          <w:t>Pilonului</w:t>
        </w:r>
        <w:r w:rsidR="00932864">
          <w:rPr>
            <w:rStyle w:val="Hyperlink"/>
            <w:szCs w:val="24"/>
          </w:rPr>
          <w:t xml:space="preserve"> </w:t>
        </w:r>
        <w:r w:rsidRPr="00BA50AF">
          <w:rPr>
            <w:rStyle w:val="Hyperlink"/>
            <w:szCs w:val="24"/>
          </w:rPr>
          <w:t>european</w:t>
        </w:r>
        <w:r w:rsidR="00932864">
          <w:rPr>
            <w:rStyle w:val="Hyperlink"/>
            <w:szCs w:val="24"/>
          </w:rPr>
          <w:t xml:space="preserve"> </w:t>
        </w:r>
        <w:r w:rsidRPr="00BA50AF">
          <w:rPr>
            <w:rStyle w:val="Hyperlink"/>
            <w:szCs w:val="24"/>
          </w:rPr>
          <w:t>al</w:t>
        </w:r>
        <w:r w:rsidR="00932864">
          <w:rPr>
            <w:rStyle w:val="Hyperlink"/>
            <w:szCs w:val="24"/>
          </w:rPr>
          <w:t xml:space="preserve"> </w:t>
        </w:r>
        <w:r w:rsidRPr="00BA50AF">
          <w:rPr>
            <w:rStyle w:val="Hyperlink"/>
            <w:szCs w:val="24"/>
          </w:rPr>
          <w:t>drepturilor</w:t>
        </w:r>
        <w:r w:rsidR="00932864">
          <w:rPr>
            <w:rStyle w:val="Hyperlink"/>
            <w:szCs w:val="24"/>
          </w:rPr>
          <w:t xml:space="preserve"> </w:t>
        </w:r>
        <w:r w:rsidRPr="00BA50AF">
          <w:rPr>
            <w:rStyle w:val="Hyperlink"/>
            <w:szCs w:val="24"/>
          </w:rPr>
          <w:t>sociale</w:t>
        </w:r>
      </w:hyperlink>
      <w:r w:rsidR="00932864">
        <w:t xml:space="preserve"> </w:t>
      </w:r>
      <w:r w:rsidRPr="00BA50AF">
        <w:t>subliniază</w:t>
      </w:r>
      <w:r w:rsidR="00932864">
        <w:t xml:space="preserve"> </w:t>
      </w:r>
      <w:r w:rsidRPr="00BA50AF">
        <w:t>importanța</w:t>
      </w:r>
      <w:r w:rsidR="00932864">
        <w:t xml:space="preserve"> </w:t>
      </w:r>
      <w:r w:rsidRPr="00BA50AF">
        <w:t>dialogului</w:t>
      </w:r>
      <w:r w:rsidR="00932864">
        <w:t xml:space="preserve"> </w:t>
      </w:r>
      <w:r w:rsidRPr="00BA50AF">
        <w:t>social</w:t>
      </w:r>
      <w:r w:rsidR="00932864">
        <w:t xml:space="preserve"> </w:t>
      </w:r>
      <w:r w:rsidRPr="00BA50AF">
        <w:t>și</w:t>
      </w:r>
      <w:r w:rsidR="00932864">
        <w:t xml:space="preserve"> </w:t>
      </w:r>
      <w:r w:rsidRPr="00BA50AF">
        <w:t>a</w:t>
      </w:r>
      <w:r w:rsidR="00932864">
        <w:t xml:space="preserve"> </w:t>
      </w:r>
      <w:r w:rsidRPr="00BA50AF">
        <w:t>implicării</w:t>
      </w:r>
      <w:r w:rsidR="00932864">
        <w:t xml:space="preserve"> </w:t>
      </w:r>
      <w:r w:rsidRPr="00BA50AF">
        <w:t>lucrătorilor.</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reprezintă</w:t>
      </w:r>
      <w:r w:rsidR="00932864">
        <w:t xml:space="preserve"> </w:t>
      </w:r>
      <w:r w:rsidRPr="00BA50AF">
        <w:t>lucrătorii</w:t>
      </w:r>
      <w:r w:rsidR="00932864">
        <w:t xml:space="preserve"> </w:t>
      </w:r>
      <w:r w:rsidRPr="00BA50AF">
        <w:t>europeni</w:t>
      </w:r>
      <w:r w:rsidR="00932864">
        <w:t xml:space="preserve"> </w:t>
      </w:r>
      <w:r w:rsidRPr="00BA50AF">
        <w:t>din</w:t>
      </w:r>
      <w:r w:rsidR="00932864">
        <w:t xml:space="preserve"> </w:t>
      </w:r>
      <w:r w:rsidRPr="00BA50AF">
        <w:t>întreprinderile</w:t>
      </w:r>
      <w:r w:rsidR="00932864">
        <w:t xml:space="preserve"> </w:t>
      </w:r>
      <w:r w:rsidRPr="00BA50AF">
        <w:t>multinaționale</w:t>
      </w:r>
      <w:r w:rsidR="00932864">
        <w:t xml:space="preserve"> </w:t>
      </w:r>
      <w:r w:rsidRPr="00BA50AF">
        <w:t>și</w:t>
      </w:r>
      <w:r w:rsidR="00932864">
        <w:t xml:space="preserve"> </w:t>
      </w:r>
      <w:r w:rsidRPr="00BA50AF">
        <w:t>sunt</w:t>
      </w:r>
      <w:r w:rsidR="00932864">
        <w:t xml:space="preserve"> </w:t>
      </w:r>
      <w:r w:rsidRPr="00BA50AF">
        <w:t>create</w:t>
      </w:r>
      <w:r w:rsidR="00932864">
        <w:t xml:space="preserve"> </w:t>
      </w:r>
      <w:r w:rsidRPr="00BA50AF">
        <w:t>fie</w:t>
      </w:r>
      <w:r w:rsidR="00932864">
        <w:t xml:space="preserve"> </w:t>
      </w:r>
      <w:r w:rsidRPr="00BA50AF">
        <w:t>la</w:t>
      </w:r>
      <w:r w:rsidR="00932864">
        <w:t xml:space="preserve"> </w:t>
      </w:r>
      <w:r w:rsidRPr="00BA50AF">
        <w:t>inițiativa</w:t>
      </w:r>
      <w:r w:rsidR="00932864">
        <w:t xml:space="preserve"> </w:t>
      </w:r>
      <w:r w:rsidRPr="00BA50AF">
        <w:t>angajaților,</w:t>
      </w:r>
      <w:r w:rsidR="00932864">
        <w:t xml:space="preserve"> </w:t>
      </w:r>
      <w:r w:rsidRPr="00BA50AF">
        <w:t>fie</w:t>
      </w:r>
      <w:r w:rsidR="00932864">
        <w:t xml:space="preserve"> </w:t>
      </w:r>
      <w:r w:rsidRPr="00BA50AF">
        <w:t>la</w:t>
      </w:r>
      <w:r w:rsidR="00932864">
        <w:t xml:space="preserve"> </w:t>
      </w:r>
      <w:r w:rsidRPr="00BA50AF">
        <w:t>inițiativa</w:t>
      </w:r>
      <w:r w:rsidR="00932864">
        <w:t xml:space="preserve"> </w:t>
      </w:r>
      <w:r w:rsidRPr="00BA50AF">
        <w:t>conducerii</w:t>
      </w:r>
      <w:r w:rsidR="00932864">
        <w:t xml:space="preserve"> </w:t>
      </w:r>
      <w:r w:rsidRPr="00BA50AF">
        <w:t>centrale.</w:t>
      </w:r>
    </w:p>
    <w:p w14:paraId="3A8A54CE" w14:textId="5E925165" w:rsidR="00BA50AF" w:rsidRPr="00BA50AF" w:rsidRDefault="00BA50AF" w:rsidP="00BA50AF">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sunt</w:t>
      </w:r>
      <w:r w:rsidR="00932864">
        <w:t xml:space="preserve"> </w:t>
      </w:r>
      <w:r w:rsidRPr="00BA50AF">
        <w:t>consultate</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chestiuni</w:t>
      </w:r>
      <w:r w:rsidR="00932864">
        <w:t xml:space="preserve"> </w:t>
      </w:r>
      <w:r w:rsidRPr="00BA50AF">
        <w:t>transnaționale,</w:t>
      </w:r>
      <w:r w:rsidR="00932864">
        <w:t xml:space="preserve"> </w:t>
      </w:r>
      <w:r w:rsidRPr="00BA50AF">
        <w:t>adică</w:t>
      </w:r>
      <w:r w:rsidR="00932864">
        <w:t xml:space="preserve"> </w:t>
      </w:r>
      <w:r w:rsidRPr="00BA50AF">
        <w:t>aspecte</w:t>
      </w:r>
      <w:r w:rsidR="00932864">
        <w:t xml:space="preserve"> </w:t>
      </w:r>
      <w:r w:rsidRPr="00BA50AF">
        <w:t>care</w:t>
      </w:r>
      <w:r w:rsidR="00932864">
        <w:t xml:space="preserve"> </w:t>
      </w:r>
      <w:r w:rsidRPr="00BA50AF">
        <w:t>afectează</w:t>
      </w:r>
      <w:r w:rsidR="00932864">
        <w:t xml:space="preserve"> </w:t>
      </w:r>
      <w:r w:rsidRPr="00BA50AF">
        <w:t>lucrătorii</w:t>
      </w:r>
      <w:r w:rsidR="00932864">
        <w:t xml:space="preserve"> </w:t>
      </w:r>
      <w:r w:rsidRPr="00BA50AF">
        <w:t>din</w:t>
      </w:r>
      <w:r w:rsidR="00932864">
        <w:t xml:space="preserve"> </w:t>
      </w:r>
      <w:r w:rsidRPr="00BA50AF">
        <w:t>întreaga</w:t>
      </w:r>
      <w:r w:rsidR="00932864">
        <w:t xml:space="preserve"> </w:t>
      </w:r>
      <w:r w:rsidRPr="00BA50AF">
        <w:t>întreprindere</w:t>
      </w:r>
      <w:r w:rsidR="00932864">
        <w:t xml:space="preserve"> </w:t>
      </w:r>
      <w:r w:rsidRPr="00BA50AF">
        <w:t>sau</w:t>
      </w:r>
      <w:r w:rsidR="00932864">
        <w:t xml:space="preserve"> </w:t>
      </w:r>
      <w:r w:rsidRPr="00BA50AF">
        <w:t>din</w:t>
      </w:r>
      <w:r w:rsidR="00932864">
        <w:t xml:space="preserve"> </w:t>
      </w:r>
      <w:r w:rsidRPr="00BA50AF">
        <w:t>cel</w:t>
      </w:r>
      <w:r w:rsidR="00932864">
        <w:t xml:space="preserve"> </w:t>
      </w:r>
      <w:r w:rsidRPr="00BA50AF">
        <w:t>puțin</w:t>
      </w:r>
      <w:r w:rsidR="00932864">
        <w:t xml:space="preserve"> </w:t>
      </w:r>
      <w:r w:rsidRPr="00BA50AF">
        <w:t>două</w:t>
      </w:r>
      <w:r w:rsidR="00932864">
        <w:t xml:space="preserve"> </w:t>
      </w:r>
      <w:r w:rsidRPr="00BA50AF">
        <w:t>țări</w:t>
      </w:r>
      <w:r w:rsidR="00932864">
        <w:t xml:space="preserve"> </w:t>
      </w:r>
      <w:r w:rsidRPr="00BA50AF">
        <w:t>din</w:t>
      </w:r>
      <w:r w:rsidR="00932864">
        <w:t xml:space="preserve"> </w:t>
      </w:r>
      <w:r w:rsidRPr="00BA50AF">
        <w:t>UE/SEE,</w:t>
      </w:r>
      <w:r w:rsidR="00932864">
        <w:t xml:space="preserve"> </w:t>
      </w:r>
      <w:r w:rsidRPr="00BA50AF">
        <w:t>cum</w:t>
      </w:r>
      <w:r w:rsidR="00932864">
        <w:t xml:space="preserve"> </w:t>
      </w:r>
      <w:r w:rsidRPr="00BA50AF">
        <w:t>ar</w:t>
      </w:r>
      <w:r w:rsidR="00932864">
        <w:t xml:space="preserve"> </w:t>
      </w:r>
      <w:r w:rsidRPr="00BA50AF">
        <w:t>fi,</w:t>
      </w:r>
      <w:r w:rsidR="00932864">
        <w:t xml:space="preserve"> </w:t>
      </w:r>
      <w:r w:rsidRPr="00BA50AF">
        <w:t>de</w:t>
      </w:r>
      <w:r w:rsidR="00932864">
        <w:t xml:space="preserve"> </w:t>
      </w:r>
      <w:r w:rsidRPr="00BA50AF">
        <w:t>exemplu,</w:t>
      </w:r>
      <w:r w:rsidR="00932864">
        <w:t xml:space="preserve"> </w:t>
      </w:r>
      <w:r w:rsidRPr="00BA50AF">
        <w:t>aspecte</w:t>
      </w:r>
      <w:r w:rsidR="00932864">
        <w:t xml:space="preserve"> </w:t>
      </w:r>
      <w:r w:rsidRPr="00BA50AF">
        <w:t>legate</w:t>
      </w:r>
      <w:r w:rsidR="00932864">
        <w:t xml:space="preserve"> </w:t>
      </w:r>
      <w:r w:rsidRPr="00BA50AF">
        <w:t>de</w:t>
      </w:r>
      <w:r w:rsidR="00932864">
        <w:t xml:space="preserve"> </w:t>
      </w:r>
      <w:r w:rsidRPr="00BA50AF">
        <w:t>restructurări.</w:t>
      </w:r>
      <w:r w:rsidR="00932864">
        <w:t xml:space="preserve"> </w:t>
      </w:r>
      <w:r w:rsidRPr="00BA50AF">
        <w:t>Prin</w:t>
      </w:r>
      <w:r w:rsidR="00932864">
        <w:t xml:space="preserve"> </w:t>
      </w:r>
      <w:r w:rsidRPr="00BA50AF">
        <w:t>urmare,</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completează</w:t>
      </w:r>
      <w:r w:rsidR="00932864">
        <w:t xml:space="preserve"> </w:t>
      </w:r>
      <w:r w:rsidRPr="00BA50AF">
        <w:t>activitatea</w:t>
      </w:r>
      <w:r w:rsidR="00932864">
        <w:t xml:space="preserve"> </w:t>
      </w:r>
      <w:r w:rsidRPr="00BA50AF">
        <w:t>organismelor</w:t>
      </w:r>
      <w:r w:rsidR="00932864">
        <w:t xml:space="preserve"> </w:t>
      </w:r>
      <w:r w:rsidRPr="00BA50AF">
        <w:t>naționale</w:t>
      </w:r>
      <w:r w:rsidR="00932864">
        <w:t xml:space="preserve"> </w:t>
      </w:r>
      <w:r w:rsidRPr="00BA50AF">
        <w:t>de</w:t>
      </w:r>
      <w:r w:rsidR="00932864">
        <w:t xml:space="preserve"> </w:t>
      </w:r>
      <w:r w:rsidRPr="00BA50AF">
        <w:t>reprezentare</w:t>
      </w:r>
      <w:r w:rsidR="00932864">
        <w:t xml:space="preserve"> </w:t>
      </w:r>
      <w:r w:rsidRPr="00BA50AF">
        <w:t>a</w:t>
      </w:r>
      <w:r w:rsidR="00932864">
        <w:t xml:space="preserve"> </w:t>
      </w:r>
      <w:r w:rsidRPr="00BA50AF">
        <w:t>angajaților.</w:t>
      </w:r>
    </w:p>
    <w:p w14:paraId="67E44657" w14:textId="223C941F" w:rsidR="00BA50AF" w:rsidRPr="00BA50AF" w:rsidRDefault="00BA50AF" w:rsidP="00BA50AF">
      <w:r w:rsidRPr="00BA50AF">
        <w:lastRenderedPageBreak/>
        <w:t>În</w:t>
      </w:r>
      <w:r w:rsidR="00932864">
        <w:t xml:space="preserve"> </w:t>
      </w:r>
      <w:r w:rsidRPr="00BA50AF">
        <w:t>prezent,</w:t>
      </w:r>
      <w:r w:rsidR="00932864">
        <w:t xml:space="preserve"> </w:t>
      </w:r>
      <w:r w:rsidRPr="00BA50AF">
        <w:t>există</w:t>
      </w:r>
      <w:r w:rsidR="00932864">
        <w:t xml:space="preserve"> </w:t>
      </w:r>
      <w:r w:rsidRPr="00BA50AF">
        <w:t>aproximativ</w:t>
      </w:r>
      <w:r w:rsidR="00932864">
        <w:t xml:space="preserve"> </w:t>
      </w:r>
      <w:r w:rsidRPr="00BA50AF">
        <w:t>1</w:t>
      </w:r>
      <w:r w:rsidR="00932864">
        <w:t xml:space="preserve"> </w:t>
      </w:r>
      <w:r w:rsidRPr="00BA50AF">
        <w:t>000</w:t>
      </w:r>
      <w:r w:rsidR="00932864">
        <w:t xml:space="preserve"> </w:t>
      </w:r>
      <w:r w:rsidRPr="00BA50AF">
        <w:t>de</w:t>
      </w:r>
      <w:r w:rsidR="00932864">
        <w:t xml:space="preserve"> </w:t>
      </w:r>
      <w:r w:rsidRPr="00BA50AF">
        <w:t>organisme</w:t>
      </w:r>
      <w:r w:rsidR="00932864">
        <w:t xml:space="preserve"> </w:t>
      </w:r>
      <w:r w:rsidRPr="00BA50AF">
        <w:t>transnaționale</w:t>
      </w:r>
      <w:r w:rsidR="00932864">
        <w:t xml:space="preserve"> </w:t>
      </w:r>
      <w:r w:rsidRPr="00BA50AF">
        <w:t>de</w:t>
      </w:r>
      <w:r w:rsidR="00932864">
        <w:t xml:space="preserve"> </w:t>
      </w:r>
      <w:r w:rsidRPr="00BA50AF">
        <w:t>informare</w:t>
      </w:r>
      <w:r w:rsidR="00932864">
        <w:t xml:space="preserve"> </w:t>
      </w:r>
      <w:r w:rsidRPr="00BA50AF">
        <w:t>și</w:t>
      </w:r>
      <w:r w:rsidR="00932864">
        <w:t xml:space="preserve"> </w:t>
      </w:r>
      <w:r w:rsidRPr="00BA50AF">
        <w:t>consultare,</w:t>
      </w:r>
      <w:r w:rsidR="00932864">
        <w:t xml:space="preserve"> </w:t>
      </w:r>
      <w:r w:rsidRPr="00BA50AF">
        <w:t>dintre</w:t>
      </w:r>
      <w:r w:rsidR="00932864">
        <w:t xml:space="preserve"> </w:t>
      </w:r>
      <w:r w:rsidRPr="00BA50AF">
        <w:t>care</w:t>
      </w:r>
      <w:r w:rsidR="00932864">
        <w:t xml:space="preserve"> </w:t>
      </w:r>
      <w:r w:rsidRPr="00BA50AF">
        <w:t>majoritatea</w:t>
      </w:r>
      <w:r w:rsidR="00932864">
        <w:t xml:space="preserve"> </w:t>
      </w:r>
      <w:r w:rsidRPr="00BA50AF">
        <w:t>sunt</w:t>
      </w:r>
      <w:r w:rsidR="00932864">
        <w:t xml:space="preserve"> </w:t>
      </w:r>
      <w:r w:rsidRPr="00BA50AF">
        <w:t>CEI.</w:t>
      </w:r>
      <w:r w:rsidR="00932864">
        <w:t xml:space="preserve"> </w:t>
      </w:r>
      <w:r w:rsidRPr="00BA50AF">
        <w:t>În</w:t>
      </w:r>
      <w:r w:rsidR="00932864">
        <w:t xml:space="preserve"> </w:t>
      </w:r>
      <w:r w:rsidRPr="00BA50AF">
        <w:t>fiecare</w:t>
      </w:r>
      <w:r w:rsidR="00932864">
        <w:t xml:space="preserve"> </w:t>
      </w:r>
      <w:r w:rsidRPr="00BA50AF">
        <w:t>an</w:t>
      </w:r>
      <w:r w:rsidR="00932864">
        <w:t xml:space="preserve"> </w:t>
      </w:r>
      <w:r w:rsidRPr="00BA50AF">
        <w:t>sunt</w:t>
      </w:r>
      <w:r w:rsidR="00932864">
        <w:t xml:space="preserve"> </w:t>
      </w:r>
      <w:r w:rsidRPr="00BA50AF">
        <w:t>create</w:t>
      </w:r>
      <w:r w:rsidR="00932864">
        <w:t xml:space="preserve"> </w:t>
      </w:r>
      <w:r w:rsidRPr="00BA50AF">
        <w:t>aproximativ</w:t>
      </w:r>
      <w:r w:rsidR="00932864">
        <w:t xml:space="preserve"> </w:t>
      </w:r>
      <w:r w:rsidRPr="00BA50AF">
        <w:t>20</w:t>
      </w:r>
      <w:r w:rsidR="00932864">
        <w:t xml:space="preserve"> </w:t>
      </w:r>
      <w:r w:rsidRPr="00BA50AF">
        <w:t>de</w:t>
      </w:r>
      <w:r w:rsidR="00932864">
        <w:t xml:space="preserve"> </w:t>
      </w:r>
      <w:r w:rsidRPr="00BA50AF">
        <w:t>noi</w:t>
      </w:r>
      <w:r w:rsidR="00932864">
        <w:t xml:space="preserve"> </w:t>
      </w:r>
      <w:r w:rsidRPr="00BA50AF">
        <w:t>comitete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Reprezentând</w:t>
      </w:r>
      <w:r w:rsidR="00932864">
        <w:t xml:space="preserve"> </w:t>
      </w:r>
      <w:r w:rsidRPr="00BA50AF">
        <w:t>peste</w:t>
      </w:r>
      <w:r w:rsidR="00932864">
        <w:t xml:space="preserve"> </w:t>
      </w:r>
      <w:r w:rsidRPr="00BA50AF">
        <w:t>11,3</w:t>
      </w:r>
      <w:r w:rsidR="00932864">
        <w:t xml:space="preserve"> </w:t>
      </w:r>
      <w:r w:rsidRPr="00BA50AF">
        <w:t>milioane</w:t>
      </w:r>
      <w:r w:rsidR="00932864">
        <w:t xml:space="preserve"> </w:t>
      </w:r>
      <w:r w:rsidRPr="00BA50AF">
        <w:t>de</w:t>
      </w:r>
      <w:r w:rsidR="00932864">
        <w:t xml:space="preserve"> </w:t>
      </w:r>
      <w:r w:rsidRPr="00BA50AF">
        <w:t>lucrători</w:t>
      </w:r>
      <w:r w:rsidR="00932864">
        <w:t xml:space="preserve"> </w:t>
      </w:r>
      <w:r w:rsidRPr="00BA50AF">
        <w:t>europeni,</w:t>
      </w:r>
      <w:r w:rsidR="00932864">
        <w:t xml:space="preserve"> </w:t>
      </w:r>
      <w:r w:rsidRPr="00BA50AF">
        <w:t>comitetele</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contribuie</w:t>
      </w:r>
      <w:r w:rsidR="00932864">
        <w:t xml:space="preserve"> </w:t>
      </w:r>
      <w:r w:rsidRPr="00BA50AF">
        <w:t>la</w:t>
      </w:r>
      <w:r w:rsidR="00932864">
        <w:t xml:space="preserve"> </w:t>
      </w:r>
      <w:r w:rsidRPr="00BA50AF">
        <w:t>protejarea</w:t>
      </w:r>
      <w:r w:rsidR="00932864">
        <w:t xml:space="preserve"> </w:t>
      </w:r>
      <w:r w:rsidRPr="00BA50AF">
        <w:t>ocupării</w:t>
      </w:r>
      <w:r w:rsidR="00932864">
        <w:t xml:space="preserve"> </w:t>
      </w:r>
      <w:r w:rsidRPr="00BA50AF">
        <w:t>forței</w:t>
      </w:r>
      <w:r w:rsidR="00932864">
        <w:t xml:space="preserve"> </w:t>
      </w:r>
      <w:r w:rsidRPr="00BA50AF">
        <w:t>de</w:t>
      </w:r>
      <w:r w:rsidR="00932864">
        <w:t xml:space="preserve"> </w:t>
      </w:r>
      <w:r w:rsidRPr="00BA50AF">
        <w:t>muncă</w:t>
      </w:r>
      <w:r w:rsidR="00932864">
        <w:t xml:space="preserve"> </w:t>
      </w:r>
      <w:r w:rsidRPr="00BA50AF">
        <w:t>și</w:t>
      </w:r>
      <w:r w:rsidR="00932864">
        <w:t xml:space="preserve"> </w:t>
      </w:r>
      <w:r w:rsidRPr="00BA50AF">
        <w:t>a</w:t>
      </w:r>
      <w:r w:rsidR="00932864">
        <w:t xml:space="preserve"> </w:t>
      </w:r>
      <w:r w:rsidRPr="00BA50AF">
        <w:t>industriilor</w:t>
      </w:r>
      <w:r w:rsidR="00932864">
        <w:t xml:space="preserve"> </w:t>
      </w:r>
      <w:r w:rsidRPr="00BA50AF">
        <w:t>din</w:t>
      </w:r>
      <w:r w:rsidR="00932864">
        <w:t xml:space="preserve"> </w:t>
      </w:r>
      <w:r w:rsidRPr="00BA50AF">
        <w:t>Europa</w:t>
      </w:r>
      <w:r w:rsidR="00932864">
        <w:t xml:space="preserve"> </w:t>
      </w:r>
      <w:r w:rsidRPr="00BA50AF">
        <w:t>și</w:t>
      </w:r>
      <w:r w:rsidR="00932864">
        <w:t xml:space="preserve"> </w:t>
      </w:r>
      <w:r w:rsidRPr="00BA50AF">
        <w:t>la</w:t>
      </w:r>
      <w:r w:rsidR="00932864">
        <w:t xml:space="preserve"> </w:t>
      </w:r>
      <w:r w:rsidRPr="00BA50AF">
        <w:t>asigurarea</w:t>
      </w:r>
      <w:r w:rsidR="00932864">
        <w:t xml:space="preserve"> </w:t>
      </w:r>
      <w:r w:rsidRPr="00BA50AF">
        <w:t>competitivității</w:t>
      </w:r>
      <w:r w:rsidR="00932864">
        <w:t xml:space="preserve"> </w:t>
      </w:r>
      <w:r w:rsidRPr="00BA50AF">
        <w:t>UE.</w:t>
      </w:r>
      <w:r w:rsidR="00932864">
        <w:t xml:space="preserve"> </w:t>
      </w:r>
      <w:r w:rsidRPr="00BA50AF">
        <w:t>Deși</w:t>
      </w:r>
      <w:r w:rsidR="00932864">
        <w:t xml:space="preserve"> </w:t>
      </w:r>
      <w:r w:rsidRPr="00BA50AF">
        <w:t>CEI</w:t>
      </w:r>
      <w:r w:rsidR="00932864">
        <w:t xml:space="preserve"> </w:t>
      </w:r>
      <w:r w:rsidRPr="00BA50AF">
        <w:t>reprezintă</w:t>
      </w:r>
      <w:r w:rsidR="00932864">
        <w:t xml:space="preserve"> </w:t>
      </w:r>
      <w:r w:rsidRPr="00BA50AF">
        <w:t>mai</w:t>
      </w:r>
      <w:r w:rsidR="00932864">
        <w:t xml:space="preserve"> </w:t>
      </w:r>
      <w:r w:rsidRPr="00BA50AF">
        <w:t>mult</w:t>
      </w:r>
      <w:r w:rsidR="00932864">
        <w:t xml:space="preserve"> </w:t>
      </w:r>
      <w:r w:rsidRPr="00BA50AF">
        <w:t>de</w:t>
      </w:r>
      <w:r w:rsidR="00932864">
        <w:t xml:space="preserve"> </w:t>
      </w:r>
      <w:r w:rsidRPr="00BA50AF">
        <w:t>jumătate</w:t>
      </w:r>
      <w:r w:rsidR="00932864">
        <w:t xml:space="preserve"> </w:t>
      </w:r>
      <w:r w:rsidRPr="00BA50AF">
        <w:t>din</w:t>
      </w:r>
      <w:r w:rsidR="00932864">
        <w:t xml:space="preserve"> </w:t>
      </w:r>
      <w:r w:rsidRPr="00BA50AF">
        <w:t>forța</w:t>
      </w:r>
      <w:r w:rsidR="00932864">
        <w:t xml:space="preserve"> </w:t>
      </w:r>
      <w:r w:rsidRPr="00BA50AF">
        <w:t>de</w:t>
      </w:r>
      <w:r w:rsidR="00932864">
        <w:t xml:space="preserve"> </w:t>
      </w:r>
      <w:r w:rsidRPr="00BA50AF">
        <w:t>muncă</w:t>
      </w:r>
      <w:r w:rsidR="00932864">
        <w:t xml:space="preserve"> </w:t>
      </w:r>
      <w:r w:rsidRPr="00BA50AF">
        <w:t>eligibilă,</w:t>
      </w:r>
      <w:r w:rsidR="00932864">
        <w:t xml:space="preserve"> </w:t>
      </w:r>
      <w:r w:rsidRPr="00BA50AF">
        <w:t>această</w:t>
      </w:r>
      <w:r w:rsidR="00932864">
        <w:t xml:space="preserve"> </w:t>
      </w:r>
      <w:r w:rsidRPr="00BA50AF">
        <w:t>cifră</w:t>
      </w:r>
      <w:r w:rsidR="00932864">
        <w:t xml:space="preserve"> </w:t>
      </w:r>
      <w:r w:rsidRPr="00BA50AF">
        <w:t>reprezintă</w:t>
      </w:r>
      <w:r w:rsidR="00932864">
        <w:t xml:space="preserve"> </w:t>
      </w:r>
      <w:r w:rsidRPr="00BA50AF">
        <w:t>în</w:t>
      </w:r>
      <w:r w:rsidR="00932864">
        <w:t xml:space="preserve"> </w:t>
      </w:r>
      <w:r w:rsidRPr="00BA50AF">
        <w:t>continuare</w:t>
      </w:r>
      <w:r w:rsidR="00932864">
        <w:t xml:space="preserve"> </w:t>
      </w:r>
      <w:r w:rsidRPr="00BA50AF">
        <w:t>mai</w:t>
      </w:r>
      <w:r w:rsidR="00932864">
        <w:t xml:space="preserve"> </w:t>
      </w:r>
      <w:r w:rsidRPr="00BA50AF">
        <w:t>puțin</w:t>
      </w:r>
      <w:r w:rsidR="00932864">
        <w:t xml:space="preserve"> </w:t>
      </w:r>
      <w:r w:rsidRPr="00BA50AF">
        <w:t>de</w:t>
      </w:r>
      <w:r w:rsidR="00932864">
        <w:t xml:space="preserve"> </w:t>
      </w:r>
      <w:r w:rsidRPr="00BA50AF">
        <w:t>o</w:t>
      </w:r>
      <w:r w:rsidR="00932864">
        <w:t xml:space="preserve"> </w:t>
      </w:r>
      <w:r w:rsidRPr="00BA50AF">
        <w:t>treime</w:t>
      </w:r>
      <w:r w:rsidR="00932864">
        <w:t xml:space="preserve"> </w:t>
      </w:r>
      <w:r w:rsidRPr="00BA50AF">
        <w:t>din</w:t>
      </w:r>
      <w:r w:rsidR="00932864">
        <w:t xml:space="preserve"> </w:t>
      </w:r>
      <w:r w:rsidRPr="00BA50AF">
        <w:t>cele</w:t>
      </w:r>
      <w:r w:rsidR="00932864">
        <w:t xml:space="preserve"> </w:t>
      </w:r>
      <w:r w:rsidRPr="00BA50AF">
        <w:t>aproape</w:t>
      </w:r>
      <w:r w:rsidR="00932864">
        <w:t xml:space="preserve"> </w:t>
      </w:r>
      <w:r w:rsidRPr="00BA50AF">
        <w:t>4</w:t>
      </w:r>
      <w:r w:rsidR="00932864">
        <w:t xml:space="preserve"> </w:t>
      </w:r>
      <w:r w:rsidRPr="00BA50AF">
        <w:t>000</w:t>
      </w:r>
      <w:r w:rsidR="00932864">
        <w:t xml:space="preserve"> </w:t>
      </w:r>
      <w:r w:rsidRPr="00BA50AF">
        <w:t>de</w:t>
      </w:r>
      <w:r w:rsidR="00932864">
        <w:t xml:space="preserve"> </w:t>
      </w:r>
      <w:r w:rsidRPr="00BA50AF">
        <w:t>întreprinderi</w:t>
      </w:r>
      <w:r w:rsidR="00932864">
        <w:t xml:space="preserve"> </w:t>
      </w:r>
      <w:r w:rsidRPr="00BA50AF">
        <w:t>eligibile</w:t>
      </w:r>
      <w:r w:rsidR="00932864">
        <w:t xml:space="preserve"> </w:t>
      </w:r>
      <w:r w:rsidRPr="00BA50AF">
        <w:t>estimate.</w:t>
      </w:r>
    </w:p>
    <w:p w14:paraId="3B6B59D6" w14:textId="0C46045B" w:rsidR="00BA50AF" w:rsidRPr="00BA50AF" w:rsidRDefault="00BA50AF" w:rsidP="00BA50AF">
      <w:r w:rsidRPr="00BA50AF">
        <w:t>În</w:t>
      </w:r>
      <w:r w:rsidR="00932864">
        <w:t xml:space="preserve"> </w:t>
      </w:r>
      <w:r w:rsidRPr="00BA50AF">
        <w:t>2018,</w:t>
      </w:r>
      <w:r w:rsidR="00932864">
        <w:t xml:space="preserve"> </w:t>
      </w:r>
      <w:r w:rsidRPr="00BA50AF">
        <w:t>Comisia</w:t>
      </w:r>
      <w:r w:rsidR="00932864">
        <w:t xml:space="preserve"> </w:t>
      </w:r>
      <w:r w:rsidRPr="00BA50AF">
        <w:t>a</w:t>
      </w:r>
      <w:r w:rsidR="00932864">
        <w:t xml:space="preserve"> </w:t>
      </w:r>
      <w:r w:rsidRPr="00BA50AF">
        <w:t>efectuat</w:t>
      </w:r>
      <w:r w:rsidR="00932864">
        <w:t xml:space="preserve"> </w:t>
      </w:r>
      <w:r w:rsidRPr="00BA50AF">
        <w:t>o</w:t>
      </w:r>
      <w:r w:rsidR="00932864">
        <w:t xml:space="preserve"> </w:t>
      </w:r>
      <w:hyperlink r:id="rId75" w:history="1">
        <w:r w:rsidRPr="00BA50AF">
          <w:rPr>
            <w:rStyle w:val="Hyperlink"/>
            <w:szCs w:val="24"/>
          </w:rPr>
          <w:t>evaluare</w:t>
        </w:r>
      </w:hyperlink>
      <w:r w:rsidR="00932864">
        <w:t xml:space="preserve"> </w:t>
      </w:r>
      <w:r w:rsidRPr="00BA50AF">
        <w:t>care</w:t>
      </w:r>
      <w:r w:rsidR="00932864">
        <w:t xml:space="preserve"> </w:t>
      </w:r>
      <w:r w:rsidRPr="00BA50AF">
        <w:t>a</w:t>
      </w:r>
      <w:r w:rsidR="00932864">
        <w:t xml:space="preserve"> </w:t>
      </w:r>
      <w:r w:rsidRPr="00BA50AF">
        <w:t>subliniat</w:t>
      </w:r>
      <w:r w:rsidR="00932864">
        <w:t xml:space="preserve"> </w:t>
      </w:r>
      <w:r w:rsidRPr="00BA50AF">
        <w:t>că</w:t>
      </w:r>
      <w:r w:rsidR="00932864">
        <w:t xml:space="preserve"> </w:t>
      </w:r>
      <w:r w:rsidRPr="00BA50AF">
        <w:t>CEI</w:t>
      </w:r>
      <w:r w:rsidR="00932864">
        <w:t xml:space="preserve"> </w:t>
      </w:r>
      <w:r w:rsidRPr="00BA50AF">
        <w:t>continuă</w:t>
      </w:r>
      <w:r w:rsidR="00932864">
        <w:t xml:space="preserve"> </w:t>
      </w:r>
      <w:r w:rsidRPr="00BA50AF">
        <w:t>să</w:t>
      </w:r>
      <w:r w:rsidR="00932864">
        <w:t xml:space="preserve"> </w:t>
      </w:r>
      <w:r w:rsidRPr="00BA50AF">
        <w:t>joace</w:t>
      </w:r>
      <w:r w:rsidR="00932864">
        <w:t xml:space="preserve"> </w:t>
      </w:r>
      <w:r w:rsidRPr="00BA50AF">
        <w:t>un</w:t>
      </w:r>
      <w:r w:rsidR="00932864">
        <w:t xml:space="preserve"> </w:t>
      </w:r>
      <w:r w:rsidRPr="00BA50AF">
        <w:t>rol</w:t>
      </w:r>
      <w:r w:rsidR="00932864">
        <w:t xml:space="preserve"> </w:t>
      </w:r>
      <w:r w:rsidRPr="00BA50AF">
        <w:t>esențial</w:t>
      </w:r>
      <w:r w:rsidR="00932864">
        <w:t xml:space="preserve"> </w:t>
      </w:r>
      <w:r w:rsidRPr="00BA50AF">
        <w:t>în</w:t>
      </w:r>
      <w:r w:rsidR="00932864">
        <w:t xml:space="preserve"> </w:t>
      </w:r>
      <w:r w:rsidRPr="00BA50AF">
        <w:t>asigurarea</w:t>
      </w:r>
      <w:r w:rsidR="00932864">
        <w:t xml:space="preserve"> </w:t>
      </w:r>
      <w:r w:rsidRPr="00BA50AF">
        <w:t>și</w:t>
      </w:r>
      <w:r w:rsidR="00932864">
        <w:t xml:space="preserve"> </w:t>
      </w:r>
      <w:r w:rsidRPr="00BA50AF">
        <w:t>organizarea</w:t>
      </w:r>
      <w:r w:rsidR="00932864">
        <w:t xml:space="preserve"> </w:t>
      </w:r>
      <w:r w:rsidRPr="00BA50AF">
        <w:t>dialogului</w:t>
      </w:r>
      <w:r w:rsidR="00932864">
        <w:t xml:space="preserve"> </w:t>
      </w:r>
      <w:r w:rsidRPr="00BA50AF">
        <w:t>social</w:t>
      </w:r>
      <w:r w:rsidR="00932864">
        <w:t xml:space="preserve"> </w:t>
      </w:r>
      <w:r w:rsidRPr="00BA50AF">
        <w:t>transnațional</w:t>
      </w:r>
      <w:r w:rsidR="00932864">
        <w:t xml:space="preserve"> </w:t>
      </w:r>
      <w:r w:rsidRPr="00BA50AF">
        <w:t>în</w:t>
      </w:r>
      <w:r w:rsidR="00932864">
        <w:t xml:space="preserve"> </w:t>
      </w:r>
      <w:r w:rsidRPr="00BA50AF">
        <w:t>întreprinderile</w:t>
      </w:r>
      <w:r w:rsidR="00932864">
        <w:t xml:space="preserve"> </w:t>
      </w:r>
      <w:r w:rsidRPr="00BA50AF">
        <w:t>multinaționale,</w:t>
      </w:r>
      <w:r w:rsidR="00932864">
        <w:t xml:space="preserve"> </w:t>
      </w:r>
      <w:r w:rsidRPr="00BA50AF">
        <w:t>oferindu-le</w:t>
      </w:r>
      <w:r w:rsidR="00932864">
        <w:t xml:space="preserve"> </w:t>
      </w:r>
      <w:r w:rsidRPr="00BA50AF">
        <w:t>în</w:t>
      </w:r>
      <w:r w:rsidR="00932864">
        <w:t xml:space="preserve"> </w:t>
      </w:r>
      <w:r w:rsidRPr="00BA50AF">
        <w:t>același</w:t>
      </w:r>
      <w:r w:rsidR="00932864">
        <w:t xml:space="preserve"> </w:t>
      </w:r>
      <w:r w:rsidRPr="00BA50AF">
        <w:t>timp</w:t>
      </w:r>
      <w:r w:rsidR="00932864">
        <w:t xml:space="preserve"> </w:t>
      </w:r>
      <w:r w:rsidRPr="00BA50AF">
        <w:t>statelor</w:t>
      </w:r>
      <w:r w:rsidR="00932864">
        <w:t xml:space="preserve"> </w:t>
      </w:r>
      <w:r w:rsidRPr="00BA50AF">
        <w:t>membre</w:t>
      </w:r>
      <w:r w:rsidR="00932864">
        <w:t xml:space="preserve"> </w:t>
      </w:r>
      <w:r w:rsidRPr="00BA50AF">
        <w:t>flexibilitatea</w:t>
      </w:r>
      <w:r w:rsidR="00932864">
        <w:t xml:space="preserve"> </w:t>
      </w:r>
      <w:r w:rsidRPr="00BA50AF">
        <w:t>de</w:t>
      </w:r>
      <w:r w:rsidR="00932864">
        <w:t xml:space="preserve"> </w:t>
      </w:r>
      <w:r w:rsidRPr="00BA50AF">
        <w:t>a</w:t>
      </w:r>
      <w:r w:rsidR="00932864">
        <w:t xml:space="preserve"> </w:t>
      </w:r>
      <w:r w:rsidRPr="00BA50AF">
        <w:t>se</w:t>
      </w:r>
      <w:r w:rsidR="00932864">
        <w:t xml:space="preserve"> </w:t>
      </w:r>
      <w:r w:rsidRPr="00BA50AF">
        <w:t>adapta</w:t>
      </w:r>
      <w:r w:rsidR="00932864">
        <w:t xml:space="preserve"> </w:t>
      </w:r>
      <w:r w:rsidRPr="00BA50AF">
        <w:t>la</w:t>
      </w:r>
      <w:r w:rsidR="00932864">
        <w:t xml:space="preserve"> </w:t>
      </w:r>
      <w:r w:rsidRPr="00BA50AF">
        <w:t>propriile</w:t>
      </w:r>
      <w:r w:rsidR="00932864">
        <w:t xml:space="preserve"> </w:t>
      </w:r>
      <w:r w:rsidRPr="00BA50AF">
        <w:t>sisteme</w:t>
      </w:r>
      <w:r w:rsidR="00932864">
        <w:t xml:space="preserve"> </w:t>
      </w:r>
      <w:r w:rsidRPr="00BA50AF">
        <w:t>naționale.</w:t>
      </w:r>
      <w:r w:rsidR="00932864">
        <w:t xml:space="preserve"> </w:t>
      </w:r>
      <w:r w:rsidRPr="00BA50AF">
        <w:t>Cu</w:t>
      </w:r>
      <w:r w:rsidR="00932864">
        <w:t xml:space="preserve"> </w:t>
      </w:r>
      <w:r w:rsidRPr="00BA50AF">
        <w:t>toate</w:t>
      </w:r>
      <w:r w:rsidR="00932864">
        <w:t xml:space="preserve"> </w:t>
      </w:r>
      <w:r w:rsidRPr="00BA50AF">
        <w:t>acestea,</w:t>
      </w:r>
      <w:r w:rsidR="00932864">
        <w:t xml:space="preserve"> </w:t>
      </w:r>
      <w:r w:rsidRPr="00BA50AF">
        <w:t>evaluarea</w:t>
      </w:r>
      <w:r w:rsidR="00932864">
        <w:t xml:space="preserve"> </w:t>
      </w:r>
      <w:r w:rsidRPr="00BA50AF">
        <w:t>a</w:t>
      </w:r>
      <w:r w:rsidR="00932864">
        <w:t xml:space="preserve"> </w:t>
      </w:r>
      <w:r w:rsidRPr="00BA50AF">
        <w:t>identificat,</w:t>
      </w:r>
      <w:r w:rsidR="00932864">
        <w:t xml:space="preserve"> </w:t>
      </w:r>
      <w:r w:rsidRPr="00BA50AF">
        <w:t>de</w:t>
      </w:r>
      <w:r w:rsidR="00932864">
        <w:t xml:space="preserve"> </w:t>
      </w:r>
      <w:r w:rsidRPr="00BA50AF">
        <w:t>asemenea,</w:t>
      </w:r>
      <w:r w:rsidR="00932864">
        <w:t xml:space="preserve"> </w:t>
      </w:r>
      <w:r w:rsidRPr="00BA50AF">
        <w:t>deficiențe</w:t>
      </w:r>
      <w:r w:rsidR="00932864">
        <w:t xml:space="preserve"> </w:t>
      </w:r>
      <w:r w:rsidRPr="00BA50AF">
        <w:t>în</w:t>
      </w:r>
      <w:r w:rsidR="00932864">
        <w:t xml:space="preserve"> </w:t>
      </w:r>
      <w:r w:rsidRPr="00BA50AF">
        <w:t>ceea</w:t>
      </w:r>
      <w:r w:rsidR="00932864">
        <w:t xml:space="preserve"> </w:t>
      </w:r>
      <w:r w:rsidRPr="00BA50AF">
        <w:t>ce</w:t>
      </w:r>
      <w:r w:rsidR="00932864">
        <w:t xml:space="preserve"> </w:t>
      </w:r>
      <w:r w:rsidRPr="00BA50AF">
        <w:t>privește</w:t>
      </w:r>
      <w:r w:rsidR="00932864">
        <w:t xml:space="preserve"> </w:t>
      </w:r>
      <w:r w:rsidRPr="00BA50AF">
        <w:t>procesul</w:t>
      </w:r>
      <w:r w:rsidR="00932864">
        <w:t xml:space="preserve"> </w:t>
      </w:r>
      <w:r w:rsidRPr="00BA50AF">
        <w:t>de</w:t>
      </w:r>
      <w:r w:rsidR="00932864">
        <w:t xml:space="preserve"> </w:t>
      </w:r>
      <w:r w:rsidRPr="00BA50AF">
        <w:t>consultare</w:t>
      </w:r>
      <w:r w:rsidR="00932864">
        <w:t xml:space="preserve"> </w:t>
      </w:r>
      <w:r w:rsidRPr="00BA50AF">
        <w:t>a</w:t>
      </w:r>
      <w:r w:rsidR="00932864">
        <w:t xml:space="preserve"> </w:t>
      </w:r>
      <w:r w:rsidRPr="00BA50AF">
        <w:t>comitetelor</w:t>
      </w:r>
      <w:r w:rsidR="00932864">
        <w:t xml:space="preserve"> </w:t>
      </w:r>
      <w:r w:rsidRPr="00BA50AF">
        <w:t>europene</w:t>
      </w:r>
      <w:r w:rsidR="00932864">
        <w:t xml:space="preserve"> </w:t>
      </w:r>
      <w:r w:rsidRPr="00BA50AF">
        <w:t>de</w:t>
      </w:r>
      <w:r w:rsidR="00932864">
        <w:t xml:space="preserve"> </w:t>
      </w:r>
      <w:r w:rsidRPr="00BA50AF">
        <w:t>întreprindere</w:t>
      </w:r>
      <w:r w:rsidR="00932864">
        <w:t xml:space="preserve"> </w:t>
      </w:r>
      <w:r w:rsidRPr="00BA50AF">
        <w:t>și</w:t>
      </w:r>
      <w:r w:rsidR="00932864">
        <w:t xml:space="preserve"> </w:t>
      </w:r>
      <w:r w:rsidRPr="00BA50AF">
        <w:t>mijloacele</w:t>
      </w:r>
      <w:r w:rsidR="00932864">
        <w:t xml:space="preserve"> </w:t>
      </w:r>
      <w:r w:rsidRPr="00BA50AF">
        <w:t>prin</w:t>
      </w:r>
      <w:r w:rsidR="00932864">
        <w:t xml:space="preserve"> </w:t>
      </w:r>
      <w:r w:rsidRPr="00BA50AF">
        <w:t>care</w:t>
      </w:r>
      <w:r w:rsidR="00932864">
        <w:t xml:space="preserve"> </w:t>
      </w:r>
      <w:r w:rsidRPr="00BA50AF">
        <w:t>reprezentanții</w:t>
      </w:r>
      <w:r w:rsidR="00932864">
        <w:t xml:space="preserve"> </w:t>
      </w:r>
      <w:r w:rsidRPr="00BA50AF">
        <w:t>angajaților</w:t>
      </w:r>
      <w:r w:rsidR="00932864">
        <w:t xml:space="preserve"> </w:t>
      </w:r>
      <w:r w:rsidRPr="00BA50AF">
        <w:t>își</w:t>
      </w:r>
      <w:r w:rsidR="00932864">
        <w:t xml:space="preserve"> </w:t>
      </w:r>
      <w:r w:rsidRPr="00BA50AF">
        <w:t>pot</w:t>
      </w:r>
      <w:r w:rsidR="00932864">
        <w:t xml:space="preserve"> </w:t>
      </w:r>
      <w:r w:rsidRPr="00BA50AF">
        <w:t>exercita</w:t>
      </w:r>
      <w:r w:rsidR="00932864">
        <w:t xml:space="preserve"> </w:t>
      </w:r>
      <w:r w:rsidRPr="00BA50AF">
        <w:t>drepturile.</w:t>
      </w:r>
    </w:p>
    <w:p w14:paraId="2062459B" w14:textId="3DC56E8C" w:rsidR="00BA50AF" w:rsidRPr="00BA50AF" w:rsidRDefault="00BA50AF" w:rsidP="00BA50AF">
      <w:r w:rsidRPr="00BA50AF">
        <w:t>În</w:t>
      </w:r>
      <w:r w:rsidR="00932864">
        <w:t xml:space="preserve"> </w:t>
      </w:r>
      <w:r w:rsidRPr="00BA50AF">
        <w:t>februarie</w:t>
      </w:r>
      <w:r w:rsidR="00932864">
        <w:t xml:space="preserve"> </w:t>
      </w:r>
      <w:r w:rsidRPr="00BA50AF">
        <w:t>2023,</w:t>
      </w:r>
      <w:r w:rsidR="00932864">
        <w:t xml:space="preserve"> </w:t>
      </w:r>
      <w:r w:rsidRPr="00BA50AF">
        <w:t>Parlamentul</w:t>
      </w:r>
      <w:r w:rsidR="00932864">
        <w:t xml:space="preserve"> </w:t>
      </w:r>
      <w:r w:rsidRPr="00BA50AF">
        <w:t>European</w:t>
      </w:r>
      <w:r w:rsidR="00932864">
        <w:t xml:space="preserve"> </w:t>
      </w:r>
      <w:r w:rsidRPr="00BA50AF">
        <w:t>a</w:t>
      </w:r>
      <w:r w:rsidR="00932864">
        <w:t xml:space="preserve"> </w:t>
      </w:r>
      <w:r w:rsidRPr="00BA50AF">
        <w:t>invitat</w:t>
      </w:r>
      <w:r w:rsidR="00932864">
        <w:t xml:space="preserve"> </w:t>
      </w:r>
      <w:r w:rsidRPr="00BA50AF">
        <w:t>Comisia</w:t>
      </w:r>
      <w:r w:rsidR="00932864">
        <w:t xml:space="preserve"> </w:t>
      </w:r>
      <w:r w:rsidRPr="00BA50AF">
        <w:t>să</w:t>
      </w:r>
      <w:r w:rsidR="00932864">
        <w:t xml:space="preserve"> </w:t>
      </w:r>
      <w:r w:rsidRPr="00BA50AF">
        <w:t>revizuiască</w:t>
      </w:r>
      <w:r w:rsidR="00932864">
        <w:t xml:space="preserve"> </w:t>
      </w:r>
      <w:r w:rsidRPr="00BA50AF">
        <w:t>directiva</w:t>
      </w:r>
      <w:r w:rsidR="00932864">
        <w:t xml:space="preserve"> </w:t>
      </w:r>
      <w:r w:rsidRPr="00BA50AF">
        <w:t>și</w:t>
      </w:r>
      <w:r w:rsidR="00932864">
        <w:t xml:space="preserve"> </w:t>
      </w:r>
      <w:r w:rsidRPr="00BA50AF">
        <w:t>să</w:t>
      </w:r>
      <w:r w:rsidR="00932864">
        <w:t xml:space="preserve"> </w:t>
      </w:r>
      <w:r w:rsidRPr="00BA50AF">
        <w:t>consolideze</w:t>
      </w:r>
      <w:r w:rsidR="00932864">
        <w:t xml:space="preserve"> </w:t>
      </w:r>
      <w:r w:rsidRPr="00BA50AF">
        <w:t>rolul</w:t>
      </w:r>
      <w:r w:rsidR="00932864">
        <w:t xml:space="preserve"> </w:t>
      </w:r>
      <w:r w:rsidRPr="00BA50AF">
        <w:t>CEI.</w:t>
      </w:r>
      <w:r w:rsidR="00932864">
        <w:t xml:space="preserve"> </w:t>
      </w:r>
      <w:r w:rsidRPr="00BA50AF">
        <w:t>Comisia</w:t>
      </w:r>
      <w:r w:rsidR="00932864">
        <w:t xml:space="preserve"> </w:t>
      </w:r>
      <w:r w:rsidRPr="00BA50AF">
        <w:t>a</w:t>
      </w:r>
      <w:r w:rsidR="00932864">
        <w:t xml:space="preserve"> </w:t>
      </w:r>
      <w:r w:rsidRPr="00BA50AF">
        <w:t>decis,</w:t>
      </w:r>
      <w:r w:rsidR="00932864">
        <w:t xml:space="preserve"> </w:t>
      </w:r>
      <w:r w:rsidRPr="00BA50AF">
        <w:t>în</w:t>
      </w:r>
      <w:r w:rsidR="00932864">
        <w:t xml:space="preserve"> </w:t>
      </w:r>
      <w:r w:rsidRPr="00BA50AF">
        <w:t>lumina</w:t>
      </w:r>
      <w:r w:rsidR="00932864">
        <w:t xml:space="preserve"> </w:t>
      </w:r>
      <w:r w:rsidRPr="00BA50AF">
        <w:t>rezoluției</w:t>
      </w:r>
      <w:r w:rsidR="00932864">
        <w:t xml:space="preserve"> </w:t>
      </w:r>
      <w:r w:rsidRPr="00BA50AF">
        <w:t>respective,</w:t>
      </w:r>
      <w:r w:rsidR="00932864">
        <w:t xml:space="preserve"> </w:t>
      </w:r>
      <w:r w:rsidRPr="00BA50AF">
        <w:t>a</w:t>
      </w:r>
      <w:r w:rsidR="00932864">
        <w:t xml:space="preserve"> </w:t>
      </w:r>
      <w:r w:rsidRPr="00BA50AF">
        <w:t>evaluării</w:t>
      </w:r>
      <w:r w:rsidR="00932864">
        <w:t xml:space="preserve"> </w:t>
      </w:r>
      <w:r w:rsidRPr="00BA50AF">
        <w:t>sale</w:t>
      </w:r>
      <w:r w:rsidR="00932864">
        <w:t xml:space="preserve"> </w:t>
      </w:r>
      <w:r w:rsidRPr="00BA50AF">
        <w:t>din</w:t>
      </w:r>
      <w:r w:rsidR="00932864">
        <w:t xml:space="preserve"> </w:t>
      </w:r>
      <w:r w:rsidRPr="00BA50AF">
        <w:t>2018</w:t>
      </w:r>
      <w:r w:rsidR="00932864">
        <w:t xml:space="preserve"> </w:t>
      </w:r>
      <w:r w:rsidRPr="00BA50AF">
        <w:t>și</w:t>
      </w:r>
      <w:r w:rsidR="00932864">
        <w:t xml:space="preserve"> </w:t>
      </w:r>
      <w:r w:rsidRPr="00BA50AF">
        <w:t>a</w:t>
      </w:r>
      <w:r w:rsidR="00932864">
        <w:t xml:space="preserve"> </w:t>
      </w:r>
      <w:hyperlink r:id="rId76" w:history="1">
        <w:r w:rsidRPr="00BA50AF">
          <w:rPr>
            <w:rStyle w:val="Hyperlink"/>
            <w:szCs w:val="24"/>
          </w:rPr>
          <w:t>consultărilor</w:t>
        </w:r>
      </w:hyperlink>
      <w:r w:rsidR="00932864">
        <w:t xml:space="preserve"> </w:t>
      </w:r>
      <w:r w:rsidRPr="00BA50AF">
        <w:t>în</w:t>
      </w:r>
      <w:r w:rsidR="00932864">
        <w:t xml:space="preserve"> </w:t>
      </w:r>
      <w:r w:rsidRPr="00BA50AF">
        <w:t>două</w:t>
      </w:r>
      <w:r w:rsidR="00932864">
        <w:t xml:space="preserve"> </w:t>
      </w:r>
      <w:r w:rsidRPr="00BA50AF">
        <w:t>etape</w:t>
      </w:r>
      <w:r w:rsidR="00932864">
        <w:t xml:space="preserve"> </w:t>
      </w:r>
      <w:r w:rsidRPr="00BA50AF">
        <w:t>din</w:t>
      </w:r>
      <w:r w:rsidR="00932864">
        <w:t xml:space="preserve"> </w:t>
      </w:r>
      <w:r w:rsidRPr="00BA50AF">
        <w:t>2023</w:t>
      </w:r>
      <w:r w:rsidR="00932864">
        <w:t xml:space="preserve"> </w:t>
      </w:r>
      <w:r w:rsidRPr="00BA50AF">
        <w:t>cu</w:t>
      </w:r>
      <w:r w:rsidR="00932864">
        <w:t xml:space="preserve"> </w:t>
      </w:r>
      <w:r w:rsidRPr="00BA50AF">
        <w:t>partenerii</w:t>
      </w:r>
      <w:r w:rsidR="00932864">
        <w:t xml:space="preserve"> </w:t>
      </w:r>
      <w:r w:rsidRPr="00BA50AF">
        <w:t>sociali,</w:t>
      </w:r>
      <w:r w:rsidR="00932864">
        <w:t xml:space="preserve"> </w:t>
      </w:r>
      <w:r w:rsidRPr="00BA50AF">
        <w:t>precum</w:t>
      </w:r>
      <w:r w:rsidR="00932864">
        <w:t xml:space="preserve"> </w:t>
      </w:r>
      <w:r w:rsidRPr="00BA50AF">
        <w:t>și</w:t>
      </w:r>
      <w:r w:rsidR="00932864">
        <w:t xml:space="preserve"> </w:t>
      </w:r>
      <w:r w:rsidRPr="00BA50AF">
        <w:t>în</w:t>
      </w:r>
      <w:r w:rsidR="00932864">
        <w:t xml:space="preserve"> </w:t>
      </w:r>
      <w:r w:rsidRPr="00BA50AF">
        <w:t>lumina</w:t>
      </w:r>
      <w:r w:rsidR="00932864">
        <w:t xml:space="preserve"> </w:t>
      </w:r>
      <w:r w:rsidRPr="00BA50AF">
        <w:t>informațiilor</w:t>
      </w:r>
      <w:r w:rsidR="00932864">
        <w:t xml:space="preserve"> </w:t>
      </w:r>
      <w:r w:rsidRPr="00BA50AF">
        <w:t>primite</w:t>
      </w:r>
      <w:r w:rsidR="00932864">
        <w:t xml:space="preserve"> </w:t>
      </w:r>
      <w:r w:rsidRPr="00BA50AF">
        <w:t>de</w:t>
      </w:r>
      <w:r w:rsidR="00932864">
        <w:t xml:space="preserve"> </w:t>
      </w:r>
      <w:r w:rsidRPr="00BA50AF">
        <w:t>la</w:t>
      </w:r>
      <w:r w:rsidR="00932864">
        <w:t xml:space="preserve"> </w:t>
      </w:r>
      <w:r w:rsidRPr="00BA50AF">
        <w:t>părțile</w:t>
      </w:r>
      <w:r w:rsidR="00932864">
        <w:t xml:space="preserve"> </w:t>
      </w:r>
      <w:r w:rsidRPr="00BA50AF">
        <w:t>interesate,</w:t>
      </w:r>
      <w:r w:rsidR="00932864">
        <w:t xml:space="preserve"> </w:t>
      </w:r>
      <w:r w:rsidRPr="00BA50AF">
        <w:t>inclusiv</w:t>
      </w:r>
      <w:r w:rsidR="00932864">
        <w:t xml:space="preserve"> </w:t>
      </w:r>
      <w:r w:rsidRPr="00BA50AF">
        <w:t>de</w:t>
      </w:r>
      <w:r w:rsidR="00932864">
        <w:t xml:space="preserve"> </w:t>
      </w:r>
      <w:r w:rsidRPr="00BA50AF">
        <w:t>la</w:t>
      </w:r>
      <w:r w:rsidR="00932864">
        <w:t xml:space="preserve"> </w:t>
      </w:r>
      <w:r w:rsidRPr="00BA50AF">
        <w:t>administrațiile</w:t>
      </w:r>
      <w:r w:rsidR="00932864">
        <w:t xml:space="preserve"> </w:t>
      </w:r>
      <w:r w:rsidRPr="00BA50AF">
        <w:t>naționale,</w:t>
      </w:r>
      <w:r w:rsidR="00932864">
        <w:t xml:space="preserve"> </w:t>
      </w:r>
      <w:r w:rsidRPr="00BA50AF">
        <w:t>întreprinderi,</w:t>
      </w:r>
      <w:r w:rsidR="00932864">
        <w:t xml:space="preserve"> </w:t>
      </w:r>
      <w:r w:rsidRPr="00BA50AF">
        <w:t>reprezentanți</w:t>
      </w:r>
      <w:r w:rsidR="00932864">
        <w:t xml:space="preserve"> </w:t>
      </w:r>
      <w:r w:rsidRPr="00BA50AF">
        <w:t>ai</w:t>
      </w:r>
      <w:r w:rsidR="00932864">
        <w:t xml:space="preserve"> </w:t>
      </w:r>
      <w:r w:rsidRPr="00BA50AF">
        <w:t>angajaților</w:t>
      </w:r>
      <w:r w:rsidR="00932864">
        <w:t xml:space="preserve"> </w:t>
      </w:r>
      <w:r w:rsidRPr="00BA50AF">
        <w:t>și</w:t>
      </w:r>
      <w:r w:rsidR="00932864">
        <w:t xml:space="preserve"> </w:t>
      </w:r>
      <w:r w:rsidRPr="00BA50AF">
        <w:t>experți</w:t>
      </w:r>
      <w:r w:rsidR="00932864">
        <w:t xml:space="preserve"> </w:t>
      </w:r>
      <w:r w:rsidRPr="00BA50AF">
        <w:t>juridici</w:t>
      </w:r>
      <w:r w:rsidR="00932864">
        <w:t xml:space="preserve"> </w:t>
      </w:r>
      <w:r w:rsidRPr="00BA50AF">
        <w:t>și</w:t>
      </w:r>
      <w:r w:rsidR="00932864">
        <w:t xml:space="preserve"> </w:t>
      </w:r>
      <w:r w:rsidRPr="00BA50AF">
        <w:t>universitari,</w:t>
      </w:r>
      <w:r w:rsidR="00932864">
        <w:t xml:space="preserve"> </w:t>
      </w:r>
      <w:r w:rsidRPr="00BA50AF">
        <w:t>că</w:t>
      </w:r>
      <w:r w:rsidR="00932864">
        <w:t xml:space="preserve"> </w:t>
      </w:r>
      <w:r w:rsidRPr="00BA50AF">
        <w:t>actuala</w:t>
      </w:r>
      <w:r w:rsidR="00932864">
        <w:t xml:space="preserve"> </w:t>
      </w:r>
      <w:r w:rsidRPr="00BA50AF">
        <w:t>directivă</w:t>
      </w:r>
      <w:r w:rsidR="00932864">
        <w:t xml:space="preserve"> </w:t>
      </w:r>
      <w:r w:rsidRPr="00BA50AF">
        <w:t>poate</w:t>
      </w:r>
      <w:r w:rsidR="00932864">
        <w:t xml:space="preserve"> </w:t>
      </w:r>
      <w:r w:rsidRPr="00BA50AF">
        <w:t>fi</w:t>
      </w:r>
      <w:r w:rsidR="00932864">
        <w:t xml:space="preserve"> </w:t>
      </w:r>
      <w:r w:rsidRPr="00BA50AF">
        <w:t>îmbunătățită</w:t>
      </w:r>
      <w:r w:rsidR="00932864">
        <w:t xml:space="preserve"> </w:t>
      </w:r>
      <w:r w:rsidRPr="00BA50AF">
        <w:t>pentru</w:t>
      </w:r>
      <w:r w:rsidR="00932864">
        <w:t xml:space="preserve"> </w:t>
      </w:r>
      <w:r w:rsidRPr="00BA50AF">
        <w:t>a</w:t>
      </w:r>
      <w:r w:rsidR="00932864">
        <w:t xml:space="preserve"> </w:t>
      </w:r>
      <w:r w:rsidRPr="00BA50AF">
        <w:t>sprijini</w:t>
      </w:r>
      <w:r w:rsidR="00932864">
        <w:t xml:space="preserve"> </w:t>
      </w:r>
      <w:r w:rsidRPr="00BA50AF">
        <w:t>crearea</w:t>
      </w:r>
      <w:r w:rsidR="00932864">
        <w:t xml:space="preserve"> </w:t>
      </w:r>
      <w:r w:rsidRPr="00BA50AF">
        <w:t>și</w:t>
      </w:r>
      <w:r w:rsidR="00932864">
        <w:t xml:space="preserve"> </w:t>
      </w:r>
      <w:r w:rsidRPr="00BA50AF">
        <w:t>funcționarea</w:t>
      </w:r>
      <w:r w:rsidR="00932864">
        <w:t xml:space="preserve"> </w:t>
      </w:r>
      <w:r w:rsidRPr="00BA50AF">
        <w:t>comitetelor</w:t>
      </w:r>
      <w:r w:rsidR="00932864">
        <w:t xml:space="preserve"> </w:t>
      </w:r>
      <w:r w:rsidRPr="00BA50AF">
        <w:t>europene</w:t>
      </w:r>
      <w:r w:rsidR="00932864">
        <w:t xml:space="preserve"> </w:t>
      </w:r>
      <w:r w:rsidRPr="00BA50AF">
        <w:t>de</w:t>
      </w:r>
      <w:r w:rsidR="00932864">
        <w:t xml:space="preserve"> </w:t>
      </w:r>
      <w:r w:rsidRPr="00BA50AF">
        <w:t>întreprindere.</w:t>
      </w:r>
    </w:p>
    <w:p w14:paraId="7514FD22" w14:textId="4EF54B48" w:rsidR="00BA50AF" w:rsidRPr="00BA50AF" w:rsidRDefault="00BA50AF" w:rsidP="00BA50AF">
      <w:r w:rsidRPr="00BA50AF">
        <w:rPr>
          <w:b/>
          <w:bCs/>
        </w:rPr>
        <w:t>Informații</w:t>
      </w:r>
      <w:r w:rsidR="00932864">
        <w:rPr>
          <w:b/>
          <w:bCs/>
        </w:rPr>
        <w:t xml:space="preserve"> </w:t>
      </w:r>
      <w:r w:rsidRPr="00BA50AF">
        <w:rPr>
          <w:b/>
          <w:bCs/>
        </w:rPr>
        <w:t>suplimentare</w:t>
      </w:r>
    </w:p>
    <w:p w14:paraId="413FF989" w14:textId="4FEE6EEF" w:rsidR="00BA50AF" w:rsidRPr="00BA50AF" w:rsidRDefault="00E90258" w:rsidP="00BA50AF">
      <w:hyperlink r:id="rId77" w:history="1">
        <w:r w:rsidR="00BA50AF" w:rsidRPr="00BA50AF">
          <w:rPr>
            <w:rStyle w:val="Hyperlink"/>
            <w:szCs w:val="24"/>
          </w:rPr>
          <w:t>Propunere</w:t>
        </w:r>
        <w:r w:rsidR="00932864">
          <w:rPr>
            <w:rStyle w:val="Hyperlink"/>
            <w:szCs w:val="24"/>
          </w:rPr>
          <w:t xml:space="preserve"> </w:t>
        </w:r>
        <w:r w:rsidR="00BA50AF" w:rsidRPr="00BA50AF">
          <w:rPr>
            <w:rStyle w:val="Hyperlink"/>
            <w:szCs w:val="24"/>
          </w:rPr>
          <w:t>de</w:t>
        </w:r>
        <w:r w:rsidR="00932864">
          <w:rPr>
            <w:rStyle w:val="Hyperlink"/>
            <w:szCs w:val="24"/>
          </w:rPr>
          <w:t xml:space="preserve"> </w:t>
        </w:r>
        <w:r w:rsidR="00BA50AF" w:rsidRPr="00BA50AF">
          <w:rPr>
            <w:rStyle w:val="Hyperlink"/>
            <w:szCs w:val="24"/>
          </w:rPr>
          <w:t>modificare</w:t>
        </w:r>
        <w:r w:rsidR="00932864">
          <w:rPr>
            <w:rStyle w:val="Hyperlink"/>
            <w:szCs w:val="24"/>
          </w:rPr>
          <w:t xml:space="preserve"> </w:t>
        </w:r>
        <w:r w:rsidR="00BA50AF" w:rsidRPr="00BA50AF">
          <w:rPr>
            <w:rStyle w:val="Hyperlink"/>
            <w:szCs w:val="24"/>
          </w:rPr>
          <w:t>a</w:t>
        </w:r>
        <w:r w:rsidR="00932864">
          <w:rPr>
            <w:rStyle w:val="Hyperlink"/>
            <w:szCs w:val="24"/>
          </w:rPr>
          <w:t xml:space="preserve"> </w:t>
        </w:r>
        <w:r w:rsidR="00BA50AF" w:rsidRPr="00BA50AF">
          <w:rPr>
            <w:rStyle w:val="Hyperlink"/>
            <w:szCs w:val="24"/>
          </w:rPr>
          <w:t>Directivei</w:t>
        </w:r>
        <w:r w:rsidR="00932864">
          <w:rPr>
            <w:rStyle w:val="Hyperlink"/>
            <w:szCs w:val="24"/>
          </w:rPr>
          <w:t xml:space="preserve"> </w:t>
        </w:r>
        <w:r w:rsidR="00BA50AF" w:rsidRPr="00BA50AF">
          <w:rPr>
            <w:rStyle w:val="Hyperlink"/>
            <w:szCs w:val="24"/>
          </w:rPr>
          <w:t>privind</w:t>
        </w:r>
        <w:r w:rsidR="00932864">
          <w:rPr>
            <w:rStyle w:val="Hyperlink"/>
            <w:szCs w:val="24"/>
          </w:rPr>
          <w:t xml:space="preserve"> </w:t>
        </w:r>
        <w:r w:rsidR="00BA50AF" w:rsidRPr="00BA50AF">
          <w:rPr>
            <w:rStyle w:val="Hyperlink"/>
            <w:szCs w:val="24"/>
          </w:rPr>
          <w:t>comitetul</w:t>
        </w:r>
        <w:r w:rsidR="00932864">
          <w:rPr>
            <w:rStyle w:val="Hyperlink"/>
            <w:szCs w:val="24"/>
          </w:rPr>
          <w:t xml:space="preserve"> </w:t>
        </w:r>
        <w:r w:rsidR="00BA50AF" w:rsidRPr="00BA50AF">
          <w:rPr>
            <w:rStyle w:val="Hyperlink"/>
            <w:szCs w:val="24"/>
          </w:rPr>
          <w:t>european</w:t>
        </w:r>
        <w:r w:rsidR="00932864">
          <w:rPr>
            <w:rStyle w:val="Hyperlink"/>
            <w:szCs w:val="24"/>
          </w:rPr>
          <w:t xml:space="preserve"> </w:t>
        </w:r>
        <w:r w:rsidR="00BA50AF" w:rsidRPr="00BA50AF">
          <w:rPr>
            <w:rStyle w:val="Hyperlink"/>
            <w:szCs w:val="24"/>
          </w:rPr>
          <w:t>de</w:t>
        </w:r>
        <w:r w:rsidR="00932864">
          <w:rPr>
            <w:rStyle w:val="Hyperlink"/>
            <w:szCs w:val="24"/>
          </w:rPr>
          <w:t xml:space="preserve"> </w:t>
        </w:r>
        <w:r w:rsidR="00BA50AF" w:rsidRPr="00BA50AF">
          <w:rPr>
            <w:rStyle w:val="Hyperlink"/>
            <w:szCs w:val="24"/>
          </w:rPr>
          <w:t>întreprindere</w:t>
        </w:r>
      </w:hyperlink>
    </w:p>
    <w:p w14:paraId="4E54E418" w14:textId="119E1970" w:rsidR="00BA50AF" w:rsidRPr="00BA50AF" w:rsidRDefault="00E90258" w:rsidP="00BA50AF">
      <w:hyperlink r:id="rId78" w:history="1">
        <w:r w:rsidR="00BA50AF" w:rsidRPr="00BA50AF">
          <w:rPr>
            <w:rStyle w:val="Hyperlink"/>
            <w:szCs w:val="24"/>
          </w:rPr>
          <w:t>Evaluarea</w:t>
        </w:r>
        <w:r w:rsidR="00932864">
          <w:rPr>
            <w:rStyle w:val="Hyperlink"/>
            <w:szCs w:val="24"/>
          </w:rPr>
          <w:t xml:space="preserve"> </w:t>
        </w:r>
        <w:r w:rsidR="00BA50AF" w:rsidRPr="00BA50AF">
          <w:rPr>
            <w:rStyle w:val="Hyperlink"/>
            <w:szCs w:val="24"/>
          </w:rPr>
          <w:t>impactului</w:t>
        </w:r>
      </w:hyperlink>
    </w:p>
    <w:p w14:paraId="29BF5911" w14:textId="2431B02C" w:rsidR="00BA50AF" w:rsidRPr="00BA50AF" w:rsidRDefault="00E90258" w:rsidP="00BA50AF">
      <w:hyperlink r:id="rId79" w:history="1">
        <w:r w:rsidR="00BA50AF" w:rsidRPr="00BA50AF">
          <w:rPr>
            <w:rStyle w:val="Hyperlink"/>
            <w:szCs w:val="24"/>
          </w:rPr>
          <w:t>Evaluarea</w:t>
        </w:r>
        <w:r w:rsidR="00932864">
          <w:rPr>
            <w:rStyle w:val="Hyperlink"/>
            <w:szCs w:val="24"/>
          </w:rPr>
          <w:t xml:space="preserve"> </w:t>
        </w:r>
        <w:r w:rsidR="00BA50AF" w:rsidRPr="00BA50AF">
          <w:rPr>
            <w:rStyle w:val="Hyperlink"/>
            <w:szCs w:val="24"/>
          </w:rPr>
          <w:t>directivei</w:t>
        </w:r>
        <w:r w:rsidR="00932864">
          <w:rPr>
            <w:rStyle w:val="Hyperlink"/>
            <w:szCs w:val="24"/>
          </w:rPr>
          <w:t xml:space="preserve"> </w:t>
        </w:r>
        <w:r w:rsidR="00BA50AF" w:rsidRPr="00BA50AF">
          <w:rPr>
            <w:rStyle w:val="Hyperlink"/>
            <w:szCs w:val="24"/>
          </w:rPr>
          <w:t>de</w:t>
        </w:r>
        <w:r w:rsidR="00932864">
          <w:rPr>
            <w:rStyle w:val="Hyperlink"/>
            <w:szCs w:val="24"/>
          </w:rPr>
          <w:t xml:space="preserve"> </w:t>
        </w:r>
        <w:r w:rsidR="00BA50AF" w:rsidRPr="00BA50AF">
          <w:rPr>
            <w:rStyle w:val="Hyperlink"/>
            <w:szCs w:val="24"/>
          </w:rPr>
          <w:t>către</w:t>
        </w:r>
        <w:r w:rsidR="00932864">
          <w:rPr>
            <w:rStyle w:val="Hyperlink"/>
            <w:szCs w:val="24"/>
          </w:rPr>
          <w:t xml:space="preserve"> </w:t>
        </w:r>
        <w:r w:rsidR="00BA50AF" w:rsidRPr="00BA50AF">
          <w:rPr>
            <w:rStyle w:val="Hyperlink"/>
            <w:szCs w:val="24"/>
          </w:rPr>
          <w:t>Comisie</w:t>
        </w:r>
        <w:r w:rsidR="00932864">
          <w:rPr>
            <w:rStyle w:val="Hyperlink"/>
            <w:szCs w:val="24"/>
          </w:rPr>
          <w:t xml:space="preserve"> </w:t>
        </w:r>
        <w:r w:rsidR="00BA50AF" w:rsidRPr="00BA50AF">
          <w:rPr>
            <w:rStyle w:val="Hyperlink"/>
            <w:szCs w:val="24"/>
          </w:rPr>
          <w:t>în</w:t>
        </w:r>
        <w:r w:rsidR="00932864">
          <w:rPr>
            <w:rStyle w:val="Hyperlink"/>
            <w:szCs w:val="24"/>
          </w:rPr>
          <w:t xml:space="preserve"> </w:t>
        </w:r>
        <w:r w:rsidR="00BA50AF" w:rsidRPr="00BA50AF">
          <w:rPr>
            <w:rStyle w:val="Hyperlink"/>
            <w:szCs w:val="24"/>
          </w:rPr>
          <w:t>2018</w:t>
        </w:r>
      </w:hyperlink>
    </w:p>
    <w:p w14:paraId="45C0DEDE" w14:textId="1332C132" w:rsidR="00BA50AF" w:rsidRPr="00BA50AF" w:rsidRDefault="00BA50AF" w:rsidP="00BA50AF">
      <w:pPr>
        <w:pStyle w:val="separatorarticole"/>
      </w:pPr>
      <w:r>
        <w:t>*</w:t>
      </w:r>
    </w:p>
    <w:p w14:paraId="409CE967" w14:textId="4BD03BDC" w:rsidR="00BA50AF" w:rsidRPr="00BA50AF" w:rsidRDefault="00BA50AF" w:rsidP="00BA50AF">
      <w:pPr>
        <w:pStyle w:val="TitluArticolinINFOUE"/>
      </w:pPr>
      <w:bookmarkStart w:id="167" w:name="_Toc157522086"/>
      <w:r w:rsidRPr="00BA50AF">
        <w:t>Apa</w:t>
      </w:r>
      <w:r w:rsidR="00932864">
        <w:t xml:space="preserve"> </w:t>
      </w:r>
      <w:r w:rsidRPr="00BA50AF">
        <w:t>potabilă</w:t>
      </w:r>
      <w:r w:rsidR="00932864">
        <w:t xml:space="preserve"> </w:t>
      </w:r>
      <w:r w:rsidRPr="00BA50AF">
        <w:t>va</w:t>
      </w:r>
      <w:r w:rsidR="00932864">
        <w:t xml:space="preserve"> </w:t>
      </w:r>
      <w:r w:rsidRPr="00BA50AF">
        <w:t>deveni</w:t>
      </w:r>
      <w:r w:rsidR="00932864">
        <w:t xml:space="preserve"> </w:t>
      </w:r>
      <w:r w:rsidRPr="00BA50AF">
        <w:t>mai</w:t>
      </w:r>
      <w:r w:rsidR="00932864">
        <w:t xml:space="preserve"> </w:t>
      </w:r>
      <w:r w:rsidRPr="00BA50AF">
        <w:t>sigură</w:t>
      </w:r>
      <w:r w:rsidR="00932864">
        <w:t xml:space="preserve"> </w:t>
      </w:r>
      <w:r w:rsidRPr="00BA50AF">
        <w:t>datorită</w:t>
      </w:r>
      <w:r w:rsidR="00932864">
        <w:t xml:space="preserve"> </w:t>
      </w:r>
      <w:r w:rsidRPr="00BA50AF">
        <w:t>noilor</w:t>
      </w:r>
      <w:r w:rsidR="00932864">
        <w:t xml:space="preserve"> </w:t>
      </w:r>
      <w:r w:rsidRPr="00BA50AF">
        <w:t>standarde</w:t>
      </w:r>
      <w:r w:rsidR="00932864">
        <w:t xml:space="preserve"> </w:t>
      </w:r>
      <w:r w:rsidRPr="00BA50AF">
        <w:t>de</w:t>
      </w:r>
      <w:r w:rsidR="00932864">
        <w:t xml:space="preserve"> </w:t>
      </w:r>
      <w:r w:rsidRPr="00BA50AF">
        <w:t>igienă</w:t>
      </w:r>
      <w:r w:rsidR="00932864">
        <w:t xml:space="preserve"> </w:t>
      </w:r>
      <w:r w:rsidRPr="00BA50AF">
        <w:t>la</w:t>
      </w:r>
      <w:r w:rsidR="00932864">
        <w:t xml:space="preserve"> </w:t>
      </w:r>
      <w:r w:rsidRPr="00BA50AF">
        <w:t>nivelul</w:t>
      </w:r>
      <w:r w:rsidR="00932864">
        <w:t xml:space="preserve"> </w:t>
      </w:r>
      <w:r w:rsidRPr="00BA50AF">
        <w:t>UE</w:t>
      </w:r>
      <w:r w:rsidR="00932864">
        <w:t xml:space="preserve"> </w:t>
      </w:r>
      <w:r w:rsidRPr="00BA50AF">
        <w:t>pentru</w:t>
      </w:r>
      <w:r w:rsidR="00932864">
        <w:t xml:space="preserve"> </w:t>
      </w:r>
      <w:r w:rsidRPr="00BA50AF">
        <w:t>materialele</w:t>
      </w:r>
      <w:r w:rsidR="00932864">
        <w:t xml:space="preserve"> </w:t>
      </w:r>
      <w:r w:rsidRPr="00BA50AF">
        <w:t>și</w:t>
      </w:r>
      <w:r w:rsidR="00932864">
        <w:t xml:space="preserve"> </w:t>
      </w:r>
      <w:r w:rsidRPr="00BA50AF">
        <w:t>produsele</w:t>
      </w:r>
      <w:r w:rsidR="00932864">
        <w:t xml:space="preserve"> </w:t>
      </w:r>
      <w:r w:rsidRPr="00BA50AF">
        <w:t>care</w:t>
      </w:r>
      <w:r w:rsidR="00932864">
        <w:t xml:space="preserve"> </w:t>
      </w:r>
      <w:r w:rsidRPr="00BA50AF">
        <w:t>intră</w:t>
      </w:r>
      <w:r w:rsidR="00932864">
        <w:t xml:space="preserve"> </w:t>
      </w:r>
      <w:r w:rsidRPr="00BA50AF">
        <w:t>în</w:t>
      </w:r>
      <w:r w:rsidR="00932864">
        <w:t xml:space="preserve"> </w:t>
      </w:r>
      <w:r w:rsidRPr="00BA50AF">
        <w:t>contact</w:t>
      </w:r>
      <w:r w:rsidR="00932864">
        <w:t xml:space="preserve"> </w:t>
      </w:r>
      <w:r w:rsidRPr="00BA50AF">
        <w:t>cu</w:t>
      </w:r>
      <w:r w:rsidR="00932864">
        <w:t xml:space="preserve"> </w:t>
      </w:r>
      <w:r w:rsidRPr="00BA50AF">
        <w:t>apa</w:t>
      </w:r>
      <w:bookmarkEnd w:id="167"/>
    </w:p>
    <w:p w14:paraId="5EB2EF74" w14:textId="0B95FA73" w:rsidR="00BA50AF" w:rsidRPr="00BA50AF" w:rsidRDefault="00BA50AF" w:rsidP="00BA50AF">
      <w:r w:rsidRPr="00BA50AF">
        <w:t>Apa</w:t>
      </w:r>
      <w:r w:rsidR="00932864">
        <w:t xml:space="preserve"> </w:t>
      </w:r>
      <w:r w:rsidRPr="00BA50AF">
        <w:t>potabilă</w:t>
      </w:r>
      <w:r w:rsidR="00932864">
        <w:t xml:space="preserve"> </w:t>
      </w:r>
      <w:r w:rsidRPr="00BA50AF">
        <w:t>va</w:t>
      </w:r>
      <w:r w:rsidR="00932864">
        <w:t xml:space="preserve"> </w:t>
      </w:r>
      <w:r w:rsidRPr="00BA50AF">
        <w:t>deveni</w:t>
      </w:r>
      <w:r w:rsidR="00932864">
        <w:t xml:space="preserve"> </w:t>
      </w:r>
      <w:r w:rsidRPr="00BA50AF">
        <w:t>mai</w:t>
      </w:r>
      <w:r w:rsidR="00932864">
        <w:t xml:space="preserve"> </w:t>
      </w:r>
      <w:r w:rsidRPr="00BA50AF">
        <w:t>sigură</w:t>
      </w:r>
      <w:r w:rsidR="00932864">
        <w:t xml:space="preserve"> </w:t>
      </w:r>
      <w:r w:rsidRPr="00BA50AF">
        <w:t>datorită</w:t>
      </w:r>
      <w:r w:rsidR="00932864">
        <w:t xml:space="preserve"> </w:t>
      </w:r>
      <w:r w:rsidRPr="00BA50AF">
        <w:t>noilor</w:t>
      </w:r>
      <w:r w:rsidR="00932864">
        <w:t xml:space="preserve"> </w:t>
      </w:r>
      <w:r w:rsidRPr="00BA50AF">
        <w:t>standarde</w:t>
      </w:r>
      <w:r w:rsidR="00932864">
        <w:t xml:space="preserve"> </w:t>
      </w:r>
      <w:r w:rsidRPr="00BA50AF">
        <w:t>de</w:t>
      </w:r>
      <w:r w:rsidR="00932864">
        <w:t xml:space="preserve"> </w:t>
      </w:r>
      <w:r w:rsidRPr="00BA50AF">
        <w:t>igienă</w:t>
      </w:r>
      <w:r w:rsidR="00932864">
        <w:t xml:space="preserve"> </w:t>
      </w:r>
      <w:r w:rsidRPr="00BA50AF">
        <w:t>la</w:t>
      </w:r>
      <w:r w:rsidR="00932864">
        <w:t xml:space="preserve"> </w:t>
      </w:r>
      <w:r w:rsidRPr="00BA50AF">
        <w:t>nivelul</w:t>
      </w:r>
      <w:r w:rsidR="00932864">
        <w:t xml:space="preserve"> </w:t>
      </w:r>
      <w:r w:rsidRPr="00BA50AF">
        <w:t>UE</w:t>
      </w:r>
      <w:r w:rsidR="00932864">
        <w:t xml:space="preserve"> </w:t>
      </w:r>
      <w:r w:rsidRPr="00BA50AF">
        <w:t>pentru</w:t>
      </w:r>
      <w:r w:rsidR="00932864">
        <w:t xml:space="preserve"> </w:t>
      </w:r>
      <w:r w:rsidRPr="00BA50AF">
        <w:t>materialele</w:t>
      </w:r>
      <w:r w:rsidR="00932864">
        <w:t xml:space="preserve"> </w:t>
      </w:r>
      <w:r w:rsidRPr="00BA50AF">
        <w:t>și</w:t>
      </w:r>
      <w:r w:rsidR="00932864">
        <w:t xml:space="preserve"> </w:t>
      </w:r>
      <w:r w:rsidRPr="00BA50AF">
        <w:t>produsele</w:t>
      </w:r>
      <w:r w:rsidR="00932864">
        <w:t xml:space="preserve"> </w:t>
      </w:r>
      <w:r w:rsidRPr="00BA50AF">
        <w:t>care</w:t>
      </w:r>
      <w:r w:rsidR="00932864">
        <w:t xml:space="preserve"> </w:t>
      </w:r>
      <w:r w:rsidRPr="00BA50AF">
        <w:t>intră</w:t>
      </w:r>
      <w:r w:rsidR="00932864">
        <w:t xml:space="preserve"> </w:t>
      </w:r>
      <w:r w:rsidRPr="00BA50AF">
        <w:t>în</w:t>
      </w:r>
      <w:r w:rsidR="00932864">
        <w:t xml:space="preserve"> </w:t>
      </w:r>
      <w:r w:rsidRPr="00BA50AF">
        <w:t>contact</w:t>
      </w:r>
      <w:r w:rsidR="00932864">
        <w:t xml:space="preserve"> </w:t>
      </w:r>
      <w:r w:rsidRPr="00BA50AF">
        <w:t>cu</w:t>
      </w:r>
      <w:r w:rsidR="00932864">
        <w:t xml:space="preserve"> </w:t>
      </w:r>
      <w:r w:rsidRPr="00BA50AF">
        <w:t>apa.</w:t>
      </w:r>
    </w:p>
    <w:p w14:paraId="3BDCF6F2" w14:textId="3C18F184" w:rsidR="00BA50AF" w:rsidRPr="00BA50AF" w:rsidRDefault="00BA50AF" w:rsidP="00BA50AF">
      <w:r w:rsidRPr="00BA50AF">
        <w:rPr>
          <w:noProof/>
          <w:lang w:eastAsia="ro-RO"/>
        </w:rPr>
        <w:drawing>
          <wp:anchor distT="0" distB="0" distL="114300" distR="114300" simplePos="0" relativeHeight="252092416" behindDoc="0" locked="0" layoutInCell="1" allowOverlap="1" wp14:anchorId="5958D980" wp14:editId="311F8268">
            <wp:simplePos x="0" y="0"/>
            <wp:positionH relativeFrom="column">
              <wp:posOffset>-323</wp:posOffset>
            </wp:positionH>
            <wp:positionV relativeFrom="paragraph">
              <wp:posOffset>76925</wp:posOffset>
            </wp:positionV>
            <wp:extent cx="2423440" cy="1621376"/>
            <wp:effectExtent l="0" t="0" r="0" b="0"/>
            <wp:wrapSquare wrapText="bothSides"/>
            <wp:docPr id="248063348" name="Imagine 6" descr="apa pot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a potabila"/>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23440" cy="1621376"/>
                    </a:xfrm>
                    <a:prstGeom prst="rect">
                      <a:avLst/>
                    </a:prstGeom>
                    <a:noFill/>
                    <a:ln>
                      <a:noFill/>
                    </a:ln>
                  </pic:spPr>
                </pic:pic>
              </a:graphicData>
            </a:graphic>
          </wp:anchor>
        </w:drawing>
      </w:r>
      <w:r w:rsidRPr="00BA50AF">
        <w:t>Astăzi,</w:t>
      </w:r>
      <w:r w:rsidR="00932864">
        <w:t xml:space="preserve"> </w:t>
      </w:r>
      <w:r w:rsidRPr="00BA50AF">
        <w:t>23</w:t>
      </w:r>
      <w:r w:rsidR="00932864">
        <w:t xml:space="preserve"> </w:t>
      </w:r>
      <w:r w:rsidRPr="00BA50AF">
        <w:t>ianuarie,</w:t>
      </w:r>
      <w:r w:rsidR="00932864">
        <w:t xml:space="preserve"> </w:t>
      </w:r>
      <w:r w:rsidRPr="00BA50AF">
        <w:t>Comisia</w:t>
      </w:r>
      <w:r w:rsidR="00932864">
        <w:t xml:space="preserve"> </w:t>
      </w:r>
      <w:r w:rsidRPr="00BA50AF">
        <w:t>a</w:t>
      </w:r>
      <w:r w:rsidR="00932864">
        <w:t xml:space="preserve"> </w:t>
      </w:r>
      <w:r w:rsidRPr="00BA50AF">
        <w:t>adoptat</w:t>
      </w:r>
      <w:r w:rsidR="00932864">
        <w:t xml:space="preserve"> </w:t>
      </w:r>
      <w:hyperlink r:id="rId81" w:history="1">
        <w:r w:rsidRPr="00BA50AF">
          <w:rPr>
            <w:rStyle w:val="Hyperlink"/>
            <w:b/>
            <w:bCs/>
            <w:szCs w:val="24"/>
          </w:rPr>
          <w:t>noi</w:t>
        </w:r>
        <w:r w:rsidR="00932864">
          <w:rPr>
            <w:rStyle w:val="Hyperlink"/>
            <w:b/>
            <w:bCs/>
            <w:szCs w:val="24"/>
          </w:rPr>
          <w:t xml:space="preserve"> </w:t>
        </w:r>
        <w:r w:rsidRPr="00BA50AF">
          <w:rPr>
            <w:rStyle w:val="Hyperlink"/>
            <w:b/>
            <w:bCs/>
            <w:szCs w:val="24"/>
          </w:rPr>
          <w:t>standarde</w:t>
        </w:r>
        <w:r w:rsidR="00932864">
          <w:rPr>
            <w:rStyle w:val="Hyperlink"/>
            <w:b/>
            <w:bCs/>
            <w:szCs w:val="24"/>
          </w:rPr>
          <w:t xml:space="preserve"> </w:t>
        </w:r>
        <w:r w:rsidRPr="00BA50AF">
          <w:rPr>
            <w:rStyle w:val="Hyperlink"/>
            <w:b/>
            <w:bCs/>
            <w:szCs w:val="24"/>
          </w:rPr>
          <w:t>minime</w:t>
        </w:r>
        <w:r w:rsidR="00932864">
          <w:rPr>
            <w:rStyle w:val="Hyperlink"/>
            <w:b/>
            <w:bCs/>
            <w:szCs w:val="24"/>
          </w:rPr>
          <w:t xml:space="preserve"> </w:t>
        </w:r>
        <w:r w:rsidRPr="00BA50AF">
          <w:rPr>
            <w:rStyle w:val="Hyperlink"/>
            <w:b/>
            <w:bCs/>
            <w:szCs w:val="24"/>
          </w:rPr>
          <w:t>de</w:t>
        </w:r>
        <w:r w:rsidR="00932864">
          <w:rPr>
            <w:rStyle w:val="Hyperlink"/>
            <w:b/>
            <w:bCs/>
            <w:szCs w:val="24"/>
          </w:rPr>
          <w:t xml:space="preserve"> </w:t>
        </w:r>
        <w:r w:rsidRPr="00BA50AF">
          <w:rPr>
            <w:rStyle w:val="Hyperlink"/>
            <w:b/>
            <w:bCs/>
            <w:szCs w:val="24"/>
          </w:rPr>
          <w:t>igienă</w:t>
        </w:r>
      </w:hyperlink>
      <w:r w:rsidR="00932864">
        <w:t xml:space="preserve"> </w:t>
      </w:r>
      <w:r w:rsidRPr="00BA50AF">
        <w:rPr>
          <w:b/>
          <w:bCs/>
        </w:rPr>
        <w:t>pentru</w:t>
      </w:r>
      <w:r w:rsidR="00932864">
        <w:rPr>
          <w:b/>
          <w:bCs/>
        </w:rPr>
        <w:t xml:space="preserve"> </w:t>
      </w:r>
      <w:r w:rsidRPr="00BA50AF">
        <w:rPr>
          <w:b/>
          <w:bCs/>
        </w:rPr>
        <w:t>materialele</w:t>
      </w:r>
      <w:r w:rsidR="00932864">
        <w:rPr>
          <w:b/>
          <w:bCs/>
        </w:rPr>
        <w:t xml:space="preserve"> </w:t>
      </w:r>
      <w:r w:rsidRPr="00BA50AF">
        <w:rPr>
          <w:b/>
          <w:bCs/>
        </w:rPr>
        <w:t>și</w:t>
      </w:r>
      <w:r w:rsidR="00932864">
        <w:rPr>
          <w:b/>
          <w:bCs/>
        </w:rPr>
        <w:t xml:space="preserve"> </w:t>
      </w:r>
      <w:r w:rsidRPr="00BA50AF">
        <w:rPr>
          <w:b/>
          <w:bCs/>
        </w:rPr>
        <w:t>produsele</w:t>
      </w:r>
      <w:r w:rsidR="00932864">
        <w:rPr>
          <w:b/>
          <w:bCs/>
        </w:rPr>
        <w:t xml:space="preserve"> </w:t>
      </w:r>
      <w:r w:rsidRPr="00BA50AF">
        <w:rPr>
          <w:b/>
          <w:bCs/>
        </w:rPr>
        <w:t>care</w:t>
      </w:r>
      <w:r w:rsidR="00932864">
        <w:rPr>
          <w:b/>
          <w:bCs/>
        </w:rPr>
        <w:t xml:space="preserve"> </w:t>
      </w:r>
      <w:r w:rsidRPr="00BA50AF">
        <w:rPr>
          <w:b/>
          <w:bCs/>
        </w:rPr>
        <w:t>intră</w:t>
      </w:r>
      <w:r w:rsidR="00932864">
        <w:rPr>
          <w:b/>
          <w:bCs/>
        </w:rPr>
        <w:t xml:space="preserve"> </w:t>
      </w:r>
      <w:r w:rsidRPr="00BA50AF">
        <w:rPr>
          <w:b/>
          <w:bCs/>
        </w:rPr>
        <w:t>în</w:t>
      </w:r>
      <w:r w:rsidR="00932864">
        <w:rPr>
          <w:b/>
          <w:bCs/>
        </w:rPr>
        <w:t xml:space="preserve"> </w:t>
      </w:r>
      <w:r w:rsidRPr="00BA50AF">
        <w:rPr>
          <w:b/>
          <w:bCs/>
        </w:rPr>
        <w:t>contact</w:t>
      </w:r>
      <w:r w:rsidR="00932864">
        <w:rPr>
          <w:b/>
          <w:bCs/>
        </w:rPr>
        <w:t xml:space="preserve"> </w:t>
      </w:r>
      <w:r w:rsidRPr="00BA50AF">
        <w:rPr>
          <w:b/>
          <w:bCs/>
        </w:rPr>
        <w:t>cu</w:t>
      </w:r>
      <w:r w:rsidR="00932864">
        <w:rPr>
          <w:b/>
          <w:bCs/>
        </w:rPr>
        <w:t xml:space="preserve"> </w:t>
      </w:r>
      <w:r w:rsidRPr="00BA50AF">
        <w:rPr>
          <w:b/>
          <w:bCs/>
        </w:rPr>
        <w:t>apa</w:t>
      </w:r>
      <w:r w:rsidR="00932864">
        <w:rPr>
          <w:b/>
          <w:bCs/>
        </w:rPr>
        <w:t xml:space="preserve"> </w:t>
      </w:r>
      <w:r w:rsidRPr="00BA50AF">
        <w:rPr>
          <w:b/>
          <w:bCs/>
        </w:rPr>
        <w:t>potabilă</w:t>
      </w:r>
      <w:r w:rsidRPr="00BA50AF">
        <w:t>.</w:t>
      </w:r>
      <w:r w:rsidR="00932864">
        <w:t xml:space="preserve"> </w:t>
      </w:r>
      <w:r w:rsidRPr="00BA50AF">
        <w:t>Acestea</w:t>
      </w:r>
      <w:r w:rsidR="00932864">
        <w:t xml:space="preserve"> </w:t>
      </w:r>
      <w:r w:rsidRPr="00BA50AF">
        <w:t>se</w:t>
      </w:r>
      <w:r w:rsidR="00932864">
        <w:t xml:space="preserve"> </w:t>
      </w:r>
      <w:r w:rsidRPr="00BA50AF">
        <w:t>vor</w:t>
      </w:r>
      <w:r w:rsidR="00932864">
        <w:t xml:space="preserve"> </w:t>
      </w:r>
      <w:r w:rsidRPr="00BA50AF">
        <w:t>aplica</w:t>
      </w:r>
      <w:r w:rsidR="00932864">
        <w:t xml:space="preserve"> </w:t>
      </w:r>
      <w:r w:rsidRPr="00BA50AF">
        <w:t>de</w:t>
      </w:r>
      <w:r w:rsidR="00932864">
        <w:t xml:space="preserve"> </w:t>
      </w:r>
      <w:r w:rsidRPr="00BA50AF">
        <w:t>la</w:t>
      </w:r>
      <w:r w:rsidR="00932864">
        <w:t xml:space="preserve"> </w:t>
      </w:r>
      <w:r w:rsidRPr="00BA50AF">
        <w:t>31</w:t>
      </w:r>
      <w:r w:rsidR="00932864">
        <w:t xml:space="preserve"> </w:t>
      </w:r>
      <w:r w:rsidRPr="00BA50AF">
        <w:t>decembrie</w:t>
      </w:r>
      <w:r w:rsidR="00932864">
        <w:t xml:space="preserve"> </w:t>
      </w:r>
      <w:r w:rsidRPr="00BA50AF">
        <w:t>2026</w:t>
      </w:r>
      <w:r w:rsidR="00932864">
        <w:t xml:space="preserve"> </w:t>
      </w:r>
      <w:r w:rsidRPr="00BA50AF">
        <w:t>materialelor</w:t>
      </w:r>
      <w:r w:rsidR="00932864">
        <w:t xml:space="preserve"> </w:t>
      </w:r>
      <w:r w:rsidRPr="00BA50AF">
        <w:t>și</w:t>
      </w:r>
      <w:r w:rsidR="00932864">
        <w:t xml:space="preserve"> </w:t>
      </w:r>
      <w:r w:rsidRPr="00BA50AF">
        <w:t>produselor</w:t>
      </w:r>
      <w:r w:rsidR="00932864">
        <w:t xml:space="preserve"> </w:t>
      </w:r>
      <w:r w:rsidRPr="00BA50AF">
        <w:t>utilizate</w:t>
      </w:r>
      <w:r w:rsidR="00932864">
        <w:t xml:space="preserve"> </w:t>
      </w:r>
      <w:r w:rsidRPr="00BA50AF">
        <w:t>în</w:t>
      </w:r>
      <w:r w:rsidR="00932864">
        <w:t xml:space="preserve"> </w:t>
      </w:r>
      <w:r w:rsidRPr="00BA50AF">
        <w:t>instalațiile</w:t>
      </w:r>
      <w:r w:rsidR="00932864">
        <w:t xml:space="preserve"> </w:t>
      </w:r>
      <w:r w:rsidRPr="00BA50AF">
        <w:t>noi</w:t>
      </w:r>
      <w:r w:rsidR="00932864">
        <w:t xml:space="preserve"> </w:t>
      </w:r>
      <w:r w:rsidRPr="00BA50AF">
        <w:t>sau</w:t>
      </w:r>
      <w:r w:rsidR="00932864">
        <w:t xml:space="preserve"> </w:t>
      </w:r>
      <w:r w:rsidRPr="00BA50AF">
        <w:t>atunci</w:t>
      </w:r>
      <w:r w:rsidR="00932864">
        <w:t xml:space="preserve"> </w:t>
      </w:r>
      <w:r w:rsidRPr="00BA50AF">
        <w:t>când</w:t>
      </w:r>
      <w:r w:rsidR="00932864">
        <w:t xml:space="preserve"> </w:t>
      </w:r>
      <w:r w:rsidRPr="00BA50AF">
        <w:t>instalațiile</w:t>
      </w:r>
      <w:r w:rsidR="00932864">
        <w:t xml:space="preserve"> </w:t>
      </w:r>
      <w:r w:rsidRPr="00BA50AF">
        <w:t>mai</w:t>
      </w:r>
      <w:r w:rsidR="00932864">
        <w:t xml:space="preserve"> </w:t>
      </w:r>
      <w:r w:rsidRPr="00BA50AF">
        <w:t>vechi</w:t>
      </w:r>
      <w:r w:rsidR="00932864">
        <w:t xml:space="preserve"> </w:t>
      </w:r>
      <w:r w:rsidRPr="00BA50AF">
        <w:t>sunt</w:t>
      </w:r>
      <w:r w:rsidR="00932864">
        <w:t xml:space="preserve"> </w:t>
      </w:r>
      <w:r w:rsidRPr="00BA50AF">
        <w:t>renovate</w:t>
      </w:r>
      <w:r w:rsidR="00932864">
        <w:t xml:space="preserve"> </w:t>
      </w:r>
      <w:r w:rsidRPr="00BA50AF">
        <w:t>sau</w:t>
      </w:r>
      <w:r w:rsidR="00932864">
        <w:t xml:space="preserve"> </w:t>
      </w:r>
      <w:r w:rsidRPr="00BA50AF">
        <w:t>reparate.</w:t>
      </w:r>
      <w:r w:rsidR="00932864">
        <w:t xml:space="preserve"> </w:t>
      </w:r>
      <w:r w:rsidRPr="00BA50AF">
        <w:t>Aceste</w:t>
      </w:r>
      <w:r w:rsidR="00932864">
        <w:t xml:space="preserve"> </w:t>
      </w:r>
      <w:r w:rsidRPr="00BA50AF">
        <w:t>standarde</w:t>
      </w:r>
      <w:r w:rsidR="00932864">
        <w:t xml:space="preserve"> </w:t>
      </w:r>
      <w:r w:rsidRPr="00BA50AF">
        <w:t>vor</w:t>
      </w:r>
      <w:r w:rsidR="00932864">
        <w:t xml:space="preserve"> </w:t>
      </w:r>
      <w:r w:rsidRPr="00BA50AF">
        <w:t>preveni</w:t>
      </w:r>
      <w:r w:rsidR="00932864">
        <w:t xml:space="preserve"> </w:t>
      </w:r>
      <w:r w:rsidRPr="00BA50AF">
        <w:t>creșterea</w:t>
      </w:r>
      <w:r w:rsidR="00932864">
        <w:t xml:space="preserve"> </w:t>
      </w:r>
      <w:r w:rsidRPr="00BA50AF">
        <w:t>microbiană</w:t>
      </w:r>
      <w:r w:rsidR="00932864">
        <w:t xml:space="preserve"> </w:t>
      </w:r>
      <w:r w:rsidRPr="00BA50AF">
        <w:t>și</w:t>
      </w:r>
      <w:r w:rsidR="00932864">
        <w:t xml:space="preserve"> </w:t>
      </w:r>
      <w:r w:rsidRPr="00BA50AF">
        <w:t>vor</w:t>
      </w:r>
      <w:r w:rsidR="00932864">
        <w:t xml:space="preserve"> </w:t>
      </w:r>
      <w:r w:rsidRPr="00BA50AF">
        <w:t>reduce</w:t>
      </w:r>
      <w:r w:rsidR="00932864">
        <w:t xml:space="preserve"> </w:t>
      </w:r>
      <w:r w:rsidRPr="00BA50AF">
        <w:t>riscul</w:t>
      </w:r>
      <w:r w:rsidR="00932864">
        <w:t xml:space="preserve"> </w:t>
      </w:r>
      <w:r w:rsidRPr="00BA50AF">
        <w:t>de</w:t>
      </w:r>
      <w:r w:rsidR="00932864">
        <w:t xml:space="preserve"> </w:t>
      </w:r>
      <w:r w:rsidRPr="00BA50AF">
        <w:t>percolare</w:t>
      </w:r>
      <w:r w:rsidR="00932864">
        <w:t xml:space="preserve"> </w:t>
      </w:r>
      <w:r w:rsidRPr="00BA50AF">
        <w:t>a</w:t>
      </w:r>
      <w:r w:rsidR="00932864">
        <w:t xml:space="preserve"> </w:t>
      </w:r>
      <w:r w:rsidRPr="00BA50AF">
        <w:t>substanțelor</w:t>
      </w:r>
      <w:r w:rsidR="00932864">
        <w:t xml:space="preserve"> </w:t>
      </w:r>
      <w:r w:rsidRPr="00BA50AF">
        <w:t>nocive</w:t>
      </w:r>
      <w:r w:rsidR="00932864">
        <w:t xml:space="preserve"> </w:t>
      </w:r>
      <w:r w:rsidRPr="00BA50AF">
        <w:t>în</w:t>
      </w:r>
      <w:r w:rsidR="00932864">
        <w:t xml:space="preserve"> </w:t>
      </w:r>
      <w:r w:rsidRPr="00BA50AF">
        <w:t>apa</w:t>
      </w:r>
      <w:r w:rsidR="00932864">
        <w:t xml:space="preserve"> </w:t>
      </w:r>
      <w:r w:rsidRPr="00BA50AF">
        <w:t>potabilă.</w:t>
      </w:r>
    </w:p>
    <w:p w14:paraId="26FA7623" w14:textId="37C25DEE" w:rsidR="00BA50AF" w:rsidRPr="00BA50AF" w:rsidRDefault="00BA50AF" w:rsidP="00BA50AF">
      <w:r w:rsidRPr="00BA50AF">
        <w:t>Noile</w:t>
      </w:r>
      <w:r w:rsidR="00932864">
        <w:t xml:space="preserve"> </w:t>
      </w:r>
      <w:r w:rsidRPr="00BA50AF">
        <w:t>standarde</w:t>
      </w:r>
      <w:r w:rsidR="00932864">
        <w:t xml:space="preserve"> </w:t>
      </w:r>
      <w:r w:rsidRPr="00BA50AF">
        <w:t>se</w:t>
      </w:r>
      <w:r w:rsidR="00932864">
        <w:t xml:space="preserve"> </w:t>
      </w:r>
      <w:r w:rsidRPr="00BA50AF">
        <w:t>vor</w:t>
      </w:r>
      <w:r w:rsidR="00932864">
        <w:t xml:space="preserve"> </w:t>
      </w:r>
      <w:r w:rsidRPr="00BA50AF">
        <w:t>aplica</w:t>
      </w:r>
      <w:r w:rsidR="00932864">
        <w:t xml:space="preserve"> </w:t>
      </w:r>
      <w:r w:rsidRPr="00BA50AF">
        <w:t>materialelor</w:t>
      </w:r>
      <w:r w:rsidR="00932864">
        <w:t xml:space="preserve"> </w:t>
      </w:r>
      <w:r w:rsidRPr="00BA50AF">
        <w:t>și</w:t>
      </w:r>
      <w:r w:rsidR="00932864">
        <w:t xml:space="preserve"> </w:t>
      </w:r>
      <w:r w:rsidRPr="00BA50AF">
        <w:t>produselor</w:t>
      </w:r>
      <w:r w:rsidR="00932864">
        <w:t xml:space="preserve"> </w:t>
      </w:r>
      <w:r w:rsidRPr="00BA50AF">
        <w:t>destinate</w:t>
      </w:r>
      <w:r w:rsidR="00932864">
        <w:t xml:space="preserve"> </w:t>
      </w:r>
      <w:r w:rsidRPr="00BA50AF">
        <w:t>utilizării</w:t>
      </w:r>
      <w:r w:rsidR="00932864">
        <w:t xml:space="preserve"> </w:t>
      </w:r>
      <w:r w:rsidRPr="00BA50AF">
        <w:t>în</w:t>
      </w:r>
      <w:r w:rsidR="00932864">
        <w:t xml:space="preserve"> </w:t>
      </w:r>
      <w:r w:rsidRPr="00BA50AF">
        <w:t>instalații</w:t>
      </w:r>
      <w:r w:rsidR="00932864">
        <w:t xml:space="preserve"> </w:t>
      </w:r>
      <w:r w:rsidRPr="00BA50AF">
        <w:t>noi</w:t>
      </w:r>
      <w:r w:rsidR="00932864">
        <w:t xml:space="preserve"> </w:t>
      </w:r>
      <w:r w:rsidRPr="00BA50AF">
        <w:t>pentru</w:t>
      </w:r>
      <w:r w:rsidR="00932864">
        <w:t xml:space="preserve"> </w:t>
      </w:r>
      <w:r w:rsidRPr="00BA50AF">
        <w:t>captarea,</w:t>
      </w:r>
      <w:r w:rsidR="00932864">
        <w:t xml:space="preserve"> </w:t>
      </w:r>
      <w:r w:rsidRPr="00BA50AF">
        <w:t>tratarea,</w:t>
      </w:r>
      <w:r w:rsidR="00932864">
        <w:t xml:space="preserve"> </w:t>
      </w:r>
      <w:r w:rsidRPr="00BA50AF">
        <w:t>stocarea</w:t>
      </w:r>
      <w:r w:rsidR="00932864">
        <w:t xml:space="preserve"> </w:t>
      </w:r>
      <w:r w:rsidRPr="00BA50AF">
        <w:t>sau</w:t>
      </w:r>
      <w:r w:rsidR="00932864">
        <w:t xml:space="preserve"> </w:t>
      </w:r>
      <w:r w:rsidRPr="00BA50AF">
        <w:t>distribuția</w:t>
      </w:r>
      <w:r w:rsidR="00932864">
        <w:t xml:space="preserve"> </w:t>
      </w:r>
      <w:r w:rsidRPr="00BA50AF">
        <w:t>apei</w:t>
      </w:r>
      <w:r w:rsidR="00932864">
        <w:t xml:space="preserve"> </w:t>
      </w:r>
      <w:r w:rsidRPr="00BA50AF">
        <w:t>sau</w:t>
      </w:r>
      <w:r w:rsidR="00932864">
        <w:t xml:space="preserve"> </w:t>
      </w:r>
      <w:r w:rsidRPr="00BA50AF">
        <w:t>pentru</w:t>
      </w:r>
      <w:r w:rsidR="00932864">
        <w:t xml:space="preserve"> </w:t>
      </w:r>
      <w:r w:rsidRPr="00BA50AF">
        <w:t>lucrări</w:t>
      </w:r>
      <w:r w:rsidR="00932864">
        <w:t xml:space="preserve"> </w:t>
      </w:r>
      <w:r w:rsidRPr="00BA50AF">
        <w:t>de</w:t>
      </w:r>
      <w:r w:rsidR="00932864">
        <w:t xml:space="preserve"> </w:t>
      </w:r>
      <w:r w:rsidRPr="00BA50AF">
        <w:t>reparații,</w:t>
      </w:r>
      <w:r w:rsidR="00932864">
        <w:t xml:space="preserve"> </w:t>
      </w:r>
      <w:r w:rsidRPr="00BA50AF">
        <w:t>cum</w:t>
      </w:r>
      <w:r w:rsidR="00932864">
        <w:t xml:space="preserve"> </w:t>
      </w:r>
      <w:r w:rsidRPr="00BA50AF">
        <w:t>ar</w:t>
      </w:r>
      <w:r w:rsidR="00932864">
        <w:t xml:space="preserve"> </w:t>
      </w:r>
      <w:r w:rsidRPr="00BA50AF">
        <w:t>fi,</w:t>
      </w:r>
      <w:r w:rsidR="00932864">
        <w:t xml:space="preserve"> </w:t>
      </w:r>
      <w:r w:rsidRPr="00BA50AF">
        <w:t>de</w:t>
      </w:r>
      <w:r w:rsidR="00932864">
        <w:t xml:space="preserve"> </w:t>
      </w:r>
      <w:r w:rsidRPr="00BA50AF">
        <w:t>exemplu,</w:t>
      </w:r>
      <w:r w:rsidR="00932864">
        <w:t xml:space="preserve"> </w:t>
      </w:r>
      <w:r w:rsidRPr="00BA50AF">
        <w:t>conducte</w:t>
      </w:r>
      <w:r w:rsidR="00932864">
        <w:t xml:space="preserve"> </w:t>
      </w:r>
      <w:r w:rsidRPr="00BA50AF">
        <w:t>de</w:t>
      </w:r>
      <w:r w:rsidR="00932864">
        <w:t xml:space="preserve"> </w:t>
      </w:r>
      <w:r w:rsidRPr="00BA50AF">
        <w:t>alimentare,</w:t>
      </w:r>
      <w:r w:rsidR="00932864">
        <w:t xml:space="preserve"> </w:t>
      </w:r>
      <w:r w:rsidRPr="00BA50AF">
        <w:t>supape,</w:t>
      </w:r>
      <w:r w:rsidR="00932864">
        <w:t xml:space="preserve"> </w:t>
      </w:r>
      <w:r w:rsidRPr="00BA50AF">
        <w:t>pompe,</w:t>
      </w:r>
      <w:r w:rsidR="00932864">
        <w:t xml:space="preserve"> </w:t>
      </w:r>
      <w:r w:rsidRPr="00BA50AF">
        <w:t>contoare</w:t>
      </w:r>
      <w:r w:rsidR="00932864">
        <w:t xml:space="preserve"> </w:t>
      </w:r>
      <w:r w:rsidRPr="00BA50AF">
        <w:t>de</w:t>
      </w:r>
      <w:r w:rsidR="00932864">
        <w:t xml:space="preserve"> </w:t>
      </w:r>
      <w:r w:rsidRPr="00BA50AF">
        <w:t>apă,</w:t>
      </w:r>
      <w:r w:rsidR="00932864">
        <w:t xml:space="preserve"> </w:t>
      </w:r>
      <w:r w:rsidRPr="00BA50AF">
        <w:t>accesorii</w:t>
      </w:r>
      <w:r w:rsidR="00932864">
        <w:t xml:space="preserve"> </w:t>
      </w:r>
      <w:r w:rsidRPr="00BA50AF">
        <w:t>și</w:t>
      </w:r>
      <w:r w:rsidR="00932864">
        <w:t xml:space="preserve"> </w:t>
      </w:r>
      <w:r w:rsidRPr="00BA50AF">
        <w:t>robinete.</w:t>
      </w:r>
      <w:r w:rsidR="00932864">
        <w:t xml:space="preserve"> </w:t>
      </w:r>
      <w:r w:rsidRPr="00BA50AF">
        <w:t>Acest</w:t>
      </w:r>
      <w:r w:rsidR="00932864">
        <w:t xml:space="preserve"> </w:t>
      </w:r>
      <w:r w:rsidRPr="00BA50AF">
        <w:t>lucru</w:t>
      </w:r>
      <w:r w:rsidR="00932864">
        <w:t xml:space="preserve"> </w:t>
      </w:r>
      <w:r w:rsidRPr="00BA50AF">
        <w:t>va</w:t>
      </w:r>
      <w:r w:rsidR="00932864">
        <w:t xml:space="preserve"> </w:t>
      </w:r>
      <w:r w:rsidRPr="00BA50AF">
        <w:rPr>
          <w:b/>
          <w:bCs/>
        </w:rPr>
        <w:t>face</w:t>
      </w:r>
      <w:r w:rsidR="00932864">
        <w:rPr>
          <w:b/>
          <w:bCs/>
        </w:rPr>
        <w:t xml:space="preserve"> </w:t>
      </w:r>
      <w:r w:rsidRPr="00BA50AF">
        <w:rPr>
          <w:b/>
          <w:bCs/>
        </w:rPr>
        <w:t>apa</w:t>
      </w:r>
      <w:r w:rsidR="00932864">
        <w:rPr>
          <w:b/>
          <w:bCs/>
        </w:rPr>
        <w:t xml:space="preserve"> </w:t>
      </w:r>
      <w:r w:rsidRPr="00BA50AF">
        <w:rPr>
          <w:b/>
          <w:bCs/>
        </w:rPr>
        <w:t>mai</w:t>
      </w:r>
      <w:r w:rsidR="00932864">
        <w:rPr>
          <w:b/>
          <w:bCs/>
        </w:rPr>
        <w:t xml:space="preserve"> </w:t>
      </w:r>
      <w:r w:rsidRPr="00BA50AF">
        <w:rPr>
          <w:b/>
          <w:bCs/>
        </w:rPr>
        <w:t>sigură</w:t>
      </w:r>
      <w:r w:rsidR="00932864">
        <w:rPr>
          <w:b/>
          <w:bCs/>
        </w:rPr>
        <w:t xml:space="preserve"> </w:t>
      </w:r>
      <w:r w:rsidRPr="00BA50AF">
        <w:rPr>
          <w:b/>
          <w:bCs/>
        </w:rPr>
        <w:t>pentru</w:t>
      </w:r>
      <w:r w:rsidR="00932864">
        <w:rPr>
          <w:b/>
          <w:bCs/>
        </w:rPr>
        <w:t xml:space="preserve"> </w:t>
      </w:r>
      <w:r w:rsidRPr="00BA50AF">
        <w:rPr>
          <w:b/>
          <w:bCs/>
        </w:rPr>
        <w:t>băuturi</w:t>
      </w:r>
      <w:r w:rsidR="00932864">
        <w:rPr>
          <w:b/>
          <w:bCs/>
        </w:rPr>
        <w:t xml:space="preserve"> </w:t>
      </w:r>
      <w:r w:rsidRPr="00BA50AF">
        <w:t>și</w:t>
      </w:r>
      <w:r w:rsidR="00932864">
        <w:t xml:space="preserve"> </w:t>
      </w:r>
      <w:r w:rsidRPr="00BA50AF">
        <w:t>va</w:t>
      </w:r>
      <w:r w:rsidR="00932864">
        <w:t xml:space="preserve"> </w:t>
      </w:r>
      <w:r w:rsidRPr="00BA50AF">
        <w:rPr>
          <w:b/>
          <w:bCs/>
        </w:rPr>
        <w:t>reduce</w:t>
      </w:r>
      <w:r w:rsidR="00932864">
        <w:rPr>
          <w:b/>
          <w:bCs/>
        </w:rPr>
        <w:t xml:space="preserve"> </w:t>
      </w:r>
      <w:r w:rsidRPr="00BA50AF">
        <w:rPr>
          <w:b/>
          <w:bCs/>
        </w:rPr>
        <w:t>sarcina</w:t>
      </w:r>
      <w:r w:rsidR="00932864">
        <w:rPr>
          <w:b/>
          <w:bCs/>
        </w:rPr>
        <w:t xml:space="preserve"> </w:t>
      </w:r>
      <w:r w:rsidRPr="00BA50AF">
        <w:rPr>
          <w:b/>
          <w:bCs/>
        </w:rPr>
        <w:t>administrativă</w:t>
      </w:r>
      <w:r w:rsidR="00932864">
        <w:rPr>
          <w:b/>
          <w:bCs/>
        </w:rPr>
        <w:t xml:space="preserve"> </w:t>
      </w:r>
      <w:r w:rsidRPr="00BA50AF">
        <w:rPr>
          <w:b/>
          <w:bCs/>
        </w:rPr>
        <w:t>pentru</w:t>
      </w:r>
      <w:r w:rsidR="00932864">
        <w:rPr>
          <w:b/>
          <w:bCs/>
        </w:rPr>
        <w:t xml:space="preserve"> </w:t>
      </w:r>
      <w:r w:rsidRPr="00BA50AF">
        <w:rPr>
          <w:b/>
          <w:bCs/>
        </w:rPr>
        <w:t>întreprinderile</w:t>
      </w:r>
      <w:r w:rsidR="00932864">
        <w:t xml:space="preserve"> </w:t>
      </w:r>
      <w:r w:rsidRPr="00BA50AF">
        <w:t>care</w:t>
      </w:r>
      <w:r w:rsidR="00932864">
        <w:t xml:space="preserve"> </w:t>
      </w:r>
      <w:r w:rsidRPr="00BA50AF">
        <w:t>produc</w:t>
      </w:r>
      <w:r w:rsidR="00932864">
        <w:t xml:space="preserve"> </w:t>
      </w:r>
      <w:r w:rsidRPr="00BA50AF">
        <w:t>materialele</w:t>
      </w:r>
      <w:r w:rsidR="00932864">
        <w:t xml:space="preserve"> </w:t>
      </w:r>
      <w:r w:rsidRPr="00BA50AF">
        <w:t>și</w:t>
      </w:r>
      <w:r w:rsidR="00932864">
        <w:t xml:space="preserve"> </w:t>
      </w:r>
      <w:r w:rsidRPr="00BA50AF">
        <w:t>produsele</w:t>
      </w:r>
      <w:r w:rsidR="00932864">
        <w:t xml:space="preserve"> </w:t>
      </w:r>
      <w:r w:rsidRPr="00BA50AF">
        <w:t>relevante,</w:t>
      </w:r>
      <w:r w:rsidR="00932864">
        <w:t xml:space="preserve"> </w:t>
      </w:r>
      <w:r w:rsidRPr="00BA50AF">
        <w:t>precum</w:t>
      </w:r>
      <w:r w:rsidR="00932864">
        <w:t xml:space="preserve"> </w:t>
      </w:r>
      <w:r w:rsidRPr="00BA50AF">
        <w:t>și</w:t>
      </w:r>
      <w:r w:rsidR="00932864">
        <w:t xml:space="preserve"> </w:t>
      </w:r>
      <w:r w:rsidRPr="00BA50AF">
        <w:t>pentru</w:t>
      </w:r>
      <w:r w:rsidR="00932864">
        <w:t xml:space="preserve"> </w:t>
      </w:r>
      <w:r w:rsidRPr="00BA50AF">
        <w:t>autoritățile</w:t>
      </w:r>
      <w:r w:rsidR="00932864">
        <w:t xml:space="preserve"> </w:t>
      </w:r>
      <w:r w:rsidRPr="00BA50AF">
        <w:t>naționale.</w:t>
      </w:r>
    </w:p>
    <w:p w14:paraId="7192D67B" w14:textId="1F154210" w:rsidR="00BA50AF" w:rsidRPr="00BA50AF" w:rsidRDefault="00BA50AF" w:rsidP="00BA50AF">
      <w:r w:rsidRPr="00BA50AF">
        <w:t>Până</w:t>
      </w:r>
      <w:r w:rsidR="00932864">
        <w:t xml:space="preserve"> </w:t>
      </w:r>
      <w:r w:rsidRPr="00BA50AF">
        <w:t>în</w:t>
      </w:r>
      <w:r w:rsidR="00932864">
        <w:t xml:space="preserve"> </w:t>
      </w:r>
      <w:r w:rsidRPr="00BA50AF">
        <w:t>prezent,</w:t>
      </w:r>
      <w:r w:rsidR="00932864">
        <w:t xml:space="preserve"> </w:t>
      </w:r>
      <w:r w:rsidRPr="00BA50AF">
        <w:t>armonizarea</w:t>
      </w:r>
      <w:r w:rsidR="00932864">
        <w:t xml:space="preserve"> </w:t>
      </w:r>
      <w:r w:rsidRPr="00BA50AF">
        <w:t>la</w:t>
      </w:r>
      <w:r w:rsidR="00932864">
        <w:t xml:space="preserve"> </w:t>
      </w:r>
      <w:r w:rsidRPr="00BA50AF">
        <w:t>nivelul</w:t>
      </w:r>
      <w:r w:rsidR="00932864">
        <w:t xml:space="preserve"> </w:t>
      </w:r>
      <w:r w:rsidRPr="00BA50AF">
        <w:t>UE</w:t>
      </w:r>
      <w:r w:rsidR="00932864">
        <w:t xml:space="preserve"> </w:t>
      </w:r>
      <w:r w:rsidRPr="00BA50AF">
        <w:t>a</w:t>
      </w:r>
      <w:r w:rsidR="00932864">
        <w:t xml:space="preserve"> </w:t>
      </w:r>
      <w:r w:rsidRPr="00BA50AF">
        <w:t>fost</w:t>
      </w:r>
      <w:r w:rsidR="00932864">
        <w:t xml:space="preserve"> </w:t>
      </w:r>
      <w:r w:rsidRPr="00BA50AF">
        <w:t>redusă,</w:t>
      </w:r>
      <w:r w:rsidR="00932864">
        <w:t xml:space="preserve"> </w:t>
      </w:r>
      <w:r w:rsidRPr="00BA50AF">
        <w:t>iar</w:t>
      </w:r>
      <w:r w:rsidR="00932864">
        <w:t xml:space="preserve"> </w:t>
      </w:r>
      <w:r w:rsidRPr="00BA50AF">
        <w:t>producătorii</w:t>
      </w:r>
      <w:r w:rsidR="00932864">
        <w:t xml:space="preserve"> </w:t>
      </w:r>
      <w:r w:rsidRPr="00BA50AF">
        <w:t>au</w:t>
      </w:r>
      <w:r w:rsidR="00932864">
        <w:t xml:space="preserve"> </w:t>
      </w:r>
      <w:r w:rsidRPr="00BA50AF">
        <w:t>fost</w:t>
      </w:r>
      <w:r w:rsidR="00932864">
        <w:t xml:space="preserve"> </w:t>
      </w:r>
      <w:r w:rsidRPr="00BA50AF">
        <w:t>obligați</w:t>
      </w:r>
      <w:r w:rsidR="00932864">
        <w:t xml:space="preserve"> </w:t>
      </w:r>
      <w:r w:rsidRPr="00BA50AF">
        <w:t>să</w:t>
      </w:r>
      <w:r w:rsidR="00932864">
        <w:t xml:space="preserve"> </w:t>
      </w:r>
      <w:r w:rsidRPr="00BA50AF">
        <w:t>solicite</w:t>
      </w:r>
      <w:r w:rsidR="00932864">
        <w:t xml:space="preserve"> </w:t>
      </w:r>
      <w:r w:rsidRPr="00BA50AF">
        <w:t>aprobări</w:t>
      </w:r>
      <w:r w:rsidR="00932864">
        <w:t xml:space="preserve"> </w:t>
      </w:r>
      <w:r w:rsidRPr="00BA50AF">
        <w:t>diferite</w:t>
      </w:r>
      <w:r w:rsidR="00932864">
        <w:t xml:space="preserve"> </w:t>
      </w:r>
      <w:r w:rsidRPr="00BA50AF">
        <w:t>în</w:t>
      </w:r>
      <w:r w:rsidR="00932864">
        <w:t xml:space="preserve"> </w:t>
      </w:r>
      <w:r w:rsidRPr="00BA50AF">
        <w:t>fiecare</w:t>
      </w:r>
      <w:r w:rsidR="00932864">
        <w:t xml:space="preserve"> </w:t>
      </w:r>
      <w:r w:rsidRPr="00BA50AF">
        <w:t>stat</w:t>
      </w:r>
      <w:r w:rsidR="00932864">
        <w:t xml:space="preserve"> </w:t>
      </w:r>
      <w:r w:rsidRPr="00BA50AF">
        <w:t>membru</w:t>
      </w:r>
      <w:r w:rsidR="00932864">
        <w:t xml:space="preserve"> </w:t>
      </w:r>
      <w:r w:rsidRPr="00BA50AF">
        <w:t>în</w:t>
      </w:r>
      <w:r w:rsidR="00932864">
        <w:t xml:space="preserve"> </w:t>
      </w:r>
      <w:r w:rsidRPr="00BA50AF">
        <w:t>care</w:t>
      </w:r>
      <w:r w:rsidR="00932864">
        <w:t xml:space="preserve"> </w:t>
      </w:r>
      <w:r w:rsidRPr="00BA50AF">
        <w:t>doreau</w:t>
      </w:r>
      <w:r w:rsidR="00932864">
        <w:t xml:space="preserve"> </w:t>
      </w:r>
      <w:r w:rsidRPr="00BA50AF">
        <w:t>să</w:t>
      </w:r>
      <w:r w:rsidR="00932864">
        <w:t xml:space="preserve"> </w:t>
      </w:r>
      <w:r w:rsidRPr="00BA50AF">
        <w:t>își</w:t>
      </w:r>
      <w:r w:rsidR="00932864">
        <w:t xml:space="preserve"> </w:t>
      </w:r>
      <w:r w:rsidRPr="00BA50AF">
        <w:t>vândă</w:t>
      </w:r>
      <w:r w:rsidR="00932864">
        <w:t xml:space="preserve"> </w:t>
      </w:r>
      <w:r w:rsidRPr="00BA50AF">
        <w:t>produsele.</w:t>
      </w:r>
      <w:r w:rsidR="00932864">
        <w:t xml:space="preserve"> </w:t>
      </w:r>
      <w:r w:rsidRPr="00BA50AF">
        <w:t>Noile</w:t>
      </w:r>
      <w:r w:rsidR="00932864">
        <w:t xml:space="preserve"> </w:t>
      </w:r>
      <w:r w:rsidRPr="00BA50AF">
        <w:t>norme</w:t>
      </w:r>
      <w:r w:rsidR="00932864">
        <w:t xml:space="preserve"> </w:t>
      </w:r>
      <w:r w:rsidRPr="00BA50AF">
        <w:t>vor</w:t>
      </w:r>
      <w:r w:rsidR="00932864">
        <w:t xml:space="preserve"> </w:t>
      </w:r>
      <w:r w:rsidRPr="00BA50AF">
        <w:rPr>
          <w:b/>
          <w:bCs/>
        </w:rPr>
        <w:t>simplifica,</w:t>
      </w:r>
      <w:r w:rsidR="00932864">
        <w:rPr>
          <w:b/>
          <w:bCs/>
        </w:rPr>
        <w:t xml:space="preserve"> </w:t>
      </w:r>
      <w:r w:rsidRPr="00BA50AF">
        <w:rPr>
          <w:b/>
          <w:bCs/>
        </w:rPr>
        <w:t>de</w:t>
      </w:r>
      <w:r w:rsidR="00932864">
        <w:rPr>
          <w:b/>
          <w:bCs/>
        </w:rPr>
        <w:t xml:space="preserve"> </w:t>
      </w:r>
      <w:r w:rsidRPr="00BA50AF">
        <w:rPr>
          <w:b/>
          <w:bCs/>
        </w:rPr>
        <w:t>asemenea,</w:t>
      </w:r>
      <w:r w:rsidR="00932864">
        <w:rPr>
          <w:b/>
          <w:bCs/>
        </w:rPr>
        <w:t xml:space="preserve"> </w:t>
      </w:r>
      <w:r w:rsidRPr="00BA50AF">
        <w:rPr>
          <w:b/>
          <w:bCs/>
        </w:rPr>
        <w:t>activitatea</w:t>
      </w:r>
      <w:r w:rsidR="00932864">
        <w:rPr>
          <w:b/>
          <w:bCs/>
        </w:rPr>
        <w:t xml:space="preserve"> </w:t>
      </w:r>
      <w:r w:rsidRPr="00BA50AF">
        <w:rPr>
          <w:b/>
          <w:bCs/>
        </w:rPr>
        <w:t>de</w:t>
      </w:r>
      <w:r w:rsidR="00932864">
        <w:rPr>
          <w:b/>
          <w:bCs/>
        </w:rPr>
        <w:t xml:space="preserve"> </w:t>
      </w:r>
      <w:r w:rsidRPr="00BA50AF">
        <w:rPr>
          <w:b/>
          <w:bCs/>
        </w:rPr>
        <w:t>aprobare</w:t>
      </w:r>
      <w:r w:rsidR="00932864">
        <w:rPr>
          <w:b/>
          <w:bCs/>
        </w:rPr>
        <w:t xml:space="preserve"> </w:t>
      </w:r>
      <w:r w:rsidRPr="00BA50AF">
        <w:rPr>
          <w:b/>
          <w:bCs/>
        </w:rPr>
        <w:t>desfășurată</w:t>
      </w:r>
      <w:r w:rsidR="00932864">
        <w:rPr>
          <w:b/>
          <w:bCs/>
        </w:rPr>
        <w:t xml:space="preserve"> </w:t>
      </w:r>
      <w:r w:rsidRPr="00BA50AF">
        <w:rPr>
          <w:b/>
          <w:bCs/>
        </w:rPr>
        <w:t>anterior</w:t>
      </w:r>
      <w:r w:rsidR="00932864">
        <w:rPr>
          <w:b/>
          <w:bCs/>
        </w:rPr>
        <w:t xml:space="preserve"> </w:t>
      </w:r>
      <w:r w:rsidRPr="00BA50AF">
        <w:rPr>
          <w:b/>
          <w:bCs/>
        </w:rPr>
        <w:t>de</w:t>
      </w:r>
      <w:r w:rsidR="00932864">
        <w:rPr>
          <w:b/>
          <w:bCs/>
        </w:rPr>
        <w:t xml:space="preserve"> </w:t>
      </w:r>
      <w:r w:rsidRPr="00BA50AF">
        <w:rPr>
          <w:b/>
          <w:bCs/>
        </w:rPr>
        <w:t>fiecare</w:t>
      </w:r>
      <w:r w:rsidR="00932864">
        <w:rPr>
          <w:b/>
          <w:bCs/>
        </w:rPr>
        <w:t xml:space="preserve"> </w:t>
      </w:r>
      <w:r w:rsidRPr="00BA50AF">
        <w:rPr>
          <w:b/>
          <w:bCs/>
        </w:rPr>
        <w:t>autoritate</w:t>
      </w:r>
      <w:r w:rsidR="00932864">
        <w:rPr>
          <w:b/>
          <w:bCs/>
        </w:rPr>
        <w:t xml:space="preserve"> </w:t>
      </w:r>
      <w:r w:rsidRPr="00BA50AF">
        <w:rPr>
          <w:b/>
          <w:bCs/>
        </w:rPr>
        <w:t>națională</w:t>
      </w:r>
      <w:r w:rsidRPr="00BA50AF">
        <w:t>.</w:t>
      </w:r>
    </w:p>
    <w:p w14:paraId="293B2E9C" w14:textId="71205E84" w:rsidR="00BA50AF" w:rsidRPr="00BA50AF" w:rsidRDefault="00BA50AF" w:rsidP="00BA50AF">
      <w:r w:rsidRPr="00BA50AF">
        <w:t>Materialele</w:t>
      </w:r>
      <w:r w:rsidR="00932864">
        <w:t xml:space="preserve"> </w:t>
      </w:r>
      <w:r w:rsidRPr="00BA50AF">
        <w:t>și</w:t>
      </w:r>
      <w:r w:rsidR="00932864">
        <w:t xml:space="preserve"> </w:t>
      </w:r>
      <w:r w:rsidRPr="00BA50AF">
        <w:t>produsele</w:t>
      </w:r>
      <w:r w:rsidR="00932864">
        <w:t xml:space="preserve"> </w:t>
      </w:r>
      <w:r w:rsidRPr="00BA50AF">
        <w:t>care</w:t>
      </w:r>
      <w:r w:rsidR="00932864">
        <w:t xml:space="preserve"> </w:t>
      </w:r>
      <w:r w:rsidRPr="00BA50AF">
        <w:t>respectă</w:t>
      </w:r>
      <w:r w:rsidR="00932864">
        <w:t xml:space="preserve"> </w:t>
      </w:r>
      <w:r w:rsidRPr="00BA50AF">
        <w:t>noile</w:t>
      </w:r>
      <w:r w:rsidR="00932864">
        <w:t xml:space="preserve"> </w:t>
      </w:r>
      <w:r w:rsidRPr="00BA50AF">
        <w:t>standarde</w:t>
      </w:r>
      <w:r w:rsidR="00932864">
        <w:t xml:space="preserve"> </w:t>
      </w:r>
      <w:r w:rsidRPr="00BA50AF">
        <w:t>ale</w:t>
      </w:r>
      <w:r w:rsidR="00932864">
        <w:t xml:space="preserve"> </w:t>
      </w:r>
      <w:r w:rsidRPr="00BA50AF">
        <w:t>UE</w:t>
      </w:r>
      <w:r w:rsidR="00932864">
        <w:t xml:space="preserve"> </w:t>
      </w:r>
      <w:r w:rsidRPr="00BA50AF">
        <w:t>vor</w:t>
      </w:r>
      <w:r w:rsidR="00932864">
        <w:t xml:space="preserve"> </w:t>
      </w:r>
      <w:r w:rsidRPr="00BA50AF">
        <w:t>primi</w:t>
      </w:r>
      <w:r w:rsidR="00932864">
        <w:t xml:space="preserve"> </w:t>
      </w:r>
      <w:r w:rsidRPr="00BA50AF">
        <w:t>o</w:t>
      </w:r>
      <w:r w:rsidR="00932864">
        <w:t xml:space="preserve"> </w:t>
      </w:r>
      <w:r w:rsidRPr="00BA50AF">
        <w:t>declarație</w:t>
      </w:r>
      <w:r w:rsidR="00932864">
        <w:t xml:space="preserve"> </w:t>
      </w:r>
      <w:r w:rsidRPr="00BA50AF">
        <w:t>de</w:t>
      </w:r>
      <w:r w:rsidR="00932864">
        <w:t xml:space="preserve"> </w:t>
      </w:r>
      <w:r w:rsidRPr="00BA50AF">
        <w:t>conformitate</w:t>
      </w:r>
      <w:r w:rsidR="00932864">
        <w:t xml:space="preserve"> </w:t>
      </w:r>
      <w:r w:rsidRPr="00BA50AF">
        <w:t>UE</w:t>
      </w:r>
      <w:r w:rsidR="00932864">
        <w:t xml:space="preserve"> </w:t>
      </w:r>
      <w:r w:rsidRPr="00BA50AF">
        <w:t>și</w:t>
      </w:r>
      <w:r w:rsidR="00932864">
        <w:t xml:space="preserve"> </w:t>
      </w:r>
      <w:r w:rsidRPr="00BA50AF">
        <w:t>un</w:t>
      </w:r>
      <w:r w:rsidR="00932864">
        <w:t xml:space="preserve"> </w:t>
      </w:r>
      <w:r w:rsidRPr="00BA50AF">
        <w:t>marcaj</w:t>
      </w:r>
      <w:r w:rsidR="00932864">
        <w:t xml:space="preserve"> </w:t>
      </w:r>
      <w:r w:rsidRPr="00BA50AF">
        <w:t>UE</w:t>
      </w:r>
      <w:r w:rsidR="00932864">
        <w:t xml:space="preserve"> </w:t>
      </w:r>
      <w:r w:rsidRPr="00BA50AF">
        <w:t>specific.</w:t>
      </w:r>
      <w:r w:rsidR="00932864">
        <w:t xml:space="preserve"> </w:t>
      </w:r>
      <w:r w:rsidRPr="00BA50AF">
        <w:t>Prin</w:t>
      </w:r>
      <w:r w:rsidR="00932864">
        <w:t xml:space="preserve"> </w:t>
      </w:r>
      <w:r w:rsidRPr="00BA50AF">
        <w:t>urmare,</w:t>
      </w:r>
      <w:r w:rsidR="00932864">
        <w:t xml:space="preserve"> </w:t>
      </w:r>
      <w:r w:rsidRPr="00BA50AF">
        <w:t>produsul</w:t>
      </w:r>
      <w:r w:rsidR="00932864">
        <w:t xml:space="preserve"> </w:t>
      </w:r>
      <w:r w:rsidRPr="00BA50AF">
        <w:t>poate</w:t>
      </w:r>
      <w:r w:rsidR="00932864">
        <w:t xml:space="preserve"> </w:t>
      </w:r>
      <w:r w:rsidRPr="00BA50AF">
        <w:t>fi</w:t>
      </w:r>
      <w:r w:rsidR="00932864">
        <w:t xml:space="preserve"> </w:t>
      </w:r>
      <w:r w:rsidRPr="00BA50AF">
        <w:t>vândut</w:t>
      </w:r>
      <w:r w:rsidR="00932864">
        <w:t xml:space="preserve"> </w:t>
      </w:r>
      <w:r w:rsidRPr="00BA50AF">
        <w:t>în</w:t>
      </w:r>
      <w:r w:rsidR="00932864">
        <w:t xml:space="preserve"> </w:t>
      </w:r>
      <w:r w:rsidRPr="00BA50AF">
        <w:t>întreaga</w:t>
      </w:r>
      <w:r w:rsidR="00932864">
        <w:t xml:space="preserve"> </w:t>
      </w:r>
      <w:r w:rsidRPr="00BA50AF">
        <w:t>UE</w:t>
      </w:r>
      <w:r w:rsidR="00932864">
        <w:t xml:space="preserve"> </w:t>
      </w:r>
      <w:r w:rsidRPr="00BA50AF">
        <w:t>fără</w:t>
      </w:r>
      <w:r w:rsidR="00932864">
        <w:t xml:space="preserve"> </w:t>
      </w:r>
      <w:r w:rsidRPr="00BA50AF">
        <w:t>nicio</w:t>
      </w:r>
      <w:r w:rsidR="00932864">
        <w:t xml:space="preserve"> </w:t>
      </w:r>
      <w:r w:rsidRPr="00BA50AF">
        <w:t>restricție</w:t>
      </w:r>
      <w:r w:rsidR="00932864">
        <w:t xml:space="preserve"> </w:t>
      </w:r>
      <w:r w:rsidRPr="00BA50AF">
        <w:t>privind</w:t>
      </w:r>
      <w:r w:rsidR="00932864">
        <w:t xml:space="preserve"> </w:t>
      </w:r>
      <w:r w:rsidRPr="00BA50AF">
        <w:t>posibilele</w:t>
      </w:r>
      <w:r w:rsidR="00932864">
        <w:t xml:space="preserve"> </w:t>
      </w:r>
      <w:r w:rsidRPr="00BA50AF">
        <w:t>preocupări</w:t>
      </w:r>
      <w:r w:rsidR="00932864">
        <w:t xml:space="preserve"> </w:t>
      </w:r>
      <w:r w:rsidRPr="00BA50AF">
        <w:t>legate</w:t>
      </w:r>
      <w:r w:rsidR="00932864">
        <w:t xml:space="preserve"> </w:t>
      </w:r>
      <w:r w:rsidRPr="00BA50AF">
        <w:t>de</w:t>
      </w:r>
      <w:r w:rsidR="00932864">
        <w:t xml:space="preserve"> </w:t>
      </w:r>
      <w:r w:rsidRPr="00BA50AF">
        <w:t>sănătatea</w:t>
      </w:r>
      <w:r w:rsidR="00932864">
        <w:t xml:space="preserve"> </w:t>
      </w:r>
      <w:r w:rsidRPr="00BA50AF">
        <w:t>publică</w:t>
      </w:r>
      <w:r w:rsidR="00932864">
        <w:t xml:space="preserve"> </w:t>
      </w:r>
      <w:r w:rsidRPr="00BA50AF">
        <w:t>sau</w:t>
      </w:r>
      <w:r w:rsidR="00932864">
        <w:t xml:space="preserve"> </w:t>
      </w:r>
      <w:r w:rsidRPr="00BA50AF">
        <w:t>de</w:t>
      </w:r>
      <w:r w:rsidR="00932864">
        <w:t xml:space="preserve"> </w:t>
      </w:r>
      <w:r w:rsidRPr="00BA50AF">
        <w:t>mediu.</w:t>
      </w:r>
    </w:p>
    <w:p w14:paraId="5E77EF4F" w14:textId="2B1421F5" w:rsidR="00BA50AF" w:rsidRPr="00BA50AF" w:rsidRDefault="00BA50AF" w:rsidP="00BA50AF">
      <w:r w:rsidRPr="00BA50AF">
        <w:rPr>
          <w:b/>
          <w:bCs/>
        </w:rPr>
        <w:t>Istoricul</w:t>
      </w:r>
      <w:r w:rsidR="00932864">
        <w:rPr>
          <w:b/>
          <w:bCs/>
        </w:rPr>
        <w:t xml:space="preserve"> </w:t>
      </w:r>
      <w:r w:rsidRPr="00BA50AF">
        <w:rPr>
          <w:b/>
          <w:bCs/>
        </w:rPr>
        <w:t>dosarului</w:t>
      </w:r>
    </w:p>
    <w:p w14:paraId="3A24A555" w14:textId="408E096F" w:rsidR="00BA50AF" w:rsidRPr="00BA50AF" w:rsidRDefault="00E90258" w:rsidP="00BA50AF">
      <w:hyperlink r:id="rId82" w:history="1">
        <w:r w:rsidR="00BA50AF" w:rsidRPr="00BA50AF">
          <w:rPr>
            <w:rStyle w:val="Hyperlink"/>
            <w:szCs w:val="24"/>
          </w:rPr>
          <w:t>Directiva</w:t>
        </w:r>
        <w:r w:rsidR="00932864">
          <w:rPr>
            <w:rStyle w:val="Hyperlink"/>
            <w:szCs w:val="24"/>
          </w:rPr>
          <w:t xml:space="preserve"> </w:t>
        </w:r>
        <w:r w:rsidR="00BA50AF" w:rsidRPr="00BA50AF">
          <w:rPr>
            <w:rStyle w:val="Hyperlink"/>
            <w:szCs w:val="24"/>
          </w:rPr>
          <w:t>privind</w:t>
        </w:r>
        <w:r w:rsidR="00932864">
          <w:rPr>
            <w:rStyle w:val="Hyperlink"/>
            <w:szCs w:val="24"/>
          </w:rPr>
          <w:t xml:space="preserve"> </w:t>
        </w:r>
        <w:r w:rsidR="00BA50AF" w:rsidRPr="00BA50AF">
          <w:rPr>
            <w:rStyle w:val="Hyperlink"/>
            <w:szCs w:val="24"/>
          </w:rPr>
          <w:t>apa</w:t>
        </w:r>
        <w:r w:rsidR="00932864">
          <w:rPr>
            <w:rStyle w:val="Hyperlink"/>
            <w:szCs w:val="24"/>
          </w:rPr>
          <w:t xml:space="preserve"> </w:t>
        </w:r>
        <w:r w:rsidR="00BA50AF" w:rsidRPr="00BA50AF">
          <w:rPr>
            <w:rStyle w:val="Hyperlink"/>
            <w:szCs w:val="24"/>
          </w:rPr>
          <w:t>potabilă</w:t>
        </w:r>
      </w:hyperlink>
      <w:r w:rsidR="00932864">
        <w:t xml:space="preserve"> </w:t>
      </w:r>
      <w:r w:rsidR="00BA50AF" w:rsidRPr="00BA50AF">
        <w:t>a</w:t>
      </w:r>
      <w:r w:rsidR="00932864">
        <w:t xml:space="preserve"> </w:t>
      </w:r>
      <w:r w:rsidR="00BA50AF" w:rsidRPr="00BA50AF">
        <w:t>fost</w:t>
      </w:r>
      <w:r w:rsidR="00932864">
        <w:t xml:space="preserve"> </w:t>
      </w:r>
      <w:r w:rsidR="00BA50AF" w:rsidRPr="00BA50AF">
        <w:t>revizuită</w:t>
      </w:r>
      <w:r w:rsidR="00932864">
        <w:t xml:space="preserve"> </w:t>
      </w:r>
      <w:r w:rsidR="00BA50AF" w:rsidRPr="00BA50AF">
        <w:t>în</w:t>
      </w:r>
      <w:r w:rsidR="00932864">
        <w:t xml:space="preserve"> </w:t>
      </w:r>
      <w:r w:rsidR="00BA50AF" w:rsidRPr="00BA50AF">
        <w:t>2020,</w:t>
      </w:r>
      <w:r w:rsidR="00932864">
        <w:t xml:space="preserve"> </w:t>
      </w:r>
      <w:r w:rsidR="00BA50AF" w:rsidRPr="00BA50AF">
        <w:t>iar</w:t>
      </w:r>
      <w:r w:rsidR="00932864">
        <w:t xml:space="preserve"> </w:t>
      </w:r>
      <w:r w:rsidR="00BA50AF" w:rsidRPr="00BA50AF">
        <w:t>în</w:t>
      </w:r>
      <w:r w:rsidR="00932864">
        <w:t xml:space="preserve"> </w:t>
      </w:r>
      <w:r w:rsidR="00BA50AF" w:rsidRPr="00BA50AF">
        <w:t>ianuarie</w:t>
      </w:r>
      <w:r w:rsidR="00932864">
        <w:t xml:space="preserve"> </w:t>
      </w:r>
      <w:r w:rsidR="00BA50AF" w:rsidRPr="00BA50AF">
        <w:t>2021</w:t>
      </w:r>
      <w:r w:rsidR="00932864">
        <w:t xml:space="preserve"> </w:t>
      </w:r>
      <w:r w:rsidR="00BA50AF" w:rsidRPr="00BA50AF">
        <w:t>au</w:t>
      </w:r>
      <w:r w:rsidR="00932864">
        <w:t xml:space="preserve"> </w:t>
      </w:r>
      <w:r w:rsidR="00BA50AF" w:rsidRPr="00BA50AF">
        <w:t>intrat</w:t>
      </w:r>
      <w:r w:rsidR="00932864">
        <w:t xml:space="preserve"> </w:t>
      </w:r>
      <w:r w:rsidR="00BA50AF" w:rsidRPr="00BA50AF">
        <w:t>în</w:t>
      </w:r>
      <w:r w:rsidR="00932864">
        <w:t xml:space="preserve"> </w:t>
      </w:r>
      <w:r w:rsidR="00BA50AF" w:rsidRPr="00BA50AF">
        <w:t>vigoare</w:t>
      </w:r>
      <w:r w:rsidR="00932864">
        <w:t xml:space="preserve"> </w:t>
      </w:r>
      <w:r w:rsidR="00BA50AF" w:rsidRPr="00BA50AF">
        <w:t>noi</w:t>
      </w:r>
      <w:r w:rsidR="00932864">
        <w:t xml:space="preserve"> </w:t>
      </w:r>
      <w:r w:rsidR="00BA50AF" w:rsidRPr="00BA50AF">
        <w:t>norme</w:t>
      </w:r>
      <w:r w:rsidR="00932864">
        <w:t xml:space="preserve"> </w:t>
      </w:r>
      <w:r w:rsidR="00BA50AF" w:rsidRPr="00BA50AF">
        <w:t>în</w:t>
      </w:r>
      <w:r w:rsidR="00932864">
        <w:t xml:space="preserve"> </w:t>
      </w:r>
      <w:r w:rsidR="00BA50AF" w:rsidRPr="00BA50AF">
        <w:t>întreaga</w:t>
      </w:r>
      <w:r w:rsidR="00932864">
        <w:t xml:space="preserve"> </w:t>
      </w:r>
      <w:r w:rsidR="00BA50AF" w:rsidRPr="00BA50AF">
        <w:t>UE.</w:t>
      </w:r>
      <w:r w:rsidR="00932864">
        <w:t xml:space="preserve"> </w:t>
      </w:r>
      <w:r w:rsidR="00BA50AF" w:rsidRPr="00BA50AF">
        <w:t>Directiva</w:t>
      </w:r>
      <w:r w:rsidR="00932864">
        <w:t xml:space="preserve"> </w:t>
      </w:r>
      <w:r w:rsidR="00BA50AF" w:rsidRPr="00BA50AF">
        <w:t>revizuită</w:t>
      </w:r>
      <w:r w:rsidR="00932864">
        <w:t xml:space="preserve"> </w:t>
      </w:r>
      <w:r w:rsidR="00BA50AF" w:rsidRPr="00BA50AF">
        <w:t>garantează</w:t>
      </w:r>
      <w:r w:rsidR="00932864">
        <w:t xml:space="preserve"> </w:t>
      </w:r>
      <w:r w:rsidR="00BA50AF" w:rsidRPr="00BA50AF">
        <w:t>un</w:t>
      </w:r>
      <w:r w:rsidR="00932864">
        <w:t xml:space="preserve"> </w:t>
      </w:r>
      <w:r w:rsidR="00BA50AF" w:rsidRPr="00BA50AF">
        <w:t>acces</w:t>
      </w:r>
      <w:r w:rsidR="00932864">
        <w:t xml:space="preserve"> </w:t>
      </w:r>
      <w:r w:rsidR="00BA50AF" w:rsidRPr="00BA50AF">
        <w:t>mai</w:t>
      </w:r>
      <w:r w:rsidR="00932864">
        <w:t xml:space="preserve"> </w:t>
      </w:r>
      <w:r w:rsidR="00BA50AF" w:rsidRPr="00BA50AF">
        <w:t>sigur</w:t>
      </w:r>
      <w:r w:rsidR="00932864">
        <w:t xml:space="preserve"> </w:t>
      </w:r>
      <w:r w:rsidR="00BA50AF" w:rsidRPr="00BA50AF">
        <w:t>la</w:t>
      </w:r>
      <w:r w:rsidR="00932864">
        <w:t xml:space="preserve"> </w:t>
      </w:r>
      <w:r w:rsidR="00BA50AF" w:rsidRPr="00BA50AF">
        <w:t>apă</w:t>
      </w:r>
      <w:r w:rsidR="00932864">
        <w:t xml:space="preserve"> </w:t>
      </w:r>
      <w:r w:rsidR="00BA50AF" w:rsidRPr="00BA50AF">
        <w:t>pentru</w:t>
      </w:r>
      <w:r w:rsidR="00932864">
        <w:t xml:space="preserve"> </w:t>
      </w:r>
      <w:r w:rsidR="00BA50AF" w:rsidRPr="00BA50AF">
        <w:t>toți</w:t>
      </w:r>
      <w:r w:rsidR="00932864">
        <w:t xml:space="preserve"> </w:t>
      </w:r>
      <w:r w:rsidR="00BA50AF" w:rsidRPr="00BA50AF">
        <w:rPr>
          <w:b/>
          <w:bCs/>
        </w:rPr>
        <w:t>europenii</w:t>
      </w:r>
      <w:r w:rsidR="00932864">
        <w:rPr>
          <w:b/>
          <w:bCs/>
        </w:rPr>
        <w:t xml:space="preserve"> </w:t>
      </w:r>
      <w:r w:rsidR="00BA50AF" w:rsidRPr="00BA50AF">
        <w:rPr>
          <w:b/>
          <w:bCs/>
        </w:rPr>
        <w:t>și</w:t>
      </w:r>
      <w:r w:rsidR="00932864">
        <w:rPr>
          <w:b/>
          <w:bCs/>
        </w:rPr>
        <w:t xml:space="preserve"> </w:t>
      </w:r>
      <w:r w:rsidR="00BA50AF" w:rsidRPr="00BA50AF">
        <w:rPr>
          <w:b/>
          <w:bCs/>
        </w:rPr>
        <w:t>asigură</w:t>
      </w:r>
      <w:r w:rsidR="00932864">
        <w:rPr>
          <w:b/>
          <w:bCs/>
        </w:rPr>
        <w:t xml:space="preserve"> </w:t>
      </w:r>
      <w:r w:rsidR="00BA50AF" w:rsidRPr="00BA50AF">
        <w:rPr>
          <w:b/>
          <w:bCs/>
        </w:rPr>
        <w:t>cele</w:t>
      </w:r>
      <w:r w:rsidR="00932864">
        <w:rPr>
          <w:b/>
          <w:bCs/>
        </w:rPr>
        <w:t xml:space="preserve"> </w:t>
      </w:r>
      <w:r w:rsidR="00BA50AF" w:rsidRPr="00BA50AF">
        <w:rPr>
          <w:b/>
          <w:bCs/>
        </w:rPr>
        <w:t>mai</w:t>
      </w:r>
      <w:r w:rsidR="00932864">
        <w:rPr>
          <w:b/>
          <w:bCs/>
        </w:rPr>
        <w:t xml:space="preserve"> </w:t>
      </w:r>
      <w:r w:rsidR="00BA50AF" w:rsidRPr="00BA50AF">
        <w:rPr>
          <w:b/>
          <w:bCs/>
        </w:rPr>
        <w:t>înalte</w:t>
      </w:r>
      <w:r w:rsidR="00932864">
        <w:rPr>
          <w:b/>
          <w:bCs/>
        </w:rPr>
        <w:t xml:space="preserve"> </w:t>
      </w:r>
      <w:r w:rsidR="00BA50AF" w:rsidRPr="00BA50AF">
        <w:rPr>
          <w:b/>
          <w:bCs/>
        </w:rPr>
        <w:t>standarde</w:t>
      </w:r>
      <w:r w:rsidR="00932864">
        <w:rPr>
          <w:b/>
          <w:bCs/>
        </w:rPr>
        <w:t xml:space="preserve"> </w:t>
      </w:r>
      <w:r w:rsidR="00BA50AF" w:rsidRPr="00BA50AF">
        <w:rPr>
          <w:b/>
          <w:bCs/>
        </w:rPr>
        <w:t>din</w:t>
      </w:r>
      <w:r w:rsidR="00932864">
        <w:rPr>
          <w:b/>
          <w:bCs/>
        </w:rPr>
        <w:t xml:space="preserve"> </w:t>
      </w:r>
      <w:r w:rsidR="00BA50AF" w:rsidRPr="00BA50AF">
        <w:rPr>
          <w:b/>
          <w:bCs/>
        </w:rPr>
        <w:t>lume</w:t>
      </w:r>
      <w:r w:rsidR="00932864">
        <w:rPr>
          <w:b/>
          <w:bCs/>
        </w:rPr>
        <w:t xml:space="preserve"> </w:t>
      </w:r>
      <w:r w:rsidR="00BA50AF" w:rsidRPr="00BA50AF">
        <w:rPr>
          <w:b/>
          <w:bCs/>
        </w:rPr>
        <w:t>în</w:t>
      </w:r>
      <w:r w:rsidR="00932864">
        <w:rPr>
          <w:b/>
          <w:bCs/>
        </w:rPr>
        <w:t xml:space="preserve"> </w:t>
      </w:r>
      <w:r w:rsidR="00BA50AF" w:rsidRPr="00BA50AF">
        <w:rPr>
          <w:b/>
          <w:bCs/>
        </w:rPr>
        <w:t>ceea</w:t>
      </w:r>
      <w:r w:rsidR="00932864">
        <w:rPr>
          <w:b/>
          <w:bCs/>
        </w:rPr>
        <w:t xml:space="preserve"> </w:t>
      </w:r>
      <w:r w:rsidR="00BA50AF" w:rsidRPr="00BA50AF">
        <w:rPr>
          <w:b/>
          <w:bCs/>
        </w:rPr>
        <w:t>ce</w:t>
      </w:r>
      <w:r w:rsidR="00932864">
        <w:rPr>
          <w:b/>
          <w:bCs/>
        </w:rPr>
        <w:t xml:space="preserve"> </w:t>
      </w:r>
      <w:r w:rsidR="00BA50AF" w:rsidRPr="00BA50AF">
        <w:rPr>
          <w:b/>
          <w:bCs/>
        </w:rPr>
        <w:t>privește</w:t>
      </w:r>
      <w:r w:rsidR="00932864">
        <w:rPr>
          <w:b/>
          <w:bCs/>
        </w:rPr>
        <w:t xml:space="preserve"> </w:t>
      </w:r>
      <w:r w:rsidR="00BA50AF" w:rsidRPr="00BA50AF">
        <w:rPr>
          <w:b/>
          <w:bCs/>
        </w:rPr>
        <w:t>apa</w:t>
      </w:r>
      <w:r w:rsidR="00932864">
        <w:rPr>
          <w:b/>
          <w:bCs/>
        </w:rPr>
        <w:t xml:space="preserve"> </w:t>
      </w:r>
      <w:r w:rsidR="00BA50AF" w:rsidRPr="00BA50AF">
        <w:rPr>
          <w:b/>
          <w:bCs/>
        </w:rPr>
        <w:t>potabilă,</w:t>
      </w:r>
      <w:r w:rsidR="00932864">
        <w:rPr>
          <w:b/>
          <w:bCs/>
        </w:rPr>
        <w:t xml:space="preserve"> </w:t>
      </w:r>
      <w:r w:rsidR="00BA50AF" w:rsidRPr="00BA50AF">
        <w:rPr>
          <w:b/>
          <w:bCs/>
        </w:rPr>
        <w:t>în</w:t>
      </w:r>
      <w:r w:rsidR="00932864">
        <w:rPr>
          <w:b/>
          <w:bCs/>
        </w:rPr>
        <w:t xml:space="preserve"> </w:t>
      </w:r>
      <w:r w:rsidR="00BA50AF" w:rsidRPr="00BA50AF">
        <w:rPr>
          <w:b/>
          <w:bCs/>
        </w:rPr>
        <w:t>conformitate</w:t>
      </w:r>
      <w:r w:rsidR="00932864">
        <w:rPr>
          <w:b/>
          <w:bCs/>
        </w:rPr>
        <w:t xml:space="preserve"> </w:t>
      </w:r>
      <w:r w:rsidR="00BA50AF" w:rsidRPr="00BA50AF">
        <w:rPr>
          <w:b/>
          <w:bCs/>
        </w:rPr>
        <w:t>cu</w:t>
      </w:r>
      <w:r w:rsidR="00932864">
        <w:t xml:space="preserve"> </w:t>
      </w:r>
      <w:r w:rsidR="00BA50AF" w:rsidRPr="00BA50AF">
        <w:t>obiectivul</w:t>
      </w:r>
      <w:r w:rsidR="00932864">
        <w:t xml:space="preserve"> </w:t>
      </w:r>
      <w:r w:rsidR="00BA50AF" w:rsidRPr="00BA50AF">
        <w:t>ambițios</w:t>
      </w:r>
      <w:r w:rsidR="00932864">
        <w:t xml:space="preserve"> </w:t>
      </w:r>
      <w:r w:rsidR="00BA50AF" w:rsidRPr="00BA50AF">
        <w:t>de</w:t>
      </w:r>
      <w:r w:rsidR="00932864">
        <w:t xml:space="preserve"> </w:t>
      </w:r>
      <w:r w:rsidR="00BA50AF" w:rsidRPr="00BA50AF">
        <w:t>reducere</w:t>
      </w:r>
      <w:r w:rsidR="00932864">
        <w:t xml:space="preserve"> </w:t>
      </w:r>
      <w:r w:rsidR="00BA50AF" w:rsidRPr="00BA50AF">
        <w:t>la</w:t>
      </w:r>
      <w:r w:rsidR="00932864">
        <w:t xml:space="preserve"> </w:t>
      </w:r>
      <w:r w:rsidR="00BA50AF" w:rsidRPr="00BA50AF">
        <w:t>zero</w:t>
      </w:r>
      <w:r w:rsidR="00932864">
        <w:t xml:space="preserve"> </w:t>
      </w:r>
      <w:r w:rsidR="00BA50AF" w:rsidRPr="00BA50AF">
        <w:t>a</w:t>
      </w:r>
      <w:r w:rsidR="00932864">
        <w:t xml:space="preserve"> </w:t>
      </w:r>
      <w:r w:rsidR="00BA50AF" w:rsidRPr="00BA50AF">
        <w:t>poluării</w:t>
      </w:r>
      <w:r w:rsidR="00932864">
        <w:t xml:space="preserve"> </w:t>
      </w:r>
      <w:r w:rsidR="00BA50AF" w:rsidRPr="00BA50AF">
        <w:t>anunțat</w:t>
      </w:r>
      <w:r w:rsidR="00932864">
        <w:t xml:space="preserve"> </w:t>
      </w:r>
      <w:r w:rsidR="00BA50AF" w:rsidRPr="00BA50AF">
        <w:t>în</w:t>
      </w:r>
      <w:r w:rsidR="00932864">
        <w:t xml:space="preserve"> </w:t>
      </w:r>
      <w:hyperlink r:id="rId83" w:history="1">
        <w:r w:rsidR="00BA50AF" w:rsidRPr="00BA50AF">
          <w:rPr>
            <w:rStyle w:val="Hyperlink"/>
            <w:szCs w:val="24"/>
          </w:rPr>
          <w:t>Pactul</w:t>
        </w:r>
        <w:r w:rsidR="00932864">
          <w:rPr>
            <w:rStyle w:val="Hyperlink"/>
            <w:szCs w:val="24"/>
          </w:rPr>
          <w:t xml:space="preserve"> </w:t>
        </w:r>
        <w:r w:rsidR="00BA50AF" w:rsidRPr="00BA50AF">
          <w:rPr>
            <w:rStyle w:val="Hyperlink"/>
            <w:szCs w:val="24"/>
          </w:rPr>
          <w:t>verde</w:t>
        </w:r>
        <w:r w:rsidR="00932864">
          <w:rPr>
            <w:rStyle w:val="Hyperlink"/>
            <w:szCs w:val="24"/>
          </w:rPr>
          <w:t xml:space="preserve"> </w:t>
        </w:r>
        <w:r w:rsidR="00BA50AF" w:rsidRPr="00BA50AF">
          <w:rPr>
            <w:rStyle w:val="Hyperlink"/>
            <w:szCs w:val="24"/>
          </w:rPr>
          <w:t>european</w:t>
        </w:r>
      </w:hyperlink>
      <w:r w:rsidR="00BA50AF" w:rsidRPr="00BA50AF">
        <w:t>.</w:t>
      </w:r>
      <w:r w:rsidR="00932864">
        <w:t xml:space="preserve"> </w:t>
      </w:r>
      <w:r w:rsidR="00BA50AF" w:rsidRPr="00BA50AF">
        <w:t>Noile</w:t>
      </w:r>
      <w:r w:rsidR="00932864">
        <w:t xml:space="preserve"> </w:t>
      </w:r>
      <w:r w:rsidR="00BA50AF" w:rsidRPr="00BA50AF">
        <w:t>norme</w:t>
      </w:r>
      <w:r w:rsidR="00932864">
        <w:t xml:space="preserve"> </w:t>
      </w:r>
      <w:r w:rsidR="00BA50AF" w:rsidRPr="00BA50AF">
        <w:t>răspund,</w:t>
      </w:r>
      <w:r w:rsidR="00932864">
        <w:t xml:space="preserve"> </w:t>
      </w:r>
      <w:r w:rsidR="00BA50AF" w:rsidRPr="00BA50AF">
        <w:t>de</w:t>
      </w:r>
      <w:r w:rsidR="00932864">
        <w:t xml:space="preserve"> </w:t>
      </w:r>
      <w:r w:rsidR="00BA50AF" w:rsidRPr="00BA50AF">
        <w:t>asemenea,</w:t>
      </w:r>
      <w:r w:rsidR="00932864">
        <w:t xml:space="preserve"> </w:t>
      </w:r>
      <w:r w:rsidR="00BA50AF" w:rsidRPr="00BA50AF">
        <w:t>primei</w:t>
      </w:r>
      <w:r w:rsidR="00932864">
        <w:t xml:space="preserve"> </w:t>
      </w:r>
      <w:r w:rsidR="00BA50AF" w:rsidRPr="00BA50AF">
        <w:t>inițiative</w:t>
      </w:r>
      <w:r w:rsidR="00932864">
        <w:t xml:space="preserve"> </w:t>
      </w:r>
      <w:r w:rsidR="00BA50AF" w:rsidRPr="00BA50AF">
        <w:t>cetățenești</w:t>
      </w:r>
      <w:r w:rsidR="00932864">
        <w:t xml:space="preserve"> </w:t>
      </w:r>
      <w:r w:rsidR="00BA50AF" w:rsidRPr="00BA50AF">
        <w:t>europene</w:t>
      </w:r>
      <w:r w:rsidR="00932864">
        <w:t xml:space="preserve"> </w:t>
      </w:r>
      <w:r w:rsidR="00BA50AF" w:rsidRPr="00BA50AF">
        <w:t>de</w:t>
      </w:r>
      <w:r w:rsidR="00932864">
        <w:t xml:space="preserve"> </w:t>
      </w:r>
      <w:r w:rsidR="00BA50AF" w:rsidRPr="00BA50AF">
        <w:t>succes,</w:t>
      </w:r>
      <w:r w:rsidR="00932864">
        <w:t xml:space="preserve"> </w:t>
      </w:r>
      <w:r w:rsidR="00BA50AF" w:rsidRPr="00BA50AF">
        <w:t>„</w:t>
      </w:r>
      <w:hyperlink r:id="rId84" w:history="1">
        <w:r w:rsidR="00BA50AF" w:rsidRPr="00BA50AF">
          <w:rPr>
            <w:rStyle w:val="Hyperlink"/>
            <w:szCs w:val="24"/>
          </w:rPr>
          <w:t>Right2Water</w:t>
        </w:r>
      </w:hyperlink>
      <w:r w:rsidR="00BA50AF" w:rsidRPr="00BA50AF">
        <w:t>”,</w:t>
      </w:r>
      <w:r w:rsidR="00932864">
        <w:t xml:space="preserve"> </w:t>
      </w:r>
      <w:r w:rsidR="00BA50AF" w:rsidRPr="00BA50AF">
        <w:t>care</w:t>
      </w:r>
      <w:r w:rsidR="00932864">
        <w:t xml:space="preserve"> </w:t>
      </w:r>
      <w:r w:rsidR="00BA50AF" w:rsidRPr="00BA50AF">
        <w:t>a</w:t>
      </w:r>
      <w:r w:rsidR="00932864">
        <w:t xml:space="preserve"> </w:t>
      </w:r>
      <w:r w:rsidR="00BA50AF" w:rsidRPr="00BA50AF">
        <w:t>adunat</w:t>
      </w:r>
      <w:r w:rsidR="00932864">
        <w:t xml:space="preserve"> </w:t>
      </w:r>
      <w:r w:rsidR="00BA50AF" w:rsidRPr="00BA50AF">
        <w:t>1.6</w:t>
      </w:r>
      <w:r w:rsidR="00932864">
        <w:t xml:space="preserve"> </w:t>
      </w:r>
      <w:r w:rsidR="00BA50AF" w:rsidRPr="00BA50AF">
        <w:t>milioane</w:t>
      </w:r>
      <w:r w:rsidR="00932864">
        <w:t xml:space="preserve"> </w:t>
      </w:r>
      <w:r w:rsidR="00BA50AF" w:rsidRPr="00BA50AF">
        <w:t>de</w:t>
      </w:r>
      <w:r w:rsidR="00932864">
        <w:t xml:space="preserve"> </w:t>
      </w:r>
      <w:r w:rsidR="00BA50AF" w:rsidRPr="00BA50AF">
        <w:t>semnături</w:t>
      </w:r>
      <w:r w:rsidR="00932864">
        <w:t xml:space="preserve"> </w:t>
      </w:r>
      <w:r w:rsidR="00BA50AF" w:rsidRPr="00BA50AF">
        <w:t>în</w:t>
      </w:r>
      <w:r w:rsidR="00932864">
        <w:t xml:space="preserve"> </w:t>
      </w:r>
      <w:r w:rsidR="00BA50AF" w:rsidRPr="00BA50AF">
        <w:t>sprijinul</w:t>
      </w:r>
      <w:r w:rsidR="00932864">
        <w:t xml:space="preserve"> </w:t>
      </w:r>
      <w:r w:rsidR="00BA50AF" w:rsidRPr="00BA50AF">
        <w:t>îmbunătățirii</w:t>
      </w:r>
      <w:r w:rsidR="00932864">
        <w:t xml:space="preserve"> </w:t>
      </w:r>
      <w:r w:rsidR="00BA50AF" w:rsidRPr="00BA50AF">
        <w:t>accesului</w:t>
      </w:r>
      <w:r w:rsidR="00932864">
        <w:t xml:space="preserve"> </w:t>
      </w:r>
      <w:r w:rsidR="00BA50AF" w:rsidRPr="00BA50AF">
        <w:t>la</w:t>
      </w:r>
      <w:r w:rsidR="00932864">
        <w:t xml:space="preserve"> </w:t>
      </w:r>
      <w:r w:rsidR="00BA50AF" w:rsidRPr="00BA50AF">
        <w:t>apă</w:t>
      </w:r>
      <w:r w:rsidR="00932864">
        <w:t xml:space="preserve"> </w:t>
      </w:r>
      <w:r w:rsidR="00BA50AF" w:rsidRPr="00BA50AF">
        <w:t>potabilă</w:t>
      </w:r>
      <w:r w:rsidR="00932864">
        <w:t xml:space="preserve"> </w:t>
      </w:r>
      <w:r w:rsidR="00BA50AF" w:rsidRPr="00BA50AF">
        <w:t>sigură</w:t>
      </w:r>
      <w:r w:rsidR="00932864">
        <w:t xml:space="preserve"> </w:t>
      </w:r>
      <w:r w:rsidR="00BA50AF" w:rsidRPr="00BA50AF">
        <w:t>pentru</w:t>
      </w:r>
      <w:r w:rsidR="00932864">
        <w:t xml:space="preserve"> </w:t>
      </w:r>
      <w:r w:rsidR="00BA50AF" w:rsidRPr="00BA50AF">
        <w:t>toți</w:t>
      </w:r>
      <w:r w:rsidR="00932864">
        <w:t xml:space="preserve"> </w:t>
      </w:r>
      <w:r w:rsidR="00BA50AF" w:rsidRPr="00BA50AF">
        <w:t>europenii.</w:t>
      </w:r>
    </w:p>
    <w:p w14:paraId="2AE77C7B" w14:textId="41E3DA3F" w:rsidR="00BA50AF" w:rsidRPr="00BA50AF" w:rsidRDefault="00BA50AF" w:rsidP="00BA50AF">
      <w:r w:rsidRPr="00BA50AF">
        <w:t>Directiva</w:t>
      </w:r>
      <w:r w:rsidR="00932864">
        <w:t xml:space="preserve"> </w:t>
      </w:r>
      <w:r w:rsidRPr="00BA50AF">
        <w:t>urmărește</w:t>
      </w:r>
      <w:r w:rsidR="00932864">
        <w:t xml:space="preserve"> </w:t>
      </w:r>
      <w:r w:rsidRPr="00BA50AF">
        <w:t>să</w:t>
      </w:r>
      <w:r w:rsidR="00932864">
        <w:t xml:space="preserve"> </w:t>
      </w:r>
      <w:r w:rsidRPr="00BA50AF">
        <w:t>protejeze</w:t>
      </w:r>
      <w:r w:rsidR="00932864">
        <w:t xml:space="preserve"> </w:t>
      </w:r>
      <w:r w:rsidRPr="00BA50AF">
        <w:t>sănătatea</w:t>
      </w:r>
      <w:r w:rsidR="00932864">
        <w:t xml:space="preserve"> </w:t>
      </w:r>
      <w:r w:rsidRPr="00BA50AF">
        <w:t>cetățenilor</w:t>
      </w:r>
      <w:r w:rsidR="00932864">
        <w:t xml:space="preserve"> </w:t>
      </w:r>
      <w:r w:rsidRPr="00BA50AF">
        <w:t>UE</w:t>
      </w:r>
      <w:r w:rsidR="00932864">
        <w:t xml:space="preserve"> </w:t>
      </w:r>
      <w:r w:rsidRPr="00BA50AF">
        <w:t>prin</w:t>
      </w:r>
      <w:r w:rsidR="00932864">
        <w:t xml:space="preserve"> </w:t>
      </w:r>
      <w:r w:rsidRPr="00BA50AF">
        <w:t>stabilirea</w:t>
      </w:r>
      <w:r w:rsidR="00932864">
        <w:t xml:space="preserve"> </w:t>
      </w:r>
      <w:r w:rsidRPr="00BA50AF">
        <w:t>unor</w:t>
      </w:r>
      <w:r w:rsidR="00932864">
        <w:t xml:space="preserve"> </w:t>
      </w:r>
      <w:r w:rsidRPr="00BA50AF">
        <w:t>standarde</w:t>
      </w:r>
      <w:r w:rsidR="00932864">
        <w:t xml:space="preserve"> </w:t>
      </w:r>
      <w:r w:rsidRPr="00BA50AF">
        <w:t>stricte</w:t>
      </w:r>
      <w:r w:rsidR="00932864">
        <w:t xml:space="preserve"> </w:t>
      </w:r>
      <w:r w:rsidRPr="00BA50AF">
        <w:t>de</w:t>
      </w:r>
      <w:r w:rsidR="00932864">
        <w:t xml:space="preserve"> </w:t>
      </w:r>
      <w:r w:rsidRPr="00BA50AF">
        <w:t>calitate.</w:t>
      </w:r>
      <w:r w:rsidR="00932864">
        <w:t xml:space="preserve"> </w:t>
      </w:r>
      <w:r w:rsidRPr="00BA50AF">
        <w:t>Statele</w:t>
      </w:r>
      <w:r w:rsidR="00932864">
        <w:t xml:space="preserve"> </w:t>
      </w:r>
      <w:r w:rsidRPr="00BA50AF">
        <w:t>membre</w:t>
      </w:r>
      <w:r w:rsidR="00932864">
        <w:t xml:space="preserve"> </w:t>
      </w:r>
      <w:r w:rsidRPr="00BA50AF">
        <w:t>trebuiau</w:t>
      </w:r>
      <w:r w:rsidR="00932864">
        <w:t xml:space="preserve"> </w:t>
      </w:r>
      <w:r w:rsidRPr="00BA50AF">
        <w:t>să</w:t>
      </w:r>
      <w:r w:rsidR="00932864">
        <w:t xml:space="preserve"> </w:t>
      </w:r>
      <w:r w:rsidRPr="00BA50AF">
        <w:t>transpună</w:t>
      </w:r>
      <w:r w:rsidR="00932864">
        <w:t xml:space="preserve"> </w:t>
      </w:r>
      <w:r w:rsidRPr="00BA50AF">
        <w:t>această</w:t>
      </w:r>
      <w:r w:rsidR="00932864">
        <w:t xml:space="preserve"> </w:t>
      </w:r>
      <w:r w:rsidRPr="00BA50AF">
        <w:t>directivă</w:t>
      </w:r>
      <w:r w:rsidR="00932864">
        <w:t xml:space="preserve"> </w:t>
      </w:r>
      <w:r w:rsidRPr="00BA50AF">
        <w:t>în</w:t>
      </w:r>
      <w:r w:rsidR="00932864">
        <w:t xml:space="preserve"> </w:t>
      </w:r>
      <w:r w:rsidRPr="00BA50AF">
        <w:t>legislația</w:t>
      </w:r>
      <w:r w:rsidR="00932864">
        <w:t xml:space="preserve"> </w:t>
      </w:r>
      <w:r w:rsidRPr="00BA50AF">
        <w:t>națională</w:t>
      </w:r>
      <w:r w:rsidR="00932864">
        <w:t xml:space="preserve"> </w:t>
      </w:r>
      <w:r w:rsidRPr="00BA50AF">
        <w:t>până</w:t>
      </w:r>
      <w:r w:rsidR="00932864">
        <w:t xml:space="preserve"> </w:t>
      </w:r>
      <w:r w:rsidRPr="00BA50AF">
        <w:t>la</w:t>
      </w:r>
      <w:r w:rsidR="00932864">
        <w:t xml:space="preserve"> </w:t>
      </w:r>
      <w:r w:rsidRPr="00BA50AF">
        <w:t>12</w:t>
      </w:r>
      <w:r w:rsidR="00932864">
        <w:t xml:space="preserve"> </w:t>
      </w:r>
      <w:r w:rsidRPr="00BA50AF">
        <w:t>ianuarie</w:t>
      </w:r>
      <w:r w:rsidR="00932864">
        <w:t xml:space="preserve"> </w:t>
      </w:r>
      <w:r w:rsidRPr="00BA50AF">
        <w:t>2023.</w:t>
      </w:r>
      <w:r w:rsidR="00932864">
        <w:t xml:space="preserve"> </w:t>
      </w:r>
      <w:r w:rsidRPr="00BA50AF">
        <w:t>Dar,</w:t>
      </w:r>
      <w:r w:rsidR="00932864">
        <w:t xml:space="preserve"> </w:t>
      </w:r>
      <w:r w:rsidRPr="00BA50AF">
        <w:t>până</w:t>
      </w:r>
      <w:r w:rsidR="00932864">
        <w:t xml:space="preserve"> </w:t>
      </w:r>
      <w:r w:rsidRPr="00BA50AF">
        <w:t>în</w:t>
      </w:r>
      <w:r w:rsidR="00932864">
        <w:t xml:space="preserve"> </w:t>
      </w:r>
      <w:r w:rsidRPr="00BA50AF">
        <w:t>prezent,</w:t>
      </w:r>
      <w:r w:rsidR="00932864">
        <w:t xml:space="preserve"> </w:t>
      </w:r>
      <w:r w:rsidRPr="00BA50AF">
        <w:t>șase</w:t>
      </w:r>
      <w:r w:rsidR="00932864">
        <w:t xml:space="preserve"> </w:t>
      </w:r>
      <w:r w:rsidRPr="00BA50AF">
        <w:t>state</w:t>
      </w:r>
      <w:r w:rsidR="00932864">
        <w:t xml:space="preserve"> </w:t>
      </w:r>
      <w:r w:rsidRPr="00BA50AF">
        <w:t>membre</w:t>
      </w:r>
      <w:r w:rsidR="00932864">
        <w:t xml:space="preserve"> </w:t>
      </w:r>
      <w:r w:rsidRPr="00BA50AF">
        <w:t>nu</w:t>
      </w:r>
      <w:r w:rsidR="00932864">
        <w:t xml:space="preserve"> </w:t>
      </w:r>
      <w:r w:rsidRPr="00BA50AF">
        <w:t>au</w:t>
      </w:r>
      <w:r w:rsidR="00932864">
        <w:t xml:space="preserve"> </w:t>
      </w:r>
      <w:r w:rsidRPr="00BA50AF">
        <w:t>făcut</w:t>
      </w:r>
      <w:r w:rsidR="00932864">
        <w:t xml:space="preserve"> </w:t>
      </w:r>
      <w:r w:rsidRPr="00BA50AF">
        <w:t>încă</w:t>
      </w:r>
      <w:r w:rsidR="00932864">
        <w:t xml:space="preserve"> </w:t>
      </w:r>
      <w:r w:rsidRPr="00BA50AF">
        <w:t>acest</w:t>
      </w:r>
      <w:r w:rsidR="00932864">
        <w:t xml:space="preserve"> </w:t>
      </w:r>
      <w:r w:rsidRPr="00BA50AF">
        <w:t>lucru.</w:t>
      </w:r>
      <w:r w:rsidR="00932864">
        <w:t xml:space="preserve"> </w:t>
      </w:r>
      <w:r w:rsidRPr="00BA50AF">
        <w:t>Comisia</w:t>
      </w:r>
      <w:r w:rsidR="00932864">
        <w:t xml:space="preserve"> </w:t>
      </w:r>
      <w:r w:rsidRPr="00BA50AF">
        <w:t>colaborează</w:t>
      </w:r>
      <w:r w:rsidR="00932864">
        <w:t xml:space="preserve"> </w:t>
      </w:r>
      <w:r w:rsidRPr="00BA50AF">
        <w:t>îndeaproape</w:t>
      </w:r>
      <w:r w:rsidR="00932864">
        <w:t xml:space="preserve"> </w:t>
      </w:r>
      <w:r w:rsidRPr="00BA50AF">
        <w:t>cu</w:t>
      </w:r>
      <w:r w:rsidR="00932864">
        <w:t xml:space="preserve"> </w:t>
      </w:r>
      <w:r w:rsidRPr="00BA50AF">
        <w:t>aceste</w:t>
      </w:r>
      <w:r w:rsidR="00932864">
        <w:t xml:space="preserve"> </w:t>
      </w:r>
      <w:r w:rsidRPr="00BA50AF">
        <w:t>state</w:t>
      </w:r>
      <w:r w:rsidR="00932864">
        <w:t xml:space="preserve"> </w:t>
      </w:r>
      <w:r w:rsidRPr="00BA50AF">
        <w:t>membre</w:t>
      </w:r>
      <w:r w:rsidR="00932864">
        <w:t xml:space="preserve"> </w:t>
      </w:r>
      <w:r w:rsidRPr="00BA50AF">
        <w:t>pentru</w:t>
      </w:r>
      <w:r w:rsidR="00932864">
        <w:t xml:space="preserve"> </w:t>
      </w:r>
      <w:r w:rsidRPr="00BA50AF">
        <w:t>a</w:t>
      </w:r>
      <w:r w:rsidR="00932864">
        <w:t xml:space="preserve"> </w:t>
      </w:r>
      <w:r w:rsidRPr="00BA50AF">
        <w:t>se</w:t>
      </w:r>
      <w:r w:rsidR="00932864">
        <w:t xml:space="preserve"> </w:t>
      </w:r>
      <w:r w:rsidRPr="00BA50AF">
        <w:t>asigura</w:t>
      </w:r>
      <w:r w:rsidR="00932864">
        <w:t xml:space="preserve"> </w:t>
      </w:r>
      <w:r w:rsidRPr="00BA50AF">
        <w:t>că</w:t>
      </w:r>
      <w:r w:rsidR="00932864">
        <w:t xml:space="preserve"> </w:t>
      </w:r>
      <w:r w:rsidRPr="00BA50AF">
        <w:t>normele</w:t>
      </w:r>
      <w:r w:rsidR="00932864">
        <w:t xml:space="preserve"> </w:t>
      </w:r>
      <w:r w:rsidRPr="00BA50AF">
        <w:t>sunt</w:t>
      </w:r>
      <w:r w:rsidR="00932864">
        <w:t xml:space="preserve"> </w:t>
      </w:r>
      <w:r w:rsidRPr="00BA50AF">
        <w:t>reflectate</w:t>
      </w:r>
      <w:r w:rsidR="00932864">
        <w:t xml:space="preserve"> </w:t>
      </w:r>
      <w:r w:rsidRPr="00BA50AF">
        <w:t>corect</w:t>
      </w:r>
      <w:r w:rsidR="00932864">
        <w:t xml:space="preserve"> </w:t>
      </w:r>
      <w:r w:rsidRPr="00BA50AF">
        <w:t>în</w:t>
      </w:r>
      <w:r w:rsidR="00932864">
        <w:t xml:space="preserve"> </w:t>
      </w:r>
      <w:r w:rsidRPr="00BA50AF">
        <w:t>legislația</w:t>
      </w:r>
      <w:r w:rsidR="00932864">
        <w:t xml:space="preserve"> </w:t>
      </w:r>
      <w:r w:rsidRPr="00BA50AF">
        <w:t>națională.</w:t>
      </w:r>
    </w:p>
    <w:p w14:paraId="0D9F42EB" w14:textId="5AAE41E6" w:rsidR="00BA50AF" w:rsidRPr="00BA50AF" w:rsidRDefault="00BA50AF" w:rsidP="00BA50AF">
      <w:r w:rsidRPr="00BA50AF">
        <w:rPr>
          <w:b/>
          <w:bCs/>
        </w:rPr>
        <w:t>Următoarele</w:t>
      </w:r>
      <w:r w:rsidR="00932864">
        <w:rPr>
          <w:b/>
          <w:bCs/>
        </w:rPr>
        <w:t xml:space="preserve"> </w:t>
      </w:r>
      <w:r w:rsidRPr="00BA50AF">
        <w:rPr>
          <w:b/>
          <w:bCs/>
        </w:rPr>
        <w:t>etape</w:t>
      </w:r>
    </w:p>
    <w:p w14:paraId="31D6E8BF" w14:textId="2D9B0ACC" w:rsidR="00BA50AF" w:rsidRPr="00BA50AF" w:rsidRDefault="00BA50AF" w:rsidP="00BA50AF">
      <w:r w:rsidRPr="00BA50AF">
        <w:t>În</w:t>
      </w:r>
      <w:r w:rsidR="00932864">
        <w:t xml:space="preserve"> </w:t>
      </w:r>
      <w:r w:rsidRPr="00BA50AF">
        <w:t>urma</w:t>
      </w:r>
      <w:r w:rsidR="00932864">
        <w:t xml:space="preserve"> </w:t>
      </w:r>
      <w:r w:rsidRPr="00BA50AF">
        <w:t>adoptării</w:t>
      </w:r>
      <w:r w:rsidR="00932864">
        <w:t xml:space="preserve"> </w:t>
      </w:r>
      <w:r w:rsidRPr="00BA50AF">
        <w:t>de</w:t>
      </w:r>
      <w:r w:rsidR="00932864">
        <w:t xml:space="preserve"> </w:t>
      </w:r>
      <w:r w:rsidRPr="00BA50AF">
        <w:t>către</w:t>
      </w:r>
      <w:r w:rsidR="00932864">
        <w:t xml:space="preserve"> </w:t>
      </w:r>
      <w:r w:rsidRPr="00BA50AF">
        <w:t>Comisie</w:t>
      </w:r>
      <w:r w:rsidR="00932864">
        <w:t xml:space="preserve"> </w:t>
      </w:r>
      <w:r w:rsidRPr="00BA50AF">
        <w:t>a</w:t>
      </w:r>
      <w:r w:rsidR="00932864">
        <w:t xml:space="preserve"> </w:t>
      </w:r>
      <w:r w:rsidRPr="00BA50AF">
        <w:t>celor</w:t>
      </w:r>
      <w:r w:rsidR="00932864">
        <w:t xml:space="preserve"> </w:t>
      </w:r>
      <w:r w:rsidRPr="00BA50AF">
        <w:t>trei</w:t>
      </w:r>
      <w:r w:rsidR="00932864">
        <w:t xml:space="preserve"> </w:t>
      </w:r>
      <w:r w:rsidRPr="00BA50AF">
        <w:t>acte</w:t>
      </w:r>
      <w:r w:rsidR="00932864">
        <w:t xml:space="preserve"> </w:t>
      </w:r>
      <w:r w:rsidRPr="00BA50AF">
        <w:t>delegate,</w:t>
      </w:r>
      <w:r w:rsidR="00932864">
        <w:t xml:space="preserve"> </w:t>
      </w:r>
      <w:r w:rsidRPr="00BA50AF">
        <w:t>Parlamentul</w:t>
      </w:r>
      <w:r w:rsidR="00932864">
        <w:t xml:space="preserve"> </w:t>
      </w:r>
      <w:r w:rsidRPr="00BA50AF">
        <w:t>European</w:t>
      </w:r>
      <w:r w:rsidR="00932864">
        <w:t xml:space="preserve"> </w:t>
      </w:r>
      <w:r w:rsidRPr="00BA50AF">
        <w:t>și</w:t>
      </w:r>
      <w:r w:rsidR="00932864">
        <w:t xml:space="preserve"> </w:t>
      </w:r>
      <w:r w:rsidRPr="00BA50AF">
        <w:t>Consiliul</w:t>
      </w:r>
      <w:r w:rsidR="00932864">
        <w:t xml:space="preserve"> </w:t>
      </w:r>
      <w:r w:rsidRPr="00BA50AF">
        <w:t>au</w:t>
      </w:r>
      <w:r w:rsidR="00932864">
        <w:t xml:space="preserve"> </w:t>
      </w:r>
      <w:r w:rsidRPr="00BA50AF">
        <w:t>acum</w:t>
      </w:r>
      <w:r w:rsidR="00932864">
        <w:t xml:space="preserve"> </w:t>
      </w:r>
      <w:r w:rsidRPr="00BA50AF">
        <w:t>la</w:t>
      </w:r>
      <w:r w:rsidR="00932864">
        <w:t xml:space="preserve"> </w:t>
      </w:r>
      <w:r w:rsidRPr="00BA50AF">
        <w:t>dispoziție</w:t>
      </w:r>
      <w:r w:rsidR="00932864">
        <w:t xml:space="preserve"> </w:t>
      </w:r>
      <w:r w:rsidRPr="00BA50AF">
        <w:t>două</w:t>
      </w:r>
      <w:r w:rsidR="00932864">
        <w:t xml:space="preserve"> </w:t>
      </w:r>
      <w:r w:rsidRPr="00BA50AF">
        <w:t>luni</w:t>
      </w:r>
      <w:r w:rsidR="00932864">
        <w:t xml:space="preserve"> </w:t>
      </w:r>
      <w:r w:rsidRPr="00BA50AF">
        <w:t>pentru</w:t>
      </w:r>
      <w:r w:rsidR="00932864">
        <w:t xml:space="preserve"> </w:t>
      </w:r>
      <w:r w:rsidRPr="00BA50AF">
        <w:t>a</w:t>
      </w:r>
      <w:r w:rsidR="00932864">
        <w:t xml:space="preserve"> </w:t>
      </w:r>
      <w:r w:rsidRPr="00BA50AF">
        <w:t>formula</w:t>
      </w:r>
      <w:r w:rsidR="00932864">
        <w:t xml:space="preserve"> </w:t>
      </w:r>
      <w:r w:rsidRPr="00BA50AF">
        <w:t>eventualele</w:t>
      </w:r>
      <w:r w:rsidR="00932864">
        <w:t xml:space="preserve"> </w:t>
      </w:r>
      <w:r w:rsidRPr="00BA50AF">
        <w:t>obiecții.</w:t>
      </w:r>
      <w:r w:rsidR="00932864">
        <w:t xml:space="preserve"> </w:t>
      </w:r>
      <w:r w:rsidRPr="00BA50AF">
        <w:t>În</w:t>
      </w:r>
      <w:r w:rsidR="00932864">
        <w:t xml:space="preserve"> </w:t>
      </w:r>
      <w:r w:rsidRPr="00BA50AF">
        <w:t>caz</w:t>
      </w:r>
      <w:r w:rsidR="00932864">
        <w:t xml:space="preserve"> </w:t>
      </w:r>
      <w:r w:rsidRPr="00BA50AF">
        <w:t>contrar,</w:t>
      </w:r>
      <w:r w:rsidR="00932864">
        <w:t xml:space="preserve"> </w:t>
      </w:r>
      <w:r w:rsidRPr="00BA50AF">
        <w:t>actul</w:t>
      </w:r>
      <w:r w:rsidR="00932864">
        <w:t xml:space="preserve"> </w:t>
      </w:r>
      <w:r w:rsidRPr="00BA50AF">
        <w:t>delegat</w:t>
      </w:r>
      <w:r w:rsidR="00932864">
        <w:t xml:space="preserve"> </w:t>
      </w:r>
      <w:r w:rsidRPr="00BA50AF">
        <w:t>intră</w:t>
      </w:r>
      <w:r w:rsidR="00932864">
        <w:t xml:space="preserve"> </w:t>
      </w:r>
      <w:r w:rsidRPr="00BA50AF">
        <w:t>în</w:t>
      </w:r>
      <w:r w:rsidR="00932864">
        <w:t xml:space="preserve"> </w:t>
      </w:r>
      <w:r w:rsidRPr="00BA50AF">
        <w:t>vigoare.</w:t>
      </w:r>
      <w:r w:rsidR="00932864">
        <w:t xml:space="preserve"> </w:t>
      </w:r>
      <w:r w:rsidRPr="00BA50AF">
        <w:t>Se</w:t>
      </w:r>
      <w:r w:rsidR="00932864">
        <w:t xml:space="preserve"> </w:t>
      </w:r>
      <w:r w:rsidRPr="00BA50AF">
        <w:t>preconizează</w:t>
      </w:r>
      <w:r w:rsidR="00932864">
        <w:t xml:space="preserve"> </w:t>
      </w:r>
      <w:r w:rsidRPr="00BA50AF">
        <w:t>că</w:t>
      </w:r>
      <w:r w:rsidR="00932864">
        <w:t xml:space="preserve"> </w:t>
      </w:r>
      <w:r w:rsidRPr="00BA50AF">
        <w:t>toate</w:t>
      </w:r>
      <w:r w:rsidR="00932864">
        <w:t xml:space="preserve"> </w:t>
      </w:r>
      <w:r w:rsidRPr="00BA50AF">
        <w:t>cele</w:t>
      </w:r>
      <w:r w:rsidR="00932864">
        <w:t xml:space="preserve"> </w:t>
      </w:r>
      <w:r w:rsidRPr="00BA50AF">
        <w:t>șase</w:t>
      </w:r>
      <w:r w:rsidR="00932864">
        <w:t xml:space="preserve"> </w:t>
      </w:r>
      <w:r w:rsidRPr="00BA50AF">
        <w:t>acte</w:t>
      </w:r>
      <w:r w:rsidR="00932864">
        <w:t xml:space="preserve"> </w:t>
      </w:r>
      <w:r w:rsidRPr="00BA50AF">
        <w:t>vor</w:t>
      </w:r>
      <w:r w:rsidR="00932864">
        <w:t xml:space="preserve"> </w:t>
      </w:r>
      <w:r w:rsidRPr="00BA50AF">
        <w:t>fi</w:t>
      </w:r>
      <w:r w:rsidR="00932864">
        <w:t xml:space="preserve"> </w:t>
      </w:r>
      <w:r w:rsidRPr="00BA50AF">
        <w:t>publicate</w:t>
      </w:r>
      <w:r w:rsidR="00932864">
        <w:t xml:space="preserve"> </w:t>
      </w:r>
      <w:r w:rsidRPr="00BA50AF">
        <w:t>în</w:t>
      </w:r>
      <w:r w:rsidR="00932864">
        <w:t xml:space="preserve"> </w:t>
      </w:r>
      <w:r w:rsidRPr="00BA50AF">
        <w:t>Jurnalul</w:t>
      </w:r>
      <w:r w:rsidR="00932864">
        <w:t xml:space="preserve"> </w:t>
      </w:r>
      <w:r w:rsidRPr="00BA50AF">
        <w:t>Oficial</w:t>
      </w:r>
      <w:r w:rsidR="00932864">
        <w:t xml:space="preserve"> </w:t>
      </w:r>
      <w:r w:rsidRPr="00BA50AF">
        <w:t>după</w:t>
      </w:r>
      <w:r w:rsidR="00932864">
        <w:t xml:space="preserve"> </w:t>
      </w:r>
      <w:r w:rsidRPr="00BA50AF">
        <w:t>aceste</w:t>
      </w:r>
      <w:r w:rsidR="00932864">
        <w:t xml:space="preserve"> </w:t>
      </w:r>
      <w:r w:rsidRPr="00BA50AF">
        <w:t>două</w:t>
      </w:r>
      <w:r w:rsidR="00932864">
        <w:t xml:space="preserve"> </w:t>
      </w:r>
      <w:r w:rsidRPr="00BA50AF">
        <w:t>luni.</w:t>
      </w:r>
    </w:p>
    <w:p w14:paraId="1CABA3C8" w14:textId="5421836D" w:rsidR="00BA50AF" w:rsidRPr="00BA50AF" w:rsidRDefault="00BA50AF" w:rsidP="00BA50AF">
      <w:r w:rsidRPr="00BA50AF">
        <w:t>Sunt</w:t>
      </w:r>
      <w:r w:rsidR="00932864">
        <w:t xml:space="preserve"> </w:t>
      </w:r>
      <w:r w:rsidRPr="00BA50AF">
        <w:t>în</w:t>
      </w:r>
      <w:r w:rsidR="00932864">
        <w:t xml:space="preserve"> </w:t>
      </w:r>
      <w:r w:rsidRPr="00BA50AF">
        <w:t>curs</w:t>
      </w:r>
      <w:r w:rsidR="00932864">
        <w:t xml:space="preserve"> </w:t>
      </w:r>
      <w:r w:rsidRPr="00BA50AF">
        <w:t>lucrări</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metodologiile</w:t>
      </w:r>
      <w:r w:rsidR="00932864">
        <w:t xml:space="preserve"> </w:t>
      </w:r>
      <w:r w:rsidRPr="00BA50AF">
        <w:t>și</w:t>
      </w:r>
      <w:r w:rsidR="00932864">
        <w:t xml:space="preserve"> </w:t>
      </w:r>
      <w:r w:rsidRPr="00BA50AF">
        <w:t>orientările</w:t>
      </w:r>
      <w:r w:rsidR="00932864">
        <w:t xml:space="preserve"> </w:t>
      </w:r>
      <w:r w:rsidRPr="00BA50AF">
        <w:t>suplimentare</w:t>
      </w:r>
      <w:r w:rsidR="00932864">
        <w:t xml:space="preserve"> </w:t>
      </w:r>
      <w:r w:rsidRPr="00BA50AF">
        <w:t>impuse</w:t>
      </w:r>
      <w:r w:rsidR="00932864">
        <w:t xml:space="preserve"> </w:t>
      </w:r>
      <w:r w:rsidRPr="00BA50AF">
        <w:t>de</w:t>
      </w:r>
      <w:r w:rsidR="00932864">
        <w:t xml:space="preserve"> </w:t>
      </w:r>
      <w:r w:rsidRPr="00BA50AF">
        <w:t>Directiva</w:t>
      </w:r>
      <w:r w:rsidR="00932864">
        <w:t xml:space="preserve"> </w:t>
      </w:r>
      <w:r w:rsidRPr="00BA50AF">
        <w:t>privind</w:t>
      </w:r>
      <w:r w:rsidR="00932864">
        <w:t xml:space="preserve"> </w:t>
      </w:r>
      <w:r w:rsidRPr="00BA50AF">
        <w:t>apa</w:t>
      </w:r>
      <w:r w:rsidR="00932864">
        <w:t xml:space="preserve"> </w:t>
      </w:r>
      <w:r w:rsidRPr="00BA50AF">
        <w:t>potabilă,</w:t>
      </w:r>
      <w:r w:rsidR="00932864">
        <w:t xml:space="preserve"> </w:t>
      </w:r>
      <w:r w:rsidRPr="00BA50AF">
        <w:t>inclusiv</w:t>
      </w:r>
      <w:r w:rsidR="00932864">
        <w:t xml:space="preserve"> </w:t>
      </w:r>
      <w:r w:rsidRPr="00BA50AF">
        <w:t>cu</w:t>
      </w:r>
      <w:r w:rsidR="00932864">
        <w:t xml:space="preserve"> </w:t>
      </w:r>
      <w:r w:rsidRPr="00BA50AF">
        <w:t>privire</w:t>
      </w:r>
      <w:r w:rsidR="00932864">
        <w:t xml:space="preserve"> </w:t>
      </w:r>
      <w:r w:rsidRPr="00BA50AF">
        <w:t>la</w:t>
      </w:r>
      <w:r w:rsidR="00932864">
        <w:t xml:space="preserve"> </w:t>
      </w:r>
      <w:r w:rsidRPr="00BA50AF">
        <w:t>modul</w:t>
      </w:r>
      <w:r w:rsidR="00932864">
        <w:t xml:space="preserve"> </w:t>
      </w:r>
      <w:r w:rsidRPr="00BA50AF">
        <w:t>de</w:t>
      </w:r>
      <w:r w:rsidR="00932864">
        <w:t xml:space="preserve"> </w:t>
      </w:r>
      <w:r w:rsidRPr="00BA50AF">
        <w:t>măsurare</w:t>
      </w:r>
      <w:r w:rsidR="00932864">
        <w:t xml:space="preserve"> </w:t>
      </w:r>
      <w:r w:rsidRPr="00BA50AF">
        <w:t>a</w:t>
      </w:r>
      <w:r w:rsidR="00932864">
        <w:t xml:space="preserve"> </w:t>
      </w:r>
      <w:proofErr w:type="spellStart"/>
      <w:r w:rsidRPr="00BA50AF">
        <w:t>microplasticelor</w:t>
      </w:r>
      <w:proofErr w:type="spellEnd"/>
      <w:r w:rsidR="00932864">
        <w:t xml:space="preserve"> </w:t>
      </w:r>
      <w:r w:rsidRPr="00BA50AF">
        <w:t>și</w:t>
      </w:r>
      <w:r w:rsidR="00932864">
        <w:t xml:space="preserve"> </w:t>
      </w:r>
      <w:r w:rsidRPr="00BA50AF">
        <w:t>a</w:t>
      </w:r>
      <w:r w:rsidR="00932864">
        <w:t xml:space="preserve"> </w:t>
      </w:r>
      <w:r w:rsidRPr="00BA50AF">
        <w:t>substanțelor</w:t>
      </w:r>
      <w:r w:rsidR="00932864">
        <w:t xml:space="preserve"> </w:t>
      </w:r>
      <w:proofErr w:type="spellStart"/>
      <w:r w:rsidRPr="00BA50AF">
        <w:t>perfluoroalchilate</w:t>
      </w:r>
      <w:proofErr w:type="spellEnd"/>
      <w:r w:rsidR="00932864">
        <w:t xml:space="preserve"> </w:t>
      </w:r>
      <w:r w:rsidRPr="00BA50AF">
        <w:t>și</w:t>
      </w:r>
      <w:r w:rsidR="00932864">
        <w:t xml:space="preserve"> </w:t>
      </w:r>
      <w:proofErr w:type="spellStart"/>
      <w:r w:rsidRPr="00BA50AF">
        <w:t>polifluoroalchilate</w:t>
      </w:r>
      <w:proofErr w:type="spellEnd"/>
      <w:r w:rsidR="00932864">
        <w:t xml:space="preserve"> </w:t>
      </w:r>
      <w:r w:rsidRPr="00BA50AF">
        <w:t>(PFAS)</w:t>
      </w:r>
      <w:r w:rsidR="00932864">
        <w:t xml:space="preserve"> </w:t>
      </w:r>
      <w:r w:rsidRPr="00BA50AF">
        <w:t>din</w:t>
      </w:r>
      <w:r w:rsidR="00932864">
        <w:t xml:space="preserve"> </w:t>
      </w:r>
      <w:r w:rsidRPr="00BA50AF">
        <w:t>apa</w:t>
      </w:r>
      <w:r w:rsidR="00932864">
        <w:t xml:space="preserve"> </w:t>
      </w:r>
      <w:r w:rsidRPr="00BA50AF">
        <w:t>potabilă.</w:t>
      </w:r>
    </w:p>
    <w:p w14:paraId="7FB6F290" w14:textId="21A8E9C3" w:rsidR="00BA50AF" w:rsidRPr="00BA50AF" w:rsidRDefault="00BA50AF" w:rsidP="00BA50AF">
      <w:r w:rsidRPr="00BA50AF">
        <w:rPr>
          <w:b/>
          <w:bCs/>
        </w:rPr>
        <w:t>Pentru</w:t>
      </w:r>
      <w:r w:rsidR="00932864">
        <w:rPr>
          <w:b/>
          <w:bCs/>
        </w:rPr>
        <w:t xml:space="preserve"> </w:t>
      </w:r>
      <w:r w:rsidRPr="00BA50AF">
        <w:rPr>
          <w:b/>
          <w:bCs/>
        </w:rPr>
        <w:t>mai</w:t>
      </w:r>
      <w:r w:rsidR="00932864">
        <w:rPr>
          <w:b/>
          <w:bCs/>
        </w:rPr>
        <w:t xml:space="preserve"> </w:t>
      </w:r>
      <w:r w:rsidRPr="00BA50AF">
        <w:rPr>
          <w:b/>
          <w:bCs/>
        </w:rPr>
        <w:t>multe</w:t>
      </w:r>
      <w:r w:rsidR="00932864">
        <w:rPr>
          <w:b/>
          <w:bCs/>
        </w:rPr>
        <w:t xml:space="preserve"> </w:t>
      </w:r>
      <w:r w:rsidRPr="00BA50AF">
        <w:rPr>
          <w:b/>
          <w:bCs/>
        </w:rPr>
        <w:t>Informații</w:t>
      </w:r>
    </w:p>
    <w:p w14:paraId="28848662" w14:textId="1B33C0B5" w:rsidR="00BA50AF" w:rsidRPr="00BA50AF" w:rsidRDefault="00E90258" w:rsidP="00BA50AF">
      <w:hyperlink r:id="rId85" w:history="1">
        <w:r w:rsidR="00BA50AF" w:rsidRPr="00BA50AF">
          <w:rPr>
            <w:rStyle w:val="Hyperlink"/>
            <w:szCs w:val="24"/>
          </w:rPr>
          <w:t>Acte</w:t>
        </w:r>
        <w:r w:rsidR="00932864">
          <w:rPr>
            <w:rStyle w:val="Hyperlink"/>
            <w:szCs w:val="24"/>
          </w:rPr>
          <w:t xml:space="preserve"> </w:t>
        </w:r>
        <w:r w:rsidR="00BA50AF" w:rsidRPr="00BA50AF">
          <w:rPr>
            <w:rStyle w:val="Hyperlink"/>
            <w:szCs w:val="24"/>
          </w:rPr>
          <w:t>de</w:t>
        </w:r>
        <w:r w:rsidR="00932864">
          <w:rPr>
            <w:rStyle w:val="Hyperlink"/>
            <w:szCs w:val="24"/>
          </w:rPr>
          <w:t xml:space="preserve"> </w:t>
        </w:r>
        <w:r w:rsidR="00BA50AF" w:rsidRPr="00BA50AF">
          <w:rPr>
            <w:rStyle w:val="Hyperlink"/>
            <w:szCs w:val="24"/>
          </w:rPr>
          <w:t>punere</w:t>
        </w:r>
        <w:r w:rsidR="00932864">
          <w:rPr>
            <w:rStyle w:val="Hyperlink"/>
            <w:szCs w:val="24"/>
          </w:rPr>
          <w:t xml:space="preserve"> </w:t>
        </w:r>
        <w:r w:rsidR="00BA50AF" w:rsidRPr="00BA50AF">
          <w:rPr>
            <w:rStyle w:val="Hyperlink"/>
            <w:szCs w:val="24"/>
          </w:rPr>
          <w:t>în</w:t>
        </w:r>
        <w:r w:rsidR="00932864">
          <w:rPr>
            <w:rStyle w:val="Hyperlink"/>
            <w:szCs w:val="24"/>
          </w:rPr>
          <w:t xml:space="preserve"> </w:t>
        </w:r>
        <w:r w:rsidR="00BA50AF" w:rsidRPr="00BA50AF">
          <w:rPr>
            <w:rStyle w:val="Hyperlink"/>
            <w:szCs w:val="24"/>
          </w:rPr>
          <w:t>aplicare</w:t>
        </w:r>
        <w:r w:rsidR="00932864">
          <w:rPr>
            <w:rStyle w:val="Hyperlink"/>
            <w:szCs w:val="24"/>
          </w:rPr>
          <w:t xml:space="preserve"> </w:t>
        </w:r>
        <w:r w:rsidR="00BA50AF" w:rsidRPr="00BA50AF">
          <w:rPr>
            <w:rStyle w:val="Hyperlink"/>
            <w:szCs w:val="24"/>
          </w:rPr>
          <w:t>și</w:t>
        </w:r>
        <w:r w:rsidR="00932864">
          <w:rPr>
            <w:rStyle w:val="Hyperlink"/>
            <w:szCs w:val="24"/>
          </w:rPr>
          <w:t xml:space="preserve"> </w:t>
        </w:r>
        <w:r w:rsidR="00BA50AF" w:rsidRPr="00BA50AF">
          <w:rPr>
            <w:rStyle w:val="Hyperlink"/>
            <w:szCs w:val="24"/>
          </w:rPr>
          <w:t>acte</w:t>
        </w:r>
        <w:r w:rsidR="00932864">
          <w:rPr>
            <w:rStyle w:val="Hyperlink"/>
            <w:szCs w:val="24"/>
          </w:rPr>
          <w:t xml:space="preserve"> </w:t>
        </w:r>
        <w:r w:rsidR="00BA50AF" w:rsidRPr="00BA50AF">
          <w:rPr>
            <w:rStyle w:val="Hyperlink"/>
            <w:szCs w:val="24"/>
          </w:rPr>
          <w:t>delegate</w:t>
        </w:r>
      </w:hyperlink>
    </w:p>
    <w:p w14:paraId="7F24320B" w14:textId="25C05B87" w:rsidR="00BA50AF" w:rsidRPr="00BA50AF" w:rsidRDefault="00E90258" w:rsidP="00BA50AF">
      <w:hyperlink r:id="rId86" w:history="1">
        <w:r w:rsidR="00BA50AF" w:rsidRPr="00BA50AF">
          <w:rPr>
            <w:rStyle w:val="Hyperlink"/>
            <w:szCs w:val="24"/>
          </w:rPr>
          <w:t>Directiva</w:t>
        </w:r>
        <w:r w:rsidR="00932864">
          <w:rPr>
            <w:rStyle w:val="Hyperlink"/>
            <w:szCs w:val="24"/>
          </w:rPr>
          <w:t xml:space="preserve"> </w:t>
        </w:r>
        <w:r w:rsidR="00BA50AF" w:rsidRPr="00BA50AF">
          <w:rPr>
            <w:rStyle w:val="Hyperlink"/>
            <w:szCs w:val="24"/>
          </w:rPr>
          <w:t>privind</w:t>
        </w:r>
        <w:r w:rsidR="00932864">
          <w:rPr>
            <w:rStyle w:val="Hyperlink"/>
            <w:szCs w:val="24"/>
          </w:rPr>
          <w:t xml:space="preserve"> </w:t>
        </w:r>
        <w:r w:rsidR="00BA50AF" w:rsidRPr="00BA50AF">
          <w:rPr>
            <w:rStyle w:val="Hyperlink"/>
            <w:szCs w:val="24"/>
          </w:rPr>
          <w:t>apa</w:t>
        </w:r>
        <w:r w:rsidR="00932864">
          <w:rPr>
            <w:rStyle w:val="Hyperlink"/>
            <w:szCs w:val="24"/>
          </w:rPr>
          <w:t xml:space="preserve"> </w:t>
        </w:r>
        <w:r w:rsidR="00BA50AF" w:rsidRPr="00BA50AF">
          <w:rPr>
            <w:rStyle w:val="Hyperlink"/>
            <w:szCs w:val="24"/>
          </w:rPr>
          <w:t>potabilă</w:t>
        </w:r>
        <w:r w:rsidR="00932864">
          <w:rPr>
            <w:rStyle w:val="Hyperlink"/>
            <w:szCs w:val="24"/>
          </w:rPr>
          <w:t xml:space="preserve"> </w:t>
        </w:r>
        <w:r w:rsidR="00BA50AF" w:rsidRPr="00BA50AF">
          <w:rPr>
            <w:rStyle w:val="Hyperlink"/>
            <w:szCs w:val="24"/>
          </w:rPr>
          <w:t>(2020/2184/UE)</w:t>
        </w:r>
      </w:hyperlink>
      <w:r w:rsidR="00932864">
        <w:t xml:space="preserve"> </w:t>
      </w:r>
    </w:p>
    <w:p w14:paraId="2AA0C509" w14:textId="7BB76EEC" w:rsidR="00BA50AF" w:rsidRPr="00BA50AF" w:rsidRDefault="00E90258" w:rsidP="00BA50AF">
      <w:hyperlink r:id="rId87" w:history="1">
        <w:r w:rsidR="00BA50AF" w:rsidRPr="00BA50AF">
          <w:rPr>
            <w:rStyle w:val="Hyperlink"/>
            <w:szCs w:val="24"/>
          </w:rPr>
          <w:t>Pagina</w:t>
        </w:r>
        <w:r w:rsidR="00932864">
          <w:rPr>
            <w:rStyle w:val="Hyperlink"/>
            <w:szCs w:val="24"/>
          </w:rPr>
          <w:t xml:space="preserve"> </w:t>
        </w:r>
        <w:r w:rsidR="00BA50AF" w:rsidRPr="00BA50AF">
          <w:rPr>
            <w:rStyle w:val="Hyperlink"/>
            <w:szCs w:val="24"/>
          </w:rPr>
          <w:t>web</w:t>
        </w:r>
        <w:r w:rsidR="00932864">
          <w:rPr>
            <w:rStyle w:val="Hyperlink"/>
            <w:szCs w:val="24"/>
          </w:rPr>
          <w:t xml:space="preserve"> </w:t>
        </w:r>
        <w:r w:rsidR="00BA50AF" w:rsidRPr="00BA50AF">
          <w:rPr>
            <w:rStyle w:val="Hyperlink"/>
            <w:szCs w:val="24"/>
          </w:rPr>
          <w:t>referitoare</w:t>
        </w:r>
        <w:r w:rsidR="00932864">
          <w:rPr>
            <w:rStyle w:val="Hyperlink"/>
            <w:szCs w:val="24"/>
          </w:rPr>
          <w:t xml:space="preserve"> </w:t>
        </w:r>
        <w:r w:rsidR="00BA50AF" w:rsidRPr="00BA50AF">
          <w:rPr>
            <w:rStyle w:val="Hyperlink"/>
            <w:szCs w:val="24"/>
          </w:rPr>
          <w:t>la</w:t>
        </w:r>
        <w:r w:rsidR="00932864">
          <w:rPr>
            <w:rStyle w:val="Hyperlink"/>
            <w:szCs w:val="24"/>
          </w:rPr>
          <w:t xml:space="preserve"> </w:t>
        </w:r>
        <w:r w:rsidR="00BA50AF" w:rsidRPr="00BA50AF">
          <w:rPr>
            <w:rStyle w:val="Hyperlink"/>
            <w:szCs w:val="24"/>
          </w:rPr>
          <w:t>Directiva</w:t>
        </w:r>
        <w:r w:rsidR="00932864">
          <w:rPr>
            <w:rStyle w:val="Hyperlink"/>
            <w:szCs w:val="24"/>
          </w:rPr>
          <w:t xml:space="preserve"> </w:t>
        </w:r>
        <w:r w:rsidR="00BA50AF" w:rsidRPr="00BA50AF">
          <w:rPr>
            <w:rStyle w:val="Hyperlink"/>
            <w:szCs w:val="24"/>
          </w:rPr>
          <w:t>privind</w:t>
        </w:r>
        <w:r w:rsidR="00932864">
          <w:rPr>
            <w:rStyle w:val="Hyperlink"/>
            <w:szCs w:val="24"/>
          </w:rPr>
          <w:t xml:space="preserve"> </w:t>
        </w:r>
        <w:r w:rsidR="00BA50AF" w:rsidRPr="00BA50AF">
          <w:rPr>
            <w:rStyle w:val="Hyperlink"/>
            <w:szCs w:val="24"/>
          </w:rPr>
          <w:t>apa</w:t>
        </w:r>
        <w:r w:rsidR="00932864">
          <w:rPr>
            <w:rStyle w:val="Hyperlink"/>
            <w:szCs w:val="24"/>
          </w:rPr>
          <w:t xml:space="preserve"> </w:t>
        </w:r>
        <w:r w:rsidR="00BA50AF" w:rsidRPr="00BA50AF">
          <w:rPr>
            <w:rStyle w:val="Hyperlink"/>
            <w:szCs w:val="24"/>
          </w:rPr>
          <w:t>potabilă</w:t>
        </w:r>
      </w:hyperlink>
    </w:p>
    <w:p w14:paraId="3631B803" w14:textId="560823FC" w:rsidR="00BA50AF" w:rsidRDefault="003F0CE6" w:rsidP="003F0CE6">
      <w:pPr>
        <w:pStyle w:val="separatorarticole"/>
      </w:pPr>
      <w:r>
        <w:t>*</w:t>
      </w:r>
    </w:p>
    <w:p w14:paraId="09ECD713" w14:textId="38F8984E" w:rsidR="003F0CE6" w:rsidRDefault="003F0CE6" w:rsidP="003F0CE6">
      <w:pPr>
        <w:pStyle w:val="TitluArticolinINFOUE"/>
      </w:pPr>
      <w:bookmarkStart w:id="168" w:name="_Toc157522087"/>
      <w:r w:rsidRPr="003F0CE6">
        <w:t>Comisia propune noi inițiative pentru consolidarea securității economice</w:t>
      </w:r>
      <w:bookmarkEnd w:id="168"/>
    </w:p>
    <w:p w14:paraId="0B00D27A" w14:textId="77777777" w:rsidR="003F0CE6" w:rsidRPr="003F0CE6" w:rsidRDefault="003F0CE6" w:rsidP="003F0CE6">
      <w:r w:rsidRPr="003F0CE6">
        <w:t>Comisia a adoptat cinci inițiative pentru a consolida securitatea economică a UE într-o perioadă de tensiuni geopolitice din ce în ce mai mari și de schimbări tehnologice profunde. Acest pachet de măsuri vizează consolidarea securității economice a Uniunii Europene, menținând în același timp deschiderea comerțului, a investițiilor și a cercetării în beneficiul economiei UE, în conformitate cu </w:t>
      </w:r>
      <w:hyperlink r:id="rId88" w:history="1">
        <w:r w:rsidRPr="003F0CE6">
          <w:rPr>
            <w:rStyle w:val="Hyperlink"/>
            <w:szCs w:val="24"/>
          </w:rPr>
          <w:t>Strategia europeană pentru securitate economică</w:t>
        </w:r>
      </w:hyperlink>
      <w:r w:rsidRPr="003F0CE6">
        <w:t> din iunie 2023.</w:t>
      </w:r>
    </w:p>
    <w:p w14:paraId="399738AF" w14:textId="77777777" w:rsidR="003F0CE6" w:rsidRPr="003F0CE6" w:rsidRDefault="003F0CE6" w:rsidP="003F0CE6">
      <w:r w:rsidRPr="003F0CE6">
        <w:t>Propunerile de astăzi fac parte dintr-o abordare mai amplă a securității economice a UE, bazată pe trei piloni: </w:t>
      </w:r>
      <w:r w:rsidRPr="003F0CE6">
        <w:rPr>
          <w:b/>
          <w:bCs/>
        </w:rPr>
        <w:t>promovarea</w:t>
      </w:r>
      <w:r w:rsidRPr="003F0CE6">
        <w:t> competitivității Uniunii, </w:t>
      </w:r>
      <w:r w:rsidRPr="003F0CE6">
        <w:rPr>
          <w:b/>
          <w:bCs/>
        </w:rPr>
        <w:t>protejarea</w:t>
      </w:r>
      <w:r w:rsidRPr="003F0CE6">
        <w:t> împotriva riscurilor și </w:t>
      </w:r>
      <w:r w:rsidRPr="003F0CE6">
        <w:rPr>
          <w:b/>
          <w:bCs/>
        </w:rPr>
        <w:t>crearea de parteneriate</w:t>
      </w:r>
      <w:r w:rsidRPr="003F0CE6">
        <w:t> cu o gamă cât mai largă de țări pentru a promova interesele comune în materie de securitate economică.</w:t>
      </w:r>
    </w:p>
    <w:p w14:paraId="79666B69" w14:textId="77777777" w:rsidR="003F0CE6" w:rsidRPr="003F0CE6" w:rsidRDefault="003F0CE6" w:rsidP="003F0CE6">
      <w:r w:rsidRPr="003F0CE6">
        <w:t>Inițiativele adoptate astăzi vizează:</w:t>
      </w:r>
    </w:p>
    <w:p w14:paraId="6933932D" w14:textId="77777777" w:rsidR="003F0CE6" w:rsidRPr="003F0CE6" w:rsidRDefault="003F0CE6">
      <w:pPr>
        <w:numPr>
          <w:ilvl w:val="0"/>
          <w:numId w:val="22"/>
        </w:numPr>
      </w:pPr>
      <w:r w:rsidRPr="003F0CE6">
        <w:t>consolidarea în continuare a protecției securității și a ordinii publice a UE prin propunerea unei îmbunătățiri a examinării </w:t>
      </w:r>
      <w:r w:rsidRPr="003F0CE6">
        <w:rPr>
          <w:b/>
          <w:bCs/>
        </w:rPr>
        <w:t>investițiilor străine</w:t>
      </w:r>
      <w:r w:rsidRPr="003F0CE6">
        <w:t> în UE;</w:t>
      </w:r>
    </w:p>
    <w:p w14:paraId="7AA2253F" w14:textId="77777777" w:rsidR="003F0CE6" w:rsidRPr="003F0CE6" w:rsidRDefault="003F0CE6">
      <w:pPr>
        <w:numPr>
          <w:ilvl w:val="0"/>
          <w:numId w:val="22"/>
        </w:numPr>
      </w:pPr>
      <w:r w:rsidRPr="003F0CE6">
        <w:t>stimularea discuțiilor și a acțiunilor pentru o mai bună coordonare europeană în domeniul </w:t>
      </w:r>
      <w:r w:rsidRPr="003F0CE6">
        <w:rPr>
          <w:b/>
          <w:bCs/>
        </w:rPr>
        <w:t>controlului exporturilor</w:t>
      </w:r>
      <w:r w:rsidRPr="003F0CE6">
        <w:t>, cu respectarea deplină a regimurilor multilaterale existente și a prerogativelor statelor membre;</w:t>
      </w:r>
    </w:p>
    <w:p w14:paraId="397BE46A" w14:textId="77777777" w:rsidR="003F0CE6" w:rsidRPr="003F0CE6" w:rsidRDefault="003F0CE6">
      <w:pPr>
        <w:numPr>
          <w:ilvl w:val="0"/>
          <w:numId w:val="22"/>
        </w:numPr>
      </w:pPr>
      <w:r w:rsidRPr="003F0CE6">
        <w:t>consultarea statelor membre și a părților interesate pentru a identifica riscurile potențiale care decurg din </w:t>
      </w:r>
      <w:r w:rsidRPr="003F0CE6">
        <w:rPr>
          <w:b/>
          <w:bCs/>
        </w:rPr>
        <w:t>investițiile în exterior</w:t>
      </w:r>
      <w:r w:rsidRPr="003F0CE6">
        <w:t> într-un set restrâns de tehnologii;</w:t>
      </w:r>
    </w:p>
    <w:p w14:paraId="60F67A2B" w14:textId="77777777" w:rsidR="003F0CE6" w:rsidRPr="003F0CE6" w:rsidRDefault="003F0CE6">
      <w:pPr>
        <w:numPr>
          <w:ilvl w:val="0"/>
          <w:numId w:val="22"/>
        </w:numPr>
      </w:pPr>
      <w:r w:rsidRPr="003F0CE6">
        <w:t>promovarea unor discuții mai aprofundate privind modalitățile de îmbunătățire a </w:t>
      </w:r>
      <w:r w:rsidRPr="003F0CE6">
        <w:rPr>
          <w:b/>
          <w:bCs/>
        </w:rPr>
        <w:t>sprijinului pentru cercetarea și dezvoltarea care implică tehnologii cu potențial de dublă utilizare</w:t>
      </w:r>
      <w:r w:rsidRPr="003F0CE6">
        <w:t>;</w:t>
      </w:r>
    </w:p>
    <w:p w14:paraId="6AB99E48" w14:textId="77777777" w:rsidR="003F0CE6" w:rsidRPr="003F0CE6" w:rsidRDefault="003F0CE6">
      <w:pPr>
        <w:numPr>
          <w:ilvl w:val="0"/>
          <w:numId w:val="22"/>
        </w:numPr>
      </w:pPr>
      <w:r w:rsidRPr="003F0CE6">
        <w:t>propunerea unei recomandări din partea Consiliului privind măsuri menite să </w:t>
      </w:r>
      <w:r w:rsidRPr="003F0CE6">
        <w:rPr>
          <w:b/>
          <w:bCs/>
        </w:rPr>
        <w:t>consolideze securitatea cercetării</w:t>
      </w:r>
      <w:r w:rsidRPr="003F0CE6">
        <w:t> la nivel național și sectorial.</w:t>
      </w:r>
    </w:p>
    <w:p w14:paraId="6DFA281D" w14:textId="77777777" w:rsidR="003F0CE6" w:rsidRPr="003F0CE6" w:rsidRDefault="003F0CE6" w:rsidP="003F0CE6">
      <w:r w:rsidRPr="003F0CE6">
        <w:lastRenderedPageBreak/>
        <w:t>Viitoarele acțiuni ale UE vor continua să se bazeze pe evaluările riscurilor în curs și pe coordonarea strategică cu statele membre pentru a ajunge la o înțelegere comună a riscurilor cu care se confruntă Europa și a acțiunilor adecvate.</w:t>
      </w:r>
    </w:p>
    <w:p w14:paraId="30E1D952" w14:textId="77777777" w:rsidR="003F0CE6" w:rsidRPr="003F0CE6" w:rsidRDefault="003F0CE6" w:rsidP="003F0CE6">
      <w:r w:rsidRPr="003F0CE6">
        <w:rPr>
          <w:b/>
          <w:bCs/>
        </w:rPr>
        <w:t>Propunere legislativă pentru îmbunătățirea examinării investițiilor străine</w:t>
      </w:r>
    </w:p>
    <w:p w14:paraId="635AF122" w14:textId="77777777" w:rsidR="003F0CE6" w:rsidRPr="003F0CE6" w:rsidRDefault="003F0CE6" w:rsidP="003F0CE6">
      <w:r w:rsidRPr="003F0CE6">
        <w:t>Investițiile străine în UE aduc beneficii economiei europene. Cu toate acestea, anumite investiții străine pot prezenta riscuri pentru securitatea și ordinea publică a UE. Comisia a examinat peste 1 200 de tranzacții de investiții străine directe (ISD) notificate de statele membre în ultimii 3 ani în temeiul Regulamentului existent privind examinarea ISD. Pe baza acestei experiențe și a unei ample evaluări a funcționării regulamentului actual, propunerea de astăzi abordează deficiențele existente și îmbunătățește eficiența sistemului prin:</w:t>
      </w:r>
    </w:p>
    <w:p w14:paraId="32E19718" w14:textId="77777777" w:rsidR="003F0CE6" w:rsidRPr="003F0CE6" w:rsidRDefault="003F0CE6">
      <w:pPr>
        <w:numPr>
          <w:ilvl w:val="0"/>
          <w:numId w:val="23"/>
        </w:numPr>
      </w:pPr>
      <w:r w:rsidRPr="003F0CE6">
        <w:t>asigurarea faptului că toate statele membre dispun de un mecanism de examinare, cu norme naționale mai armonizate;</w:t>
      </w:r>
    </w:p>
    <w:p w14:paraId="136E4339" w14:textId="77777777" w:rsidR="003F0CE6" w:rsidRPr="003F0CE6" w:rsidRDefault="003F0CE6">
      <w:pPr>
        <w:numPr>
          <w:ilvl w:val="0"/>
          <w:numId w:val="23"/>
        </w:numPr>
      </w:pPr>
      <w:r w:rsidRPr="003F0CE6">
        <w:t>identificarea sferei sectoriale minime în care toate statele membre trebuie să examineze investițiile străine;</w:t>
      </w:r>
    </w:p>
    <w:p w14:paraId="08158A79" w14:textId="77777777" w:rsidR="003F0CE6" w:rsidRPr="003F0CE6" w:rsidRDefault="003F0CE6">
      <w:pPr>
        <w:numPr>
          <w:ilvl w:val="0"/>
          <w:numId w:val="23"/>
        </w:numPr>
      </w:pPr>
      <w:r w:rsidRPr="003F0CE6">
        <w:t>extinderea examinării la investițiile efectuate de investitori din UE care sunt controlați în ultimă instanță de persoane fizice sau de întreprinderi dintr-o țară terță.</w:t>
      </w:r>
    </w:p>
    <w:p w14:paraId="3D6DF03D" w14:textId="77777777" w:rsidR="003F0CE6" w:rsidRPr="003F0CE6" w:rsidRDefault="003F0CE6" w:rsidP="003F0CE6">
      <w:r w:rsidRPr="003F0CE6">
        <w:rPr>
          <w:b/>
          <w:bCs/>
        </w:rPr>
        <w:t>Monitorizarea și evaluarea riscurilor legate de investițiile în exterior</w:t>
      </w:r>
    </w:p>
    <w:p w14:paraId="3DA63B69" w14:textId="77777777" w:rsidR="003F0CE6" w:rsidRPr="003F0CE6" w:rsidRDefault="003F0CE6" w:rsidP="003F0CE6">
      <w:r w:rsidRPr="003F0CE6">
        <w:t>UE este unul dintre cei mai mari investitori străini din lume și recunoaște importanța piețelor mondiale deschise. Ea recunoaște totodată preocupările crescânde cu privire la investițiile în exterior într-un set restrâns de tehnologii avansate care ar putea consolida capacitățile militare și de informații ale unor actori care ar putea utiliza aceste capabilități împotriva UE sau pentru a submina pacea și securitatea internațională.</w:t>
      </w:r>
    </w:p>
    <w:p w14:paraId="2D421086" w14:textId="77777777" w:rsidR="003F0CE6" w:rsidRPr="003F0CE6" w:rsidRDefault="003F0CE6" w:rsidP="003F0CE6">
      <w:r w:rsidRPr="003F0CE6">
        <w:t>În prezent, aceste investiții nu sunt nici monitorizate, nici controlate la nivelul UE sau al statelor membre. Prin urmare, Cartea albă a Comisiei privind investițiile în exterior propune o analiză pas cu pas a investițiilor în exterior, pentru a înțelege riscurile potențiale legate de acestea. Această analiză va include o consultare a părților interesate cu o durată de trei luni și o monitorizare și evaluare la nivel național a investițiilor în exterior pentru o perioadă de 12 luni, care vor contribui la elaborarea unui raport comun de evaluare a riscurilor. Pe baza rezultatelor evaluării riscurilor, Comisia va stabili, împreună cu statele membre, dacă este justificat un răspuns la nivel de politici și care este acesta.</w:t>
      </w:r>
    </w:p>
    <w:p w14:paraId="5A80B54D" w14:textId="77777777" w:rsidR="003F0CE6" w:rsidRPr="003F0CE6" w:rsidRDefault="003F0CE6" w:rsidP="003F0CE6">
      <w:r w:rsidRPr="003F0CE6">
        <w:rPr>
          <w:b/>
          <w:bCs/>
        </w:rPr>
        <w:t>Un control mai eficace al UE asupra exporturilor de produse cu dublă utilizare</w:t>
      </w:r>
    </w:p>
    <w:p w14:paraId="16B835E6" w14:textId="77777777" w:rsidR="003F0CE6" w:rsidRPr="003F0CE6" w:rsidRDefault="003F0CE6" w:rsidP="003F0CE6">
      <w:r w:rsidRPr="003F0CE6">
        <w:t>Contextul geopolitic actual din ce în ce mai dificil necesită o acțiune la nivelul UE pentru a îmbunătăți coordonarea controlului exporturilor de produse de uz atât civil, cât și militar – cum ar fi produsele electronice avansate, toxinele, tehnologia nucleară sau cea a rachetelor – astfel încât acestea să nu fie utilizate pentru a submina securitatea și drepturile omului. Cartea albă de astăzi privind controlul exporturilor propune acțiuni atât pe termen scurt, cât și pe termen mediu, cu respectarea deplină a normelor existente la nivelul UE și la nivel multilateral. Comisia propune introducerea unor controale uniforme la nivelul UE cu privire la produsele care nu au fost incluse în regimurile multilaterale de control al exporturilor din cauza blocării de către anumiți membri. Acest lucru ar evita existența unui mozaic de abordări naționale.</w:t>
      </w:r>
    </w:p>
    <w:p w14:paraId="33F873C0" w14:textId="77777777" w:rsidR="003F0CE6" w:rsidRPr="003F0CE6" w:rsidRDefault="003F0CE6" w:rsidP="003F0CE6">
      <w:r w:rsidRPr="003F0CE6">
        <w:t>Cartea albă prevede, de asemenea, un forum la nivel înalt pentru coordonarea politică și anunță o recomandare a Comisiei în vara anului 2024 pentru o mai bună coordonare a listelor naționale de control înainte de adoptarea planificată a controalelor naționale. Evaluarea Regulamentului UE privind produsele cu dublă utilizare este devansată în 2025.</w:t>
      </w:r>
    </w:p>
    <w:p w14:paraId="5D7D5342" w14:textId="77777777" w:rsidR="003F0CE6" w:rsidRPr="003F0CE6" w:rsidRDefault="003F0CE6" w:rsidP="003F0CE6">
      <w:r w:rsidRPr="003F0CE6">
        <w:rPr>
          <w:b/>
          <w:bCs/>
        </w:rPr>
        <w:t>Opțiuni</w:t>
      </w:r>
      <w:r w:rsidRPr="003F0CE6">
        <w:t> </w:t>
      </w:r>
      <w:r w:rsidRPr="003F0CE6">
        <w:rPr>
          <w:b/>
          <w:bCs/>
        </w:rPr>
        <w:t>pentru a sprijini cercetarea și dezvoltarea în domeniul tehnologiilor cu potențial de dublă utilizare</w:t>
      </w:r>
    </w:p>
    <w:p w14:paraId="2BEFE1E5" w14:textId="77777777" w:rsidR="003F0CE6" w:rsidRPr="003F0CE6" w:rsidRDefault="003F0CE6" w:rsidP="003F0CE6">
      <w:r w:rsidRPr="003F0CE6">
        <w:t>Prin intermediul unei Cărți albe privind opțiunile de consolidare a sprijinului acordat cercetării și dezvoltării tehnologiilor cu potențial de dublă utilizare, Comisia lansează o </w:t>
      </w:r>
      <w:hyperlink r:id="rId89" w:history="1">
        <w:r w:rsidRPr="003F0CE6">
          <w:rPr>
            <w:rStyle w:val="Hyperlink"/>
            <w:szCs w:val="24"/>
          </w:rPr>
          <w:t>consultare publică</w:t>
        </w:r>
      </w:hyperlink>
      <w:r w:rsidRPr="003F0CE6">
        <w:t>. Anunțată de președinta </w:t>
      </w:r>
      <w:r w:rsidRPr="003F0CE6">
        <w:rPr>
          <w:b/>
          <w:bCs/>
        </w:rPr>
        <w:t xml:space="preserve">von </w:t>
      </w:r>
      <w:proofErr w:type="spellStart"/>
      <w:r w:rsidRPr="003F0CE6">
        <w:rPr>
          <w:b/>
          <w:bCs/>
        </w:rPr>
        <w:t>der</w:t>
      </w:r>
      <w:proofErr w:type="spellEnd"/>
      <w:r w:rsidRPr="003F0CE6">
        <w:rPr>
          <w:b/>
          <w:bCs/>
        </w:rPr>
        <w:t xml:space="preserve"> </w:t>
      </w:r>
      <w:proofErr w:type="spellStart"/>
      <w:r w:rsidRPr="003F0CE6">
        <w:rPr>
          <w:b/>
          <w:bCs/>
        </w:rPr>
        <w:t>Leyen</w:t>
      </w:r>
      <w:proofErr w:type="spellEnd"/>
      <w:r w:rsidRPr="003F0CE6">
        <w:t xml:space="preserve"> în noiembrie 2023, cartea albă contribuie la dimensiunea „promovare” a Strategiei europene pentru securitate economică, care vizează menținerea unui avantaj concurențial în </w:t>
      </w:r>
      <w:r w:rsidRPr="003F0CE6">
        <w:lastRenderedPageBreak/>
        <w:t>ceea ce privește tehnologiile critice și emergente cu potențial de a fi utilizate atât în scopuri civile, cât și în scopuri de apărare.</w:t>
      </w:r>
    </w:p>
    <w:p w14:paraId="2CB9DCA5" w14:textId="77777777" w:rsidR="003F0CE6" w:rsidRPr="003F0CE6" w:rsidRDefault="003F0CE6" w:rsidP="003F0CE6">
      <w:r w:rsidRPr="003F0CE6">
        <w:t>Cartea albă analizează actualele programe de finanțare relevante ale UE în fața provocărilor geopolitice existente și emergente și evaluează dacă acest sprijin este adecvat pentru tehnologiile cu potențial de dublă utilizare. Aceasta prezintă apoi trei opțiuni pentru calea de urmat: (1) continuarea pe baza structurii actuale, (2) eliminarea atenției exclusive acordate aplicațiilor civile în anumite părți ale programului care va succeda programului Orizont Europa și (3) crearea unui instrument specific concentrat pe cercetarea și dezvoltarea în domeniul tehnologiilor cu potențial de dublă utilizare. Autoritățile publice, societatea civilă, industria și mediul academic își pot exprima punctul de vedere în cadrul unei consultări publice deschise, sprijinind astfel acțiunile următoare ale Comisiei, până la 30 aprilie 2024.</w:t>
      </w:r>
    </w:p>
    <w:p w14:paraId="7152603C" w14:textId="77777777" w:rsidR="003F0CE6" w:rsidRPr="003F0CE6" w:rsidRDefault="003F0CE6" w:rsidP="003F0CE6">
      <w:r w:rsidRPr="003F0CE6">
        <w:rPr>
          <w:b/>
          <w:bCs/>
        </w:rPr>
        <w:t>Consolidarea securității cercetării în întreaga UE</w:t>
      </w:r>
    </w:p>
    <w:p w14:paraId="0042C3C7" w14:textId="77777777" w:rsidR="003F0CE6" w:rsidRPr="003F0CE6" w:rsidRDefault="003F0CE6" w:rsidP="003F0CE6">
      <w:r w:rsidRPr="003F0CE6">
        <w:t>În contextul geopolitic complex actual, deschiderea și cooperarea fără frontiere în sectorul cercetării și inovării pot fi exploatate și transformate în vulnerabilități. Rezultatele cooperării internaționale în materie de cercetare și inovare pot fi utilizate în scopuri militare în țări terțe sau cu încălcarea valorilor fundamentale. Instituțiile de învățământ superior și de cercetare pot deveni victime ale influenței răuvoitoare a statelor autoritare.</w:t>
      </w:r>
    </w:p>
    <w:p w14:paraId="1C5D6503" w14:textId="77777777" w:rsidR="003F0CE6" w:rsidRPr="003F0CE6" w:rsidRDefault="003F0CE6" w:rsidP="003F0CE6">
      <w:r w:rsidRPr="003F0CE6">
        <w:t xml:space="preserve">În acest context, Comisia prezintă o propunere de recomandare a Consiliului pentru a oferi mai multă claritate, orientări și sprijin statelor membre și sectorului cercetării și inovării în general. Acțiunea UE este necesară pentru a asigura coerența în întreaga </w:t>
      </w:r>
      <w:proofErr w:type="spellStart"/>
      <w:r w:rsidRPr="003F0CE6">
        <w:t>Europă</w:t>
      </w:r>
      <w:proofErr w:type="spellEnd"/>
      <w:r w:rsidRPr="003F0CE6">
        <w:t xml:space="preserve"> și pentru a evita existența unui mozaic de măsuri. Prin unirea forțelor la toate nivelurile și în întreaga Uniune, putem atenua riscurile la adresa securității cercetării și putem asigura o cooperare internațională deschisă și sigură în domeniul cercetării și inovării. Abordarea generală urmează principiul „cât mai deschis cu putință, dar atât de închis cât este necesar” în ceea ce privește cooperarea internațională în domeniul cercetării.</w:t>
      </w:r>
    </w:p>
    <w:p w14:paraId="45F8F504" w14:textId="77777777" w:rsidR="003F0CE6" w:rsidRPr="003F0CE6" w:rsidRDefault="003F0CE6" w:rsidP="003F0CE6">
      <w:r w:rsidRPr="003F0CE6">
        <w:rPr>
          <w:b/>
          <w:bCs/>
        </w:rPr>
        <w:t>Context</w:t>
      </w:r>
    </w:p>
    <w:p w14:paraId="7ADC62E8" w14:textId="77777777" w:rsidR="003F0CE6" w:rsidRPr="003F0CE6" w:rsidRDefault="003F0CE6" w:rsidP="003F0CE6">
      <w:r w:rsidRPr="003F0CE6">
        <w:t>La 20 iunie 2023, Comisia Europeană și Înaltul Reprezentant au publicat o Comunicare comună privind o </w:t>
      </w:r>
      <w:hyperlink r:id="rId90" w:history="1">
        <w:r w:rsidRPr="003F0CE6">
          <w:rPr>
            <w:rStyle w:val="Hyperlink"/>
            <w:szCs w:val="24"/>
          </w:rPr>
          <w:t>Strategie europeană pentru securitate economică</w:t>
        </w:r>
      </w:hyperlink>
      <w:r w:rsidRPr="003F0CE6">
        <w:t>, pentru a reduce la minimum riscurile în contextul creșterii tensiunilor geopolitice și al accelerării schimbărilor tehnologice, menținând în același timp niveluri maxime de deschidere și dinamism economic. Comunicarea oferă un cadru pentru evaluarea și abordarea – în mod proporțional, precis și direcționat – a riscurilor la adresa securității economice a UE, asigurând, în același timp, faptul că UE rămâne una dintre cele mai deschise și atractive destinații pentru afaceri și investiții.</w:t>
      </w:r>
    </w:p>
    <w:p w14:paraId="73CB50EB" w14:textId="77777777" w:rsidR="003F0CE6" w:rsidRPr="003F0CE6" w:rsidRDefault="003F0CE6" w:rsidP="003F0CE6">
      <w:r w:rsidRPr="003F0CE6">
        <w:t>Strategia a identificat </w:t>
      </w:r>
      <w:r w:rsidRPr="003F0CE6">
        <w:rPr>
          <w:b/>
          <w:bCs/>
        </w:rPr>
        <w:t>patru categorii de riscuri</w:t>
      </w:r>
      <w:r w:rsidRPr="003F0CE6">
        <w:t> care trebuie abordate în mod prioritar: lanțurile de aprovizionare; securitatea fizică și cibernetică a infrastructurii critice; securitatea tehnologică și scurgerile de tehnologie; utilizarea ca armă a dependențelor economice sau a constrângerii economice.</w:t>
      </w:r>
    </w:p>
    <w:p w14:paraId="59EC4446" w14:textId="77777777" w:rsidR="003F0CE6" w:rsidRPr="003F0CE6" w:rsidRDefault="003F0CE6" w:rsidP="003F0CE6">
      <w:r w:rsidRPr="003F0CE6">
        <w:t>Pentru a răspunde acestor riscuri, strategia este structurată în jurul a trei piloni:</w:t>
      </w:r>
    </w:p>
    <w:p w14:paraId="580429D7" w14:textId="77777777" w:rsidR="003F0CE6" w:rsidRPr="003F0CE6" w:rsidRDefault="003F0CE6">
      <w:pPr>
        <w:numPr>
          <w:ilvl w:val="0"/>
          <w:numId w:val="24"/>
        </w:numPr>
      </w:pPr>
      <w:r w:rsidRPr="003F0CE6">
        <w:t xml:space="preserve">promovarea competitivității și a creșterii UE prin consolidarea pieței unice, sprijinirea unei economii puternice și </w:t>
      </w:r>
      <w:proofErr w:type="spellStart"/>
      <w:r w:rsidRPr="003F0CE6">
        <w:t>reziliente</w:t>
      </w:r>
      <w:proofErr w:type="spellEnd"/>
      <w:r w:rsidRPr="003F0CE6">
        <w:t xml:space="preserve"> și consolidarea bazelor științifice, tehnologice și industriale ale UE;</w:t>
      </w:r>
    </w:p>
    <w:p w14:paraId="32C5F2F9" w14:textId="77777777" w:rsidR="003F0CE6" w:rsidRPr="003F0CE6" w:rsidRDefault="003F0CE6">
      <w:pPr>
        <w:numPr>
          <w:ilvl w:val="0"/>
          <w:numId w:val="24"/>
        </w:numPr>
      </w:pPr>
      <w:r w:rsidRPr="003F0CE6">
        <w:t>protejarea securității economice a UE printr-o serie de politici și instrumente, inclusiv prin noi instrumente specifice, acolo unde este necesar;</w:t>
      </w:r>
    </w:p>
    <w:p w14:paraId="6F071A70" w14:textId="77777777" w:rsidR="003F0CE6" w:rsidRPr="003F0CE6" w:rsidRDefault="003F0CE6">
      <w:pPr>
        <w:numPr>
          <w:ilvl w:val="0"/>
          <w:numId w:val="24"/>
        </w:numPr>
      </w:pPr>
      <w:r w:rsidRPr="003F0CE6">
        <w:t>crearea de parteneriate și consolidarea în continuare a cooperării cu țările din întreaga lume care ne împărtășesc preocupările și cele cu care avem interese comune în materie de securitate economică.</w:t>
      </w:r>
    </w:p>
    <w:p w14:paraId="7E8E2EAC" w14:textId="77777777" w:rsidR="003F0CE6" w:rsidRPr="003F0CE6" w:rsidRDefault="003F0CE6" w:rsidP="003F0CE6">
      <w:r w:rsidRPr="003F0CE6">
        <w:rPr>
          <w:b/>
          <w:bCs/>
        </w:rPr>
        <w:t>Pentru informații suplimentare</w:t>
      </w:r>
    </w:p>
    <w:p w14:paraId="2FA18395" w14:textId="77777777" w:rsidR="003F0CE6" w:rsidRPr="003F0CE6" w:rsidRDefault="00E90258" w:rsidP="003F0CE6">
      <w:hyperlink r:id="rId91" w:history="1">
        <w:r w:rsidR="003F0CE6" w:rsidRPr="003F0CE6">
          <w:rPr>
            <w:rStyle w:val="Hyperlink"/>
            <w:szCs w:val="24"/>
          </w:rPr>
          <w:t>Comunicare: Promovarea securității economice europene: o introducere la cinci noi inițiative</w:t>
        </w:r>
      </w:hyperlink>
    </w:p>
    <w:p w14:paraId="6241B1C9" w14:textId="77777777" w:rsidR="003F0CE6" w:rsidRPr="003F0CE6" w:rsidRDefault="00E90258" w:rsidP="003F0CE6">
      <w:hyperlink r:id="rId92" w:history="1">
        <w:r w:rsidR="003F0CE6" w:rsidRPr="003F0CE6">
          <w:rPr>
            <w:rStyle w:val="Hyperlink"/>
            <w:szCs w:val="24"/>
          </w:rPr>
          <w:t>Propunere de Recomandare a Consiliului privind consolidarea securității cercetării</w:t>
        </w:r>
      </w:hyperlink>
    </w:p>
    <w:p w14:paraId="0D4E50E0" w14:textId="77777777" w:rsidR="003F0CE6" w:rsidRPr="003F0CE6" w:rsidRDefault="00E90258" w:rsidP="003F0CE6">
      <w:hyperlink r:id="rId93" w:history="1">
        <w:r w:rsidR="003F0CE6" w:rsidRPr="003F0CE6">
          <w:rPr>
            <w:rStyle w:val="Hyperlink"/>
            <w:szCs w:val="24"/>
          </w:rPr>
          <w:t>Carte albă privind opțiunile de consolidare a sprijinului pentru cercetarea și dezvoltarea care implică tehnologii cu potențial de dublă utilizare</w:t>
        </w:r>
      </w:hyperlink>
    </w:p>
    <w:p w14:paraId="10816796" w14:textId="77777777" w:rsidR="003F0CE6" w:rsidRPr="003F0CE6" w:rsidRDefault="00E90258" w:rsidP="003F0CE6">
      <w:hyperlink r:id="rId94" w:history="1">
        <w:r w:rsidR="003F0CE6" w:rsidRPr="003F0CE6">
          <w:rPr>
            <w:rStyle w:val="Hyperlink"/>
            <w:szCs w:val="24"/>
          </w:rPr>
          <w:t>Carte albă privind controlul exporturilor</w:t>
        </w:r>
      </w:hyperlink>
    </w:p>
    <w:p w14:paraId="4F6FA089" w14:textId="77777777" w:rsidR="003F0CE6" w:rsidRPr="003F0CE6" w:rsidRDefault="00E90258" w:rsidP="003F0CE6">
      <w:hyperlink r:id="rId95" w:history="1">
        <w:r w:rsidR="003F0CE6" w:rsidRPr="003F0CE6">
          <w:rPr>
            <w:rStyle w:val="Hyperlink"/>
            <w:szCs w:val="24"/>
          </w:rPr>
          <w:t>Carte albă privind investițiile în exterior</w:t>
        </w:r>
      </w:hyperlink>
    </w:p>
    <w:p w14:paraId="086E86B5" w14:textId="77777777" w:rsidR="003F0CE6" w:rsidRPr="003F0CE6" w:rsidRDefault="00E90258" w:rsidP="003F0CE6">
      <w:hyperlink r:id="rId96" w:history="1">
        <w:r w:rsidR="003F0CE6" w:rsidRPr="003F0CE6">
          <w:rPr>
            <w:rStyle w:val="Hyperlink"/>
            <w:szCs w:val="24"/>
          </w:rPr>
          <w:t>Propunere de nou regulament referitor la examinarea investițiilor străine</w:t>
        </w:r>
      </w:hyperlink>
    </w:p>
    <w:p w14:paraId="1332868D" w14:textId="77777777" w:rsidR="003F0CE6" w:rsidRPr="003F0CE6" w:rsidRDefault="00E90258" w:rsidP="003F0CE6">
      <w:hyperlink r:id="rId97" w:history="1">
        <w:r w:rsidR="003F0CE6" w:rsidRPr="003F0CE6">
          <w:rPr>
            <w:rStyle w:val="Hyperlink"/>
            <w:szCs w:val="24"/>
          </w:rPr>
          <w:t>Memo</w:t>
        </w:r>
      </w:hyperlink>
    </w:p>
    <w:p w14:paraId="14609CED" w14:textId="77777777" w:rsidR="003F0CE6" w:rsidRPr="003F0CE6" w:rsidRDefault="00E90258" w:rsidP="003F0CE6">
      <w:hyperlink r:id="rId98" w:history="1">
        <w:r w:rsidR="003F0CE6" w:rsidRPr="003F0CE6">
          <w:rPr>
            <w:rStyle w:val="Hyperlink"/>
            <w:szCs w:val="24"/>
          </w:rPr>
          <w:t>Fișă informativă – Propunere de Recomandare a Consiliului privind consolidarea securității cercetării</w:t>
        </w:r>
      </w:hyperlink>
    </w:p>
    <w:p w14:paraId="5970F16F" w14:textId="77777777" w:rsidR="003F0CE6" w:rsidRPr="003F0CE6" w:rsidRDefault="00E90258" w:rsidP="003F0CE6">
      <w:hyperlink r:id="rId99" w:history="1">
        <w:r w:rsidR="003F0CE6" w:rsidRPr="003F0CE6">
          <w:rPr>
            <w:rStyle w:val="Hyperlink"/>
            <w:szCs w:val="24"/>
          </w:rPr>
          <w:t>Fișă informativă – Carte albă privind opțiunile de consolidare a sprijinului pentru cercetarea și dezvoltarea care implică tehnologii cu potențial de dublă utilizare</w:t>
        </w:r>
      </w:hyperlink>
    </w:p>
    <w:p w14:paraId="5CEB1826" w14:textId="77777777" w:rsidR="003F0CE6" w:rsidRPr="003F0CE6" w:rsidRDefault="00E90258" w:rsidP="003F0CE6">
      <w:hyperlink r:id="rId100" w:history="1">
        <w:r w:rsidR="003F0CE6" w:rsidRPr="003F0CE6">
          <w:rPr>
            <w:rStyle w:val="Hyperlink"/>
            <w:szCs w:val="24"/>
          </w:rPr>
          <w:t>Fișă informativă – Carte albă privind controlul exporturilor</w:t>
        </w:r>
      </w:hyperlink>
    </w:p>
    <w:p w14:paraId="420A4811" w14:textId="77777777" w:rsidR="003F0CE6" w:rsidRPr="003F0CE6" w:rsidRDefault="00E90258" w:rsidP="003F0CE6">
      <w:hyperlink r:id="rId101" w:history="1">
        <w:r w:rsidR="003F0CE6" w:rsidRPr="003F0CE6">
          <w:rPr>
            <w:rStyle w:val="Hyperlink"/>
            <w:szCs w:val="24"/>
          </w:rPr>
          <w:t>Fișă informativă – Carte albă privind investițiile în exterior</w:t>
        </w:r>
      </w:hyperlink>
    </w:p>
    <w:p w14:paraId="1F7B7AFC" w14:textId="77777777" w:rsidR="003F0CE6" w:rsidRPr="003F0CE6" w:rsidRDefault="00E90258" w:rsidP="003F0CE6">
      <w:hyperlink r:id="rId102" w:history="1">
        <w:r w:rsidR="003F0CE6" w:rsidRPr="003F0CE6">
          <w:rPr>
            <w:rStyle w:val="Hyperlink"/>
            <w:szCs w:val="24"/>
          </w:rPr>
          <w:t>Fișă informativă – Propunere de nou regulament referitor examinarea investițiilor străine</w:t>
        </w:r>
      </w:hyperlink>
    </w:p>
    <w:p w14:paraId="2A1C75D0" w14:textId="60BA19B7" w:rsidR="003F0CE6" w:rsidRDefault="0071515F" w:rsidP="0071515F">
      <w:pPr>
        <w:pStyle w:val="separatorarticole"/>
      </w:pPr>
      <w:r>
        <w:t>*</w:t>
      </w:r>
    </w:p>
    <w:p w14:paraId="3FAAE1D7" w14:textId="22DA4195" w:rsidR="0071515F" w:rsidRDefault="0071515F" w:rsidP="0071515F">
      <w:pPr>
        <w:pStyle w:val="TitluArticolinINFOUE"/>
      </w:pPr>
      <w:bookmarkStart w:id="169" w:name="_Toc157522088"/>
      <w:r w:rsidRPr="0071515F">
        <w:t>Declarația Comisiei Europene și a Înaltului Reprezentant cu privire la Ziua Internațională a educației</w:t>
      </w:r>
      <w:bookmarkEnd w:id="169"/>
    </w:p>
    <w:p w14:paraId="51F40EF0" w14:textId="77777777" w:rsidR="00962FE9" w:rsidRPr="00962FE9" w:rsidRDefault="00962FE9" w:rsidP="00962FE9">
      <w:r w:rsidRPr="00962FE9">
        <w:t xml:space="preserve">Înaintea Zilei Internaționale a Educației din 24 ianuarie, Comisia Europeană și Înaltul Reprezentant/vicepreședintele </w:t>
      </w:r>
      <w:proofErr w:type="spellStart"/>
      <w:r w:rsidRPr="00962FE9">
        <w:t>Josep</w:t>
      </w:r>
      <w:proofErr w:type="spellEnd"/>
      <w:r w:rsidRPr="00962FE9">
        <w:t> </w:t>
      </w:r>
      <w:proofErr w:type="spellStart"/>
      <w:r w:rsidRPr="00962FE9">
        <w:rPr>
          <w:b/>
          <w:bCs/>
        </w:rPr>
        <w:t>Borrell</w:t>
      </w:r>
      <w:proofErr w:type="spellEnd"/>
      <w:r w:rsidRPr="00962FE9">
        <w:t> au făcut următoarea declarație:  </w:t>
      </w:r>
    </w:p>
    <w:p w14:paraId="1AEDE0E3" w14:textId="77777777" w:rsidR="00962FE9" w:rsidRPr="00962FE9" w:rsidRDefault="00962FE9" w:rsidP="00962FE9">
      <w:r w:rsidRPr="00962FE9">
        <w:t>„</w:t>
      </w:r>
      <w:r w:rsidRPr="00962FE9">
        <w:rPr>
          <w:i/>
          <w:iCs/>
        </w:rPr>
        <w:t>Educația și învățarea pe tot parcursul vieții sunt cruciale pentru o dezvoltare justă și durabilă și pentru abordarea inegalităților, prin dialog, solidaritate, înțelegere reciprocă și cooperare, guvernanță incluzivă, democratică și participativă și prin egalitate de gen. În același timp, sunt elemente-cheie pentru a proteja, susține și construi pacea.  </w:t>
      </w:r>
    </w:p>
    <w:p w14:paraId="32D913D2" w14:textId="77777777" w:rsidR="00962FE9" w:rsidRPr="00962FE9" w:rsidRDefault="00962FE9" w:rsidP="00962FE9">
      <w:r w:rsidRPr="00962FE9">
        <w:rPr>
          <w:i/>
          <w:iCs/>
        </w:rPr>
        <w:t>Educația le permite societăților și oamenilor să supraviețuiască și să prospere și să fie pregătiți pentru provocările și oportunitățile secolului 21. Împreună cu artele și cultura, aceasta lărgește orizonturile, permițând oamenilor, în special tinerilor, să își imagineze, să susțină și să construiască diferite perspective. Educația joacă, de asemenea, un rol-cheie în construirea și consolidarea legăturilor interpersonale și rețelelor și aduce speranță și protecție celor afectați de crize umanitare și strămutări forțate. </w:t>
      </w:r>
    </w:p>
    <w:p w14:paraId="4CDA3156" w14:textId="77777777" w:rsidR="00962FE9" w:rsidRPr="00962FE9" w:rsidRDefault="00962FE9" w:rsidP="00962FE9">
      <w:r w:rsidRPr="00962FE9">
        <w:rPr>
          <w:i/>
          <w:iCs/>
        </w:rPr>
        <w:t>Vom continua să depunem cu precădere eforturi pentru ca fiecare copil sau tânăr să aibă acces la educație, indiferent cine este sau unde trăiește, pornind de la angajamentele asumate în contextul Anului european al tineretului 2022. UE va promova, de asemenea, o abordare de învățare pe parcursul vieții pentru toți, în linie cu Anul european al competențelor 2023. </w:t>
      </w:r>
    </w:p>
    <w:p w14:paraId="69A3861C" w14:textId="77777777" w:rsidR="00962FE9" w:rsidRPr="00962FE9" w:rsidRDefault="00962FE9" w:rsidP="00962FE9">
      <w:r w:rsidRPr="00962FE9">
        <w:rPr>
          <w:i/>
          <w:iCs/>
        </w:rPr>
        <w:t>Efectele pozitive ale educației pot fi maximizate numai prin echitate și incluziune, în cadrul unor sisteme de învățământ care dispun de resurse corespunzătoare și care sunt adecvate pentru viitor, permițând tuturor să își valorifice potențialul.   </w:t>
      </w:r>
    </w:p>
    <w:p w14:paraId="415CC028" w14:textId="77777777" w:rsidR="00962FE9" w:rsidRPr="00962FE9" w:rsidRDefault="00962FE9" w:rsidP="00962FE9">
      <w:r w:rsidRPr="00962FE9">
        <w:rPr>
          <w:i/>
          <w:iCs/>
        </w:rPr>
        <w:t>În interiorul UE, continuăm să construim </w:t>
      </w:r>
      <w:hyperlink r:id="rId103" w:tgtFrame="_blank" w:history="1">
        <w:r w:rsidRPr="00962FE9">
          <w:rPr>
            <w:rStyle w:val="Hyperlink"/>
            <w:i/>
            <w:iCs/>
            <w:szCs w:val="24"/>
          </w:rPr>
          <w:t>Spațiul european al educației</w:t>
        </w:r>
      </w:hyperlink>
      <w:r w:rsidRPr="00962FE9">
        <w:rPr>
          <w:i/>
          <w:iCs/>
        </w:rPr>
        <w:t xml:space="preserve">, acesta reprezentând viziunea noastră comună pe termen lung pentru sectorul educației și formării. Reunind cele 27 de state membre, acesta urmărește crearea unor sisteme de educație și formare mai </w:t>
      </w:r>
      <w:proofErr w:type="spellStart"/>
      <w:r w:rsidRPr="00962FE9">
        <w:rPr>
          <w:i/>
          <w:iCs/>
        </w:rPr>
        <w:t>reziliente</w:t>
      </w:r>
      <w:proofErr w:type="spellEnd"/>
      <w:r w:rsidRPr="00962FE9">
        <w:rPr>
          <w:i/>
          <w:iCs/>
        </w:rPr>
        <w:t>, mai favorabile incluziunii și orientate spre viitor pentru toți, într-o perspectivă de învățare pe tot parcursul vieții.  </w:t>
      </w:r>
    </w:p>
    <w:p w14:paraId="1E448C29" w14:textId="77777777" w:rsidR="00962FE9" w:rsidRPr="00962FE9" w:rsidRDefault="00962FE9" w:rsidP="00962FE9">
      <w:r w:rsidRPr="00962FE9">
        <w:t>În calitate de campion global al transformării educației, </w:t>
      </w:r>
      <w:r w:rsidRPr="00962FE9">
        <w:rPr>
          <w:i/>
          <w:iCs/>
        </w:rPr>
        <w:t>UE este, de asemenea, </w:t>
      </w:r>
      <w:r w:rsidRPr="00962FE9">
        <w:t>hotărâtă să îndeplinească al 4-lea obiectiv de dezvoltare durabilă – Educație de calitate la nivel global.</w:t>
      </w:r>
      <w:r w:rsidRPr="00962FE9">
        <w:rPr>
          <w:i/>
          <w:iCs/>
        </w:rPr>
        <w:t> Ca parte a strategiei „Global Gateway” și în conformitate cu planul de acțiune pentru tineret din cadrul acțiunii externe, UE a majorat finanțarea destinată educației de la 7% la cel puțin 10%, prin programe bilaterale și regionale, precum și prin inițiative la nivel mondial, cum ar fi Parteneriatul mondial pentru educație. </w:t>
      </w:r>
    </w:p>
    <w:p w14:paraId="46C1BB43" w14:textId="77777777" w:rsidR="00962FE9" w:rsidRPr="00962FE9" w:rsidRDefault="00962FE9" w:rsidP="00962FE9">
      <w:r w:rsidRPr="00962FE9">
        <w:rPr>
          <w:i/>
          <w:iCs/>
        </w:rPr>
        <w:t>Inițiativele UE precum </w:t>
      </w:r>
      <w:hyperlink r:id="rId104" w:tgtFrame="_blank" w:history="1">
        <w:r w:rsidRPr="00962FE9">
          <w:rPr>
            <w:rStyle w:val="Hyperlink"/>
            <w:i/>
            <w:iCs/>
            <w:szCs w:val="24"/>
          </w:rPr>
          <w:t>Erasmus+</w:t>
        </w:r>
      </w:hyperlink>
      <w:r w:rsidRPr="00962FE9">
        <w:rPr>
          <w:i/>
          <w:iCs/>
        </w:rPr>
        <w:t> și programul </w:t>
      </w:r>
      <w:hyperlink r:id="rId105" w:tgtFrame="_blank" w:history="1">
        <w:r w:rsidRPr="00962FE9">
          <w:rPr>
            <w:rStyle w:val="Hyperlink"/>
            <w:i/>
            <w:iCs/>
            <w:szCs w:val="24"/>
          </w:rPr>
          <w:t>DEAR</w:t>
        </w:r>
      </w:hyperlink>
      <w:r w:rsidRPr="00962FE9">
        <w:rPr>
          <w:i/>
          <w:iCs/>
        </w:rPr>
        <w:t> promovează, de asemenea, educația pentru cetățenie mondială. Acestea asigură persoanelor competențele, aptitudinile și reziliența necesare pentru a parcurge perioade de incertitudine, pentru a reflecta în mod critic asupra locului lor în lume și pentru a răspunde și a acționa în spiritul solidarității.</w:t>
      </w:r>
      <w:r w:rsidRPr="00962FE9">
        <w:t> ” </w:t>
      </w:r>
    </w:p>
    <w:p w14:paraId="1139E64A" w14:textId="77777777" w:rsidR="00962FE9" w:rsidRPr="00962FE9" w:rsidRDefault="00962FE9" w:rsidP="00962FE9">
      <w:r w:rsidRPr="00962FE9">
        <w:rPr>
          <w:b/>
          <w:bCs/>
        </w:rPr>
        <w:t>Context </w:t>
      </w:r>
    </w:p>
    <w:p w14:paraId="75445C67" w14:textId="77777777" w:rsidR="00962FE9" w:rsidRPr="00962FE9" w:rsidRDefault="00962FE9" w:rsidP="00962FE9">
      <w:r w:rsidRPr="00962FE9">
        <w:t xml:space="preserve">„Accesul la educație este un drept fundamental. Cu toate acestea, la nivel mondial, peste 250 de milioane de copii și tineri nu sunt școlarizați, iar majoritatea elevilor nu dobândesc competențe de bază, cum ar fi </w:t>
      </w:r>
      <w:r w:rsidRPr="00962FE9">
        <w:lastRenderedPageBreak/>
        <w:t>citirea și scrierea. Sunt necesari încă 44 de milioane de profesori calificați pentru a se realiza învățământul primar și secundar universal până în 2030.  </w:t>
      </w:r>
    </w:p>
    <w:p w14:paraId="5A99CC1C" w14:textId="77777777" w:rsidR="00962FE9" w:rsidRPr="00962FE9" w:rsidRDefault="00962FE9" w:rsidP="00962FE9">
      <w:r w:rsidRPr="00962FE9">
        <w:t xml:space="preserve">Este esențial să se investească în vederea unor sisteme de educație pregătite pentru viitor și în vederea recuperării întârzierilor în materie de învățământ, în linie cu angajamentele asumate în cadrul </w:t>
      </w:r>
      <w:proofErr w:type="spellStart"/>
      <w:r w:rsidRPr="00962FE9">
        <w:t>Summitului</w:t>
      </w:r>
      <w:proofErr w:type="spellEnd"/>
      <w:r w:rsidRPr="00962FE9">
        <w:t xml:space="preserve"> ONU privind transformarea educației din 2022.  </w:t>
      </w:r>
    </w:p>
    <w:p w14:paraId="59382F34" w14:textId="77777777" w:rsidR="00962FE9" w:rsidRPr="00962FE9" w:rsidRDefault="00962FE9" w:rsidP="00962FE9">
      <w:r w:rsidRPr="00962FE9">
        <w:t>UE și-a mărit în mod semnificativ investițiile externe în educație și este pregătită în continuare să coopereze strâns cu țările partenere pe măsură ce acestea își îndeplinesc angajamentele. Instituțiile UE și statele membre contribuie împreună cu peste jumătate din totalul ajutorului pentru educație la nivel mondial, sprijinind sectorul educației în peste 100 de țări. </w:t>
      </w:r>
    </w:p>
    <w:p w14:paraId="5B77C058" w14:textId="77777777" w:rsidR="00962FE9" w:rsidRPr="00962FE9" w:rsidRDefault="00962FE9" w:rsidP="00962FE9">
      <w:r w:rsidRPr="00962FE9">
        <w:t>În perioada 2021-2027, Comisia Europeană va aloca educației cel puțin 10 % din bugetul său pentru parteneriate internaționale cu Africa, America Latină, zona Caraibilor și Asia și Pacific. Prioritatea o constituie cadrele didactice de valoare, competențele de viață și de muncă ale secolului 21, sistemele de învățământ favorabile incluziunii și echitabile care sunt pregătite să sprijine tranziția digitală și tranziția verde, educația și formarea profesională bazate pe oportunități, învățământul superior și mobilitatea. În cadrul strategiei „Global Gateway”, inițiative precum </w:t>
      </w:r>
      <w:hyperlink r:id="rId106" w:tgtFrame="_blank" w:history="1">
        <w:r w:rsidRPr="00962FE9">
          <w:rPr>
            <w:rStyle w:val="Hyperlink"/>
            <w:szCs w:val="24"/>
          </w:rPr>
          <w:t>Inițiativa regională a profesorilor pentru Africa</w:t>
        </w:r>
      </w:hyperlink>
      <w:r w:rsidRPr="00962FE9">
        <w:t> și </w:t>
      </w:r>
      <w:hyperlink r:id="rId107" w:tgtFrame="_blank" w:history="1">
        <w:r w:rsidRPr="00962FE9">
          <w:rPr>
            <w:rStyle w:val="Hyperlink"/>
            <w:szCs w:val="24"/>
          </w:rPr>
          <w:t>Mobilitatea tinerilor pentru Africa</w:t>
        </w:r>
      </w:hyperlink>
      <w:r w:rsidRPr="00962FE9">
        <w:t> și programe precum Erasmus+ constituie instrumente-cheie pentru atingerea acestor obiective. </w:t>
      </w:r>
    </w:p>
    <w:p w14:paraId="1C1AE3BC" w14:textId="77777777" w:rsidR="00962FE9" w:rsidRPr="00962FE9" w:rsidRDefault="00962FE9" w:rsidP="00962FE9">
      <w:r w:rsidRPr="00962FE9">
        <w:t>UE rămâne în prima linie a mobilizării internaționale pentru educație în situații de urgență, 10 % din bugetul său pentru ajutor umanitar fiind dedicat educației în contexte fragile și sprijinirii unei educații sigure, favorabile incluziunii și de calitate pentru milioane de copii afectați de crize și de conflicte umanitare. Numai în 2023, acest sprijin s-a ridicat la peste 162 de milioane EUR. </w:t>
      </w:r>
    </w:p>
    <w:p w14:paraId="4E9F6F20" w14:textId="77777777" w:rsidR="00962FE9" w:rsidRPr="00962FE9" w:rsidRDefault="00962FE9" w:rsidP="00962FE9">
      <w:r w:rsidRPr="00962FE9">
        <w:t>Educația este esențială pentru dezvoltarea economică și socială a partenerilor noștri care se învecinează cu UE și pentru consolidarea legăturilor cu UE, în special pentru țările care se află în proces de aderare la UE. De asemenea, UE va continua să colaboreze, în mod prioritar, cu Balcanii de Vest, cu Turcia și cu regiunile învecinate pentru a consolida sistemele de educație, pentru a aborda necorelarea competențelor cu piața muncii și pentru a consolida cooperarea comună cu instituțiile de învățământ, inclusiv mobilitatea studenților și a profesorilor. </w:t>
      </w:r>
    </w:p>
    <w:p w14:paraId="5576F192" w14:textId="77777777" w:rsidR="00962FE9" w:rsidRPr="00962FE9" w:rsidRDefault="00962FE9" w:rsidP="00962FE9">
      <w:r w:rsidRPr="00962FE9">
        <w:rPr>
          <w:b/>
          <w:bCs/>
        </w:rPr>
        <w:t>Informații suplimentare  </w:t>
      </w:r>
    </w:p>
    <w:p w14:paraId="4F1E4ACD" w14:textId="77777777" w:rsidR="00962FE9" w:rsidRPr="00962FE9" w:rsidRDefault="00E90258" w:rsidP="00962FE9">
      <w:hyperlink r:id="rId108" w:tgtFrame="_blank" w:history="1">
        <w:r w:rsidR="00962FE9" w:rsidRPr="00962FE9">
          <w:rPr>
            <w:rStyle w:val="Hyperlink"/>
            <w:szCs w:val="24"/>
          </w:rPr>
          <w:t xml:space="preserve">Contribuția Echipei Europa la </w:t>
        </w:r>
        <w:proofErr w:type="spellStart"/>
        <w:r w:rsidR="00962FE9" w:rsidRPr="00962FE9">
          <w:rPr>
            <w:rStyle w:val="Hyperlink"/>
            <w:szCs w:val="24"/>
          </w:rPr>
          <w:t>Summitul</w:t>
        </w:r>
        <w:proofErr w:type="spellEnd"/>
        <w:r w:rsidR="00962FE9" w:rsidRPr="00962FE9">
          <w:rPr>
            <w:rStyle w:val="Hyperlink"/>
            <w:szCs w:val="24"/>
          </w:rPr>
          <w:t xml:space="preserve"> ONU privind transformarea educației</w:t>
        </w:r>
      </w:hyperlink>
      <w:r w:rsidR="00962FE9" w:rsidRPr="00962FE9">
        <w:t> </w:t>
      </w:r>
    </w:p>
    <w:p w14:paraId="58286F5E" w14:textId="77777777" w:rsidR="00962FE9" w:rsidRPr="00962FE9" w:rsidRDefault="00E90258" w:rsidP="00962FE9">
      <w:hyperlink r:id="rId109" w:tgtFrame="_blank" w:history="1">
        <w:r w:rsidR="00962FE9" w:rsidRPr="00962FE9">
          <w:rPr>
            <w:rStyle w:val="Hyperlink"/>
            <w:szCs w:val="24"/>
          </w:rPr>
          <w:t>Global Gateway</w:t>
        </w:r>
      </w:hyperlink>
      <w:r w:rsidR="00962FE9" w:rsidRPr="00962FE9">
        <w:t> </w:t>
      </w:r>
    </w:p>
    <w:p w14:paraId="22453B46" w14:textId="77777777" w:rsidR="00962FE9" w:rsidRPr="00962FE9" w:rsidRDefault="00E90258" w:rsidP="00962FE9">
      <w:hyperlink r:id="rId110" w:tgtFrame="_blank" w:history="1">
        <w:r w:rsidR="00962FE9" w:rsidRPr="00962FE9">
          <w:rPr>
            <w:rStyle w:val="Hyperlink"/>
            <w:szCs w:val="24"/>
          </w:rPr>
          <w:t>Educația în situații de urgență</w:t>
        </w:r>
      </w:hyperlink>
      <w:r w:rsidR="00962FE9" w:rsidRPr="00962FE9">
        <w:t> </w:t>
      </w:r>
    </w:p>
    <w:p w14:paraId="54FFA2E7" w14:textId="77777777" w:rsidR="00962FE9" w:rsidRPr="00962FE9" w:rsidRDefault="00E90258" w:rsidP="00962FE9">
      <w:hyperlink r:id="rId111" w:tgtFrame="_blank" w:history="1">
        <w:r w:rsidR="00962FE9" w:rsidRPr="00962FE9">
          <w:rPr>
            <w:rStyle w:val="Hyperlink"/>
            <w:szCs w:val="24"/>
          </w:rPr>
          <w:t>Parteneriate internaționale în educație</w:t>
        </w:r>
      </w:hyperlink>
      <w:r w:rsidR="00962FE9" w:rsidRPr="00962FE9">
        <w:t> </w:t>
      </w:r>
    </w:p>
    <w:p w14:paraId="6E1953C7" w14:textId="77777777" w:rsidR="00962FE9" w:rsidRPr="00962FE9" w:rsidRDefault="00E90258" w:rsidP="00962FE9">
      <w:hyperlink r:id="rId112" w:tgtFrame="_blank" w:history="1">
        <w:r w:rsidR="00962FE9" w:rsidRPr="00962FE9">
          <w:rPr>
            <w:rStyle w:val="Hyperlink"/>
            <w:szCs w:val="24"/>
          </w:rPr>
          <w:t>Planul de acțiune pentru tineret</w:t>
        </w:r>
      </w:hyperlink>
      <w:r w:rsidR="00962FE9" w:rsidRPr="00962FE9">
        <w:t> </w:t>
      </w:r>
    </w:p>
    <w:p w14:paraId="5CAFEDA8" w14:textId="77777777" w:rsidR="00962FE9" w:rsidRPr="00962FE9" w:rsidRDefault="00E90258" w:rsidP="00962FE9">
      <w:hyperlink r:id="rId113" w:tgtFrame="_blank" w:history="1">
        <w:r w:rsidR="00962FE9" w:rsidRPr="00962FE9">
          <w:rPr>
            <w:rStyle w:val="Hyperlink"/>
            <w:szCs w:val="24"/>
          </w:rPr>
          <w:t>Portalul european pentru tineret</w:t>
        </w:r>
      </w:hyperlink>
      <w:r w:rsidR="00962FE9" w:rsidRPr="00962FE9">
        <w:t> </w:t>
      </w:r>
    </w:p>
    <w:p w14:paraId="643D2351" w14:textId="77777777" w:rsidR="00962FE9" w:rsidRPr="00962FE9" w:rsidRDefault="00E90258" w:rsidP="00962FE9">
      <w:hyperlink r:id="rId114" w:tgtFrame="_blank" w:history="1">
        <w:r w:rsidR="00962FE9" w:rsidRPr="00962FE9">
          <w:rPr>
            <w:rStyle w:val="Hyperlink"/>
            <w:szCs w:val="24"/>
          </w:rPr>
          <w:t>Mobilitatea tinerilor pentru Africa</w:t>
        </w:r>
      </w:hyperlink>
      <w:r w:rsidR="00962FE9" w:rsidRPr="00962FE9">
        <w:t> </w:t>
      </w:r>
    </w:p>
    <w:p w14:paraId="1880B9BD" w14:textId="77777777" w:rsidR="00962FE9" w:rsidRPr="00962FE9" w:rsidRDefault="00E90258" w:rsidP="00962FE9">
      <w:hyperlink r:id="rId115" w:tgtFrame="_blank" w:history="1">
        <w:r w:rsidR="00962FE9" w:rsidRPr="00962FE9">
          <w:rPr>
            <w:rStyle w:val="Hyperlink"/>
            <w:szCs w:val="24"/>
          </w:rPr>
          <w:t>Inițiativa regională a profesorilor pentru Africa</w:t>
        </w:r>
      </w:hyperlink>
      <w:r w:rsidR="00962FE9" w:rsidRPr="00962FE9">
        <w:t> </w:t>
      </w:r>
    </w:p>
    <w:p w14:paraId="1D623CF0" w14:textId="77777777" w:rsidR="00962FE9" w:rsidRPr="00962FE9" w:rsidRDefault="00E90258" w:rsidP="00962FE9">
      <w:hyperlink r:id="rId116" w:tgtFrame="_blank" w:history="1">
        <w:r w:rsidR="00962FE9" w:rsidRPr="00962FE9">
          <w:rPr>
            <w:rStyle w:val="Hyperlink"/>
            <w:szCs w:val="24"/>
          </w:rPr>
          <w:t>Programul DEAR al UE</w:t>
        </w:r>
      </w:hyperlink>
      <w:r w:rsidR="00962FE9" w:rsidRPr="00962FE9">
        <w:t>  </w:t>
      </w:r>
    </w:p>
    <w:p w14:paraId="5CC87C48" w14:textId="77777777" w:rsidR="00962FE9" w:rsidRPr="00962FE9" w:rsidRDefault="00E90258" w:rsidP="00962FE9">
      <w:hyperlink r:id="rId117" w:tgtFrame="_blank" w:history="1">
        <w:r w:rsidR="00962FE9" w:rsidRPr="00962FE9">
          <w:rPr>
            <w:rStyle w:val="Hyperlink"/>
            <w:szCs w:val="24"/>
          </w:rPr>
          <w:t>Programul Erasmus+</w:t>
        </w:r>
      </w:hyperlink>
      <w:r w:rsidR="00962FE9" w:rsidRPr="00962FE9">
        <w:t> </w:t>
      </w:r>
    </w:p>
    <w:p w14:paraId="1254BFBC" w14:textId="77777777" w:rsidR="00962FE9" w:rsidRPr="00962FE9" w:rsidRDefault="00E90258" w:rsidP="00962FE9">
      <w:hyperlink r:id="rId118" w:tgtFrame="_blank" w:history="1">
        <w:r w:rsidR="00962FE9" w:rsidRPr="00962FE9">
          <w:rPr>
            <w:rStyle w:val="Hyperlink"/>
            <w:szCs w:val="24"/>
          </w:rPr>
          <w:t>Spațiul european al educației</w:t>
        </w:r>
      </w:hyperlink>
      <w:r w:rsidR="00962FE9" w:rsidRPr="00962FE9">
        <w:t> </w:t>
      </w:r>
    </w:p>
    <w:p w14:paraId="584C4026" w14:textId="77777777" w:rsidR="00962FE9" w:rsidRPr="00962FE9" w:rsidRDefault="00E90258" w:rsidP="00962FE9">
      <w:hyperlink r:id="rId119" w:tgtFrame="_blank" w:history="1">
        <w:r w:rsidR="00962FE9" w:rsidRPr="00962FE9">
          <w:rPr>
            <w:rStyle w:val="Hyperlink"/>
            <w:szCs w:val="24"/>
          </w:rPr>
          <w:t>Pilonul european al drepturilor sociale</w:t>
        </w:r>
      </w:hyperlink>
      <w:r w:rsidR="00962FE9" w:rsidRPr="00962FE9">
        <w:t>  </w:t>
      </w:r>
    </w:p>
    <w:p w14:paraId="0F7E3B73" w14:textId="38188E33" w:rsidR="0071515F" w:rsidRDefault="00962FE9" w:rsidP="00962FE9">
      <w:pPr>
        <w:pStyle w:val="separatorarticole"/>
      </w:pPr>
      <w:r>
        <w:t>*</w:t>
      </w:r>
    </w:p>
    <w:p w14:paraId="35653B42" w14:textId="758FB287" w:rsidR="00962FE9" w:rsidRDefault="00962FE9" w:rsidP="00962FE9">
      <w:pPr>
        <w:pStyle w:val="TitluArticolinINFOUE"/>
      </w:pPr>
      <w:bookmarkStart w:id="170" w:name="_Toc157522089"/>
      <w:r w:rsidRPr="00962FE9">
        <w:t>Comisia lansează un pachet de măsuri privind inovarea în domeniul inteligenței artificiale, menite să sprijine întreprinderile nou-înființate și IMM-urile active în acest domeniu</w:t>
      </w:r>
      <w:bookmarkEnd w:id="170"/>
    </w:p>
    <w:p w14:paraId="2220566C" w14:textId="77777777" w:rsidR="00962FE9" w:rsidRPr="00962FE9" w:rsidRDefault="00962FE9" w:rsidP="00962FE9">
      <w:r w:rsidRPr="00962FE9">
        <w:t xml:space="preserve">Comisia a lansat un pachet de măsuri menite să sprijine întreprinderile nou-înființate și IMM-urile europene în vederea dezvoltării unei inteligențe artificiale (IA) de încredere, care să respecte valorile și normele UE. </w:t>
      </w:r>
      <w:r w:rsidRPr="00962FE9">
        <w:lastRenderedPageBreak/>
        <w:t>Pachetul se înscrie în continuarea </w:t>
      </w:r>
      <w:hyperlink r:id="rId120" w:history="1">
        <w:r w:rsidRPr="00962FE9">
          <w:rPr>
            <w:rStyle w:val="Hyperlink"/>
            <w:szCs w:val="24"/>
          </w:rPr>
          <w:t>acordului politic</w:t>
        </w:r>
      </w:hyperlink>
      <w:r w:rsidRPr="00962FE9">
        <w:t> la care s-a ajuns în decembrie 2023 cu privire la Regulamentul UE privind IA, primul act legislativ cuprinzător din lume referitor la inteligența artificială, care va sprijini dezvoltarea, implementarea și adoptarea pe scară largă în UE a unei IA de încredere.</w:t>
      </w:r>
    </w:p>
    <w:p w14:paraId="4DA03A2F" w14:textId="77777777" w:rsidR="00962FE9" w:rsidRPr="00962FE9" w:rsidRDefault="00962FE9" w:rsidP="00962FE9">
      <w:r w:rsidRPr="00962FE9">
        <w:t>În </w:t>
      </w:r>
      <w:hyperlink r:id="rId121" w:history="1">
        <w:r w:rsidRPr="00962FE9">
          <w:rPr>
            <w:rStyle w:val="Hyperlink"/>
            <w:szCs w:val="24"/>
          </w:rPr>
          <w:t>discursul său din 2023 privind starea Uniunii</w:t>
        </w:r>
      </w:hyperlink>
      <w:r w:rsidRPr="00962FE9">
        <w:t>, președinta </w:t>
      </w:r>
      <w:r w:rsidRPr="00962FE9">
        <w:rPr>
          <w:b/>
          <w:bCs/>
        </w:rPr>
        <w:t xml:space="preserve">von </w:t>
      </w:r>
      <w:proofErr w:type="spellStart"/>
      <w:r w:rsidRPr="00962FE9">
        <w:rPr>
          <w:b/>
          <w:bCs/>
        </w:rPr>
        <w:t>der</w:t>
      </w:r>
      <w:proofErr w:type="spellEnd"/>
      <w:r w:rsidRPr="00962FE9">
        <w:rPr>
          <w:b/>
          <w:bCs/>
        </w:rPr>
        <w:t xml:space="preserve"> </w:t>
      </w:r>
      <w:proofErr w:type="spellStart"/>
      <w:r w:rsidRPr="00962FE9">
        <w:rPr>
          <w:b/>
          <w:bCs/>
        </w:rPr>
        <w:t>Leyen</w:t>
      </w:r>
      <w:proofErr w:type="spellEnd"/>
      <w:r w:rsidRPr="00962FE9">
        <w:t> a anunțat o nouă inițiativă prin care supercalculatoarele europene să fie puse la dispoziția întreprinderilor europene nou-înființate active în domeniul IA, pentru ca acestea să își antreneze modelele de IA de încredere pe supercalculatoarele respective. Un prim pas în acest sens a fost lansarea de către Comisie, în noiembrie 2023, a </w:t>
      </w:r>
      <w:hyperlink r:id="rId122" w:history="1">
        <w:r w:rsidRPr="00962FE9">
          <w:rPr>
            <w:rStyle w:val="Hyperlink"/>
            <w:szCs w:val="24"/>
          </w:rPr>
          <w:t>Marii provocări privind IA</w:t>
        </w:r>
      </w:hyperlink>
      <w:r w:rsidRPr="00962FE9">
        <w:t>, un concurs cu premii care le oferă întreprinderilor nou-înființate active în domeniul IA sprijin financiar și acces la supercalculatoare. Pachetul de măsuri prezentat astăzi reprezintă materializarea acestui angajament prin propunerea unei game largi de măsuri de sprijinire a întreprinderilor nou-înființate și a inovării în domeniul IA, printre care și propunerea de a oferi un acces privilegiat la supercalculatoare întreprinderilor nou-înființate active în domeniul IA, dar și comunității mai largi de inovare. Pachetul conține:</w:t>
      </w:r>
    </w:p>
    <w:p w14:paraId="16E50BD2" w14:textId="77777777" w:rsidR="00962FE9" w:rsidRPr="00962FE9" w:rsidRDefault="00962FE9">
      <w:pPr>
        <w:numPr>
          <w:ilvl w:val="0"/>
          <w:numId w:val="25"/>
        </w:numPr>
      </w:pPr>
      <w:r w:rsidRPr="00962FE9">
        <w:t>o </w:t>
      </w:r>
      <w:r w:rsidRPr="00962FE9">
        <w:rPr>
          <w:b/>
          <w:bCs/>
        </w:rPr>
        <w:t>modificare a </w:t>
      </w:r>
      <w:hyperlink r:id="rId123" w:history="1">
        <w:r w:rsidRPr="00962FE9">
          <w:rPr>
            <w:rStyle w:val="Hyperlink"/>
            <w:b/>
            <w:bCs/>
            <w:szCs w:val="24"/>
          </w:rPr>
          <w:t xml:space="preserve">Regulamentului </w:t>
        </w:r>
        <w:proofErr w:type="spellStart"/>
        <w:r w:rsidRPr="00962FE9">
          <w:rPr>
            <w:rStyle w:val="Hyperlink"/>
            <w:b/>
            <w:bCs/>
            <w:szCs w:val="24"/>
          </w:rPr>
          <w:t>EuroHPC</w:t>
        </w:r>
        <w:proofErr w:type="spellEnd"/>
      </w:hyperlink>
      <w:r w:rsidRPr="00962FE9">
        <w:rPr>
          <w:b/>
          <w:bCs/>
        </w:rPr>
        <w:t> în vederea înființării de fabrici de IA</w:t>
      </w:r>
      <w:r w:rsidRPr="00962FE9">
        <w:t>, un nou pilon pentru activitățile </w:t>
      </w:r>
      <w:hyperlink r:id="rId124" w:history="1">
        <w:r w:rsidRPr="00962FE9">
          <w:rPr>
            <w:rStyle w:val="Hyperlink"/>
            <w:szCs w:val="24"/>
          </w:rPr>
          <w:t>întreprinderii comune</w:t>
        </w:r>
      </w:hyperlink>
      <w:r w:rsidRPr="00962FE9">
        <w:t> a UE pentru supercalculatoare. Această modificare prevede:</w:t>
      </w:r>
    </w:p>
    <w:p w14:paraId="6C033C98" w14:textId="77777777" w:rsidR="00962FE9" w:rsidRPr="00962FE9" w:rsidRDefault="00962FE9">
      <w:pPr>
        <w:numPr>
          <w:ilvl w:val="1"/>
          <w:numId w:val="25"/>
        </w:numPr>
      </w:pPr>
      <w:r w:rsidRPr="00962FE9">
        <w:t>achiziționarea, modernizarea și exploatarea unor supercalculatoare dedicate IA pentru a crea condiții favorabile pentru învățarea automată rapidă și antrenarea modelelor mari de IA de uz general;</w:t>
      </w:r>
    </w:p>
    <w:p w14:paraId="53389418" w14:textId="77777777" w:rsidR="00962FE9" w:rsidRPr="00962FE9" w:rsidRDefault="00962FE9">
      <w:pPr>
        <w:numPr>
          <w:ilvl w:val="1"/>
          <w:numId w:val="25"/>
        </w:numPr>
      </w:pPr>
      <w:r w:rsidRPr="00962FE9">
        <w:t>facilitarea accesului la supercalculatoarele dedicate IA, astfel încât IA să fie folosită de un număr mare de utilizatori publici și privați, inclusiv de întreprinderi nou-înființate și de IMM-uri; </w:t>
      </w:r>
    </w:p>
    <w:p w14:paraId="3C9646BE" w14:textId="77777777" w:rsidR="00962FE9" w:rsidRPr="00962FE9" w:rsidRDefault="00962FE9">
      <w:pPr>
        <w:numPr>
          <w:ilvl w:val="1"/>
          <w:numId w:val="25"/>
        </w:numPr>
      </w:pPr>
      <w:r w:rsidRPr="00962FE9">
        <w:t>crearea unui ghișeu unic pentru întreprinderile nou-înființate și întreprinderile inovatoare, care să sprijine întreprinderile nou-înființate și ecosistemul de cercetare în domeniul IA în ceea ce privește dezvoltarea de algoritmi, testarea proceselor de evaluare și validare a modelelor de IA de scară largă, furnizarea de instalații de programare adaptate pentru supercalculatoare și de alte servicii favorabile IA;</w:t>
      </w:r>
    </w:p>
    <w:p w14:paraId="6C24C1AF" w14:textId="77777777" w:rsidR="00962FE9" w:rsidRPr="00962FE9" w:rsidRDefault="00962FE9">
      <w:pPr>
        <w:numPr>
          <w:ilvl w:val="1"/>
          <w:numId w:val="25"/>
        </w:numPr>
      </w:pPr>
      <w:r w:rsidRPr="00962FE9">
        <w:t>facilitarea dezvoltării unei game largi de aplicații de IA emergente bazate pe modele de IA de uz general;</w:t>
      </w:r>
    </w:p>
    <w:p w14:paraId="59274E89" w14:textId="77777777" w:rsidR="00962FE9" w:rsidRPr="00962FE9" w:rsidRDefault="00962FE9">
      <w:pPr>
        <w:numPr>
          <w:ilvl w:val="0"/>
          <w:numId w:val="25"/>
        </w:numPr>
      </w:pPr>
      <w:r w:rsidRPr="00962FE9">
        <w:t>o </w:t>
      </w:r>
      <w:r w:rsidRPr="00962FE9">
        <w:rPr>
          <w:b/>
          <w:bCs/>
        </w:rPr>
        <w:t>decizie de instituire a unui Oficiu pentru IA</w:t>
      </w:r>
      <w:r w:rsidRPr="00962FE9">
        <w:t> în cadrul Comisiei, care va asigura dezvoltarea și coordonarea politicii în domeniul IA la nivel european și va supraveghea punerea în aplicare și asigurarea respectării viitorului </w:t>
      </w:r>
      <w:hyperlink r:id="rId125" w:history="1">
        <w:r w:rsidRPr="00962FE9">
          <w:rPr>
            <w:rStyle w:val="Hyperlink"/>
            <w:szCs w:val="24"/>
          </w:rPr>
          <w:t>Regulament privind IA</w:t>
        </w:r>
      </w:hyperlink>
      <w:r w:rsidRPr="00962FE9">
        <w:t>;</w:t>
      </w:r>
    </w:p>
    <w:p w14:paraId="53FCB044" w14:textId="77777777" w:rsidR="00962FE9" w:rsidRPr="00962FE9" w:rsidRDefault="00962FE9">
      <w:pPr>
        <w:numPr>
          <w:ilvl w:val="0"/>
          <w:numId w:val="25"/>
        </w:numPr>
      </w:pPr>
      <w:r w:rsidRPr="00962FE9">
        <w:t>o </w:t>
      </w:r>
      <w:r w:rsidRPr="00962FE9">
        <w:rPr>
          <w:b/>
          <w:bCs/>
        </w:rPr>
        <w:t>comunicare a UE privind întreprinderile nou-înființate și inovarea în domeniul IA</w:t>
      </w:r>
      <w:r w:rsidRPr="00962FE9">
        <w:t>, care prezintă o serie de activități-cheie suplimentare:</w:t>
      </w:r>
    </w:p>
    <w:p w14:paraId="2002FA05" w14:textId="77777777" w:rsidR="00962FE9" w:rsidRPr="00962FE9" w:rsidRDefault="00962FE9">
      <w:pPr>
        <w:numPr>
          <w:ilvl w:val="1"/>
          <w:numId w:val="25"/>
        </w:numPr>
      </w:pPr>
      <w:r w:rsidRPr="00962FE9">
        <w:rPr>
          <w:b/>
          <w:bCs/>
        </w:rPr>
        <w:t>sprijin financiar</w:t>
      </w:r>
      <w:r w:rsidRPr="00962FE9">
        <w:t> acordat IA generative de către Comisie prin intermediul programului </w:t>
      </w:r>
      <w:hyperlink r:id="rId126" w:history="1">
        <w:r w:rsidRPr="00962FE9">
          <w:rPr>
            <w:rStyle w:val="Hyperlink"/>
            <w:szCs w:val="24"/>
          </w:rPr>
          <w:t>Orizont Europa</w:t>
        </w:r>
      </w:hyperlink>
      <w:r w:rsidRPr="00962FE9">
        <w:t> și al </w:t>
      </w:r>
      <w:hyperlink r:id="rId127" w:history="1">
        <w:r w:rsidRPr="00962FE9">
          <w:rPr>
            <w:rStyle w:val="Hyperlink"/>
            <w:szCs w:val="24"/>
          </w:rPr>
          <w:t>programului Europa digitală</w:t>
        </w:r>
      </w:hyperlink>
      <w:r w:rsidRPr="00962FE9">
        <w:t>. Acest pachet va atrage investiții publice și private suplimentare în valoare totală de aproximativ 4 miliarde EUR până în 2027;</w:t>
      </w:r>
    </w:p>
    <w:p w14:paraId="2D3E5913" w14:textId="77777777" w:rsidR="00962FE9" w:rsidRPr="00962FE9" w:rsidRDefault="00962FE9">
      <w:pPr>
        <w:numPr>
          <w:ilvl w:val="1"/>
          <w:numId w:val="25"/>
        </w:numPr>
      </w:pPr>
      <w:r w:rsidRPr="00962FE9">
        <w:t>inițiative însoțitoare menite să consolideze rezerva de talente a UE în domeniul IA generative prin activități educative, de formare, calificare și recalificare;</w:t>
      </w:r>
    </w:p>
    <w:p w14:paraId="4BEBFDC7" w14:textId="77777777" w:rsidR="00962FE9" w:rsidRPr="00962FE9" w:rsidRDefault="00962FE9">
      <w:pPr>
        <w:numPr>
          <w:ilvl w:val="1"/>
          <w:numId w:val="25"/>
        </w:numPr>
      </w:pPr>
      <w:r w:rsidRPr="00962FE9">
        <w:t>încurajarea în continuare a investițiilor publice și private în întreprinderile nou-înființate și în cele în curs de extindere active în domeniul IA, inclusiv prin </w:t>
      </w:r>
      <w:r w:rsidRPr="00962FE9">
        <w:rPr>
          <w:b/>
          <w:bCs/>
        </w:rPr>
        <w:t>sprijin sub formă de capital de risc sau de capital propriu</w:t>
      </w:r>
      <w:r w:rsidRPr="00962FE9">
        <w:t> (inclusiv prin intermediul unor noi inițiative ale </w:t>
      </w:r>
      <w:hyperlink r:id="rId128" w:history="1">
        <w:r w:rsidRPr="00962FE9">
          <w:rPr>
            <w:rStyle w:val="Hyperlink"/>
            <w:szCs w:val="24"/>
          </w:rPr>
          <w:t>programului Accelerator al CEI</w:t>
        </w:r>
      </w:hyperlink>
      <w:r w:rsidRPr="00962FE9">
        <w:t> și ale </w:t>
      </w:r>
      <w:proofErr w:type="spellStart"/>
      <w:r w:rsidRPr="00962FE9">
        <w:fldChar w:fldCharType="begin"/>
      </w:r>
      <w:r w:rsidRPr="00962FE9">
        <w:instrText>HYPERLINK "https://investeu.europa.eu/investeu-programme_en"</w:instrText>
      </w:r>
      <w:r w:rsidRPr="00962FE9">
        <w:fldChar w:fldCharType="separate"/>
      </w:r>
      <w:r w:rsidRPr="00962FE9">
        <w:rPr>
          <w:rStyle w:val="Hyperlink"/>
          <w:szCs w:val="24"/>
        </w:rPr>
        <w:t>InvestEU</w:t>
      </w:r>
      <w:proofErr w:type="spellEnd"/>
      <w:r w:rsidRPr="00962FE9">
        <w:fldChar w:fldCharType="end"/>
      </w:r>
      <w:r w:rsidRPr="00962FE9">
        <w:t>);</w:t>
      </w:r>
    </w:p>
    <w:p w14:paraId="377386E5" w14:textId="77777777" w:rsidR="00962FE9" w:rsidRPr="00962FE9" w:rsidRDefault="00962FE9">
      <w:pPr>
        <w:numPr>
          <w:ilvl w:val="1"/>
          <w:numId w:val="25"/>
        </w:numPr>
      </w:pPr>
      <w:r w:rsidRPr="00962FE9">
        <w:t>accelerarea </w:t>
      </w:r>
      <w:r w:rsidRPr="00962FE9">
        <w:rPr>
          <w:b/>
          <w:bCs/>
        </w:rPr>
        <w:t>dezvoltării și implementării unor </w:t>
      </w:r>
      <w:hyperlink r:id="rId129" w:history="1">
        <w:r w:rsidRPr="00962FE9">
          <w:rPr>
            <w:rStyle w:val="Hyperlink"/>
            <w:b/>
            <w:bCs/>
            <w:szCs w:val="24"/>
          </w:rPr>
          <w:t>spații europene comune ale datelor</w:t>
        </w:r>
      </w:hyperlink>
      <w:r w:rsidRPr="00962FE9">
        <w:t>, puse la dispoziția comunității IA, pentru care datele reprezintă o resursă esențială pentru antrenarea și îmbunătățirea modelelor lor. Astăzi a fost publicat și un nou </w:t>
      </w:r>
      <w:hyperlink r:id="rId130" w:history="1">
        <w:r w:rsidRPr="00962FE9">
          <w:rPr>
            <w:rStyle w:val="Hyperlink"/>
            <w:szCs w:val="24"/>
          </w:rPr>
          <w:t>document de lucru al serviciilor Comisiei privind spațiile europene comune ale datelor</w:t>
        </w:r>
      </w:hyperlink>
      <w:r w:rsidRPr="00962FE9">
        <w:t>, care oferă o imagine asupra situației la zi în acest domeniu;</w:t>
      </w:r>
    </w:p>
    <w:p w14:paraId="660AE398" w14:textId="77777777" w:rsidR="00962FE9" w:rsidRPr="00962FE9" w:rsidRDefault="00962FE9">
      <w:pPr>
        <w:numPr>
          <w:ilvl w:val="1"/>
          <w:numId w:val="25"/>
        </w:numPr>
      </w:pPr>
      <w:r w:rsidRPr="00962FE9">
        <w:rPr>
          <w:b/>
          <w:bCs/>
        </w:rPr>
        <w:lastRenderedPageBreak/>
        <w:t>inițiativa „GenAI4EU”</w:t>
      </w:r>
      <w:r w:rsidRPr="00962FE9">
        <w:t>, care urmărește să sprijine dezvoltarea de utilizări novatoare și de aplicații emergente în cele 14 ecosisteme industriale ale Europei, precum și în sectorul public. Printre domeniile de aplicare se numără robotica, sănătatea, biotehnologiile, industria prelucrătoare, mobilitatea, clima și lumile virtuale.</w:t>
      </w:r>
    </w:p>
    <w:p w14:paraId="4ACA2758" w14:textId="77777777" w:rsidR="00962FE9" w:rsidRPr="00962FE9" w:rsidRDefault="00962FE9" w:rsidP="00962FE9">
      <w:r w:rsidRPr="00962FE9">
        <w:t>De asemenea, Comisia instituie, împreună cu o mai multe state membre, </w:t>
      </w:r>
      <w:r w:rsidRPr="00962FE9">
        <w:rPr>
          <w:b/>
          <w:bCs/>
        </w:rPr>
        <w:t>două consorții pentru o infrastructură digitală europeană (EDIC):</w:t>
      </w:r>
    </w:p>
    <w:p w14:paraId="48542EBD" w14:textId="77777777" w:rsidR="00962FE9" w:rsidRPr="00962FE9" w:rsidRDefault="00962FE9">
      <w:pPr>
        <w:numPr>
          <w:ilvl w:val="0"/>
          <w:numId w:val="26"/>
        </w:numPr>
      </w:pPr>
      <w:r w:rsidRPr="00962FE9">
        <w:rPr>
          <w:b/>
          <w:bCs/>
        </w:rPr>
        <w:t>„Alianța pentru tehnologiile lingvistice”</w:t>
      </w:r>
      <w:r w:rsidRPr="00962FE9">
        <w:t> (ALT-EDIC), care urmărește să dezvolte o infrastructură europeană comună în domeniul tehnologiilor lingvistice pentru a oferi o soluție la problema lipsei de date lingvistice europene pentru antrenarea soluțiilor de IA, precum și să promoveze diversitatea lingvistică și bogăția culturală a Europei. Aceasta va sprijini dezvoltarea de modele lingvistice europene de mari dimensiuni;</w:t>
      </w:r>
    </w:p>
    <w:p w14:paraId="6091E558" w14:textId="77777777" w:rsidR="00962FE9" w:rsidRPr="00962FE9" w:rsidRDefault="00962FE9">
      <w:pPr>
        <w:numPr>
          <w:ilvl w:val="0"/>
          <w:numId w:val="26"/>
        </w:numPr>
      </w:pPr>
      <w:proofErr w:type="spellStart"/>
      <w:r w:rsidRPr="00962FE9">
        <w:rPr>
          <w:b/>
          <w:bCs/>
        </w:rPr>
        <w:t>CitiVERSE</w:t>
      </w:r>
      <w:proofErr w:type="spellEnd"/>
      <w:r w:rsidRPr="00962FE9">
        <w:rPr>
          <w:b/>
          <w:bCs/>
        </w:rPr>
        <w:t xml:space="preserve"> EDIC</w:t>
      </w:r>
      <w:r w:rsidRPr="00962FE9">
        <w:t>, care va aplica instrumente de IA de ultimă generație pentru a dezvolta și a consolida gemenii digitali locali pentru comunitățile inteligente, permițând orașelor să simuleze anumite procese și să le optimizeze, de la gestionarea traficului la gestionarea deșeurilor. </w:t>
      </w:r>
    </w:p>
    <w:p w14:paraId="58185542" w14:textId="77777777" w:rsidR="00962FE9" w:rsidRPr="00962FE9" w:rsidRDefault="00962FE9" w:rsidP="00962FE9">
      <w:pPr>
        <w:rPr>
          <w:b/>
          <w:bCs/>
        </w:rPr>
      </w:pPr>
      <w:r w:rsidRPr="00962FE9">
        <w:rPr>
          <w:b/>
          <w:bCs/>
        </w:rPr>
        <w:t>Comunicarea AI@EC</w:t>
      </w:r>
    </w:p>
    <w:p w14:paraId="388B9B38" w14:textId="77777777" w:rsidR="00962FE9" w:rsidRPr="00962FE9" w:rsidRDefault="00962FE9" w:rsidP="00962FE9">
      <w:r w:rsidRPr="00962FE9">
        <w:t>Comisia a adoptat astăzi și o </w:t>
      </w:r>
      <w:hyperlink r:id="rId131" w:history="1">
        <w:r w:rsidRPr="00962FE9">
          <w:rPr>
            <w:rStyle w:val="Hyperlink"/>
            <w:szCs w:val="24"/>
          </w:rPr>
          <w:t>comunicare</w:t>
        </w:r>
      </w:hyperlink>
      <w:r w:rsidRPr="00962FE9">
        <w:t> în care își prezintă abordarea strategică în ceea ce privește utilizarea inteligenței artificiale. Prin această viziune strategică, Comisia prefigurează punerea în aplicare a Regulamentului UE privind IA și se pregătește la nivel intern pentru momentul respectiv. Comunicarea include acțiuni concrete cu privire la modul în care Comisia își va consolida capacitatea instituțională și operațională pentru a asigura dezvoltarea și utilizarea unei IA de încredere, sigure și etice. Comisia se pregătește, de asemenea, să ajute administrațiile publice din UE să adopte și să utilizeze inteligența artificială.</w:t>
      </w:r>
    </w:p>
    <w:p w14:paraId="5ECE8FCE" w14:textId="77777777" w:rsidR="00962FE9" w:rsidRPr="00962FE9" w:rsidRDefault="00962FE9" w:rsidP="00962FE9">
      <w:pPr>
        <w:rPr>
          <w:b/>
          <w:bCs/>
        </w:rPr>
      </w:pPr>
      <w:r w:rsidRPr="00962FE9">
        <w:rPr>
          <w:b/>
          <w:bCs/>
        </w:rPr>
        <w:t>Etapele următoare</w:t>
      </w:r>
    </w:p>
    <w:p w14:paraId="356FB138" w14:textId="77777777" w:rsidR="00962FE9" w:rsidRPr="00962FE9" w:rsidRDefault="00962FE9" w:rsidP="00962FE9">
      <w:r w:rsidRPr="00962FE9">
        <w:t>În etapa următoare, Parlamentul European și Consiliul vor analiza modificările propuse de Comisie cu privire la </w:t>
      </w:r>
      <w:hyperlink r:id="rId132" w:history="1">
        <w:r w:rsidRPr="00962FE9">
          <w:rPr>
            <w:rStyle w:val="Hyperlink"/>
            <w:szCs w:val="24"/>
          </w:rPr>
          <w:t>Regulamentul privind instituirea întreprinderii comune pentru calculul european de înaltă performanță</w:t>
        </w:r>
      </w:hyperlink>
      <w:r w:rsidRPr="00962FE9">
        <w:t>.</w:t>
      </w:r>
    </w:p>
    <w:p w14:paraId="18EE93F4" w14:textId="77777777" w:rsidR="00962FE9" w:rsidRPr="00962FE9" w:rsidRDefault="00962FE9" w:rsidP="00962FE9">
      <w:r w:rsidRPr="00962FE9">
        <w:t>În cadrul Comisiei se va înființa Oficiul pentru AI, care va pune în aplicare viitorul Regulament privind IA la nivelul UE și va supraveghea normele aplicabile modelelor și sistemele de IA de uz general. Oficiul ar trebui să devină un organism central de coordonare pentru politica UE în domeniul IA și să coopereze cu alte servicii ale Comisiei, organe ale UE, cu statele membre și cu comunitatea părților interesate. Oficiul va avea o vocație internațională și va promova abordarea UE în ceea ce privește guvernanța IA, contribuind, de asemenea, la activitățile internaționale ale UE în domeniul IA. La nivel mai general, Oficiul pentru IA ar trebui să consolideze cunoștințele și înțelegerea cu privire la IA și să promoveze adoptarea pe scară largă a IA și inovarea în acest domeniu. Decizia de instituire a Oficiului pentru IA va intra în vigoare la 21 februarie 2024*.</w:t>
      </w:r>
    </w:p>
    <w:p w14:paraId="13AEAC9E" w14:textId="77777777" w:rsidR="00962FE9" w:rsidRPr="00962FE9" w:rsidRDefault="00962FE9" w:rsidP="00962FE9">
      <w:r w:rsidRPr="00962FE9">
        <w:t xml:space="preserve">Statele membre urmează acum, cu sprijinul Comisiei, să instituie consorțiile pentru o infrastructură digitală europeană ALT-EDIC și </w:t>
      </w:r>
      <w:proofErr w:type="spellStart"/>
      <w:r w:rsidRPr="00962FE9">
        <w:t>CitiVERSE</w:t>
      </w:r>
      <w:proofErr w:type="spellEnd"/>
      <w:r w:rsidRPr="00962FE9">
        <w:t xml:space="preserve"> EDIC. </w:t>
      </w:r>
    </w:p>
    <w:p w14:paraId="2F20ECFC" w14:textId="77777777" w:rsidR="00962FE9" w:rsidRPr="00962FE9" w:rsidRDefault="00962FE9" w:rsidP="00962FE9">
      <w:pPr>
        <w:rPr>
          <w:b/>
          <w:bCs/>
        </w:rPr>
      </w:pPr>
      <w:r w:rsidRPr="00962FE9">
        <w:rPr>
          <w:b/>
          <w:bCs/>
        </w:rPr>
        <w:t>Context</w:t>
      </w:r>
    </w:p>
    <w:p w14:paraId="1D30533F" w14:textId="77777777" w:rsidR="00962FE9" w:rsidRPr="00962FE9" w:rsidRDefault="00962FE9" w:rsidP="00962FE9">
      <w:r w:rsidRPr="00962FE9">
        <w:t>Comisia facilitează și consolidează cooperarea în domeniul IA în întreaga UE de mulți ani, cu scopul de a stimula competitivitatea și a asigura încrederea, pe baza valorilor UE. </w:t>
      </w:r>
      <w:hyperlink r:id="rId133" w:history="1">
        <w:r w:rsidRPr="00962FE9">
          <w:rPr>
            <w:rStyle w:val="Hyperlink"/>
            <w:szCs w:val="24"/>
          </w:rPr>
          <w:t>Cartea albă privind IA</w:t>
        </w:r>
      </w:hyperlink>
      <w:r w:rsidRPr="00962FE9">
        <w:t>, publicată de Comisie în 2020, a stabilit o viziune clară pentru IA în Europa: un ecosistem bazat pe excelență și încredere. În aprilie 2021, Comisia </w:t>
      </w:r>
      <w:hyperlink r:id="rId134" w:history="1">
        <w:r w:rsidRPr="00962FE9">
          <w:rPr>
            <w:rStyle w:val="Hyperlink"/>
            <w:szCs w:val="24"/>
          </w:rPr>
          <w:t>a prezentat propunerea de Regulament al UE privind IA</w:t>
        </w:r>
      </w:hyperlink>
      <w:r w:rsidRPr="00962FE9">
        <w:t> și un nou </w:t>
      </w:r>
      <w:hyperlink r:id="rId135" w:history="1">
        <w:r w:rsidRPr="00962FE9">
          <w:rPr>
            <w:rStyle w:val="Hyperlink"/>
            <w:szCs w:val="24"/>
          </w:rPr>
          <w:t>Plan coordonat</w:t>
        </w:r>
      </w:hyperlink>
      <w:r w:rsidRPr="00962FE9">
        <w:t> cu statele membre, pentru a garanta siguranța și drepturile fundamentale ale cetățenilor și ale întreprinderilor, consolidând în același timp investițiile și inovarea în toate țările UE. Regulamentul UE privind IA a fost </w:t>
      </w:r>
      <w:hyperlink r:id="rId136" w:history="1">
        <w:r w:rsidRPr="00962FE9">
          <w:rPr>
            <w:rStyle w:val="Hyperlink"/>
            <w:szCs w:val="24"/>
          </w:rPr>
          <w:t xml:space="preserve">convenit provizoriu de </w:t>
        </w:r>
        <w:proofErr w:type="spellStart"/>
        <w:r w:rsidRPr="00962FE9">
          <w:rPr>
            <w:rStyle w:val="Hyperlink"/>
            <w:szCs w:val="24"/>
          </w:rPr>
          <w:t>colegiuitori</w:t>
        </w:r>
        <w:proofErr w:type="spellEnd"/>
        <w:r w:rsidRPr="00962FE9">
          <w:rPr>
            <w:rStyle w:val="Hyperlink"/>
            <w:szCs w:val="24"/>
          </w:rPr>
          <w:t xml:space="preserve"> în decembrie 2023</w:t>
        </w:r>
      </w:hyperlink>
      <w:r w:rsidRPr="00962FE9">
        <w:t> și este primul act legislativ cuprinzător din lume privind inteligența artificială.</w:t>
      </w:r>
    </w:p>
    <w:p w14:paraId="61F6473D" w14:textId="77777777" w:rsidR="00962FE9" w:rsidRPr="00962FE9" w:rsidRDefault="00962FE9" w:rsidP="00962FE9">
      <w:pPr>
        <w:rPr>
          <w:b/>
          <w:bCs/>
        </w:rPr>
      </w:pPr>
      <w:r w:rsidRPr="00962FE9">
        <w:rPr>
          <w:b/>
          <w:bCs/>
        </w:rPr>
        <w:t>Informații suplimentare</w:t>
      </w:r>
    </w:p>
    <w:p w14:paraId="4017E792" w14:textId="77777777" w:rsidR="00962FE9" w:rsidRPr="00962FE9" w:rsidRDefault="00E90258" w:rsidP="00962FE9">
      <w:hyperlink r:id="rId137" w:history="1">
        <w:r w:rsidR="00962FE9" w:rsidRPr="00962FE9">
          <w:rPr>
            <w:rStyle w:val="Hyperlink"/>
            <w:szCs w:val="24"/>
          </w:rPr>
          <w:t>Comunicarea UE privind întreprinderile nou-înființate și inovarea în domeniul IA</w:t>
        </w:r>
      </w:hyperlink>
    </w:p>
    <w:p w14:paraId="701BA1E7" w14:textId="77777777" w:rsidR="00962FE9" w:rsidRPr="00962FE9" w:rsidRDefault="00E90258" w:rsidP="00962FE9">
      <w:hyperlink r:id="rId138" w:tgtFrame="_blank" w:tooltip="https://digital-strategy.ec.europa.eu/ro/news-redirect/814903" w:history="1">
        <w:r w:rsidR="00962FE9" w:rsidRPr="00962FE9">
          <w:rPr>
            <w:rStyle w:val="Hyperlink"/>
            <w:szCs w:val="24"/>
          </w:rPr>
          <w:t>Modificarea adusă Regulamentului privind instituirea întreprinderii comune pentru calculul european de înaltă performanță </w:t>
        </w:r>
      </w:hyperlink>
      <w:r w:rsidR="00962FE9" w:rsidRPr="00962FE9">
        <w:t>  </w:t>
      </w:r>
    </w:p>
    <w:p w14:paraId="6F1F2143" w14:textId="77777777" w:rsidR="00962FE9" w:rsidRPr="00962FE9" w:rsidRDefault="00E90258" w:rsidP="00962FE9">
      <w:hyperlink r:id="rId139" w:history="1">
        <w:r w:rsidR="00962FE9" w:rsidRPr="00962FE9">
          <w:rPr>
            <w:rStyle w:val="Hyperlink"/>
            <w:szCs w:val="24"/>
          </w:rPr>
          <w:t>Regulamentul UE privind inteligența artificială</w:t>
        </w:r>
      </w:hyperlink>
    </w:p>
    <w:p w14:paraId="184BFB68" w14:textId="77777777" w:rsidR="00962FE9" w:rsidRPr="00962FE9" w:rsidRDefault="00E90258" w:rsidP="00962FE9">
      <w:hyperlink r:id="rId140" w:history="1">
        <w:r w:rsidR="00962FE9" w:rsidRPr="00962FE9">
          <w:rPr>
            <w:rStyle w:val="Hyperlink"/>
            <w:szCs w:val="24"/>
          </w:rPr>
          <w:t>Decizia Comisiei de instituire a Oficiului european pentru inteligența artificială</w:t>
        </w:r>
      </w:hyperlink>
    </w:p>
    <w:p w14:paraId="35F88632" w14:textId="77777777" w:rsidR="00962FE9" w:rsidRPr="00962FE9" w:rsidRDefault="00E90258" w:rsidP="00962FE9">
      <w:hyperlink r:id="rId141" w:history="1">
        <w:r w:rsidR="00962FE9" w:rsidRPr="00962FE9">
          <w:rPr>
            <w:rStyle w:val="Hyperlink"/>
            <w:szCs w:val="24"/>
          </w:rPr>
          <w:t>Pactul privind IA</w:t>
        </w:r>
      </w:hyperlink>
    </w:p>
    <w:p w14:paraId="1A40F599" w14:textId="77777777" w:rsidR="00962FE9" w:rsidRPr="00962FE9" w:rsidRDefault="00E90258" w:rsidP="00962FE9">
      <w:hyperlink r:id="rId142" w:history="1">
        <w:r w:rsidR="00962FE9" w:rsidRPr="00962FE9">
          <w:rPr>
            <w:rStyle w:val="Hyperlink"/>
            <w:szCs w:val="24"/>
          </w:rPr>
          <w:t>Consorțiul pentru o infrastructură digitală europeană (EDIC).</w:t>
        </w:r>
      </w:hyperlink>
    </w:p>
    <w:p w14:paraId="491AA25B" w14:textId="77777777" w:rsidR="00962FE9" w:rsidRPr="00962FE9" w:rsidRDefault="00E90258" w:rsidP="00962FE9">
      <w:hyperlink r:id="rId143" w:tgtFrame="_blank" w:tooltip="https://digital-strategy.ec.europa.eu/ro/news-redirect/814894" w:history="1">
        <w:r w:rsidR="00962FE9" w:rsidRPr="00962FE9">
          <w:rPr>
            <w:rStyle w:val="Hyperlink"/>
            <w:szCs w:val="24"/>
          </w:rPr>
          <w:t>Documentul de lucru al serviciilor Comisiei privind spațiile europene comune ale datelor</w:t>
        </w:r>
      </w:hyperlink>
    </w:p>
    <w:p w14:paraId="535573BC" w14:textId="261A4893" w:rsidR="00962FE9" w:rsidRDefault="002B69BC" w:rsidP="002B69BC">
      <w:pPr>
        <w:pStyle w:val="separatorarticole"/>
      </w:pPr>
      <w:r>
        <w:t>*</w:t>
      </w:r>
    </w:p>
    <w:p w14:paraId="382DBD0E" w14:textId="097EACA9" w:rsidR="002B69BC" w:rsidRDefault="002B69BC" w:rsidP="002B69BC">
      <w:pPr>
        <w:pStyle w:val="TitluArticolinINFOUE"/>
      </w:pPr>
      <w:bookmarkStart w:id="171" w:name="_Toc157522090"/>
      <w:r w:rsidRPr="002B69BC">
        <w:t>Comisia decide să înregistreze două noi inițiative cetățenești europene</w:t>
      </w:r>
      <w:bookmarkEnd w:id="171"/>
    </w:p>
    <w:p w14:paraId="69DC78A6" w14:textId="77777777" w:rsidR="002B69BC" w:rsidRPr="002B69BC" w:rsidRDefault="002B69BC" w:rsidP="002B69BC">
      <w:r w:rsidRPr="002B69BC">
        <w:t>Comisia Europeană a decis să înregistreze două noi inițiative cetățenești europene, intitulate „Interzicerea practicilor de conversie în Uniunea Europeană” și „Inițiativa cetățenească europeană pentru apărarea agriculturii și a economiei rurale în Europa”.</w:t>
      </w:r>
    </w:p>
    <w:p w14:paraId="4A0D6BEB" w14:textId="77777777" w:rsidR="002B69BC" w:rsidRPr="002B69BC" w:rsidRDefault="002B69BC" w:rsidP="002B69BC">
      <w:r w:rsidRPr="002B69BC">
        <w:t>Organizatorii </w:t>
      </w:r>
      <w:r w:rsidRPr="002B69BC">
        <w:rPr>
          <w:b/>
          <w:bCs/>
        </w:rPr>
        <w:t>inițiativei „Interzicerea practicilor de conversie în Uniunea Europeană”</w:t>
      </w:r>
      <w:r w:rsidRPr="002B69BC">
        <w:t> solicită interzicerea intervențiilor care vizează schimbarea, reprimarea sau suprimarea orientării sexuale, a identității de gen și/sau a exprimării de gen a cetățenilor LGBTIQ+. Mai exact, organizatorii îi solicită Comisiei să propună o directivă care să adauge practicile de conversie pe lista infracțiunilor incriminate de UE sau să modifice propunerea de directivă privind egalitatea pentru a include o interzicere a practicilor de conversie. De asemenea, ei solicită modificarea Directivei 2012/29/UE privind drepturile victimelor, pentru a stabili standarde minime referitoare la drepturile, sprijinirea și protecția victimelor practicilor de conversie.</w:t>
      </w:r>
    </w:p>
    <w:p w14:paraId="7FF1FA9F" w14:textId="77777777" w:rsidR="002B69BC" w:rsidRPr="002B69BC" w:rsidRDefault="002B69BC" w:rsidP="002B69BC">
      <w:r w:rsidRPr="002B69BC">
        <w:rPr>
          <w:b/>
          <w:bCs/>
        </w:rPr>
        <w:t>„Inițiativa cetățenească europeană pentru apărarea agriculturii și a economiei rurale în Europa”</w:t>
      </w:r>
      <w:r w:rsidRPr="002B69BC">
        <w:t> solicită protejarea agriculturii și a economiei rurale europene printr-un cadru de reglementare. Acesta ar urma să fie bazat pe mai multe elemente, printre care utilizarea prioritară a terenurilor agricole pentru producția de alimente, garantarea suveranității alimentare și soluționarea problemelor legate de lanțul alimentar și de prețurile ridicate. Organizatorii mai solicită instituirea unui plan hidrologic european, pentru a garanta aprovizionarea cu apă și distribuția apei în întreaga UE. De asemenea, cer înființarea unei agenții a UE pentru agricultură și economia rurală, care ar urma să se asigure că agricultura și economia rurală sunt protejate în cadrul proceselor decizionale ale UE.</w:t>
      </w:r>
    </w:p>
    <w:p w14:paraId="0128A751" w14:textId="77777777" w:rsidR="002B69BC" w:rsidRPr="002B69BC" w:rsidRDefault="002B69BC" w:rsidP="002B69BC">
      <w:r w:rsidRPr="002B69BC">
        <w:t>Decizia de înregistrare a unei inițiative se bazează pe o analiză juridică a admisibilității acesteia în temeiul Regulamentului privind ICE. Aceasta nu aduce atingere concluziilor juridice și politice ale Comisiei cu privire la aceste inițiative și nici acțiunilor pe care le-ar întreprinde, după caz, dacă oricare dintre aceste inițiative obține sprijinul necesar din partea a cel puțin 1 milion de cetățeni europeni.</w:t>
      </w:r>
    </w:p>
    <w:p w14:paraId="0FA78427" w14:textId="77777777" w:rsidR="002B69BC" w:rsidRPr="002B69BC" w:rsidRDefault="002B69BC" w:rsidP="002B69BC">
      <w:r w:rsidRPr="002B69BC">
        <w:t>Întrucât ambele inițiative cetățenești europene îndeplinesc condițiile formale stabilite în legislația relevantă, Comisia consideră că acestea sunt admisibile din punct de vedere juridic. Comisia nu a analizat în acest stadiu fondul propunerilor.</w:t>
      </w:r>
    </w:p>
    <w:p w14:paraId="288588B7" w14:textId="77777777" w:rsidR="002B69BC" w:rsidRPr="002B69BC" w:rsidRDefault="002B69BC" w:rsidP="002B69BC">
      <w:r w:rsidRPr="002B69BC">
        <w:rPr>
          <w:b/>
          <w:bCs/>
        </w:rPr>
        <w:t>Etapele următoare</w:t>
      </w:r>
    </w:p>
    <w:p w14:paraId="25DA8A78" w14:textId="77777777" w:rsidR="002B69BC" w:rsidRPr="002B69BC" w:rsidRDefault="002B69BC" w:rsidP="002B69BC">
      <w:r w:rsidRPr="002B69BC">
        <w:t>După înregistrarea inițiativelor de astăzi, organizatorii au la dispoziție șase luni pentru a începe colectarea semnăturilor. Dacă în termen de un an de la începutul perioadei de colectare o inițiativă cetățenească europeană primește un milion de declarații de susținere din cel puțin șapte state membre, Comisia va trebui să dea un răspuns oficial. Ea va trebui să decidă dacă va da sau nu curs solicitărilor și să își argumenteze decizia.</w:t>
      </w:r>
    </w:p>
    <w:p w14:paraId="4BFEDF58" w14:textId="77777777" w:rsidR="002B69BC" w:rsidRPr="002B69BC" w:rsidRDefault="002B69BC" w:rsidP="002B69BC">
      <w:r w:rsidRPr="002B69BC">
        <w:rPr>
          <w:b/>
          <w:bCs/>
        </w:rPr>
        <w:t>Context</w:t>
      </w:r>
    </w:p>
    <w:p w14:paraId="0BCB0894" w14:textId="77777777" w:rsidR="002B69BC" w:rsidRPr="002B69BC" w:rsidRDefault="002B69BC" w:rsidP="002B69BC">
      <w:r w:rsidRPr="002B69BC">
        <w:t xml:space="preserve">Inițiativa cetățenească europeană a fost introdusă odată cu Tratatul de la Lisabona, ca instrument prin care cetățenii pot contribui la stabilirea agendei de lucru. A fost lansată în mod oficial în aprilie 2012. Odată înregistrată oficial, o inițiativă cetățenească europeană prevede posibilitatea ca un milion de cetățeni din cel puțin șapte state membre ale UE să invite Comisia Europeană să propună acte juridice în domeniile în care această instituție are competența de a acționa. Condițiile de admisibilitate sunt următoarele: (1) acțiunea propusă nu trebuie să se afle în mod vădit în afara sferei de competență a Comisiei de a prezenta </w:t>
      </w:r>
      <w:r w:rsidRPr="002B69BC">
        <w:lastRenderedPageBreak/>
        <w:t>o propunere de act juridic, (2) nu trebuie să fie în mod vădit abuzivă, neserioasă sau vexatorie și (3) nu trebuie să contravină în mod vădit valorilor Uniunii.</w:t>
      </w:r>
    </w:p>
    <w:p w14:paraId="0714CA38" w14:textId="77777777" w:rsidR="002B69BC" w:rsidRPr="002B69BC" w:rsidRDefault="002B69BC" w:rsidP="002B69BC">
      <w:r w:rsidRPr="002B69BC">
        <w:t>De la începutul Inițiativei cetățenești europene, Comisia a înregistrat 109 inițiative.</w:t>
      </w:r>
    </w:p>
    <w:p w14:paraId="439E7F84" w14:textId="77777777" w:rsidR="002B69BC" w:rsidRPr="002B69BC" w:rsidRDefault="002B69BC" w:rsidP="002B69BC">
      <w:r w:rsidRPr="002B69BC">
        <w:rPr>
          <w:b/>
          <w:bCs/>
        </w:rPr>
        <w:t>Informații suplimentare</w:t>
      </w:r>
    </w:p>
    <w:p w14:paraId="328EB522" w14:textId="77777777" w:rsidR="002B69BC" w:rsidRPr="002B69BC" w:rsidRDefault="00E90258" w:rsidP="002B69BC">
      <w:hyperlink r:id="rId144" w:history="1">
        <w:r w:rsidR="002B69BC" w:rsidRPr="002B69BC">
          <w:rPr>
            <w:rStyle w:val="Hyperlink"/>
            <w:szCs w:val="24"/>
          </w:rPr>
          <w:t>Interzicerea practicilor de conversie în Uniunea Europeană</w:t>
        </w:r>
      </w:hyperlink>
    </w:p>
    <w:p w14:paraId="27C7AC73" w14:textId="77777777" w:rsidR="002B69BC" w:rsidRPr="002B69BC" w:rsidRDefault="00E90258" w:rsidP="002B69BC">
      <w:hyperlink r:id="rId145" w:history="1">
        <w:r w:rsidR="002B69BC" w:rsidRPr="002B69BC">
          <w:rPr>
            <w:rStyle w:val="Hyperlink"/>
            <w:szCs w:val="24"/>
          </w:rPr>
          <w:t>Inițiativa cetățenească europeană pentru apărarea agriculturii și a economiei rurale în Europa</w:t>
        </w:r>
      </w:hyperlink>
    </w:p>
    <w:p w14:paraId="322F7C1D" w14:textId="77777777" w:rsidR="002B69BC" w:rsidRPr="002B69BC" w:rsidRDefault="00E90258" w:rsidP="002B69BC">
      <w:hyperlink r:id="rId146" w:history="1">
        <w:r w:rsidR="002B69BC" w:rsidRPr="002B69BC">
          <w:rPr>
            <w:rStyle w:val="Hyperlink"/>
            <w:szCs w:val="24"/>
          </w:rPr>
          <w:t>Statistici ICE</w:t>
        </w:r>
      </w:hyperlink>
    </w:p>
    <w:p w14:paraId="62B9312F" w14:textId="77777777" w:rsidR="002B69BC" w:rsidRPr="002B69BC" w:rsidRDefault="00E90258" w:rsidP="002B69BC">
      <w:hyperlink r:id="rId147" w:history="1">
        <w:r w:rsidR="002B69BC" w:rsidRPr="002B69BC">
          <w:rPr>
            <w:rStyle w:val="Hyperlink"/>
            <w:szCs w:val="24"/>
          </w:rPr>
          <w:t>Inițiative pentru care se strâng în prezent semnături</w:t>
        </w:r>
      </w:hyperlink>
    </w:p>
    <w:p w14:paraId="75A0D14E" w14:textId="77777777" w:rsidR="002B69BC" w:rsidRPr="002B69BC" w:rsidRDefault="00E90258" w:rsidP="002B69BC">
      <w:hyperlink r:id="rId148" w:history="1">
        <w:r w:rsidR="002B69BC" w:rsidRPr="002B69BC">
          <w:rPr>
            <w:rStyle w:val="Hyperlink"/>
            <w:szCs w:val="24"/>
          </w:rPr>
          <w:t>Forumul Inițiativei cetățenești europene</w:t>
        </w:r>
      </w:hyperlink>
    </w:p>
    <w:p w14:paraId="358A997E" w14:textId="77777777" w:rsidR="002B69BC" w:rsidRPr="002B69BC" w:rsidRDefault="00E90258" w:rsidP="002B69BC">
      <w:hyperlink r:id="rId149" w:history="1">
        <w:r w:rsidR="002B69BC" w:rsidRPr="002B69BC">
          <w:rPr>
            <w:rStyle w:val="Hyperlink"/>
            <w:szCs w:val="24"/>
          </w:rPr>
          <w:t>Campania #EUTakeTheInitiative</w:t>
        </w:r>
      </w:hyperlink>
    </w:p>
    <w:p w14:paraId="0E1535CF" w14:textId="6B1C003B" w:rsidR="002B69BC" w:rsidRDefault="002211DC" w:rsidP="002211DC">
      <w:pPr>
        <w:pStyle w:val="separatorarticole"/>
      </w:pPr>
      <w:r>
        <w:t>*</w:t>
      </w:r>
    </w:p>
    <w:p w14:paraId="6494B53D" w14:textId="1D877303" w:rsidR="002211DC" w:rsidRDefault="002211DC" w:rsidP="002211DC">
      <w:pPr>
        <w:pStyle w:val="TitluArticolinINFOUE"/>
      </w:pPr>
      <w:bookmarkStart w:id="172" w:name="_Toc157522091"/>
      <w:r w:rsidRPr="002211DC">
        <w:t>Modalități practice de participare a comisarilor la alegerile europene și naționale</w:t>
      </w:r>
      <w:bookmarkEnd w:id="172"/>
    </w:p>
    <w:p w14:paraId="71E91A78" w14:textId="77777777" w:rsidR="00212067" w:rsidRPr="00212067" w:rsidRDefault="00212067" w:rsidP="00212067">
      <w:r w:rsidRPr="00212067">
        <w:t>Comisia Europeană a publicat, pe baza orientărilor adoptate în 2019, </w:t>
      </w:r>
      <w:r w:rsidRPr="00212067">
        <w:rPr>
          <w:b/>
          <w:bCs/>
        </w:rPr>
        <w:t>orientări consolidate privind standardele etice aplicabile membrilor Comisiei care participă la campaniile electorale pentru Parlamentul European</w:t>
      </w:r>
      <w:r w:rsidRPr="00212067">
        <w:t>. În plus, au fost, de asemenea, elaborate orientări specifice privind participarea membrilor Comisiei la </w:t>
      </w:r>
      <w:r w:rsidRPr="00212067">
        <w:rPr>
          <w:b/>
          <w:bCs/>
        </w:rPr>
        <w:t>campaniile electorale de la nivelul statelor membre</w:t>
      </w:r>
      <w:r w:rsidRPr="00212067">
        <w:t>.</w:t>
      </w:r>
    </w:p>
    <w:p w14:paraId="16A973DE" w14:textId="77777777" w:rsidR="00212067" w:rsidRPr="00212067" w:rsidRDefault="00212067" w:rsidP="00212067">
      <w:r w:rsidRPr="00212067">
        <w:t>Ambele orientări se bazează pe </w:t>
      </w:r>
      <w:hyperlink r:id="rId150" w:anchor="documents" w:history="1">
        <w:r w:rsidRPr="00212067">
          <w:rPr>
            <w:rStyle w:val="Hyperlink"/>
            <w:szCs w:val="24"/>
          </w:rPr>
          <w:t>avizele</w:t>
        </w:r>
      </w:hyperlink>
      <w:r w:rsidRPr="00212067">
        <w:t> Comitetului independent de etică al Comisiei și vor asigura aplicarea coerentă a </w:t>
      </w:r>
      <w:hyperlink r:id="rId151" w:history="1">
        <w:r w:rsidRPr="00212067">
          <w:rPr>
            <w:rStyle w:val="Hyperlink"/>
            <w:szCs w:val="24"/>
          </w:rPr>
          <w:t>Codului de conduită</w:t>
        </w:r>
      </w:hyperlink>
      <w:r w:rsidRPr="00212067">
        <w:t> pentru membrii Comisiei Europene.</w:t>
      </w:r>
    </w:p>
    <w:p w14:paraId="7DCED24D" w14:textId="77777777" w:rsidR="00212067" w:rsidRPr="00212067" w:rsidRDefault="00212067" w:rsidP="00212067">
      <w:r w:rsidRPr="00212067">
        <w:rPr>
          <w:b/>
          <w:bCs/>
        </w:rPr>
        <w:t>Norme consolidate</w:t>
      </w:r>
      <w:bookmarkStart w:id="173" w:name="_Hlk156898880"/>
      <w:bookmarkEnd w:id="173"/>
    </w:p>
    <w:p w14:paraId="0266DF32" w14:textId="77777777" w:rsidR="00212067" w:rsidRPr="00212067" w:rsidRDefault="00212067" w:rsidP="00212067">
      <w:r w:rsidRPr="00212067">
        <w:t>Din 2018, membrii Comisiei pot participa la campaniile electorale europene fără să-și ia concediu fără plată. Orientările se bazează pe experiența dobândită în timpul alegerilor europene din 2019, când a fost aplicată pentru prima dată această nouă abordare, și pe experiența legată de participarea membrilor Comisiei la campaniile electorale naționale în anii precedenți. În special, orientările garantează o </w:t>
      </w:r>
      <w:r w:rsidRPr="00212067">
        <w:rPr>
          <w:b/>
          <w:bCs/>
        </w:rPr>
        <w:t>separare clară între sarcinile îndeplinite în cadrul Comisiei și activitățile legate de campaniile electorale</w:t>
      </w:r>
      <w:r w:rsidRPr="00212067">
        <w:t>.</w:t>
      </w:r>
    </w:p>
    <w:p w14:paraId="3F8D2129" w14:textId="77777777" w:rsidR="00212067" w:rsidRPr="00212067" w:rsidRDefault="00212067" w:rsidP="00212067">
      <w:r w:rsidRPr="00212067">
        <w:t>În conformitate cu normele consolidate privind alegerile europene, membrii Comisiei:</w:t>
      </w:r>
    </w:p>
    <w:p w14:paraId="243DEAE1" w14:textId="77777777" w:rsidR="00212067" w:rsidRPr="00212067" w:rsidRDefault="00212067">
      <w:pPr>
        <w:numPr>
          <w:ilvl w:val="0"/>
          <w:numId w:val="27"/>
        </w:numPr>
      </w:pPr>
      <w:r w:rsidRPr="00212067">
        <w:t>au obligația să se abțină de la a participa o activitate de campanie înainte să fi informat președinta/colegiul cu privire la </w:t>
      </w:r>
      <w:r w:rsidRPr="00212067">
        <w:rPr>
          <w:b/>
          <w:bCs/>
        </w:rPr>
        <w:t>intenția lor de a participa</w:t>
      </w:r>
      <w:r w:rsidRPr="00212067">
        <w:t> la campania respectivă;</w:t>
      </w:r>
    </w:p>
    <w:p w14:paraId="76688111" w14:textId="77777777" w:rsidR="00212067" w:rsidRPr="00212067" w:rsidRDefault="00212067">
      <w:pPr>
        <w:numPr>
          <w:ilvl w:val="0"/>
          <w:numId w:val="27"/>
        </w:numPr>
      </w:pPr>
      <w:r w:rsidRPr="00212067">
        <w:t>au obligația </w:t>
      </w:r>
      <w:r w:rsidRPr="00212067">
        <w:rPr>
          <w:b/>
          <w:bCs/>
        </w:rPr>
        <w:t>să își asigure disponibilitatea în ceea ce privește îndeplinirea în continuare a sarcinilor încredințate</w:t>
      </w:r>
      <w:r w:rsidRPr="00212067">
        <w:t>, de exemplu să participe la sesiunile plenare sau la reuniunile comisiilor Parlamentului European, la reuniunile colegiului și la reuniunile formațiunilor Consiliului;</w:t>
      </w:r>
    </w:p>
    <w:p w14:paraId="222C6662" w14:textId="77777777" w:rsidR="00212067" w:rsidRPr="00212067" w:rsidRDefault="00212067">
      <w:pPr>
        <w:numPr>
          <w:ilvl w:val="0"/>
          <w:numId w:val="27"/>
        </w:numPr>
      </w:pPr>
      <w:r w:rsidRPr="00212067">
        <w:t>au obligația de a crea un </w:t>
      </w:r>
      <w:r w:rsidRPr="00212067">
        <w:rPr>
          <w:b/>
          <w:bCs/>
        </w:rPr>
        <w:t>cont separat pe platformele de comunicare socială</w:t>
      </w:r>
      <w:r w:rsidRPr="00212067">
        <w:t> destinat campaniei și oricăror declarații sau intervenții făcute în numele unui partid sau al unui candidat;</w:t>
      </w:r>
    </w:p>
    <w:p w14:paraId="1C608529" w14:textId="77777777" w:rsidR="00212067" w:rsidRPr="00212067" w:rsidRDefault="00212067">
      <w:pPr>
        <w:numPr>
          <w:ilvl w:val="0"/>
          <w:numId w:val="27"/>
        </w:numPr>
      </w:pPr>
      <w:r w:rsidRPr="00212067">
        <w:rPr>
          <w:b/>
          <w:bCs/>
        </w:rPr>
        <w:t>nu pot apela la resursele umane și materiale ale Comisiei pentru nicio activitate legată de campanie</w:t>
      </w:r>
      <w:r w:rsidRPr="00212067">
        <w:t> (în special pentru a redacta discursuri sau documente, a organiza călătorii etc.);</w:t>
      </w:r>
    </w:p>
    <w:p w14:paraId="3DE13B47" w14:textId="77777777" w:rsidR="00212067" w:rsidRPr="00212067" w:rsidRDefault="00212067">
      <w:pPr>
        <w:numPr>
          <w:ilvl w:val="0"/>
          <w:numId w:val="27"/>
        </w:numPr>
      </w:pPr>
      <w:r w:rsidRPr="00212067">
        <w:t>trebuie să asigure o separare clară între deplasările pe care le întreprind în exercițiul atribuțiilor lor în cadrul Comisiei și cele legate de campaniile electorale. </w:t>
      </w:r>
    </w:p>
    <w:p w14:paraId="04ABF447" w14:textId="77777777" w:rsidR="00212067" w:rsidRPr="00212067" w:rsidRDefault="00212067" w:rsidP="00212067">
      <w:r w:rsidRPr="00212067">
        <w:t>În plus, orientările de astăzi prevăd că orice sprijin financiar sau material în favoarea unei campanii și a participanților la aceasta trebuie să fie direcționat către partidul sau organizația propriu-zisă care răspunde de organizarea campaniei și să fie strict separat de interesele financiare proprii ale membrului Comisiei. </w:t>
      </w:r>
    </w:p>
    <w:p w14:paraId="53C70755" w14:textId="77777777" w:rsidR="00212067" w:rsidRPr="00212067" w:rsidRDefault="00212067" w:rsidP="00212067">
      <w:r w:rsidRPr="00212067">
        <w:t>În fine, în eventualitatea în care, pe durata campaniei, ar apărea o situație care ar putea fi percepută în mod rezonabil ca reprezentând un conflict de interese în sensul Codului de conduită, trebuie urmată procedura de gestionare a conflictelor de interese descrisă în Codul de conduită.</w:t>
      </w:r>
    </w:p>
    <w:p w14:paraId="157122EB" w14:textId="77777777" w:rsidR="00212067" w:rsidRPr="00212067" w:rsidRDefault="00212067" w:rsidP="00212067">
      <w:r w:rsidRPr="00212067">
        <w:t xml:space="preserve">În ceea ce privește alegerile desfășurate la nivelul statelor membre, Codul de conduită prevede că, în cazul în care comisarii intenționează să candideze la alegeri sau să participe în mod activ, în altă capacitate, </w:t>
      </w:r>
      <w:r w:rsidRPr="00212067">
        <w:lastRenderedPageBreak/>
        <w:t>la campaniile electorale, aceștia trebuie, spre deosebire de situația aplicabilă în cazul alegerilor europene, să se retragă din activitatea pe care o îndeplinesc în cadrul Comisiei pe toată durata implicării lor active și cel puțin pe durata desfășurării campaniei electorale. În orientările privind campaniile electorale de la nivelul statelor membre se face, de asemenea, </w:t>
      </w:r>
      <w:r w:rsidRPr="00212067">
        <w:rPr>
          <w:b/>
          <w:bCs/>
        </w:rPr>
        <w:t>o distincție clară între ce înseamnă participare activă și participare inactivă</w:t>
      </w:r>
      <w:r w:rsidRPr="00212067">
        <w:t>.</w:t>
      </w:r>
    </w:p>
    <w:p w14:paraId="30555F73" w14:textId="77777777" w:rsidR="00212067" w:rsidRPr="00212067" w:rsidRDefault="00212067" w:rsidP="00212067">
      <w:r w:rsidRPr="00212067">
        <w:rPr>
          <w:b/>
          <w:bCs/>
        </w:rPr>
        <w:t>Context</w:t>
      </w:r>
    </w:p>
    <w:p w14:paraId="563B7C98" w14:textId="77777777" w:rsidR="00212067" w:rsidRPr="00212067" w:rsidRDefault="00212067" w:rsidP="00212067">
      <w:r w:rsidRPr="00212067">
        <w:t>În conformitate cu Acordul-cadru privind relațiile dintre Parlamentul European și Comisia Europeană și cu cel mai recent Cod de conduită, intrat în vigoare în 2018, </w:t>
      </w:r>
      <w:r w:rsidRPr="00212067">
        <w:rPr>
          <w:b/>
          <w:bCs/>
        </w:rPr>
        <w:t>comisarii ar putea participa la campaniile electorale pentru Parlamentul European fără a fi nevoiți să se retragă temporar din îndeplinirea atribuțiilor lor în cadrul Comisiei</w:t>
      </w:r>
      <w:r w:rsidRPr="00212067">
        <w:t>. Pentru aceasta, ei trebuie, de asemenea, să vegheze la respectarea principiilor independenței, integrității și discreției, în conformitate cu articolul 245 din tratat.</w:t>
      </w:r>
    </w:p>
    <w:p w14:paraId="4327A770" w14:textId="77777777" w:rsidR="00212067" w:rsidRPr="00212067" w:rsidRDefault="00212067" w:rsidP="00212067">
      <w:r w:rsidRPr="00212067">
        <w:t>Prin elaborarea unor orientări specifice pentru comisari referitoare la participarea la campaniile electorale naționale, Comisia își onorează, de asemenea, angajamentul anterior recunoscut de Ombudsmanul European.</w:t>
      </w:r>
    </w:p>
    <w:p w14:paraId="634F53D2" w14:textId="77777777" w:rsidR="00212067" w:rsidRPr="00212067" w:rsidRDefault="00212067" w:rsidP="00212067">
      <w:r w:rsidRPr="00212067">
        <w:rPr>
          <w:b/>
          <w:bCs/>
        </w:rPr>
        <w:t>Informații suplimentare</w:t>
      </w:r>
    </w:p>
    <w:p w14:paraId="754F7AD9" w14:textId="77777777" w:rsidR="00212067" w:rsidRPr="00212067" w:rsidRDefault="00E90258" w:rsidP="00212067">
      <w:hyperlink r:id="rId152" w:history="1">
        <w:r w:rsidR="00212067" w:rsidRPr="00212067">
          <w:rPr>
            <w:rStyle w:val="Hyperlink"/>
            <w:szCs w:val="24"/>
          </w:rPr>
          <w:t>Orientări actualizate privind standardele etice care reglementează participarea membrilor Comisiei Europene la campania electorală pentru Parlamentul European</w:t>
        </w:r>
      </w:hyperlink>
    </w:p>
    <w:p w14:paraId="0528D5B1" w14:textId="77777777" w:rsidR="00212067" w:rsidRPr="00212067" w:rsidRDefault="00E90258" w:rsidP="00212067">
      <w:hyperlink r:id="rId153" w:history="1">
        <w:r w:rsidR="00212067" w:rsidRPr="00212067">
          <w:rPr>
            <w:rStyle w:val="Hyperlink"/>
            <w:szCs w:val="24"/>
          </w:rPr>
          <w:t>Noi orientări privind participarea membrilor Comisiei Europene la campaniile electorale la nivelul statelor membre</w:t>
        </w:r>
      </w:hyperlink>
    </w:p>
    <w:p w14:paraId="0A9A8859" w14:textId="77777777" w:rsidR="00212067" w:rsidRPr="00212067" w:rsidRDefault="00E90258" w:rsidP="00212067">
      <w:hyperlink r:id="rId154" w:history="1">
        <w:r w:rsidR="00212067" w:rsidRPr="00212067">
          <w:rPr>
            <w:rStyle w:val="Hyperlink"/>
            <w:szCs w:val="24"/>
          </w:rPr>
          <w:t>Avizul din 2022 al Comitetului independent de etică instituit de Comisia Europeană privind standardele etice care reglementează participarea membrilor Comisiei Europene la campaniile electorale la nivelul statelor membre</w:t>
        </w:r>
      </w:hyperlink>
    </w:p>
    <w:p w14:paraId="656D75C7" w14:textId="77777777" w:rsidR="00212067" w:rsidRPr="00212067" w:rsidRDefault="00E90258" w:rsidP="00212067">
      <w:hyperlink r:id="rId155" w:history="1">
        <w:r w:rsidR="00212067" w:rsidRPr="00212067">
          <w:rPr>
            <w:rStyle w:val="Hyperlink"/>
            <w:szCs w:val="24"/>
          </w:rPr>
          <w:t>Avizul din 2018 al Comitetului independent de etică instituit de Comisia Europeană privind standardele etice care reglementează participarea membrilor Comisiei Europene la campaniile electorale legate de alegerile pentru Parlamentul European din 2019</w:t>
        </w:r>
      </w:hyperlink>
    </w:p>
    <w:p w14:paraId="334C3D05" w14:textId="77777777" w:rsidR="00212067" w:rsidRPr="00212067" w:rsidRDefault="00E90258" w:rsidP="00212067">
      <w:hyperlink r:id="rId156" w:history="1">
        <w:r w:rsidR="00212067" w:rsidRPr="00212067">
          <w:rPr>
            <w:rStyle w:val="Hyperlink"/>
            <w:szCs w:val="24"/>
          </w:rPr>
          <w:t>Orientările din 2019 privind standardele etice pentru participarea membrilor Comisiei Europene la campania electorală   </w:t>
        </w:r>
      </w:hyperlink>
      <w:r w:rsidR="00212067" w:rsidRPr="00212067">
        <w:t> </w:t>
      </w:r>
    </w:p>
    <w:p w14:paraId="0ECDA79C" w14:textId="77777777" w:rsidR="00212067" w:rsidRPr="00212067" w:rsidRDefault="00E90258" w:rsidP="00212067">
      <w:hyperlink r:id="rId157" w:history="1">
        <w:r w:rsidR="00212067" w:rsidRPr="00212067">
          <w:rPr>
            <w:rStyle w:val="Hyperlink"/>
            <w:szCs w:val="24"/>
          </w:rPr>
          <w:t>Acordul-cadru privind relațiile dintre Parlamentul European și Comisia Europeană</w:t>
        </w:r>
      </w:hyperlink>
    </w:p>
    <w:p w14:paraId="02A3C765" w14:textId="77777777" w:rsidR="00212067" w:rsidRPr="00212067" w:rsidRDefault="00212067" w:rsidP="00212067">
      <w:bookmarkStart w:id="174" w:name="_Hlk156988219"/>
      <w:bookmarkEnd w:id="174"/>
      <w:r w:rsidRPr="00212067">
        <w:t>Textul </w:t>
      </w:r>
      <w:hyperlink r:id="rId158" w:history="1">
        <w:r w:rsidRPr="00212067">
          <w:rPr>
            <w:rStyle w:val="Hyperlink"/>
            <w:szCs w:val="24"/>
          </w:rPr>
          <w:t>articolului 245</w:t>
        </w:r>
      </w:hyperlink>
      <w:r w:rsidRPr="00212067">
        <w:t> din </w:t>
      </w:r>
      <w:hyperlink r:id="rId159" w:history="1">
        <w:r w:rsidRPr="00212067">
          <w:rPr>
            <w:rStyle w:val="Hyperlink"/>
            <w:szCs w:val="24"/>
          </w:rPr>
          <w:t>Tratatul privind funcționarea Uniunii Europene</w:t>
        </w:r>
      </w:hyperlink>
    </w:p>
    <w:p w14:paraId="005D92A4" w14:textId="603D83EF" w:rsidR="002211DC" w:rsidRDefault="00212067" w:rsidP="00212067">
      <w:pPr>
        <w:pStyle w:val="separatorarticole"/>
      </w:pPr>
      <w:r>
        <w:t>*</w:t>
      </w:r>
    </w:p>
    <w:p w14:paraId="426761E6" w14:textId="5508C366" w:rsidR="00212067" w:rsidRDefault="00212067" w:rsidP="00212067">
      <w:pPr>
        <w:pStyle w:val="TitluArticolinINFOUE"/>
      </w:pPr>
      <w:bookmarkStart w:id="175" w:name="_Toc157522092"/>
      <w:r w:rsidRPr="00212067">
        <w:t xml:space="preserve">UE alocă 70 de milioane EUR echipelor </w:t>
      </w:r>
      <w:proofErr w:type="spellStart"/>
      <w:r w:rsidRPr="00212067">
        <w:t>rescEU</w:t>
      </w:r>
      <w:proofErr w:type="spellEnd"/>
      <w:r w:rsidRPr="00212067">
        <w:t xml:space="preserve"> pentru a întări capacitatea de pregătire în cazul unor evenimente chimice, biologice și nucleare</w:t>
      </w:r>
      <w:bookmarkEnd w:id="175"/>
    </w:p>
    <w:p w14:paraId="3F4E5D0D" w14:textId="77777777" w:rsidR="00E765BC" w:rsidRPr="00E765BC" w:rsidRDefault="00E765BC" w:rsidP="00E765BC">
      <w:r w:rsidRPr="00E765BC">
        <w:t>Comisia a alocat aproape 70 de milioane EUR pentru a finanța crearea de noi echipe și dotarea acestora cu echipamente specializate în vederea consolidării pe mai departe a pregătirii și a răspunsului la riscuri chimice, biologice, radiologice și nucleare (CBRN).</w:t>
      </w:r>
    </w:p>
    <w:p w14:paraId="3C549291" w14:textId="77777777" w:rsidR="00E765BC" w:rsidRPr="00E765BC" w:rsidRDefault="00E765BC" w:rsidP="00E765BC">
      <w:r w:rsidRPr="00E765BC">
        <w:t xml:space="preserve">Italia, Polonia și România beneficiază de această finanțare pentru a-și dezvolta capacitățile de detectare din cadrul </w:t>
      </w:r>
      <w:proofErr w:type="spellStart"/>
      <w:r w:rsidRPr="00E765BC">
        <w:t>rescEU</w:t>
      </w:r>
      <w:proofErr w:type="spellEnd"/>
      <w:r w:rsidRPr="00E765BC">
        <w:t>. Obiectivul este ca statele membre ale UE să poată beneficia de astfel de capacități prin intermediul mecanismului de protecție civilă al UE începând din 2026. Aceste instrumente vor fi utilizate pentru a detecta, a identifica, a eșantiona și a monitoriza elementele potențial contaminate ca răspuns la situații de urgență, cum ar fi accidente industriale sau incidente de securitate. De asemenea, echipele pot să sprijine activitățile de supraveghere care se derulează înainte de evenimente publice majore și, astfel, să contribuie la asigurarea unei protecții sistemice a spațiilor publice.</w:t>
      </w:r>
    </w:p>
    <w:p w14:paraId="13878C29" w14:textId="77777777" w:rsidR="00E765BC" w:rsidRPr="00E765BC" w:rsidRDefault="00E765BC" w:rsidP="00E765BC">
      <w:r w:rsidRPr="00E765BC">
        <w:rPr>
          <w:b/>
          <w:bCs/>
        </w:rPr>
        <w:t>Context</w:t>
      </w:r>
    </w:p>
    <w:p w14:paraId="5218BF4F" w14:textId="77777777" w:rsidR="00E765BC" w:rsidRPr="00E765BC" w:rsidRDefault="00E765BC" w:rsidP="00E765BC">
      <w:r w:rsidRPr="00E765BC">
        <w:t xml:space="preserve">În 2019, UE a consolidat răspunsul european colectiv la dezastre prin dezvoltarea rezervei </w:t>
      </w:r>
      <w:proofErr w:type="spellStart"/>
      <w:r w:rsidRPr="00E765BC">
        <w:t>rescEU</w:t>
      </w:r>
      <w:proofErr w:type="spellEnd"/>
      <w:r w:rsidRPr="00E765BC">
        <w:t xml:space="preserve">. Această rezervă este menită să stimuleze mecanismele de pregătire și răspuns în caz de dezastre la nivel european, de exemplu prin încurajarea interoperabilității echipamentelor și a echipelor, astfel încât, în cazul unei urgențe majore, echipele să poată răspunde ca o singură echipă integrată. Există deja rezerve </w:t>
      </w:r>
      <w:proofErr w:type="spellStart"/>
      <w:r w:rsidRPr="00E765BC">
        <w:t>rescEU</w:t>
      </w:r>
      <w:proofErr w:type="spellEnd"/>
      <w:r w:rsidRPr="00E765BC">
        <w:t xml:space="preserve"> </w:t>
      </w:r>
      <w:r w:rsidRPr="00E765BC">
        <w:lastRenderedPageBreak/>
        <w:t>pentru diverse tipuri de situații de urgență, inclusiv rezerve de echipamente medicale, materiale CBRN, aeronave de stingere a incendiilor, precum și kituri de adăpostire și de producere de energie.</w:t>
      </w:r>
    </w:p>
    <w:p w14:paraId="1A701F4E" w14:textId="77777777" w:rsidR="00E765BC" w:rsidRPr="00E765BC" w:rsidRDefault="00E765BC" w:rsidP="00E765BC">
      <w:r w:rsidRPr="00E765BC">
        <w:rPr>
          <w:b/>
          <w:bCs/>
        </w:rPr>
        <w:t>Informații suplimentare</w:t>
      </w:r>
    </w:p>
    <w:p w14:paraId="5A6DB280" w14:textId="77777777" w:rsidR="00E765BC" w:rsidRPr="00E765BC" w:rsidRDefault="00E90258" w:rsidP="00E765BC">
      <w:hyperlink r:id="rId160" w:history="1">
        <w:r w:rsidR="00E765BC" w:rsidRPr="00E765BC">
          <w:rPr>
            <w:rStyle w:val="Hyperlink"/>
            <w:szCs w:val="24"/>
          </w:rPr>
          <w:t xml:space="preserve">Fișă informativă privind </w:t>
        </w:r>
        <w:proofErr w:type="spellStart"/>
        <w:r w:rsidR="00E765BC" w:rsidRPr="00E765BC">
          <w:rPr>
            <w:rStyle w:val="Hyperlink"/>
            <w:szCs w:val="24"/>
          </w:rPr>
          <w:t>rescEU</w:t>
        </w:r>
        <w:proofErr w:type="spellEnd"/>
      </w:hyperlink>
    </w:p>
    <w:p w14:paraId="3D65B70F" w14:textId="77777777" w:rsidR="00E765BC" w:rsidRPr="00E765BC" w:rsidRDefault="00E90258" w:rsidP="00E765BC">
      <w:hyperlink r:id="rId161" w:history="1">
        <w:r w:rsidR="00E765BC" w:rsidRPr="00E765BC">
          <w:rPr>
            <w:rStyle w:val="Hyperlink"/>
            <w:szCs w:val="24"/>
          </w:rPr>
          <w:t>Fișă informativă privind mecanismul de protecție civilă al UE</w:t>
        </w:r>
      </w:hyperlink>
    </w:p>
    <w:p w14:paraId="13E66B5C" w14:textId="53275976" w:rsidR="00212067" w:rsidRDefault="00E765BC" w:rsidP="00E765BC">
      <w:pPr>
        <w:pStyle w:val="separatorarticole"/>
      </w:pPr>
      <w:r>
        <w:t>*</w:t>
      </w:r>
    </w:p>
    <w:p w14:paraId="07C74EF1" w14:textId="08C8FB6A" w:rsidR="00E765BC" w:rsidRDefault="00B01971" w:rsidP="00E765BC">
      <w:pPr>
        <w:pStyle w:val="TitluArticolinINFOUE"/>
      </w:pPr>
      <w:bookmarkStart w:id="176" w:name="_Toc157522093"/>
      <w:r w:rsidRPr="00B01971">
        <w:t xml:space="preserve">„«Niciodată așa ceva» este acum”, afirmă președinta von </w:t>
      </w:r>
      <w:proofErr w:type="spellStart"/>
      <w:r w:rsidRPr="00B01971">
        <w:t>der</w:t>
      </w:r>
      <w:proofErr w:type="spellEnd"/>
      <w:r w:rsidRPr="00B01971">
        <w:t xml:space="preserve"> </w:t>
      </w:r>
      <w:proofErr w:type="spellStart"/>
      <w:r w:rsidRPr="00B01971">
        <w:t>Leyen</w:t>
      </w:r>
      <w:proofErr w:type="spellEnd"/>
      <w:r w:rsidRPr="00B01971">
        <w:t xml:space="preserve"> înaintea Zilei Internaționale de Comemorare a Victimelor Holocaustului</w:t>
      </w:r>
      <w:bookmarkEnd w:id="176"/>
    </w:p>
    <w:p w14:paraId="6228C97E" w14:textId="77777777" w:rsidR="00B01971" w:rsidRPr="00B01971" w:rsidRDefault="00B01971" w:rsidP="00B01971">
      <w:r w:rsidRPr="00B01971">
        <w:t>27 ianuarie marchează Ziua Internațională de Comemorare a Victimelor Holocaustului și împlinirea a 79 de ani de la eliberarea lagărului de concentrare nazist Auschwitz-</w:t>
      </w:r>
      <w:proofErr w:type="spellStart"/>
      <w:r w:rsidRPr="00B01971">
        <w:t>Birkenau</w:t>
      </w:r>
      <w:proofErr w:type="spellEnd"/>
      <w:r w:rsidRPr="00B01971">
        <w:t>. Înainte de Ziua Internațională de Comemorare a Victimelor Holocaustului, președinta </w:t>
      </w:r>
      <w:r w:rsidRPr="00B01971">
        <w:rPr>
          <w:b/>
          <w:bCs/>
        </w:rPr>
        <w:t xml:space="preserve">von </w:t>
      </w:r>
      <w:proofErr w:type="spellStart"/>
      <w:r w:rsidRPr="00B01971">
        <w:rPr>
          <w:b/>
          <w:bCs/>
        </w:rPr>
        <w:t>der</w:t>
      </w:r>
      <w:proofErr w:type="spellEnd"/>
      <w:r w:rsidRPr="00B01971">
        <w:rPr>
          <w:b/>
          <w:bCs/>
        </w:rPr>
        <w:t xml:space="preserve"> </w:t>
      </w:r>
      <w:proofErr w:type="spellStart"/>
      <w:r w:rsidRPr="00B01971">
        <w:rPr>
          <w:b/>
          <w:bCs/>
        </w:rPr>
        <w:t>Leyen</w:t>
      </w:r>
      <w:proofErr w:type="spellEnd"/>
      <w:r w:rsidRPr="00B01971">
        <w:t> a declarat:</w:t>
      </w:r>
    </w:p>
    <w:p w14:paraId="51C6DCEF" w14:textId="77777777" w:rsidR="00B01971" w:rsidRPr="00B01971" w:rsidRDefault="00B01971" w:rsidP="00B01971">
      <w:r w:rsidRPr="00B01971">
        <w:rPr>
          <w:i/>
          <w:iCs/>
        </w:rPr>
        <w:t xml:space="preserve">„În urma atacurilor teroriste josnice comise de </w:t>
      </w:r>
      <w:proofErr w:type="spellStart"/>
      <w:r w:rsidRPr="00B01971">
        <w:rPr>
          <w:i/>
          <w:iCs/>
        </w:rPr>
        <w:t>Hamas</w:t>
      </w:r>
      <w:proofErr w:type="spellEnd"/>
      <w:r w:rsidRPr="00B01971">
        <w:rPr>
          <w:i/>
          <w:iCs/>
        </w:rPr>
        <w:t xml:space="preserve"> împotriva Israelului la </w:t>
      </w:r>
      <w:r w:rsidRPr="00B01971">
        <w:rPr>
          <w:b/>
          <w:bCs/>
          <w:i/>
          <w:iCs/>
        </w:rPr>
        <w:t>7 octombrie 2023</w:t>
      </w:r>
      <w:r w:rsidRPr="00B01971">
        <w:rPr>
          <w:i/>
          <w:iCs/>
        </w:rPr>
        <w:t>, comemorarea Holocaustului a căpătat un </w:t>
      </w:r>
      <w:r w:rsidRPr="00B01971">
        <w:rPr>
          <w:b/>
          <w:bCs/>
          <w:i/>
          <w:iCs/>
        </w:rPr>
        <w:t>nou sens</w:t>
      </w:r>
      <w:r w:rsidRPr="00B01971">
        <w:rPr>
          <w:i/>
          <w:iCs/>
        </w:rPr>
        <w:t>. Evreii din Europa </w:t>
      </w:r>
      <w:r w:rsidRPr="00B01971">
        <w:rPr>
          <w:b/>
          <w:bCs/>
          <w:i/>
          <w:iCs/>
        </w:rPr>
        <w:t>trăiesc din nou în frică</w:t>
      </w:r>
      <w:r w:rsidRPr="00B01971">
        <w:rPr>
          <w:i/>
          <w:iCs/>
        </w:rPr>
        <w:t>: niciun părinte nu ar trebui să se teamă să își trimită copiii la școală. Evreii sunt amenințați, hărțuiți și atacați pe stradă, în școală și la universitate. Sinagogile sunt vandalizate. Cimitirele evreiești sunt profanate.</w:t>
      </w:r>
    </w:p>
    <w:p w14:paraId="5516A7D2" w14:textId="77777777" w:rsidR="00B01971" w:rsidRPr="00B01971" w:rsidRDefault="00B01971" w:rsidP="00B01971">
      <w:r w:rsidRPr="00B01971">
        <w:rPr>
          <w:b/>
          <w:bCs/>
          <w:i/>
          <w:iCs/>
        </w:rPr>
        <w:t>Creșterea fără precedent a actelor antisemite</w:t>
      </w:r>
      <w:r w:rsidRPr="00B01971">
        <w:rPr>
          <w:i/>
          <w:iCs/>
        </w:rPr>
        <w:t xml:space="preserve"> la care am asistat în întreaga </w:t>
      </w:r>
      <w:proofErr w:type="spellStart"/>
      <w:r w:rsidRPr="00B01971">
        <w:rPr>
          <w:i/>
          <w:iCs/>
        </w:rPr>
        <w:t>Europă</w:t>
      </w:r>
      <w:proofErr w:type="spellEnd"/>
      <w:r w:rsidRPr="00B01971">
        <w:rPr>
          <w:i/>
          <w:iCs/>
        </w:rPr>
        <w:t xml:space="preserve"> ne reamintește de cea mai întunecată perioadă a istoriei noastre. Diferența acum este că suntem cu toții alături de comunitățile evreiești. </w:t>
      </w:r>
      <w:r w:rsidRPr="00B01971">
        <w:rPr>
          <w:b/>
          <w:bCs/>
          <w:i/>
          <w:iCs/>
        </w:rPr>
        <w:t>Nu este loc pentru ura antisemită</w:t>
      </w:r>
      <w:r w:rsidRPr="00B01971">
        <w:rPr>
          <w:i/>
          <w:iCs/>
        </w:rPr>
        <w:t>, mai ales aici, în Europa. Și </w:t>
      </w:r>
      <w:r w:rsidRPr="00B01971">
        <w:rPr>
          <w:b/>
          <w:bCs/>
          <w:i/>
          <w:iCs/>
        </w:rPr>
        <w:t>nimic nu justifică antisemitismul</w:t>
      </w:r>
      <w:r w:rsidRPr="00B01971">
        <w:rPr>
          <w:i/>
          <w:iCs/>
        </w:rPr>
        <w:t>.</w:t>
      </w:r>
    </w:p>
    <w:p w14:paraId="61310BD0" w14:textId="77777777" w:rsidR="00B01971" w:rsidRPr="00B01971" w:rsidRDefault="00B01971" w:rsidP="00B01971">
      <w:r w:rsidRPr="00B01971">
        <w:rPr>
          <w:i/>
          <w:iCs/>
        </w:rPr>
        <w:t xml:space="preserve">Acum, după ce au trecut trei generații de la </w:t>
      </w:r>
      <w:proofErr w:type="spellStart"/>
      <w:r w:rsidRPr="00B01971">
        <w:rPr>
          <w:i/>
          <w:iCs/>
        </w:rPr>
        <w:t>Șoah</w:t>
      </w:r>
      <w:proofErr w:type="spellEnd"/>
      <w:r w:rsidRPr="00B01971">
        <w:rPr>
          <w:i/>
          <w:iCs/>
        </w:rPr>
        <w:t>, trebuie să ne asigurăm că viața evreiască continuă să </w:t>
      </w:r>
      <w:r w:rsidRPr="00B01971">
        <w:rPr>
          <w:b/>
          <w:bCs/>
          <w:i/>
          <w:iCs/>
        </w:rPr>
        <w:t>prospere în public</w:t>
      </w:r>
      <w:r w:rsidRPr="00B01971">
        <w:rPr>
          <w:i/>
          <w:iCs/>
        </w:rPr>
        <w:t>. Nu putem accepta ca evreii să își ascundă identitatea. Susținerea vieții evreiești se află în centrul Strategiei UE de combatere a antisemitismului. Anul acesta, când comemorăm 79 de ani de la eliberarea lagărului de concentrare Auschwitz-</w:t>
      </w:r>
      <w:proofErr w:type="spellStart"/>
      <w:r w:rsidRPr="00B01971">
        <w:rPr>
          <w:i/>
          <w:iCs/>
        </w:rPr>
        <w:t>Birkenau</w:t>
      </w:r>
      <w:proofErr w:type="spellEnd"/>
      <w:r w:rsidRPr="00B01971">
        <w:rPr>
          <w:i/>
          <w:iCs/>
        </w:rPr>
        <w:t>, trebuie să ne amintim de cele 6 milioane de femei, bărbați și copii evrei, precum și de toate celelalte victime, printre care sute de mii de romi, care au fost asasinate în timpul Holocaustului.</w:t>
      </w:r>
    </w:p>
    <w:p w14:paraId="319F1350" w14:textId="77777777" w:rsidR="00B01971" w:rsidRPr="00B01971" w:rsidRDefault="00B01971" w:rsidP="00B01971">
      <w:r w:rsidRPr="00B01971">
        <w:rPr>
          <w:i/>
          <w:iCs/>
        </w:rPr>
        <w:t>Pe măsură ce se sting din viață ultimii supraviețuitori ai Holocaustului, trebuie să găsim noi forme de comemorare și să aplicăm noi metode de predare, utilizând ultimele urme ale trecutului. În acest scop, dezvoltăm o </w:t>
      </w:r>
      <w:r w:rsidRPr="00B01971">
        <w:rPr>
          <w:b/>
          <w:bCs/>
          <w:i/>
          <w:iCs/>
        </w:rPr>
        <w:t>„rețeaua de locuri în care a avut loc Holocaustul”</w:t>
      </w:r>
      <w:r w:rsidRPr="00B01971">
        <w:rPr>
          <w:i/>
          <w:iCs/>
        </w:rPr>
        <w:t>, o acțiune emblematică a Strategiei UE de combatere a antisemitismului. </w:t>
      </w:r>
      <w:r w:rsidRPr="00B01971">
        <w:rPr>
          <w:b/>
          <w:bCs/>
          <w:i/>
          <w:iCs/>
        </w:rPr>
        <w:t>Locurile memoriale</w:t>
      </w:r>
      <w:r w:rsidRPr="00B01971">
        <w:rPr>
          <w:i/>
          <w:iCs/>
        </w:rPr>
        <w:t> trebuie să fie protejate și să servească unor scopuri educative și de comemorare.</w:t>
      </w:r>
    </w:p>
    <w:p w14:paraId="3EB4BB5B" w14:textId="77777777" w:rsidR="00B01971" w:rsidRPr="00B01971" w:rsidRDefault="00B01971" w:rsidP="00B01971">
      <w:r w:rsidRPr="00B01971">
        <w:rPr>
          <w:i/>
          <w:iCs/>
        </w:rPr>
        <w:t xml:space="preserve">Trebuie să ne amintim cum a început totul: antisemitismul și ura au condus la </w:t>
      </w:r>
      <w:proofErr w:type="spellStart"/>
      <w:r w:rsidRPr="00B01971">
        <w:rPr>
          <w:i/>
          <w:iCs/>
        </w:rPr>
        <w:t>Șoah</w:t>
      </w:r>
      <w:proofErr w:type="spellEnd"/>
      <w:r w:rsidRPr="00B01971">
        <w:rPr>
          <w:i/>
          <w:iCs/>
        </w:rPr>
        <w:t>. Este de datoria noastră, ca europeni, să construim o Uniune Europeană în care să nu existe antisemitism și nicio formă de rasism și discriminare. </w:t>
      </w:r>
      <w:r w:rsidRPr="00B01971">
        <w:rPr>
          <w:b/>
          <w:bCs/>
          <w:i/>
          <w:iCs/>
        </w:rPr>
        <w:t>Dacă Europa dezamăgește evreii, Europa ne va dezamăgi pe toți. «Niciodată așa ceva» este acum!</w:t>
      </w:r>
      <w:r w:rsidRPr="00B01971">
        <w:rPr>
          <w:i/>
          <w:iCs/>
        </w:rPr>
        <w:t>”</w:t>
      </w:r>
    </w:p>
    <w:p w14:paraId="36845CFD" w14:textId="77777777" w:rsidR="00B01971" w:rsidRPr="00B01971" w:rsidRDefault="00B01971" w:rsidP="00B01971">
      <w:r w:rsidRPr="00B01971">
        <w:t> </w:t>
      </w:r>
      <w:bookmarkStart w:id="177" w:name="_Hlk156993577"/>
      <w:bookmarkEnd w:id="177"/>
      <w:r w:rsidRPr="00B01971">
        <w:rPr>
          <w:b/>
          <w:bCs/>
        </w:rPr>
        <w:t>Context</w:t>
      </w:r>
    </w:p>
    <w:p w14:paraId="0EF021F7" w14:textId="77777777" w:rsidR="00B01971" w:rsidRPr="00B01971" w:rsidRDefault="00B01971" w:rsidP="00B01971">
      <w:r w:rsidRPr="00B01971">
        <w:t>Comisia a prezentat, la 5 octombrie 2021, prima </w:t>
      </w:r>
      <w:hyperlink r:id="rId162" w:history="1">
        <w:r w:rsidRPr="00B01971">
          <w:rPr>
            <w:rStyle w:val="Hyperlink"/>
            <w:szCs w:val="24"/>
          </w:rPr>
          <w:t>strategie privind combaterea antisemitismului și susținerea vieții evreiești</w:t>
        </w:r>
      </w:hyperlink>
      <w:r w:rsidRPr="00B01971">
        <w:t>, menită să sprijine țările UE și societatea civilă în lupta împotriva antisemitismului și să susțină viața evreiască în UE. Comemorarea victimelor Holocaustului este un pilon esențial al eforturilor pentru a ne asigura că nu ne vom uita niciodată istoria.</w:t>
      </w:r>
    </w:p>
    <w:p w14:paraId="2D53C238" w14:textId="77777777" w:rsidR="00B01971" w:rsidRPr="00B01971" w:rsidRDefault="00B01971" w:rsidP="00B01971">
      <w:r w:rsidRPr="00B01971">
        <w:t>La 6 noiembrie 2023, Comisia Europeană a prezentat o comunicare intitulată </w:t>
      </w:r>
      <w:hyperlink r:id="rId163" w:history="1">
        <w:r w:rsidRPr="00B01971">
          <w:rPr>
            <w:rStyle w:val="Hyperlink"/>
            <w:szCs w:val="24"/>
          </w:rPr>
          <w:t xml:space="preserve">„Ura nu își are locul aici: o </w:t>
        </w:r>
        <w:proofErr w:type="spellStart"/>
        <w:r w:rsidRPr="00B01971">
          <w:rPr>
            <w:rStyle w:val="Hyperlink"/>
            <w:szCs w:val="24"/>
          </w:rPr>
          <w:t>Europă</w:t>
        </w:r>
        <w:proofErr w:type="spellEnd"/>
        <w:r w:rsidRPr="00B01971">
          <w:rPr>
            <w:rStyle w:val="Hyperlink"/>
            <w:szCs w:val="24"/>
          </w:rPr>
          <w:t xml:space="preserve"> unită împotriva urii”</w:t>
        </w:r>
      </w:hyperlink>
      <w:r w:rsidRPr="00B01971">
        <w:t>, în vederea intensificării protecției spațiilor publice, în special a lăcașurilor de cult evreiești, și a luptei împotriva urii online. Coordonatorul Comisiei pentru combaterea antisemitismului și susținerea vieții evreiești va deveni reprezentant special pe acest domeniu și va avea un mandat specific de aprofundare a coordonării</w:t>
      </w:r>
      <w:bookmarkStart w:id="178" w:name="_Hlk150979399"/>
      <w:bookmarkEnd w:id="178"/>
      <w:r w:rsidRPr="00B01971">
        <w:t>, inclusiv prin proiecte dedicate finanțate de UE, și de maximizare a potențialului politicilor UE de combatere a urii, online și offline.</w:t>
      </w:r>
    </w:p>
    <w:bookmarkStart w:id="179" w:name="_Hlk156998494"/>
    <w:bookmarkEnd w:id="179"/>
    <w:p w14:paraId="014EAEBF" w14:textId="77777777" w:rsidR="00B01971" w:rsidRPr="00B01971" w:rsidRDefault="00B01971" w:rsidP="00B01971">
      <w:r w:rsidRPr="00B01971">
        <w:fldChar w:fldCharType="begin"/>
      </w:r>
      <w:r w:rsidRPr="00B01971">
        <w:instrText>HYPERLINK "https://eur-lex.europa.eu/legal-content/RO/TXT/?uri=LEGISSUM%3Al33178"</w:instrText>
      </w:r>
      <w:r w:rsidRPr="00B01971">
        <w:fldChar w:fldCharType="separate"/>
      </w:r>
      <w:r w:rsidRPr="00B01971">
        <w:rPr>
          <w:rStyle w:val="Hyperlink"/>
          <w:szCs w:val="24"/>
        </w:rPr>
        <w:t>Decizia-cadru din 2008 privind combaterea rasismului și a xenofobiei</w:t>
      </w:r>
      <w:r w:rsidRPr="00B01971">
        <w:fldChar w:fldCharType="end"/>
      </w:r>
      <w:r w:rsidRPr="00B01971">
        <w:t> asigură faptul că manifestările grave de rasism și xenofobie – inclusiv apologia publică, negarea sau banalizarea Holocaustului – sunt pasibile de sancțiuni penale eficace, proporționale și disuasive. De asemenea, Comisia ia măsuri importante pentru a opri răspândirea dezinformării cu privire la Holocaust, online și offline.</w:t>
      </w:r>
    </w:p>
    <w:p w14:paraId="4292850B" w14:textId="77777777" w:rsidR="00B01971" w:rsidRPr="00B01971" w:rsidRDefault="00B01971" w:rsidP="00B01971">
      <w:r w:rsidRPr="00B01971">
        <w:lastRenderedPageBreak/>
        <w:t>Pentru a sensibiliza opinia publică și a combate denaturarea Holocaustului, Comisia a lansat campania mondială </w:t>
      </w:r>
      <w:hyperlink r:id="rId164" w:anchor="facts-slider" w:history="1">
        <w:r w:rsidRPr="00B01971">
          <w:rPr>
            <w:rStyle w:val="Hyperlink"/>
            <w:szCs w:val="24"/>
          </w:rPr>
          <w:t>#ProtectTheFacts</w:t>
        </w:r>
      </w:hyperlink>
      <w:r w:rsidRPr="00B01971">
        <w:t> împreună cu Alianța Internațională pentru Comemorarea Holocaustului (IHRA), UNESCO, OSCE, Consiliul Europei și Organizația Națiunilor Unite.</w:t>
      </w:r>
    </w:p>
    <w:p w14:paraId="0A06BE8F" w14:textId="77777777" w:rsidR="00B01971" w:rsidRPr="00B01971" w:rsidRDefault="00B01971" w:rsidP="00B01971">
      <w:bookmarkStart w:id="180" w:name="_Hlk155863205"/>
      <w:bookmarkEnd w:id="180"/>
      <w:r w:rsidRPr="00B01971">
        <w:t>În 2005, </w:t>
      </w:r>
      <w:hyperlink r:id="rId165" w:history="1">
        <w:r w:rsidRPr="00B01971">
          <w:rPr>
            <w:rStyle w:val="Hyperlink"/>
            <w:szCs w:val="24"/>
          </w:rPr>
          <w:t>Rezoluția privind comemorarea Holocaustului</w:t>
        </w:r>
      </w:hyperlink>
      <w:r w:rsidRPr="00B01971">
        <w:t> (60/7) a Adunării Generale a Organizației Națiunilor Unite a desemnat data de 27 ianuarie ca zi internațională de comemorare a victimelor Holocaustului. La 27 ianuarie 1945, forțele aliate au eliberat lagărul de concentrare și de exterminare Auschwitz-</w:t>
      </w:r>
      <w:proofErr w:type="spellStart"/>
      <w:r w:rsidRPr="00B01971">
        <w:t>Birkenau</w:t>
      </w:r>
      <w:proofErr w:type="spellEnd"/>
      <w:r w:rsidRPr="00B01971">
        <w:t>. Rezoluția îndeamnă toți membrii Organizației Națiunilor Unite să onoreze memoria victimelor Holocaustului și să încurajeze dezvoltarea de programe educaționale privind istoria Holocaustului, pentru a preveni viitoare acte de genocid. În rezoluție se solicită conservarea activă a siturilor Holocaustului care au servit drept lagăre de exterminare, lagăre de concentrare, lagăre de muncă forțată și închisori naziste.</w:t>
      </w:r>
    </w:p>
    <w:p w14:paraId="3FC91E6F" w14:textId="77777777" w:rsidR="00B01971" w:rsidRPr="00B01971" w:rsidRDefault="00B01971" w:rsidP="00B01971">
      <w:r w:rsidRPr="00B01971">
        <w:t xml:space="preserve">Comisia Europeană și statele membre ale UE s-au angajat să combată atitudinile </w:t>
      </w:r>
      <w:proofErr w:type="spellStart"/>
      <w:r w:rsidRPr="00B01971">
        <w:t>antirome</w:t>
      </w:r>
      <w:proofErr w:type="spellEnd"/>
      <w:r w:rsidRPr="00B01971">
        <w:t xml:space="preserve"> ca parte a </w:t>
      </w:r>
      <w:hyperlink r:id="rId166" w:history="1">
        <w:r w:rsidRPr="00B01971">
          <w:rPr>
            <w:rStyle w:val="Hyperlink"/>
            <w:szCs w:val="24"/>
          </w:rPr>
          <w:t>Cadrului strategic al UE privind romii</w:t>
        </w:r>
      </w:hyperlink>
      <w:r w:rsidRPr="00B01971">
        <w:t> și a </w:t>
      </w:r>
      <w:hyperlink r:id="rId167" w:history="1">
        <w:r w:rsidRPr="00B01971">
          <w:rPr>
            <w:rStyle w:val="Hyperlink"/>
            <w:szCs w:val="24"/>
          </w:rPr>
          <w:t>Recomandării Consiliului privind romii</w:t>
        </w:r>
      </w:hyperlink>
      <w:r w:rsidRPr="00B01971">
        <w:t>. La 9 ianuarie 2023, a fost adoptat primul </w:t>
      </w:r>
      <w:hyperlink r:id="rId168" w:history="1">
        <w:r w:rsidRPr="00B01971">
          <w:rPr>
            <w:rStyle w:val="Hyperlink"/>
            <w:szCs w:val="24"/>
          </w:rPr>
          <w:t>raport de evaluare a cadrelor strategice naționale pentru romi ale statelor membre</w:t>
        </w:r>
      </w:hyperlink>
      <w:r w:rsidRPr="00B01971">
        <w:t>.</w:t>
      </w:r>
    </w:p>
    <w:p w14:paraId="21A161CA" w14:textId="77777777" w:rsidR="00B01971" w:rsidRPr="00B01971" w:rsidRDefault="00B01971" w:rsidP="00B01971">
      <w:r w:rsidRPr="00B01971">
        <w:t>În cadrul programului „Cetățeni, egalitate, drepturi și valori” (CEDV), în 2024 Comisia Europeană va furniza peste 14 milioane EUR din fonduri UE pentru a sprijini proiecte consacrate memoriei istorice europene. Se va acorda o prioritate deosebită proiectelor care vizează consolidarea comemorării Holocaustului și a educației și cercetării în domeniu sau combaterea negării și denaturării Holocaustului.</w:t>
      </w:r>
    </w:p>
    <w:p w14:paraId="47315793" w14:textId="77777777" w:rsidR="00B01971" w:rsidRPr="00B01971" w:rsidRDefault="00B01971" w:rsidP="00B01971">
      <w:r w:rsidRPr="00B01971">
        <w:rPr>
          <w:b/>
          <w:bCs/>
        </w:rPr>
        <w:t>Informații suplimentare</w:t>
      </w:r>
    </w:p>
    <w:p w14:paraId="4AF99066" w14:textId="77777777" w:rsidR="00B01971" w:rsidRPr="00B01971" w:rsidRDefault="00E90258" w:rsidP="00B01971">
      <w:hyperlink r:id="rId169" w:history="1">
        <w:r w:rsidR="00B01971" w:rsidRPr="00B01971">
          <w:rPr>
            <w:rStyle w:val="Hyperlink"/>
            <w:szCs w:val="24"/>
          </w:rPr>
          <w:t>Combaterea antisemitismului</w:t>
        </w:r>
      </w:hyperlink>
    </w:p>
    <w:p w14:paraId="63256568" w14:textId="77777777" w:rsidR="00B01971" w:rsidRPr="00B01971" w:rsidRDefault="00E90258" w:rsidP="00B01971">
      <w:hyperlink r:id="rId170" w:history="1">
        <w:r w:rsidR="00B01971" w:rsidRPr="00B01971">
          <w:rPr>
            <w:rStyle w:val="Hyperlink"/>
            <w:szCs w:val="24"/>
          </w:rPr>
          <w:t xml:space="preserve">Comunicarea „Ura nu își are locul aici: o </w:t>
        </w:r>
        <w:proofErr w:type="spellStart"/>
        <w:r w:rsidR="00B01971" w:rsidRPr="00B01971">
          <w:rPr>
            <w:rStyle w:val="Hyperlink"/>
            <w:szCs w:val="24"/>
          </w:rPr>
          <w:t>Europă</w:t>
        </w:r>
        <w:proofErr w:type="spellEnd"/>
        <w:r w:rsidR="00B01971" w:rsidRPr="00B01971">
          <w:rPr>
            <w:rStyle w:val="Hyperlink"/>
            <w:szCs w:val="24"/>
          </w:rPr>
          <w:t xml:space="preserve"> unită împotriva urii”</w:t>
        </w:r>
      </w:hyperlink>
    </w:p>
    <w:p w14:paraId="3C59458B" w14:textId="2E1B392A" w:rsidR="00B01971" w:rsidRDefault="00CD7EF1" w:rsidP="00CD7EF1">
      <w:pPr>
        <w:pStyle w:val="separatorarticole"/>
      </w:pPr>
      <w:r>
        <w:t>*</w:t>
      </w:r>
    </w:p>
    <w:p w14:paraId="742C5416" w14:textId="77777777" w:rsidR="00CD7EF1" w:rsidRPr="00CD7EF1" w:rsidRDefault="00CD7EF1" w:rsidP="00CD7EF1">
      <w:pPr>
        <w:pStyle w:val="TitluArticolinINFOUE"/>
      </w:pPr>
      <w:bookmarkStart w:id="181" w:name="_Toc157522094"/>
      <w:r w:rsidRPr="00CD7EF1">
        <w:t>Combaterea traficului de persoane: Consiliul și Parlamentul European ajung la un acord pentru consolidarea normelor</w:t>
      </w:r>
      <w:bookmarkEnd w:id="181"/>
    </w:p>
    <w:p w14:paraId="63A2BB70" w14:textId="4D81E8A1" w:rsidR="00CD7EF1" w:rsidRPr="00CD7EF1" w:rsidRDefault="000118A5" w:rsidP="00CD7EF1">
      <w:r>
        <w:t>P</w:t>
      </w:r>
      <w:r w:rsidR="00CD7EF1" w:rsidRPr="00CD7EF1">
        <w:t>reședinția belgiană a Consiliului și reprezentanții Parlamentului European au ajuns la un acord provizoriu pentru a adăuga căsătoriile forțate, adopțiile ilegale și maternitatea de substituție ca tipuri de exploatare reglementate de legislația UE privind combaterea traficului de persoane. Actualizarea Directivei privind prevenirea și combaterea traficului de persoane va impune, de asemenea, țărilor UE să se asigure că persoanele care recurg cu bună știință la servicii prestate de victimele traficului de persoane se pot confrunta cu sancțiuni. Alte modificări se referă la consolidarea sprijinului și asistenței acordate victimelor, precum și la măsuri de prevenire.</w:t>
      </w:r>
    </w:p>
    <w:p w14:paraId="37326858" w14:textId="50CD7E81" w:rsidR="00CD7EF1" w:rsidRPr="00CD7EF1" w:rsidRDefault="000118A5" w:rsidP="00CD7EF1">
      <w:r w:rsidRPr="000118A5">
        <w:rPr>
          <w:i/>
          <w:iCs/>
        </w:rPr>
        <w:t>”</w:t>
      </w:r>
      <w:r w:rsidR="00CD7EF1" w:rsidRPr="00CD7EF1">
        <w:rPr>
          <w:i/>
          <w:iCs/>
        </w:rPr>
        <w:t>Traficul de persoane este un act infracțional care are un impact uman sever. Această actualizare atât de necesară a directivei va ajuta statele membre să fie mai bine pregătite pentru a combate această infracțiune abominabilă sub toate formele sale.</w:t>
      </w:r>
      <w:r w:rsidRPr="000118A5">
        <w:rPr>
          <w:i/>
          <w:iCs/>
        </w:rPr>
        <w:t>”</w:t>
      </w:r>
      <w:r>
        <w:t xml:space="preserve"> </w:t>
      </w:r>
      <w:r w:rsidR="00CD7EF1" w:rsidRPr="00CD7EF1">
        <w:t xml:space="preserve">Paul Van </w:t>
      </w:r>
      <w:proofErr w:type="spellStart"/>
      <w:r w:rsidR="00CD7EF1" w:rsidRPr="00CD7EF1">
        <w:t>Tigchelt</w:t>
      </w:r>
      <w:proofErr w:type="spellEnd"/>
      <w:r w:rsidR="00CD7EF1" w:rsidRPr="00CD7EF1">
        <w:t>, viceprim-ministru și ministrul justiției și Mării Nordului al Belgiei</w:t>
      </w:r>
    </w:p>
    <w:p w14:paraId="23D9BC75" w14:textId="77777777" w:rsidR="00CD7EF1" w:rsidRPr="00CD7EF1" w:rsidRDefault="00CD7EF1" w:rsidP="00CD7EF1">
      <w:pPr>
        <w:rPr>
          <w:b/>
          <w:bCs/>
        </w:rPr>
      </w:pPr>
      <w:r w:rsidRPr="00CD7EF1">
        <w:rPr>
          <w:b/>
          <w:bCs/>
        </w:rPr>
        <w:t>Căsătoriile forțate, adopțiile ilegale și maternitatea de substituție</w:t>
      </w:r>
    </w:p>
    <w:p w14:paraId="731F88BA" w14:textId="77777777" w:rsidR="00CD7EF1" w:rsidRPr="00CD7EF1" w:rsidRDefault="00CD7EF1" w:rsidP="00CD7EF1">
      <w:r w:rsidRPr="00CD7EF1">
        <w:t>Negociatorii Consiliului și ai Parlamentului European au convenit să menționeze în mod explicit în directivă că maternitatea de substituție, căsătoriile forțate și adopțiile ilegale reprezintă tipuri de exploatare care intră în domeniul de aplicare al definiției traficului de persoane. Traficul de persoane în scopul exploatării maternității de substituție, adică atunci când o femeie este de acord să nască un copil în numele unei alte persoane sau al unui alt cuplu care vor constitui părintele (părinții) copilului după naștere, îi va viza pe cei care constrâng sau induc în eroare femeile pentru a acționa ca mame purtătoare.</w:t>
      </w:r>
    </w:p>
    <w:p w14:paraId="1BCD3891" w14:textId="77777777" w:rsidR="00CD7EF1" w:rsidRPr="00CD7EF1" w:rsidRDefault="00CD7EF1" w:rsidP="00CD7EF1">
      <w:r w:rsidRPr="00CD7EF1">
        <w:t>Includerea acestor forme de trafic în legislația UE privind combaterea traficului de persoane va ține seama de prevalența și relevanța acestor forme de exploatare.</w:t>
      </w:r>
    </w:p>
    <w:p w14:paraId="2AFFC2DB" w14:textId="77777777" w:rsidR="00CD7EF1" w:rsidRPr="00CD7EF1" w:rsidRDefault="00CD7EF1" w:rsidP="00CD7EF1">
      <w:pPr>
        <w:rPr>
          <w:b/>
          <w:bCs/>
        </w:rPr>
      </w:pPr>
      <w:r w:rsidRPr="00CD7EF1">
        <w:rPr>
          <w:b/>
          <w:bCs/>
        </w:rPr>
        <w:t>Sancțiuni</w:t>
      </w:r>
    </w:p>
    <w:p w14:paraId="30E31D88" w14:textId="77777777" w:rsidR="00CD7EF1" w:rsidRPr="00CD7EF1" w:rsidRDefault="00CD7EF1" w:rsidP="00CD7EF1">
      <w:r w:rsidRPr="00CD7EF1">
        <w:t>La fel ca în directiva actuală, noile tipuri de exploatare (căsătoriile forțate, adopțiile ilegale și maternitatea de substituție) vor fi pasibile de o pedeapsă maximă de cel puțin cinci ani de închisoare sau de cel puțin zece ani de închisoare în cazul infracțiunilor în formă agravată.</w:t>
      </w:r>
    </w:p>
    <w:p w14:paraId="13F0B94F" w14:textId="77777777" w:rsidR="00CD7EF1" w:rsidRPr="00CD7EF1" w:rsidRDefault="00CD7EF1" w:rsidP="00CD7EF1">
      <w:r w:rsidRPr="00CD7EF1">
        <w:lastRenderedPageBreak/>
        <w:t>Consiliul și Parlamentul European au decis, de asemenea, să includă în legislație o nouă circumstanță agravantă pentru a ține seama de efectul amplificator pe care tehnologiile informației și comunicațiilor (TIC) îl pot avea în ceea ce privește traficul. Aceasta include faptul că autorul a facilitat sau a săvârșit infracțiunea de difuzare, prin intermediul TIC, de imagini, materiale video sau materiale similare de natură sexuală care implică victima.</w:t>
      </w:r>
    </w:p>
    <w:p w14:paraId="1501C971" w14:textId="77777777" w:rsidR="00CD7EF1" w:rsidRPr="00CD7EF1" w:rsidRDefault="00CD7EF1" w:rsidP="00CD7EF1">
      <w:r w:rsidRPr="00CD7EF1">
        <w:t>Sancțiunile împotriva persoanelor juridice, cum ar fi întreprinderile, trase la răspundere pentru infracțiuni de trafic de persoane vor fi, de asemenea, înăsprite. Acestea vor acoperi de acum înainte excluderea de la accesul la finanțare publică, inclusiv procedurile de licitație, granturile, concesiunile și licențele, precum și retragerea permiselor și a autorizațiilor de exercitare a activităților care au dus la săvârșirea infracțiunii.</w:t>
      </w:r>
    </w:p>
    <w:p w14:paraId="0099C14E" w14:textId="77777777" w:rsidR="00CD7EF1" w:rsidRPr="00CD7EF1" w:rsidRDefault="00CD7EF1" w:rsidP="00CD7EF1">
      <w:pPr>
        <w:rPr>
          <w:b/>
          <w:bCs/>
        </w:rPr>
      </w:pPr>
      <w:r w:rsidRPr="00CD7EF1">
        <w:rPr>
          <w:b/>
          <w:bCs/>
        </w:rPr>
        <w:t>Recurgerea la servicii prestate de victime ale traficului de persoane</w:t>
      </w:r>
    </w:p>
    <w:p w14:paraId="25998B3B" w14:textId="77777777" w:rsidR="00CD7EF1" w:rsidRPr="00CD7EF1" w:rsidRDefault="00CD7EF1" w:rsidP="00CD7EF1">
      <w:r w:rsidRPr="00CD7EF1">
        <w:t>Acordul dintre Consiliu și Parlamentul European prevede că, dacă o persoană care recurge la servicii prestate de o victimă a traficului de persoane știe că este vorba despre o victimă a traficului de persoane, statele membre trebuie să incrimineze fapta respectivă. În astfel de cazuri, statele membre trebuie să se asigure că infracțiunea este pasibilă de sancțiuni eficace, proporționale și disuasive.</w:t>
      </w:r>
    </w:p>
    <w:p w14:paraId="0E7F0B43" w14:textId="77777777" w:rsidR="00CD7EF1" w:rsidRPr="00CD7EF1" w:rsidRDefault="00CD7EF1" w:rsidP="00CD7EF1">
      <w:r w:rsidRPr="00CD7EF1">
        <w:t>În temeiul legislației actuale, statele membre ar trebui să ia în considerare în vederea incriminării doar recurgerea la servicii prestate de victime exploatate de traficanți de persoane.</w:t>
      </w:r>
    </w:p>
    <w:p w14:paraId="3ADFCA7E" w14:textId="77777777" w:rsidR="00CD7EF1" w:rsidRPr="00CD7EF1" w:rsidRDefault="00CD7EF1" w:rsidP="00CD7EF1">
      <w:pPr>
        <w:rPr>
          <w:b/>
          <w:bCs/>
        </w:rPr>
      </w:pPr>
      <w:r w:rsidRPr="00CD7EF1">
        <w:rPr>
          <w:b/>
          <w:bCs/>
        </w:rPr>
        <w:t>Etapele următoare</w:t>
      </w:r>
    </w:p>
    <w:p w14:paraId="366807FF" w14:textId="77777777" w:rsidR="00CD7EF1" w:rsidRPr="00CD7EF1" w:rsidRDefault="00CD7EF1" w:rsidP="00CD7EF1">
      <w:r w:rsidRPr="00CD7EF1">
        <w:t>Acordul provizoriu de astăzi va fi transmis reprezentanților statelor membre în cadrul Consiliului (</w:t>
      </w:r>
      <w:proofErr w:type="spellStart"/>
      <w:r w:rsidRPr="00CD7EF1">
        <w:t>Coreper</w:t>
      </w:r>
      <w:proofErr w:type="spellEnd"/>
      <w:r w:rsidRPr="00CD7EF1">
        <w:t>) spre confirmare. Directiva actualizată va trebui de asemenea să fie adoptată în mod formal de ambele instituții.</w:t>
      </w:r>
    </w:p>
    <w:p w14:paraId="5007970E" w14:textId="77777777" w:rsidR="00CD7EF1" w:rsidRPr="00CD7EF1" w:rsidRDefault="00CD7EF1" w:rsidP="00CD7EF1">
      <w:pPr>
        <w:rPr>
          <w:b/>
          <w:bCs/>
        </w:rPr>
      </w:pPr>
      <w:r w:rsidRPr="00CD7EF1">
        <w:rPr>
          <w:b/>
          <w:bCs/>
        </w:rPr>
        <w:t>Informații generale</w:t>
      </w:r>
    </w:p>
    <w:p w14:paraId="4E3AD09F" w14:textId="77777777" w:rsidR="00CD7EF1" w:rsidRPr="00CD7EF1" w:rsidRDefault="00CD7EF1" w:rsidP="00CD7EF1">
      <w:r w:rsidRPr="00CD7EF1">
        <w:t>În 2011, UE a adoptat o directivă privind prevenirea și combaterea traficului de persoane și protejarea victimelor acestei infracțiuni. Acesta este un instrument-cheie în lupta împotriva traficului de persoane, deoarece stabilește norme minime privind definiția (la nivel național) a infracțiunilor și a sancțiunilor. Directiva include, de asemenea, norme la nivelul UE menite să asigure o mai bună prevenire și protecție a victimelor.</w:t>
      </w:r>
    </w:p>
    <w:p w14:paraId="41624A1D" w14:textId="77777777" w:rsidR="00CD7EF1" w:rsidRPr="00CD7EF1" w:rsidRDefault="00CD7EF1" w:rsidP="00CD7EF1">
      <w:r w:rsidRPr="00CD7EF1">
        <w:t>Potrivit datelor Comisiei Europene, exploatarea sexuală și exploatarea prin muncă sunt principalele scopuri ale traficului de persoane. Cu toate acestea, cerșetoria sau prelevarea de organe, menționate deja în mod explicit în directiva din 2011, și căsătoriile forțate și adopțiile ilegale, care nu sunt menționate în mod explicit, reprezentau 11 % din totalul victimelor din UE în 2020.</w:t>
      </w:r>
    </w:p>
    <w:p w14:paraId="72C21904" w14:textId="77777777" w:rsidR="00CD7EF1" w:rsidRPr="00CD7EF1" w:rsidRDefault="00E90258">
      <w:pPr>
        <w:numPr>
          <w:ilvl w:val="0"/>
          <w:numId w:val="28"/>
        </w:numPr>
      </w:pPr>
      <w:hyperlink r:id="rId171" w:tooltip="Lupta UE împotriva criminalității organizate (informații generale)" w:history="1">
        <w:r w:rsidR="00CD7EF1" w:rsidRPr="00CD7EF1">
          <w:rPr>
            <w:rStyle w:val="Hyperlink"/>
            <w:szCs w:val="24"/>
          </w:rPr>
          <w:t>Lupta UE împotriva criminalității organizate (informații generale)</w:t>
        </w:r>
      </w:hyperlink>
    </w:p>
    <w:p w14:paraId="3FB50A65" w14:textId="7CF5CFD4" w:rsidR="00CD7EF1" w:rsidRDefault="00376CA6" w:rsidP="00376CA6">
      <w:pPr>
        <w:pStyle w:val="separatorarticole"/>
      </w:pPr>
      <w:r>
        <w:t>*</w:t>
      </w:r>
    </w:p>
    <w:p w14:paraId="48450743" w14:textId="77777777" w:rsidR="00376CA6" w:rsidRPr="00376CA6" w:rsidRDefault="00376CA6" w:rsidP="000A314D">
      <w:pPr>
        <w:pStyle w:val="TitluArticolinINFOUE"/>
      </w:pPr>
      <w:bookmarkStart w:id="182" w:name="_Toc157522095"/>
      <w:r w:rsidRPr="00376CA6">
        <w:t>Etichetarea îngrășămintelor: Consiliul și Parlamentul ajung la un acord provizoriu pentru ca etichetarea îngrășămintelor să devină mai clară, mai simplă și mai digitală</w:t>
      </w:r>
      <w:bookmarkEnd w:id="182"/>
    </w:p>
    <w:p w14:paraId="1B346DD5" w14:textId="10D0D4D7" w:rsidR="00376CA6" w:rsidRPr="00376CA6" w:rsidRDefault="00376CA6" w:rsidP="00376CA6">
      <w:r w:rsidRPr="00376CA6">
        <w:t>Consiliul și Parlamentul European au ajuns la un acord provizoriu cu privire la Regulamentul privind etichetarea digitală a produselor fertilizante. Această propunere, care modifică legislația aplicabilă în prezent, urmărește să introducă posibilitatea de a opta pentru o etichetă digitală pentru produsele fertilizante UE, să îmbunătățească lizibilitatea etichetelor, conducând la o utilizare mai eficientă a produselor fertilizante, și să simplifice obligațiile de etichetare pentru furnizori, reducând în același timp costurile pentru industrie.</w:t>
      </w:r>
    </w:p>
    <w:p w14:paraId="45664BB6" w14:textId="77777777" w:rsidR="00376CA6" w:rsidRPr="00376CA6" w:rsidRDefault="00376CA6" w:rsidP="00376CA6">
      <w:r w:rsidRPr="00376CA6">
        <w:t>Acordul provizoriu la care s-a ajuns astăzi încurajează utilizarea pe scară mai largă a etichetării digitale, incluzând, în același timp, măsuri de furnizare a etichetelor fizice atunci când este nevoie stringentă de ele. Acordul precizează, de asemenea, că etichetele digitale vor fi disponibile pentru o perioadă de 10 ani din momentul în care produsul este introdus pe piață.</w:t>
      </w:r>
    </w:p>
    <w:p w14:paraId="444F709D" w14:textId="557F2384" w:rsidR="00376CA6" w:rsidRPr="00376CA6" w:rsidRDefault="000A314D" w:rsidP="00376CA6">
      <w:r>
        <w:rPr>
          <w:i/>
          <w:iCs/>
        </w:rPr>
        <w:t>”</w:t>
      </w:r>
      <w:r w:rsidR="00376CA6" w:rsidRPr="00376CA6">
        <w:rPr>
          <w:i/>
          <w:iCs/>
        </w:rPr>
        <w:t>Acest regulament consolidează digitalizarea sectorului îngrășămintelor, garantând totodată că fermierii și alți clienți – inclusiv cei cu competențe digitale limitate – primesc informații clare, lizibile și ușor de înțeles de către consumatori atunci când achiziționează produsele de care au nevoie.</w:t>
      </w:r>
      <w:r>
        <w:rPr>
          <w:i/>
          <w:iCs/>
        </w:rPr>
        <w:t xml:space="preserve">” - </w:t>
      </w:r>
      <w:r w:rsidR="00376CA6" w:rsidRPr="00376CA6">
        <w:t xml:space="preserve">David </w:t>
      </w:r>
      <w:proofErr w:type="spellStart"/>
      <w:r w:rsidR="00376CA6" w:rsidRPr="00376CA6">
        <w:t>Clarinval</w:t>
      </w:r>
      <w:proofErr w:type="spellEnd"/>
      <w:r w:rsidR="00376CA6" w:rsidRPr="00376CA6">
        <w:t>, viceprim-ministru și ministru pentru lucrătorii independenți, IMM-uri, agricultură, reforme instituționale și înnoire democratică</w:t>
      </w:r>
    </w:p>
    <w:p w14:paraId="36A001BD" w14:textId="77777777" w:rsidR="00376CA6" w:rsidRPr="00376CA6" w:rsidRDefault="00376CA6" w:rsidP="00376CA6">
      <w:pPr>
        <w:rPr>
          <w:b/>
          <w:bCs/>
        </w:rPr>
      </w:pPr>
      <w:r w:rsidRPr="00376CA6">
        <w:rPr>
          <w:b/>
          <w:bCs/>
        </w:rPr>
        <w:lastRenderedPageBreak/>
        <w:t>Propunerea Comisiei</w:t>
      </w:r>
    </w:p>
    <w:p w14:paraId="336F8D2C" w14:textId="77777777" w:rsidR="00376CA6" w:rsidRPr="00376CA6" w:rsidRDefault="00376CA6" w:rsidP="00376CA6">
      <w:r w:rsidRPr="00376CA6">
        <w:t>Revizuirea acestui act legislativ propune să li se permită furnizorilor de produse fertilizante să comunice informații de etichetare în format fizic, în format digital sau într-o combinație a celor două. Textul Comisiei propune ca un format exclusiv digital să fie permis atunci când produsele fertilizante UE sunt vândute fără ambalaj sau atunci când produsele sunt vândute unor operatori economici care nu sunt utilizatori finali ai produselor.</w:t>
      </w:r>
    </w:p>
    <w:p w14:paraId="59879ED5" w14:textId="77777777" w:rsidR="00376CA6" w:rsidRPr="00376CA6" w:rsidRDefault="00376CA6" w:rsidP="00376CA6">
      <w:r w:rsidRPr="00376CA6">
        <w:t>Fermierii și alți consumatori de produse fertilizante vândute în ambalaje ar urma să continue să beneficieze atât de etichete digitale, cât și de etichete fizice pentru cele mai importante informații (și anume, cele referitoare la protecția sănătății și a mediului, la eficiența agronomică sau la conținut). Propunerea Comisiei stabilește conținutul etichetelor digitale și cerințele tehnologice pe care acestea trebuie să le satisfacă. Operatorii economici ar urma să se asigure că eticheta digitală va fi consultabilă, accesibilă, gratuită și capabilă să răspundă nevoilor grupurilor vulnerabile.</w:t>
      </w:r>
    </w:p>
    <w:p w14:paraId="42E54704" w14:textId="77777777" w:rsidR="00376CA6" w:rsidRPr="00376CA6" w:rsidRDefault="00376CA6" w:rsidP="00376CA6">
      <w:pPr>
        <w:rPr>
          <w:b/>
          <w:bCs/>
        </w:rPr>
      </w:pPr>
      <w:r w:rsidRPr="00376CA6">
        <w:rPr>
          <w:b/>
          <w:bCs/>
        </w:rPr>
        <w:t>Principalele elemente ale acordului</w:t>
      </w:r>
    </w:p>
    <w:p w14:paraId="70E24508" w14:textId="77777777" w:rsidR="00376CA6" w:rsidRPr="00376CA6" w:rsidRDefault="00376CA6" w:rsidP="00376CA6">
      <w:r w:rsidRPr="00376CA6">
        <w:t xml:space="preserve">Acordul provizoriu la care au ajuns astăzi cei doi </w:t>
      </w:r>
      <w:proofErr w:type="spellStart"/>
      <w:r w:rsidRPr="00376CA6">
        <w:t>colegiuitori</w:t>
      </w:r>
      <w:proofErr w:type="spellEnd"/>
      <w:r w:rsidRPr="00376CA6">
        <w:t xml:space="preserve"> promovează utilizarea pe scară mai largă a etichetării digitale pentru a reduce costurile, birocrația și amprenta de mediu a producătorilor, dar asigură faptul că consumatorii, inclusiv grupurile vulnerabile sau persoanele cu competențe digitale limitate, dețin în format fizic toate informațiile de care au nevoie.</w:t>
      </w:r>
    </w:p>
    <w:p w14:paraId="337F4948" w14:textId="79D55AC6" w:rsidR="00376CA6" w:rsidRPr="00376CA6" w:rsidRDefault="00376CA6" w:rsidP="00376CA6">
      <w:r w:rsidRPr="00376CA6">
        <w:t>Acordul provizoriu de astăzi permite utilizarea etichetelor digitale pentru produsele vândute fără ambalaj (în vrac), cu condiția ca informațiile de pe etichetă să fie afișate și în format fizic într-un loc vizibil la punctul de vânzare.</w:t>
      </w:r>
      <w:r>
        <w:t xml:space="preserve"> </w:t>
      </w:r>
      <w:proofErr w:type="spellStart"/>
      <w:r w:rsidRPr="00376CA6">
        <w:t>Colegiuitorii</w:t>
      </w:r>
      <w:proofErr w:type="spellEnd"/>
      <w:r w:rsidRPr="00376CA6">
        <w:t xml:space="preserve"> au decis să extindă disponibilitatea etichetelor digitale la o durată de 10 ani din momentul în care produsul este introdus pe piață.</w:t>
      </w:r>
    </w:p>
    <w:p w14:paraId="352B0EEC" w14:textId="77777777" w:rsidR="00376CA6" w:rsidRPr="00376CA6" w:rsidRDefault="00376CA6" w:rsidP="00376CA6">
      <w:r w:rsidRPr="00376CA6">
        <w:t>În sfârșit, acordul provizoriu readuce în cadrul etichetei fizice un anumit set de informații cu privire la eficiența agronomică a produselor fertilizante care sunt descrise în anexa III la regulament. Comisia ar urma să fie împuternicită să actualizeze pe viitor cerințele generale de etichetare digitală prin acte delegate.</w:t>
      </w:r>
    </w:p>
    <w:p w14:paraId="4FE83D50" w14:textId="77777777" w:rsidR="00376CA6" w:rsidRPr="00376CA6" w:rsidRDefault="00376CA6" w:rsidP="00376CA6">
      <w:pPr>
        <w:rPr>
          <w:b/>
          <w:bCs/>
        </w:rPr>
      </w:pPr>
      <w:r w:rsidRPr="00376CA6">
        <w:rPr>
          <w:b/>
          <w:bCs/>
        </w:rPr>
        <w:t>Etapele următoare</w:t>
      </w:r>
    </w:p>
    <w:p w14:paraId="1B850E24" w14:textId="77777777" w:rsidR="00376CA6" w:rsidRPr="00376CA6" w:rsidRDefault="00376CA6" w:rsidP="00376CA6">
      <w:r w:rsidRPr="00376CA6">
        <w:t>Acordul provizoriu la care s-a ajuns cu Parlamentul European trebuie acum să fie aprobat și adoptat în mod formal de ambele instituții.</w:t>
      </w:r>
    </w:p>
    <w:p w14:paraId="5A7C3A04" w14:textId="77777777" w:rsidR="00376CA6" w:rsidRPr="00376CA6" w:rsidRDefault="00376CA6" w:rsidP="00376CA6">
      <w:pPr>
        <w:rPr>
          <w:b/>
          <w:bCs/>
        </w:rPr>
      </w:pPr>
      <w:r w:rsidRPr="00376CA6">
        <w:rPr>
          <w:b/>
          <w:bCs/>
        </w:rPr>
        <w:t>Context</w:t>
      </w:r>
    </w:p>
    <w:p w14:paraId="6ACA9B78" w14:textId="77777777" w:rsidR="00376CA6" w:rsidRPr="00376CA6" w:rsidRDefault="00376CA6" w:rsidP="00376CA6">
      <w:r w:rsidRPr="00376CA6">
        <w:t>Etichetele digitale sunt coduri QR sau coduri de bare care redirecționează utilizatorul către o pagină web pe care sunt stocate informațiile de pe etichetă. Soluțiile digitale reduc substanțial costul etichetării și, în același timp, facilitează actualizarea conținutului etichetelor. În plus, cantitatea și calitatea informațiilor care pot fi stocate pe o etichetă digitală sunt mult mai mari în comparație cu o etichetă fizică, a cărei lizibilitate se poate dovedi dificilă, în special în cazul ambalajelor mici. Cu toate acestea, nivelul de alfabetizare digitală variază în rândul grupurilor sociale și al vârstelor, iar unele grupuri vulnerabile pot întâmpina dificultăți în a înțelege funcționarea etichetelor digitale sau a dispozitivelor inteligente.</w:t>
      </w:r>
    </w:p>
    <w:p w14:paraId="79BB39A2" w14:textId="77777777" w:rsidR="00376CA6" w:rsidRPr="00376CA6" w:rsidRDefault="00376CA6" w:rsidP="00376CA6">
      <w:r w:rsidRPr="00376CA6">
        <w:t>În UE, etichetarea digitală este deja utilizată pentru unele produse care conțin substanțe chimice, de exemplu baterii, iar normele privind etichetarea digitală sunt în curs de examinare pentru alte produse (de exemplu, detergenții, produsele cosmetice și alte substanțe chimice). Se preconizează că simplificarea obligațiilor de etichetare va reduce costurile anuale, în medie, cu 57 000 EUR pentru o întreprindere mare și cu 4 500 EUR pentru un IMM.</w:t>
      </w:r>
    </w:p>
    <w:p w14:paraId="1E9F038D" w14:textId="77777777" w:rsidR="00376CA6" w:rsidRPr="00376CA6" w:rsidRDefault="00376CA6" w:rsidP="00376CA6">
      <w:r w:rsidRPr="00376CA6">
        <w:t>Până acum, Regulamentul (UE) 2019/1009 a reglementat cerințele privind etichetarea îngrășămintelor. Propunerea Comisiei, publicată la 27 februarie 2023, urmărește să îmbunătățească lizibilitatea etichetelor, introducând posibilitatea de a transmite informații de etichetare în format digital.</w:t>
      </w:r>
    </w:p>
    <w:p w14:paraId="5557E9E6" w14:textId="77777777" w:rsidR="00376CA6" w:rsidRPr="00376CA6" w:rsidRDefault="00E90258">
      <w:pPr>
        <w:numPr>
          <w:ilvl w:val="0"/>
          <w:numId w:val="29"/>
        </w:numPr>
      </w:pPr>
      <w:hyperlink r:id="rId172" w:tooltip="Document PDF - Mandat de negociere" w:history="1">
        <w:r w:rsidR="00376CA6" w:rsidRPr="00376CA6">
          <w:rPr>
            <w:rStyle w:val="Hyperlink"/>
            <w:szCs w:val="24"/>
          </w:rPr>
          <w:t>Mandat de negociere</w:t>
        </w:r>
      </w:hyperlink>
    </w:p>
    <w:p w14:paraId="28B506CE" w14:textId="77777777" w:rsidR="00376CA6" w:rsidRPr="00376CA6" w:rsidRDefault="00E90258">
      <w:pPr>
        <w:numPr>
          <w:ilvl w:val="0"/>
          <w:numId w:val="29"/>
        </w:numPr>
      </w:pPr>
      <w:hyperlink r:id="rId173" w:tooltip="Document PDF - Propunerea Comisiei" w:history="1">
        <w:r w:rsidR="00376CA6" w:rsidRPr="00376CA6">
          <w:rPr>
            <w:rStyle w:val="Hyperlink"/>
            <w:szCs w:val="24"/>
          </w:rPr>
          <w:t>Propunerea Comisiei</w:t>
        </w:r>
      </w:hyperlink>
    </w:p>
    <w:p w14:paraId="43D2D60A" w14:textId="77777777" w:rsidR="00376CA6" w:rsidRPr="00376CA6" w:rsidRDefault="00E90258">
      <w:pPr>
        <w:numPr>
          <w:ilvl w:val="0"/>
          <w:numId w:val="29"/>
        </w:numPr>
      </w:pPr>
      <w:hyperlink r:id="rId174" w:tooltip="Substanțe chimice (informații generale)" w:history="1">
        <w:r w:rsidR="00376CA6" w:rsidRPr="00376CA6">
          <w:rPr>
            <w:rStyle w:val="Hyperlink"/>
            <w:szCs w:val="24"/>
          </w:rPr>
          <w:t>Substanțe chimice (informații generale)</w:t>
        </w:r>
      </w:hyperlink>
    </w:p>
    <w:p w14:paraId="46E35A95" w14:textId="7B7A7D28" w:rsidR="00376CA6" w:rsidRDefault="00F83622" w:rsidP="00F83622">
      <w:pPr>
        <w:pStyle w:val="separatorarticole"/>
      </w:pPr>
      <w:r>
        <w:t>*</w:t>
      </w:r>
    </w:p>
    <w:p w14:paraId="71B52AB9" w14:textId="77777777" w:rsidR="00F83622" w:rsidRPr="00F83622" w:rsidRDefault="00F83622" w:rsidP="00F83622">
      <w:pPr>
        <w:pStyle w:val="TitluArticolinINFOUE"/>
      </w:pPr>
      <w:bookmarkStart w:id="183" w:name="_Toc157522096"/>
      <w:r w:rsidRPr="00F83622">
        <w:lastRenderedPageBreak/>
        <w:t>Forurile ONU însărcinate cu apărarea drepturile omului: Consiliul aprobă prioritățile UE</w:t>
      </w:r>
      <w:bookmarkEnd w:id="183"/>
    </w:p>
    <w:p w14:paraId="4E34FB55" w14:textId="77777777" w:rsidR="00F83622" w:rsidRPr="00F83622" w:rsidRDefault="00F83622" w:rsidP="00F83622">
      <w:r w:rsidRPr="00F83622">
        <w:t>Consiliul a aprobat astăzi concluzii privind prioritățile Uniunii Europene pentru 2024 în cadrul forurilor Organizației Națiunilor Unite însărcinate cu apărarea drepturilor omului. În concluziile sale, Consiliul </w:t>
      </w:r>
      <w:r w:rsidRPr="00F83622">
        <w:rPr>
          <w:b/>
          <w:bCs/>
        </w:rPr>
        <w:t>reafirmă</w:t>
      </w:r>
      <w:r w:rsidRPr="00F83622">
        <w:t> angajamentul UE față de </w:t>
      </w:r>
      <w:r w:rsidRPr="00F83622">
        <w:rPr>
          <w:b/>
          <w:bCs/>
        </w:rPr>
        <w:t>drepturile omului, multilateralism</w:t>
      </w:r>
      <w:r w:rsidRPr="00F83622">
        <w:t> și </w:t>
      </w:r>
      <w:r w:rsidRPr="00F83622">
        <w:rPr>
          <w:b/>
          <w:bCs/>
        </w:rPr>
        <w:t>sistemul internațional de justiție penală</w:t>
      </w:r>
      <w:r w:rsidRPr="00F83622">
        <w:t> în contextul internațional actual, problematic, marcat de conflicte armate, autoritarism, dezinformare și de un regres al egalității de gen.</w:t>
      </w:r>
    </w:p>
    <w:p w14:paraId="619ADD18" w14:textId="77777777" w:rsidR="00F83622" w:rsidRPr="00F83622" w:rsidRDefault="00F83622" w:rsidP="00F83622">
      <w:r w:rsidRPr="00F83622">
        <w:t>În anul </w:t>
      </w:r>
      <w:proofErr w:type="spellStart"/>
      <w:r w:rsidRPr="00F83622">
        <w:rPr>
          <w:b/>
          <w:bCs/>
        </w:rPr>
        <w:t>Summitului</w:t>
      </w:r>
      <w:proofErr w:type="spellEnd"/>
      <w:r w:rsidRPr="00F83622">
        <w:rPr>
          <w:b/>
          <w:bCs/>
        </w:rPr>
        <w:t xml:space="preserve"> viitorului</w:t>
      </w:r>
      <w:r w:rsidRPr="00F83622">
        <w:t>, Consiliul reafirmă angajamentul UE față de un </w:t>
      </w:r>
      <w:r w:rsidRPr="00F83622">
        <w:rPr>
          <w:b/>
          <w:bCs/>
        </w:rPr>
        <w:t>multilateralism efectiv și față de consolidarea sistemului drepturilor omului al Organizației Națiunilor Unite</w:t>
      </w:r>
      <w:r w:rsidRPr="00F83622">
        <w:t>, inclusiv a Oficiului Înaltului Comisar al Națiunilor Unite pentru Drepturile Omului (OHCHR), invitând toate statele să respecte și să coopereze pe deplin cu OHCHR.</w:t>
      </w:r>
    </w:p>
    <w:p w14:paraId="0D20CD2B" w14:textId="77777777" w:rsidR="00F83622" w:rsidRPr="00F83622" w:rsidRDefault="00F83622" w:rsidP="00F83622">
      <w:r w:rsidRPr="00F83622">
        <w:t>Consiliul subliniază disponibilitatea UE de a continua să monitorizeze situația drepturilor omului la nivel mondial și </w:t>
      </w:r>
      <w:r w:rsidRPr="00F83622">
        <w:rPr>
          <w:b/>
          <w:bCs/>
        </w:rPr>
        <w:t>să denunțe încălcările drepturilor omului și abuzurile împotriva acestora, indiferent de locul în care sunt comise</w:t>
      </w:r>
      <w:r w:rsidRPr="00F83622">
        <w:t>, precum și de a adopta o serie de inițiative în cadrul forurilor internaționale. UE va sprijini </w:t>
      </w:r>
      <w:r w:rsidRPr="00F83622">
        <w:rPr>
          <w:b/>
          <w:bCs/>
        </w:rPr>
        <w:t>anchetele</w:t>
      </w:r>
      <w:r w:rsidRPr="00F83622">
        <w:t> independente cu privire la încălcările drepturilor omului și la abuzurile împotriva acestora, pentru a-i trage la răspundere pe autori.</w:t>
      </w:r>
    </w:p>
    <w:p w14:paraId="3E6BB03B" w14:textId="77777777" w:rsidR="00F83622" w:rsidRPr="00F83622" w:rsidRDefault="00F83622" w:rsidP="00F83622">
      <w:r w:rsidRPr="00F83622">
        <w:t>În ceea ce privește </w:t>
      </w:r>
      <w:r w:rsidRPr="00F83622">
        <w:rPr>
          <w:b/>
          <w:bCs/>
        </w:rPr>
        <w:t>prioritățile tematice</w:t>
      </w:r>
      <w:r w:rsidRPr="00F83622">
        <w:t>, concluziile evidențiază opoziția fermă constantă a UE față de </w:t>
      </w:r>
      <w:r w:rsidRPr="00F83622">
        <w:rPr>
          <w:b/>
          <w:bCs/>
        </w:rPr>
        <w:t>pedeapsa cu moartea</w:t>
      </w:r>
      <w:r w:rsidRPr="00F83622">
        <w:t> în toate cazurile și circumstanțele, precum și condamnarea de către UE a utilizării torturii și a altor tratamente sau pedepse crude, inumane sau degradante. UE va continua să facă apel la abolirea pedepsei cu moartea de către toate țările, va continua să promoveze Alianța mondială pentru un comerț fără tortură și va analiza măsuri suplimentare de interzicere a comerțului cu bunuri utilizate pentru a aplica pedeapsa cu moartea și tortura.</w:t>
      </w:r>
    </w:p>
    <w:p w14:paraId="44549775" w14:textId="77777777" w:rsidR="00F83622" w:rsidRPr="00F83622" w:rsidRDefault="00F83622" w:rsidP="00F83622">
      <w:r w:rsidRPr="00F83622">
        <w:t>În plus, UE invită toate țările să asigure buna funcționare a </w:t>
      </w:r>
      <w:r w:rsidRPr="00F83622">
        <w:rPr>
          <w:b/>
          <w:bCs/>
        </w:rPr>
        <w:t>instituțiilor democratice</w:t>
      </w:r>
      <w:r w:rsidRPr="00F83622">
        <w:t>, să combată </w:t>
      </w:r>
      <w:r w:rsidRPr="00F83622">
        <w:rPr>
          <w:b/>
          <w:bCs/>
        </w:rPr>
        <w:t>corupția</w:t>
      </w:r>
      <w:r w:rsidRPr="00F83622">
        <w:t> și să susțină </w:t>
      </w:r>
      <w:r w:rsidRPr="00F83622">
        <w:rPr>
          <w:b/>
          <w:bCs/>
        </w:rPr>
        <w:t>libertatea religioasă sau de convingere</w:t>
      </w:r>
      <w:r w:rsidRPr="00F83622">
        <w:t> și </w:t>
      </w:r>
      <w:r w:rsidRPr="00F83622">
        <w:rPr>
          <w:b/>
          <w:bCs/>
        </w:rPr>
        <w:t>libertatea de exprimare și de opinie</w:t>
      </w:r>
      <w:r w:rsidRPr="00F83622">
        <w:t>.</w:t>
      </w:r>
    </w:p>
    <w:p w14:paraId="7C433D0A" w14:textId="77777777" w:rsidR="00F83622" w:rsidRPr="00F83622" w:rsidRDefault="00F83622" w:rsidP="00F83622">
      <w:r w:rsidRPr="00F83622">
        <w:t>Este important de remarcat accentul pus de concluzii pe hotărârea UE de a continua să promoveze intens și să sporească eforturile în direcția </w:t>
      </w:r>
      <w:r w:rsidRPr="00F83622">
        <w:rPr>
          <w:b/>
          <w:bCs/>
        </w:rPr>
        <w:t>egalității de gen</w:t>
      </w:r>
      <w:r w:rsidRPr="00F83622">
        <w:t>, să combată </w:t>
      </w:r>
      <w:r w:rsidRPr="00F83622">
        <w:rPr>
          <w:b/>
          <w:bCs/>
        </w:rPr>
        <w:t>toate formele de discriminare</w:t>
      </w:r>
      <w:r w:rsidRPr="00F83622">
        <w:t> și să depună eforturi pentru a elimina </w:t>
      </w:r>
      <w:r w:rsidRPr="00F83622">
        <w:rPr>
          <w:b/>
          <w:bCs/>
        </w:rPr>
        <w:t>rasismul</w:t>
      </w:r>
      <w:r w:rsidRPr="00F83622">
        <w:t>, pe baza Planului de acțiune al UE de combatere a rasismului pentru perioada 2020-2025.</w:t>
      </w:r>
    </w:p>
    <w:p w14:paraId="3A89AB29" w14:textId="77777777" w:rsidR="00F83622" w:rsidRPr="00F83622" w:rsidRDefault="00F83622" w:rsidP="00F83622">
      <w:r w:rsidRPr="00F83622">
        <w:t>Consiliul subliniază faptul că UE va continua să își asume un rol de lider în </w:t>
      </w:r>
      <w:r w:rsidRPr="00F83622">
        <w:rPr>
          <w:b/>
          <w:bCs/>
        </w:rPr>
        <w:t>inițiativele</w:t>
      </w:r>
      <w:r w:rsidRPr="00F83622">
        <w:t> privind drepturile omului și să accentueze aspectele legate de drepturile omului în cadrul </w:t>
      </w:r>
      <w:r w:rsidRPr="00F83622">
        <w:rPr>
          <w:b/>
          <w:bCs/>
        </w:rPr>
        <w:t>dialogurilor interactive</w:t>
      </w:r>
      <w:r w:rsidRPr="00F83622">
        <w:t> și al </w:t>
      </w:r>
      <w:r w:rsidRPr="00F83622">
        <w:rPr>
          <w:b/>
          <w:bCs/>
        </w:rPr>
        <w:t>dezbaterilor generale</w:t>
      </w:r>
      <w:r w:rsidRPr="00F83622">
        <w:t> și invită toți partenerii să își unească eforturile pentru a susține și a promova drepturile omului la nivel mondial și pentru a construi parteneriate mai puternice.</w:t>
      </w:r>
    </w:p>
    <w:p w14:paraId="4E78078E" w14:textId="77777777" w:rsidR="00F83622" w:rsidRPr="00F83622" w:rsidRDefault="00F83622" w:rsidP="00F83622">
      <w:r w:rsidRPr="00F83622">
        <w:t>UE va continua să depună eforturi pentru a consolida respectarea, apărarea și exercitarea drepturilor omului și va continua să coopereze cu toate regiunile lumii, organizațiile și părțile interesate relevante în vederea îndeplinirii acestor obiective.</w:t>
      </w:r>
    </w:p>
    <w:p w14:paraId="6DC6AD3F" w14:textId="77777777" w:rsidR="00F83622" w:rsidRPr="00F83622" w:rsidRDefault="00F83622" w:rsidP="00F83622">
      <w:r w:rsidRPr="00F83622">
        <w:t>Concluziile Consiliului privind prioritățile UE în cadrul forurilor ONU însărcinate cu apărarea drepturilor omului se aprobă anual.</w:t>
      </w:r>
    </w:p>
    <w:p w14:paraId="79F141D8" w14:textId="77777777" w:rsidR="00F83622" w:rsidRPr="00F83622" w:rsidRDefault="00E90258">
      <w:pPr>
        <w:numPr>
          <w:ilvl w:val="0"/>
          <w:numId w:val="30"/>
        </w:numPr>
      </w:pPr>
      <w:hyperlink r:id="rId175" w:tooltip="Document PDF - Concluziile Consiliului privind prioritățile UE pentru 2024 în cadrul forurilor ONU însărcinate cu apărarea drepturilor omului" w:history="1">
        <w:r w:rsidR="00F83622" w:rsidRPr="00F83622">
          <w:rPr>
            <w:rStyle w:val="Hyperlink"/>
            <w:szCs w:val="24"/>
          </w:rPr>
          <w:t>Concluziile Consiliului privind prioritățile UE pentru 2024 în cadrul forurilor ONU însărcinate cu apărarea drepturilor omului</w:t>
        </w:r>
      </w:hyperlink>
    </w:p>
    <w:p w14:paraId="3777F454" w14:textId="77777777" w:rsidR="00F83622" w:rsidRPr="00F83622" w:rsidRDefault="00E90258">
      <w:pPr>
        <w:numPr>
          <w:ilvl w:val="0"/>
          <w:numId w:val="30"/>
        </w:numPr>
      </w:pPr>
      <w:hyperlink r:id="rId176" w:tooltip="Concluziile Consiliului privind prioritățile UE pentru 2023 în cadrul forurilor ONU însărcinate cu apărarea drepturilor omului (comunicat de presă, 20 februarie 2023)" w:history="1">
        <w:r w:rsidR="00F83622" w:rsidRPr="00F83622">
          <w:rPr>
            <w:rStyle w:val="Hyperlink"/>
            <w:szCs w:val="24"/>
          </w:rPr>
          <w:t>Concluziile Consiliului privind prioritățile UE pentru 2023 în cadrul forurilor ONU însărcinate cu apărarea drepturilor omului (comunicat de presă, 20 februarie 2023)</w:t>
        </w:r>
      </w:hyperlink>
    </w:p>
    <w:p w14:paraId="0FE513E9" w14:textId="77777777" w:rsidR="00F83622" w:rsidRPr="00F83622" w:rsidRDefault="00E90258">
      <w:pPr>
        <w:numPr>
          <w:ilvl w:val="0"/>
          <w:numId w:val="30"/>
        </w:numPr>
      </w:pPr>
      <w:hyperlink r:id="rId177" w:tooltip="Apărarea și promovarea drepturilor omului (informații generale)" w:history="1">
        <w:r w:rsidR="00F83622" w:rsidRPr="00F83622">
          <w:rPr>
            <w:rStyle w:val="Hyperlink"/>
            <w:szCs w:val="24"/>
          </w:rPr>
          <w:t>Apărarea și promovarea drepturilor omului (informații generale)</w:t>
        </w:r>
      </w:hyperlink>
    </w:p>
    <w:p w14:paraId="00E0296E" w14:textId="06F4E471" w:rsidR="00A771E4" w:rsidRDefault="008E6DC9" w:rsidP="008E6DC9">
      <w:pPr>
        <w:pStyle w:val="Stilsursa"/>
        <w:rPr>
          <w:rFonts w:eastAsiaTheme="minorHAnsi"/>
        </w:rPr>
      </w:pPr>
      <w:r w:rsidRPr="00E74641">
        <w:rPr>
          <w:rFonts w:eastAsiaTheme="minorHAnsi"/>
        </w:rPr>
        <w:t>Sursa:</w:t>
      </w:r>
      <w:r w:rsidR="00932864">
        <w:rPr>
          <w:rFonts w:eastAsiaTheme="minorHAnsi"/>
        </w:rPr>
        <w:t xml:space="preserve"> </w:t>
      </w:r>
      <w:r w:rsidR="00A771E4">
        <w:rPr>
          <w:rFonts w:eastAsiaTheme="minorHAnsi"/>
        </w:rPr>
        <w:t>1.</w:t>
      </w:r>
      <w:r w:rsidR="00932864">
        <w:rPr>
          <w:rFonts w:eastAsiaTheme="minorHAnsi"/>
        </w:rPr>
        <w:t xml:space="preserve"> </w:t>
      </w:r>
      <w:hyperlink r:id="rId178" w:history="1">
        <w:r w:rsidR="00A46EE9" w:rsidRPr="00276CAD">
          <w:rPr>
            <w:rStyle w:val="Hyperlink"/>
            <w:rFonts w:eastAsiaTheme="minorHAnsi"/>
            <w:sz w:val="14"/>
            <w:szCs w:val="24"/>
          </w:rPr>
          <w:t>https://romania.representation.ec.europa.eu/index_ro</w:t>
        </w:r>
      </w:hyperlink>
      <w:r w:rsidR="00932864">
        <w:rPr>
          <w:rFonts w:eastAsiaTheme="minorHAnsi"/>
        </w:rPr>
        <w:t xml:space="preserve"> </w:t>
      </w:r>
    </w:p>
    <w:p w14:paraId="103DBDB6" w14:textId="3AE1FB53" w:rsidR="008E6DC9" w:rsidRDefault="00A771E4" w:rsidP="008E6DC9">
      <w:pPr>
        <w:pStyle w:val="Stilsursa"/>
        <w:rPr>
          <w:rFonts w:eastAsiaTheme="minorHAnsi"/>
        </w:rPr>
      </w:pPr>
      <w:r>
        <w:rPr>
          <w:rFonts w:eastAsiaTheme="minorHAnsi"/>
        </w:rPr>
        <w:t>2.</w:t>
      </w:r>
      <w:r w:rsidR="00932864">
        <w:rPr>
          <w:rFonts w:eastAsiaTheme="minorHAnsi"/>
        </w:rPr>
        <w:t xml:space="preserve"> </w:t>
      </w:r>
      <w:hyperlink r:id="rId179" w:history="1">
        <w:r w:rsidR="00A46EE9" w:rsidRPr="00276CAD">
          <w:rPr>
            <w:rStyle w:val="Hyperlink"/>
            <w:rFonts w:eastAsiaTheme="minorHAnsi"/>
            <w:sz w:val="14"/>
            <w:szCs w:val="24"/>
          </w:rPr>
          <w:t>https://www.consilium.europa.eu/</w:t>
        </w:r>
      </w:hyperlink>
    </w:p>
    <w:p w14:paraId="397488D2" w14:textId="0C262C3D" w:rsidR="008E6DC9" w:rsidRDefault="00A771E4" w:rsidP="00E221BA">
      <w:pPr>
        <w:pStyle w:val="Stilsursa"/>
        <w:rPr>
          <w:rStyle w:val="Hyperlink"/>
          <w:rFonts w:eastAsiaTheme="minorHAnsi"/>
          <w:sz w:val="14"/>
          <w:szCs w:val="24"/>
        </w:rPr>
      </w:pPr>
      <w:r>
        <w:rPr>
          <w:rFonts w:eastAsiaTheme="minorHAnsi"/>
        </w:rPr>
        <w:t>3.</w:t>
      </w:r>
      <w:r w:rsidR="00932864">
        <w:t xml:space="preserve"> </w:t>
      </w:r>
      <w:hyperlink r:id="rId180"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84" w:name="_Hlk96338715"/>
            <w:bookmarkStart w:id="185" w:name="_Hlk96338547"/>
            <w:r w:rsidRPr="00E74641">
              <w:rPr>
                <w:rFonts w:cs="Arial"/>
                <w:b/>
                <w:bCs/>
                <w:noProof/>
                <w:color w:val="003399"/>
                <w:sz w:val="15"/>
                <w:szCs w:val="15"/>
                <w:lang w:eastAsia="ro-RO"/>
              </w:rPr>
              <w:lastRenderedPageBreak/>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0D52BEA0"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932864">
              <w:rPr>
                <w:rFonts w:cs="Arial"/>
                <w:bCs/>
                <w:color w:val="003399"/>
                <w:sz w:val="15"/>
                <w:szCs w:val="15"/>
              </w:rPr>
              <w:t xml:space="preserve"> </w:t>
            </w:r>
            <w:r w:rsidRPr="00E74641">
              <w:rPr>
                <w:rFonts w:cs="Arial"/>
                <w:bCs/>
                <w:color w:val="003399"/>
                <w:sz w:val="15"/>
                <w:szCs w:val="15"/>
              </w:rPr>
              <w:t>la</w:t>
            </w:r>
            <w:r w:rsidR="00932864">
              <w:rPr>
                <w:rFonts w:cs="Arial"/>
                <w:bCs/>
                <w:color w:val="003399"/>
                <w:sz w:val="15"/>
                <w:szCs w:val="15"/>
              </w:rPr>
              <w:t xml:space="preserve"> </w:t>
            </w:r>
            <w:r w:rsidRPr="00E74641">
              <w:rPr>
                <w:rFonts w:cs="Arial"/>
                <w:bCs/>
                <w:color w:val="003399"/>
                <w:sz w:val="15"/>
                <w:szCs w:val="15"/>
              </w:rPr>
              <w:t>numărul</w:t>
            </w:r>
            <w:r w:rsidR="00932864">
              <w:rPr>
                <w:rFonts w:cs="Arial"/>
                <w:bCs/>
                <w:color w:val="003399"/>
                <w:sz w:val="15"/>
                <w:szCs w:val="15"/>
              </w:rPr>
              <w:t xml:space="preserve"> </w:t>
            </w:r>
            <w:r w:rsidRPr="00E74641">
              <w:rPr>
                <w:rFonts w:cs="Arial"/>
                <w:bCs/>
                <w:color w:val="003399"/>
                <w:sz w:val="15"/>
                <w:szCs w:val="15"/>
              </w:rPr>
              <w:t>gratuit*</w:t>
            </w:r>
            <w:r w:rsidR="00932864">
              <w:rPr>
                <w:rFonts w:cs="Arial"/>
                <w:bCs/>
                <w:color w:val="003399"/>
                <w:sz w:val="15"/>
                <w:szCs w:val="15"/>
              </w:rPr>
              <w:t xml:space="preserve"> </w:t>
            </w:r>
            <w:r w:rsidRPr="00E74641">
              <w:rPr>
                <w:rFonts w:cs="Arial"/>
                <w:bCs/>
                <w:color w:val="003399"/>
                <w:sz w:val="15"/>
                <w:szCs w:val="15"/>
              </w:rPr>
              <w:t>valabil</w:t>
            </w:r>
            <w:r w:rsidR="00932864">
              <w:rPr>
                <w:rFonts w:cs="Arial"/>
                <w:bCs/>
                <w:color w:val="003399"/>
                <w:sz w:val="15"/>
                <w:szCs w:val="15"/>
              </w:rPr>
              <w:t xml:space="preserve"> </w:t>
            </w:r>
            <w:r w:rsidRPr="00E74641">
              <w:rPr>
                <w:rFonts w:cs="Arial"/>
                <w:bCs/>
                <w:color w:val="003399"/>
                <w:sz w:val="15"/>
                <w:szCs w:val="15"/>
              </w:rPr>
              <w:t>pentru</w:t>
            </w:r>
            <w:r w:rsidR="00932864">
              <w:rPr>
                <w:rFonts w:cs="Arial"/>
                <w:bCs/>
                <w:color w:val="003399"/>
                <w:sz w:val="15"/>
                <w:szCs w:val="15"/>
              </w:rPr>
              <w:t xml:space="preserve"> </w:t>
            </w:r>
            <w:r w:rsidRPr="00E74641">
              <w:rPr>
                <w:rFonts w:cs="Arial"/>
                <w:bCs/>
                <w:color w:val="003399"/>
                <w:sz w:val="15"/>
                <w:szCs w:val="15"/>
              </w:rPr>
              <w:t>toate</w:t>
            </w:r>
            <w:r w:rsidR="00932864">
              <w:rPr>
                <w:rFonts w:cs="Arial"/>
                <w:bCs/>
                <w:color w:val="003399"/>
                <w:sz w:val="15"/>
                <w:szCs w:val="15"/>
              </w:rPr>
              <w:t xml:space="preserve"> </w:t>
            </w:r>
            <w:r w:rsidRPr="00E74641">
              <w:rPr>
                <w:rFonts w:cs="Arial"/>
                <w:bCs/>
                <w:color w:val="003399"/>
                <w:sz w:val="15"/>
                <w:szCs w:val="15"/>
              </w:rPr>
              <w:t>cele</w:t>
            </w:r>
            <w:r w:rsidR="00932864">
              <w:rPr>
                <w:rFonts w:cs="Arial"/>
                <w:bCs/>
                <w:color w:val="003399"/>
                <w:sz w:val="15"/>
                <w:szCs w:val="15"/>
              </w:rPr>
              <w:t xml:space="preserve"> </w:t>
            </w:r>
            <w:r w:rsidRPr="00E74641">
              <w:rPr>
                <w:rFonts w:cs="Arial"/>
                <w:bCs/>
                <w:color w:val="003399"/>
                <w:sz w:val="15"/>
                <w:szCs w:val="15"/>
              </w:rPr>
              <w:t>27</w:t>
            </w:r>
            <w:r w:rsidR="00932864">
              <w:rPr>
                <w:rFonts w:cs="Arial"/>
                <w:bCs/>
                <w:color w:val="003399"/>
                <w:sz w:val="15"/>
                <w:szCs w:val="15"/>
              </w:rPr>
              <w:t xml:space="preserve"> </w:t>
            </w:r>
            <w:r w:rsidRPr="00E74641">
              <w:rPr>
                <w:rFonts w:cs="Arial"/>
                <w:bCs/>
                <w:color w:val="003399"/>
                <w:sz w:val="15"/>
                <w:szCs w:val="15"/>
              </w:rPr>
              <w:t>de</w:t>
            </w:r>
            <w:r w:rsidR="00932864">
              <w:rPr>
                <w:rFonts w:cs="Arial"/>
                <w:bCs/>
                <w:color w:val="003399"/>
                <w:sz w:val="15"/>
                <w:szCs w:val="15"/>
              </w:rPr>
              <w:t xml:space="preserve"> </w:t>
            </w:r>
            <w:r w:rsidRPr="00E74641">
              <w:rPr>
                <w:rFonts w:cs="Arial"/>
                <w:bCs/>
                <w:color w:val="003399"/>
                <w:sz w:val="15"/>
                <w:szCs w:val="15"/>
              </w:rPr>
              <w:t>state-membre</w:t>
            </w:r>
            <w:r w:rsidR="00932864">
              <w:rPr>
                <w:rFonts w:cs="Arial"/>
                <w:bCs/>
                <w:color w:val="003399"/>
                <w:sz w:val="15"/>
                <w:szCs w:val="15"/>
              </w:rPr>
              <w:t xml:space="preserve"> </w:t>
            </w:r>
            <w:r w:rsidRPr="00E74641">
              <w:rPr>
                <w:rFonts w:cs="Arial"/>
                <w:bCs/>
                <w:color w:val="003399"/>
                <w:sz w:val="15"/>
                <w:szCs w:val="15"/>
              </w:rPr>
              <w:t>în</w:t>
            </w:r>
            <w:r w:rsidR="00932864">
              <w:rPr>
                <w:rFonts w:cs="Arial"/>
                <w:bCs/>
                <w:color w:val="003399"/>
                <w:sz w:val="15"/>
                <w:szCs w:val="15"/>
              </w:rPr>
              <w:t xml:space="preserve"> </w:t>
            </w:r>
            <w:r w:rsidRPr="00E74641">
              <w:rPr>
                <w:rFonts w:cs="Arial"/>
                <w:bCs/>
                <w:color w:val="003399"/>
                <w:sz w:val="15"/>
                <w:szCs w:val="15"/>
              </w:rPr>
              <w:t>cursul</w:t>
            </w:r>
            <w:r w:rsidR="00932864">
              <w:rPr>
                <w:rFonts w:cs="Arial"/>
                <w:bCs/>
                <w:color w:val="003399"/>
                <w:sz w:val="15"/>
                <w:szCs w:val="15"/>
              </w:rPr>
              <w:t xml:space="preserve"> </w:t>
            </w:r>
            <w:r w:rsidRPr="00E74641">
              <w:rPr>
                <w:rFonts w:cs="Arial"/>
                <w:bCs/>
                <w:color w:val="003399"/>
                <w:sz w:val="15"/>
                <w:szCs w:val="15"/>
              </w:rPr>
              <w:t>orelor</w:t>
            </w:r>
            <w:r w:rsidR="00932864">
              <w:rPr>
                <w:rFonts w:cs="Arial"/>
                <w:bCs/>
                <w:color w:val="003399"/>
                <w:sz w:val="15"/>
                <w:szCs w:val="15"/>
              </w:rPr>
              <w:t xml:space="preserve"> </w:t>
            </w:r>
            <w:r w:rsidRPr="00E74641">
              <w:rPr>
                <w:rFonts w:cs="Arial"/>
                <w:bCs/>
                <w:color w:val="003399"/>
                <w:sz w:val="15"/>
                <w:szCs w:val="15"/>
              </w:rPr>
              <w:t>de</w:t>
            </w:r>
            <w:r w:rsidR="00932864">
              <w:rPr>
                <w:rFonts w:cs="Arial"/>
                <w:bCs/>
                <w:color w:val="003399"/>
                <w:sz w:val="15"/>
                <w:szCs w:val="15"/>
              </w:rPr>
              <w:t xml:space="preserve"> </w:t>
            </w:r>
            <w:r w:rsidRPr="00E74641">
              <w:rPr>
                <w:rFonts w:cs="Arial"/>
                <w:bCs/>
                <w:color w:val="003399"/>
                <w:sz w:val="15"/>
                <w:szCs w:val="15"/>
              </w:rPr>
              <w:t>lucru</w:t>
            </w:r>
          </w:p>
          <w:p w14:paraId="1D957372" w14:textId="78E2946E"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932864">
              <w:rPr>
                <w:rFonts w:cs="Arial"/>
                <w:bCs/>
                <w:color w:val="003399"/>
                <w:sz w:val="15"/>
                <w:szCs w:val="15"/>
              </w:rPr>
              <w:t xml:space="preserve"> </w:t>
            </w:r>
            <w:r w:rsidRPr="00E74641">
              <w:rPr>
                <w:rFonts w:cs="Arial"/>
                <w:bCs/>
                <w:color w:val="003399"/>
                <w:sz w:val="15"/>
                <w:szCs w:val="15"/>
              </w:rPr>
              <w:t>CET</w:t>
            </w:r>
            <w:r w:rsidR="00932864">
              <w:rPr>
                <w:rFonts w:cs="Arial"/>
                <w:bCs/>
                <w:color w:val="003399"/>
                <w:sz w:val="15"/>
                <w:szCs w:val="15"/>
              </w:rPr>
              <w:t xml:space="preserve"> </w:t>
            </w:r>
            <w:r w:rsidRPr="00E74641">
              <w:rPr>
                <w:rFonts w:cs="Arial"/>
                <w:bCs/>
                <w:color w:val="003399"/>
                <w:sz w:val="15"/>
                <w:szCs w:val="15"/>
              </w:rPr>
              <w:t>în</w:t>
            </w:r>
            <w:r w:rsidR="00932864">
              <w:rPr>
                <w:rFonts w:cs="Arial"/>
                <w:bCs/>
                <w:color w:val="003399"/>
                <w:sz w:val="15"/>
                <w:szCs w:val="15"/>
              </w:rPr>
              <w:t xml:space="preserve"> </w:t>
            </w:r>
            <w:r w:rsidRPr="00E74641">
              <w:rPr>
                <w:rFonts w:cs="Arial"/>
                <w:bCs/>
                <w:color w:val="003399"/>
                <w:sz w:val="15"/>
                <w:szCs w:val="15"/>
              </w:rPr>
              <w:t>timpul</w:t>
            </w:r>
            <w:r w:rsidR="00932864">
              <w:rPr>
                <w:rFonts w:cs="Arial"/>
                <w:bCs/>
                <w:color w:val="003399"/>
                <w:sz w:val="15"/>
                <w:szCs w:val="15"/>
              </w:rPr>
              <w:t xml:space="preserve"> </w:t>
            </w:r>
            <w:r w:rsidRPr="00E74641">
              <w:rPr>
                <w:rFonts w:cs="Arial"/>
                <w:bCs/>
                <w:color w:val="003399"/>
                <w:sz w:val="15"/>
                <w:szCs w:val="15"/>
              </w:rPr>
              <w:t>săptămânii)</w:t>
            </w:r>
            <w:r w:rsidR="00932864">
              <w:rPr>
                <w:rFonts w:cs="Arial"/>
                <w:bCs/>
                <w:color w:val="003399"/>
                <w:sz w:val="15"/>
                <w:szCs w:val="15"/>
              </w:rPr>
              <w:t xml:space="preserve"> </w:t>
            </w:r>
            <w:r w:rsidRPr="00E74641">
              <w:rPr>
                <w:rFonts w:cs="Arial"/>
                <w:bCs/>
                <w:color w:val="003399"/>
                <w:sz w:val="15"/>
                <w:szCs w:val="15"/>
              </w:rPr>
              <w:t>00</w:t>
            </w:r>
            <w:r w:rsidR="00932864">
              <w:rPr>
                <w:rFonts w:cs="Arial"/>
                <w:bCs/>
                <w:color w:val="003399"/>
                <w:sz w:val="15"/>
                <w:szCs w:val="15"/>
              </w:rPr>
              <w:t xml:space="preserve"> </w:t>
            </w:r>
            <w:r w:rsidRPr="00E74641">
              <w:rPr>
                <w:rFonts w:cs="Arial"/>
                <w:bCs/>
                <w:color w:val="003399"/>
                <w:sz w:val="15"/>
                <w:szCs w:val="15"/>
              </w:rPr>
              <w:t>800</w:t>
            </w:r>
            <w:r w:rsidR="00932864">
              <w:rPr>
                <w:rFonts w:cs="Arial"/>
                <w:bCs/>
                <w:color w:val="003399"/>
                <w:sz w:val="15"/>
                <w:szCs w:val="15"/>
              </w:rPr>
              <w:t xml:space="preserve"> </w:t>
            </w:r>
            <w:r w:rsidRPr="00E74641">
              <w:rPr>
                <w:rFonts w:cs="Arial"/>
                <w:bCs/>
                <w:color w:val="003399"/>
                <w:sz w:val="15"/>
                <w:szCs w:val="15"/>
              </w:rPr>
              <w:t>6</w:t>
            </w:r>
            <w:r w:rsidR="00932864">
              <w:rPr>
                <w:rFonts w:cs="Arial"/>
                <w:bCs/>
                <w:color w:val="003399"/>
                <w:sz w:val="15"/>
                <w:szCs w:val="15"/>
              </w:rPr>
              <w:t xml:space="preserve"> </w:t>
            </w:r>
            <w:r w:rsidRPr="00E74641">
              <w:rPr>
                <w:rFonts w:cs="Arial"/>
                <w:bCs/>
                <w:color w:val="003399"/>
                <w:sz w:val="15"/>
                <w:szCs w:val="15"/>
              </w:rPr>
              <w:t>7</w:t>
            </w:r>
            <w:r w:rsidR="00932864">
              <w:rPr>
                <w:rFonts w:cs="Arial"/>
                <w:bCs/>
                <w:color w:val="003399"/>
                <w:sz w:val="15"/>
                <w:szCs w:val="15"/>
              </w:rPr>
              <w:t xml:space="preserve"> </w:t>
            </w:r>
            <w:r w:rsidRPr="00E74641">
              <w:rPr>
                <w:rFonts w:cs="Arial"/>
                <w:bCs/>
                <w:color w:val="003399"/>
                <w:sz w:val="15"/>
                <w:szCs w:val="15"/>
              </w:rPr>
              <w:t>8</w:t>
            </w:r>
            <w:r w:rsidR="00932864">
              <w:rPr>
                <w:rFonts w:cs="Arial"/>
                <w:bCs/>
                <w:color w:val="003399"/>
                <w:sz w:val="15"/>
                <w:szCs w:val="15"/>
              </w:rPr>
              <w:t xml:space="preserve"> </w:t>
            </w:r>
            <w:r w:rsidRPr="00E74641">
              <w:rPr>
                <w:rFonts w:cs="Arial"/>
                <w:bCs/>
                <w:color w:val="003399"/>
                <w:sz w:val="15"/>
                <w:szCs w:val="15"/>
              </w:rPr>
              <w:t>9</w:t>
            </w:r>
            <w:r w:rsidR="00932864">
              <w:rPr>
                <w:rFonts w:cs="Arial"/>
                <w:bCs/>
                <w:color w:val="003399"/>
                <w:sz w:val="15"/>
                <w:szCs w:val="15"/>
              </w:rPr>
              <w:t xml:space="preserve"> </w:t>
            </w:r>
            <w:r w:rsidRPr="00E74641">
              <w:rPr>
                <w:rFonts w:cs="Arial"/>
                <w:bCs/>
                <w:color w:val="003399"/>
                <w:sz w:val="15"/>
                <w:szCs w:val="15"/>
              </w:rPr>
              <w:t>10</w:t>
            </w:r>
            <w:r w:rsidR="00932864">
              <w:rPr>
                <w:rFonts w:cs="Arial"/>
                <w:bCs/>
                <w:color w:val="003399"/>
                <w:sz w:val="15"/>
                <w:szCs w:val="15"/>
              </w:rPr>
              <w:t xml:space="preserve"> </w:t>
            </w:r>
            <w:r w:rsidRPr="00E74641">
              <w:rPr>
                <w:rFonts w:cs="Arial"/>
                <w:bCs/>
                <w:color w:val="003399"/>
                <w:sz w:val="15"/>
                <w:szCs w:val="15"/>
              </w:rPr>
              <w:t>11</w:t>
            </w:r>
          </w:p>
          <w:p w14:paraId="097A9F54" w14:textId="5C08C530"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932864">
              <w:rPr>
                <w:rFonts w:cs="Arial"/>
                <w:color w:val="003399"/>
                <w:sz w:val="15"/>
                <w:szCs w:val="15"/>
              </w:rPr>
              <w:t xml:space="preserve"> </w:t>
            </w:r>
            <w:proofErr w:type="spellStart"/>
            <w:r w:rsidRPr="00E74641">
              <w:rPr>
                <w:rFonts w:cs="Arial"/>
                <w:color w:val="003399"/>
                <w:sz w:val="15"/>
                <w:szCs w:val="15"/>
              </w:rPr>
              <w:t>sunaţi</w:t>
            </w:r>
            <w:proofErr w:type="spellEnd"/>
            <w:r w:rsidR="00932864">
              <w:rPr>
                <w:rFonts w:cs="Arial"/>
                <w:color w:val="003399"/>
                <w:sz w:val="15"/>
                <w:szCs w:val="15"/>
              </w:rPr>
              <w:t xml:space="preserve"> </w:t>
            </w:r>
            <w:r w:rsidRPr="00E74641">
              <w:rPr>
                <w:rFonts w:cs="Arial"/>
                <w:color w:val="003399"/>
                <w:sz w:val="15"/>
                <w:szCs w:val="15"/>
              </w:rPr>
              <w:t>la</w:t>
            </w:r>
            <w:r w:rsidR="00932864">
              <w:rPr>
                <w:rFonts w:cs="Arial"/>
                <w:color w:val="003399"/>
                <w:sz w:val="15"/>
                <w:szCs w:val="15"/>
              </w:rPr>
              <w:t xml:space="preserve"> </w:t>
            </w:r>
            <w:r w:rsidRPr="00E74641">
              <w:rPr>
                <w:rFonts w:cs="Arial"/>
                <w:color w:val="003399"/>
                <w:sz w:val="15"/>
                <w:szCs w:val="15"/>
              </w:rPr>
              <w:t>numărul</w:t>
            </w:r>
            <w:r w:rsidR="00932864">
              <w:rPr>
                <w:rFonts w:cs="Arial"/>
                <w:color w:val="003399"/>
                <w:sz w:val="15"/>
                <w:szCs w:val="15"/>
              </w:rPr>
              <w:t xml:space="preserve"> </w:t>
            </w:r>
            <w:r w:rsidRPr="00E74641">
              <w:rPr>
                <w:rFonts w:cs="Arial"/>
                <w:color w:val="003399"/>
                <w:sz w:val="15"/>
                <w:szCs w:val="15"/>
              </w:rPr>
              <w:t>de</w:t>
            </w:r>
            <w:r w:rsidR="00932864">
              <w:rPr>
                <w:rFonts w:cs="Arial"/>
                <w:color w:val="003399"/>
                <w:sz w:val="15"/>
                <w:szCs w:val="15"/>
              </w:rPr>
              <w:t xml:space="preserve"> </w:t>
            </w:r>
            <w:r w:rsidRPr="00E74641">
              <w:rPr>
                <w:rFonts w:cs="Arial"/>
                <w:color w:val="003399"/>
                <w:sz w:val="15"/>
                <w:szCs w:val="15"/>
              </w:rPr>
              <w:t>telefon</w:t>
            </w:r>
            <w:r w:rsidR="00932864">
              <w:rPr>
                <w:rFonts w:cs="Arial"/>
                <w:color w:val="003399"/>
                <w:sz w:val="15"/>
                <w:szCs w:val="15"/>
              </w:rPr>
              <w:t xml:space="preserve"> </w:t>
            </w:r>
            <w:r w:rsidRPr="00E74641">
              <w:rPr>
                <w:rFonts w:cs="Arial"/>
                <w:color w:val="003399"/>
                <w:sz w:val="15"/>
                <w:szCs w:val="15"/>
              </w:rPr>
              <w:t>+</w:t>
            </w:r>
            <w:r w:rsidR="00932864">
              <w:rPr>
                <w:rFonts w:cs="Arial"/>
                <w:color w:val="003399"/>
                <w:sz w:val="15"/>
                <w:szCs w:val="15"/>
              </w:rPr>
              <w:t xml:space="preserve"> </w:t>
            </w:r>
            <w:r w:rsidRPr="00E74641">
              <w:rPr>
                <w:rFonts w:cs="Arial"/>
                <w:color w:val="003399"/>
                <w:sz w:val="15"/>
                <w:szCs w:val="15"/>
              </w:rPr>
              <w:t>32-2-299.96.96</w:t>
            </w:r>
            <w:r w:rsidR="00932864">
              <w:rPr>
                <w:rFonts w:cs="Arial"/>
                <w:color w:val="003399"/>
                <w:sz w:val="15"/>
                <w:szCs w:val="15"/>
              </w:rPr>
              <w:t xml:space="preserve"> </w:t>
            </w:r>
            <w:r w:rsidRPr="00E74641">
              <w:rPr>
                <w:rFonts w:cs="Arial"/>
                <w:color w:val="003399"/>
                <w:sz w:val="15"/>
                <w:szCs w:val="15"/>
              </w:rPr>
              <w:t>accesibil</w:t>
            </w:r>
            <w:r w:rsidR="00932864">
              <w:rPr>
                <w:rFonts w:cs="Arial"/>
                <w:color w:val="003399"/>
                <w:sz w:val="15"/>
                <w:szCs w:val="15"/>
              </w:rPr>
              <w:t xml:space="preserve"> </w:t>
            </w:r>
            <w:r w:rsidRPr="00E74641">
              <w:rPr>
                <w:rFonts w:cs="Arial"/>
                <w:color w:val="003399"/>
                <w:sz w:val="15"/>
                <w:szCs w:val="15"/>
              </w:rPr>
              <w:t>de</w:t>
            </w:r>
            <w:r w:rsidR="00932864">
              <w:rPr>
                <w:rFonts w:cs="Arial"/>
                <w:color w:val="003399"/>
                <w:sz w:val="15"/>
                <w:szCs w:val="15"/>
              </w:rPr>
              <w:t xml:space="preserve"> </w:t>
            </w:r>
            <w:r w:rsidRPr="00E74641">
              <w:rPr>
                <w:rFonts w:cs="Arial"/>
                <w:color w:val="003399"/>
                <w:sz w:val="15"/>
                <w:szCs w:val="15"/>
              </w:rPr>
              <w:t>oriunde</w:t>
            </w:r>
            <w:r w:rsidR="00932864">
              <w:rPr>
                <w:rFonts w:cs="Arial"/>
                <w:color w:val="003399"/>
                <w:sz w:val="15"/>
                <w:szCs w:val="15"/>
              </w:rPr>
              <w:t xml:space="preserve"> </w:t>
            </w:r>
            <w:r w:rsidRPr="00E74641">
              <w:rPr>
                <w:rFonts w:cs="Arial"/>
                <w:color w:val="003399"/>
                <w:sz w:val="15"/>
                <w:szCs w:val="15"/>
              </w:rPr>
              <w:t>din</w:t>
            </w:r>
            <w:r w:rsidR="00932864">
              <w:rPr>
                <w:rFonts w:cs="Arial"/>
                <w:color w:val="003399"/>
                <w:sz w:val="15"/>
                <w:szCs w:val="15"/>
              </w:rPr>
              <w:t xml:space="preserve"> </w:t>
            </w:r>
            <w:r w:rsidRPr="00E74641">
              <w:rPr>
                <w:rFonts w:cs="Arial"/>
                <w:color w:val="003399"/>
                <w:sz w:val="15"/>
                <w:szCs w:val="15"/>
              </w:rPr>
              <w:t>lume</w:t>
            </w:r>
            <w:r w:rsidR="00932864">
              <w:rPr>
                <w:rFonts w:cs="Arial"/>
                <w:color w:val="003399"/>
                <w:sz w:val="15"/>
                <w:szCs w:val="15"/>
              </w:rPr>
              <w:t xml:space="preserve"> </w:t>
            </w:r>
            <w:r w:rsidRPr="00E74641">
              <w:rPr>
                <w:rFonts w:cs="Arial"/>
                <w:color w:val="003399"/>
                <w:sz w:val="15"/>
                <w:szCs w:val="15"/>
              </w:rPr>
              <w:t>(tarif</w:t>
            </w:r>
            <w:r w:rsidR="00932864">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1654C4E6"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932864">
              <w:rPr>
                <w:i/>
                <w:spacing w:val="-6"/>
                <w:sz w:val="14"/>
                <w:szCs w:val="14"/>
              </w:rPr>
              <w:t xml:space="preserve"> </w:t>
            </w:r>
            <w:r w:rsidRPr="00E74641">
              <w:rPr>
                <w:i/>
                <w:spacing w:val="-6"/>
                <w:sz w:val="14"/>
                <w:szCs w:val="14"/>
              </w:rPr>
              <w:t>operatori</w:t>
            </w:r>
            <w:r w:rsidR="00932864">
              <w:rPr>
                <w:i/>
                <w:spacing w:val="-6"/>
                <w:sz w:val="14"/>
                <w:szCs w:val="14"/>
              </w:rPr>
              <w:t xml:space="preserve"> </w:t>
            </w:r>
            <w:r w:rsidRPr="00E74641">
              <w:rPr>
                <w:i/>
                <w:spacing w:val="-6"/>
                <w:sz w:val="14"/>
                <w:szCs w:val="14"/>
              </w:rPr>
              <w:t>de</w:t>
            </w:r>
            <w:r w:rsidR="00932864">
              <w:rPr>
                <w:i/>
                <w:spacing w:val="-6"/>
                <w:sz w:val="14"/>
                <w:szCs w:val="14"/>
              </w:rPr>
              <w:t xml:space="preserve"> </w:t>
            </w:r>
            <w:r w:rsidRPr="00E74641">
              <w:rPr>
                <w:i/>
                <w:spacing w:val="-6"/>
                <w:sz w:val="14"/>
                <w:szCs w:val="14"/>
              </w:rPr>
              <w:t>telefonie</w:t>
            </w:r>
            <w:r w:rsidR="00932864">
              <w:rPr>
                <w:i/>
                <w:spacing w:val="-6"/>
                <w:sz w:val="14"/>
                <w:szCs w:val="14"/>
              </w:rPr>
              <w:t xml:space="preserve"> </w:t>
            </w:r>
            <w:r w:rsidRPr="00E74641">
              <w:rPr>
                <w:i/>
                <w:spacing w:val="-6"/>
                <w:sz w:val="14"/>
                <w:szCs w:val="14"/>
              </w:rPr>
              <w:t>mobilă</w:t>
            </w:r>
            <w:r w:rsidR="00932864">
              <w:rPr>
                <w:i/>
                <w:spacing w:val="-6"/>
                <w:sz w:val="14"/>
                <w:szCs w:val="14"/>
              </w:rPr>
              <w:t xml:space="preserve"> </w:t>
            </w:r>
            <w:r w:rsidRPr="00E74641">
              <w:rPr>
                <w:i/>
                <w:spacing w:val="-6"/>
                <w:sz w:val="14"/>
                <w:szCs w:val="14"/>
              </w:rPr>
              <w:t>nu</w:t>
            </w:r>
            <w:r w:rsidR="00932864">
              <w:rPr>
                <w:i/>
                <w:spacing w:val="-6"/>
                <w:sz w:val="14"/>
                <w:szCs w:val="14"/>
              </w:rPr>
              <w:t xml:space="preserve"> </w:t>
            </w:r>
            <w:r w:rsidRPr="00E74641">
              <w:rPr>
                <w:i/>
                <w:spacing w:val="-6"/>
                <w:sz w:val="14"/>
                <w:szCs w:val="14"/>
              </w:rPr>
              <w:t>permit</w:t>
            </w:r>
            <w:r w:rsidR="00932864">
              <w:rPr>
                <w:i/>
                <w:spacing w:val="-6"/>
                <w:sz w:val="14"/>
                <w:szCs w:val="14"/>
              </w:rPr>
              <w:t xml:space="preserve"> </w:t>
            </w:r>
            <w:r w:rsidRPr="00E74641">
              <w:rPr>
                <w:i/>
                <w:spacing w:val="-6"/>
                <w:sz w:val="14"/>
                <w:szCs w:val="14"/>
              </w:rPr>
              <w:t>accesul</w:t>
            </w:r>
            <w:r w:rsidR="00932864">
              <w:rPr>
                <w:i/>
                <w:spacing w:val="-6"/>
                <w:sz w:val="14"/>
                <w:szCs w:val="14"/>
              </w:rPr>
              <w:t xml:space="preserve"> </w:t>
            </w:r>
            <w:r w:rsidRPr="00E74641">
              <w:rPr>
                <w:i/>
                <w:spacing w:val="-6"/>
                <w:sz w:val="14"/>
                <w:szCs w:val="14"/>
              </w:rPr>
              <w:t>la</w:t>
            </w:r>
            <w:r w:rsidR="00932864">
              <w:rPr>
                <w:i/>
                <w:spacing w:val="-6"/>
                <w:sz w:val="14"/>
                <w:szCs w:val="14"/>
              </w:rPr>
              <w:t xml:space="preserve"> </w:t>
            </w:r>
            <w:r w:rsidRPr="00E74641">
              <w:rPr>
                <w:i/>
                <w:spacing w:val="-6"/>
                <w:sz w:val="14"/>
                <w:szCs w:val="14"/>
              </w:rPr>
              <w:t>numerele</w:t>
            </w:r>
            <w:r w:rsidR="00932864">
              <w:rPr>
                <w:i/>
                <w:spacing w:val="-6"/>
                <w:sz w:val="14"/>
                <w:szCs w:val="14"/>
              </w:rPr>
              <w:t xml:space="preserve"> </w:t>
            </w:r>
            <w:r w:rsidRPr="00E74641">
              <w:rPr>
                <w:i/>
                <w:spacing w:val="-6"/>
                <w:sz w:val="14"/>
                <w:szCs w:val="14"/>
              </w:rPr>
              <w:t>cu</w:t>
            </w:r>
            <w:r w:rsidR="00932864">
              <w:rPr>
                <w:i/>
                <w:spacing w:val="-6"/>
                <w:sz w:val="14"/>
                <w:szCs w:val="14"/>
              </w:rPr>
              <w:t xml:space="preserve"> </w:t>
            </w:r>
            <w:r w:rsidRPr="00E74641">
              <w:rPr>
                <w:i/>
                <w:spacing w:val="-6"/>
                <w:sz w:val="14"/>
                <w:szCs w:val="14"/>
              </w:rPr>
              <w:t>prefixul</w:t>
            </w:r>
            <w:r w:rsidR="00932864">
              <w:rPr>
                <w:i/>
                <w:spacing w:val="-6"/>
                <w:sz w:val="14"/>
                <w:szCs w:val="14"/>
              </w:rPr>
              <w:t xml:space="preserve"> </w:t>
            </w:r>
            <w:r w:rsidRPr="00E74641">
              <w:rPr>
                <w:i/>
                <w:spacing w:val="-6"/>
                <w:sz w:val="14"/>
                <w:szCs w:val="14"/>
              </w:rPr>
              <w:t>00800</w:t>
            </w:r>
            <w:r w:rsidR="00932864">
              <w:rPr>
                <w:i/>
                <w:spacing w:val="-6"/>
                <w:sz w:val="14"/>
                <w:szCs w:val="14"/>
              </w:rPr>
              <w:t xml:space="preserve"> </w:t>
            </w:r>
            <w:r w:rsidRPr="00E74641">
              <w:rPr>
                <w:i/>
                <w:spacing w:val="-6"/>
                <w:sz w:val="14"/>
                <w:szCs w:val="14"/>
              </w:rPr>
              <w:t>sau</w:t>
            </w:r>
            <w:r w:rsidR="00932864">
              <w:rPr>
                <w:i/>
                <w:spacing w:val="-6"/>
                <w:sz w:val="14"/>
                <w:szCs w:val="14"/>
              </w:rPr>
              <w:t xml:space="preserve"> </w:t>
            </w:r>
            <w:r w:rsidRPr="00E74641">
              <w:rPr>
                <w:i/>
                <w:spacing w:val="-6"/>
                <w:sz w:val="14"/>
                <w:szCs w:val="14"/>
              </w:rPr>
              <w:t>taxează</w:t>
            </w:r>
            <w:r w:rsidR="00932864">
              <w:rPr>
                <w:i/>
                <w:spacing w:val="-6"/>
                <w:sz w:val="14"/>
                <w:szCs w:val="14"/>
              </w:rPr>
              <w:t xml:space="preserve"> </w:t>
            </w:r>
            <w:r w:rsidRPr="00E74641">
              <w:rPr>
                <w:i/>
                <w:spacing w:val="-6"/>
                <w:sz w:val="14"/>
                <w:szCs w:val="14"/>
              </w:rPr>
              <w:t>aceste</w:t>
            </w:r>
            <w:r w:rsidR="00932864">
              <w:rPr>
                <w:i/>
                <w:spacing w:val="-6"/>
                <w:sz w:val="14"/>
                <w:szCs w:val="14"/>
              </w:rPr>
              <w:t xml:space="preserve"> </w:t>
            </w:r>
            <w:r w:rsidRPr="00E74641">
              <w:rPr>
                <w:i/>
                <w:spacing w:val="-6"/>
                <w:sz w:val="14"/>
                <w:szCs w:val="14"/>
              </w:rPr>
              <w:t>apeluri.</w:t>
            </w:r>
            <w:r w:rsidR="00932864">
              <w:rPr>
                <w:i/>
                <w:spacing w:val="-6"/>
                <w:sz w:val="14"/>
                <w:szCs w:val="14"/>
              </w:rPr>
              <w:t xml:space="preserve"> </w:t>
            </w:r>
            <w:r w:rsidRPr="00E74641">
              <w:rPr>
                <w:i/>
                <w:spacing w:val="-6"/>
                <w:sz w:val="14"/>
                <w:szCs w:val="14"/>
              </w:rPr>
              <w:t>În</w:t>
            </w:r>
            <w:r w:rsidR="00932864">
              <w:rPr>
                <w:i/>
                <w:spacing w:val="-6"/>
                <w:sz w:val="14"/>
                <w:szCs w:val="14"/>
              </w:rPr>
              <w:t xml:space="preserve"> </w:t>
            </w:r>
            <w:r w:rsidRPr="00E74641">
              <w:rPr>
                <w:i/>
                <w:spacing w:val="-6"/>
                <w:sz w:val="14"/>
                <w:szCs w:val="14"/>
              </w:rPr>
              <w:t>unele</w:t>
            </w:r>
            <w:r w:rsidR="00932864">
              <w:rPr>
                <w:i/>
                <w:spacing w:val="-6"/>
                <w:sz w:val="14"/>
                <w:szCs w:val="14"/>
              </w:rPr>
              <w:t xml:space="preserve"> </w:t>
            </w:r>
            <w:r w:rsidRPr="00E74641">
              <w:rPr>
                <w:i/>
                <w:spacing w:val="-6"/>
                <w:sz w:val="14"/>
                <w:szCs w:val="14"/>
              </w:rPr>
              <w:t>cazuri,</w:t>
            </w:r>
            <w:r w:rsidR="00932864">
              <w:rPr>
                <w:i/>
                <w:spacing w:val="-6"/>
                <w:sz w:val="14"/>
                <w:szCs w:val="14"/>
              </w:rPr>
              <w:t xml:space="preserve"> </w:t>
            </w:r>
            <w:r w:rsidRPr="00E74641">
              <w:rPr>
                <w:i/>
                <w:spacing w:val="-6"/>
                <w:sz w:val="14"/>
                <w:szCs w:val="14"/>
              </w:rPr>
              <w:t>aceste</w:t>
            </w:r>
            <w:r w:rsidR="00932864">
              <w:rPr>
                <w:i/>
                <w:spacing w:val="-6"/>
                <w:sz w:val="14"/>
                <w:szCs w:val="14"/>
              </w:rPr>
              <w:t xml:space="preserve"> </w:t>
            </w:r>
            <w:r w:rsidRPr="00E74641">
              <w:rPr>
                <w:i/>
                <w:spacing w:val="-6"/>
                <w:sz w:val="14"/>
                <w:szCs w:val="14"/>
              </w:rPr>
              <w:t>apeluri</w:t>
            </w:r>
            <w:r w:rsidR="00932864">
              <w:rPr>
                <w:i/>
                <w:spacing w:val="-6"/>
                <w:sz w:val="14"/>
                <w:szCs w:val="14"/>
              </w:rPr>
              <w:t xml:space="preserve"> </w:t>
            </w:r>
            <w:r w:rsidRPr="00E74641">
              <w:rPr>
                <w:i/>
                <w:spacing w:val="-6"/>
                <w:sz w:val="14"/>
                <w:szCs w:val="14"/>
              </w:rPr>
              <w:t>pot</w:t>
            </w:r>
            <w:r w:rsidR="00932864">
              <w:rPr>
                <w:i/>
                <w:spacing w:val="-6"/>
                <w:sz w:val="14"/>
                <w:szCs w:val="14"/>
              </w:rPr>
              <w:t xml:space="preserve"> </w:t>
            </w:r>
            <w:r w:rsidRPr="00E74641">
              <w:rPr>
                <w:i/>
                <w:spacing w:val="-6"/>
                <w:sz w:val="14"/>
                <w:szCs w:val="14"/>
              </w:rPr>
              <w:t>fi</w:t>
            </w:r>
            <w:r w:rsidR="00932864">
              <w:rPr>
                <w:i/>
                <w:spacing w:val="-6"/>
                <w:sz w:val="14"/>
                <w:szCs w:val="14"/>
              </w:rPr>
              <w:t xml:space="preserve"> </w:t>
            </w:r>
            <w:r w:rsidRPr="00E74641">
              <w:rPr>
                <w:i/>
                <w:spacing w:val="-6"/>
                <w:sz w:val="14"/>
                <w:szCs w:val="14"/>
              </w:rPr>
              <w:t>taxate</w:t>
            </w:r>
            <w:r w:rsidR="00932864">
              <w:rPr>
                <w:i/>
                <w:spacing w:val="-6"/>
                <w:sz w:val="14"/>
                <w:szCs w:val="14"/>
              </w:rPr>
              <w:t xml:space="preserve"> </w:t>
            </w:r>
            <w:r w:rsidRPr="00E74641">
              <w:rPr>
                <w:i/>
                <w:spacing w:val="-6"/>
                <w:sz w:val="14"/>
                <w:szCs w:val="14"/>
              </w:rPr>
              <w:t>dacă</w:t>
            </w:r>
            <w:r w:rsidR="00932864">
              <w:rPr>
                <w:i/>
                <w:spacing w:val="-6"/>
                <w:sz w:val="14"/>
                <w:szCs w:val="14"/>
              </w:rPr>
              <w:t xml:space="preserve"> </w:t>
            </w:r>
            <w:r w:rsidRPr="00E74641">
              <w:rPr>
                <w:i/>
                <w:spacing w:val="-6"/>
                <w:sz w:val="14"/>
                <w:szCs w:val="14"/>
              </w:rPr>
              <w:t>sunt</w:t>
            </w:r>
            <w:r w:rsidR="00932864">
              <w:rPr>
                <w:i/>
                <w:spacing w:val="-6"/>
                <w:sz w:val="14"/>
                <w:szCs w:val="14"/>
              </w:rPr>
              <w:t xml:space="preserve"> </w:t>
            </w:r>
            <w:r w:rsidRPr="00E74641">
              <w:rPr>
                <w:i/>
                <w:spacing w:val="-6"/>
                <w:sz w:val="14"/>
                <w:szCs w:val="14"/>
              </w:rPr>
              <w:t>efectuate</w:t>
            </w:r>
            <w:r w:rsidR="00932864">
              <w:rPr>
                <w:i/>
                <w:spacing w:val="-6"/>
                <w:sz w:val="14"/>
                <w:szCs w:val="14"/>
              </w:rPr>
              <w:t xml:space="preserve"> </w:t>
            </w:r>
            <w:r w:rsidRPr="00E74641">
              <w:rPr>
                <w:i/>
                <w:spacing w:val="-6"/>
                <w:sz w:val="14"/>
                <w:szCs w:val="14"/>
              </w:rPr>
              <w:t>de</w:t>
            </w:r>
            <w:r w:rsidR="00932864">
              <w:rPr>
                <w:i/>
                <w:spacing w:val="-6"/>
                <w:sz w:val="14"/>
                <w:szCs w:val="14"/>
              </w:rPr>
              <w:t xml:space="preserve"> </w:t>
            </w:r>
            <w:r w:rsidRPr="00E74641">
              <w:rPr>
                <w:i/>
                <w:spacing w:val="-6"/>
                <w:sz w:val="14"/>
                <w:szCs w:val="14"/>
              </w:rPr>
              <w:t>la</w:t>
            </w:r>
            <w:r w:rsidR="00932864">
              <w:rPr>
                <w:i/>
                <w:spacing w:val="-6"/>
                <w:sz w:val="14"/>
                <w:szCs w:val="14"/>
              </w:rPr>
              <w:t xml:space="preserve"> </w:t>
            </w:r>
            <w:r w:rsidRPr="00E74641">
              <w:rPr>
                <w:i/>
                <w:spacing w:val="-6"/>
                <w:sz w:val="14"/>
                <w:szCs w:val="14"/>
              </w:rPr>
              <w:t>o</w:t>
            </w:r>
            <w:r w:rsidR="00932864">
              <w:rPr>
                <w:i/>
                <w:spacing w:val="-6"/>
                <w:sz w:val="14"/>
                <w:szCs w:val="14"/>
              </w:rPr>
              <w:t xml:space="preserve"> </w:t>
            </w:r>
            <w:r w:rsidRPr="00E74641">
              <w:rPr>
                <w:i/>
                <w:spacing w:val="-6"/>
                <w:sz w:val="14"/>
                <w:szCs w:val="14"/>
              </w:rPr>
              <w:t>cabină</w:t>
            </w:r>
            <w:r w:rsidR="00932864">
              <w:rPr>
                <w:i/>
                <w:spacing w:val="-6"/>
                <w:sz w:val="14"/>
                <w:szCs w:val="14"/>
              </w:rPr>
              <w:t xml:space="preserve"> </w:t>
            </w:r>
            <w:r w:rsidRPr="00E74641">
              <w:rPr>
                <w:i/>
                <w:spacing w:val="-6"/>
                <w:sz w:val="14"/>
                <w:szCs w:val="14"/>
              </w:rPr>
              <w:t>telefonică</w:t>
            </w:r>
            <w:r w:rsidR="00932864">
              <w:rPr>
                <w:i/>
                <w:spacing w:val="-6"/>
                <w:sz w:val="14"/>
                <w:szCs w:val="14"/>
              </w:rPr>
              <w:t xml:space="preserve"> </w:t>
            </w:r>
            <w:r w:rsidRPr="00E74641">
              <w:rPr>
                <w:i/>
                <w:spacing w:val="-6"/>
                <w:sz w:val="14"/>
                <w:szCs w:val="14"/>
              </w:rPr>
              <w:t>sau</w:t>
            </w:r>
            <w:r w:rsidR="00932864">
              <w:rPr>
                <w:i/>
                <w:spacing w:val="-6"/>
                <w:sz w:val="14"/>
                <w:szCs w:val="14"/>
              </w:rPr>
              <w:t xml:space="preserve"> </w:t>
            </w:r>
            <w:r w:rsidRPr="00E74641">
              <w:rPr>
                <w:i/>
                <w:spacing w:val="-6"/>
                <w:sz w:val="14"/>
                <w:szCs w:val="14"/>
              </w:rPr>
              <w:t>de</w:t>
            </w:r>
            <w:r w:rsidR="00932864">
              <w:rPr>
                <w:i/>
                <w:spacing w:val="-6"/>
                <w:sz w:val="14"/>
                <w:szCs w:val="14"/>
              </w:rPr>
              <w:t xml:space="preserve"> </w:t>
            </w:r>
            <w:r w:rsidRPr="00E74641">
              <w:rPr>
                <w:i/>
                <w:spacing w:val="-6"/>
                <w:sz w:val="14"/>
                <w:szCs w:val="14"/>
              </w:rPr>
              <w:t>la</w:t>
            </w:r>
            <w:r w:rsidR="00932864">
              <w:rPr>
                <w:i/>
                <w:spacing w:val="-6"/>
                <w:sz w:val="14"/>
                <w:szCs w:val="14"/>
              </w:rPr>
              <w:t xml:space="preserve"> </w:t>
            </w:r>
            <w:r w:rsidRPr="00E74641">
              <w:rPr>
                <w:i/>
                <w:spacing w:val="-6"/>
                <w:sz w:val="14"/>
                <w:szCs w:val="14"/>
              </w:rPr>
              <w:t>hotel.</w:t>
            </w:r>
          </w:p>
        </w:tc>
      </w:tr>
      <w:bookmarkEnd w:id="184"/>
      <w:bookmarkEnd w:id="185"/>
    </w:tbl>
    <w:p w14:paraId="142C36A6" w14:textId="7E5011B0" w:rsidR="00231851" w:rsidRPr="00E74641" w:rsidRDefault="00231851" w:rsidP="006723A8">
      <w:pPr>
        <w:spacing w:before="0"/>
        <w:jc w:val="center"/>
        <w:rPr>
          <w:color w:val="9999FF"/>
          <w:spacing w:val="40"/>
          <w:szCs w:val="18"/>
        </w:rPr>
      </w:pPr>
    </w:p>
    <w:p w14:paraId="2F4134F7" w14:textId="4D45439B" w:rsidR="00B05821" w:rsidRDefault="00B05821" w:rsidP="006723A8">
      <w:pPr>
        <w:spacing w:before="0"/>
        <w:jc w:val="center"/>
        <w:rPr>
          <w:color w:val="9999FF"/>
          <w:spacing w:val="40"/>
          <w:szCs w:val="18"/>
        </w:rPr>
      </w:pPr>
      <w:r>
        <w:rPr>
          <w:color w:val="9999FF"/>
          <w:spacing w:val="40"/>
          <w:szCs w:val="18"/>
        </w:rPr>
        <w:br/>
      </w:r>
    </w:p>
    <w:p w14:paraId="753F5D82" w14:textId="77777777" w:rsidR="00B05821" w:rsidRDefault="00B05821">
      <w:pPr>
        <w:spacing w:before="0"/>
        <w:jc w:val="left"/>
        <w:rPr>
          <w:color w:val="9999FF"/>
          <w:spacing w:val="40"/>
          <w:szCs w:val="18"/>
        </w:rPr>
      </w:pPr>
      <w:r>
        <w:rPr>
          <w:color w:val="9999FF"/>
          <w:spacing w:val="40"/>
          <w:szCs w:val="18"/>
        </w:rPr>
        <w:br w:type="page"/>
      </w:r>
    </w:p>
    <w:p w14:paraId="3D99B86F" w14:textId="77777777" w:rsidR="00231851" w:rsidRPr="00E74641" w:rsidRDefault="00231851" w:rsidP="006723A8">
      <w:pPr>
        <w:spacing w:before="0"/>
        <w:jc w:val="center"/>
        <w:rPr>
          <w:color w:val="9999FF"/>
          <w:spacing w:val="40"/>
          <w:szCs w:val="18"/>
        </w:rPr>
      </w:pPr>
    </w:p>
    <w:bookmarkEnd w:id="18"/>
    <w:bookmarkEnd w:id="19"/>
    <w:bookmarkEnd w:id="136"/>
    <w:bookmarkEnd w:id="137"/>
    <w:bookmarkEnd w:id="138"/>
    <w:p w14:paraId="3317BA90" w14:textId="60C38558" w:rsidR="0052638F" w:rsidRPr="00E74641" w:rsidRDefault="00B05821" w:rsidP="006E3B1A">
      <w:pPr>
        <w:spacing w:before="0"/>
        <w:rPr>
          <w:color w:val="9999FF"/>
          <w:spacing w:val="40"/>
          <w:sz w:val="16"/>
          <w:szCs w:val="16"/>
        </w:rPr>
      </w:pPr>
      <w:r w:rsidRPr="00E74641">
        <w:rPr>
          <w:noProof/>
          <w:lang w:eastAsia="ro-RO"/>
        </w:rPr>
        <mc:AlternateContent>
          <mc:Choice Requires="wps">
            <w:drawing>
              <wp:anchor distT="0" distB="0" distL="114300" distR="114300" simplePos="0" relativeHeight="252091392" behindDoc="0" locked="0" layoutInCell="1" allowOverlap="1" wp14:anchorId="3DA561F0" wp14:editId="63D5CD61">
                <wp:simplePos x="0" y="0"/>
                <wp:positionH relativeFrom="margin">
                  <wp:posOffset>1345565</wp:posOffset>
                </wp:positionH>
                <wp:positionV relativeFrom="margin">
                  <wp:posOffset>1533525</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366FA5" w:rsidRPr="003249E3" w:rsidRDefault="00366FA5" w:rsidP="00AB67CB">
                            <w:pPr>
                              <w:jc w:val="center"/>
                              <w:rPr>
                                <w:rFonts w:ascii="Cambria" w:hAnsi="Cambria"/>
                                <w:b/>
                                <w:smallCaps/>
                                <w:color w:val="000080"/>
                                <w:szCs w:val="18"/>
                                <w:u w:val="single"/>
                              </w:rPr>
                            </w:pPr>
                          </w:p>
                          <w:p w14:paraId="472F40AA" w14:textId="77777777" w:rsidR="00366FA5" w:rsidRPr="003249E3" w:rsidRDefault="00366FA5" w:rsidP="00AB67CB">
                            <w:pPr>
                              <w:jc w:val="center"/>
                              <w:rPr>
                                <w:rFonts w:ascii="Cambria" w:hAnsi="Cambria"/>
                                <w:b/>
                                <w:smallCaps/>
                                <w:color w:val="000080"/>
                                <w:szCs w:val="18"/>
                                <w:u w:val="single"/>
                              </w:rPr>
                            </w:pPr>
                          </w:p>
                          <w:p w14:paraId="7AD08788" w14:textId="0F5CCA56" w:rsidR="00366FA5" w:rsidRPr="003249E3" w:rsidRDefault="00366FA5"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366FA5" w:rsidRPr="003249E3" w:rsidRDefault="00366FA5"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366FA5" w:rsidRPr="003249E3" w:rsidRDefault="00366FA5" w:rsidP="00AB67CB">
                            <w:pPr>
                              <w:pStyle w:val="Textfeedback"/>
                              <w:jc w:val="center"/>
                              <w:rPr>
                                <w:rFonts w:ascii="Cambria" w:hAnsi="Cambria"/>
                                <w:szCs w:val="18"/>
                              </w:rPr>
                            </w:pPr>
                          </w:p>
                          <w:p w14:paraId="6FAF14D0" w14:textId="77777777" w:rsidR="00366FA5" w:rsidRPr="003249E3" w:rsidRDefault="00366FA5" w:rsidP="00AB67CB">
                            <w:pPr>
                              <w:spacing w:before="200"/>
                              <w:jc w:val="center"/>
                              <w:rPr>
                                <w:rFonts w:ascii="Cambria" w:hAnsi="Cambria"/>
                                <w:b/>
                                <w:smallCaps/>
                                <w:color w:val="000080"/>
                                <w:szCs w:val="18"/>
                              </w:rPr>
                            </w:pPr>
                          </w:p>
                          <w:p w14:paraId="2ABE5518" w14:textId="77777777" w:rsidR="00366FA5" w:rsidRPr="003249E3" w:rsidRDefault="00366FA5" w:rsidP="00AB67CB">
                            <w:pPr>
                              <w:spacing w:before="200"/>
                              <w:jc w:val="center"/>
                              <w:rPr>
                                <w:rFonts w:ascii="Cambria" w:hAnsi="Cambria"/>
                                <w:b/>
                                <w:smallCaps/>
                                <w:color w:val="000080"/>
                                <w:szCs w:val="18"/>
                              </w:rPr>
                            </w:pPr>
                          </w:p>
                          <w:p w14:paraId="62D348EB" w14:textId="3D024980" w:rsidR="00366FA5" w:rsidRPr="003249E3" w:rsidRDefault="00366FA5"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366FA5" w:rsidRPr="003249E3" w:rsidRDefault="00366FA5"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366FA5" w:rsidRPr="003249E3" w:rsidRDefault="00366FA5"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366FA5" w:rsidRPr="003249E3" w:rsidRDefault="00366FA5"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366FA5" w:rsidRPr="003249E3" w:rsidRDefault="00366FA5" w:rsidP="00AB67CB">
                            <w:pPr>
                              <w:spacing w:before="40"/>
                              <w:jc w:val="center"/>
                              <w:rPr>
                                <w:rFonts w:ascii="Cambria" w:hAnsi="Cambria" w:cs="Tahoma"/>
                                <w:b/>
                                <w:szCs w:val="18"/>
                              </w:rPr>
                            </w:pPr>
                          </w:p>
                          <w:p w14:paraId="7DD637AC" w14:textId="7E6FE2CA" w:rsidR="00366FA5" w:rsidRPr="003249E3" w:rsidRDefault="00E90258" w:rsidP="00AB67CB">
                            <w:pPr>
                              <w:spacing w:before="40"/>
                              <w:jc w:val="center"/>
                              <w:rPr>
                                <w:rStyle w:val="Hyperlink"/>
                                <w:rFonts w:ascii="Cambria" w:hAnsi="Cambria"/>
                              </w:rPr>
                            </w:pPr>
                            <w:hyperlink r:id="rId182" w:history="1">
                              <w:r w:rsidR="00366FA5" w:rsidRPr="003249E3">
                                <w:rPr>
                                  <w:rStyle w:val="Hyperlink"/>
                                  <w:rFonts w:ascii="Cambria" w:hAnsi="Cambria" w:cs="Tahoma"/>
                                </w:rPr>
                                <w:t>prefhd@prefecturahunedoara.ro</w:t>
                              </w:r>
                            </w:hyperlink>
                            <w:r w:rsidR="00366FA5" w:rsidRPr="003249E3">
                              <w:rPr>
                                <w:rFonts w:ascii="Cambria" w:hAnsi="Cambria" w:cs="Tahoma"/>
                                <w:szCs w:val="18"/>
                              </w:rPr>
                              <w:t>;</w:t>
                            </w:r>
                            <w:r w:rsidR="00366FA5">
                              <w:rPr>
                                <w:rFonts w:ascii="Cambria" w:hAnsi="Cambria" w:cs="Tahoma"/>
                                <w:szCs w:val="18"/>
                              </w:rPr>
                              <w:t xml:space="preserve"> </w:t>
                            </w:r>
                            <w:r w:rsidR="00366FA5" w:rsidRPr="003249E3">
                              <w:rPr>
                                <w:rStyle w:val="Hyperlink"/>
                                <w:rFonts w:ascii="Cambria" w:hAnsi="Cambria" w:cs="Tahoma"/>
                              </w:rPr>
                              <w:t>https://hd.prefectura.mai.gov.ro/</w:t>
                            </w:r>
                          </w:p>
                          <w:p w14:paraId="1E22CB48" w14:textId="77777777" w:rsidR="00366FA5" w:rsidRPr="003249E3" w:rsidRDefault="00366FA5" w:rsidP="00AB67CB">
                            <w:pPr>
                              <w:spacing w:before="40"/>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5.95pt;margin-top:120.75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" fillcolor="#85abcd" strokecolor="gray" strokeweight="5.25pt">
                <v:fill opacity="13107f"/>
                <v:stroke linestyle="thickThin"/>
                <v:textbox>
                  <w:txbxContent>
                    <w:p w14:paraId="139E9E65" w14:textId="77777777" w:rsidR="00366FA5" w:rsidRPr="003249E3" w:rsidRDefault="00366FA5" w:rsidP="00AB67CB">
                      <w:pPr>
                        <w:jc w:val="center"/>
                        <w:rPr>
                          <w:rFonts w:ascii="Cambria" w:hAnsi="Cambria"/>
                          <w:b/>
                          <w:smallCaps/>
                          <w:color w:val="000080"/>
                          <w:szCs w:val="18"/>
                          <w:u w:val="single"/>
                        </w:rPr>
                      </w:pPr>
                    </w:p>
                    <w:p w14:paraId="472F40AA" w14:textId="77777777" w:rsidR="00366FA5" w:rsidRPr="003249E3" w:rsidRDefault="00366FA5" w:rsidP="00AB67CB">
                      <w:pPr>
                        <w:jc w:val="center"/>
                        <w:rPr>
                          <w:rFonts w:ascii="Cambria" w:hAnsi="Cambria"/>
                          <w:b/>
                          <w:smallCaps/>
                          <w:color w:val="000080"/>
                          <w:szCs w:val="18"/>
                          <w:u w:val="single"/>
                        </w:rPr>
                      </w:pPr>
                    </w:p>
                    <w:p w14:paraId="7AD08788" w14:textId="0F5CCA56" w:rsidR="00366FA5" w:rsidRPr="003249E3" w:rsidRDefault="00366FA5" w:rsidP="00AB67CB">
                      <w:pPr>
                        <w:pStyle w:val="Textfeedback"/>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4D1A630E" w:rsidR="00366FA5" w:rsidRPr="003249E3" w:rsidRDefault="00366FA5" w:rsidP="00AB67CB">
                      <w:pPr>
                        <w:pStyle w:val="Textfeedback"/>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366FA5" w:rsidRPr="003249E3" w:rsidRDefault="00366FA5" w:rsidP="00AB67CB">
                      <w:pPr>
                        <w:pStyle w:val="Textfeedback"/>
                        <w:jc w:val="center"/>
                        <w:rPr>
                          <w:rFonts w:ascii="Cambria" w:hAnsi="Cambria"/>
                          <w:szCs w:val="18"/>
                        </w:rPr>
                      </w:pPr>
                    </w:p>
                    <w:p w14:paraId="6FAF14D0" w14:textId="77777777" w:rsidR="00366FA5" w:rsidRPr="003249E3" w:rsidRDefault="00366FA5" w:rsidP="00AB67CB">
                      <w:pPr>
                        <w:spacing w:before="200"/>
                        <w:jc w:val="center"/>
                        <w:rPr>
                          <w:rFonts w:ascii="Cambria" w:hAnsi="Cambria"/>
                          <w:b/>
                          <w:smallCaps/>
                          <w:color w:val="000080"/>
                          <w:szCs w:val="18"/>
                        </w:rPr>
                      </w:pPr>
                    </w:p>
                    <w:p w14:paraId="2ABE5518" w14:textId="77777777" w:rsidR="00366FA5" w:rsidRPr="003249E3" w:rsidRDefault="00366FA5" w:rsidP="00AB67CB">
                      <w:pPr>
                        <w:spacing w:before="200"/>
                        <w:jc w:val="center"/>
                        <w:rPr>
                          <w:rFonts w:ascii="Cambria" w:hAnsi="Cambria"/>
                          <w:b/>
                          <w:smallCaps/>
                          <w:color w:val="000080"/>
                          <w:szCs w:val="18"/>
                        </w:rPr>
                      </w:pPr>
                    </w:p>
                    <w:p w14:paraId="62D348EB" w14:textId="3D024980" w:rsidR="00366FA5" w:rsidRPr="003249E3" w:rsidRDefault="00366FA5" w:rsidP="00AB67CB">
                      <w:pPr>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12548081" w:rsidR="00366FA5" w:rsidRPr="003249E3" w:rsidRDefault="00366FA5" w:rsidP="00AB67CB">
                      <w:pPr>
                        <w:spacing w:before="40"/>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756E709A" w:rsidR="00366FA5" w:rsidRPr="003249E3" w:rsidRDefault="00366FA5" w:rsidP="00AB67CB">
                      <w:pPr>
                        <w:spacing w:before="40"/>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26D39E88" w:rsidR="00366FA5" w:rsidRPr="003249E3" w:rsidRDefault="00366FA5" w:rsidP="00AB67CB">
                      <w:pPr>
                        <w:spacing w:before="40"/>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366FA5" w:rsidRPr="003249E3" w:rsidRDefault="00366FA5" w:rsidP="00AB67CB">
                      <w:pPr>
                        <w:spacing w:before="40"/>
                        <w:jc w:val="center"/>
                        <w:rPr>
                          <w:rFonts w:ascii="Cambria" w:hAnsi="Cambria" w:cs="Tahoma"/>
                          <w:b/>
                          <w:szCs w:val="18"/>
                        </w:rPr>
                      </w:pPr>
                    </w:p>
                    <w:p w14:paraId="7DD637AC" w14:textId="7E6FE2CA" w:rsidR="00366FA5" w:rsidRPr="003249E3" w:rsidRDefault="00E90258" w:rsidP="00AB67CB">
                      <w:pPr>
                        <w:spacing w:before="40"/>
                        <w:jc w:val="center"/>
                        <w:rPr>
                          <w:rStyle w:val="Hyperlink"/>
                          <w:rFonts w:ascii="Cambria" w:hAnsi="Cambria"/>
                        </w:rPr>
                      </w:pPr>
                      <w:hyperlink r:id="rId183" w:history="1">
                        <w:r w:rsidR="00366FA5" w:rsidRPr="003249E3">
                          <w:rPr>
                            <w:rStyle w:val="Hyperlink"/>
                            <w:rFonts w:ascii="Cambria" w:hAnsi="Cambria" w:cs="Tahoma"/>
                          </w:rPr>
                          <w:t>prefhd@prefecturahunedoara.ro</w:t>
                        </w:r>
                      </w:hyperlink>
                      <w:r w:rsidR="00366FA5" w:rsidRPr="003249E3">
                        <w:rPr>
                          <w:rFonts w:ascii="Cambria" w:hAnsi="Cambria" w:cs="Tahoma"/>
                          <w:szCs w:val="18"/>
                        </w:rPr>
                        <w:t>;</w:t>
                      </w:r>
                      <w:r w:rsidR="00366FA5">
                        <w:rPr>
                          <w:rFonts w:ascii="Cambria" w:hAnsi="Cambria" w:cs="Tahoma"/>
                          <w:szCs w:val="18"/>
                        </w:rPr>
                        <w:t xml:space="preserve"> </w:t>
                      </w:r>
                      <w:r w:rsidR="00366FA5" w:rsidRPr="003249E3">
                        <w:rPr>
                          <w:rStyle w:val="Hyperlink"/>
                          <w:rFonts w:ascii="Cambria" w:hAnsi="Cambria" w:cs="Tahoma"/>
                        </w:rPr>
                        <w:t>https://hd.prefectura.mai.gov.ro/</w:t>
                      </w:r>
                    </w:p>
                    <w:p w14:paraId="1E22CB48" w14:textId="77777777" w:rsidR="00366FA5" w:rsidRPr="003249E3" w:rsidRDefault="00366FA5" w:rsidP="00AB67CB">
                      <w:pPr>
                        <w:spacing w:before="40"/>
                        <w:jc w:val="center"/>
                        <w:rPr>
                          <w:rFonts w:ascii="Cambria" w:hAnsi="Cambria" w:cs="Tahoma"/>
                          <w:szCs w:val="18"/>
                        </w:rPr>
                      </w:pPr>
                    </w:p>
                  </w:txbxContent>
                </v:textbox>
                <w10:wrap type="topAndBottom" anchorx="margin" anchory="margin"/>
              </v:shape>
            </w:pict>
          </mc:Fallback>
        </mc:AlternateContent>
      </w:r>
    </w:p>
    <w:sectPr w:rsidR="0052638F" w:rsidRPr="00E74641" w:rsidSect="00082A11">
      <w:headerReference w:type="even" r:id="rId184"/>
      <w:headerReference w:type="default" r:id="rId185"/>
      <w:footerReference w:type="default" r:id="rId186"/>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2BF26" w14:textId="77777777" w:rsidR="00366FA5" w:rsidRDefault="00366FA5">
      <w:r>
        <w:separator/>
      </w:r>
    </w:p>
    <w:p w14:paraId="38FBDC23" w14:textId="77777777" w:rsidR="00366FA5" w:rsidRDefault="00366FA5"/>
  </w:endnote>
  <w:endnote w:type="continuationSeparator" w:id="0">
    <w:p w14:paraId="72FD926E" w14:textId="77777777" w:rsidR="00366FA5" w:rsidRDefault="00366FA5">
      <w:r>
        <w:continuationSeparator/>
      </w:r>
    </w:p>
    <w:p w14:paraId="04E76ABE" w14:textId="77777777" w:rsidR="00366FA5" w:rsidRDefault="00366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366FA5" w:rsidRPr="006E031F" w14:paraId="29C45603" w14:textId="77777777" w:rsidTr="0076299F">
      <w:trPr>
        <w:gridAfter w:val="1"/>
        <w:wAfter w:w="6" w:type="pct"/>
        <w:trHeight w:val="288"/>
        <w:jc w:val="center"/>
      </w:trPr>
      <w:tc>
        <w:tcPr>
          <w:tcW w:w="600" w:type="pct"/>
          <w:vMerge w:val="restart"/>
          <w:vAlign w:val="center"/>
        </w:tcPr>
        <w:p w14:paraId="65FB61FF" w14:textId="26C173C0" w:rsidR="00366FA5" w:rsidRPr="008B206B" w:rsidRDefault="00366FA5" w:rsidP="0041562B">
          <w:pPr>
            <w:pStyle w:val="Footer"/>
            <w:spacing w:before="0"/>
            <w:rPr>
              <w:szCs w:val="18"/>
            </w:rPr>
          </w:pPr>
          <w:r w:rsidRPr="008B206B">
            <w:rPr>
              <w:szCs w:val="18"/>
            </w:rPr>
            <w:t>Anul</w:t>
          </w:r>
          <w:r>
            <w:rPr>
              <w:szCs w:val="18"/>
            </w:rPr>
            <w:t xml:space="preserve"> </w:t>
          </w:r>
        </w:p>
        <w:p w14:paraId="77EB7363" w14:textId="4DBAB968" w:rsidR="00366FA5" w:rsidRPr="00E97917" w:rsidRDefault="00366FA5"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6591F809" w:rsidR="00366FA5" w:rsidRPr="008B206B" w:rsidRDefault="00366FA5" w:rsidP="00E04716">
          <w:pPr>
            <w:pStyle w:val="Footer"/>
            <w:spacing w:before="0"/>
            <w:rPr>
              <w:szCs w:val="18"/>
            </w:rPr>
          </w:pPr>
          <w:r>
            <w:rPr>
              <w:szCs w:val="18"/>
            </w:rPr>
            <w:t>Numărul 4</w:t>
          </w:r>
        </w:p>
      </w:tc>
      <w:tc>
        <w:tcPr>
          <w:tcW w:w="2650" w:type="pct"/>
          <w:vAlign w:val="center"/>
        </w:tcPr>
        <w:p w14:paraId="5CFAC056" w14:textId="5F6C31A4" w:rsidR="00366FA5" w:rsidRPr="00CD7AF9" w:rsidRDefault="00366FA5" w:rsidP="00E04716">
          <w:pPr>
            <w:spacing w:after="120"/>
            <w:jc w:val="center"/>
            <w:rPr>
              <w:rFonts w:ascii="Book Antiqua" w:hAnsi="Book Antiqua"/>
              <w:b/>
              <w:color w:val="000080"/>
              <w:spacing w:val="10"/>
              <w:szCs w:val="18"/>
            </w:rPr>
          </w:pPr>
          <w:r w:rsidRPr="00C93EF4">
            <w:rPr>
              <w:rFonts w:ascii="Book Antiqua" w:hAnsi="Book Antiqua"/>
              <w:b/>
              <w:color w:val="000080"/>
              <w:spacing w:val="10"/>
              <w:szCs w:val="18"/>
            </w:rPr>
            <w:t>22 - 26 ianuarie</w:t>
          </w:r>
        </w:p>
      </w:tc>
      <w:tc>
        <w:tcPr>
          <w:tcW w:w="921" w:type="pct"/>
          <w:vAlign w:val="center"/>
        </w:tcPr>
        <w:p w14:paraId="1AB19596" w14:textId="6B6EC8EA" w:rsidR="00366FA5" w:rsidRPr="008B206B" w:rsidRDefault="00366FA5"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E90258">
            <w:rPr>
              <w:noProof/>
              <w:szCs w:val="18"/>
            </w:rPr>
            <w:t>9</w:t>
          </w:r>
          <w:r w:rsidRPr="008B206B">
            <w:rPr>
              <w:szCs w:val="18"/>
            </w:rPr>
            <w:fldChar w:fldCharType="end"/>
          </w:r>
        </w:p>
      </w:tc>
    </w:tr>
    <w:tr w:rsidR="00366FA5" w:rsidRPr="006E031F" w14:paraId="5A7A2BD8" w14:textId="77777777" w:rsidTr="0076299F">
      <w:trPr>
        <w:trHeight w:val="257"/>
        <w:jc w:val="center"/>
      </w:trPr>
      <w:tc>
        <w:tcPr>
          <w:tcW w:w="600" w:type="pct"/>
          <w:vMerge/>
        </w:tcPr>
        <w:p w14:paraId="6C24859B" w14:textId="77777777" w:rsidR="00366FA5" w:rsidRPr="006E031F" w:rsidRDefault="00366FA5" w:rsidP="0041562B">
          <w:pPr>
            <w:spacing w:before="0"/>
            <w:jc w:val="center"/>
            <w:rPr>
              <w:rFonts w:ascii="Book Antiqua" w:hAnsi="Book Antiqua"/>
              <w:b/>
              <w:color w:val="808080"/>
              <w:szCs w:val="18"/>
            </w:rPr>
          </w:pPr>
        </w:p>
      </w:tc>
      <w:tc>
        <w:tcPr>
          <w:tcW w:w="824" w:type="pct"/>
          <w:vMerge/>
          <w:vAlign w:val="center"/>
        </w:tcPr>
        <w:p w14:paraId="50268750" w14:textId="77777777" w:rsidR="00366FA5" w:rsidRPr="006E031F" w:rsidRDefault="00366FA5" w:rsidP="0041562B">
          <w:pPr>
            <w:spacing w:before="0"/>
            <w:jc w:val="center"/>
            <w:rPr>
              <w:rFonts w:ascii="Book Antiqua" w:hAnsi="Book Antiqua"/>
              <w:b/>
              <w:color w:val="808080"/>
              <w:szCs w:val="18"/>
            </w:rPr>
          </w:pPr>
        </w:p>
      </w:tc>
      <w:tc>
        <w:tcPr>
          <w:tcW w:w="2650" w:type="pct"/>
        </w:tcPr>
        <w:p w14:paraId="7121F994" w14:textId="77777777" w:rsidR="00366FA5" w:rsidRPr="006E031F" w:rsidRDefault="00366FA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66FA5" w:rsidRPr="006E031F" w:rsidRDefault="00366FA5" w:rsidP="0041562B">
          <w:pPr>
            <w:spacing w:before="0"/>
            <w:rPr>
              <w:rFonts w:ascii="Book Antiqua" w:hAnsi="Book Antiqua"/>
              <w:b/>
              <w:color w:val="808080"/>
              <w:szCs w:val="18"/>
            </w:rPr>
          </w:pPr>
        </w:p>
      </w:tc>
    </w:tr>
  </w:tbl>
  <w:p w14:paraId="1BF0DCEE" w14:textId="5F76118D" w:rsidR="00366FA5" w:rsidRPr="00B445F1" w:rsidRDefault="00366FA5" w:rsidP="00EF3149">
    <w:pPr>
      <w:tabs>
        <w:tab w:val="left" w:pos="1956"/>
        <w:tab w:val="center" w:pos="4762"/>
      </w:tabs>
    </w:pPr>
    <w:r>
      <w:tab/>
    </w:r>
    <w:r>
      <w:tab/>
    </w:r>
  </w:p>
  <w:p w14:paraId="30EB9954" w14:textId="77777777" w:rsidR="00366FA5" w:rsidRDefault="00366F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A74FB" w14:textId="77777777" w:rsidR="00366FA5" w:rsidRDefault="00366FA5">
      <w:r>
        <w:separator/>
      </w:r>
    </w:p>
    <w:p w14:paraId="6CD6C368" w14:textId="77777777" w:rsidR="00366FA5" w:rsidRDefault="00366FA5"/>
  </w:footnote>
  <w:footnote w:type="continuationSeparator" w:id="0">
    <w:p w14:paraId="30886578" w14:textId="77777777" w:rsidR="00366FA5" w:rsidRDefault="00366FA5">
      <w:r>
        <w:continuationSeparator/>
      </w:r>
    </w:p>
    <w:p w14:paraId="7BA983A8" w14:textId="77777777" w:rsidR="00366FA5" w:rsidRDefault="00366F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366FA5" w:rsidRDefault="00366FA5" w:rsidP="00633305">
    <w:pPr>
      <w:pStyle w:val="Header"/>
    </w:pPr>
  </w:p>
  <w:p w14:paraId="3D4EE5EE" w14:textId="77777777" w:rsidR="00366FA5" w:rsidRDefault="00366FA5"/>
  <w:p w14:paraId="16D7B7A0" w14:textId="77777777" w:rsidR="00366FA5" w:rsidRDefault="00366FA5"/>
  <w:p w14:paraId="32F98579" w14:textId="77777777" w:rsidR="00366FA5" w:rsidRDefault="00366F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42D713C3" w:rsidR="00366FA5" w:rsidRDefault="00366FA5"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80262"/>
    <w:multiLevelType w:val="multilevel"/>
    <w:tmpl w:val="20C0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D37B8"/>
    <w:multiLevelType w:val="multilevel"/>
    <w:tmpl w:val="84A2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C494D"/>
    <w:multiLevelType w:val="multilevel"/>
    <w:tmpl w:val="A57C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D7E55"/>
    <w:multiLevelType w:val="multilevel"/>
    <w:tmpl w:val="8FEE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C39AF"/>
    <w:multiLevelType w:val="multilevel"/>
    <w:tmpl w:val="71FE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9916A3"/>
    <w:multiLevelType w:val="multilevel"/>
    <w:tmpl w:val="3B88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50455"/>
    <w:multiLevelType w:val="multilevel"/>
    <w:tmpl w:val="A706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07456"/>
    <w:multiLevelType w:val="multilevel"/>
    <w:tmpl w:val="A9105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D4FFE"/>
    <w:multiLevelType w:val="multilevel"/>
    <w:tmpl w:val="F4180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4DC20A0"/>
    <w:multiLevelType w:val="multilevel"/>
    <w:tmpl w:val="8A3CB4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9AD61A6"/>
    <w:multiLevelType w:val="multilevel"/>
    <w:tmpl w:val="BFAC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2" w15:restartNumberingAfterBreak="0">
    <w:nsid w:val="3F804B6E"/>
    <w:multiLevelType w:val="multilevel"/>
    <w:tmpl w:val="0A5C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CE69B1"/>
    <w:multiLevelType w:val="multilevel"/>
    <w:tmpl w:val="DB26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EA5E4E"/>
    <w:multiLevelType w:val="multilevel"/>
    <w:tmpl w:val="61F2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375E4"/>
    <w:multiLevelType w:val="multilevel"/>
    <w:tmpl w:val="F42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668A8"/>
    <w:multiLevelType w:val="multilevel"/>
    <w:tmpl w:val="7A9655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60D0302"/>
    <w:multiLevelType w:val="multilevel"/>
    <w:tmpl w:val="3970DF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41261EC"/>
    <w:multiLevelType w:val="multilevel"/>
    <w:tmpl w:val="F170F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7EA4524"/>
    <w:multiLevelType w:val="multilevel"/>
    <w:tmpl w:val="50AE8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134E6C"/>
    <w:multiLevelType w:val="multilevel"/>
    <w:tmpl w:val="980E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47F69"/>
    <w:multiLevelType w:val="multilevel"/>
    <w:tmpl w:val="4A7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B63980"/>
    <w:multiLevelType w:val="multilevel"/>
    <w:tmpl w:val="51127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1176065"/>
    <w:multiLevelType w:val="multilevel"/>
    <w:tmpl w:val="83F4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AB0762"/>
    <w:multiLevelType w:val="multilevel"/>
    <w:tmpl w:val="B360E5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6A153DC"/>
    <w:multiLevelType w:val="multilevel"/>
    <w:tmpl w:val="EE84DD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6406B6"/>
    <w:multiLevelType w:val="multilevel"/>
    <w:tmpl w:val="561C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B5206"/>
    <w:multiLevelType w:val="multilevel"/>
    <w:tmpl w:val="FD8E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
  </w:num>
  <w:num w:numId="3">
    <w:abstractNumId w:val="26"/>
  </w:num>
  <w:num w:numId="4">
    <w:abstractNumId w:val="15"/>
  </w:num>
  <w:num w:numId="5">
    <w:abstractNumId w:val="24"/>
  </w:num>
  <w:num w:numId="6">
    <w:abstractNumId w:val="29"/>
  </w:num>
  <w:num w:numId="7">
    <w:abstractNumId w:val="1"/>
  </w:num>
  <w:num w:numId="8">
    <w:abstractNumId w:val="10"/>
  </w:num>
  <w:num w:numId="9">
    <w:abstractNumId w:val="2"/>
  </w:num>
  <w:num w:numId="10">
    <w:abstractNumId w:val="4"/>
  </w:num>
  <w:num w:numId="11">
    <w:abstractNumId w:val="9"/>
  </w:num>
  <w:num w:numId="12">
    <w:abstractNumId w:val="25"/>
  </w:num>
  <w:num w:numId="13">
    <w:abstractNumId w:val="8"/>
  </w:num>
  <w:num w:numId="14">
    <w:abstractNumId w:val="16"/>
  </w:num>
  <w:num w:numId="15">
    <w:abstractNumId w:val="27"/>
  </w:num>
  <w:num w:numId="16">
    <w:abstractNumId w:val="23"/>
  </w:num>
  <w:num w:numId="17">
    <w:abstractNumId w:val="17"/>
  </w:num>
  <w:num w:numId="18">
    <w:abstractNumId w:val="13"/>
  </w:num>
  <w:num w:numId="19">
    <w:abstractNumId w:val="5"/>
  </w:num>
  <w:num w:numId="20">
    <w:abstractNumId w:val="3"/>
  </w:num>
  <w:num w:numId="21">
    <w:abstractNumId w:val="7"/>
  </w:num>
  <w:num w:numId="22">
    <w:abstractNumId w:val="21"/>
  </w:num>
  <w:num w:numId="23">
    <w:abstractNumId w:val="18"/>
  </w:num>
  <w:num w:numId="24">
    <w:abstractNumId w:val="0"/>
  </w:num>
  <w:num w:numId="25">
    <w:abstractNumId w:val="20"/>
  </w:num>
  <w:num w:numId="26">
    <w:abstractNumId w:val="22"/>
  </w:num>
  <w:num w:numId="27">
    <w:abstractNumId w:val="28"/>
  </w:num>
  <w:num w:numId="28">
    <w:abstractNumId w:val="12"/>
  </w:num>
  <w:num w:numId="29">
    <w:abstractNumId w:val="6"/>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A5"/>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1E"/>
    <w:rsid w:val="00014A88"/>
    <w:rsid w:val="00014D45"/>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E91"/>
    <w:rsid w:val="00027E96"/>
    <w:rsid w:val="00027F40"/>
    <w:rsid w:val="00027FFA"/>
    <w:rsid w:val="00030013"/>
    <w:rsid w:val="00030254"/>
    <w:rsid w:val="00030371"/>
    <w:rsid w:val="00030455"/>
    <w:rsid w:val="00030A31"/>
    <w:rsid w:val="00030AA7"/>
    <w:rsid w:val="00030B5E"/>
    <w:rsid w:val="00030DEC"/>
    <w:rsid w:val="00030DF5"/>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832"/>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8FA"/>
    <w:rsid w:val="00047F08"/>
    <w:rsid w:val="0005010E"/>
    <w:rsid w:val="00050427"/>
    <w:rsid w:val="00050431"/>
    <w:rsid w:val="00050499"/>
    <w:rsid w:val="00050538"/>
    <w:rsid w:val="0005082F"/>
    <w:rsid w:val="000508A0"/>
    <w:rsid w:val="000509D2"/>
    <w:rsid w:val="00050C20"/>
    <w:rsid w:val="00050F19"/>
    <w:rsid w:val="00051359"/>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8FA"/>
    <w:rsid w:val="00057BC6"/>
    <w:rsid w:val="00057E9C"/>
    <w:rsid w:val="0006003B"/>
    <w:rsid w:val="000600E8"/>
    <w:rsid w:val="00060512"/>
    <w:rsid w:val="0006051B"/>
    <w:rsid w:val="00060948"/>
    <w:rsid w:val="0006114C"/>
    <w:rsid w:val="000611BA"/>
    <w:rsid w:val="0006151F"/>
    <w:rsid w:val="000617D7"/>
    <w:rsid w:val="00062165"/>
    <w:rsid w:val="000621F4"/>
    <w:rsid w:val="00062293"/>
    <w:rsid w:val="00062378"/>
    <w:rsid w:val="00062C89"/>
    <w:rsid w:val="0006319F"/>
    <w:rsid w:val="000631C6"/>
    <w:rsid w:val="000636A2"/>
    <w:rsid w:val="00063A4C"/>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F26"/>
    <w:rsid w:val="00067F4A"/>
    <w:rsid w:val="00070210"/>
    <w:rsid w:val="0007060C"/>
    <w:rsid w:val="00070811"/>
    <w:rsid w:val="000708E7"/>
    <w:rsid w:val="000709A9"/>
    <w:rsid w:val="00070E8E"/>
    <w:rsid w:val="00070F00"/>
    <w:rsid w:val="00070F0E"/>
    <w:rsid w:val="00071292"/>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55D"/>
    <w:rsid w:val="000759DD"/>
    <w:rsid w:val="00075CCA"/>
    <w:rsid w:val="00076021"/>
    <w:rsid w:val="000767C8"/>
    <w:rsid w:val="00076992"/>
    <w:rsid w:val="00076BE7"/>
    <w:rsid w:val="00076C6C"/>
    <w:rsid w:val="00076F88"/>
    <w:rsid w:val="00077499"/>
    <w:rsid w:val="00077640"/>
    <w:rsid w:val="00077957"/>
    <w:rsid w:val="00077A98"/>
    <w:rsid w:val="00077D46"/>
    <w:rsid w:val="00080063"/>
    <w:rsid w:val="00080ABB"/>
    <w:rsid w:val="00080AE9"/>
    <w:rsid w:val="00080C16"/>
    <w:rsid w:val="00080C99"/>
    <w:rsid w:val="00080FC3"/>
    <w:rsid w:val="000811A0"/>
    <w:rsid w:val="000813B4"/>
    <w:rsid w:val="000815CC"/>
    <w:rsid w:val="00081B9E"/>
    <w:rsid w:val="00081DEB"/>
    <w:rsid w:val="00081FDD"/>
    <w:rsid w:val="000822A3"/>
    <w:rsid w:val="00082406"/>
    <w:rsid w:val="00082A11"/>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14D"/>
    <w:rsid w:val="000A3334"/>
    <w:rsid w:val="000A346D"/>
    <w:rsid w:val="000A3962"/>
    <w:rsid w:val="000A3964"/>
    <w:rsid w:val="000A3C23"/>
    <w:rsid w:val="000A409E"/>
    <w:rsid w:val="000A40CF"/>
    <w:rsid w:val="000A4883"/>
    <w:rsid w:val="000A4A8C"/>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319"/>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C6D"/>
    <w:rsid w:val="000D1DF1"/>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71B"/>
    <w:rsid w:val="00120808"/>
    <w:rsid w:val="00121199"/>
    <w:rsid w:val="00121232"/>
    <w:rsid w:val="0012140F"/>
    <w:rsid w:val="001214BD"/>
    <w:rsid w:val="00121A65"/>
    <w:rsid w:val="00121B95"/>
    <w:rsid w:val="00121E55"/>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ED"/>
    <w:rsid w:val="00130475"/>
    <w:rsid w:val="001305BD"/>
    <w:rsid w:val="00130740"/>
    <w:rsid w:val="001307A4"/>
    <w:rsid w:val="00130862"/>
    <w:rsid w:val="00130AAF"/>
    <w:rsid w:val="00131B61"/>
    <w:rsid w:val="00131C4E"/>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1BE9"/>
    <w:rsid w:val="0014214E"/>
    <w:rsid w:val="001423CB"/>
    <w:rsid w:val="001424F4"/>
    <w:rsid w:val="0014268E"/>
    <w:rsid w:val="00142F0E"/>
    <w:rsid w:val="00142FEC"/>
    <w:rsid w:val="00143216"/>
    <w:rsid w:val="00143218"/>
    <w:rsid w:val="00143233"/>
    <w:rsid w:val="00143C1D"/>
    <w:rsid w:val="001445CB"/>
    <w:rsid w:val="00144B03"/>
    <w:rsid w:val="00144B80"/>
    <w:rsid w:val="00145289"/>
    <w:rsid w:val="001456DB"/>
    <w:rsid w:val="00145776"/>
    <w:rsid w:val="00145856"/>
    <w:rsid w:val="00146920"/>
    <w:rsid w:val="00146A21"/>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3D0B"/>
    <w:rsid w:val="00173DFF"/>
    <w:rsid w:val="0017457D"/>
    <w:rsid w:val="001745DC"/>
    <w:rsid w:val="001747F0"/>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DD1"/>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3E4"/>
    <w:rsid w:val="001A445C"/>
    <w:rsid w:val="001A48B2"/>
    <w:rsid w:val="001A4ABE"/>
    <w:rsid w:val="001A4C20"/>
    <w:rsid w:val="001A4EB7"/>
    <w:rsid w:val="001A517B"/>
    <w:rsid w:val="001A5219"/>
    <w:rsid w:val="001A555F"/>
    <w:rsid w:val="001A5687"/>
    <w:rsid w:val="001A59DA"/>
    <w:rsid w:val="001A6957"/>
    <w:rsid w:val="001A6CAE"/>
    <w:rsid w:val="001A6E93"/>
    <w:rsid w:val="001A7027"/>
    <w:rsid w:val="001A71E7"/>
    <w:rsid w:val="001A722A"/>
    <w:rsid w:val="001A7631"/>
    <w:rsid w:val="001A7931"/>
    <w:rsid w:val="001A79A7"/>
    <w:rsid w:val="001A7A88"/>
    <w:rsid w:val="001A7E1B"/>
    <w:rsid w:val="001B0456"/>
    <w:rsid w:val="001B04A2"/>
    <w:rsid w:val="001B06A8"/>
    <w:rsid w:val="001B0A5E"/>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EE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CD9"/>
    <w:rsid w:val="00201F4B"/>
    <w:rsid w:val="002023D6"/>
    <w:rsid w:val="00202E43"/>
    <w:rsid w:val="002033C7"/>
    <w:rsid w:val="002037CB"/>
    <w:rsid w:val="00203806"/>
    <w:rsid w:val="00204261"/>
    <w:rsid w:val="002043D0"/>
    <w:rsid w:val="002046D8"/>
    <w:rsid w:val="00204812"/>
    <w:rsid w:val="00204869"/>
    <w:rsid w:val="00204B6B"/>
    <w:rsid w:val="00204C2C"/>
    <w:rsid w:val="00204CA9"/>
    <w:rsid w:val="00204FEF"/>
    <w:rsid w:val="0020513E"/>
    <w:rsid w:val="00205260"/>
    <w:rsid w:val="0020538A"/>
    <w:rsid w:val="00205514"/>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67"/>
    <w:rsid w:val="002120E2"/>
    <w:rsid w:val="002121AB"/>
    <w:rsid w:val="00212232"/>
    <w:rsid w:val="002126D5"/>
    <w:rsid w:val="00212851"/>
    <w:rsid w:val="00212863"/>
    <w:rsid w:val="00212894"/>
    <w:rsid w:val="002128E5"/>
    <w:rsid w:val="002129BF"/>
    <w:rsid w:val="00212DCB"/>
    <w:rsid w:val="002132B7"/>
    <w:rsid w:val="00213439"/>
    <w:rsid w:val="002138AD"/>
    <w:rsid w:val="00213AF8"/>
    <w:rsid w:val="00213CB1"/>
    <w:rsid w:val="00213E4D"/>
    <w:rsid w:val="00214314"/>
    <w:rsid w:val="002144C2"/>
    <w:rsid w:val="0021467A"/>
    <w:rsid w:val="0021470E"/>
    <w:rsid w:val="00214C58"/>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693"/>
    <w:rsid w:val="002209C6"/>
    <w:rsid w:val="00220A12"/>
    <w:rsid w:val="00220F67"/>
    <w:rsid w:val="00220FC9"/>
    <w:rsid w:val="002211DC"/>
    <w:rsid w:val="0022131B"/>
    <w:rsid w:val="0022143E"/>
    <w:rsid w:val="0022178F"/>
    <w:rsid w:val="002219F0"/>
    <w:rsid w:val="00221F16"/>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3415"/>
    <w:rsid w:val="0023383A"/>
    <w:rsid w:val="00233B56"/>
    <w:rsid w:val="00233BE1"/>
    <w:rsid w:val="00233CB8"/>
    <w:rsid w:val="00233DFD"/>
    <w:rsid w:val="0023405C"/>
    <w:rsid w:val="00234289"/>
    <w:rsid w:val="00234387"/>
    <w:rsid w:val="00234509"/>
    <w:rsid w:val="00234711"/>
    <w:rsid w:val="002349C9"/>
    <w:rsid w:val="00234AEC"/>
    <w:rsid w:val="00234B8E"/>
    <w:rsid w:val="00234E07"/>
    <w:rsid w:val="00234E2F"/>
    <w:rsid w:val="00234F8A"/>
    <w:rsid w:val="002353A5"/>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4F0"/>
    <w:rsid w:val="0023759D"/>
    <w:rsid w:val="00237A91"/>
    <w:rsid w:val="00237F0C"/>
    <w:rsid w:val="00240247"/>
    <w:rsid w:val="00240358"/>
    <w:rsid w:val="0024036B"/>
    <w:rsid w:val="00240A60"/>
    <w:rsid w:val="0024118E"/>
    <w:rsid w:val="002417EC"/>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640"/>
    <w:rsid w:val="002578B3"/>
    <w:rsid w:val="002578C3"/>
    <w:rsid w:val="00257A9A"/>
    <w:rsid w:val="002600E9"/>
    <w:rsid w:val="0026018C"/>
    <w:rsid w:val="00260638"/>
    <w:rsid w:val="0026076F"/>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5D1"/>
    <w:rsid w:val="00276B05"/>
    <w:rsid w:val="00276B6B"/>
    <w:rsid w:val="00276BF5"/>
    <w:rsid w:val="00277610"/>
    <w:rsid w:val="00277818"/>
    <w:rsid w:val="00277963"/>
    <w:rsid w:val="002803EB"/>
    <w:rsid w:val="00280D67"/>
    <w:rsid w:val="00280FE5"/>
    <w:rsid w:val="00281031"/>
    <w:rsid w:val="002812AB"/>
    <w:rsid w:val="00281983"/>
    <w:rsid w:val="00281B3A"/>
    <w:rsid w:val="00281BF8"/>
    <w:rsid w:val="002825B6"/>
    <w:rsid w:val="00282843"/>
    <w:rsid w:val="00282C51"/>
    <w:rsid w:val="00282E64"/>
    <w:rsid w:val="00282EF9"/>
    <w:rsid w:val="002839F0"/>
    <w:rsid w:val="00283A55"/>
    <w:rsid w:val="00283B71"/>
    <w:rsid w:val="00284012"/>
    <w:rsid w:val="0028523C"/>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20B"/>
    <w:rsid w:val="002932AE"/>
    <w:rsid w:val="002933FF"/>
    <w:rsid w:val="002934DB"/>
    <w:rsid w:val="002935F9"/>
    <w:rsid w:val="002936EE"/>
    <w:rsid w:val="0029372D"/>
    <w:rsid w:val="00293862"/>
    <w:rsid w:val="00293993"/>
    <w:rsid w:val="00293D36"/>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9F"/>
    <w:rsid w:val="002B048C"/>
    <w:rsid w:val="002B0578"/>
    <w:rsid w:val="002B05EE"/>
    <w:rsid w:val="002B0609"/>
    <w:rsid w:val="002B0625"/>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9BC"/>
    <w:rsid w:val="002B6B77"/>
    <w:rsid w:val="002B6D03"/>
    <w:rsid w:val="002B6FE2"/>
    <w:rsid w:val="002B73E8"/>
    <w:rsid w:val="002B7531"/>
    <w:rsid w:val="002B77F4"/>
    <w:rsid w:val="002B7832"/>
    <w:rsid w:val="002B7B71"/>
    <w:rsid w:val="002B7E97"/>
    <w:rsid w:val="002B7F97"/>
    <w:rsid w:val="002C0270"/>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08A"/>
    <w:rsid w:val="002D218D"/>
    <w:rsid w:val="002D23CC"/>
    <w:rsid w:val="002D2446"/>
    <w:rsid w:val="002D2661"/>
    <w:rsid w:val="002D26C8"/>
    <w:rsid w:val="002D27F0"/>
    <w:rsid w:val="002D2863"/>
    <w:rsid w:val="002D2D53"/>
    <w:rsid w:val="002D2E85"/>
    <w:rsid w:val="002D2F9C"/>
    <w:rsid w:val="002D3A04"/>
    <w:rsid w:val="002D3B62"/>
    <w:rsid w:val="002D40D1"/>
    <w:rsid w:val="002D44C1"/>
    <w:rsid w:val="002D45F9"/>
    <w:rsid w:val="002D478E"/>
    <w:rsid w:val="002D4B78"/>
    <w:rsid w:val="002D50D3"/>
    <w:rsid w:val="002D54FE"/>
    <w:rsid w:val="002D552C"/>
    <w:rsid w:val="002D5C92"/>
    <w:rsid w:val="002D5EDD"/>
    <w:rsid w:val="002D6107"/>
    <w:rsid w:val="002D6661"/>
    <w:rsid w:val="002D6A32"/>
    <w:rsid w:val="002D6CBD"/>
    <w:rsid w:val="002D72B6"/>
    <w:rsid w:val="002D72C4"/>
    <w:rsid w:val="002D7406"/>
    <w:rsid w:val="002D7466"/>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87A"/>
    <w:rsid w:val="002E5B8A"/>
    <w:rsid w:val="002E5DFC"/>
    <w:rsid w:val="002E5E1C"/>
    <w:rsid w:val="002E6015"/>
    <w:rsid w:val="002E6120"/>
    <w:rsid w:val="002E661A"/>
    <w:rsid w:val="002E6718"/>
    <w:rsid w:val="002E6A58"/>
    <w:rsid w:val="002E6C19"/>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788"/>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7F"/>
    <w:rsid w:val="00317D33"/>
    <w:rsid w:val="00317F49"/>
    <w:rsid w:val="0032006D"/>
    <w:rsid w:val="00320236"/>
    <w:rsid w:val="0032024B"/>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74F"/>
    <w:rsid w:val="00327AF1"/>
    <w:rsid w:val="00327B5D"/>
    <w:rsid w:val="00327CB5"/>
    <w:rsid w:val="00330177"/>
    <w:rsid w:val="00330C33"/>
    <w:rsid w:val="00330DC0"/>
    <w:rsid w:val="00330E57"/>
    <w:rsid w:val="00330FF3"/>
    <w:rsid w:val="00331854"/>
    <w:rsid w:val="00331DFF"/>
    <w:rsid w:val="00331F1F"/>
    <w:rsid w:val="003321CA"/>
    <w:rsid w:val="003321EC"/>
    <w:rsid w:val="00332301"/>
    <w:rsid w:val="003324C6"/>
    <w:rsid w:val="00332E79"/>
    <w:rsid w:val="003332F9"/>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12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2B5"/>
    <w:rsid w:val="00366591"/>
    <w:rsid w:val="00366682"/>
    <w:rsid w:val="00366F6B"/>
    <w:rsid w:val="00366FA5"/>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FB6"/>
    <w:rsid w:val="0037109F"/>
    <w:rsid w:val="00371350"/>
    <w:rsid w:val="003716D4"/>
    <w:rsid w:val="0037238B"/>
    <w:rsid w:val="00372664"/>
    <w:rsid w:val="003726DC"/>
    <w:rsid w:val="003729FB"/>
    <w:rsid w:val="00372D99"/>
    <w:rsid w:val="003730CA"/>
    <w:rsid w:val="00373574"/>
    <w:rsid w:val="00373655"/>
    <w:rsid w:val="003739BE"/>
    <w:rsid w:val="003739DF"/>
    <w:rsid w:val="00373B35"/>
    <w:rsid w:val="00373E8C"/>
    <w:rsid w:val="00373EF4"/>
    <w:rsid w:val="003740C5"/>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6CA6"/>
    <w:rsid w:val="00377108"/>
    <w:rsid w:val="0037722A"/>
    <w:rsid w:val="0037735F"/>
    <w:rsid w:val="00377541"/>
    <w:rsid w:val="0037767E"/>
    <w:rsid w:val="0037781B"/>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EF"/>
    <w:rsid w:val="00382E06"/>
    <w:rsid w:val="00383D93"/>
    <w:rsid w:val="00383ED3"/>
    <w:rsid w:val="0038400B"/>
    <w:rsid w:val="00384011"/>
    <w:rsid w:val="00384724"/>
    <w:rsid w:val="0038490B"/>
    <w:rsid w:val="00384B03"/>
    <w:rsid w:val="00384BDB"/>
    <w:rsid w:val="00384FEF"/>
    <w:rsid w:val="003850D3"/>
    <w:rsid w:val="0038517B"/>
    <w:rsid w:val="00385A54"/>
    <w:rsid w:val="00385C47"/>
    <w:rsid w:val="00386077"/>
    <w:rsid w:val="00386384"/>
    <w:rsid w:val="003865C6"/>
    <w:rsid w:val="00386BF2"/>
    <w:rsid w:val="00386D0B"/>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796B"/>
    <w:rsid w:val="003A7980"/>
    <w:rsid w:val="003A799E"/>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060"/>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6A"/>
    <w:rsid w:val="003D5F7C"/>
    <w:rsid w:val="003D60E1"/>
    <w:rsid w:val="003D63C8"/>
    <w:rsid w:val="003D6710"/>
    <w:rsid w:val="003D672E"/>
    <w:rsid w:val="003D678D"/>
    <w:rsid w:val="003D68EB"/>
    <w:rsid w:val="003D6BC3"/>
    <w:rsid w:val="003D6E7D"/>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BAE"/>
    <w:rsid w:val="003E5CCE"/>
    <w:rsid w:val="003E5D62"/>
    <w:rsid w:val="003E652E"/>
    <w:rsid w:val="003E68CA"/>
    <w:rsid w:val="003E6B34"/>
    <w:rsid w:val="003E6E97"/>
    <w:rsid w:val="003E718B"/>
    <w:rsid w:val="003E76AC"/>
    <w:rsid w:val="003E77B2"/>
    <w:rsid w:val="003E7BDA"/>
    <w:rsid w:val="003E7C3C"/>
    <w:rsid w:val="003F063C"/>
    <w:rsid w:val="003F09DF"/>
    <w:rsid w:val="003F0A6F"/>
    <w:rsid w:val="003F0CE6"/>
    <w:rsid w:val="003F1228"/>
    <w:rsid w:val="003F15EA"/>
    <w:rsid w:val="003F15F6"/>
    <w:rsid w:val="003F1893"/>
    <w:rsid w:val="003F1E0C"/>
    <w:rsid w:val="003F1ED8"/>
    <w:rsid w:val="003F1F9A"/>
    <w:rsid w:val="003F25B1"/>
    <w:rsid w:val="003F27F1"/>
    <w:rsid w:val="003F2AA2"/>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108E"/>
    <w:rsid w:val="004012A7"/>
    <w:rsid w:val="00401387"/>
    <w:rsid w:val="00401862"/>
    <w:rsid w:val="00401F4E"/>
    <w:rsid w:val="00402005"/>
    <w:rsid w:val="0040236B"/>
    <w:rsid w:val="004023C3"/>
    <w:rsid w:val="00402445"/>
    <w:rsid w:val="00403057"/>
    <w:rsid w:val="004033C9"/>
    <w:rsid w:val="0040345E"/>
    <w:rsid w:val="00403466"/>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94F"/>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21F"/>
    <w:rsid w:val="00417661"/>
    <w:rsid w:val="00417E09"/>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0E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B6C"/>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23B"/>
    <w:rsid w:val="00444313"/>
    <w:rsid w:val="0044439F"/>
    <w:rsid w:val="0044450A"/>
    <w:rsid w:val="0044454C"/>
    <w:rsid w:val="00444590"/>
    <w:rsid w:val="004446CB"/>
    <w:rsid w:val="00444888"/>
    <w:rsid w:val="00444FD8"/>
    <w:rsid w:val="00445104"/>
    <w:rsid w:val="00445487"/>
    <w:rsid w:val="00445BBD"/>
    <w:rsid w:val="00445CE1"/>
    <w:rsid w:val="00445D3E"/>
    <w:rsid w:val="00446641"/>
    <w:rsid w:val="004466F8"/>
    <w:rsid w:val="004467A3"/>
    <w:rsid w:val="00446BE5"/>
    <w:rsid w:val="00446BFD"/>
    <w:rsid w:val="00446EC3"/>
    <w:rsid w:val="00447022"/>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2E33"/>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637F"/>
    <w:rsid w:val="00456532"/>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E3F"/>
    <w:rsid w:val="00461061"/>
    <w:rsid w:val="00461254"/>
    <w:rsid w:val="00461313"/>
    <w:rsid w:val="00461847"/>
    <w:rsid w:val="00461C2E"/>
    <w:rsid w:val="00461C35"/>
    <w:rsid w:val="00461CD5"/>
    <w:rsid w:val="00461EB5"/>
    <w:rsid w:val="00462181"/>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C77"/>
    <w:rsid w:val="00467FE0"/>
    <w:rsid w:val="004704D5"/>
    <w:rsid w:val="0047059B"/>
    <w:rsid w:val="0047059D"/>
    <w:rsid w:val="004705E0"/>
    <w:rsid w:val="00470AAD"/>
    <w:rsid w:val="00470AC7"/>
    <w:rsid w:val="0047103D"/>
    <w:rsid w:val="00471310"/>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6B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806"/>
    <w:rsid w:val="004A290A"/>
    <w:rsid w:val="004A298C"/>
    <w:rsid w:val="004A29B4"/>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D4"/>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6DEF"/>
    <w:rsid w:val="004B71AF"/>
    <w:rsid w:val="004B725A"/>
    <w:rsid w:val="004B73E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618A"/>
    <w:rsid w:val="004D61A0"/>
    <w:rsid w:val="004D6563"/>
    <w:rsid w:val="004D67B1"/>
    <w:rsid w:val="004D6866"/>
    <w:rsid w:val="004D6A88"/>
    <w:rsid w:val="004D6FFD"/>
    <w:rsid w:val="004D7279"/>
    <w:rsid w:val="004D730E"/>
    <w:rsid w:val="004D7360"/>
    <w:rsid w:val="004D77C5"/>
    <w:rsid w:val="004D7A9D"/>
    <w:rsid w:val="004D7C72"/>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1D"/>
    <w:rsid w:val="004E3953"/>
    <w:rsid w:val="004E3A35"/>
    <w:rsid w:val="004E3B23"/>
    <w:rsid w:val="004E3B53"/>
    <w:rsid w:val="004E3B98"/>
    <w:rsid w:val="004E47BB"/>
    <w:rsid w:val="004E4862"/>
    <w:rsid w:val="004E48F3"/>
    <w:rsid w:val="004E49AD"/>
    <w:rsid w:val="004E4D2D"/>
    <w:rsid w:val="004E5199"/>
    <w:rsid w:val="004E5E17"/>
    <w:rsid w:val="004E602F"/>
    <w:rsid w:val="004E66B6"/>
    <w:rsid w:val="004E672F"/>
    <w:rsid w:val="004E702D"/>
    <w:rsid w:val="004E72A2"/>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1A5"/>
    <w:rsid w:val="004F443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4F31"/>
    <w:rsid w:val="00505541"/>
    <w:rsid w:val="005060D4"/>
    <w:rsid w:val="005066D4"/>
    <w:rsid w:val="00506D4D"/>
    <w:rsid w:val="00507126"/>
    <w:rsid w:val="00507473"/>
    <w:rsid w:val="0050754A"/>
    <w:rsid w:val="0050768E"/>
    <w:rsid w:val="00507747"/>
    <w:rsid w:val="00510226"/>
    <w:rsid w:val="0051063B"/>
    <w:rsid w:val="00511279"/>
    <w:rsid w:val="005112BB"/>
    <w:rsid w:val="00511319"/>
    <w:rsid w:val="00511332"/>
    <w:rsid w:val="005113E5"/>
    <w:rsid w:val="00511548"/>
    <w:rsid w:val="00511863"/>
    <w:rsid w:val="005118CC"/>
    <w:rsid w:val="00511B33"/>
    <w:rsid w:val="00511C41"/>
    <w:rsid w:val="005122F8"/>
    <w:rsid w:val="00512417"/>
    <w:rsid w:val="00512519"/>
    <w:rsid w:val="00512570"/>
    <w:rsid w:val="005126D7"/>
    <w:rsid w:val="00512820"/>
    <w:rsid w:val="00512C1C"/>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200A3"/>
    <w:rsid w:val="00520102"/>
    <w:rsid w:val="00520299"/>
    <w:rsid w:val="00520CD1"/>
    <w:rsid w:val="00520CF8"/>
    <w:rsid w:val="00520FCC"/>
    <w:rsid w:val="005210A0"/>
    <w:rsid w:val="00521881"/>
    <w:rsid w:val="00521BF6"/>
    <w:rsid w:val="00522184"/>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41E"/>
    <w:rsid w:val="005314B9"/>
    <w:rsid w:val="00531553"/>
    <w:rsid w:val="005317C7"/>
    <w:rsid w:val="00531B96"/>
    <w:rsid w:val="00531BF2"/>
    <w:rsid w:val="00531DCA"/>
    <w:rsid w:val="00531E9D"/>
    <w:rsid w:val="00531ED9"/>
    <w:rsid w:val="005322E7"/>
    <w:rsid w:val="00532870"/>
    <w:rsid w:val="0053339A"/>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633"/>
    <w:rsid w:val="0055163D"/>
    <w:rsid w:val="00551641"/>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8E0"/>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A04B2"/>
    <w:rsid w:val="005A050B"/>
    <w:rsid w:val="005A08E0"/>
    <w:rsid w:val="005A0DA5"/>
    <w:rsid w:val="005A11D5"/>
    <w:rsid w:val="005A1224"/>
    <w:rsid w:val="005A14D8"/>
    <w:rsid w:val="005A1CD3"/>
    <w:rsid w:val="005A1E0D"/>
    <w:rsid w:val="005A26E6"/>
    <w:rsid w:val="005A2898"/>
    <w:rsid w:val="005A2EEB"/>
    <w:rsid w:val="005A31A3"/>
    <w:rsid w:val="005A336B"/>
    <w:rsid w:val="005A33B9"/>
    <w:rsid w:val="005A36D1"/>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3E8D"/>
    <w:rsid w:val="005B42F3"/>
    <w:rsid w:val="005B48B5"/>
    <w:rsid w:val="005B4B68"/>
    <w:rsid w:val="005B4C19"/>
    <w:rsid w:val="005B5338"/>
    <w:rsid w:val="005B5506"/>
    <w:rsid w:val="005B560B"/>
    <w:rsid w:val="005B5A01"/>
    <w:rsid w:val="005B5E75"/>
    <w:rsid w:val="005B5F18"/>
    <w:rsid w:val="005B64E2"/>
    <w:rsid w:val="005B6BBE"/>
    <w:rsid w:val="005B6CDF"/>
    <w:rsid w:val="005B71FA"/>
    <w:rsid w:val="005B736A"/>
    <w:rsid w:val="005B783B"/>
    <w:rsid w:val="005B7BEB"/>
    <w:rsid w:val="005B7DB1"/>
    <w:rsid w:val="005B7EA6"/>
    <w:rsid w:val="005B7ECE"/>
    <w:rsid w:val="005B7F75"/>
    <w:rsid w:val="005C0029"/>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4FC3"/>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5372"/>
    <w:rsid w:val="005F544C"/>
    <w:rsid w:val="005F5469"/>
    <w:rsid w:val="005F578D"/>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54DA"/>
    <w:rsid w:val="006056D3"/>
    <w:rsid w:val="00605A0E"/>
    <w:rsid w:val="00605A13"/>
    <w:rsid w:val="00605C05"/>
    <w:rsid w:val="00606565"/>
    <w:rsid w:val="00606580"/>
    <w:rsid w:val="0060670F"/>
    <w:rsid w:val="00606804"/>
    <w:rsid w:val="00606E88"/>
    <w:rsid w:val="00606F0D"/>
    <w:rsid w:val="00606FD8"/>
    <w:rsid w:val="0060708C"/>
    <w:rsid w:val="00607168"/>
    <w:rsid w:val="006072A2"/>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FC"/>
    <w:rsid w:val="00616A2C"/>
    <w:rsid w:val="0061717E"/>
    <w:rsid w:val="006171FD"/>
    <w:rsid w:val="006176AF"/>
    <w:rsid w:val="006176E8"/>
    <w:rsid w:val="00617785"/>
    <w:rsid w:val="00617814"/>
    <w:rsid w:val="00617A10"/>
    <w:rsid w:val="006205E1"/>
    <w:rsid w:val="00620612"/>
    <w:rsid w:val="0062078C"/>
    <w:rsid w:val="006207FD"/>
    <w:rsid w:val="00620860"/>
    <w:rsid w:val="00620889"/>
    <w:rsid w:val="0062099C"/>
    <w:rsid w:val="00620A72"/>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857"/>
    <w:rsid w:val="00626932"/>
    <w:rsid w:val="00626ED4"/>
    <w:rsid w:val="006276A5"/>
    <w:rsid w:val="006276F4"/>
    <w:rsid w:val="00627729"/>
    <w:rsid w:val="00627BFD"/>
    <w:rsid w:val="00627F62"/>
    <w:rsid w:val="00630521"/>
    <w:rsid w:val="00630940"/>
    <w:rsid w:val="006309DC"/>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603"/>
    <w:rsid w:val="00646857"/>
    <w:rsid w:val="00646CD8"/>
    <w:rsid w:val="00647217"/>
    <w:rsid w:val="00647477"/>
    <w:rsid w:val="0064750C"/>
    <w:rsid w:val="00647555"/>
    <w:rsid w:val="006476FD"/>
    <w:rsid w:val="00647B60"/>
    <w:rsid w:val="00650427"/>
    <w:rsid w:val="006505F0"/>
    <w:rsid w:val="00650B0A"/>
    <w:rsid w:val="00650BD6"/>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70A3E"/>
    <w:rsid w:val="00670BE3"/>
    <w:rsid w:val="0067161D"/>
    <w:rsid w:val="00671672"/>
    <w:rsid w:val="00671691"/>
    <w:rsid w:val="006723A8"/>
    <w:rsid w:val="00672445"/>
    <w:rsid w:val="00672451"/>
    <w:rsid w:val="00672A9B"/>
    <w:rsid w:val="00672C8F"/>
    <w:rsid w:val="00672D13"/>
    <w:rsid w:val="00672D42"/>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DB2"/>
    <w:rsid w:val="00675E84"/>
    <w:rsid w:val="00675F14"/>
    <w:rsid w:val="00675FA4"/>
    <w:rsid w:val="00675FAF"/>
    <w:rsid w:val="00676105"/>
    <w:rsid w:val="0067611C"/>
    <w:rsid w:val="006766AF"/>
    <w:rsid w:val="00676985"/>
    <w:rsid w:val="00676A20"/>
    <w:rsid w:val="00676B19"/>
    <w:rsid w:val="00676D28"/>
    <w:rsid w:val="006770C3"/>
    <w:rsid w:val="00677177"/>
    <w:rsid w:val="006773AA"/>
    <w:rsid w:val="0067755D"/>
    <w:rsid w:val="00677795"/>
    <w:rsid w:val="00677912"/>
    <w:rsid w:val="00677C4D"/>
    <w:rsid w:val="00677CBD"/>
    <w:rsid w:val="0068074E"/>
    <w:rsid w:val="0068091E"/>
    <w:rsid w:val="00680CAA"/>
    <w:rsid w:val="00680CB4"/>
    <w:rsid w:val="00680E13"/>
    <w:rsid w:val="00680FDC"/>
    <w:rsid w:val="0068124D"/>
    <w:rsid w:val="00681E0C"/>
    <w:rsid w:val="00682155"/>
    <w:rsid w:val="00682436"/>
    <w:rsid w:val="00682466"/>
    <w:rsid w:val="0068280A"/>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261"/>
    <w:rsid w:val="006908E1"/>
    <w:rsid w:val="00690986"/>
    <w:rsid w:val="00690C95"/>
    <w:rsid w:val="00690F02"/>
    <w:rsid w:val="0069118C"/>
    <w:rsid w:val="0069168F"/>
    <w:rsid w:val="006919BD"/>
    <w:rsid w:val="00691CB3"/>
    <w:rsid w:val="00691CD5"/>
    <w:rsid w:val="00691D87"/>
    <w:rsid w:val="00692016"/>
    <w:rsid w:val="0069213A"/>
    <w:rsid w:val="0069265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83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E777E"/>
    <w:rsid w:val="006E7FA7"/>
    <w:rsid w:val="006F026E"/>
    <w:rsid w:val="006F02EE"/>
    <w:rsid w:val="006F0409"/>
    <w:rsid w:val="006F0456"/>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577"/>
    <w:rsid w:val="006F56C0"/>
    <w:rsid w:val="006F5C55"/>
    <w:rsid w:val="006F5D43"/>
    <w:rsid w:val="006F5F2A"/>
    <w:rsid w:val="006F608D"/>
    <w:rsid w:val="006F6159"/>
    <w:rsid w:val="006F6638"/>
    <w:rsid w:val="006F6EA0"/>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A4B"/>
    <w:rsid w:val="00703B3E"/>
    <w:rsid w:val="00703E6C"/>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15F"/>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7"/>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997"/>
    <w:rsid w:val="00737FEC"/>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92F"/>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CC3"/>
    <w:rsid w:val="007C0D41"/>
    <w:rsid w:val="007C0DA2"/>
    <w:rsid w:val="007C1163"/>
    <w:rsid w:val="007C1638"/>
    <w:rsid w:val="007C179B"/>
    <w:rsid w:val="007C1A18"/>
    <w:rsid w:val="007C1DAB"/>
    <w:rsid w:val="007C20C3"/>
    <w:rsid w:val="007C254A"/>
    <w:rsid w:val="007C2665"/>
    <w:rsid w:val="007C2756"/>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43BC"/>
    <w:rsid w:val="007F4B32"/>
    <w:rsid w:val="007F4BBE"/>
    <w:rsid w:val="007F4C58"/>
    <w:rsid w:val="007F4EAC"/>
    <w:rsid w:val="007F502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2B9"/>
    <w:rsid w:val="0082244C"/>
    <w:rsid w:val="0082253C"/>
    <w:rsid w:val="008225D5"/>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DC"/>
    <w:rsid w:val="0082776F"/>
    <w:rsid w:val="00827B7E"/>
    <w:rsid w:val="00827BED"/>
    <w:rsid w:val="00827C86"/>
    <w:rsid w:val="00827DC2"/>
    <w:rsid w:val="00827ECD"/>
    <w:rsid w:val="00830536"/>
    <w:rsid w:val="00830BD5"/>
    <w:rsid w:val="0083117B"/>
    <w:rsid w:val="008311A8"/>
    <w:rsid w:val="00831516"/>
    <w:rsid w:val="00831AC7"/>
    <w:rsid w:val="00831D2C"/>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2F86"/>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472"/>
    <w:rsid w:val="00874722"/>
    <w:rsid w:val="00874E25"/>
    <w:rsid w:val="00874FD9"/>
    <w:rsid w:val="008750FB"/>
    <w:rsid w:val="008753EC"/>
    <w:rsid w:val="008756A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0D0A"/>
    <w:rsid w:val="00881035"/>
    <w:rsid w:val="008818AA"/>
    <w:rsid w:val="00881CFE"/>
    <w:rsid w:val="00882042"/>
    <w:rsid w:val="0088205D"/>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7FE"/>
    <w:rsid w:val="00897893"/>
    <w:rsid w:val="00897A47"/>
    <w:rsid w:val="00897DBE"/>
    <w:rsid w:val="00897F3E"/>
    <w:rsid w:val="008A01B0"/>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1A3"/>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216B"/>
    <w:rsid w:val="008B23DB"/>
    <w:rsid w:val="008B29EC"/>
    <w:rsid w:val="008B2AB1"/>
    <w:rsid w:val="008B2AD4"/>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A7B"/>
    <w:rsid w:val="008E1C6C"/>
    <w:rsid w:val="008E26A3"/>
    <w:rsid w:val="008E2713"/>
    <w:rsid w:val="008E2BB5"/>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1120"/>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E6A"/>
    <w:rsid w:val="008F4EFA"/>
    <w:rsid w:val="008F4F7A"/>
    <w:rsid w:val="008F51FF"/>
    <w:rsid w:val="008F52C0"/>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0F85"/>
    <w:rsid w:val="00901423"/>
    <w:rsid w:val="00901501"/>
    <w:rsid w:val="009016C0"/>
    <w:rsid w:val="00901967"/>
    <w:rsid w:val="00901A8A"/>
    <w:rsid w:val="00901B7C"/>
    <w:rsid w:val="009029A1"/>
    <w:rsid w:val="00902BB9"/>
    <w:rsid w:val="00902D2A"/>
    <w:rsid w:val="0090300C"/>
    <w:rsid w:val="009030EA"/>
    <w:rsid w:val="00903CA2"/>
    <w:rsid w:val="00903EF2"/>
    <w:rsid w:val="009044CC"/>
    <w:rsid w:val="00904541"/>
    <w:rsid w:val="00904732"/>
    <w:rsid w:val="00904F8D"/>
    <w:rsid w:val="009051C7"/>
    <w:rsid w:val="0090569E"/>
    <w:rsid w:val="009056CB"/>
    <w:rsid w:val="00905A5D"/>
    <w:rsid w:val="00905ACB"/>
    <w:rsid w:val="009060F6"/>
    <w:rsid w:val="009063A0"/>
    <w:rsid w:val="009063D7"/>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EE6"/>
    <w:rsid w:val="00931FED"/>
    <w:rsid w:val="00932099"/>
    <w:rsid w:val="009325B9"/>
    <w:rsid w:val="009325D1"/>
    <w:rsid w:val="00932864"/>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0CC"/>
    <w:rsid w:val="009511A7"/>
    <w:rsid w:val="0095177D"/>
    <w:rsid w:val="00951BFD"/>
    <w:rsid w:val="00951E66"/>
    <w:rsid w:val="00952603"/>
    <w:rsid w:val="009526AD"/>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2FE9"/>
    <w:rsid w:val="00963066"/>
    <w:rsid w:val="009630C0"/>
    <w:rsid w:val="009637C5"/>
    <w:rsid w:val="00963A13"/>
    <w:rsid w:val="00963C12"/>
    <w:rsid w:val="00963C79"/>
    <w:rsid w:val="00963DCB"/>
    <w:rsid w:val="00963F1F"/>
    <w:rsid w:val="00963FE5"/>
    <w:rsid w:val="00964BE8"/>
    <w:rsid w:val="00964CFC"/>
    <w:rsid w:val="00964D84"/>
    <w:rsid w:val="00964EAD"/>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548B"/>
    <w:rsid w:val="009A5ABA"/>
    <w:rsid w:val="009A5D9F"/>
    <w:rsid w:val="009A5E3D"/>
    <w:rsid w:val="009A5F5C"/>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2EEA"/>
    <w:rsid w:val="009B2F6E"/>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F98"/>
    <w:rsid w:val="009C609F"/>
    <w:rsid w:val="009C61D6"/>
    <w:rsid w:val="009C6357"/>
    <w:rsid w:val="009C6A51"/>
    <w:rsid w:val="009C701A"/>
    <w:rsid w:val="009C706C"/>
    <w:rsid w:val="009C7137"/>
    <w:rsid w:val="009C7410"/>
    <w:rsid w:val="009C7541"/>
    <w:rsid w:val="009C77D8"/>
    <w:rsid w:val="009C77F6"/>
    <w:rsid w:val="009C78C2"/>
    <w:rsid w:val="009C7913"/>
    <w:rsid w:val="009C7A1A"/>
    <w:rsid w:val="009C7CE6"/>
    <w:rsid w:val="009C7DFB"/>
    <w:rsid w:val="009C7E58"/>
    <w:rsid w:val="009C7E89"/>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6F2"/>
    <w:rsid w:val="009E081B"/>
    <w:rsid w:val="009E0CC1"/>
    <w:rsid w:val="009E0D23"/>
    <w:rsid w:val="009E0DCA"/>
    <w:rsid w:val="009E1067"/>
    <w:rsid w:val="009E10A2"/>
    <w:rsid w:val="009E1121"/>
    <w:rsid w:val="009E1585"/>
    <w:rsid w:val="009E18B2"/>
    <w:rsid w:val="009E199A"/>
    <w:rsid w:val="009E199B"/>
    <w:rsid w:val="009E1BF6"/>
    <w:rsid w:val="009E21B1"/>
    <w:rsid w:val="009E2209"/>
    <w:rsid w:val="009E222C"/>
    <w:rsid w:val="009E25B6"/>
    <w:rsid w:val="009E26A0"/>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AB1"/>
    <w:rsid w:val="009E5CA6"/>
    <w:rsid w:val="009E5DED"/>
    <w:rsid w:val="009E5E53"/>
    <w:rsid w:val="009E5FB3"/>
    <w:rsid w:val="009E6229"/>
    <w:rsid w:val="009E72DD"/>
    <w:rsid w:val="009E7409"/>
    <w:rsid w:val="009E75E2"/>
    <w:rsid w:val="009E7E5D"/>
    <w:rsid w:val="009F01CD"/>
    <w:rsid w:val="009F0706"/>
    <w:rsid w:val="009F076A"/>
    <w:rsid w:val="009F10A8"/>
    <w:rsid w:val="009F127C"/>
    <w:rsid w:val="009F1300"/>
    <w:rsid w:val="009F1769"/>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E00"/>
    <w:rsid w:val="00A13200"/>
    <w:rsid w:val="00A1322A"/>
    <w:rsid w:val="00A133F2"/>
    <w:rsid w:val="00A1361F"/>
    <w:rsid w:val="00A13ACB"/>
    <w:rsid w:val="00A13BAA"/>
    <w:rsid w:val="00A13DE4"/>
    <w:rsid w:val="00A1454D"/>
    <w:rsid w:val="00A14566"/>
    <w:rsid w:val="00A14681"/>
    <w:rsid w:val="00A14719"/>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4FC"/>
    <w:rsid w:val="00A268C7"/>
    <w:rsid w:val="00A26C7E"/>
    <w:rsid w:val="00A26FF1"/>
    <w:rsid w:val="00A27034"/>
    <w:rsid w:val="00A2705C"/>
    <w:rsid w:val="00A2710A"/>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CC7"/>
    <w:rsid w:val="00A56DB7"/>
    <w:rsid w:val="00A571EF"/>
    <w:rsid w:val="00A57259"/>
    <w:rsid w:val="00A57292"/>
    <w:rsid w:val="00A57377"/>
    <w:rsid w:val="00A573E0"/>
    <w:rsid w:val="00A574A6"/>
    <w:rsid w:val="00A57787"/>
    <w:rsid w:val="00A578AB"/>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3B3"/>
    <w:rsid w:val="00A62717"/>
    <w:rsid w:val="00A628B4"/>
    <w:rsid w:val="00A63015"/>
    <w:rsid w:val="00A63546"/>
    <w:rsid w:val="00A63739"/>
    <w:rsid w:val="00A64517"/>
    <w:rsid w:val="00A64735"/>
    <w:rsid w:val="00A64C43"/>
    <w:rsid w:val="00A64F7A"/>
    <w:rsid w:val="00A655E9"/>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E4"/>
    <w:rsid w:val="00A77327"/>
    <w:rsid w:val="00A775AE"/>
    <w:rsid w:val="00A776D6"/>
    <w:rsid w:val="00A77B25"/>
    <w:rsid w:val="00A77EC5"/>
    <w:rsid w:val="00A80009"/>
    <w:rsid w:val="00A8001E"/>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F69"/>
    <w:rsid w:val="00A87293"/>
    <w:rsid w:val="00A872CC"/>
    <w:rsid w:val="00A87436"/>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26"/>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862"/>
    <w:rsid w:val="00AC78E8"/>
    <w:rsid w:val="00AC7B26"/>
    <w:rsid w:val="00AC7F62"/>
    <w:rsid w:val="00AC7FAF"/>
    <w:rsid w:val="00AD009B"/>
    <w:rsid w:val="00AD0131"/>
    <w:rsid w:val="00AD058F"/>
    <w:rsid w:val="00AD05F1"/>
    <w:rsid w:val="00AD0AB5"/>
    <w:rsid w:val="00AD0ABF"/>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3A9"/>
    <w:rsid w:val="00AD5751"/>
    <w:rsid w:val="00AD57B4"/>
    <w:rsid w:val="00AD58FA"/>
    <w:rsid w:val="00AD63A7"/>
    <w:rsid w:val="00AD65ED"/>
    <w:rsid w:val="00AD6660"/>
    <w:rsid w:val="00AD66F1"/>
    <w:rsid w:val="00AD672C"/>
    <w:rsid w:val="00AD6863"/>
    <w:rsid w:val="00AD6B45"/>
    <w:rsid w:val="00AD6E7D"/>
    <w:rsid w:val="00AD73E2"/>
    <w:rsid w:val="00AD7579"/>
    <w:rsid w:val="00AD7A61"/>
    <w:rsid w:val="00AD7DC0"/>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910"/>
    <w:rsid w:val="00AE7914"/>
    <w:rsid w:val="00AE7A93"/>
    <w:rsid w:val="00AF01AD"/>
    <w:rsid w:val="00AF01B9"/>
    <w:rsid w:val="00AF04A4"/>
    <w:rsid w:val="00AF04D4"/>
    <w:rsid w:val="00AF0636"/>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971"/>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2079"/>
    <w:rsid w:val="00B223F7"/>
    <w:rsid w:val="00B2284B"/>
    <w:rsid w:val="00B229B6"/>
    <w:rsid w:val="00B22A87"/>
    <w:rsid w:val="00B22C88"/>
    <w:rsid w:val="00B22D2D"/>
    <w:rsid w:val="00B22FA1"/>
    <w:rsid w:val="00B2339A"/>
    <w:rsid w:val="00B233F0"/>
    <w:rsid w:val="00B23490"/>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247"/>
    <w:rsid w:val="00B27542"/>
    <w:rsid w:val="00B275F4"/>
    <w:rsid w:val="00B27A7D"/>
    <w:rsid w:val="00B27BA8"/>
    <w:rsid w:val="00B27C55"/>
    <w:rsid w:val="00B304F6"/>
    <w:rsid w:val="00B307AC"/>
    <w:rsid w:val="00B30914"/>
    <w:rsid w:val="00B3099D"/>
    <w:rsid w:val="00B30B31"/>
    <w:rsid w:val="00B30CEC"/>
    <w:rsid w:val="00B30D4D"/>
    <w:rsid w:val="00B3112E"/>
    <w:rsid w:val="00B3131A"/>
    <w:rsid w:val="00B31751"/>
    <w:rsid w:val="00B31904"/>
    <w:rsid w:val="00B31DC7"/>
    <w:rsid w:val="00B32085"/>
    <w:rsid w:val="00B321C2"/>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8FB"/>
    <w:rsid w:val="00B42B28"/>
    <w:rsid w:val="00B42C86"/>
    <w:rsid w:val="00B43128"/>
    <w:rsid w:val="00B43569"/>
    <w:rsid w:val="00B438C1"/>
    <w:rsid w:val="00B43B23"/>
    <w:rsid w:val="00B441D4"/>
    <w:rsid w:val="00B444B4"/>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59F"/>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4E4"/>
    <w:rsid w:val="00B565D2"/>
    <w:rsid w:val="00B56678"/>
    <w:rsid w:val="00B568CF"/>
    <w:rsid w:val="00B56A11"/>
    <w:rsid w:val="00B56F94"/>
    <w:rsid w:val="00B5707C"/>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34B"/>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60"/>
    <w:rsid w:val="00B81AA9"/>
    <w:rsid w:val="00B81EB3"/>
    <w:rsid w:val="00B81EE3"/>
    <w:rsid w:val="00B82482"/>
    <w:rsid w:val="00B827CE"/>
    <w:rsid w:val="00B829A3"/>
    <w:rsid w:val="00B8316A"/>
    <w:rsid w:val="00B832DC"/>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2A"/>
    <w:rsid w:val="00B926B5"/>
    <w:rsid w:val="00B930DE"/>
    <w:rsid w:val="00B932C3"/>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AF"/>
    <w:rsid w:val="00BA50CA"/>
    <w:rsid w:val="00BA5A49"/>
    <w:rsid w:val="00BA6097"/>
    <w:rsid w:val="00BA652B"/>
    <w:rsid w:val="00BA67AE"/>
    <w:rsid w:val="00BA6AD6"/>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CA"/>
    <w:rsid w:val="00BE2A54"/>
    <w:rsid w:val="00BE2DF1"/>
    <w:rsid w:val="00BE3261"/>
    <w:rsid w:val="00BE3333"/>
    <w:rsid w:val="00BE3383"/>
    <w:rsid w:val="00BE37B6"/>
    <w:rsid w:val="00BE3858"/>
    <w:rsid w:val="00BE3C65"/>
    <w:rsid w:val="00BE3CA1"/>
    <w:rsid w:val="00BE3E6A"/>
    <w:rsid w:val="00BE48E7"/>
    <w:rsid w:val="00BE4BA9"/>
    <w:rsid w:val="00BE5032"/>
    <w:rsid w:val="00BE504C"/>
    <w:rsid w:val="00BE5495"/>
    <w:rsid w:val="00BE5635"/>
    <w:rsid w:val="00BE585C"/>
    <w:rsid w:val="00BE5B87"/>
    <w:rsid w:val="00BE5EA6"/>
    <w:rsid w:val="00BE6025"/>
    <w:rsid w:val="00BE61BB"/>
    <w:rsid w:val="00BE621E"/>
    <w:rsid w:val="00BE62D2"/>
    <w:rsid w:val="00BE63EF"/>
    <w:rsid w:val="00BE646C"/>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51"/>
    <w:rsid w:val="00BF126E"/>
    <w:rsid w:val="00BF13DA"/>
    <w:rsid w:val="00BF146B"/>
    <w:rsid w:val="00BF155E"/>
    <w:rsid w:val="00BF181D"/>
    <w:rsid w:val="00BF1F3A"/>
    <w:rsid w:val="00BF1FEA"/>
    <w:rsid w:val="00BF23EB"/>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DEC"/>
    <w:rsid w:val="00C01DF5"/>
    <w:rsid w:val="00C01FA3"/>
    <w:rsid w:val="00C02923"/>
    <w:rsid w:val="00C029BB"/>
    <w:rsid w:val="00C031CA"/>
    <w:rsid w:val="00C03504"/>
    <w:rsid w:val="00C03579"/>
    <w:rsid w:val="00C0404B"/>
    <w:rsid w:val="00C0406D"/>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7076"/>
    <w:rsid w:val="00C2713B"/>
    <w:rsid w:val="00C272B1"/>
    <w:rsid w:val="00C272BE"/>
    <w:rsid w:val="00C274B1"/>
    <w:rsid w:val="00C2756D"/>
    <w:rsid w:val="00C2757C"/>
    <w:rsid w:val="00C27A0C"/>
    <w:rsid w:val="00C27B49"/>
    <w:rsid w:val="00C27FF4"/>
    <w:rsid w:val="00C3032E"/>
    <w:rsid w:val="00C30D91"/>
    <w:rsid w:val="00C30F2A"/>
    <w:rsid w:val="00C30FC7"/>
    <w:rsid w:val="00C311D7"/>
    <w:rsid w:val="00C31303"/>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F4F"/>
    <w:rsid w:val="00C34217"/>
    <w:rsid w:val="00C342BA"/>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4E1E"/>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EB"/>
    <w:rsid w:val="00C536D3"/>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7B0"/>
    <w:rsid w:val="00C82EC2"/>
    <w:rsid w:val="00C8318E"/>
    <w:rsid w:val="00C83202"/>
    <w:rsid w:val="00C83475"/>
    <w:rsid w:val="00C837B2"/>
    <w:rsid w:val="00C83A2D"/>
    <w:rsid w:val="00C83D02"/>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F4"/>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6BE"/>
    <w:rsid w:val="00CA5801"/>
    <w:rsid w:val="00CA593B"/>
    <w:rsid w:val="00CA59BA"/>
    <w:rsid w:val="00CA59C8"/>
    <w:rsid w:val="00CA5CBE"/>
    <w:rsid w:val="00CA663A"/>
    <w:rsid w:val="00CA689C"/>
    <w:rsid w:val="00CA7555"/>
    <w:rsid w:val="00CA77CE"/>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D7EF1"/>
    <w:rsid w:val="00CE039B"/>
    <w:rsid w:val="00CE04ED"/>
    <w:rsid w:val="00CE089B"/>
    <w:rsid w:val="00CE0BC9"/>
    <w:rsid w:val="00CE0C3D"/>
    <w:rsid w:val="00CE0E45"/>
    <w:rsid w:val="00CE15AF"/>
    <w:rsid w:val="00CE15CE"/>
    <w:rsid w:val="00CE16D6"/>
    <w:rsid w:val="00CE17DC"/>
    <w:rsid w:val="00CE1B26"/>
    <w:rsid w:val="00CE1E16"/>
    <w:rsid w:val="00CE2062"/>
    <w:rsid w:val="00CE220F"/>
    <w:rsid w:val="00CE24D0"/>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56"/>
    <w:rsid w:val="00CE5874"/>
    <w:rsid w:val="00CE59DB"/>
    <w:rsid w:val="00CE5A50"/>
    <w:rsid w:val="00CE5AB9"/>
    <w:rsid w:val="00CE5DAE"/>
    <w:rsid w:val="00CE5FA0"/>
    <w:rsid w:val="00CE61E0"/>
    <w:rsid w:val="00CE62B9"/>
    <w:rsid w:val="00CE63F8"/>
    <w:rsid w:val="00CE6665"/>
    <w:rsid w:val="00CE6745"/>
    <w:rsid w:val="00CE68BF"/>
    <w:rsid w:val="00CE6C6A"/>
    <w:rsid w:val="00CE6D03"/>
    <w:rsid w:val="00CE6EB5"/>
    <w:rsid w:val="00CE7501"/>
    <w:rsid w:val="00CF0281"/>
    <w:rsid w:val="00CF070D"/>
    <w:rsid w:val="00CF0730"/>
    <w:rsid w:val="00CF085E"/>
    <w:rsid w:val="00CF0B01"/>
    <w:rsid w:val="00CF0C09"/>
    <w:rsid w:val="00CF0C98"/>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8D8"/>
    <w:rsid w:val="00D10AF9"/>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BC5"/>
    <w:rsid w:val="00D15C6F"/>
    <w:rsid w:val="00D16198"/>
    <w:rsid w:val="00D1639D"/>
    <w:rsid w:val="00D16472"/>
    <w:rsid w:val="00D1653E"/>
    <w:rsid w:val="00D16723"/>
    <w:rsid w:val="00D16755"/>
    <w:rsid w:val="00D16766"/>
    <w:rsid w:val="00D16843"/>
    <w:rsid w:val="00D16CC8"/>
    <w:rsid w:val="00D17040"/>
    <w:rsid w:val="00D17228"/>
    <w:rsid w:val="00D17A00"/>
    <w:rsid w:val="00D17C72"/>
    <w:rsid w:val="00D17E92"/>
    <w:rsid w:val="00D17EEF"/>
    <w:rsid w:val="00D200CA"/>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7C1"/>
    <w:rsid w:val="00D23935"/>
    <w:rsid w:val="00D24220"/>
    <w:rsid w:val="00D24389"/>
    <w:rsid w:val="00D244CE"/>
    <w:rsid w:val="00D245B4"/>
    <w:rsid w:val="00D246ED"/>
    <w:rsid w:val="00D24720"/>
    <w:rsid w:val="00D24967"/>
    <w:rsid w:val="00D249B1"/>
    <w:rsid w:val="00D250C0"/>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75"/>
    <w:rsid w:val="00D5512B"/>
    <w:rsid w:val="00D554DD"/>
    <w:rsid w:val="00D556A0"/>
    <w:rsid w:val="00D55D0F"/>
    <w:rsid w:val="00D55E05"/>
    <w:rsid w:val="00D55F50"/>
    <w:rsid w:val="00D5639F"/>
    <w:rsid w:val="00D564B7"/>
    <w:rsid w:val="00D56509"/>
    <w:rsid w:val="00D5705B"/>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E9"/>
    <w:rsid w:val="00D73EF6"/>
    <w:rsid w:val="00D73FAB"/>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FA0"/>
    <w:rsid w:val="00DA11D4"/>
    <w:rsid w:val="00DA1753"/>
    <w:rsid w:val="00DA1C0B"/>
    <w:rsid w:val="00DA1CAC"/>
    <w:rsid w:val="00DA1D81"/>
    <w:rsid w:val="00DA1E31"/>
    <w:rsid w:val="00DA1F2E"/>
    <w:rsid w:val="00DA2172"/>
    <w:rsid w:val="00DA2431"/>
    <w:rsid w:val="00DA26BC"/>
    <w:rsid w:val="00DA2841"/>
    <w:rsid w:val="00DA2958"/>
    <w:rsid w:val="00DA2A0C"/>
    <w:rsid w:val="00DA2CA8"/>
    <w:rsid w:val="00DA2EC3"/>
    <w:rsid w:val="00DA2F67"/>
    <w:rsid w:val="00DA3299"/>
    <w:rsid w:val="00DA32A1"/>
    <w:rsid w:val="00DA36BF"/>
    <w:rsid w:val="00DA3BAA"/>
    <w:rsid w:val="00DA402E"/>
    <w:rsid w:val="00DA4490"/>
    <w:rsid w:val="00DA464B"/>
    <w:rsid w:val="00DA4823"/>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AAF"/>
    <w:rsid w:val="00DB6007"/>
    <w:rsid w:val="00DB6278"/>
    <w:rsid w:val="00DB64E7"/>
    <w:rsid w:val="00DB672F"/>
    <w:rsid w:val="00DB6851"/>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E76"/>
    <w:rsid w:val="00DC203A"/>
    <w:rsid w:val="00DC2131"/>
    <w:rsid w:val="00DC2475"/>
    <w:rsid w:val="00DC255C"/>
    <w:rsid w:val="00DC2595"/>
    <w:rsid w:val="00DC25D9"/>
    <w:rsid w:val="00DC26DE"/>
    <w:rsid w:val="00DC2955"/>
    <w:rsid w:val="00DC2CCA"/>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DA4"/>
    <w:rsid w:val="00DC7237"/>
    <w:rsid w:val="00DC73F3"/>
    <w:rsid w:val="00DC75E5"/>
    <w:rsid w:val="00DC7D56"/>
    <w:rsid w:val="00DC7DAF"/>
    <w:rsid w:val="00DD024E"/>
    <w:rsid w:val="00DD0354"/>
    <w:rsid w:val="00DD043D"/>
    <w:rsid w:val="00DD0570"/>
    <w:rsid w:val="00DD0BEE"/>
    <w:rsid w:val="00DD0E8C"/>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F27"/>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DBD"/>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49A"/>
    <w:rsid w:val="00DF38CF"/>
    <w:rsid w:val="00DF3AB2"/>
    <w:rsid w:val="00DF4323"/>
    <w:rsid w:val="00DF48E7"/>
    <w:rsid w:val="00DF4A47"/>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CCA"/>
    <w:rsid w:val="00E01F06"/>
    <w:rsid w:val="00E02392"/>
    <w:rsid w:val="00E02508"/>
    <w:rsid w:val="00E02708"/>
    <w:rsid w:val="00E02814"/>
    <w:rsid w:val="00E029CF"/>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4C5"/>
    <w:rsid w:val="00E30B8B"/>
    <w:rsid w:val="00E30E7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65F"/>
    <w:rsid w:val="00E459CC"/>
    <w:rsid w:val="00E461B8"/>
    <w:rsid w:val="00E461ED"/>
    <w:rsid w:val="00E4635C"/>
    <w:rsid w:val="00E465C4"/>
    <w:rsid w:val="00E465EB"/>
    <w:rsid w:val="00E46B48"/>
    <w:rsid w:val="00E46D8D"/>
    <w:rsid w:val="00E46E80"/>
    <w:rsid w:val="00E47672"/>
    <w:rsid w:val="00E50027"/>
    <w:rsid w:val="00E501C9"/>
    <w:rsid w:val="00E505D1"/>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E7B"/>
    <w:rsid w:val="00E55ECC"/>
    <w:rsid w:val="00E55EEF"/>
    <w:rsid w:val="00E56077"/>
    <w:rsid w:val="00E5612C"/>
    <w:rsid w:val="00E5617D"/>
    <w:rsid w:val="00E56507"/>
    <w:rsid w:val="00E567B7"/>
    <w:rsid w:val="00E569AC"/>
    <w:rsid w:val="00E56B09"/>
    <w:rsid w:val="00E56D54"/>
    <w:rsid w:val="00E56DE0"/>
    <w:rsid w:val="00E56EEF"/>
    <w:rsid w:val="00E57003"/>
    <w:rsid w:val="00E571A9"/>
    <w:rsid w:val="00E57351"/>
    <w:rsid w:val="00E57E2A"/>
    <w:rsid w:val="00E57F28"/>
    <w:rsid w:val="00E57F8B"/>
    <w:rsid w:val="00E60814"/>
    <w:rsid w:val="00E60827"/>
    <w:rsid w:val="00E60AB1"/>
    <w:rsid w:val="00E60C09"/>
    <w:rsid w:val="00E61085"/>
    <w:rsid w:val="00E61675"/>
    <w:rsid w:val="00E6174D"/>
    <w:rsid w:val="00E61FB0"/>
    <w:rsid w:val="00E61FC0"/>
    <w:rsid w:val="00E623F4"/>
    <w:rsid w:val="00E62937"/>
    <w:rsid w:val="00E629B6"/>
    <w:rsid w:val="00E62D7A"/>
    <w:rsid w:val="00E632E1"/>
    <w:rsid w:val="00E63474"/>
    <w:rsid w:val="00E63DBF"/>
    <w:rsid w:val="00E6473F"/>
    <w:rsid w:val="00E64A7A"/>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5087"/>
    <w:rsid w:val="00E750D7"/>
    <w:rsid w:val="00E75823"/>
    <w:rsid w:val="00E75939"/>
    <w:rsid w:val="00E75BFE"/>
    <w:rsid w:val="00E76114"/>
    <w:rsid w:val="00E765BC"/>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D64"/>
    <w:rsid w:val="00E86DA8"/>
    <w:rsid w:val="00E87518"/>
    <w:rsid w:val="00E87793"/>
    <w:rsid w:val="00E87869"/>
    <w:rsid w:val="00E87A12"/>
    <w:rsid w:val="00E87A13"/>
    <w:rsid w:val="00E87C12"/>
    <w:rsid w:val="00E900A5"/>
    <w:rsid w:val="00E900C1"/>
    <w:rsid w:val="00E90258"/>
    <w:rsid w:val="00E9026F"/>
    <w:rsid w:val="00E90972"/>
    <w:rsid w:val="00E9117B"/>
    <w:rsid w:val="00E91BB1"/>
    <w:rsid w:val="00E91F53"/>
    <w:rsid w:val="00E91FDB"/>
    <w:rsid w:val="00E92395"/>
    <w:rsid w:val="00E9247F"/>
    <w:rsid w:val="00E924BC"/>
    <w:rsid w:val="00E92860"/>
    <w:rsid w:val="00E92990"/>
    <w:rsid w:val="00E92BB1"/>
    <w:rsid w:val="00E92C9A"/>
    <w:rsid w:val="00E92DA5"/>
    <w:rsid w:val="00E92DC3"/>
    <w:rsid w:val="00E930FF"/>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B00C8"/>
    <w:rsid w:val="00EB01B7"/>
    <w:rsid w:val="00EB04F9"/>
    <w:rsid w:val="00EB05C5"/>
    <w:rsid w:val="00EB0741"/>
    <w:rsid w:val="00EB0981"/>
    <w:rsid w:val="00EB0BB1"/>
    <w:rsid w:val="00EB10E0"/>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612"/>
    <w:rsid w:val="00EC0915"/>
    <w:rsid w:val="00EC102E"/>
    <w:rsid w:val="00EC105E"/>
    <w:rsid w:val="00EC1073"/>
    <w:rsid w:val="00EC109A"/>
    <w:rsid w:val="00EC160D"/>
    <w:rsid w:val="00EC16A4"/>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BE"/>
    <w:rsid w:val="00EF22FA"/>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86A"/>
    <w:rsid w:val="00F14F78"/>
    <w:rsid w:val="00F15292"/>
    <w:rsid w:val="00F154F8"/>
    <w:rsid w:val="00F157AE"/>
    <w:rsid w:val="00F158EF"/>
    <w:rsid w:val="00F15A0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978"/>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214"/>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D71"/>
    <w:rsid w:val="00F77F57"/>
    <w:rsid w:val="00F801CF"/>
    <w:rsid w:val="00F80594"/>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622"/>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005"/>
    <w:rsid w:val="00F9217A"/>
    <w:rsid w:val="00F92217"/>
    <w:rsid w:val="00F92407"/>
    <w:rsid w:val="00F924EC"/>
    <w:rsid w:val="00F92776"/>
    <w:rsid w:val="00F92778"/>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B5B"/>
    <w:rsid w:val="00FB5C16"/>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4F03"/>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6066"/>
    <w:rsid w:val="00FE69DF"/>
    <w:rsid w:val="00FE6A9B"/>
    <w:rsid w:val="00FE6D72"/>
    <w:rsid w:val="00FE6DCC"/>
    <w:rsid w:val="00FE7328"/>
    <w:rsid w:val="00FE76F4"/>
    <w:rsid w:val="00FE781F"/>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6BB"/>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UnresolvedMention">
    <w:name w:val="Unresolved Mention"/>
    <w:basedOn w:val="DefaultParagraphFont"/>
    <w:uiPriority w:val="99"/>
    <w:semiHidden/>
    <w:unhideWhenUsed/>
    <w:rsid w:val="00E47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87350">
      <w:bodyDiv w:val="1"/>
      <w:marLeft w:val="0"/>
      <w:marRight w:val="0"/>
      <w:marTop w:val="0"/>
      <w:marBottom w:val="0"/>
      <w:divBdr>
        <w:top w:val="none" w:sz="0" w:space="0" w:color="auto"/>
        <w:left w:val="none" w:sz="0" w:space="0" w:color="auto"/>
        <w:bottom w:val="none" w:sz="0" w:space="0" w:color="auto"/>
        <w:right w:val="none" w:sz="0" w:space="0" w:color="auto"/>
      </w:divBdr>
      <w:divsChild>
        <w:div w:id="1100565289">
          <w:marLeft w:val="0"/>
          <w:marRight w:val="0"/>
          <w:marTop w:val="0"/>
          <w:marBottom w:val="0"/>
          <w:divBdr>
            <w:top w:val="none" w:sz="0" w:space="0" w:color="auto"/>
            <w:left w:val="none" w:sz="0" w:space="0" w:color="auto"/>
            <w:bottom w:val="none" w:sz="0" w:space="0" w:color="auto"/>
            <w:right w:val="none" w:sz="0" w:space="0" w:color="auto"/>
          </w:divBdr>
        </w:div>
        <w:div w:id="163056815">
          <w:marLeft w:val="0"/>
          <w:marRight w:val="0"/>
          <w:marTop w:val="0"/>
          <w:marBottom w:val="0"/>
          <w:divBdr>
            <w:top w:val="none" w:sz="0" w:space="0" w:color="auto"/>
            <w:left w:val="none" w:sz="0" w:space="0" w:color="auto"/>
            <w:bottom w:val="none" w:sz="0" w:space="0" w:color="auto"/>
            <w:right w:val="none" w:sz="0" w:space="0" w:color="auto"/>
          </w:divBdr>
          <w:divsChild>
            <w:div w:id="95491515">
              <w:marLeft w:val="0"/>
              <w:marRight w:val="0"/>
              <w:marTop w:val="0"/>
              <w:marBottom w:val="0"/>
              <w:divBdr>
                <w:top w:val="none" w:sz="0" w:space="0" w:color="auto"/>
                <w:left w:val="none" w:sz="0" w:space="0" w:color="auto"/>
                <w:bottom w:val="none" w:sz="0" w:space="0" w:color="auto"/>
                <w:right w:val="none" w:sz="0" w:space="0" w:color="auto"/>
              </w:divBdr>
            </w:div>
            <w:div w:id="1172796428">
              <w:marLeft w:val="0"/>
              <w:marRight w:val="0"/>
              <w:marTop w:val="0"/>
              <w:marBottom w:val="0"/>
              <w:divBdr>
                <w:top w:val="none" w:sz="0" w:space="0" w:color="auto"/>
                <w:left w:val="none" w:sz="0" w:space="0" w:color="auto"/>
                <w:bottom w:val="none" w:sz="0" w:space="0" w:color="auto"/>
                <w:right w:val="none" w:sz="0" w:space="0" w:color="auto"/>
              </w:divBdr>
            </w:div>
            <w:div w:id="301737052">
              <w:marLeft w:val="0"/>
              <w:marRight w:val="0"/>
              <w:marTop w:val="0"/>
              <w:marBottom w:val="0"/>
              <w:divBdr>
                <w:top w:val="none" w:sz="0" w:space="0" w:color="auto"/>
                <w:left w:val="none" w:sz="0" w:space="0" w:color="auto"/>
                <w:bottom w:val="none" w:sz="0" w:space="0" w:color="auto"/>
                <w:right w:val="none" w:sz="0" w:space="0" w:color="auto"/>
              </w:divBdr>
            </w:div>
            <w:div w:id="2036416302">
              <w:marLeft w:val="0"/>
              <w:marRight w:val="0"/>
              <w:marTop w:val="0"/>
              <w:marBottom w:val="0"/>
              <w:divBdr>
                <w:top w:val="none" w:sz="0" w:space="0" w:color="auto"/>
                <w:left w:val="none" w:sz="0" w:space="0" w:color="auto"/>
                <w:bottom w:val="none" w:sz="0" w:space="0" w:color="auto"/>
                <w:right w:val="none" w:sz="0" w:space="0" w:color="auto"/>
              </w:divBdr>
            </w:div>
            <w:div w:id="1400907282">
              <w:marLeft w:val="0"/>
              <w:marRight w:val="0"/>
              <w:marTop w:val="0"/>
              <w:marBottom w:val="0"/>
              <w:divBdr>
                <w:top w:val="none" w:sz="0" w:space="0" w:color="auto"/>
                <w:left w:val="none" w:sz="0" w:space="0" w:color="auto"/>
                <w:bottom w:val="none" w:sz="0" w:space="0" w:color="auto"/>
                <w:right w:val="none" w:sz="0" w:space="0" w:color="auto"/>
              </w:divBdr>
            </w:div>
            <w:div w:id="88813121">
              <w:marLeft w:val="0"/>
              <w:marRight w:val="0"/>
              <w:marTop w:val="0"/>
              <w:marBottom w:val="0"/>
              <w:divBdr>
                <w:top w:val="none" w:sz="0" w:space="0" w:color="auto"/>
                <w:left w:val="none" w:sz="0" w:space="0" w:color="auto"/>
                <w:bottom w:val="none" w:sz="0" w:space="0" w:color="auto"/>
                <w:right w:val="none" w:sz="0" w:space="0" w:color="auto"/>
              </w:divBdr>
            </w:div>
          </w:divsChild>
        </w:div>
        <w:div w:id="695232268">
          <w:marLeft w:val="0"/>
          <w:marRight w:val="0"/>
          <w:marTop w:val="0"/>
          <w:marBottom w:val="0"/>
          <w:divBdr>
            <w:top w:val="none" w:sz="0" w:space="0" w:color="auto"/>
            <w:left w:val="none" w:sz="0" w:space="0" w:color="auto"/>
            <w:bottom w:val="none" w:sz="0" w:space="0" w:color="auto"/>
            <w:right w:val="none" w:sz="0" w:space="0" w:color="auto"/>
          </w:divBdr>
        </w:div>
        <w:div w:id="1434473674">
          <w:marLeft w:val="0"/>
          <w:marRight w:val="0"/>
          <w:marTop w:val="0"/>
          <w:marBottom w:val="0"/>
          <w:divBdr>
            <w:top w:val="none" w:sz="0" w:space="0" w:color="auto"/>
            <w:left w:val="none" w:sz="0" w:space="0" w:color="auto"/>
            <w:bottom w:val="none" w:sz="0" w:space="0" w:color="auto"/>
            <w:right w:val="none" w:sz="0" w:space="0" w:color="auto"/>
          </w:divBdr>
        </w:div>
        <w:div w:id="1813790986">
          <w:marLeft w:val="0"/>
          <w:marRight w:val="0"/>
          <w:marTop w:val="0"/>
          <w:marBottom w:val="0"/>
          <w:divBdr>
            <w:top w:val="none" w:sz="0" w:space="0" w:color="auto"/>
            <w:left w:val="none" w:sz="0" w:space="0" w:color="auto"/>
            <w:bottom w:val="none" w:sz="0" w:space="0" w:color="auto"/>
            <w:right w:val="none" w:sz="0" w:space="0" w:color="auto"/>
          </w:divBdr>
        </w:div>
        <w:div w:id="947586659">
          <w:marLeft w:val="0"/>
          <w:marRight w:val="0"/>
          <w:marTop w:val="0"/>
          <w:marBottom w:val="0"/>
          <w:divBdr>
            <w:top w:val="none" w:sz="0" w:space="0" w:color="auto"/>
            <w:left w:val="none" w:sz="0" w:space="0" w:color="auto"/>
            <w:bottom w:val="none" w:sz="0" w:space="0" w:color="auto"/>
            <w:right w:val="none" w:sz="0" w:space="0" w:color="auto"/>
          </w:divBdr>
        </w:div>
        <w:div w:id="430780083">
          <w:marLeft w:val="0"/>
          <w:marRight w:val="0"/>
          <w:marTop w:val="0"/>
          <w:marBottom w:val="0"/>
          <w:divBdr>
            <w:top w:val="none" w:sz="0" w:space="0" w:color="auto"/>
            <w:left w:val="none" w:sz="0" w:space="0" w:color="auto"/>
            <w:bottom w:val="none" w:sz="0" w:space="0" w:color="auto"/>
            <w:right w:val="none" w:sz="0" w:space="0" w:color="auto"/>
          </w:divBdr>
        </w:div>
        <w:div w:id="603729362">
          <w:marLeft w:val="0"/>
          <w:marRight w:val="0"/>
          <w:marTop w:val="0"/>
          <w:marBottom w:val="0"/>
          <w:divBdr>
            <w:top w:val="none" w:sz="0" w:space="0" w:color="auto"/>
            <w:left w:val="none" w:sz="0" w:space="0" w:color="auto"/>
            <w:bottom w:val="none" w:sz="0" w:space="0" w:color="auto"/>
            <w:right w:val="none" w:sz="0" w:space="0" w:color="auto"/>
          </w:divBdr>
        </w:div>
        <w:div w:id="1461723184">
          <w:marLeft w:val="0"/>
          <w:marRight w:val="0"/>
          <w:marTop w:val="0"/>
          <w:marBottom w:val="0"/>
          <w:divBdr>
            <w:top w:val="none" w:sz="0" w:space="0" w:color="auto"/>
            <w:left w:val="none" w:sz="0" w:space="0" w:color="auto"/>
            <w:bottom w:val="none" w:sz="0" w:space="0" w:color="auto"/>
            <w:right w:val="none" w:sz="0" w:space="0" w:color="auto"/>
          </w:divBdr>
        </w:div>
        <w:div w:id="1415124227">
          <w:marLeft w:val="0"/>
          <w:marRight w:val="0"/>
          <w:marTop w:val="0"/>
          <w:marBottom w:val="0"/>
          <w:divBdr>
            <w:top w:val="none" w:sz="0" w:space="0" w:color="auto"/>
            <w:left w:val="none" w:sz="0" w:space="0" w:color="auto"/>
            <w:bottom w:val="none" w:sz="0" w:space="0" w:color="auto"/>
            <w:right w:val="none" w:sz="0" w:space="0" w:color="auto"/>
          </w:divBdr>
        </w:div>
        <w:div w:id="688456860">
          <w:marLeft w:val="0"/>
          <w:marRight w:val="0"/>
          <w:marTop w:val="0"/>
          <w:marBottom w:val="0"/>
          <w:divBdr>
            <w:top w:val="none" w:sz="0" w:space="0" w:color="auto"/>
            <w:left w:val="none" w:sz="0" w:space="0" w:color="auto"/>
            <w:bottom w:val="none" w:sz="0" w:space="0" w:color="auto"/>
            <w:right w:val="none" w:sz="0" w:space="0" w:color="auto"/>
          </w:divBdr>
        </w:div>
        <w:div w:id="1324774419">
          <w:marLeft w:val="0"/>
          <w:marRight w:val="0"/>
          <w:marTop w:val="0"/>
          <w:marBottom w:val="0"/>
          <w:divBdr>
            <w:top w:val="none" w:sz="0" w:space="0" w:color="auto"/>
            <w:left w:val="none" w:sz="0" w:space="0" w:color="auto"/>
            <w:bottom w:val="none" w:sz="0" w:space="0" w:color="auto"/>
            <w:right w:val="none" w:sz="0" w:space="0" w:color="auto"/>
          </w:divBdr>
        </w:div>
        <w:div w:id="621571496">
          <w:marLeft w:val="0"/>
          <w:marRight w:val="0"/>
          <w:marTop w:val="0"/>
          <w:marBottom w:val="0"/>
          <w:divBdr>
            <w:top w:val="none" w:sz="0" w:space="0" w:color="auto"/>
            <w:left w:val="none" w:sz="0" w:space="0" w:color="auto"/>
            <w:bottom w:val="none" w:sz="0" w:space="0" w:color="auto"/>
            <w:right w:val="none" w:sz="0" w:space="0" w:color="auto"/>
          </w:divBdr>
        </w:div>
        <w:div w:id="1867476076">
          <w:marLeft w:val="0"/>
          <w:marRight w:val="0"/>
          <w:marTop w:val="0"/>
          <w:marBottom w:val="0"/>
          <w:divBdr>
            <w:top w:val="none" w:sz="0" w:space="0" w:color="auto"/>
            <w:left w:val="none" w:sz="0" w:space="0" w:color="auto"/>
            <w:bottom w:val="none" w:sz="0" w:space="0" w:color="auto"/>
            <w:right w:val="none" w:sz="0" w:space="0" w:color="auto"/>
          </w:divBdr>
        </w:div>
        <w:div w:id="187839090">
          <w:marLeft w:val="0"/>
          <w:marRight w:val="0"/>
          <w:marTop w:val="0"/>
          <w:marBottom w:val="0"/>
          <w:divBdr>
            <w:top w:val="none" w:sz="0" w:space="0" w:color="auto"/>
            <w:left w:val="none" w:sz="0" w:space="0" w:color="auto"/>
            <w:bottom w:val="none" w:sz="0" w:space="0" w:color="auto"/>
            <w:right w:val="none" w:sz="0" w:space="0" w:color="auto"/>
          </w:divBdr>
        </w:div>
        <w:div w:id="1425613165">
          <w:marLeft w:val="0"/>
          <w:marRight w:val="0"/>
          <w:marTop w:val="0"/>
          <w:marBottom w:val="0"/>
          <w:divBdr>
            <w:top w:val="none" w:sz="0" w:space="0" w:color="auto"/>
            <w:left w:val="none" w:sz="0" w:space="0" w:color="auto"/>
            <w:bottom w:val="none" w:sz="0" w:space="0" w:color="auto"/>
            <w:right w:val="none" w:sz="0" w:space="0" w:color="auto"/>
          </w:divBdr>
        </w:div>
        <w:div w:id="1994940891">
          <w:marLeft w:val="0"/>
          <w:marRight w:val="0"/>
          <w:marTop w:val="0"/>
          <w:marBottom w:val="0"/>
          <w:divBdr>
            <w:top w:val="none" w:sz="0" w:space="0" w:color="auto"/>
            <w:left w:val="none" w:sz="0" w:space="0" w:color="auto"/>
            <w:bottom w:val="none" w:sz="0" w:space="0" w:color="auto"/>
            <w:right w:val="none" w:sz="0" w:space="0" w:color="auto"/>
          </w:divBdr>
        </w:div>
        <w:div w:id="849760634">
          <w:marLeft w:val="0"/>
          <w:marRight w:val="0"/>
          <w:marTop w:val="0"/>
          <w:marBottom w:val="0"/>
          <w:divBdr>
            <w:top w:val="none" w:sz="0" w:space="0" w:color="auto"/>
            <w:left w:val="none" w:sz="0" w:space="0" w:color="auto"/>
            <w:bottom w:val="none" w:sz="0" w:space="0" w:color="auto"/>
            <w:right w:val="none" w:sz="0" w:space="0" w:color="auto"/>
          </w:divBdr>
        </w:div>
        <w:div w:id="1460761815">
          <w:marLeft w:val="0"/>
          <w:marRight w:val="0"/>
          <w:marTop w:val="0"/>
          <w:marBottom w:val="0"/>
          <w:divBdr>
            <w:top w:val="none" w:sz="0" w:space="0" w:color="auto"/>
            <w:left w:val="none" w:sz="0" w:space="0" w:color="auto"/>
            <w:bottom w:val="none" w:sz="0" w:space="0" w:color="auto"/>
            <w:right w:val="none" w:sz="0" w:space="0" w:color="auto"/>
          </w:divBdr>
        </w:div>
        <w:div w:id="2146924119">
          <w:marLeft w:val="0"/>
          <w:marRight w:val="0"/>
          <w:marTop w:val="0"/>
          <w:marBottom w:val="0"/>
          <w:divBdr>
            <w:top w:val="none" w:sz="0" w:space="0" w:color="auto"/>
            <w:left w:val="none" w:sz="0" w:space="0" w:color="auto"/>
            <w:bottom w:val="none" w:sz="0" w:space="0" w:color="auto"/>
            <w:right w:val="none" w:sz="0" w:space="0" w:color="auto"/>
          </w:divBdr>
        </w:div>
        <w:div w:id="127629382">
          <w:marLeft w:val="0"/>
          <w:marRight w:val="0"/>
          <w:marTop w:val="0"/>
          <w:marBottom w:val="0"/>
          <w:divBdr>
            <w:top w:val="none" w:sz="0" w:space="0" w:color="auto"/>
            <w:left w:val="none" w:sz="0" w:space="0" w:color="auto"/>
            <w:bottom w:val="none" w:sz="0" w:space="0" w:color="auto"/>
            <w:right w:val="none" w:sz="0" w:space="0" w:color="auto"/>
          </w:divBdr>
        </w:div>
        <w:div w:id="1264536248">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77182">
      <w:bodyDiv w:val="1"/>
      <w:marLeft w:val="0"/>
      <w:marRight w:val="0"/>
      <w:marTop w:val="0"/>
      <w:marBottom w:val="0"/>
      <w:divBdr>
        <w:top w:val="none" w:sz="0" w:space="0" w:color="auto"/>
        <w:left w:val="none" w:sz="0" w:space="0" w:color="auto"/>
        <w:bottom w:val="none" w:sz="0" w:space="0" w:color="auto"/>
        <w:right w:val="none" w:sz="0" w:space="0" w:color="auto"/>
      </w:divBdr>
      <w:divsChild>
        <w:div w:id="712389099">
          <w:marLeft w:val="0"/>
          <w:marRight w:val="0"/>
          <w:marTop w:val="0"/>
          <w:marBottom w:val="0"/>
          <w:divBdr>
            <w:top w:val="none" w:sz="0" w:space="0" w:color="auto"/>
            <w:left w:val="none" w:sz="0" w:space="0" w:color="auto"/>
            <w:bottom w:val="none" w:sz="0" w:space="0" w:color="auto"/>
            <w:right w:val="none" w:sz="0" w:space="0" w:color="auto"/>
          </w:divBdr>
        </w:div>
        <w:div w:id="719524113">
          <w:marLeft w:val="0"/>
          <w:marRight w:val="0"/>
          <w:marTop w:val="150"/>
          <w:marBottom w:val="150"/>
          <w:divBdr>
            <w:top w:val="single" w:sz="6" w:space="4" w:color="D7D7D7"/>
            <w:left w:val="none" w:sz="0" w:space="0" w:color="auto"/>
            <w:bottom w:val="single" w:sz="6" w:space="4" w:color="D7D7D7"/>
            <w:right w:val="none" w:sz="0" w:space="0" w:color="auto"/>
          </w:divBdr>
        </w:div>
        <w:div w:id="1044452794">
          <w:marLeft w:val="0"/>
          <w:marRight w:val="0"/>
          <w:marTop w:val="0"/>
          <w:marBottom w:val="0"/>
          <w:divBdr>
            <w:top w:val="none" w:sz="0" w:space="0" w:color="auto"/>
            <w:left w:val="none" w:sz="0" w:space="0" w:color="auto"/>
            <w:bottom w:val="none" w:sz="0" w:space="0" w:color="auto"/>
            <w:right w:val="none" w:sz="0" w:space="0" w:color="auto"/>
          </w:divBdr>
        </w:div>
      </w:divsChild>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435718">
      <w:bodyDiv w:val="1"/>
      <w:marLeft w:val="0"/>
      <w:marRight w:val="0"/>
      <w:marTop w:val="0"/>
      <w:marBottom w:val="0"/>
      <w:divBdr>
        <w:top w:val="none" w:sz="0" w:space="0" w:color="auto"/>
        <w:left w:val="none" w:sz="0" w:space="0" w:color="auto"/>
        <w:bottom w:val="none" w:sz="0" w:space="0" w:color="auto"/>
        <w:right w:val="none" w:sz="0" w:space="0" w:color="auto"/>
      </w:divBdr>
      <w:divsChild>
        <w:div w:id="1756366223">
          <w:marLeft w:val="0"/>
          <w:marRight w:val="0"/>
          <w:marTop w:val="0"/>
          <w:marBottom w:val="0"/>
          <w:divBdr>
            <w:top w:val="none" w:sz="0" w:space="0" w:color="auto"/>
            <w:left w:val="none" w:sz="0" w:space="0" w:color="auto"/>
            <w:bottom w:val="none" w:sz="0" w:space="0" w:color="auto"/>
            <w:right w:val="none" w:sz="0" w:space="0" w:color="auto"/>
          </w:divBdr>
          <w:divsChild>
            <w:div w:id="1832256001">
              <w:marLeft w:val="0"/>
              <w:marRight w:val="0"/>
              <w:marTop w:val="0"/>
              <w:marBottom w:val="300"/>
              <w:divBdr>
                <w:top w:val="none" w:sz="0" w:space="0" w:color="auto"/>
                <w:left w:val="none" w:sz="0" w:space="0" w:color="auto"/>
                <w:bottom w:val="none" w:sz="0" w:space="0" w:color="auto"/>
                <w:right w:val="none" w:sz="0" w:space="0" w:color="auto"/>
              </w:divBdr>
            </w:div>
          </w:divsChild>
        </w:div>
        <w:div w:id="586379180">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2642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751458">
      <w:bodyDiv w:val="1"/>
      <w:marLeft w:val="0"/>
      <w:marRight w:val="0"/>
      <w:marTop w:val="0"/>
      <w:marBottom w:val="0"/>
      <w:divBdr>
        <w:top w:val="none" w:sz="0" w:space="0" w:color="auto"/>
        <w:left w:val="none" w:sz="0" w:space="0" w:color="auto"/>
        <w:bottom w:val="none" w:sz="0" w:space="0" w:color="auto"/>
        <w:right w:val="none" w:sz="0" w:space="0" w:color="auto"/>
      </w:divBdr>
      <w:divsChild>
        <w:div w:id="396125800">
          <w:marLeft w:val="0"/>
          <w:marRight w:val="0"/>
          <w:marTop w:val="300"/>
          <w:marBottom w:val="300"/>
          <w:divBdr>
            <w:top w:val="none" w:sz="0" w:space="0" w:color="auto"/>
            <w:left w:val="none" w:sz="0" w:space="0" w:color="auto"/>
            <w:bottom w:val="none" w:sz="0" w:space="0" w:color="auto"/>
            <w:right w:val="none" w:sz="0" w:space="0" w:color="auto"/>
          </w:divBdr>
          <w:divsChild>
            <w:div w:id="1888180948">
              <w:marLeft w:val="0"/>
              <w:marRight w:val="0"/>
              <w:marTop w:val="0"/>
              <w:marBottom w:val="0"/>
              <w:divBdr>
                <w:top w:val="none" w:sz="0" w:space="0" w:color="auto"/>
                <w:left w:val="none" w:sz="0" w:space="0" w:color="auto"/>
                <w:bottom w:val="none" w:sz="0" w:space="0" w:color="auto"/>
                <w:right w:val="none" w:sz="0" w:space="0" w:color="auto"/>
              </w:divBdr>
            </w:div>
          </w:divsChild>
        </w:div>
        <w:div w:id="1034766988">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1499">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000152">
      <w:bodyDiv w:val="1"/>
      <w:marLeft w:val="0"/>
      <w:marRight w:val="0"/>
      <w:marTop w:val="0"/>
      <w:marBottom w:val="0"/>
      <w:divBdr>
        <w:top w:val="none" w:sz="0" w:space="0" w:color="auto"/>
        <w:left w:val="none" w:sz="0" w:space="0" w:color="auto"/>
        <w:bottom w:val="none" w:sz="0" w:space="0" w:color="auto"/>
        <w:right w:val="none" w:sz="0" w:space="0" w:color="auto"/>
      </w:divBdr>
      <w:divsChild>
        <w:div w:id="1078557270">
          <w:marLeft w:val="0"/>
          <w:marRight w:val="0"/>
          <w:marTop w:val="300"/>
          <w:marBottom w:val="300"/>
          <w:divBdr>
            <w:top w:val="none" w:sz="0" w:space="0" w:color="auto"/>
            <w:left w:val="none" w:sz="0" w:space="0" w:color="auto"/>
            <w:bottom w:val="none" w:sz="0" w:space="0" w:color="auto"/>
            <w:right w:val="none" w:sz="0" w:space="0" w:color="auto"/>
          </w:divBdr>
          <w:divsChild>
            <w:div w:id="649402081">
              <w:marLeft w:val="0"/>
              <w:marRight w:val="0"/>
              <w:marTop w:val="0"/>
              <w:marBottom w:val="0"/>
              <w:divBdr>
                <w:top w:val="none" w:sz="0" w:space="0" w:color="auto"/>
                <w:left w:val="none" w:sz="0" w:space="0" w:color="auto"/>
                <w:bottom w:val="none" w:sz="0" w:space="0" w:color="auto"/>
                <w:right w:val="none" w:sz="0" w:space="0" w:color="auto"/>
              </w:divBdr>
            </w:div>
          </w:divsChild>
        </w:div>
        <w:div w:id="1726102310">
          <w:marLeft w:val="0"/>
          <w:marRight w:val="0"/>
          <w:marTop w:val="0"/>
          <w:marBottom w:val="0"/>
          <w:divBdr>
            <w:top w:val="none" w:sz="0" w:space="0" w:color="auto"/>
            <w:left w:val="none" w:sz="0" w:space="0" w:color="auto"/>
            <w:bottom w:val="none" w:sz="0" w:space="0" w:color="auto"/>
            <w:right w:val="none" w:sz="0" w:space="0" w:color="auto"/>
          </w:divBdr>
        </w:div>
        <w:div w:id="1877811402">
          <w:marLeft w:val="0"/>
          <w:marRight w:val="0"/>
          <w:marTop w:val="30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1940971">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03815">
      <w:bodyDiv w:val="1"/>
      <w:marLeft w:val="0"/>
      <w:marRight w:val="0"/>
      <w:marTop w:val="0"/>
      <w:marBottom w:val="0"/>
      <w:divBdr>
        <w:top w:val="none" w:sz="0" w:space="0" w:color="auto"/>
        <w:left w:val="none" w:sz="0" w:space="0" w:color="auto"/>
        <w:bottom w:val="none" w:sz="0" w:space="0" w:color="auto"/>
        <w:right w:val="none" w:sz="0" w:space="0" w:color="auto"/>
      </w:divBdr>
      <w:divsChild>
        <w:div w:id="865408975">
          <w:marLeft w:val="0"/>
          <w:marRight w:val="0"/>
          <w:marTop w:val="0"/>
          <w:marBottom w:val="0"/>
          <w:divBdr>
            <w:top w:val="none" w:sz="0" w:space="0" w:color="auto"/>
            <w:left w:val="none" w:sz="0" w:space="0" w:color="auto"/>
            <w:bottom w:val="none" w:sz="0" w:space="0" w:color="auto"/>
            <w:right w:val="none" w:sz="0" w:space="0" w:color="auto"/>
          </w:divBdr>
        </w:div>
        <w:div w:id="366107744">
          <w:marLeft w:val="0"/>
          <w:marRight w:val="0"/>
          <w:marTop w:val="0"/>
          <w:marBottom w:val="0"/>
          <w:divBdr>
            <w:top w:val="none" w:sz="0" w:space="0" w:color="auto"/>
            <w:left w:val="none" w:sz="0" w:space="0" w:color="auto"/>
            <w:bottom w:val="none" w:sz="0" w:space="0" w:color="auto"/>
            <w:right w:val="none" w:sz="0" w:space="0" w:color="auto"/>
          </w:divBdr>
          <w:divsChild>
            <w:div w:id="1819492425">
              <w:marLeft w:val="0"/>
              <w:marRight w:val="0"/>
              <w:marTop w:val="0"/>
              <w:marBottom w:val="0"/>
              <w:divBdr>
                <w:top w:val="none" w:sz="0" w:space="0" w:color="auto"/>
                <w:left w:val="none" w:sz="0" w:space="0" w:color="auto"/>
                <w:bottom w:val="none" w:sz="0" w:space="0" w:color="auto"/>
                <w:right w:val="none" w:sz="0" w:space="0" w:color="auto"/>
              </w:divBdr>
            </w:div>
            <w:div w:id="1260718819">
              <w:marLeft w:val="0"/>
              <w:marRight w:val="0"/>
              <w:marTop w:val="0"/>
              <w:marBottom w:val="0"/>
              <w:divBdr>
                <w:top w:val="none" w:sz="0" w:space="0" w:color="auto"/>
                <w:left w:val="none" w:sz="0" w:space="0" w:color="auto"/>
                <w:bottom w:val="none" w:sz="0" w:space="0" w:color="auto"/>
                <w:right w:val="none" w:sz="0" w:space="0" w:color="auto"/>
              </w:divBdr>
            </w:div>
            <w:div w:id="657655334">
              <w:marLeft w:val="0"/>
              <w:marRight w:val="0"/>
              <w:marTop w:val="0"/>
              <w:marBottom w:val="0"/>
              <w:divBdr>
                <w:top w:val="none" w:sz="0" w:space="0" w:color="auto"/>
                <w:left w:val="none" w:sz="0" w:space="0" w:color="auto"/>
                <w:bottom w:val="none" w:sz="0" w:space="0" w:color="auto"/>
                <w:right w:val="none" w:sz="0" w:space="0" w:color="auto"/>
              </w:divBdr>
            </w:div>
            <w:div w:id="1676880412">
              <w:marLeft w:val="0"/>
              <w:marRight w:val="0"/>
              <w:marTop w:val="0"/>
              <w:marBottom w:val="0"/>
              <w:divBdr>
                <w:top w:val="none" w:sz="0" w:space="0" w:color="auto"/>
                <w:left w:val="none" w:sz="0" w:space="0" w:color="auto"/>
                <w:bottom w:val="none" w:sz="0" w:space="0" w:color="auto"/>
                <w:right w:val="none" w:sz="0" w:space="0" w:color="auto"/>
              </w:divBdr>
            </w:div>
            <w:div w:id="2106606392">
              <w:marLeft w:val="0"/>
              <w:marRight w:val="0"/>
              <w:marTop w:val="0"/>
              <w:marBottom w:val="0"/>
              <w:divBdr>
                <w:top w:val="none" w:sz="0" w:space="0" w:color="auto"/>
                <w:left w:val="none" w:sz="0" w:space="0" w:color="auto"/>
                <w:bottom w:val="none" w:sz="0" w:space="0" w:color="auto"/>
                <w:right w:val="none" w:sz="0" w:space="0" w:color="auto"/>
              </w:divBdr>
            </w:div>
            <w:div w:id="1712994845">
              <w:marLeft w:val="0"/>
              <w:marRight w:val="0"/>
              <w:marTop w:val="0"/>
              <w:marBottom w:val="0"/>
              <w:divBdr>
                <w:top w:val="none" w:sz="0" w:space="0" w:color="auto"/>
                <w:left w:val="none" w:sz="0" w:space="0" w:color="auto"/>
                <w:bottom w:val="none" w:sz="0" w:space="0" w:color="auto"/>
                <w:right w:val="none" w:sz="0" w:space="0" w:color="auto"/>
              </w:divBdr>
            </w:div>
          </w:divsChild>
        </w:div>
        <w:div w:id="1986279073">
          <w:marLeft w:val="0"/>
          <w:marRight w:val="0"/>
          <w:marTop w:val="0"/>
          <w:marBottom w:val="0"/>
          <w:divBdr>
            <w:top w:val="none" w:sz="0" w:space="0" w:color="auto"/>
            <w:left w:val="none" w:sz="0" w:space="0" w:color="auto"/>
            <w:bottom w:val="none" w:sz="0" w:space="0" w:color="auto"/>
            <w:right w:val="none" w:sz="0" w:space="0" w:color="auto"/>
          </w:divBdr>
        </w:div>
        <w:div w:id="1197238830">
          <w:marLeft w:val="0"/>
          <w:marRight w:val="0"/>
          <w:marTop w:val="0"/>
          <w:marBottom w:val="0"/>
          <w:divBdr>
            <w:top w:val="none" w:sz="0" w:space="0" w:color="auto"/>
            <w:left w:val="none" w:sz="0" w:space="0" w:color="auto"/>
            <w:bottom w:val="none" w:sz="0" w:space="0" w:color="auto"/>
            <w:right w:val="none" w:sz="0" w:space="0" w:color="auto"/>
          </w:divBdr>
        </w:div>
        <w:div w:id="514616348">
          <w:marLeft w:val="0"/>
          <w:marRight w:val="0"/>
          <w:marTop w:val="0"/>
          <w:marBottom w:val="0"/>
          <w:divBdr>
            <w:top w:val="none" w:sz="0" w:space="0" w:color="auto"/>
            <w:left w:val="none" w:sz="0" w:space="0" w:color="auto"/>
            <w:bottom w:val="none" w:sz="0" w:space="0" w:color="auto"/>
            <w:right w:val="none" w:sz="0" w:space="0" w:color="auto"/>
          </w:divBdr>
        </w:div>
        <w:div w:id="557589941">
          <w:marLeft w:val="0"/>
          <w:marRight w:val="0"/>
          <w:marTop w:val="0"/>
          <w:marBottom w:val="0"/>
          <w:divBdr>
            <w:top w:val="none" w:sz="0" w:space="0" w:color="auto"/>
            <w:left w:val="none" w:sz="0" w:space="0" w:color="auto"/>
            <w:bottom w:val="none" w:sz="0" w:space="0" w:color="auto"/>
            <w:right w:val="none" w:sz="0" w:space="0" w:color="auto"/>
          </w:divBdr>
        </w:div>
        <w:div w:id="545990077">
          <w:marLeft w:val="0"/>
          <w:marRight w:val="0"/>
          <w:marTop w:val="0"/>
          <w:marBottom w:val="0"/>
          <w:divBdr>
            <w:top w:val="none" w:sz="0" w:space="0" w:color="auto"/>
            <w:left w:val="none" w:sz="0" w:space="0" w:color="auto"/>
            <w:bottom w:val="none" w:sz="0" w:space="0" w:color="auto"/>
            <w:right w:val="none" w:sz="0" w:space="0" w:color="auto"/>
          </w:divBdr>
        </w:div>
        <w:div w:id="1771661037">
          <w:marLeft w:val="0"/>
          <w:marRight w:val="0"/>
          <w:marTop w:val="0"/>
          <w:marBottom w:val="0"/>
          <w:divBdr>
            <w:top w:val="none" w:sz="0" w:space="0" w:color="auto"/>
            <w:left w:val="none" w:sz="0" w:space="0" w:color="auto"/>
            <w:bottom w:val="none" w:sz="0" w:space="0" w:color="auto"/>
            <w:right w:val="none" w:sz="0" w:space="0" w:color="auto"/>
          </w:divBdr>
        </w:div>
        <w:div w:id="796874285">
          <w:marLeft w:val="0"/>
          <w:marRight w:val="0"/>
          <w:marTop w:val="0"/>
          <w:marBottom w:val="0"/>
          <w:divBdr>
            <w:top w:val="none" w:sz="0" w:space="0" w:color="auto"/>
            <w:left w:val="none" w:sz="0" w:space="0" w:color="auto"/>
            <w:bottom w:val="none" w:sz="0" w:space="0" w:color="auto"/>
            <w:right w:val="none" w:sz="0" w:space="0" w:color="auto"/>
          </w:divBdr>
        </w:div>
        <w:div w:id="376782218">
          <w:marLeft w:val="0"/>
          <w:marRight w:val="0"/>
          <w:marTop w:val="0"/>
          <w:marBottom w:val="0"/>
          <w:divBdr>
            <w:top w:val="none" w:sz="0" w:space="0" w:color="auto"/>
            <w:left w:val="none" w:sz="0" w:space="0" w:color="auto"/>
            <w:bottom w:val="none" w:sz="0" w:space="0" w:color="auto"/>
            <w:right w:val="none" w:sz="0" w:space="0" w:color="auto"/>
          </w:divBdr>
        </w:div>
        <w:div w:id="2040275099">
          <w:marLeft w:val="0"/>
          <w:marRight w:val="0"/>
          <w:marTop w:val="0"/>
          <w:marBottom w:val="0"/>
          <w:divBdr>
            <w:top w:val="none" w:sz="0" w:space="0" w:color="auto"/>
            <w:left w:val="none" w:sz="0" w:space="0" w:color="auto"/>
            <w:bottom w:val="none" w:sz="0" w:space="0" w:color="auto"/>
            <w:right w:val="none" w:sz="0" w:space="0" w:color="auto"/>
          </w:divBdr>
        </w:div>
        <w:div w:id="1947344510">
          <w:marLeft w:val="0"/>
          <w:marRight w:val="0"/>
          <w:marTop w:val="0"/>
          <w:marBottom w:val="0"/>
          <w:divBdr>
            <w:top w:val="none" w:sz="0" w:space="0" w:color="auto"/>
            <w:left w:val="none" w:sz="0" w:space="0" w:color="auto"/>
            <w:bottom w:val="none" w:sz="0" w:space="0" w:color="auto"/>
            <w:right w:val="none" w:sz="0" w:space="0" w:color="auto"/>
          </w:divBdr>
        </w:div>
        <w:div w:id="1285427548">
          <w:marLeft w:val="0"/>
          <w:marRight w:val="0"/>
          <w:marTop w:val="0"/>
          <w:marBottom w:val="0"/>
          <w:divBdr>
            <w:top w:val="none" w:sz="0" w:space="0" w:color="auto"/>
            <w:left w:val="none" w:sz="0" w:space="0" w:color="auto"/>
            <w:bottom w:val="none" w:sz="0" w:space="0" w:color="auto"/>
            <w:right w:val="none" w:sz="0" w:space="0" w:color="auto"/>
          </w:divBdr>
        </w:div>
        <w:div w:id="213125809">
          <w:marLeft w:val="0"/>
          <w:marRight w:val="0"/>
          <w:marTop w:val="0"/>
          <w:marBottom w:val="0"/>
          <w:divBdr>
            <w:top w:val="none" w:sz="0" w:space="0" w:color="auto"/>
            <w:left w:val="none" w:sz="0" w:space="0" w:color="auto"/>
            <w:bottom w:val="none" w:sz="0" w:space="0" w:color="auto"/>
            <w:right w:val="none" w:sz="0" w:space="0" w:color="auto"/>
          </w:divBdr>
        </w:div>
        <w:div w:id="886797595">
          <w:marLeft w:val="0"/>
          <w:marRight w:val="0"/>
          <w:marTop w:val="0"/>
          <w:marBottom w:val="0"/>
          <w:divBdr>
            <w:top w:val="none" w:sz="0" w:space="0" w:color="auto"/>
            <w:left w:val="none" w:sz="0" w:space="0" w:color="auto"/>
            <w:bottom w:val="none" w:sz="0" w:space="0" w:color="auto"/>
            <w:right w:val="none" w:sz="0" w:space="0" w:color="auto"/>
          </w:divBdr>
        </w:div>
        <w:div w:id="1080248918">
          <w:marLeft w:val="0"/>
          <w:marRight w:val="0"/>
          <w:marTop w:val="0"/>
          <w:marBottom w:val="0"/>
          <w:divBdr>
            <w:top w:val="none" w:sz="0" w:space="0" w:color="auto"/>
            <w:left w:val="none" w:sz="0" w:space="0" w:color="auto"/>
            <w:bottom w:val="none" w:sz="0" w:space="0" w:color="auto"/>
            <w:right w:val="none" w:sz="0" w:space="0" w:color="auto"/>
          </w:divBdr>
        </w:div>
        <w:div w:id="1743792152">
          <w:marLeft w:val="0"/>
          <w:marRight w:val="0"/>
          <w:marTop w:val="0"/>
          <w:marBottom w:val="0"/>
          <w:divBdr>
            <w:top w:val="none" w:sz="0" w:space="0" w:color="auto"/>
            <w:left w:val="none" w:sz="0" w:space="0" w:color="auto"/>
            <w:bottom w:val="none" w:sz="0" w:space="0" w:color="auto"/>
            <w:right w:val="none" w:sz="0" w:space="0" w:color="auto"/>
          </w:divBdr>
        </w:div>
        <w:div w:id="1187401912">
          <w:marLeft w:val="0"/>
          <w:marRight w:val="0"/>
          <w:marTop w:val="0"/>
          <w:marBottom w:val="0"/>
          <w:divBdr>
            <w:top w:val="none" w:sz="0" w:space="0" w:color="auto"/>
            <w:left w:val="none" w:sz="0" w:space="0" w:color="auto"/>
            <w:bottom w:val="none" w:sz="0" w:space="0" w:color="auto"/>
            <w:right w:val="none" w:sz="0" w:space="0" w:color="auto"/>
          </w:divBdr>
        </w:div>
        <w:div w:id="1270773607">
          <w:marLeft w:val="0"/>
          <w:marRight w:val="0"/>
          <w:marTop w:val="0"/>
          <w:marBottom w:val="0"/>
          <w:divBdr>
            <w:top w:val="none" w:sz="0" w:space="0" w:color="auto"/>
            <w:left w:val="none" w:sz="0" w:space="0" w:color="auto"/>
            <w:bottom w:val="none" w:sz="0" w:space="0" w:color="auto"/>
            <w:right w:val="none" w:sz="0" w:space="0" w:color="auto"/>
          </w:divBdr>
        </w:div>
        <w:div w:id="1294142654">
          <w:marLeft w:val="0"/>
          <w:marRight w:val="0"/>
          <w:marTop w:val="0"/>
          <w:marBottom w:val="0"/>
          <w:divBdr>
            <w:top w:val="none" w:sz="0" w:space="0" w:color="auto"/>
            <w:left w:val="none" w:sz="0" w:space="0" w:color="auto"/>
            <w:bottom w:val="none" w:sz="0" w:space="0" w:color="auto"/>
            <w:right w:val="none" w:sz="0" w:space="0" w:color="auto"/>
          </w:divBdr>
        </w:div>
        <w:div w:id="1559314794">
          <w:marLeft w:val="0"/>
          <w:marRight w:val="0"/>
          <w:marTop w:val="0"/>
          <w:marBottom w:val="0"/>
          <w:divBdr>
            <w:top w:val="none" w:sz="0" w:space="0" w:color="auto"/>
            <w:left w:val="none" w:sz="0" w:space="0" w:color="auto"/>
            <w:bottom w:val="none" w:sz="0" w:space="0" w:color="auto"/>
            <w:right w:val="none" w:sz="0" w:space="0" w:color="auto"/>
          </w:divBdr>
        </w:div>
        <w:div w:id="681443812">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4440">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29865">
      <w:bodyDiv w:val="1"/>
      <w:marLeft w:val="0"/>
      <w:marRight w:val="0"/>
      <w:marTop w:val="0"/>
      <w:marBottom w:val="0"/>
      <w:divBdr>
        <w:top w:val="none" w:sz="0" w:space="0" w:color="auto"/>
        <w:left w:val="none" w:sz="0" w:space="0" w:color="auto"/>
        <w:bottom w:val="none" w:sz="0" w:space="0" w:color="auto"/>
        <w:right w:val="none" w:sz="0" w:space="0" w:color="auto"/>
      </w:divBdr>
      <w:divsChild>
        <w:div w:id="1840998794">
          <w:marLeft w:val="0"/>
          <w:marRight w:val="0"/>
          <w:marTop w:val="300"/>
          <w:marBottom w:val="300"/>
          <w:divBdr>
            <w:top w:val="none" w:sz="0" w:space="0" w:color="auto"/>
            <w:left w:val="none" w:sz="0" w:space="0" w:color="auto"/>
            <w:bottom w:val="none" w:sz="0" w:space="0" w:color="auto"/>
            <w:right w:val="none" w:sz="0" w:space="0" w:color="auto"/>
          </w:divBdr>
          <w:divsChild>
            <w:div w:id="2032484733">
              <w:marLeft w:val="0"/>
              <w:marRight w:val="0"/>
              <w:marTop w:val="0"/>
              <w:marBottom w:val="0"/>
              <w:divBdr>
                <w:top w:val="none" w:sz="0" w:space="0" w:color="auto"/>
                <w:left w:val="none" w:sz="0" w:space="0" w:color="auto"/>
                <w:bottom w:val="none" w:sz="0" w:space="0" w:color="auto"/>
                <w:right w:val="none" w:sz="0" w:space="0" w:color="auto"/>
              </w:divBdr>
            </w:div>
          </w:divsChild>
        </w:div>
        <w:div w:id="28335000">
          <w:marLeft w:val="0"/>
          <w:marRight w:val="0"/>
          <w:marTop w:val="0"/>
          <w:marBottom w:val="0"/>
          <w:divBdr>
            <w:top w:val="none" w:sz="0" w:space="0" w:color="auto"/>
            <w:left w:val="none" w:sz="0" w:space="0" w:color="auto"/>
            <w:bottom w:val="none" w:sz="0" w:space="0" w:color="auto"/>
            <w:right w:val="none" w:sz="0" w:space="0" w:color="auto"/>
          </w:divBdr>
        </w:div>
        <w:div w:id="923341629">
          <w:marLeft w:val="0"/>
          <w:marRight w:val="0"/>
          <w:marTop w:val="30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14534">
      <w:bodyDiv w:val="1"/>
      <w:marLeft w:val="0"/>
      <w:marRight w:val="0"/>
      <w:marTop w:val="0"/>
      <w:marBottom w:val="0"/>
      <w:divBdr>
        <w:top w:val="none" w:sz="0" w:space="0" w:color="auto"/>
        <w:left w:val="none" w:sz="0" w:space="0" w:color="auto"/>
        <w:bottom w:val="none" w:sz="0" w:space="0" w:color="auto"/>
        <w:right w:val="none" w:sz="0" w:space="0" w:color="auto"/>
      </w:divBdr>
      <w:divsChild>
        <w:div w:id="715279119">
          <w:marLeft w:val="0"/>
          <w:marRight w:val="0"/>
          <w:marTop w:val="0"/>
          <w:marBottom w:val="0"/>
          <w:divBdr>
            <w:top w:val="none" w:sz="0" w:space="0" w:color="auto"/>
            <w:left w:val="none" w:sz="0" w:space="0" w:color="auto"/>
            <w:bottom w:val="none" w:sz="0" w:space="0" w:color="auto"/>
            <w:right w:val="none" w:sz="0" w:space="0" w:color="auto"/>
          </w:divBdr>
          <w:divsChild>
            <w:div w:id="1015809863">
              <w:marLeft w:val="0"/>
              <w:marRight w:val="0"/>
              <w:marTop w:val="0"/>
              <w:marBottom w:val="300"/>
              <w:divBdr>
                <w:top w:val="none" w:sz="0" w:space="0" w:color="auto"/>
                <w:left w:val="none" w:sz="0" w:space="0" w:color="auto"/>
                <w:bottom w:val="none" w:sz="0" w:space="0" w:color="auto"/>
                <w:right w:val="none" w:sz="0" w:space="0" w:color="auto"/>
              </w:divBdr>
            </w:div>
          </w:divsChild>
        </w:div>
        <w:div w:id="1090732997">
          <w:blockQuote w:val="1"/>
          <w:marLeft w:val="0"/>
          <w:marRight w:val="0"/>
          <w:marTop w:val="0"/>
          <w:marBottom w:val="375"/>
          <w:divBdr>
            <w:top w:val="none" w:sz="0" w:space="0" w:color="auto"/>
            <w:left w:val="none" w:sz="0" w:space="0" w:color="auto"/>
            <w:bottom w:val="none" w:sz="0" w:space="0" w:color="auto"/>
            <w:right w:val="none" w:sz="0" w:space="0" w:color="auto"/>
          </w:divBdr>
          <w:divsChild>
            <w:div w:id="78415627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280396">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240295">
      <w:bodyDiv w:val="1"/>
      <w:marLeft w:val="0"/>
      <w:marRight w:val="0"/>
      <w:marTop w:val="0"/>
      <w:marBottom w:val="0"/>
      <w:divBdr>
        <w:top w:val="none" w:sz="0" w:space="0" w:color="auto"/>
        <w:left w:val="none" w:sz="0" w:space="0" w:color="auto"/>
        <w:bottom w:val="none" w:sz="0" w:space="0" w:color="auto"/>
        <w:right w:val="none" w:sz="0" w:space="0" w:color="auto"/>
      </w:divBdr>
      <w:divsChild>
        <w:div w:id="1097871601">
          <w:marLeft w:val="0"/>
          <w:marRight w:val="0"/>
          <w:marTop w:val="0"/>
          <w:marBottom w:val="0"/>
          <w:divBdr>
            <w:top w:val="none" w:sz="0" w:space="0" w:color="auto"/>
            <w:left w:val="none" w:sz="0" w:space="0" w:color="auto"/>
            <w:bottom w:val="none" w:sz="0" w:space="0" w:color="auto"/>
            <w:right w:val="none" w:sz="0" w:space="0" w:color="auto"/>
          </w:divBdr>
          <w:divsChild>
            <w:div w:id="921911088">
              <w:marLeft w:val="0"/>
              <w:marRight w:val="0"/>
              <w:marTop w:val="0"/>
              <w:marBottom w:val="300"/>
              <w:divBdr>
                <w:top w:val="none" w:sz="0" w:space="0" w:color="auto"/>
                <w:left w:val="none" w:sz="0" w:space="0" w:color="auto"/>
                <w:bottom w:val="none" w:sz="0" w:space="0" w:color="auto"/>
                <w:right w:val="none" w:sz="0" w:space="0" w:color="auto"/>
              </w:divBdr>
            </w:div>
          </w:divsChild>
        </w:div>
        <w:div w:id="2009094732">
          <w:blockQuote w:val="1"/>
          <w:marLeft w:val="0"/>
          <w:marRight w:val="0"/>
          <w:marTop w:val="0"/>
          <w:marBottom w:val="375"/>
          <w:divBdr>
            <w:top w:val="none" w:sz="0" w:space="0" w:color="auto"/>
            <w:left w:val="none" w:sz="0" w:space="0" w:color="auto"/>
            <w:bottom w:val="none" w:sz="0" w:space="0" w:color="auto"/>
            <w:right w:val="none" w:sz="0" w:space="0" w:color="auto"/>
          </w:divBdr>
          <w:divsChild>
            <w:div w:id="9196811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413584">
      <w:bodyDiv w:val="1"/>
      <w:marLeft w:val="0"/>
      <w:marRight w:val="0"/>
      <w:marTop w:val="0"/>
      <w:marBottom w:val="0"/>
      <w:divBdr>
        <w:top w:val="none" w:sz="0" w:space="0" w:color="auto"/>
        <w:left w:val="none" w:sz="0" w:space="0" w:color="auto"/>
        <w:bottom w:val="none" w:sz="0" w:space="0" w:color="auto"/>
        <w:right w:val="none" w:sz="0" w:space="0" w:color="auto"/>
      </w:divBdr>
      <w:divsChild>
        <w:div w:id="757604330">
          <w:marLeft w:val="0"/>
          <w:marRight w:val="0"/>
          <w:marTop w:val="300"/>
          <w:marBottom w:val="300"/>
          <w:divBdr>
            <w:top w:val="none" w:sz="0" w:space="0" w:color="auto"/>
            <w:left w:val="none" w:sz="0" w:space="0" w:color="auto"/>
            <w:bottom w:val="none" w:sz="0" w:space="0" w:color="auto"/>
            <w:right w:val="none" w:sz="0" w:space="0" w:color="auto"/>
          </w:divBdr>
          <w:divsChild>
            <w:div w:id="308628873">
              <w:marLeft w:val="0"/>
              <w:marRight w:val="0"/>
              <w:marTop w:val="0"/>
              <w:marBottom w:val="0"/>
              <w:divBdr>
                <w:top w:val="none" w:sz="0" w:space="0" w:color="auto"/>
                <w:left w:val="none" w:sz="0" w:space="0" w:color="auto"/>
                <w:bottom w:val="none" w:sz="0" w:space="0" w:color="auto"/>
                <w:right w:val="none" w:sz="0" w:space="0" w:color="auto"/>
              </w:divBdr>
            </w:div>
          </w:divsChild>
        </w:div>
        <w:div w:id="1331837787">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280076">
      <w:bodyDiv w:val="1"/>
      <w:marLeft w:val="0"/>
      <w:marRight w:val="0"/>
      <w:marTop w:val="0"/>
      <w:marBottom w:val="0"/>
      <w:divBdr>
        <w:top w:val="none" w:sz="0" w:space="0" w:color="auto"/>
        <w:left w:val="none" w:sz="0" w:space="0" w:color="auto"/>
        <w:bottom w:val="none" w:sz="0" w:space="0" w:color="auto"/>
        <w:right w:val="none" w:sz="0" w:space="0" w:color="auto"/>
      </w:divBdr>
      <w:divsChild>
        <w:div w:id="1209494649">
          <w:marLeft w:val="0"/>
          <w:marRight w:val="0"/>
          <w:marTop w:val="300"/>
          <w:marBottom w:val="300"/>
          <w:divBdr>
            <w:top w:val="none" w:sz="0" w:space="0" w:color="auto"/>
            <w:left w:val="none" w:sz="0" w:space="0" w:color="auto"/>
            <w:bottom w:val="none" w:sz="0" w:space="0" w:color="auto"/>
            <w:right w:val="none" w:sz="0" w:space="0" w:color="auto"/>
          </w:divBdr>
          <w:divsChild>
            <w:div w:id="1724404507">
              <w:marLeft w:val="0"/>
              <w:marRight w:val="0"/>
              <w:marTop w:val="0"/>
              <w:marBottom w:val="0"/>
              <w:divBdr>
                <w:top w:val="none" w:sz="0" w:space="0" w:color="auto"/>
                <w:left w:val="none" w:sz="0" w:space="0" w:color="auto"/>
                <w:bottom w:val="none" w:sz="0" w:space="0" w:color="auto"/>
                <w:right w:val="none" w:sz="0" w:space="0" w:color="auto"/>
              </w:divBdr>
            </w:div>
          </w:divsChild>
        </w:div>
        <w:div w:id="240141094">
          <w:marLeft w:val="0"/>
          <w:marRight w:val="0"/>
          <w:marTop w:val="0"/>
          <w:marBottom w:val="0"/>
          <w:divBdr>
            <w:top w:val="none" w:sz="0" w:space="0" w:color="auto"/>
            <w:left w:val="none" w:sz="0" w:space="0" w:color="auto"/>
            <w:bottom w:val="none" w:sz="0" w:space="0" w:color="auto"/>
            <w:right w:val="none" w:sz="0" w:space="0" w:color="auto"/>
          </w:divBdr>
        </w:div>
        <w:div w:id="306204418">
          <w:marLeft w:val="0"/>
          <w:marRight w:val="0"/>
          <w:marTop w:val="30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395923">
      <w:bodyDiv w:val="1"/>
      <w:marLeft w:val="0"/>
      <w:marRight w:val="0"/>
      <w:marTop w:val="0"/>
      <w:marBottom w:val="0"/>
      <w:divBdr>
        <w:top w:val="none" w:sz="0" w:space="0" w:color="auto"/>
        <w:left w:val="none" w:sz="0" w:space="0" w:color="auto"/>
        <w:bottom w:val="none" w:sz="0" w:space="0" w:color="auto"/>
        <w:right w:val="none" w:sz="0" w:space="0" w:color="auto"/>
      </w:divBdr>
      <w:divsChild>
        <w:div w:id="934628047">
          <w:marLeft w:val="0"/>
          <w:marRight w:val="0"/>
          <w:marTop w:val="300"/>
          <w:marBottom w:val="300"/>
          <w:divBdr>
            <w:top w:val="none" w:sz="0" w:space="0" w:color="auto"/>
            <w:left w:val="none" w:sz="0" w:space="0" w:color="auto"/>
            <w:bottom w:val="none" w:sz="0" w:space="0" w:color="auto"/>
            <w:right w:val="none" w:sz="0" w:space="0" w:color="auto"/>
          </w:divBdr>
          <w:divsChild>
            <w:div w:id="1745492605">
              <w:marLeft w:val="0"/>
              <w:marRight w:val="0"/>
              <w:marTop w:val="0"/>
              <w:marBottom w:val="0"/>
              <w:divBdr>
                <w:top w:val="none" w:sz="0" w:space="0" w:color="auto"/>
                <w:left w:val="none" w:sz="0" w:space="0" w:color="auto"/>
                <w:bottom w:val="none" w:sz="0" w:space="0" w:color="auto"/>
                <w:right w:val="none" w:sz="0" w:space="0" w:color="auto"/>
              </w:divBdr>
            </w:div>
          </w:divsChild>
        </w:div>
        <w:div w:id="1030031084">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1673">
      <w:bodyDiv w:val="1"/>
      <w:marLeft w:val="0"/>
      <w:marRight w:val="0"/>
      <w:marTop w:val="0"/>
      <w:marBottom w:val="0"/>
      <w:divBdr>
        <w:top w:val="none" w:sz="0" w:space="0" w:color="auto"/>
        <w:left w:val="none" w:sz="0" w:space="0" w:color="auto"/>
        <w:bottom w:val="none" w:sz="0" w:space="0" w:color="auto"/>
        <w:right w:val="none" w:sz="0" w:space="0" w:color="auto"/>
      </w:divBdr>
      <w:divsChild>
        <w:div w:id="1501891228">
          <w:marLeft w:val="0"/>
          <w:marRight w:val="0"/>
          <w:marTop w:val="0"/>
          <w:marBottom w:val="0"/>
          <w:divBdr>
            <w:top w:val="none" w:sz="0" w:space="0" w:color="auto"/>
            <w:left w:val="none" w:sz="0" w:space="0" w:color="auto"/>
            <w:bottom w:val="none" w:sz="0" w:space="0" w:color="auto"/>
            <w:right w:val="none" w:sz="0" w:space="0" w:color="auto"/>
          </w:divBdr>
        </w:div>
        <w:div w:id="452135108">
          <w:marLeft w:val="0"/>
          <w:marRight w:val="0"/>
          <w:marTop w:val="150"/>
          <w:marBottom w:val="150"/>
          <w:divBdr>
            <w:top w:val="single" w:sz="6" w:space="4" w:color="D7D7D7"/>
            <w:left w:val="none" w:sz="0" w:space="0" w:color="auto"/>
            <w:bottom w:val="single" w:sz="6" w:space="4" w:color="D7D7D7"/>
            <w:right w:val="none" w:sz="0" w:space="0" w:color="auto"/>
          </w:divBdr>
        </w:div>
        <w:div w:id="1510024185">
          <w:marLeft w:val="0"/>
          <w:marRight w:val="0"/>
          <w:marTop w:val="0"/>
          <w:marBottom w:val="0"/>
          <w:divBdr>
            <w:top w:val="none" w:sz="0" w:space="0" w:color="auto"/>
            <w:left w:val="none" w:sz="0" w:space="0" w:color="auto"/>
            <w:bottom w:val="none" w:sz="0" w:space="0" w:color="auto"/>
            <w:right w:val="none" w:sz="0" w:space="0" w:color="auto"/>
          </w:divBdr>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505534">
      <w:bodyDiv w:val="1"/>
      <w:marLeft w:val="0"/>
      <w:marRight w:val="0"/>
      <w:marTop w:val="0"/>
      <w:marBottom w:val="0"/>
      <w:divBdr>
        <w:top w:val="none" w:sz="0" w:space="0" w:color="auto"/>
        <w:left w:val="none" w:sz="0" w:space="0" w:color="auto"/>
        <w:bottom w:val="none" w:sz="0" w:space="0" w:color="auto"/>
        <w:right w:val="none" w:sz="0" w:space="0" w:color="auto"/>
      </w:divBdr>
      <w:divsChild>
        <w:div w:id="1159996999">
          <w:marLeft w:val="0"/>
          <w:marRight w:val="0"/>
          <w:marTop w:val="0"/>
          <w:marBottom w:val="0"/>
          <w:divBdr>
            <w:top w:val="none" w:sz="0" w:space="0" w:color="auto"/>
            <w:left w:val="none" w:sz="0" w:space="0" w:color="auto"/>
            <w:bottom w:val="none" w:sz="0" w:space="0" w:color="auto"/>
            <w:right w:val="none" w:sz="0" w:space="0" w:color="auto"/>
          </w:divBdr>
        </w:div>
      </w:divsChild>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3319">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499173">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46627">
      <w:bodyDiv w:val="1"/>
      <w:marLeft w:val="0"/>
      <w:marRight w:val="0"/>
      <w:marTop w:val="0"/>
      <w:marBottom w:val="0"/>
      <w:divBdr>
        <w:top w:val="none" w:sz="0" w:space="0" w:color="auto"/>
        <w:left w:val="none" w:sz="0" w:space="0" w:color="auto"/>
        <w:bottom w:val="none" w:sz="0" w:space="0" w:color="auto"/>
        <w:right w:val="none" w:sz="0" w:space="0" w:color="auto"/>
      </w:divBdr>
      <w:divsChild>
        <w:div w:id="1921062126">
          <w:marLeft w:val="0"/>
          <w:marRight w:val="0"/>
          <w:marTop w:val="300"/>
          <w:marBottom w:val="300"/>
          <w:divBdr>
            <w:top w:val="none" w:sz="0" w:space="0" w:color="auto"/>
            <w:left w:val="none" w:sz="0" w:space="0" w:color="auto"/>
            <w:bottom w:val="none" w:sz="0" w:space="0" w:color="auto"/>
            <w:right w:val="none" w:sz="0" w:space="0" w:color="auto"/>
          </w:divBdr>
          <w:divsChild>
            <w:div w:id="1435436035">
              <w:marLeft w:val="0"/>
              <w:marRight w:val="0"/>
              <w:marTop w:val="0"/>
              <w:marBottom w:val="0"/>
              <w:divBdr>
                <w:top w:val="none" w:sz="0" w:space="0" w:color="auto"/>
                <w:left w:val="none" w:sz="0" w:space="0" w:color="auto"/>
                <w:bottom w:val="none" w:sz="0" w:space="0" w:color="auto"/>
                <w:right w:val="none" w:sz="0" w:space="0" w:color="auto"/>
              </w:divBdr>
            </w:div>
          </w:divsChild>
        </w:div>
        <w:div w:id="73942681">
          <w:marLeft w:val="0"/>
          <w:marRight w:val="0"/>
          <w:marTop w:val="0"/>
          <w:marBottom w:val="0"/>
          <w:divBdr>
            <w:top w:val="none" w:sz="0" w:space="0" w:color="auto"/>
            <w:left w:val="none" w:sz="0" w:space="0" w:color="auto"/>
            <w:bottom w:val="none" w:sz="0" w:space="0" w:color="auto"/>
            <w:right w:val="none" w:sz="0" w:space="0" w:color="auto"/>
          </w:divBdr>
        </w:div>
        <w:div w:id="1734812459">
          <w:marLeft w:val="0"/>
          <w:marRight w:val="0"/>
          <w:marTop w:val="300"/>
          <w:marBottom w:val="0"/>
          <w:divBdr>
            <w:top w:val="none" w:sz="0" w:space="0" w:color="auto"/>
            <w:left w:val="none" w:sz="0" w:space="0" w:color="auto"/>
            <w:bottom w:val="none" w:sz="0" w:space="0" w:color="auto"/>
            <w:right w:val="none" w:sz="0" w:space="0" w:color="auto"/>
          </w:divBdr>
        </w:div>
      </w:divsChild>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3447">
      <w:bodyDiv w:val="1"/>
      <w:marLeft w:val="0"/>
      <w:marRight w:val="0"/>
      <w:marTop w:val="0"/>
      <w:marBottom w:val="0"/>
      <w:divBdr>
        <w:top w:val="none" w:sz="0" w:space="0" w:color="auto"/>
        <w:left w:val="none" w:sz="0" w:space="0" w:color="auto"/>
        <w:bottom w:val="none" w:sz="0" w:space="0" w:color="auto"/>
        <w:right w:val="none" w:sz="0" w:space="0" w:color="auto"/>
      </w:divBdr>
      <w:divsChild>
        <w:div w:id="2112311726">
          <w:marLeft w:val="0"/>
          <w:marRight w:val="0"/>
          <w:marTop w:val="300"/>
          <w:marBottom w:val="300"/>
          <w:divBdr>
            <w:top w:val="none" w:sz="0" w:space="0" w:color="auto"/>
            <w:left w:val="none" w:sz="0" w:space="0" w:color="auto"/>
            <w:bottom w:val="none" w:sz="0" w:space="0" w:color="auto"/>
            <w:right w:val="none" w:sz="0" w:space="0" w:color="auto"/>
          </w:divBdr>
          <w:divsChild>
            <w:div w:id="966276607">
              <w:marLeft w:val="0"/>
              <w:marRight w:val="0"/>
              <w:marTop w:val="0"/>
              <w:marBottom w:val="0"/>
              <w:divBdr>
                <w:top w:val="none" w:sz="0" w:space="0" w:color="auto"/>
                <w:left w:val="none" w:sz="0" w:space="0" w:color="auto"/>
                <w:bottom w:val="none" w:sz="0" w:space="0" w:color="auto"/>
                <w:right w:val="none" w:sz="0" w:space="0" w:color="auto"/>
              </w:divBdr>
            </w:div>
          </w:divsChild>
        </w:div>
        <w:div w:id="976304395">
          <w:marLeft w:val="0"/>
          <w:marRight w:val="0"/>
          <w:marTop w:val="0"/>
          <w:marBottom w:val="0"/>
          <w:divBdr>
            <w:top w:val="none" w:sz="0" w:space="0" w:color="auto"/>
            <w:left w:val="none" w:sz="0" w:space="0" w:color="auto"/>
            <w:bottom w:val="none" w:sz="0" w:space="0" w:color="auto"/>
            <w:right w:val="none" w:sz="0" w:space="0" w:color="auto"/>
          </w:divBdr>
        </w:div>
        <w:div w:id="1756632997">
          <w:marLeft w:val="0"/>
          <w:marRight w:val="0"/>
          <w:marTop w:val="300"/>
          <w:marBottom w:val="0"/>
          <w:divBdr>
            <w:top w:val="none" w:sz="0" w:space="0" w:color="auto"/>
            <w:left w:val="none" w:sz="0" w:space="0" w:color="auto"/>
            <w:bottom w:val="none" w:sz="0" w:space="0" w:color="auto"/>
            <w:right w:val="none" w:sz="0" w:space="0" w:color="auto"/>
          </w:divBdr>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59576">
      <w:bodyDiv w:val="1"/>
      <w:marLeft w:val="0"/>
      <w:marRight w:val="0"/>
      <w:marTop w:val="0"/>
      <w:marBottom w:val="0"/>
      <w:divBdr>
        <w:top w:val="none" w:sz="0" w:space="0" w:color="auto"/>
        <w:left w:val="none" w:sz="0" w:space="0" w:color="auto"/>
        <w:bottom w:val="none" w:sz="0" w:space="0" w:color="auto"/>
        <w:right w:val="none" w:sz="0" w:space="0" w:color="auto"/>
      </w:divBdr>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509810">
      <w:bodyDiv w:val="1"/>
      <w:marLeft w:val="0"/>
      <w:marRight w:val="0"/>
      <w:marTop w:val="0"/>
      <w:marBottom w:val="0"/>
      <w:divBdr>
        <w:top w:val="none" w:sz="0" w:space="0" w:color="auto"/>
        <w:left w:val="none" w:sz="0" w:space="0" w:color="auto"/>
        <w:bottom w:val="none" w:sz="0" w:space="0" w:color="auto"/>
        <w:right w:val="none" w:sz="0" w:space="0" w:color="auto"/>
      </w:divBdr>
      <w:divsChild>
        <w:div w:id="1907690479">
          <w:marLeft w:val="0"/>
          <w:marRight w:val="0"/>
          <w:marTop w:val="300"/>
          <w:marBottom w:val="300"/>
          <w:divBdr>
            <w:top w:val="none" w:sz="0" w:space="0" w:color="auto"/>
            <w:left w:val="none" w:sz="0" w:space="0" w:color="auto"/>
            <w:bottom w:val="none" w:sz="0" w:space="0" w:color="auto"/>
            <w:right w:val="none" w:sz="0" w:space="0" w:color="auto"/>
          </w:divBdr>
          <w:divsChild>
            <w:div w:id="1048719993">
              <w:marLeft w:val="0"/>
              <w:marRight w:val="0"/>
              <w:marTop w:val="0"/>
              <w:marBottom w:val="0"/>
              <w:divBdr>
                <w:top w:val="none" w:sz="0" w:space="0" w:color="auto"/>
                <w:left w:val="none" w:sz="0" w:space="0" w:color="auto"/>
                <w:bottom w:val="none" w:sz="0" w:space="0" w:color="auto"/>
                <w:right w:val="none" w:sz="0" w:space="0" w:color="auto"/>
              </w:divBdr>
            </w:div>
          </w:divsChild>
        </w:div>
        <w:div w:id="1420754952">
          <w:marLeft w:val="0"/>
          <w:marRight w:val="0"/>
          <w:marTop w:val="0"/>
          <w:marBottom w:val="0"/>
          <w:divBdr>
            <w:top w:val="none" w:sz="0" w:space="0" w:color="auto"/>
            <w:left w:val="none" w:sz="0" w:space="0" w:color="auto"/>
            <w:bottom w:val="none" w:sz="0" w:space="0" w:color="auto"/>
            <w:right w:val="none" w:sz="0" w:space="0" w:color="auto"/>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665641">
      <w:bodyDiv w:val="1"/>
      <w:marLeft w:val="0"/>
      <w:marRight w:val="0"/>
      <w:marTop w:val="0"/>
      <w:marBottom w:val="0"/>
      <w:divBdr>
        <w:top w:val="none" w:sz="0" w:space="0" w:color="auto"/>
        <w:left w:val="none" w:sz="0" w:space="0" w:color="auto"/>
        <w:bottom w:val="none" w:sz="0" w:space="0" w:color="auto"/>
        <w:right w:val="none" w:sz="0" w:space="0" w:color="auto"/>
      </w:divBdr>
      <w:divsChild>
        <w:div w:id="1608654946">
          <w:marLeft w:val="0"/>
          <w:marRight w:val="0"/>
          <w:marTop w:val="0"/>
          <w:marBottom w:val="0"/>
          <w:divBdr>
            <w:top w:val="none" w:sz="0" w:space="0" w:color="auto"/>
            <w:left w:val="none" w:sz="0" w:space="0" w:color="auto"/>
            <w:bottom w:val="none" w:sz="0" w:space="0" w:color="auto"/>
            <w:right w:val="none" w:sz="0" w:space="0" w:color="auto"/>
          </w:divBdr>
          <w:divsChild>
            <w:div w:id="994146375">
              <w:marLeft w:val="0"/>
              <w:marRight w:val="0"/>
              <w:marTop w:val="0"/>
              <w:marBottom w:val="0"/>
              <w:divBdr>
                <w:top w:val="none" w:sz="0" w:space="0" w:color="auto"/>
                <w:left w:val="none" w:sz="0" w:space="0" w:color="auto"/>
                <w:bottom w:val="none" w:sz="0" w:space="0" w:color="auto"/>
                <w:right w:val="none" w:sz="0" w:space="0" w:color="auto"/>
              </w:divBdr>
              <w:divsChild>
                <w:div w:id="645359995">
                  <w:marLeft w:val="0"/>
                  <w:marRight w:val="0"/>
                  <w:marTop w:val="0"/>
                  <w:marBottom w:val="0"/>
                  <w:divBdr>
                    <w:top w:val="none" w:sz="0" w:space="0" w:color="auto"/>
                    <w:left w:val="none" w:sz="0" w:space="0" w:color="auto"/>
                    <w:bottom w:val="none" w:sz="0" w:space="0" w:color="auto"/>
                    <w:right w:val="none" w:sz="0" w:space="0" w:color="auto"/>
                  </w:divBdr>
                  <w:divsChild>
                    <w:div w:id="489752472">
                      <w:marLeft w:val="0"/>
                      <w:marRight w:val="0"/>
                      <w:marTop w:val="0"/>
                      <w:marBottom w:val="0"/>
                      <w:divBdr>
                        <w:top w:val="none" w:sz="0" w:space="0" w:color="auto"/>
                        <w:left w:val="none" w:sz="0" w:space="0" w:color="auto"/>
                        <w:bottom w:val="none" w:sz="0" w:space="0" w:color="auto"/>
                        <w:right w:val="none" w:sz="0" w:space="0" w:color="auto"/>
                      </w:divBdr>
                    </w:div>
                    <w:div w:id="13241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67043">
          <w:marLeft w:val="0"/>
          <w:marRight w:val="0"/>
          <w:marTop w:val="0"/>
          <w:marBottom w:val="0"/>
          <w:divBdr>
            <w:top w:val="none" w:sz="0" w:space="0" w:color="auto"/>
            <w:left w:val="none" w:sz="0" w:space="0" w:color="auto"/>
            <w:bottom w:val="none" w:sz="0" w:space="0" w:color="auto"/>
            <w:right w:val="none" w:sz="0" w:space="0" w:color="auto"/>
          </w:divBdr>
          <w:divsChild>
            <w:div w:id="1978031114">
              <w:marLeft w:val="0"/>
              <w:marRight w:val="0"/>
              <w:marTop w:val="0"/>
              <w:marBottom w:val="0"/>
              <w:divBdr>
                <w:top w:val="none" w:sz="0" w:space="0" w:color="auto"/>
                <w:left w:val="none" w:sz="0" w:space="0" w:color="auto"/>
                <w:bottom w:val="none" w:sz="0" w:space="0" w:color="auto"/>
                <w:right w:val="none" w:sz="0" w:space="0" w:color="auto"/>
              </w:divBdr>
              <w:divsChild>
                <w:div w:id="1443649789">
                  <w:marLeft w:val="0"/>
                  <w:marRight w:val="0"/>
                  <w:marTop w:val="0"/>
                  <w:marBottom w:val="0"/>
                  <w:divBdr>
                    <w:top w:val="none" w:sz="0" w:space="0" w:color="auto"/>
                    <w:left w:val="none" w:sz="0" w:space="0" w:color="auto"/>
                    <w:bottom w:val="none" w:sz="0" w:space="0" w:color="auto"/>
                    <w:right w:val="none" w:sz="0" w:space="0" w:color="auto"/>
                  </w:divBdr>
                  <w:divsChild>
                    <w:div w:id="190412423">
                      <w:marLeft w:val="0"/>
                      <w:marRight w:val="0"/>
                      <w:marTop w:val="0"/>
                      <w:marBottom w:val="0"/>
                      <w:divBdr>
                        <w:top w:val="none" w:sz="0" w:space="0" w:color="auto"/>
                        <w:left w:val="none" w:sz="0" w:space="0" w:color="auto"/>
                        <w:bottom w:val="none" w:sz="0" w:space="0" w:color="auto"/>
                        <w:right w:val="none" w:sz="0" w:space="0" w:color="auto"/>
                      </w:divBdr>
                      <w:divsChild>
                        <w:div w:id="90902586">
                          <w:marLeft w:val="0"/>
                          <w:marRight w:val="0"/>
                          <w:marTop w:val="0"/>
                          <w:marBottom w:val="0"/>
                          <w:divBdr>
                            <w:top w:val="none" w:sz="0" w:space="0" w:color="auto"/>
                            <w:left w:val="none" w:sz="0" w:space="0" w:color="auto"/>
                            <w:bottom w:val="none" w:sz="0" w:space="0" w:color="auto"/>
                            <w:right w:val="none" w:sz="0" w:space="0" w:color="auto"/>
                          </w:divBdr>
                          <w:divsChild>
                            <w:div w:id="1581520402">
                              <w:marLeft w:val="0"/>
                              <w:marRight w:val="0"/>
                              <w:marTop w:val="0"/>
                              <w:marBottom w:val="0"/>
                              <w:divBdr>
                                <w:top w:val="none" w:sz="0" w:space="0" w:color="auto"/>
                                <w:left w:val="none" w:sz="0" w:space="0" w:color="auto"/>
                                <w:bottom w:val="none" w:sz="0" w:space="0" w:color="auto"/>
                                <w:right w:val="none" w:sz="0" w:space="0" w:color="auto"/>
                              </w:divBdr>
                              <w:divsChild>
                                <w:div w:id="1406150771">
                                  <w:marLeft w:val="0"/>
                                  <w:marRight w:val="0"/>
                                  <w:marTop w:val="0"/>
                                  <w:marBottom w:val="0"/>
                                  <w:divBdr>
                                    <w:top w:val="none" w:sz="0" w:space="0" w:color="auto"/>
                                    <w:left w:val="none" w:sz="0" w:space="0" w:color="auto"/>
                                    <w:bottom w:val="none" w:sz="0" w:space="0" w:color="auto"/>
                                    <w:right w:val="none" w:sz="0" w:space="0" w:color="auto"/>
                                  </w:divBdr>
                                </w:div>
                              </w:divsChild>
                            </w:div>
                            <w:div w:id="8802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790407">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8790">
      <w:bodyDiv w:val="1"/>
      <w:marLeft w:val="0"/>
      <w:marRight w:val="0"/>
      <w:marTop w:val="0"/>
      <w:marBottom w:val="0"/>
      <w:divBdr>
        <w:top w:val="none" w:sz="0" w:space="0" w:color="auto"/>
        <w:left w:val="none" w:sz="0" w:space="0" w:color="auto"/>
        <w:bottom w:val="none" w:sz="0" w:space="0" w:color="auto"/>
        <w:right w:val="none" w:sz="0" w:space="0" w:color="auto"/>
      </w:divBdr>
      <w:divsChild>
        <w:div w:id="1748065800">
          <w:marLeft w:val="0"/>
          <w:marRight w:val="0"/>
          <w:marTop w:val="300"/>
          <w:marBottom w:val="300"/>
          <w:divBdr>
            <w:top w:val="none" w:sz="0" w:space="0" w:color="auto"/>
            <w:left w:val="none" w:sz="0" w:space="0" w:color="auto"/>
            <w:bottom w:val="none" w:sz="0" w:space="0" w:color="auto"/>
            <w:right w:val="none" w:sz="0" w:space="0" w:color="auto"/>
          </w:divBdr>
          <w:divsChild>
            <w:div w:id="630016101">
              <w:marLeft w:val="0"/>
              <w:marRight w:val="0"/>
              <w:marTop w:val="0"/>
              <w:marBottom w:val="0"/>
              <w:divBdr>
                <w:top w:val="none" w:sz="0" w:space="0" w:color="auto"/>
                <w:left w:val="none" w:sz="0" w:space="0" w:color="auto"/>
                <w:bottom w:val="none" w:sz="0" w:space="0" w:color="auto"/>
                <w:right w:val="none" w:sz="0" w:space="0" w:color="auto"/>
              </w:divBdr>
            </w:div>
          </w:divsChild>
        </w:div>
        <w:div w:id="9143549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530022">
      <w:bodyDiv w:val="1"/>
      <w:marLeft w:val="0"/>
      <w:marRight w:val="0"/>
      <w:marTop w:val="0"/>
      <w:marBottom w:val="0"/>
      <w:divBdr>
        <w:top w:val="none" w:sz="0" w:space="0" w:color="auto"/>
        <w:left w:val="none" w:sz="0" w:space="0" w:color="auto"/>
        <w:bottom w:val="none" w:sz="0" w:space="0" w:color="auto"/>
        <w:right w:val="none" w:sz="0" w:space="0" w:color="auto"/>
      </w:divBdr>
      <w:divsChild>
        <w:div w:id="1492137665">
          <w:marLeft w:val="0"/>
          <w:marRight w:val="0"/>
          <w:marTop w:val="0"/>
          <w:marBottom w:val="0"/>
          <w:divBdr>
            <w:top w:val="none" w:sz="0" w:space="0" w:color="auto"/>
            <w:left w:val="none" w:sz="0" w:space="0" w:color="auto"/>
            <w:bottom w:val="none" w:sz="0" w:space="0" w:color="auto"/>
            <w:right w:val="none" w:sz="0" w:space="0" w:color="auto"/>
          </w:divBdr>
          <w:divsChild>
            <w:div w:id="270674435">
              <w:marLeft w:val="0"/>
              <w:marRight w:val="0"/>
              <w:marTop w:val="0"/>
              <w:marBottom w:val="0"/>
              <w:divBdr>
                <w:top w:val="none" w:sz="0" w:space="0" w:color="auto"/>
                <w:left w:val="none" w:sz="0" w:space="0" w:color="auto"/>
                <w:bottom w:val="none" w:sz="0" w:space="0" w:color="auto"/>
                <w:right w:val="none" w:sz="0" w:space="0" w:color="auto"/>
              </w:divBdr>
              <w:divsChild>
                <w:div w:id="768933935">
                  <w:marLeft w:val="0"/>
                  <w:marRight w:val="0"/>
                  <w:marTop w:val="0"/>
                  <w:marBottom w:val="0"/>
                  <w:divBdr>
                    <w:top w:val="none" w:sz="0" w:space="0" w:color="auto"/>
                    <w:left w:val="none" w:sz="0" w:space="0" w:color="auto"/>
                    <w:bottom w:val="none" w:sz="0" w:space="0" w:color="auto"/>
                    <w:right w:val="none" w:sz="0" w:space="0" w:color="auto"/>
                  </w:divBdr>
                  <w:divsChild>
                    <w:div w:id="51738289">
                      <w:marLeft w:val="0"/>
                      <w:marRight w:val="0"/>
                      <w:marTop w:val="0"/>
                      <w:marBottom w:val="0"/>
                      <w:divBdr>
                        <w:top w:val="none" w:sz="0" w:space="0" w:color="auto"/>
                        <w:left w:val="none" w:sz="0" w:space="0" w:color="auto"/>
                        <w:bottom w:val="none" w:sz="0" w:space="0" w:color="auto"/>
                        <w:right w:val="none" w:sz="0" w:space="0" w:color="auto"/>
                      </w:divBdr>
                    </w:div>
                    <w:div w:id="140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525">
          <w:marLeft w:val="0"/>
          <w:marRight w:val="0"/>
          <w:marTop w:val="0"/>
          <w:marBottom w:val="0"/>
          <w:divBdr>
            <w:top w:val="none" w:sz="0" w:space="0" w:color="auto"/>
            <w:left w:val="none" w:sz="0" w:space="0" w:color="auto"/>
            <w:bottom w:val="none" w:sz="0" w:space="0" w:color="auto"/>
            <w:right w:val="none" w:sz="0" w:space="0" w:color="auto"/>
          </w:divBdr>
          <w:divsChild>
            <w:div w:id="1368530426">
              <w:marLeft w:val="0"/>
              <w:marRight w:val="0"/>
              <w:marTop w:val="0"/>
              <w:marBottom w:val="0"/>
              <w:divBdr>
                <w:top w:val="none" w:sz="0" w:space="0" w:color="auto"/>
                <w:left w:val="none" w:sz="0" w:space="0" w:color="auto"/>
                <w:bottom w:val="none" w:sz="0" w:space="0" w:color="auto"/>
                <w:right w:val="none" w:sz="0" w:space="0" w:color="auto"/>
              </w:divBdr>
              <w:divsChild>
                <w:div w:id="1623683085">
                  <w:marLeft w:val="0"/>
                  <w:marRight w:val="0"/>
                  <w:marTop w:val="0"/>
                  <w:marBottom w:val="0"/>
                  <w:divBdr>
                    <w:top w:val="none" w:sz="0" w:space="0" w:color="auto"/>
                    <w:left w:val="none" w:sz="0" w:space="0" w:color="auto"/>
                    <w:bottom w:val="none" w:sz="0" w:space="0" w:color="auto"/>
                    <w:right w:val="none" w:sz="0" w:space="0" w:color="auto"/>
                  </w:divBdr>
                  <w:divsChild>
                    <w:div w:id="1999578324">
                      <w:marLeft w:val="0"/>
                      <w:marRight w:val="0"/>
                      <w:marTop w:val="0"/>
                      <w:marBottom w:val="0"/>
                      <w:divBdr>
                        <w:top w:val="none" w:sz="0" w:space="0" w:color="auto"/>
                        <w:left w:val="none" w:sz="0" w:space="0" w:color="auto"/>
                        <w:bottom w:val="none" w:sz="0" w:space="0" w:color="auto"/>
                        <w:right w:val="none" w:sz="0" w:space="0" w:color="auto"/>
                      </w:divBdr>
                      <w:divsChild>
                        <w:div w:id="1410929348">
                          <w:marLeft w:val="0"/>
                          <w:marRight w:val="0"/>
                          <w:marTop w:val="0"/>
                          <w:marBottom w:val="0"/>
                          <w:divBdr>
                            <w:top w:val="none" w:sz="0" w:space="0" w:color="auto"/>
                            <w:left w:val="none" w:sz="0" w:space="0" w:color="auto"/>
                            <w:bottom w:val="none" w:sz="0" w:space="0" w:color="auto"/>
                            <w:right w:val="none" w:sz="0" w:space="0" w:color="auto"/>
                          </w:divBdr>
                          <w:divsChild>
                            <w:div w:id="1424451304">
                              <w:marLeft w:val="0"/>
                              <w:marRight w:val="0"/>
                              <w:marTop w:val="0"/>
                              <w:marBottom w:val="0"/>
                              <w:divBdr>
                                <w:top w:val="none" w:sz="0" w:space="0" w:color="auto"/>
                                <w:left w:val="none" w:sz="0" w:space="0" w:color="auto"/>
                                <w:bottom w:val="none" w:sz="0" w:space="0" w:color="auto"/>
                                <w:right w:val="none" w:sz="0" w:space="0" w:color="auto"/>
                              </w:divBdr>
                              <w:divsChild>
                                <w:div w:id="430398132">
                                  <w:marLeft w:val="0"/>
                                  <w:marRight w:val="0"/>
                                  <w:marTop w:val="0"/>
                                  <w:marBottom w:val="0"/>
                                  <w:divBdr>
                                    <w:top w:val="none" w:sz="0" w:space="0" w:color="auto"/>
                                    <w:left w:val="none" w:sz="0" w:space="0" w:color="auto"/>
                                    <w:bottom w:val="none" w:sz="0" w:space="0" w:color="auto"/>
                                    <w:right w:val="none" w:sz="0" w:space="0" w:color="auto"/>
                                  </w:divBdr>
                                </w:div>
                              </w:divsChild>
                            </w:div>
                            <w:div w:id="20899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295547">
      <w:bodyDiv w:val="1"/>
      <w:marLeft w:val="0"/>
      <w:marRight w:val="0"/>
      <w:marTop w:val="0"/>
      <w:marBottom w:val="0"/>
      <w:divBdr>
        <w:top w:val="none" w:sz="0" w:space="0" w:color="auto"/>
        <w:left w:val="none" w:sz="0" w:space="0" w:color="auto"/>
        <w:bottom w:val="none" w:sz="0" w:space="0" w:color="auto"/>
        <w:right w:val="none" w:sz="0" w:space="0" w:color="auto"/>
      </w:divBdr>
      <w:divsChild>
        <w:div w:id="1496530796">
          <w:marLeft w:val="0"/>
          <w:marRight w:val="0"/>
          <w:marTop w:val="300"/>
          <w:marBottom w:val="300"/>
          <w:divBdr>
            <w:top w:val="none" w:sz="0" w:space="0" w:color="auto"/>
            <w:left w:val="none" w:sz="0" w:space="0" w:color="auto"/>
            <w:bottom w:val="none" w:sz="0" w:space="0" w:color="auto"/>
            <w:right w:val="none" w:sz="0" w:space="0" w:color="auto"/>
          </w:divBdr>
          <w:divsChild>
            <w:div w:id="1007175801">
              <w:marLeft w:val="0"/>
              <w:marRight w:val="0"/>
              <w:marTop w:val="0"/>
              <w:marBottom w:val="0"/>
              <w:divBdr>
                <w:top w:val="none" w:sz="0" w:space="0" w:color="auto"/>
                <w:left w:val="none" w:sz="0" w:space="0" w:color="auto"/>
                <w:bottom w:val="none" w:sz="0" w:space="0" w:color="auto"/>
                <w:right w:val="none" w:sz="0" w:space="0" w:color="auto"/>
              </w:divBdr>
            </w:div>
          </w:divsChild>
        </w:div>
        <w:div w:id="1930196465">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784328">
      <w:bodyDiv w:val="1"/>
      <w:marLeft w:val="0"/>
      <w:marRight w:val="0"/>
      <w:marTop w:val="0"/>
      <w:marBottom w:val="0"/>
      <w:divBdr>
        <w:top w:val="none" w:sz="0" w:space="0" w:color="auto"/>
        <w:left w:val="none" w:sz="0" w:space="0" w:color="auto"/>
        <w:bottom w:val="none" w:sz="0" w:space="0" w:color="auto"/>
        <w:right w:val="none" w:sz="0" w:space="0" w:color="auto"/>
      </w:divBdr>
      <w:divsChild>
        <w:div w:id="650642864">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0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8163">
          <w:marLeft w:val="0"/>
          <w:marRight w:val="0"/>
          <w:marTop w:val="0"/>
          <w:marBottom w:val="0"/>
          <w:divBdr>
            <w:top w:val="none" w:sz="0" w:space="0" w:color="auto"/>
            <w:left w:val="none" w:sz="0" w:space="0" w:color="auto"/>
            <w:bottom w:val="none" w:sz="0" w:space="0" w:color="auto"/>
            <w:right w:val="none" w:sz="0" w:space="0" w:color="auto"/>
          </w:divBdr>
          <w:divsChild>
            <w:div w:id="614168603">
              <w:marLeft w:val="0"/>
              <w:marRight w:val="0"/>
              <w:marTop w:val="0"/>
              <w:marBottom w:val="0"/>
              <w:divBdr>
                <w:top w:val="none" w:sz="0" w:space="0" w:color="auto"/>
                <w:left w:val="none" w:sz="0" w:space="0" w:color="auto"/>
                <w:bottom w:val="none" w:sz="0" w:space="0" w:color="auto"/>
                <w:right w:val="none" w:sz="0" w:space="0" w:color="auto"/>
              </w:divBdr>
              <w:divsChild>
                <w:div w:id="2089037775">
                  <w:marLeft w:val="0"/>
                  <w:marRight w:val="0"/>
                  <w:marTop w:val="0"/>
                  <w:marBottom w:val="0"/>
                  <w:divBdr>
                    <w:top w:val="none" w:sz="0" w:space="0" w:color="auto"/>
                    <w:left w:val="none" w:sz="0" w:space="0" w:color="auto"/>
                    <w:bottom w:val="none" w:sz="0" w:space="0" w:color="auto"/>
                    <w:right w:val="none" w:sz="0" w:space="0" w:color="auto"/>
                  </w:divBdr>
                  <w:divsChild>
                    <w:div w:id="2014918282">
                      <w:marLeft w:val="0"/>
                      <w:marRight w:val="0"/>
                      <w:marTop w:val="0"/>
                      <w:marBottom w:val="0"/>
                      <w:divBdr>
                        <w:top w:val="none" w:sz="0" w:space="0" w:color="auto"/>
                        <w:left w:val="none" w:sz="0" w:space="0" w:color="auto"/>
                        <w:bottom w:val="none" w:sz="0" w:space="0" w:color="auto"/>
                        <w:right w:val="none" w:sz="0" w:space="0" w:color="auto"/>
                      </w:divBdr>
                    </w:div>
                    <w:div w:id="1551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99630">
          <w:marLeft w:val="0"/>
          <w:marRight w:val="0"/>
          <w:marTop w:val="0"/>
          <w:marBottom w:val="0"/>
          <w:divBdr>
            <w:top w:val="none" w:sz="0" w:space="0" w:color="auto"/>
            <w:left w:val="none" w:sz="0" w:space="0" w:color="auto"/>
            <w:bottom w:val="none" w:sz="0" w:space="0" w:color="auto"/>
            <w:right w:val="none" w:sz="0" w:space="0" w:color="auto"/>
          </w:divBdr>
          <w:divsChild>
            <w:div w:id="1436172172">
              <w:marLeft w:val="0"/>
              <w:marRight w:val="0"/>
              <w:marTop w:val="0"/>
              <w:marBottom w:val="0"/>
              <w:divBdr>
                <w:top w:val="none" w:sz="0" w:space="0" w:color="auto"/>
                <w:left w:val="none" w:sz="0" w:space="0" w:color="auto"/>
                <w:bottom w:val="none" w:sz="0" w:space="0" w:color="auto"/>
                <w:right w:val="none" w:sz="0" w:space="0" w:color="auto"/>
              </w:divBdr>
              <w:divsChild>
                <w:div w:id="93747284">
                  <w:marLeft w:val="0"/>
                  <w:marRight w:val="0"/>
                  <w:marTop w:val="0"/>
                  <w:marBottom w:val="0"/>
                  <w:divBdr>
                    <w:top w:val="none" w:sz="0" w:space="0" w:color="auto"/>
                    <w:left w:val="none" w:sz="0" w:space="0" w:color="auto"/>
                    <w:bottom w:val="none" w:sz="0" w:space="0" w:color="auto"/>
                    <w:right w:val="none" w:sz="0" w:space="0" w:color="auto"/>
                  </w:divBdr>
                  <w:divsChild>
                    <w:div w:id="1999840609">
                      <w:marLeft w:val="0"/>
                      <w:marRight w:val="0"/>
                      <w:marTop w:val="0"/>
                      <w:marBottom w:val="0"/>
                      <w:divBdr>
                        <w:top w:val="none" w:sz="0" w:space="0" w:color="auto"/>
                        <w:left w:val="none" w:sz="0" w:space="0" w:color="auto"/>
                        <w:bottom w:val="none" w:sz="0" w:space="0" w:color="auto"/>
                        <w:right w:val="none" w:sz="0" w:space="0" w:color="auto"/>
                      </w:divBdr>
                      <w:divsChild>
                        <w:div w:id="757289282">
                          <w:marLeft w:val="0"/>
                          <w:marRight w:val="0"/>
                          <w:marTop w:val="0"/>
                          <w:marBottom w:val="0"/>
                          <w:divBdr>
                            <w:top w:val="none" w:sz="0" w:space="0" w:color="auto"/>
                            <w:left w:val="none" w:sz="0" w:space="0" w:color="auto"/>
                            <w:bottom w:val="none" w:sz="0" w:space="0" w:color="auto"/>
                            <w:right w:val="none" w:sz="0" w:space="0" w:color="auto"/>
                          </w:divBdr>
                          <w:divsChild>
                            <w:div w:id="1937902624">
                              <w:marLeft w:val="0"/>
                              <w:marRight w:val="0"/>
                              <w:marTop w:val="0"/>
                              <w:marBottom w:val="0"/>
                              <w:divBdr>
                                <w:top w:val="none" w:sz="0" w:space="0" w:color="auto"/>
                                <w:left w:val="none" w:sz="0" w:space="0" w:color="auto"/>
                                <w:bottom w:val="none" w:sz="0" w:space="0" w:color="auto"/>
                                <w:right w:val="none" w:sz="0" w:space="0" w:color="auto"/>
                              </w:divBdr>
                              <w:divsChild>
                                <w:div w:id="414207024">
                                  <w:marLeft w:val="0"/>
                                  <w:marRight w:val="0"/>
                                  <w:marTop w:val="0"/>
                                  <w:marBottom w:val="0"/>
                                  <w:divBdr>
                                    <w:top w:val="none" w:sz="0" w:space="0" w:color="auto"/>
                                    <w:left w:val="none" w:sz="0" w:space="0" w:color="auto"/>
                                    <w:bottom w:val="none" w:sz="0" w:space="0" w:color="auto"/>
                                    <w:right w:val="none" w:sz="0" w:space="0" w:color="auto"/>
                                  </w:divBdr>
                                </w:div>
                              </w:divsChild>
                            </w:div>
                            <w:div w:id="8595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570437">
      <w:bodyDiv w:val="1"/>
      <w:marLeft w:val="0"/>
      <w:marRight w:val="0"/>
      <w:marTop w:val="0"/>
      <w:marBottom w:val="0"/>
      <w:divBdr>
        <w:top w:val="none" w:sz="0" w:space="0" w:color="auto"/>
        <w:left w:val="none" w:sz="0" w:space="0" w:color="auto"/>
        <w:bottom w:val="none" w:sz="0" w:space="0" w:color="auto"/>
        <w:right w:val="none" w:sz="0" w:space="0" w:color="auto"/>
      </w:divBdr>
      <w:divsChild>
        <w:div w:id="1153133721">
          <w:marLeft w:val="0"/>
          <w:marRight w:val="0"/>
          <w:marTop w:val="300"/>
          <w:marBottom w:val="300"/>
          <w:divBdr>
            <w:top w:val="none" w:sz="0" w:space="0" w:color="auto"/>
            <w:left w:val="none" w:sz="0" w:space="0" w:color="auto"/>
            <w:bottom w:val="none" w:sz="0" w:space="0" w:color="auto"/>
            <w:right w:val="none" w:sz="0" w:space="0" w:color="auto"/>
          </w:divBdr>
          <w:divsChild>
            <w:div w:id="1078212317">
              <w:marLeft w:val="0"/>
              <w:marRight w:val="0"/>
              <w:marTop w:val="0"/>
              <w:marBottom w:val="0"/>
              <w:divBdr>
                <w:top w:val="none" w:sz="0" w:space="0" w:color="auto"/>
                <w:left w:val="none" w:sz="0" w:space="0" w:color="auto"/>
                <w:bottom w:val="none" w:sz="0" w:space="0" w:color="auto"/>
                <w:right w:val="none" w:sz="0" w:space="0" w:color="auto"/>
              </w:divBdr>
            </w:div>
          </w:divsChild>
        </w:div>
        <w:div w:id="337541148">
          <w:marLeft w:val="0"/>
          <w:marRight w:val="0"/>
          <w:marTop w:val="0"/>
          <w:marBottom w:val="0"/>
          <w:divBdr>
            <w:top w:val="none" w:sz="0" w:space="0" w:color="auto"/>
            <w:left w:val="none" w:sz="0" w:space="0" w:color="auto"/>
            <w:bottom w:val="none" w:sz="0" w:space="0" w:color="auto"/>
            <w:right w:val="none" w:sz="0" w:space="0" w:color="auto"/>
          </w:divBdr>
        </w:div>
        <w:div w:id="1712724285">
          <w:marLeft w:val="0"/>
          <w:marRight w:val="0"/>
          <w:marTop w:val="300"/>
          <w:marBottom w:val="0"/>
          <w:divBdr>
            <w:top w:val="none" w:sz="0" w:space="0" w:color="auto"/>
            <w:left w:val="none" w:sz="0" w:space="0" w:color="auto"/>
            <w:bottom w:val="none" w:sz="0" w:space="0" w:color="auto"/>
            <w:right w:val="none" w:sz="0" w:space="0" w:color="auto"/>
          </w:divBdr>
        </w:div>
      </w:divsChild>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8114517">
      <w:bodyDiv w:val="1"/>
      <w:marLeft w:val="0"/>
      <w:marRight w:val="0"/>
      <w:marTop w:val="0"/>
      <w:marBottom w:val="0"/>
      <w:divBdr>
        <w:top w:val="none" w:sz="0" w:space="0" w:color="auto"/>
        <w:left w:val="none" w:sz="0" w:space="0" w:color="auto"/>
        <w:bottom w:val="none" w:sz="0" w:space="0" w:color="auto"/>
        <w:right w:val="none" w:sz="0" w:space="0" w:color="auto"/>
      </w:divBdr>
      <w:divsChild>
        <w:div w:id="1329017593">
          <w:marLeft w:val="0"/>
          <w:marRight w:val="0"/>
          <w:marTop w:val="300"/>
          <w:marBottom w:val="300"/>
          <w:divBdr>
            <w:top w:val="none" w:sz="0" w:space="0" w:color="auto"/>
            <w:left w:val="none" w:sz="0" w:space="0" w:color="auto"/>
            <w:bottom w:val="none" w:sz="0" w:space="0" w:color="auto"/>
            <w:right w:val="none" w:sz="0" w:space="0" w:color="auto"/>
          </w:divBdr>
          <w:divsChild>
            <w:div w:id="611977732">
              <w:marLeft w:val="0"/>
              <w:marRight w:val="0"/>
              <w:marTop w:val="0"/>
              <w:marBottom w:val="0"/>
              <w:divBdr>
                <w:top w:val="none" w:sz="0" w:space="0" w:color="auto"/>
                <w:left w:val="none" w:sz="0" w:space="0" w:color="auto"/>
                <w:bottom w:val="none" w:sz="0" w:space="0" w:color="auto"/>
                <w:right w:val="none" w:sz="0" w:space="0" w:color="auto"/>
              </w:divBdr>
            </w:div>
          </w:divsChild>
        </w:div>
        <w:div w:id="2511286">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4151">
      <w:bodyDiv w:val="1"/>
      <w:marLeft w:val="0"/>
      <w:marRight w:val="0"/>
      <w:marTop w:val="0"/>
      <w:marBottom w:val="0"/>
      <w:divBdr>
        <w:top w:val="none" w:sz="0" w:space="0" w:color="auto"/>
        <w:left w:val="none" w:sz="0" w:space="0" w:color="auto"/>
        <w:bottom w:val="none" w:sz="0" w:space="0" w:color="auto"/>
        <w:right w:val="none" w:sz="0" w:space="0" w:color="auto"/>
      </w:divBdr>
      <w:divsChild>
        <w:div w:id="1554383724">
          <w:marLeft w:val="0"/>
          <w:marRight w:val="0"/>
          <w:marTop w:val="0"/>
          <w:marBottom w:val="0"/>
          <w:divBdr>
            <w:top w:val="none" w:sz="0" w:space="0" w:color="auto"/>
            <w:left w:val="none" w:sz="0" w:space="0" w:color="auto"/>
            <w:bottom w:val="none" w:sz="0" w:space="0" w:color="auto"/>
            <w:right w:val="none" w:sz="0" w:space="0" w:color="auto"/>
          </w:divBdr>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868480">
      <w:bodyDiv w:val="1"/>
      <w:marLeft w:val="0"/>
      <w:marRight w:val="0"/>
      <w:marTop w:val="0"/>
      <w:marBottom w:val="0"/>
      <w:divBdr>
        <w:top w:val="none" w:sz="0" w:space="0" w:color="auto"/>
        <w:left w:val="none" w:sz="0" w:space="0" w:color="auto"/>
        <w:bottom w:val="none" w:sz="0" w:space="0" w:color="auto"/>
        <w:right w:val="none" w:sz="0" w:space="0" w:color="auto"/>
      </w:divBdr>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0920745">
      <w:bodyDiv w:val="1"/>
      <w:marLeft w:val="0"/>
      <w:marRight w:val="0"/>
      <w:marTop w:val="0"/>
      <w:marBottom w:val="0"/>
      <w:divBdr>
        <w:top w:val="none" w:sz="0" w:space="0" w:color="auto"/>
        <w:left w:val="none" w:sz="0" w:space="0" w:color="auto"/>
        <w:bottom w:val="none" w:sz="0" w:space="0" w:color="auto"/>
        <w:right w:val="none" w:sz="0" w:space="0" w:color="auto"/>
      </w:divBdr>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29848918">
      <w:bodyDiv w:val="1"/>
      <w:marLeft w:val="0"/>
      <w:marRight w:val="0"/>
      <w:marTop w:val="0"/>
      <w:marBottom w:val="0"/>
      <w:divBdr>
        <w:top w:val="none" w:sz="0" w:space="0" w:color="auto"/>
        <w:left w:val="none" w:sz="0" w:space="0" w:color="auto"/>
        <w:bottom w:val="none" w:sz="0" w:space="0" w:color="auto"/>
        <w:right w:val="none" w:sz="0" w:space="0" w:color="auto"/>
      </w:divBdr>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3608649">
      <w:bodyDiv w:val="1"/>
      <w:marLeft w:val="0"/>
      <w:marRight w:val="0"/>
      <w:marTop w:val="0"/>
      <w:marBottom w:val="0"/>
      <w:divBdr>
        <w:top w:val="none" w:sz="0" w:space="0" w:color="auto"/>
        <w:left w:val="none" w:sz="0" w:space="0" w:color="auto"/>
        <w:bottom w:val="none" w:sz="0" w:space="0" w:color="auto"/>
        <w:right w:val="none" w:sz="0" w:space="0" w:color="auto"/>
      </w:divBdr>
      <w:divsChild>
        <w:div w:id="893079597">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5305986">
      <w:bodyDiv w:val="1"/>
      <w:marLeft w:val="0"/>
      <w:marRight w:val="0"/>
      <w:marTop w:val="0"/>
      <w:marBottom w:val="0"/>
      <w:divBdr>
        <w:top w:val="none" w:sz="0" w:space="0" w:color="auto"/>
        <w:left w:val="none" w:sz="0" w:space="0" w:color="auto"/>
        <w:bottom w:val="none" w:sz="0" w:space="0" w:color="auto"/>
        <w:right w:val="none" w:sz="0" w:space="0" w:color="auto"/>
      </w:divBdr>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9524319">
      <w:bodyDiv w:val="1"/>
      <w:marLeft w:val="0"/>
      <w:marRight w:val="0"/>
      <w:marTop w:val="0"/>
      <w:marBottom w:val="0"/>
      <w:divBdr>
        <w:top w:val="none" w:sz="0" w:space="0" w:color="auto"/>
        <w:left w:val="none" w:sz="0" w:space="0" w:color="auto"/>
        <w:bottom w:val="none" w:sz="0" w:space="0" w:color="auto"/>
        <w:right w:val="none" w:sz="0" w:space="0" w:color="auto"/>
      </w:divBdr>
      <w:divsChild>
        <w:div w:id="414472216">
          <w:marLeft w:val="0"/>
          <w:marRight w:val="0"/>
          <w:marTop w:val="300"/>
          <w:marBottom w:val="300"/>
          <w:divBdr>
            <w:top w:val="none" w:sz="0" w:space="0" w:color="auto"/>
            <w:left w:val="none" w:sz="0" w:space="0" w:color="auto"/>
            <w:bottom w:val="none" w:sz="0" w:space="0" w:color="auto"/>
            <w:right w:val="none" w:sz="0" w:space="0" w:color="auto"/>
          </w:divBdr>
          <w:divsChild>
            <w:div w:id="669259431">
              <w:marLeft w:val="0"/>
              <w:marRight w:val="0"/>
              <w:marTop w:val="0"/>
              <w:marBottom w:val="0"/>
              <w:divBdr>
                <w:top w:val="none" w:sz="0" w:space="0" w:color="auto"/>
                <w:left w:val="none" w:sz="0" w:space="0" w:color="auto"/>
                <w:bottom w:val="none" w:sz="0" w:space="0" w:color="auto"/>
                <w:right w:val="none" w:sz="0" w:space="0" w:color="auto"/>
              </w:divBdr>
            </w:div>
          </w:divsChild>
        </w:div>
        <w:div w:id="960304463">
          <w:marLeft w:val="0"/>
          <w:marRight w:val="0"/>
          <w:marTop w:val="0"/>
          <w:marBottom w:val="0"/>
          <w:divBdr>
            <w:top w:val="none" w:sz="0" w:space="0" w:color="auto"/>
            <w:left w:val="none" w:sz="0" w:space="0" w:color="auto"/>
            <w:bottom w:val="none" w:sz="0" w:space="0" w:color="auto"/>
            <w:right w:val="none" w:sz="0" w:space="0" w:color="auto"/>
          </w:divBdr>
        </w:div>
        <w:div w:id="1937668527">
          <w:marLeft w:val="0"/>
          <w:marRight w:val="0"/>
          <w:marTop w:val="300"/>
          <w:marBottom w:val="0"/>
          <w:divBdr>
            <w:top w:val="none" w:sz="0" w:space="0" w:color="auto"/>
            <w:left w:val="none" w:sz="0" w:space="0" w:color="auto"/>
            <w:bottom w:val="none" w:sz="0" w:space="0" w:color="auto"/>
            <w:right w:val="none" w:sz="0" w:space="0" w:color="auto"/>
          </w:divBdr>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7124776">
      <w:bodyDiv w:val="1"/>
      <w:marLeft w:val="0"/>
      <w:marRight w:val="0"/>
      <w:marTop w:val="0"/>
      <w:marBottom w:val="0"/>
      <w:divBdr>
        <w:top w:val="none" w:sz="0" w:space="0" w:color="auto"/>
        <w:left w:val="none" w:sz="0" w:space="0" w:color="auto"/>
        <w:bottom w:val="none" w:sz="0" w:space="0" w:color="auto"/>
        <w:right w:val="none" w:sz="0" w:space="0" w:color="auto"/>
      </w:divBdr>
      <w:divsChild>
        <w:div w:id="610744688">
          <w:marLeft w:val="0"/>
          <w:marRight w:val="0"/>
          <w:marTop w:val="300"/>
          <w:marBottom w:val="300"/>
          <w:divBdr>
            <w:top w:val="none" w:sz="0" w:space="0" w:color="auto"/>
            <w:left w:val="none" w:sz="0" w:space="0" w:color="auto"/>
            <w:bottom w:val="none" w:sz="0" w:space="0" w:color="auto"/>
            <w:right w:val="none" w:sz="0" w:space="0" w:color="auto"/>
          </w:divBdr>
          <w:divsChild>
            <w:div w:id="1832016847">
              <w:marLeft w:val="0"/>
              <w:marRight w:val="0"/>
              <w:marTop w:val="0"/>
              <w:marBottom w:val="0"/>
              <w:divBdr>
                <w:top w:val="none" w:sz="0" w:space="0" w:color="auto"/>
                <w:left w:val="none" w:sz="0" w:space="0" w:color="auto"/>
                <w:bottom w:val="none" w:sz="0" w:space="0" w:color="auto"/>
                <w:right w:val="none" w:sz="0" w:space="0" w:color="auto"/>
              </w:divBdr>
            </w:div>
          </w:divsChild>
        </w:div>
        <w:div w:id="1773280929">
          <w:marLeft w:val="0"/>
          <w:marRight w:val="0"/>
          <w:marTop w:val="0"/>
          <w:marBottom w:val="0"/>
          <w:divBdr>
            <w:top w:val="none" w:sz="0" w:space="0" w:color="auto"/>
            <w:left w:val="none" w:sz="0" w:space="0" w:color="auto"/>
            <w:bottom w:val="none" w:sz="0" w:space="0" w:color="auto"/>
            <w:right w:val="none" w:sz="0" w:space="0" w:color="auto"/>
          </w:divBdr>
        </w:div>
        <w:div w:id="1253323441">
          <w:marLeft w:val="0"/>
          <w:marRight w:val="0"/>
          <w:marTop w:val="30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80587818">
      <w:bodyDiv w:val="1"/>
      <w:marLeft w:val="0"/>
      <w:marRight w:val="0"/>
      <w:marTop w:val="0"/>
      <w:marBottom w:val="0"/>
      <w:divBdr>
        <w:top w:val="none" w:sz="0" w:space="0" w:color="auto"/>
        <w:left w:val="none" w:sz="0" w:space="0" w:color="auto"/>
        <w:bottom w:val="none" w:sz="0" w:space="0" w:color="auto"/>
        <w:right w:val="none" w:sz="0" w:space="0" w:color="auto"/>
      </w:divBdr>
      <w:divsChild>
        <w:div w:id="1226843554">
          <w:marLeft w:val="0"/>
          <w:marRight w:val="0"/>
          <w:marTop w:val="300"/>
          <w:marBottom w:val="300"/>
          <w:divBdr>
            <w:top w:val="none" w:sz="0" w:space="0" w:color="auto"/>
            <w:left w:val="none" w:sz="0" w:space="0" w:color="auto"/>
            <w:bottom w:val="none" w:sz="0" w:space="0" w:color="auto"/>
            <w:right w:val="none" w:sz="0" w:space="0" w:color="auto"/>
          </w:divBdr>
          <w:divsChild>
            <w:div w:id="544416162">
              <w:marLeft w:val="0"/>
              <w:marRight w:val="0"/>
              <w:marTop w:val="0"/>
              <w:marBottom w:val="0"/>
              <w:divBdr>
                <w:top w:val="none" w:sz="0" w:space="0" w:color="auto"/>
                <w:left w:val="none" w:sz="0" w:space="0" w:color="auto"/>
                <w:bottom w:val="none" w:sz="0" w:space="0" w:color="auto"/>
                <w:right w:val="none" w:sz="0" w:space="0" w:color="auto"/>
              </w:divBdr>
            </w:div>
          </w:divsChild>
        </w:div>
        <w:div w:id="788621280">
          <w:marLeft w:val="0"/>
          <w:marRight w:val="0"/>
          <w:marTop w:val="0"/>
          <w:marBottom w:val="0"/>
          <w:divBdr>
            <w:top w:val="none" w:sz="0" w:space="0" w:color="auto"/>
            <w:left w:val="none" w:sz="0" w:space="0" w:color="auto"/>
            <w:bottom w:val="none" w:sz="0" w:space="0" w:color="auto"/>
            <w:right w:val="none" w:sz="0" w:space="0" w:color="auto"/>
          </w:divBdr>
        </w:div>
        <w:div w:id="1544294750">
          <w:marLeft w:val="0"/>
          <w:marRight w:val="0"/>
          <w:marTop w:val="30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695239">
      <w:bodyDiv w:val="1"/>
      <w:marLeft w:val="0"/>
      <w:marRight w:val="0"/>
      <w:marTop w:val="0"/>
      <w:marBottom w:val="0"/>
      <w:divBdr>
        <w:top w:val="none" w:sz="0" w:space="0" w:color="auto"/>
        <w:left w:val="none" w:sz="0" w:space="0" w:color="auto"/>
        <w:bottom w:val="none" w:sz="0" w:space="0" w:color="auto"/>
        <w:right w:val="none" w:sz="0" w:space="0" w:color="auto"/>
      </w:divBdr>
      <w:divsChild>
        <w:div w:id="909197052">
          <w:marLeft w:val="0"/>
          <w:marRight w:val="0"/>
          <w:marTop w:val="300"/>
          <w:marBottom w:val="300"/>
          <w:divBdr>
            <w:top w:val="none" w:sz="0" w:space="0" w:color="auto"/>
            <w:left w:val="none" w:sz="0" w:space="0" w:color="auto"/>
            <w:bottom w:val="none" w:sz="0" w:space="0" w:color="auto"/>
            <w:right w:val="none" w:sz="0" w:space="0" w:color="auto"/>
          </w:divBdr>
          <w:divsChild>
            <w:div w:id="1372681349">
              <w:marLeft w:val="0"/>
              <w:marRight w:val="0"/>
              <w:marTop w:val="0"/>
              <w:marBottom w:val="0"/>
              <w:divBdr>
                <w:top w:val="none" w:sz="0" w:space="0" w:color="auto"/>
                <w:left w:val="none" w:sz="0" w:space="0" w:color="auto"/>
                <w:bottom w:val="none" w:sz="0" w:space="0" w:color="auto"/>
                <w:right w:val="none" w:sz="0" w:space="0" w:color="auto"/>
              </w:divBdr>
            </w:div>
          </w:divsChild>
        </w:div>
        <w:div w:id="78449740">
          <w:marLeft w:val="0"/>
          <w:marRight w:val="0"/>
          <w:marTop w:val="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3546758">
      <w:bodyDiv w:val="1"/>
      <w:marLeft w:val="0"/>
      <w:marRight w:val="0"/>
      <w:marTop w:val="0"/>
      <w:marBottom w:val="0"/>
      <w:divBdr>
        <w:top w:val="none" w:sz="0" w:space="0" w:color="auto"/>
        <w:left w:val="none" w:sz="0" w:space="0" w:color="auto"/>
        <w:bottom w:val="none" w:sz="0" w:space="0" w:color="auto"/>
        <w:right w:val="none" w:sz="0" w:space="0" w:color="auto"/>
      </w:divBdr>
      <w:divsChild>
        <w:div w:id="2015526576">
          <w:marLeft w:val="0"/>
          <w:marRight w:val="0"/>
          <w:marTop w:val="300"/>
          <w:marBottom w:val="300"/>
          <w:divBdr>
            <w:top w:val="none" w:sz="0" w:space="0" w:color="auto"/>
            <w:left w:val="none" w:sz="0" w:space="0" w:color="auto"/>
            <w:bottom w:val="none" w:sz="0" w:space="0" w:color="auto"/>
            <w:right w:val="none" w:sz="0" w:space="0" w:color="auto"/>
          </w:divBdr>
          <w:divsChild>
            <w:div w:id="2036300288">
              <w:marLeft w:val="0"/>
              <w:marRight w:val="0"/>
              <w:marTop w:val="0"/>
              <w:marBottom w:val="0"/>
              <w:divBdr>
                <w:top w:val="none" w:sz="0" w:space="0" w:color="auto"/>
                <w:left w:val="none" w:sz="0" w:space="0" w:color="auto"/>
                <w:bottom w:val="none" w:sz="0" w:space="0" w:color="auto"/>
                <w:right w:val="none" w:sz="0" w:space="0" w:color="auto"/>
              </w:divBdr>
            </w:div>
          </w:divsChild>
        </w:div>
        <w:div w:id="1092316421">
          <w:marLeft w:val="0"/>
          <w:marRight w:val="0"/>
          <w:marTop w:val="0"/>
          <w:marBottom w:val="0"/>
          <w:divBdr>
            <w:top w:val="none" w:sz="0" w:space="0" w:color="auto"/>
            <w:left w:val="none" w:sz="0" w:space="0" w:color="auto"/>
            <w:bottom w:val="none" w:sz="0" w:space="0" w:color="auto"/>
            <w:right w:val="none" w:sz="0" w:space="0" w:color="auto"/>
          </w:divBdr>
        </w:div>
        <w:div w:id="947857563">
          <w:marLeft w:val="0"/>
          <w:marRight w:val="0"/>
          <w:marTop w:val="300"/>
          <w:marBottom w:val="0"/>
          <w:divBdr>
            <w:top w:val="none" w:sz="0" w:space="0" w:color="auto"/>
            <w:left w:val="none" w:sz="0" w:space="0" w:color="auto"/>
            <w:bottom w:val="none" w:sz="0" w:space="0" w:color="auto"/>
            <w:right w:val="none" w:sz="0" w:space="0" w:color="auto"/>
          </w:divBdr>
        </w:div>
      </w:divsChild>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1636988">
      <w:bodyDiv w:val="1"/>
      <w:marLeft w:val="0"/>
      <w:marRight w:val="0"/>
      <w:marTop w:val="0"/>
      <w:marBottom w:val="0"/>
      <w:divBdr>
        <w:top w:val="none" w:sz="0" w:space="0" w:color="auto"/>
        <w:left w:val="none" w:sz="0" w:space="0" w:color="auto"/>
        <w:bottom w:val="none" w:sz="0" w:space="0" w:color="auto"/>
        <w:right w:val="none" w:sz="0" w:space="0" w:color="auto"/>
      </w:divBdr>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4744872">
      <w:bodyDiv w:val="1"/>
      <w:marLeft w:val="0"/>
      <w:marRight w:val="0"/>
      <w:marTop w:val="0"/>
      <w:marBottom w:val="0"/>
      <w:divBdr>
        <w:top w:val="none" w:sz="0" w:space="0" w:color="auto"/>
        <w:left w:val="none" w:sz="0" w:space="0" w:color="auto"/>
        <w:bottom w:val="none" w:sz="0" w:space="0" w:color="auto"/>
        <w:right w:val="none" w:sz="0" w:space="0" w:color="auto"/>
      </w:divBdr>
      <w:divsChild>
        <w:div w:id="1346902101">
          <w:marLeft w:val="0"/>
          <w:marRight w:val="0"/>
          <w:marTop w:val="0"/>
          <w:marBottom w:val="0"/>
          <w:divBdr>
            <w:top w:val="none" w:sz="0" w:space="0" w:color="auto"/>
            <w:left w:val="none" w:sz="0" w:space="0" w:color="auto"/>
            <w:bottom w:val="none" w:sz="0" w:space="0" w:color="auto"/>
            <w:right w:val="none" w:sz="0" w:space="0" w:color="auto"/>
          </w:divBdr>
          <w:divsChild>
            <w:div w:id="597832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58064137">
      <w:bodyDiv w:val="1"/>
      <w:marLeft w:val="0"/>
      <w:marRight w:val="0"/>
      <w:marTop w:val="0"/>
      <w:marBottom w:val="0"/>
      <w:divBdr>
        <w:top w:val="none" w:sz="0" w:space="0" w:color="auto"/>
        <w:left w:val="none" w:sz="0" w:space="0" w:color="auto"/>
        <w:bottom w:val="none" w:sz="0" w:space="0" w:color="auto"/>
        <w:right w:val="none" w:sz="0" w:space="0" w:color="auto"/>
      </w:divBdr>
      <w:divsChild>
        <w:div w:id="1412897468">
          <w:marLeft w:val="0"/>
          <w:marRight w:val="0"/>
          <w:marTop w:val="300"/>
          <w:marBottom w:val="300"/>
          <w:divBdr>
            <w:top w:val="none" w:sz="0" w:space="0" w:color="auto"/>
            <w:left w:val="none" w:sz="0" w:space="0" w:color="auto"/>
            <w:bottom w:val="none" w:sz="0" w:space="0" w:color="auto"/>
            <w:right w:val="none" w:sz="0" w:space="0" w:color="auto"/>
          </w:divBdr>
          <w:divsChild>
            <w:div w:id="514882264">
              <w:marLeft w:val="0"/>
              <w:marRight w:val="0"/>
              <w:marTop w:val="0"/>
              <w:marBottom w:val="0"/>
              <w:divBdr>
                <w:top w:val="none" w:sz="0" w:space="0" w:color="auto"/>
                <w:left w:val="none" w:sz="0" w:space="0" w:color="auto"/>
                <w:bottom w:val="none" w:sz="0" w:space="0" w:color="auto"/>
                <w:right w:val="none" w:sz="0" w:space="0" w:color="auto"/>
              </w:divBdr>
            </w:div>
          </w:divsChild>
        </w:div>
        <w:div w:id="1056201096">
          <w:marLeft w:val="0"/>
          <w:marRight w:val="0"/>
          <w:marTop w:val="0"/>
          <w:marBottom w:val="0"/>
          <w:divBdr>
            <w:top w:val="none" w:sz="0" w:space="0" w:color="auto"/>
            <w:left w:val="none" w:sz="0" w:space="0" w:color="auto"/>
            <w:bottom w:val="none" w:sz="0" w:space="0" w:color="auto"/>
            <w:right w:val="none" w:sz="0" w:space="0" w:color="auto"/>
          </w:divBdr>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79958525">
      <w:bodyDiv w:val="1"/>
      <w:marLeft w:val="0"/>
      <w:marRight w:val="0"/>
      <w:marTop w:val="0"/>
      <w:marBottom w:val="0"/>
      <w:divBdr>
        <w:top w:val="none" w:sz="0" w:space="0" w:color="auto"/>
        <w:left w:val="none" w:sz="0" w:space="0" w:color="auto"/>
        <w:bottom w:val="none" w:sz="0" w:space="0" w:color="auto"/>
        <w:right w:val="none" w:sz="0" w:space="0" w:color="auto"/>
      </w:divBdr>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249086">
      <w:bodyDiv w:val="1"/>
      <w:marLeft w:val="0"/>
      <w:marRight w:val="0"/>
      <w:marTop w:val="0"/>
      <w:marBottom w:val="0"/>
      <w:divBdr>
        <w:top w:val="none" w:sz="0" w:space="0" w:color="auto"/>
        <w:left w:val="none" w:sz="0" w:space="0" w:color="auto"/>
        <w:bottom w:val="none" w:sz="0" w:space="0" w:color="auto"/>
        <w:right w:val="none" w:sz="0" w:space="0" w:color="auto"/>
      </w:divBdr>
      <w:divsChild>
        <w:div w:id="807238909">
          <w:marLeft w:val="0"/>
          <w:marRight w:val="0"/>
          <w:marTop w:val="300"/>
          <w:marBottom w:val="300"/>
          <w:divBdr>
            <w:top w:val="none" w:sz="0" w:space="0" w:color="auto"/>
            <w:left w:val="none" w:sz="0" w:space="0" w:color="auto"/>
            <w:bottom w:val="none" w:sz="0" w:space="0" w:color="auto"/>
            <w:right w:val="none" w:sz="0" w:space="0" w:color="auto"/>
          </w:divBdr>
          <w:divsChild>
            <w:div w:id="526480613">
              <w:marLeft w:val="0"/>
              <w:marRight w:val="0"/>
              <w:marTop w:val="0"/>
              <w:marBottom w:val="0"/>
              <w:divBdr>
                <w:top w:val="none" w:sz="0" w:space="0" w:color="auto"/>
                <w:left w:val="none" w:sz="0" w:space="0" w:color="auto"/>
                <w:bottom w:val="none" w:sz="0" w:space="0" w:color="auto"/>
                <w:right w:val="none" w:sz="0" w:space="0" w:color="auto"/>
              </w:divBdr>
            </w:div>
          </w:divsChild>
        </w:div>
        <w:div w:id="493376249">
          <w:marLeft w:val="0"/>
          <w:marRight w:val="0"/>
          <w:marTop w:val="0"/>
          <w:marBottom w:val="0"/>
          <w:divBdr>
            <w:top w:val="none" w:sz="0" w:space="0" w:color="auto"/>
            <w:left w:val="none" w:sz="0" w:space="0" w:color="auto"/>
            <w:bottom w:val="none" w:sz="0" w:space="0" w:color="auto"/>
            <w:right w:val="none" w:sz="0" w:space="0" w:color="auto"/>
          </w:divBdr>
        </w:div>
        <w:div w:id="839390368">
          <w:marLeft w:val="0"/>
          <w:marRight w:val="0"/>
          <w:marTop w:val="30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2991823">
      <w:bodyDiv w:val="1"/>
      <w:marLeft w:val="0"/>
      <w:marRight w:val="0"/>
      <w:marTop w:val="0"/>
      <w:marBottom w:val="0"/>
      <w:divBdr>
        <w:top w:val="none" w:sz="0" w:space="0" w:color="auto"/>
        <w:left w:val="none" w:sz="0" w:space="0" w:color="auto"/>
        <w:bottom w:val="none" w:sz="0" w:space="0" w:color="auto"/>
        <w:right w:val="none" w:sz="0" w:space="0" w:color="auto"/>
      </w:divBdr>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133004">
      <w:bodyDiv w:val="1"/>
      <w:marLeft w:val="0"/>
      <w:marRight w:val="0"/>
      <w:marTop w:val="0"/>
      <w:marBottom w:val="0"/>
      <w:divBdr>
        <w:top w:val="none" w:sz="0" w:space="0" w:color="auto"/>
        <w:left w:val="none" w:sz="0" w:space="0" w:color="auto"/>
        <w:bottom w:val="none" w:sz="0" w:space="0" w:color="auto"/>
        <w:right w:val="none" w:sz="0" w:space="0" w:color="auto"/>
      </w:divBdr>
      <w:divsChild>
        <w:div w:id="971865775">
          <w:marLeft w:val="0"/>
          <w:marRight w:val="0"/>
          <w:marTop w:val="300"/>
          <w:marBottom w:val="300"/>
          <w:divBdr>
            <w:top w:val="none" w:sz="0" w:space="0" w:color="auto"/>
            <w:left w:val="none" w:sz="0" w:space="0" w:color="auto"/>
            <w:bottom w:val="none" w:sz="0" w:space="0" w:color="auto"/>
            <w:right w:val="none" w:sz="0" w:space="0" w:color="auto"/>
          </w:divBdr>
          <w:divsChild>
            <w:div w:id="1200435832">
              <w:marLeft w:val="0"/>
              <w:marRight w:val="0"/>
              <w:marTop w:val="0"/>
              <w:marBottom w:val="0"/>
              <w:divBdr>
                <w:top w:val="none" w:sz="0" w:space="0" w:color="auto"/>
                <w:left w:val="none" w:sz="0" w:space="0" w:color="auto"/>
                <w:bottom w:val="none" w:sz="0" w:space="0" w:color="auto"/>
                <w:right w:val="none" w:sz="0" w:space="0" w:color="auto"/>
              </w:divBdr>
            </w:div>
          </w:divsChild>
        </w:div>
        <w:div w:id="649795904">
          <w:marLeft w:val="0"/>
          <w:marRight w:val="0"/>
          <w:marTop w:val="0"/>
          <w:marBottom w:val="0"/>
          <w:divBdr>
            <w:top w:val="none" w:sz="0" w:space="0" w:color="auto"/>
            <w:left w:val="none" w:sz="0" w:space="0" w:color="auto"/>
            <w:bottom w:val="none" w:sz="0" w:space="0" w:color="auto"/>
            <w:right w:val="none" w:sz="0" w:space="0" w:color="auto"/>
          </w:divBdr>
        </w:div>
        <w:div w:id="1543708670">
          <w:marLeft w:val="0"/>
          <w:marRight w:val="0"/>
          <w:marTop w:val="300"/>
          <w:marBottom w:val="0"/>
          <w:divBdr>
            <w:top w:val="none" w:sz="0" w:space="0" w:color="auto"/>
            <w:left w:val="none" w:sz="0" w:space="0" w:color="auto"/>
            <w:bottom w:val="none" w:sz="0" w:space="0" w:color="auto"/>
            <w:right w:val="none" w:sz="0" w:space="0" w:color="auto"/>
          </w:divBdr>
        </w:div>
      </w:divsChild>
    </w:div>
    <w:div w:id="1583642465">
      <w:bodyDiv w:val="1"/>
      <w:marLeft w:val="0"/>
      <w:marRight w:val="0"/>
      <w:marTop w:val="0"/>
      <w:marBottom w:val="0"/>
      <w:divBdr>
        <w:top w:val="none" w:sz="0" w:space="0" w:color="auto"/>
        <w:left w:val="none" w:sz="0" w:space="0" w:color="auto"/>
        <w:bottom w:val="none" w:sz="0" w:space="0" w:color="auto"/>
        <w:right w:val="none" w:sz="0" w:space="0" w:color="auto"/>
      </w:divBdr>
      <w:divsChild>
        <w:div w:id="1957566492">
          <w:marLeft w:val="0"/>
          <w:marRight w:val="0"/>
          <w:marTop w:val="0"/>
          <w:marBottom w:val="0"/>
          <w:divBdr>
            <w:top w:val="none" w:sz="0" w:space="0" w:color="auto"/>
            <w:left w:val="none" w:sz="0" w:space="0" w:color="auto"/>
            <w:bottom w:val="none" w:sz="0" w:space="0" w:color="auto"/>
            <w:right w:val="none" w:sz="0" w:space="0" w:color="auto"/>
          </w:divBdr>
          <w:divsChild>
            <w:div w:id="57484247">
              <w:marLeft w:val="0"/>
              <w:marRight w:val="0"/>
              <w:marTop w:val="0"/>
              <w:marBottom w:val="0"/>
              <w:divBdr>
                <w:top w:val="none" w:sz="0" w:space="0" w:color="auto"/>
                <w:left w:val="none" w:sz="0" w:space="0" w:color="auto"/>
                <w:bottom w:val="none" w:sz="0" w:space="0" w:color="auto"/>
                <w:right w:val="none" w:sz="0" w:space="0" w:color="auto"/>
              </w:divBdr>
              <w:divsChild>
                <w:div w:id="1363242869">
                  <w:marLeft w:val="0"/>
                  <w:marRight w:val="0"/>
                  <w:marTop w:val="0"/>
                  <w:marBottom w:val="0"/>
                  <w:divBdr>
                    <w:top w:val="none" w:sz="0" w:space="0" w:color="auto"/>
                    <w:left w:val="none" w:sz="0" w:space="0" w:color="auto"/>
                    <w:bottom w:val="none" w:sz="0" w:space="0" w:color="auto"/>
                    <w:right w:val="none" w:sz="0" w:space="0" w:color="auto"/>
                  </w:divBdr>
                  <w:divsChild>
                    <w:div w:id="1061711355">
                      <w:marLeft w:val="0"/>
                      <w:marRight w:val="0"/>
                      <w:marTop w:val="0"/>
                      <w:marBottom w:val="0"/>
                      <w:divBdr>
                        <w:top w:val="none" w:sz="0" w:space="0" w:color="auto"/>
                        <w:left w:val="none" w:sz="0" w:space="0" w:color="auto"/>
                        <w:bottom w:val="none" w:sz="0" w:space="0" w:color="auto"/>
                        <w:right w:val="none" w:sz="0" w:space="0" w:color="auto"/>
                      </w:divBdr>
                    </w:div>
                    <w:div w:id="18046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879">
          <w:marLeft w:val="0"/>
          <w:marRight w:val="0"/>
          <w:marTop w:val="0"/>
          <w:marBottom w:val="0"/>
          <w:divBdr>
            <w:top w:val="none" w:sz="0" w:space="0" w:color="auto"/>
            <w:left w:val="none" w:sz="0" w:space="0" w:color="auto"/>
            <w:bottom w:val="none" w:sz="0" w:space="0" w:color="auto"/>
            <w:right w:val="none" w:sz="0" w:space="0" w:color="auto"/>
          </w:divBdr>
          <w:divsChild>
            <w:div w:id="209535328">
              <w:marLeft w:val="0"/>
              <w:marRight w:val="0"/>
              <w:marTop w:val="0"/>
              <w:marBottom w:val="0"/>
              <w:divBdr>
                <w:top w:val="none" w:sz="0" w:space="0" w:color="auto"/>
                <w:left w:val="none" w:sz="0" w:space="0" w:color="auto"/>
                <w:bottom w:val="none" w:sz="0" w:space="0" w:color="auto"/>
                <w:right w:val="none" w:sz="0" w:space="0" w:color="auto"/>
              </w:divBdr>
              <w:divsChild>
                <w:div w:id="1955939980">
                  <w:marLeft w:val="0"/>
                  <w:marRight w:val="0"/>
                  <w:marTop w:val="0"/>
                  <w:marBottom w:val="0"/>
                  <w:divBdr>
                    <w:top w:val="none" w:sz="0" w:space="0" w:color="auto"/>
                    <w:left w:val="none" w:sz="0" w:space="0" w:color="auto"/>
                    <w:bottom w:val="none" w:sz="0" w:space="0" w:color="auto"/>
                    <w:right w:val="none" w:sz="0" w:space="0" w:color="auto"/>
                  </w:divBdr>
                  <w:divsChild>
                    <w:div w:id="555550270">
                      <w:marLeft w:val="0"/>
                      <w:marRight w:val="0"/>
                      <w:marTop w:val="0"/>
                      <w:marBottom w:val="0"/>
                      <w:divBdr>
                        <w:top w:val="none" w:sz="0" w:space="0" w:color="auto"/>
                        <w:left w:val="none" w:sz="0" w:space="0" w:color="auto"/>
                        <w:bottom w:val="none" w:sz="0" w:space="0" w:color="auto"/>
                        <w:right w:val="none" w:sz="0" w:space="0" w:color="auto"/>
                      </w:divBdr>
                      <w:divsChild>
                        <w:div w:id="744642190">
                          <w:marLeft w:val="0"/>
                          <w:marRight w:val="0"/>
                          <w:marTop w:val="0"/>
                          <w:marBottom w:val="0"/>
                          <w:divBdr>
                            <w:top w:val="none" w:sz="0" w:space="0" w:color="auto"/>
                            <w:left w:val="none" w:sz="0" w:space="0" w:color="auto"/>
                            <w:bottom w:val="none" w:sz="0" w:space="0" w:color="auto"/>
                            <w:right w:val="none" w:sz="0" w:space="0" w:color="auto"/>
                          </w:divBdr>
                          <w:divsChild>
                            <w:div w:id="1250893029">
                              <w:marLeft w:val="0"/>
                              <w:marRight w:val="0"/>
                              <w:marTop w:val="0"/>
                              <w:marBottom w:val="0"/>
                              <w:divBdr>
                                <w:top w:val="none" w:sz="0" w:space="0" w:color="auto"/>
                                <w:left w:val="none" w:sz="0" w:space="0" w:color="auto"/>
                                <w:bottom w:val="none" w:sz="0" w:space="0" w:color="auto"/>
                                <w:right w:val="none" w:sz="0" w:space="0" w:color="auto"/>
                              </w:divBdr>
                              <w:divsChild>
                                <w:div w:id="1828091123">
                                  <w:marLeft w:val="0"/>
                                  <w:marRight w:val="0"/>
                                  <w:marTop w:val="0"/>
                                  <w:marBottom w:val="0"/>
                                  <w:divBdr>
                                    <w:top w:val="none" w:sz="0" w:space="0" w:color="auto"/>
                                    <w:left w:val="none" w:sz="0" w:space="0" w:color="auto"/>
                                    <w:bottom w:val="none" w:sz="0" w:space="0" w:color="auto"/>
                                    <w:right w:val="none" w:sz="0" w:space="0" w:color="auto"/>
                                  </w:divBdr>
                                </w:div>
                              </w:divsChild>
                            </w:div>
                            <w:div w:id="2948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6203857">
      <w:bodyDiv w:val="1"/>
      <w:marLeft w:val="0"/>
      <w:marRight w:val="0"/>
      <w:marTop w:val="0"/>
      <w:marBottom w:val="0"/>
      <w:divBdr>
        <w:top w:val="none" w:sz="0" w:space="0" w:color="auto"/>
        <w:left w:val="none" w:sz="0" w:space="0" w:color="auto"/>
        <w:bottom w:val="none" w:sz="0" w:space="0" w:color="auto"/>
        <w:right w:val="none" w:sz="0" w:space="0" w:color="auto"/>
      </w:divBdr>
      <w:divsChild>
        <w:div w:id="311253356">
          <w:marLeft w:val="0"/>
          <w:marRight w:val="0"/>
          <w:marTop w:val="0"/>
          <w:marBottom w:val="0"/>
          <w:divBdr>
            <w:top w:val="none" w:sz="0" w:space="0" w:color="auto"/>
            <w:left w:val="none" w:sz="0" w:space="0" w:color="auto"/>
            <w:bottom w:val="none" w:sz="0" w:space="0" w:color="auto"/>
            <w:right w:val="none" w:sz="0" w:space="0" w:color="auto"/>
          </w:divBdr>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07539055">
      <w:bodyDiv w:val="1"/>
      <w:marLeft w:val="0"/>
      <w:marRight w:val="0"/>
      <w:marTop w:val="0"/>
      <w:marBottom w:val="0"/>
      <w:divBdr>
        <w:top w:val="none" w:sz="0" w:space="0" w:color="auto"/>
        <w:left w:val="none" w:sz="0" w:space="0" w:color="auto"/>
        <w:bottom w:val="none" w:sz="0" w:space="0" w:color="auto"/>
        <w:right w:val="none" w:sz="0" w:space="0" w:color="auto"/>
      </w:divBdr>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33058215">
      <w:bodyDiv w:val="1"/>
      <w:marLeft w:val="0"/>
      <w:marRight w:val="0"/>
      <w:marTop w:val="0"/>
      <w:marBottom w:val="0"/>
      <w:divBdr>
        <w:top w:val="none" w:sz="0" w:space="0" w:color="auto"/>
        <w:left w:val="none" w:sz="0" w:space="0" w:color="auto"/>
        <w:bottom w:val="none" w:sz="0" w:space="0" w:color="auto"/>
        <w:right w:val="none" w:sz="0" w:space="0" w:color="auto"/>
      </w:divBdr>
      <w:divsChild>
        <w:div w:id="637415793">
          <w:marLeft w:val="0"/>
          <w:marRight w:val="0"/>
          <w:marTop w:val="0"/>
          <w:marBottom w:val="0"/>
          <w:divBdr>
            <w:top w:val="none" w:sz="0" w:space="0" w:color="auto"/>
            <w:left w:val="none" w:sz="0" w:space="0" w:color="auto"/>
            <w:bottom w:val="none" w:sz="0" w:space="0" w:color="auto"/>
            <w:right w:val="none" w:sz="0" w:space="0" w:color="auto"/>
          </w:divBdr>
          <w:divsChild>
            <w:div w:id="729232415">
              <w:marLeft w:val="0"/>
              <w:marRight w:val="0"/>
              <w:marTop w:val="0"/>
              <w:marBottom w:val="0"/>
              <w:divBdr>
                <w:top w:val="none" w:sz="0" w:space="0" w:color="auto"/>
                <w:left w:val="none" w:sz="0" w:space="0" w:color="auto"/>
                <w:bottom w:val="none" w:sz="0" w:space="0" w:color="auto"/>
                <w:right w:val="none" w:sz="0" w:space="0" w:color="auto"/>
              </w:divBdr>
              <w:divsChild>
                <w:div w:id="1028529322">
                  <w:marLeft w:val="0"/>
                  <w:marRight w:val="0"/>
                  <w:marTop w:val="0"/>
                  <w:marBottom w:val="0"/>
                  <w:divBdr>
                    <w:top w:val="none" w:sz="0" w:space="0" w:color="auto"/>
                    <w:left w:val="none" w:sz="0" w:space="0" w:color="auto"/>
                    <w:bottom w:val="none" w:sz="0" w:space="0" w:color="auto"/>
                    <w:right w:val="none" w:sz="0" w:space="0" w:color="auto"/>
                  </w:divBdr>
                  <w:divsChild>
                    <w:div w:id="2109426433">
                      <w:marLeft w:val="0"/>
                      <w:marRight w:val="0"/>
                      <w:marTop w:val="0"/>
                      <w:marBottom w:val="0"/>
                      <w:divBdr>
                        <w:top w:val="none" w:sz="0" w:space="0" w:color="auto"/>
                        <w:left w:val="none" w:sz="0" w:space="0" w:color="auto"/>
                        <w:bottom w:val="none" w:sz="0" w:space="0" w:color="auto"/>
                        <w:right w:val="none" w:sz="0" w:space="0" w:color="auto"/>
                      </w:divBdr>
                    </w:div>
                    <w:div w:id="21132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1870">
          <w:marLeft w:val="0"/>
          <w:marRight w:val="0"/>
          <w:marTop w:val="0"/>
          <w:marBottom w:val="0"/>
          <w:divBdr>
            <w:top w:val="none" w:sz="0" w:space="0" w:color="auto"/>
            <w:left w:val="none" w:sz="0" w:space="0" w:color="auto"/>
            <w:bottom w:val="none" w:sz="0" w:space="0" w:color="auto"/>
            <w:right w:val="none" w:sz="0" w:space="0" w:color="auto"/>
          </w:divBdr>
          <w:divsChild>
            <w:div w:id="253440799">
              <w:marLeft w:val="0"/>
              <w:marRight w:val="0"/>
              <w:marTop w:val="0"/>
              <w:marBottom w:val="0"/>
              <w:divBdr>
                <w:top w:val="none" w:sz="0" w:space="0" w:color="auto"/>
                <w:left w:val="none" w:sz="0" w:space="0" w:color="auto"/>
                <w:bottom w:val="none" w:sz="0" w:space="0" w:color="auto"/>
                <w:right w:val="none" w:sz="0" w:space="0" w:color="auto"/>
              </w:divBdr>
              <w:divsChild>
                <w:div w:id="85419202">
                  <w:marLeft w:val="0"/>
                  <w:marRight w:val="0"/>
                  <w:marTop w:val="0"/>
                  <w:marBottom w:val="0"/>
                  <w:divBdr>
                    <w:top w:val="none" w:sz="0" w:space="0" w:color="auto"/>
                    <w:left w:val="none" w:sz="0" w:space="0" w:color="auto"/>
                    <w:bottom w:val="none" w:sz="0" w:space="0" w:color="auto"/>
                    <w:right w:val="none" w:sz="0" w:space="0" w:color="auto"/>
                  </w:divBdr>
                  <w:divsChild>
                    <w:div w:id="542061955">
                      <w:marLeft w:val="0"/>
                      <w:marRight w:val="0"/>
                      <w:marTop w:val="0"/>
                      <w:marBottom w:val="0"/>
                      <w:divBdr>
                        <w:top w:val="none" w:sz="0" w:space="0" w:color="auto"/>
                        <w:left w:val="none" w:sz="0" w:space="0" w:color="auto"/>
                        <w:bottom w:val="none" w:sz="0" w:space="0" w:color="auto"/>
                        <w:right w:val="none" w:sz="0" w:space="0" w:color="auto"/>
                      </w:divBdr>
                      <w:divsChild>
                        <w:div w:id="251671653">
                          <w:marLeft w:val="0"/>
                          <w:marRight w:val="0"/>
                          <w:marTop w:val="0"/>
                          <w:marBottom w:val="0"/>
                          <w:divBdr>
                            <w:top w:val="none" w:sz="0" w:space="0" w:color="auto"/>
                            <w:left w:val="none" w:sz="0" w:space="0" w:color="auto"/>
                            <w:bottom w:val="none" w:sz="0" w:space="0" w:color="auto"/>
                            <w:right w:val="none" w:sz="0" w:space="0" w:color="auto"/>
                          </w:divBdr>
                          <w:divsChild>
                            <w:div w:id="560016545">
                              <w:marLeft w:val="0"/>
                              <w:marRight w:val="0"/>
                              <w:marTop w:val="0"/>
                              <w:marBottom w:val="0"/>
                              <w:divBdr>
                                <w:top w:val="none" w:sz="0" w:space="0" w:color="auto"/>
                                <w:left w:val="none" w:sz="0" w:space="0" w:color="auto"/>
                                <w:bottom w:val="none" w:sz="0" w:space="0" w:color="auto"/>
                                <w:right w:val="none" w:sz="0" w:space="0" w:color="auto"/>
                              </w:divBdr>
                              <w:divsChild>
                                <w:div w:id="1129712348">
                                  <w:marLeft w:val="0"/>
                                  <w:marRight w:val="0"/>
                                  <w:marTop w:val="0"/>
                                  <w:marBottom w:val="0"/>
                                  <w:divBdr>
                                    <w:top w:val="none" w:sz="0" w:space="0" w:color="auto"/>
                                    <w:left w:val="none" w:sz="0" w:space="0" w:color="auto"/>
                                    <w:bottom w:val="none" w:sz="0" w:space="0" w:color="auto"/>
                                    <w:right w:val="none" w:sz="0" w:space="0" w:color="auto"/>
                                  </w:divBdr>
                                </w:div>
                              </w:divsChild>
                            </w:div>
                            <w:div w:id="10573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3024232">
      <w:bodyDiv w:val="1"/>
      <w:marLeft w:val="0"/>
      <w:marRight w:val="0"/>
      <w:marTop w:val="0"/>
      <w:marBottom w:val="0"/>
      <w:divBdr>
        <w:top w:val="none" w:sz="0" w:space="0" w:color="auto"/>
        <w:left w:val="none" w:sz="0" w:space="0" w:color="auto"/>
        <w:bottom w:val="none" w:sz="0" w:space="0" w:color="auto"/>
        <w:right w:val="none" w:sz="0" w:space="0" w:color="auto"/>
      </w:divBdr>
      <w:divsChild>
        <w:div w:id="421337318">
          <w:marLeft w:val="0"/>
          <w:marRight w:val="0"/>
          <w:marTop w:val="300"/>
          <w:marBottom w:val="300"/>
          <w:divBdr>
            <w:top w:val="none" w:sz="0" w:space="0" w:color="auto"/>
            <w:left w:val="none" w:sz="0" w:space="0" w:color="auto"/>
            <w:bottom w:val="none" w:sz="0" w:space="0" w:color="auto"/>
            <w:right w:val="none" w:sz="0" w:space="0" w:color="auto"/>
          </w:divBdr>
          <w:divsChild>
            <w:div w:id="1720083303">
              <w:marLeft w:val="0"/>
              <w:marRight w:val="0"/>
              <w:marTop w:val="0"/>
              <w:marBottom w:val="0"/>
              <w:divBdr>
                <w:top w:val="none" w:sz="0" w:space="0" w:color="auto"/>
                <w:left w:val="none" w:sz="0" w:space="0" w:color="auto"/>
                <w:bottom w:val="none" w:sz="0" w:space="0" w:color="auto"/>
                <w:right w:val="none" w:sz="0" w:space="0" w:color="auto"/>
              </w:divBdr>
            </w:div>
          </w:divsChild>
        </w:div>
        <w:div w:id="1206139702">
          <w:marLeft w:val="0"/>
          <w:marRight w:val="0"/>
          <w:marTop w:val="0"/>
          <w:marBottom w:val="0"/>
          <w:divBdr>
            <w:top w:val="none" w:sz="0" w:space="0" w:color="auto"/>
            <w:left w:val="none" w:sz="0" w:space="0" w:color="auto"/>
            <w:bottom w:val="none" w:sz="0" w:space="0" w:color="auto"/>
            <w:right w:val="none" w:sz="0" w:space="0" w:color="auto"/>
          </w:divBdr>
        </w:div>
        <w:div w:id="137771605">
          <w:marLeft w:val="0"/>
          <w:marRight w:val="0"/>
          <w:marTop w:val="300"/>
          <w:marBottom w:val="0"/>
          <w:divBdr>
            <w:top w:val="none" w:sz="0" w:space="0" w:color="auto"/>
            <w:left w:val="none" w:sz="0" w:space="0" w:color="auto"/>
            <w:bottom w:val="none" w:sz="0" w:space="0" w:color="auto"/>
            <w:right w:val="none" w:sz="0" w:space="0" w:color="auto"/>
          </w:divBdr>
        </w:div>
      </w:divsChild>
    </w:div>
    <w:div w:id="1654673877">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7974538">
      <w:bodyDiv w:val="1"/>
      <w:marLeft w:val="0"/>
      <w:marRight w:val="0"/>
      <w:marTop w:val="0"/>
      <w:marBottom w:val="0"/>
      <w:divBdr>
        <w:top w:val="none" w:sz="0" w:space="0" w:color="auto"/>
        <w:left w:val="none" w:sz="0" w:space="0" w:color="auto"/>
        <w:bottom w:val="none" w:sz="0" w:space="0" w:color="auto"/>
        <w:right w:val="none" w:sz="0" w:space="0" w:color="auto"/>
      </w:divBdr>
      <w:divsChild>
        <w:div w:id="1910072520">
          <w:marLeft w:val="0"/>
          <w:marRight w:val="0"/>
          <w:marTop w:val="300"/>
          <w:marBottom w:val="300"/>
          <w:divBdr>
            <w:top w:val="none" w:sz="0" w:space="0" w:color="auto"/>
            <w:left w:val="none" w:sz="0" w:space="0" w:color="auto"/>
            <w:bottom w:val="none" w:sz="0" w:space="0" w:color="auto"/>
            <w:right w:val="none" w:sz="0" w:space="0" w:color="auto"/>
          </w:divBdr>
          <w:divsChild>
            <w:div w:id="1572502529">
              <w:marLeft w:val="0"/>
              <w:marRight w:val="0"/>
              <w:marTop w:val="0"/>
              <w:marBottom w:val="0"/>
              <w:divBdr>
                <w:top w:val="none" w:sz="0" w:space="0" w:color="auto"/>
                <w:left w:val="none" w:sz="0" w:space="0" w:color="auto"/>
                <w:bottom w:val="none" w:sz="0" w:space="0" w:color="auto"/>
                <w:right w:val="none" w:sz="0" w:space="0" w:color="auto"/>
              </w:divBdr>
            </w:div>
          </w:divsChild>
        </w:div>
        <w:div w:id="1653169545">
          <w:marLeft w:val="0"/>
          <w:marRight w:val="0"/>
          <w:marTop w:val="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334092">
      <w:bodyDiv w:val="1"/>
      <w:marLeft w:val="0"/>
      <w:marRight w:val="0"/>
      <w:marTop w:val="0"/>
      <w:marBottom w:val="0"/>
      <w:divBdr>
        <w:top w:val="none" w:sz="0" w:space="0" w:color="auto"/>
        <w:left w:val="none" w:sz="0" w:space="0" w:color="auto"/>
        <w:bottom w:val="none" w:sz="0" w:space="0" w:color="auto"/>
        <w:right w:val="none" w:sz="0" w:space="0" w:color="auto"/>
      </w:divBdr>
      <w:divsChild>
        <w:div w:id="1133911856">
          <w:marLeft w:val="0"/>
          <w:marRight w:val="0"/>
          <w:marTop w:val="0"/>
          <w:marBottom w:val="0"/>
          <w:divBdr>
            <w:top w:val="none" w:sz="0" w:space="0" w:color="auto"/>
            <w:left w:val="none" w:sz="0" w:space="0" w:color="auto"/>
            <w:bottom w:val="none" w:sz="0" w:space="0" w:color="auto"/>
            <w:right w:val="none" w:sz="0" w:space="0" w:color="auto"/>
          </w:divBdr>
          <w:divsChild>
            <w:div w:id="887494956">
              <w:marLeft w:val="0"/>
              <w:marRight w:val="0"/>
              <w:marTop w:val="0"/>
              <w:marBottom w:val="0"/>
              <w:divBdr>
                <w:top w:val="none" w:sz="0" w:space="0" w:color="auto"/>
                <w:left w:val="none" w:sz="0" w:space="0" w:color="auto"/>
                <w:bottom w:val="none" w:sz="0" w:space="0" w:color="auto"/>
                <w:right w:val="none" w:sz="0" w:space="0" w:color="auto"/>
              </w:divBdr>
              <w:divsChild>
                <w:div w:id="924844467">
                  <w:marLeft w:val="0"/>
                  <w:marRight w:val="0"/>
                  <w:marTop w:val="0"/>
                  <w:marBottom w:val="0"/>
                  <w:divBdr>
                    <w:top w:val="none" w:sz="0" w:space="0" w:color="auto"/>
                    <w:left w:val="none" w:sz="0" w:space="0" w:color="auto"/>
                    <w:bottom w:val="none" w:sz="0" w:space="0" w:color="auto"/>
                    <w:right w:val="none" w:sz="0" w:space="0" w:color="auto"/>
                  </w:divBdr>
                  <w:divsChild>
                    <w:div w:id="687027491">
                      <w:marLeft w:val="0"/>
                      <w:marRight w:val="0"/>
                      <w:marTop w:val="0"/>
                      <w:marBottom w:val="0"/>
                      <w:divBdr>
                        <w:top w:val="none" w:sz="0" w:space="0" w:color="auto"/>
                        <w:left w:val="none" w:sz="0" w:space="0" w:color="auto"/>
                        <w:bottom w:val="none" w:sz="0" w:space="0" w:color="auto"/>
                        <w:right w:val="none" w:sz="0" w:space="0" w:color="auto"/>
                      </w:divBdr>
                    </w:div>
                    <w:div w:id="5122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0897">
          <w:marLeft w:val="0"/>
          <w:marRight w:val="0"/>
          <w:marTop w:val="0"/>
          <w:marBottom w:val="0"/>
          <w:divBdr>
            <w:top w:val="none" w:sz="0" w:space="0" w:color="auto"/>
            <w:left w:val="none" w:sz="0" w:space="0" w:color="auto"/>
            <w:bottom w:val="none" w:sz="0" w:space="0" w:color="auto"/>
            <w:right w:val="none" w:sz="0" w:space="0" w:color="auto"/>
          </w:divBdr>
          <w:divsChild>
            <w:div w:id="1379669166">
              <w:marLeft w:val="0"/>
              <w:marRight w:val="0"/>
              <w:marTop w:val="0"/>
              <w:marBottom w:val="0"/>
              <w:divBdr>
                <w:top w:val="none" w:sz="0" w:space="0" w:color="auto"/>
                <w:left w:val="none" w:sz="0" w:space="0" w:color="auto"/>
                <w:bottom w:val="none" w:sz="0" w:space="0" w:color="auto"/>
                <w:right w:val="none" w:sz="0" w:space="0" w:color="auto"/>
              </w:divBdr>
              <w:divsChild>
                <w:div w:id="1024089273">
                  <w:marLeft w:val="0"/>
                  <w:marRight w:val="0"/>
                  <w:marTop w:val="0"/>
                  <w:marBottom w:val="0"/>
                  <w:divBdr>
                    <w:top w:val="none" w:sz="0" w:space="0" w:color="auto"/>
                    <w:left w:val="none" w:sz="0" w:space="0" w:color="auto"/>
                    <w:bottom w:val="none" w:sz="0" w:space="0" w:color="auto"/>
                    <w:right w:val="none" w:sz="0" w:space="0" w:color="auto"/>
                  </w:divBdr>
                  <w:divsChild>
                    <w:div w:id="471097042">
                      <w:marLeft w:val="0"/>
                      <w:marRight w:val="0"/>
                      <w:marTop w:val="0"/>
                      <w:marBottom w:val="0"/>
                      <w:divBdr>
                        <w:top w:val="none" w:sz="0" w:space="0" w:color="auto"/>
                        <w:left w:val="none" w:sz="0" w:space="0" w:color="auto"/>
                        <w:bottom w:val="none" w:sz="0" w:space="0" w:color="auto"/>
                        <w:right w:val="none" w:sz="0" w:space="0" w:color="auto"/>
                      </w:divBdr>
                      <w:divsChild>
                        <w:div w:id="432943415">
                          <w:marLeft w:val="0"/>
                          <w:marRight w:val="0"/>
                          <w:marTop w:val="0"/>
                          <w:marBottom w:val="0"/>
                          <w:divBdr>
                            <w:top w:val="none" w:sz="0" w:space="0" w:color="auto"/>
                            <w:left w:val="none" w:sz="0" w:space="0" w:color="auto"/>
                            <w:bottom w:val="none" w:sz="0" w:space="0" w:color="auto"/>
                            <w:right w:val="none" w:sz="0" w:space="0" w:color="auto"/>
                          </w:divBdr>
                          <w:divsChild>
                            <w:div w:id="1518733912">
                              <w:marLeft w:val="0"/>
                              <w:marRight w:val="0"/>
                              <w:marTop w:val="0"/>
                              <w:marBottom w:val="0"/>
                              <w:divBdr>
                                <w:top w:val="none" w:sz="0" w:space="0" w:color="auto"/>
                                <w:left w:val="none" w:sz="0" w:space="0" w:color="auto"/>
                                <w:bottom w:val="none" w:sz="0" w:space="0" w:color="auto"/>
                                <w:right w:val="none" w:sz="0" w:space="0" w:color="auto"/>
                              </w:divBdr>
                              <w:divsChild>
                                <w:div w:id="416244568">
                                  <w:marLeft w:val="0"/>
                                  <w:marRight w:val="0"/>
                                  <w:marTop w:val="0"/>
                                  <w:marBottom w:val="0"/>
                                  <w:divBdr>
                                    <w:top w:val="none" w:sz="0" w:space="0" w:color="auto"/>
                                    <w:left w:val="none" w:sz="0" w:space="0" w:color="auto"/>
                                    <w:bottom w:val="none" w:sz="0" w:space="0" w:color="auto"/>
                                    <w:right w:val="none" w:sz="0" w:space="0" w:color="auto"/>
                                  </w:divBdr>
                                </w:div>
                              </w:divsChild>
                            </w:div>
                            <w:div w:id="12607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1659435">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4164081">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69538555">
      <w:bodyDiv w:val="1"/>
      <w:marLeft w:val="0"/>
      <w:marRight w:val="0"/>
      <w:marTop w:val="0"/>
      <w:marBottom w:val="0"/>
      <w:divBdr>
        <w:top w:val="none" w:sz="0" w:space="0" w:color="auto"/>
        <w:left w:val="none" w:sz="0" w:space="0" w:color="auto"/>
        <w:bottom w:val="none" w:sz="0" w:space="0" w:color="auto"/>
        <w:right w:val="none" w:sz="0" w:space="0" w:color="auto"/>
      </w:divBdr>
      <w:divsChild>
        <w:div w:id="430593188">
          <w:marLeft w:val="0"/>
          <w:marRight w:val="0"/>
          <w:marTop w:val="0"/>
          <w:marBottom w:val="0"/>
          <w:divBdr>
            <w:top w:val="none" w:sz="0" w:space="0" w:color="auto"/>
            <w:left w:val="none" w:sz="0" w:space="0" w:color="auto"/>
            <w:bottom w:val="none" w:sz="0" w:space="0" w:color="auto"/>
            <w:right w:val="none" w:sz="0" w:space="0" w:color="auto"/>
          </w:divBdr>
          <w:divsChild>
            <w:div w:id="16467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4903886">
      <w:bodyDiv w:val="1"/>
      <w:marLeft w:val="0"/>
      <w:marRight w:val="0"/>
      <w:marTop w:val="0"/>
      <w:marBottom w:val="0"/>
      <w:divBdr>
        <w:top w:val="none" w:sz="0" w:space="0" w:color="auto"/>
        <w:left w:val="none" w:sz="0" w:space="0" w:color="auto"/>
        <w:bottom w:val="none" w:sz="0" w:space="0" w:color="auto"/>
        <w:right w:val="none" w:sz="0" w:space="0" w:color="auto"/>
      </w:divBdr>
      <w:divsChild>
        <w:div w:id="1352797142">
          <w:marLeft w:val="0"/>
          <w:marRight w:val="0"/>
          <w:marTop w:val="300"/>
          <w:marBottom w:val="300"/>
          <w:divBdr>
            <w:top w:val="none" w:sz="0" w:space="0" w:color="auto"/>
            <w:left w:val="none" w:sz="0" w:space="0" w:color="auto"/>
            <w:bottom w:val="none" w:sz="0" w:space="0" w:color="auto"/>
            <w:right w:val="none" w:sz="0" w:space="0" w:color="auto"/>
          </w:divBdr>
          <w:divsChild>
            <w:div w:id="576745709">
              <w:marLeft w:val="0"/>
              <w:marRight w:val="0"/>
              <w:marTop w:val="0"/>
              <w:marBottom w:val="0"/>
              <w:divBdr>
                <w:top w:val="none" w:sz="0" w:space="0" w:color="auto"/>
                <w:left w:val="none" w:sz="0" w:space="0" w:color="auto"/>
                <w:bottom w:val="none" w:sz="0" w:space="0" w:color="auto"/>
                <w:right w:val="none" w:sz="0" w:space="0" w:color="auto"/>
              </w:divBdr>
            </w:div>
          </w:divsChild>
        </w:div>
        <w:div w:id="2100515756">
          <w:marLeft w:val="0"/>
          <w:marRight w:val="0"/>
          <w:marTop w:val="0"/>
          <w:marBottom w:val="0"/>
          <w:divBdr>
            <w:top w:val="none" w:sz="0" w:space="0" w:color="auto"/>
            <w:left w:val="none" w:sz="0" w:space="0" w:color="auto"/>
            <w:bottom w:val="none" w:sz="0" w:space="0" w:color="auto"/>
            <w:right w:val="none" w:sz="0" w:space="0" w:color="auto"/>
          </w:divBdr>
        </w:div>
        <w:div w:id="378284928">
          <w:marLeft w:val="0"/>
          <w:marRight w:val="0"/>
          <w:marTop w:val="300"/>
          <w:marBottom w:val="0"/>
          <w:divBdr>
            <w:top w:val="none" w:sz="0" w:space="0" w:color="auto"/>
            <w:left w:val="none" w:sz="0" w:space="0" w:color="auto"/>
            <w:bottom w:val="none" w:sz="0" w:space="0" w:color="auto"/>
            <w:right w:val="none" w:sz="0" w:space="0" w:color="auto"/>
          </w:divBdr>
        </w:div>
      </w:divsChild>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8473844">
      <w:bodyDiv w:val="1"/>
      <w:marLeft w:val="0"/>
      <w:marRight w:val="0"/>
      <w:marTop w:val="0"/>
      <w:marBottom w:val="0"/>
      <w:divBdr>
        <w:top w:val="none" w:sz="0" w:space="0" w:color="auto"/>
        <w:left w:val="none" w:sz="0" w:space="0" w:color="auto"/>
        <w:bottom w:val="none" w:sz="0" w:space="0" w:color="auto"/>
        <w:right w:val="none" w:sz="0" w:space="0" w:color="auto"/>
      </w:divBdr>
      <w:divsChild>
        <w:div w:id="710031779">
          <w:marLeft w:val="0"/>
          <w:marRight w:val="0"/>
          <w:marTop w:val="300"/>
          <w:marBottom w:val="300"/>
          <w:divBdr>
            <w:top w:val="none" w:sz="0" w:space="0" w:color="auto"/>
            <w:left w:val="none" w:sz="0" w:space="0" w:color="auto"/>
            <w:bottom w:val="none" w:sz="0" w:space="0" w:color="auto"/>
            <w:right w:val="none" w:sz="0" w:space="0" w:color="auto"/>
          </w:divBdr>
          <w:divsChild>
            <w:div w:id="1160076292">
              <w:marLeft w:val="0"/>
              <w:marRight w:val="0"/>
              <w:marTop w:val="0"/>
              <w:marBottom w:val="0"/>
              <w:divBdr>
                <w:top w:val="none" w:sz="0" w:space="0" w:color="auto"/>
                <w:left w:val="none" w:sz="0" w:space="0" w:color="auto"/>
                <w:bottom w:val="none" w:sz="0" w:space="0" w:color="auto"/>
                <w:right w:val="none" w:sz="0" w:space="0" w:color="auto"/>
              </w:divBdr>
            </w:div>
          </w:divsChild>
        </w:div>
        <w:div w:id="925529438">
          <w:marLeft w:val="0"/>
          <w:marRight w:val="0"/>
          <w:marTop w:val="0"/>
          <w:marBottom w:val="0"/>
          <w:divBdr>
            <w:top w:val="none" w:sz="0" w:space="0" w:color="auto"/>
            <w:left w:val="none" w:sz="0" w:space="0" w:color="auto"/>
            <w:bottom w:val="none" w:sz="0" w:space="0" w:color="auto"/>
            <w:right w:val="none" w:sz="0" w:space="0" w:color="auto"/>
          </w:divBdr>
        </w:div>
        <w:div w:id="1948002823">
          <w:marLeft w:val="0"/>
          <w:marRight w:val="0"/>
          <w:marTop w:val="30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7940530">
      <w:bodyDiv w:val="1"/>
      <w:marLeft w:val="0"/>
      <w:marRight w:val="0"/>
      <w:marTop w:val="0"/>
      <w:marBottom w:val="0"/>
      <w:divBdr>
        <w:top w:val="none" w:sz="0" w:space="0" w:color="auto"/>
        <w:left w:val="none" w:sz="0" w:space="0" w:color="auto"/>
        <w:bottom w:val="none" w:sz="0" w:space="0" w:color="auto"/>
        <w:right w:val="none" w:sz="0" w:space="0" w:color="auto"/>
      </w:divBdr>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2275883">
      <w:bodyDiv w:val="1"/>
      <w:marLeft w:val="0"/>
      <w:marRight w:val="0"/>
      <w:marTop w:val="0"/>
      <w:marBottom w:val="0"/>
      <w:divBdr>
        <w:top w:val="none" w:sz="0" w:space="0" w:color="auto"/>
        <w:left w:val="none" w:sz="0" w:space="0" w:color="auto"/>
        <w:bottom w:val="none" w:sz="0" w:space="0" w:color="auto"/>
        <w:right w:val="none" w:sz="0" w:space="0" w:color="auto"/>
      </w:divBdr>
      <w:divsChild>
        <w:div w:id="938833844">
          <w:marLeft w:val="0"/>
          <w:marRight w:val="0"/>
          <w:marTop w:val="300"/>
          <w:marBottom w:val="300"/>
          <w:divBdr>
            <w:top w:val="none" w:sz="0" w:space="0" w:color="auto"/>
            <w:left w:val="none" w:sz="0" w:space="0" w:color="auto"/>
            <w:bottom w:val="none" w:sz="0" w:space="0" w:color="auto"/>
            <w:right w:val="none" w:sz="0" w:space="0" w:color="auto"/>
          </w:divBdr>
          <w:divsChild>
            <w:div w:id="892351339">
              <w:marLeft w:val="0"/>
              <w:marRight w:val="0"/>
              <w:marTop w:val="0"/>
              <w:marBottom w:val="0"/>
              <w:divBdr>
                <w:top w:val="none" w:sz="0" w:space="0" w:color="auto"/>
                <w:left w:val="none" w:sz="0" w:space="0" w:color="auto"/>
                <w:bottom w:val="none" w:sz="0" w:space="0" w:color="auto"/>
                <w:right w:val="none" w:sz="0" w:space="0" w:color="auto"/>
              </w:divBdr>
            </w:div>
          </w:divsChild>
        </w:div>
        <w:div w:id="2056390877">
          <w:marLeft w:val="0"/>
          <w:marRight w:val="0"/>
          <w:marTop w:val="0"/>
          <w:marBottom w:val="0"/>
          <w:divBdr>
            <w:top w:val="none" w:sz="0" w:space="0" w:color="auto"/>
            <w:left w:val="none" w:sz="0" w:space="0" w:color="auto"/>
            <w:bottom w:val="none" w:sz="0" w:space="0" w:color="auto"/>
            <w:right w:val="none" w:sz="0" w:space="0" w:color="auto"/>
          </w:divBdr>
        </w:div>
        <w:div w:id="2037995372">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2206881">
      <w:bodyDiv w:val="1"/>
      <w:marLeft w:val="0"/>
      <w:marRight w:val="0"/>
      <w:marTop w:val="0"/>
      <w:marBottom w:val="0"/>
      <w:divBdr>
        <w:top w:val="none" w:sz="0" w:space="0" w:color="auto"/>
        <w:left w:val="none" w:sz="0" w:space="0" w:color="auto"/>
        <w:bottom w:val="none" w:sz="0" w:space="0" w:color="auto"/>
        <w:right w:val="none" w:sz="0" w:space="0" w:color="auto"/>
      </w:divBdr>
      <w:divsChild>
        <w:div w:id="2135128353">
          <w:marLeft w:val="0"/>
          <w:marRight w:val="0"/>
          <w:marTop w:val="300"/>
          <w:marBottom w:val="300"/>
          <w:divBdr>
            <w:top w:val="none" w:sz="0" w:space="0" w:color="auto"/>
            <w:left w:val="none" w:sz="0" w:space="0" w:color="auto"/>
            <w:bottom w:val="none" w:sz="0" w:space="0" w:color="auto"/>
            <w:right w:val="none" w:sz="0" w:space="0" w:color="auto"/>
          </w:divBdr>
          <w:divsChild>
            <w:div w:id="574319126">
              <w:marLeft w:val="0"/>
              <w:marRight w:val="0"/>
              <w:marTop w:val="0"/>
              <w:marBottom w:val="0"/>
              <w:divBdr>
                <w:top w:val="none" w:sz="0" w:space="0" w:color="auto"/>
                <w:left w:val="none" w:sz="0" w:space="0" w:color="auto"/>
                <w:bottom w:val="none" w:sz="0" w:space="0" w:color="auto"/>
                <w:right w:val="none" w:sz="0" w:space="0" w:color="auto"/>
              </w:divBdr>
            </w:div>
          </w:divsChild>
        </w:div>
        <w:div w:id="570700343">
          <w:marLeft w:val="0"/>
          <w:marRight w:val="0"/>
          <w:marTop w:val="0"/>
          <w:marBottom w:val="0"/>
          <w:divBdr>
            <w:top w:val="none" w:sz="0" w:space="0" w:color="auto"/>
            <w:left w:val="none" w:sz="0" w:space="0" w:color="auto"/>
            <w:bottom w:val="none" w:sz="0" w:space="0" w:color="auto"/>
            <w:right w:val="none" w:sz="0" w:space="0" w:color="auto"/>
          </w:divBdr>
        </w:div>
      </w:divsChild>
    </w:div>
    <w:div w:id="1884632344">
      <w:bodyDiv w:val="1"/>
      <w:marLeft w:val="0"/>
      <w:marRight w:val="0"/>
      <w:marTop w:val="0"/>
      <w:marBottom w:val="0"/>
      <w:divBdr>
        <w:top w:val="none" w:sz="0" w:space="0" w:color="auto"/>
        <w:left w:val="none" w:sz="0" w:space="0" w:color="auto"/>
        <w:bottom w:val="none" w:sz="0" w:space="0" w:color="auto"/>
        <w:right w:val="none" w:sz="0" w:space="0" w:color="auto"/>
      </w:divBdr>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0871291">
      <w:bodyDiv w:val="1"/>
      <w:marLeft w:val="0"/>
      <w:marRight w:val="0"/>
      <w:marTop w:val="0"/>
      <w:marBottom w:val="0"/>
      <w:divBdr>
        <w:top w:val="none" w:sz="0" w:space="0" w:color="auto"/>
        <w:left w:val="none" w:sz="0" w:space="0" w:color="auto"/>
        <w:bottom w:val="none" w:sz="0" w:space="0" w:color="auto"/>
        <w:right w:val="none" w:sz="0" w:space="0" w:color="auto"/>
      </w:divBdr>
      <w:divsChild>
        <w:div w:id="627050282">
          <w:marLeft w:val="0"/>
          <w:marRight w:val="0"/>
          <w:marTop w:val="300"/>
          <w:marBottom w:val="300"/>
          <w:divBdr>
            <w:top w:val="none" w:sz="0" w:space="0" w:color="auto"/>
            <w:left w:val="none" w:sz="0" w:space="0" w:color="auto"/>
            <w:bottom w:val="none" w:sz="0" w:space="0" w:color="auto"/>
            <w:right w:val="none" w:sz="0" w:space="0" w:color="auto"/>
          </w:divBdr>
          <w:divsChild>
            <w:div w:id="710350710">
              <w:marLeft w:val="0"/>
              <w:marRight w:val="0"/>
              <w:marTop w:val="0"/>
              <w:marBottom w:val="0"/>
              <w:divBdr>
                <w:top w:val="none" w:sz="0" w:space="0" w:color="auto"/>
                <w:left w:val="none" w:sz="0" w:space="0" w:color="auto"/>
                <w:bottom w:val="none" w:sz="0" w:space="0" w:color="auto"/>
                <w:right w:val="none" w:sz="0" w:space="0" w:color="auto"/>
              </w:divBdr>
            </w:div>
          </w:divsChild>
        </w:div>
        <w:div w:id="1470397720">
          <w:marLeft w:val="0"/>
          <w:marRight w:val="0"/>
          <w:marTop w:val="0"/>
          <w:marBottom w:val="0"/>
          <w:divBdr>
            <w:top w:val="none" w:sz="0" w:space="0" w:color="auto"/>
            <w:left w:val="none" w:sz="0" w:space="0" w:color="auto"/>
            <w:bottom w:val="none" w:sz="0" w:space="0" w:color="auto"/>
            <w:right w:val="none" w:sz="0" w:space="0" w:color="auto"/>
          </w:divBdr>
        </w:div>
        <w:div w:id="1889563062">
          <w:marLeft w:val="0"/>
          <w:marRight w:val="0"/>
          <w:marTop w:val="30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3366171">
      <w:bodyDiv w:val="1"/>
      <w:marLeft w:val="0"/>
      <w:marRight w:val="0"/>
      <w:marTop w:val="0"/>
      <w:marBottom w:val="0"/>
      <w:divBdr>
        <w:top w:val="none" w:sz="0" w:space="0" w:color="auto"/>
        <w:left w:val="none" w:sz="0" w:space="0" w:color="auto"/>
        <w:bottom w:val="none" w:sz="0" w:space="0" w:color="auto"/>
        <w:right w:val="none" w:sz="0" w:space="0" w:color="auto"/>
      </w:divBdr>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44340181">
      <w:bodyDiv w:val="1"/>
      <w:marLeft w:val="0"/>
      <w:marRight w:val="0"/>
      <w:marTop w:val="0"/>
      <w:marBottom w:val="0"/>
      <w:divBdr>
        <w:top w:val="none" w:sz="0" w:space="0" w:color="auto"/>
        <w:left w:val="none" w:sz="0" w:space="0" w:color="auto"/>
        <w:bottom w:val="none" w:sz="0" w:space="0" w:color="auto"/>
        <w:right w:val="none" w:sz="0" w:space="0" w:color="auto"/>
      </w:divBdr>
      <w:divsChild>
        <w:div w:id="274556949">
          <w:marLeft w:val="0"/>
          <w:marRight w:val="0"/>
          <w:marTop w:val="0"/>
          <w:marBottom w:val="0"/>
          <w:divBdr>
            <w:top w:val="none" w:sz="0" w:space="0" w:color="auto"/>
            <w:left w:val="none" w:sz="0" w:space="0" w:color="auto"/>
            <w:bottom w:val="none" w:sz="0" w:space="0" w:color="auto"/>
            <w:right w:val="none" w:sz="0" w:space="0" w:color="auto"/>
          </w:divBdr>
          <w:divsChild>
            <w:div w:id="1960606662">
              <w:marLeft w:val="0"/>
              <w:marRight w:val="0"/>
              <w:marTop w:val="0"/>
              <w:marBottom w:val="300"/>
              <w:divBdr>
                <w:top w:val="none" w:sz="0" w:space="0" w:color="auto"/>
                <w:left w:val="none" w:sz="0" w:space="0" w:color="auto"/>
                <w:bottom w:val="none" w:sz="0" w:space="0" w:color="auto"/>
                <w:right w:val="none" w:sz="0" w:space="0" w:color="auto"/>
              </w:divBdr>
            </w:div>
          </w:divsChild>
        </w:div>
        <w:div w:id="67771665">
          <w:blockQuote w:val="1"/>
          <w:marLeft w:val="0"/>
          <w:marRight w:val="0"/>
          <w:marTop w:val="0"/>
          <w:marBottom w:val="375"/>
          <w:divBdr>
            <w:top w:val="none" w:sz="0" w:space="0" w:color="auto"/>
            <w:left w:val="none" w:sz="0" w:space="0" w:color="auto"/>
            <w:bottom w:val="none" w:sz="0" w:space="0" w:color="auto"/>
            <w:right w:val="none" w:sz="0" w:space="0" w:color="auto"/>
          </w:divBdr>
          <w:divsChild>
            <w:div w:id="5605294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58950877">
      <w:bodyDiv w:val="1"/>
      <w:marLeft w:val="0"/>
      <w:marRight w:val="0"/>
      <w:marTop w:val="0"/>
      <w:marBottom w:val="0"/>
      <w:divBdr>
        <w:top w:val="none" w:sz="0" w:space="0" w:color="auto"/>
        <w:left w:val="none" w:sz="0" w:space="0" w:color="auto"/>
        <w:bottom w:val="none" w:sz="0" w:space="0" w:color="auto"/>
        <w:right w:val="none" w:sz="0" w:space="0" w:color="auto"/>
      </w:divBdr>
      <w:divsChild>
        <w:div w:id="1319650614">
          <w:marLeft w:val="0"/>
          <w:marRight w:val="0"/>
          <w:marTop w:val="0"/>
          <w:marBottom w:val="0"/>
          <w:divBdr>
            <w:top w:val="none" w:sz="0" w:space="0" w:color="auto"/>
            <w:left w:val="none" w:sz="0" w:space="0" w:color="auto"/>
            <w:bottom w:val="none" w:sz="0" w:space="0" w:color="auto"/>
            <w:right w:val="none" w:sz="0" w:space="0" w:color="auto"/>
          </w:divBdr>
          <w:divsChild>
            <w:div w:id="927469121">
              <w:marLeft w:val="0"/>
              <w:marRight w:val="0"/>
              <w:marTop w:val="0"/>
              <w:marBottom w:val="0"/>
              <w:divBdr>
                <w:top w:val="none" w:sz="0" w:space="0" w:color="auto"/>
                <w:left w:val="none" w:sz="0" w:space="0" w:color="auto"/>
                <w:bottom w:val="none" w:sz="0" w:space="0" w:color="auto"/>
                <w:right w:val="none" w:sz="0" w:space="0" w:color="auto"/>
              </w:divBdr>
              <w:divsChild>
                <w:div w:id="1759249967">
                  <w:marLeft w:val="0"/>
                  <w:marRight w:val="0"/>
                  <w:marTop w:val="0"/>
                  <w:marBottom w:val="0"/>
                  <w:divBdr>
                    <w:top w:val="none" w:sz="0" w:space="0" w:color="auto"/>
                    <w:left w:val="none" w:sz="0" w:space="0" w:color="auto"/>
                    <w:bottom w:val="none" w:sz="0" w:space="0" w:color="auto"/>
                    <w:right w:val="none" w:sz="0" w:space="0" w:color="auto"/>
                  </w:divBdr>
                  <w:divsChild>
                    <w:div w:id="797143063">
                      <w:marLeft w:val="0"/>
                      <w:marRight w:val="0"/>
                      <w:marTop w:val="0"/>
                      <w:marBottom w:val="0"/>
                      <w:divBdr>
                        <w:top w:val="none" w:sz="0" w:space="0" w:color="auto"/>
                        <w:left w:val="none" w:sz="0" w:space="0" w:color="auto"/>
                        <w:bottom w:val="none" w:sz="0" w:space="0" w:color="auto"/>
                        <w:right w:val="none" w:sz="0" w:space="0" w:color="auto"/>
                      </w:divBdr>
                    </w:div>
                    <w:div w:id="14433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7902">
          <w:marLeft w:val="0"/>
          <w:marRight w:val="0"/>
          <w:marTop w:val="0"/>
          <w:marBottom w:val="0"/>
          <w:divBdr>
            <w:top w:val="none" w:sz="0" w:space="0" w:color="auto"/>
            <w:left w:val="none" w:sz="0" w:space="0" w:color="auto"/>
            <w:bottom w:val="none" w:sz="0" w:space="0" w:color="auto"/>
            <w:right w:val="none" w:sz="0" w:space="0" w:color="auto"/>
          </w:divBdr>
          <w:divsChild>
            <w:div w:id="1122268490">
              <w:marLeft w:val="0"/>
              <w:marRight w:val="0"/>
              <w:marTop w:val="0"/>
              <w:marBottom w:val="0"/>
              <w:divBdr>
                <w:top w:val="none" w:sz="0" w:space="0" w:color="auto"/>
                <w:left w:val="none" w:sz="0" w:space="0" w:color="auto"/>
                <w:bottom w:val="none" w:sz="0" w:space="0" w:color="auto"/>
                <w:right w:val="none" w:sz="0" w:space="0" w:color="auto"/>
              </w:divBdr>
              <w:divsChild>
                <w:div w:id="823160024">
                  <w:marLeft w:val="0"/>
                  <w:marRight w:val="0"/>
                  <w:marTop w:val="0"/>
                  <w:marBottom w:val="0"/>
                  <w:divBdr>
                    <w:top w:val="none" w:sz="0" w:space="0" w:color="auto"/>
                    <w:left w:val="none" w:sz="0" w:space="0" w:color="auto"/>
                    <w:bottom w:val="none" w:sz="0" w:space="0" w:color="auto"/>
                    <w:right w:val="none" w:sz="0" w:space="0" w:color="auto"/>
                  </w:divBdr>
                  <w:divsChild>
                    <w:div w:id="1044141293">
                      <w:marLeft w:val="0"/>
                      <w:marRight w:val="0"/>
                      <w:marTop w:val="0"/>
                      <w:marBottom w:val="0"/>
                      <w:divBdr>
                        <w:top w:val="none" w:sz="0" w:space="0" w:color="auto"/>
                        <w:left w:val="none" w:sz="0" w:space="0" w:color="auto"/>
                        <w:bottom w:val="none" w:sz="0" w:space="0" w:color="auto"/>
                        <w:right w:val="none" w:sz="0" w:space="0" w:color="auto"/>
                      </w:divBdr>
                      <w:divsChild>
                        <w:div w:id="417141456">
                          <w:marLeft w:val="0"/>
                          <w:marRight w:val="0"/>
                          <w:marTop w:val="0"/>
                          <w:marBottom w:val="0"/>
                          <w:divBdr>
                            <w:top w:val="none" w:sz="0" w:space="0" w:color="auto"/>
                            <w:left w:val="none" w:sz="0" w:space="0" w:color="auto"/>
                            <w:bottom w:val="none" w:sz="0" w:space="0" w:color="auto"/>
                            <w:right w:val="none" w:sz="0" w:space="0" w:color="auto"/>
                          </w:divBdr>
                          <w:divsChild>
                            <w:div w:id="198662160">
                              <w:marLeft w:val="0"/>
                              <w:marRight w:val="0"/>
                              <w:marTop w:val="0"/>
                              <w:marBottom w:val="0"/>
                              <w:divBdr>
                                <w:top w:val="none" w:sz="0" w:space="0" w:color="auto"/>
                                <w:left w:val="none" w:sz="0" w:space="0" w:color="auto"/>
                                <w:bottom w:val="none" w:sz="0" w:space="0" w:color="auto"/>
                                <w:right w:val="none" w:sz="0" w:space="0" w:color="auto"/>
                              </w:divBdr>
                              <w:divsChild>
                                <w:div w:id="1317346293">
                                  <w:marLeft w:val="0"/>
                                  <w:marRight w:val="0"/>
                                  <w:marTop w:val="0"/>
                                  <w:marBottom w:val="0"/>
                                  <w:divBdr>
                                    <w:top w:val="none" w:sz="0" w:space="0" w:color="auto"/>
                                    <w:left w:val="none" w:sz="0" w:space="0" w:color="auto"/>
                                    <w:bottom w:val="none" w:sz="0" w:space="0" w:color="auto"/>
                                    <w:right w:val="none" w:sz="0" w:space="0" w:color="auto"/>
                                  </w:divBdr>
                                </w:div>
                              </w:divsChild>
                            </w:div>
                            <w:div w:id="1072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7831688">
      <w:bodyDiv w:val="1"/>
      <w:marLeft w:val="0"/>
      <w:marRight w:val="0"/>
      <w:marTop w:val="0"/>
      <w:marBottom w:val="0"/>
      <w:divBdr>
        <w:top w:val="none" w:sz="0" w:space="0" w:color="auto"/>
        <w:left w:val="none" w:sz="0" w:space="0" w:color="auto"/>
        <w:bottom w:val="none" w:sz="0" w:space="0" w:color="auto"/>
        <w:right w:val="none" w:sz="0" w:space="0" w:color="auto"/>
      </w:divBdr>
      <w:divsChild>
        <w:div w:id="1824932709">
          <w:marLeft w:val="0"/>
          <w:marRight w:val="0"/>
          <w:marTop w:val="0"/>
          <w:marBottom w:val="0"/>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2444010">
      <w:bodyDiv w:val="1"/>
      <w:marLeft w:val="0"/>
      <w:marRight w:val="0"/>
      <w:marTop w:val="0"/>
      <w:marBottom w:val="0"/>
      <w:divBdr>
        <w:top w:val="none" w:sz="0" w:space="0" w:color="auto"/>
        <w:left w:val="none" w:sz="0" w:space="0" w:color="auto"/>
        <w:bottom w:val="none" w:sz="0" w:space="0" w:color="auto"/>
        <w:right w:val="none" w:sz="0" w:space="0" w:color="auto"/>
      </w:divBdr>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4258102">
      <w:bodyDiv w:val="1"/>
      <w:marLeft w:val="0"/>
      <w:marRight w:val="0"/>
      <w:marTop w:val="0"/>
      <w:marBottom w:val="0"/>
      <w:divBdr>
        <w:top w:val="none" w:sz="0" w:space="0" w:color="auto"/>
        <w:left w:val="none" w:sz="0" w:space="0" w:color="auto"/>
        <w:bottom w:val="none" w:sz="0" w:space="0" w:color="auto"/>
        <w:right w:val="none" w:sz="0" w:space="0" w:color="auto"/>
      </w:divBdr>
      <w:divsChild>
        <w:div w:id="1656254971">
          <w:marLeft w:val="0"/>
          <w:marRight w:val="0"/>
          <w:marTop w:val="300"/>
          <w:marBottom w:val="300"/>
          <w:divBdr>
            <w:top w:val="none" w:sz="0" w:space="0" w:color="auto"/>
            <w:left w:val="none" w:sz="0" w:space="0" w:color="auto"/>
            <w:bottom w:val="none" w:sz="0" w:space="0" w:color="auto"/>
            <w:right w:val="none" w:sz="0" w:space="0" w:color="auto"/>
          </w:divBdr>
          <w:divsChild>
            <w:div w:id="287781831">
              <w:marLeft w:val="0"/>
              <w:marRight w:val="0"/>
              <w:marTop w:val="0"/>
              <w:marBottom w:val="0"/>
              <w:divBdr>
                <w:top w:val="none" w:sz="0" w:space="0" w:color="auto"/>
                <w:left w:val="none" w:sz="0" w:space="0" w:color="auto"/>
                <w:bottom w:val="none" w:sz="0" w:space="0" w:color="auto"/>
                <w:right w:val="none" w:sz="0" w:space="0" w:color="auto"/>
              </w:divBdr>
            </w:div>
          </w:divsChild>
        </w:div>
        <w:div w:id="1666855083">
          <w:marLeft w:val="0"/>
          <w:marRight w:val="0"/>
          <w:marTop w:val="0"/>
          <w:marBottom w:val="0"/>
          <w:divBdr>
            <w:top w:val="none" w:sz="0" w:space="0" w:color="auto"/>
            <w:left w:val="none" w:sz="0" w:space="0" w:color="auto"/>
            <w:bottom w:val="none" w:sz="0" w:space="0" w:color="auto"/>
            <w:right w:val="none" w:sz="0" w:space="0" w:color="auto"/>
          </w:divBdr>
        </w:div>
        <w:div w:id="2041280844">
          <w:marLeft w:val="0"/>
          <w:marRight w:val="0"/>
          <w:marTop w:val="30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771621">
      <w:bodyDiv w:val="1"/>
      <w:marLeft w:val="0"/>
      <w:marRight w:val="0"/>
      <w:marTop w:val="0"/>
      <w:marBottom w:val="0"/>
      <w:divBdr>
        <w:top w:val="none" w:sz="0" w:space="0" w:color="auto"/>
        <w:left w:val="none" w:sz="0" w:space="0" w:color="auto"/>
        <w:bottom w:val="none" w:sz="0" w:space="0" w:color="auto"/>
        <w:right w:val="none" w:sz="0" w:space="0" w:color="auto"/>
      </w:divBdr>
      <w:divsChild>
        <w:div w:id="2084863618">
          <w:marLeft w:val="0"/>
          <w:marRight w:val="0"/>
          <w:marTop w:val="0"/>
          <w:marBottom w:val="0"/>
          <w:divBdr>
            <w:top w:val="none" w:sz="0" w:space="0" w:color="auto"/>
            <w:left w:val="none" w:sz="0" w:space="0" w:color="auto"/>
            <w:bottom w:val="none" w:sz="0" w:space="0" w:color="auto"/>
            <w:right w:val="none" w:sz="0" w:space="0" w:color="auto"/>
          </w:divBdr>
          <w:divsChild>
            <w:div w:id="108748323">
              <w:marLeft w:val="0"/>
              <w:marRight w:val="0"/>
              <w:marTop w:val="0"/>
              <w:marBottom w:val="0"/>
              <w:divBdr>
                <w:top w:val="none" w:sz="0" w:space="0" w:color="auto"/>
                <w:left w:val="none" w:sz="0" w:space="0" w:color="auto"/>
                <w:bottom w:val="none" w:sz="0" w:space="0" w:color="auto"/>
                <w:right w:val="none" w:sz="0" w:space="0" w:color="auto"/>
              </w:divBdr>
              <w:divsChild>
                <w:div w:id="1432780499">
                  <w:marLeft w:val="0"/>
                  <w:marRight w:val="0"/>
                  <w:marTop w:val="0"/>
                  <w:marBottom w:val="0"/>
                  <w:divBdr>
                    <w:top w:val="none" w:sz="0" w:space="0" w:color="auto"/>
                    <w:left w:val="none" w:sz="0" w:space="0" w:color="auto"/>
                    <w:bottom w:val="none" w:sz="0" w:space="0" w:color="auto"/>
                    <w:right w:val="none" w:sz="0" w:space="0" w:color="auto"/>
                  </w:divBdr>
                  <w:divsChild>
                    <w:div w:id="1409956646">
                      <w:marLeft w:val="0"/>
                      <w:marRight w:val="0"/>
                      <w:marTop w:val="0"/>
                      <w:marBottom w:val="0"/>
                      <w:divBdr>
                        <w:top w:val="none" w:sz="0" w:space="0" w:color="auto"/>
                        <w:left w:val="none" w:sz="0" w:space="0" w:color="auto"/>
                        <w:bottom w:val="none" w:sz="0" w:space="0" w:color="auto"/>
                        <w:right w:val="none" w:sz="0" w:space="0" w:color="auto"/>
                      </w:divBdr>
                    </w:div>
                    <w:div w:id="10644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6074">
          <w:marLeft w:val="0"/>
          <w:marRight w:val="0"/>
          <w:marTop w:val="0"/>
          <w:marBottom w:val="0"/>
          <w:divBdr>
            <w:top w:val="none" w:sz="0" w:space="0" w:color="auto"/>
            <w:left w:val="none" w:sz="0" w:space="0" w:color="auto"/>
            <w:bottom w:val="none" w:sz="0" w:space="0" w:color="auto"/>
            <w:right w:val="none" w:sz="0" w:space="0" w:color="auto"/>
          </w:divBdr>
          <w:divsChild>
            <w:div w:id="1883327792">
              <w:marLeft w:val="0"/>
              <w:marRight w:val="0"/>
              <w:marTop w:val="0"/>
              <w:marBottom w:val="0"/>
              <w:divBdr>
                <w:top w:val="none" w:sz="0" w:space="0" w:color="auto"/>
                <w:left w:val="none" w:sz="0" w:space="0" w:color="auto"/>
                <w:bottom w:val="none" w:sz="0" w:space="0" w:color="auto"/>
                <w:right w:val="none" w:sz="0" w:space="0" w:color="auto"/>
              </w:divBdr>
              <w:divsChild>
                <w:div w:id="1112433247">
                  <w:marLeft w:val="0"/>
                  <w:marRight w:val="0"/>
                  <w:marTop w:val="0"/>
                  <w:marBottom w:val="0"/>
                  <w:divBdr>
                    <w:top w:val="none" w:sz="0" w:space="0" w:color="auto"/>
                    <w:left w:val="none" w:sz="0" w:space="0" w:color="auto"/>
                    <w:bottom w:val="none" w:sz="0" w:space="0" w:color="auto"/>
                    <w:right w:val="none" w:sz="0" w:space="0" w:color="auto"/>
                  </w:divBdr>
                  <w:divsChild>
                    <w:div w:id="1778913940">
                      <w:marLeft w:val="0"/>
                      <w:marRight w:val="0"/>
                      <w:marTop w:val="0"/>
                      <w:marBottom w:val="0"/>
                      <w:divBdr>
                        <w:top w:val="none" w:sz="0" w:space="0" w:color="auto"/>
                        <w:left w:val="none" w:sz="0" w:space="0" w:color="auto"/>
                        <w:bottom w:val="none" w:sz="0" w:space="0" w:color="auto"/>
                        <w:right w:val="none" w:sz="0" w:space="0" w:color="auto"/>
                      </w:divBdr>
                      <w:divsChild>
                        <w:div w:id="1074280975">
                          <w:marLeft w:val="0"/>
                          <w:marRight w:val="0"/>
                          <w:marTop w:val="0"/>
                          <w:marBottom w:val="0"/>
                          <w:divBdr>
                            <w:top w:val="none" w:sz="0" w:space="0" w:color="auto"/>
                            <w:left w:val="none" w:sz="0" w:space="0" w:color="auto"/>
                            <w:bottom w:val="none" w:sz="0" w:space="0" w:color="auto"/>
                            <w:right w:val="none" w:sz="0" w:space="0" w:color="auto"/>
                          </w:divBdr>
                          <w:divsChild>
                            <w:div w:id="1321153785">
                              <w:marLeft w:val="0"/>
                              <w:marRight w:val="0"/>
                              <w:marTop w:val="0"/>
                              <w:marBottom w:val="0"/>
                              <w:divBdr>
                                <w:top w:val="none" w:sz="0" w:space="0" w:color="auto"/>
                                <w:left w:val="none" w:sz="0" w:space="0" w:color="auto"/>
                                <w:bottom w:val="none" w:sz="0" w:space="0" w:color="auto"/>
                                <w:right w:val="none" w:sz="0" w:space="0" w:color="auto"/>
                              </w:divBdr>
                              <w:divsChild>
                                <w:div w:id="1860927252">
                                  <w:marLeft w:val="0"/>
                                  <w:marRight w:val="0"/>
                                  <w:marTop w:val="0"/>
                                  <w:marBottom w:val="0"/>
                                  <w:divBdr>
                                    <w:top w:val="none" w:sz="0" w:space="0" w:color="auto"/>
                                    <w:left w:val="none" w:sz="0" w:space="0" w:color="auto"/>
                                    <w:bottom w:val="none" w:sz="0" w:space="0" w:color="auto"/>
                                    <w:right w:val="none" w:sz="0" w:space="0" w:color="auto"/>
                                  </w:divBdr>
                                </w:div>
                              </w:divsChild>
                            </w:div>
                            <w:div w:id="154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57750">
      <w:bodyDiv w:val="1"/>
      <w:marLeft w:val="0"/>
      <w:marRight w:val="0"/>
      <w:marTop w:val="0"/>
      <w:marBottom w:val="0"/>
      <w:divBdr>
        <w:top w:val="none" w:sz="0" w:space="0" w:color="auto"/>
        <w:left w:val="none" w:sz="0" w:space="0" w:color="auto"/>
        <w:bottom w:val="none" w:sz="0" w:space="0" w:color="auto"/>
        <w:right w:val="none" w:sz="0" w:space="0" w:color="auto"/>
      </w:divBdr>
      <w:divsChild>
        <w:div w:id="848251353">
          <w:marLeft w:val="0"/>
          <w:marRight w:val="0"/>
          <w:marTop w:val="0"/>
          <w:marBottom w:val="0"/>
          <w:divBdr>
            <w:top w:val="none" w:sz="0" w:space="0" w:color="auto"/>
            <w:left w:val="none" w:sz="0" w:space="0" w:color="auto"/>
            <w:bottom w:val="none" w:sz="0" w:space="0" w:color="auto"/>
            <w:right w:val="none" w:sz="0" w:space="0" w:color="auto"/>
          </w:divBdr>
          <w:divsChild>
            <w:div w:id="1140540389">
              <w:marLeft w:val="0"/>
              <w:marRight w:val="0"/>
              <w:marTop w:val="0"/>
              <w:marBottom w:val="0"/>
              <w:divBdr>
                <w:top w:val="none" w:sz="0" w:space="0" w:color="auto"/>
                <w:left w:val="none" w:sz="0" w:space="0" w:color="auto"/>
                <w:bottom w:val="none" w:sz="0" w:space="0" w:color="auto"/>
                <w:right w:val="none" w:sz="0" w:space="0" w:color="auto"/>
              </w:divBdr>
              <w:divsChild>
                <w:div w:id="549145780">
                  <w:marLeft w:val="0"/>
                  <w:marRight w:val="0"/>
                  <w:marTop w:val="0"/>
                  <w:marBottom w:val="0"/>
                  <w:divBdr>
                    <w:top w:val="none" w:sz="0" w:space="0" w:color="auto"/>
                    <w:left w:val="none" w:sz="0" w:space="0" w:color="auto"/>
                    <w:bottom w:val="none" w:sz="0" w:space="0" w:color="auto"/>
                    <w:right w:val="none" w:sz="0" w:space="0" w:color="auto"/>
                  </w:divBdr>
                  <w:divsChild>
                    <w:div w:id="1476067542">
                      <w:marLeft w:val="0"/>
                      <w:marRight w:val="0"/>
                      <w:marTop w:val="0"/>
                      <w:marBottom w:val="0"/>
                      <w:divBdr>
                        <w:top w:val="none" w:sz="0" w:space="0" w:color="auto"/>
                        <w:left w:val="none" w:sz="0" w:space="0" w:color="auto"/>
                        <w:bottom w:val="none" w:sz="0" w:space="0" w:color="auto"/>
                        <w:right w:val="none" w:sz="0" w:space="0" w:color="auto"/>
                      </w:divBdr>
                    </w:div>
                    <w:div w:id="317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6828">
          <w:marLeft w:val="0"/>
          <w:marRight w:val="0"/>
          <w:marTop w:val="0"/>
          <w:marBottom w:val="0"/>
          <w:divBdr>
            <w:top w:val="none" w:sz="0" w:space="0" w:color="auto"/>
            <w:left w:val="none" w:sz="0" w:space="0" w:color="auto"/>
            <w:bottom w:val="none" w:sz="0" w:space="0" w:color="auto"/>
            <w:right w:val="none" w:sz="0" w:space="0" w:color="auto"/>
          </w:divBdr>
          <w:divsChild>
            <w:div w:id="680394997">
              <w:marLeft w:val="0"/>
              <w:marRight w:val="0"/>
              <w:marTop w:val="0"/>
              <w:marBottom w:val="0"/>
              <w:divBdr>
                <w:top w:val="none" w:sz="0" w:space="0" w:color="auto"/>
                <w:left w:val="none" w:sz="0" w:space="0" w:color="auto"/>
                <w:bottom w:val="none" w:sz="0" w:space="0" w:color="auto"/>
                <w:right w:val="none" w:sz="0" w:space="0" w:color="auto"/>
              </w:divBdr>
              <w:divsChild>
                <w:div w:id="2018458155">
                  <w:marLeft w:val="0"/>
                  <w:marRight w:val="0"/>
                  <w:marTop w:val="0"/>
                  <w:marBottom w:val="0"/>
                  <w:divBdr>
                    <w:top w:val="none" w:sz="0" w:space="0" w:color="auto"/>
                    <w:left w:val="none" w:sz="0" w:space="0" w:color="auto"/>
                    <w:bottom w:val="none" w:sz="0" w:space="0" w:color="auto"/>
                    <w:right w:val="none" w:sz="0" w:space="0" w:color="auto"/>
                  </w:divBdr>
                  <w:divsChild>
                    <w:div w:id="2030255525">
                      <w:marLeft w:val="0"/>
                      <w:marRight w:val="0"/>
                      <w:marTop w:val="0"/>
                      <w:marBottom w:val="0"/>
                      <w:divBdr>
                        <w:top w:val="none" w:sz="0" w:space="0" w:color="auto"/>
                        <w:left w:val="none" w:sz="0" w:space="0" w:color="auto"/>
                        <w:bottom w:val="none" w:sz="0" w:space="0" w:color="auto"/>
                        <w:right w:val="none" w:sz="0" w:space="0" w:color="auto"/>
                      </w:divBdr>
                      <w:divsChild>
                        <w:div w:id="1500193457">
                          <w:marLeft w:val="0"/>
                          <w:marRight w:val="0"/>
                          <w:marTop w:val="0"/>
                          <w:marBottom w:val="0"/>
                          <w:divBdr>
                            <w:top w:val="none" w:sz="0" w:space="0" w:color="auto"/>
                            <w:left w:val="none" w:sz="0" w:space="0" w:color="auto"/>
                            <w:bottom w:val="none" w:sz="0" w:space="0" w:color="auto"/>
                            <w:right w:val="none" w:sz="0" w:space="0" w:color="auto"/>
                          </w:divBdr>
                          <w:divsChild>
                            <w:div w:id="2138451962">
                              <w:marLeft w:val="0"/>
                              <w:marRight w:val="0"/>
                              <w:marTop w:val="0"/>
                              <w:marBottom w:val="0"/>
                              <w:divBdr>
                                <w:top w:val="none" w:sz="0" w:space="0" w:color="auto"/>
                                <w:left w:val="none" w:sz="0" w:space="0" w:color="auto"/>
                                <w:bottom w:val="none" w:sz="0" w:space="0" w:color="auto"/>
                                <w:right w:val="none" w:sz="0" w:space="0" w:color="auto"/>
                              </w:divBdr>
                              <w:divsChild>
                                <w:div w:id="497115153">
                                  <w:marLeft w:val="0"/>
                                  <w:marRight w:val="0"/>
                                  <w:marTop w:val="0"/>
                                  <w:marBottom w:val="0"/>
                                  <w:divBdr>
                                    <w:top w:val="none" w:sz="0" w:space="0" w:color="auto"/>
                                    <w:left w:val="none" w:sz="0" w:space="0" w:color="auto"/>
                                    <w:bottom w:val="none" w:sz="0" w:space="0" w:color="auto"/>
                                    <w:right w:val="none" w:sz="0" w:space="0" w:color="auto"/>
                                  </w:divBdr>
                                </w:div>
                              </w:divsChild>
                            </w:div>
                            <w:div w:id="5378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49715786">
      <w:bodyDiv w:val="1"/>
      <w:marLeft w:val="0"/>
      <w:marRight w:val="0"/>
      <w:marTop w:val="0"/>
      <w:marBottom w:val="0"/>
      <w:divBdr>
        <w:top w:val="none" w:sz="0" w:space="0" w:color="auto"/>
        <w:left w:val="none" w:sz="0" w:space="0" w:color="auto"/>
        <w:bottom w:val="none" w:sz="0" w:space="0" w:color="auto"/>
        <w:right w:val="none" w:sz="0" w:space="0" w:color="auto"/>
      </w:divBdr>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8672249">
      <w:bodyDiv w:val="1"/>
      <w:marLeft w:val="0"/>
      <w:marRight w:val="0"/>
      <w:marTop w:val="0"/>
      <w:marBottom w:val="0"/>
      <w:divBdr>
        <w:top w:val="none" w:sz="0" w:space="0" w:color="auto"/>
        <w:left w:val="none" w:sz="0" w:space="0" w:color="auto"/>
        <w:bottom w:val="none" w:sz="0" w:space="0" w:color="auto"/>
        <w:right w:val="none" w:sz="0" w:space="0" w:color="auto"/>
      </w:divBdr>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506820">
      <w:bodyDiv w:val="1"/>
      <w:marLeft w:val="0"/>
      <w:marRight w:val="0"/>
      <w:marTop w:val="0"/>
      <w:marBottom w:val="0"/>
      <w:divBdr>
        <w:top w:val="none" w:sz="0" w:space="0" w:color="auto"/>
        <w:left w:val="none" w:sz="0" w:space="0" w:color="auto"/>
        <w:bottom w:val="none" w:sz="0" w:space="0" w:color="auto"/>
        <w:right w:val="none" w:sz="0" w:space="0" w:color="auto"/>
      </w:divBdr>
      <w:divsChild>
        <w:div w:id="869225060">
          <w:marLeft w:val="0"/>
          <w:marRight w:val="0"/>
          <w:marTop w:val="300"/>
          <w:marBottom w:val="300"/>
          <w:divBdr>
            <w:top w:val="none" w:sz="0" w:space="0" w:color="auto"/>
            <w:left w:val="none" w:sz="0" w:space="0" w:color="auto"/>
            <w:bottom w:val="none" w:sz="0" w:space="0" w:color="auto"/>
            <w:right w:val="none" w:sz="0" w:space="0" w:color="auto"/>
          </w:divBdr>
          <w:divsChild>
            <w:div w:id="5908714">
              <w:marLeft w:val="0"/>
              <w:marRight w:val="0"/>
              <w:marTop w:val="0"/>
              <w:marBottom w:val="0"/>
              <w:divBdr>
                <w:top w:val="none" w:sz="0" w:space="0" w:color="auto"/>
                <w:left w:val="none" w:sz="0" w:space="0" w:color="auto"/>
                <w:bottom w:val="none" w:sz="0" w:space="0" w:color="auto"/>
                <w:right w:val="none" w:sz="0" w:space="0" w:color="auto"/>
              </w:divBdr>
            </w:div>
          </w:divsChild>
        </w:div>
        <w:div w:id="1676691154">
          <w:marLeft w:val="0"/>
          <w:marRight w:val="0"/>
          <w:marTop w:val="0"/>
          <w:marBottom w:val="0"/>
          <w:divBdr>
            <w:top w:val="none" w:sz="0" w:space="0" w:color="auto"/>
            <w:left w:val="none" w:sz="0" w:space="0" w:color="auto"/>
            <w:bottom w:val="none" w:sz="0" w:space="0" w:color="auto"/>
            <w:right w:val="none" w:sz="0" w:space="0" w:color="auto"/>
          </w:divBdr>
        </w:div>
      </w:divsChild>
    </w:div>
    <w:div w:id="2131825537">
      <w:bodyDiv w:val="1"/>
      <w:marLeft w:val="0"/>
      <w:marRight w:val="0"/>
      <w:marTop w:val="0"/>
      <w:marBottom w:val="0"/>
      <w:divBdr>
        <w:top w:val="none" w:sz="0" w:space="0" w:color="auto"/>
        <w:left w:val="none" w:sz="0" w:space="0" w:color="auto"/>
        <w:bottom w:val="none" w:sz="0" w:space="0" w:color="auto"/>
        <w:right w:val="none" w:sz="0" w:space="0" w:color="auto"/>
      </w:divBdr>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5005269">
      <w:bodyDiv w:val="1"/>
      <w:marLeft w:val="0"/>
      <w:marRight w:val="0"/>
      <w:marTop w:val="0"/>
      <w:marBottom w:val="0"/>
      <w:divBdr>
        <w:top w:val="none" w:sz="0" w:space="0" w:color="auto"/>
        <w:left w:val="none" w:sz="0" w:space="0" w:color="auto"/>
        <w:bottom w:val="none" w:sz="0" w:space="0" w:color="auto"/>
        <w:right w:val="none" w:sz="0" w:space="0" w:color="auto"/>
      </w:divBdr>
      <w:divsChild>
        <w:div w:id="419256510">
          <w:marLeft w:val="0"/>
          <w:marRight w:val="0"/>
          <w:marTop w:val="0"/>
          <w:marBottom w:val="0"/>
          <w:divBdr>
            <w:top w:val="none" w:sz="0" w:space="0" w:color="auto"/>
            <w:left w:val="none" w:sz="0" w:space="0" w:color="auto"/>
            <w:bottom w:val="none" w:sz="0" w:space="0" w:color="auto"/>
            <w:right w:val="none" w:sz="0" w:space="0" w:color="auto"/>
          </w:divBdr>
          <w:divsChild>
            <w:div w:id="1024282330">
              <w:marLeft w:val="0"/>
              <w:marRight w:val="0"/>
              <w:marTop w:val="0"/>
              <w:marBottom w:val="0"/>
              <w:divBdr>
                <w:top w:val="none" w:sz="0" w:space="0" w:color="auto"/>
                <w:left w:val="none" w:sz="0" w:space="0" w:color="auto"/>
                <w:bottom w:val="none" w:sz="0" w:space="0" w:color="auto"/>
                <w:right w:val="none" w:sz="0" w:space="0" w:color="auto"/>
              </w:divBdr>
              <w:divsChild>
                <w:div w:id="486435635">
                  <w:marLeft w:val="0"/>
                  <w:marRight w:val="0"/>
                  <w:marTop w:val="0"/>
                  <w:marBottom w:val="0"/>
                  <w:divBdr>
                    <w:top w:val="none" w:sz="0" w:space="0" w:color="auto"/>
                    <w:left w:val="none" w:sz="0" w:space="0" w:color="auto"/>
                    <w:bottom w:val="none" w:sz="0" w:space="0" w:color="auto"/>
                    <w:right w:val="none" w:sz="0" w:space="0" w:color="auto"/>
                  </w:divBdr>
                  <w:divsChild>
                    <w:div w:id="1757314573">
                      <w:marLeft w:val="0"/>
                      <w:marRight w:val="0"/>
                      <w:marTop w:val="0"/>
                      <w:marBottom w:val="0"/>
                      <w:divBdr>
                        <w:top w:val="none" w:sz="0" w:space="0" w:color="auto"/>
                        <w:left w:val="none" w:sz="0" w:space="0" w:color="auto"/>
                        <w:bottom w:val="none" w:sz="0" w:space="0" w:color="auto"/>
                        <w:right w:val="none" w:sz="0" w:space="0" w:color="auto"/>
                      </w:divBdr>
                    </w:div>
                    <w:div w:id="13975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59342">
          <w:marLeft w:val="0"/>
          <w:marRight w:val="0"/>
          <w:marTop w:val="0"/>
          <w:marBottom w:val="0"/>
          <w:divBdr>
            <w:top w:val="none" w:sz="0" w:space="0" w:color="auto"/>
            <w:left w:val="none" w:sz="0" w:space="0" w:color="auto"/>
            <w:bottom w:val="none" w:sz="0" w:space="0" w:color="auto"/>
            <w:right w:val="none" w:sz="0" w:space="0" w:color="auto"/>
          </w:divBdr>
          <w:divsChild>
            <w:div w:id="1912812311">
              <w:marLeft w:val="0"/>
              <w:marRight w:val="0"/>
              <w:marTop w:val="0"/>
              <w:marBottom w:val="0"/>
              <w:divBdr>
                <w:top w:val="none" w:sz="0" w:space="0" w:color="auto"/>
                <w:left w:val="none" w:sz="0" w:space="0" w:color="auto"/>
                <w:bottom w:val="none" w:sz="0" w:space="0" w:color="auto"/>
                <w:right w:val="none" w:sz="0" w:space="0" w:color="auto"/>
              </w:divBdr>
              <w:divsChild>
                <w:div w:id="1577202564">
                  <w:marLeft w:val="0"/>
                  <w:marRight w:val="0"/>
                  <w:marTop w:val="0"/>
                  <w:marBottom w:val="0"/>
                  <w:divBdr>
                    <w:top w:val="none" w:sz="0" w:space="0" w:color="auto"/>
                    <w:left w:val="none" w:sz="0" w:space="0" w:color="auto"/>
                    <w:bottom w:val="none" w:sz="0" w:space="0" w:color="auto"/>
                    <w:right w:val="none" w:sz="0" w:space="0" w:color="auto"/>
                  </w:divBdr>
                  <w:divsChild>
                    <w:div w:id="588933043">
                      <w:marLeft w:val="0"/>
                      <w:marRight w:val="0"/>
                      <w:marTop w:val="0"/>
                      <w:marBottom w:val="0"/>
                      <w:divBdr>
                        <w:top w:val="none" w:sz="0" w:space="0" w:color="auto"/>
                        <w:left w:val="none" w:sz="0" w:space="0" w:color="auto"/>
                        <w:bottom w:val="none" w:sz="0" w:space="0" w:color="auto"/>
                        <w:right w:val="none" w:sz="0" w:space="0" w:color="auto"/>
                      </w:divBdr>
                      <w:divsChild>
                        <w:div w:id="1320378469">
                          <w:marLeft w:val="0"/>
                          <w:marRight w:val="0"/>
                          <w:marTop w:val="0"/>
                          <w:marBottom w:val="0"/>
                          <w:divBdr>
                            <w:top w:val="none" w:sz="0" w:space="0" w:color="auto"/>
                            <w:left w:val="none" w:sz="0" w:space="0" w:color="auto"/>
                            <w:bottom w:val="none" w:sz="0" w:space="0" w:color="auto"/>
                            <w:right w:val="none" w:sz="0" w:space="0" w:color="auto"/>
                          </w:divBdr>
                          <w:divsChild>
                            <w:div w:id="1900746718">
                              <w:marLeft w:val="0"/>
                              <w:marRight w:val="0"/>
                              <w:marTop w:val="0"/>
                              <w:marBottom w:val="0"/>
                              <w:divBdr>
                                <w:top w:val="none" w:sz="0" w:space="0" w:color="auto"/>
                                <w:left w:val="none" w:sz="0" w:space="0" w:color="auto"/>
                                <w:bottom w:val="none" w:sz="0" w:space="0" w:color="auto"/>
                                <w:right w:val="none" w:sz="0" w:space="0" w:color="auto"/>
                              </w:divBdr>
                              <w:divsChild>
                                <w:div w:id="503781427">
                                  <w:marLeft w:val="0"/>
                                  <w:marRight w:val="0"/>
                                  <w:marTop w:val="0"/>
                                  <w:marBottom w:val="0"/>
                                  <w:divBdr>
                                    <w:top w:val="none" w:sz="0" w:space="0" w:color="auto"/>
                                    <w:left w:val="none" w:sz="0" w:space="0" w:color="auto"/>
                                    <w:bottom w:val="none" w:sz="0" w:space="0" w:color="auto"/>
                                    <w:right w:val="none" w:sz="0" w:space="0" w:color="auto"/>
                                  </w:divBdr>
                                </w:div>
                              </w:divsChild>
                            </w:div>
                            <w:div w:id="18845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5969" TargetMode="External"/><Relationship Id="rId117" Type="http://schemas.openxmlformats.org/officeDocument/2006/relationships/hyperlink" Target="https://erasmus-plus.ec.europa.eu/ro/despre-erasmus/despre-erasmus" TargetMode="External"/><Relationship Id="rId21" Type="http://schemas.openxmlformats.org/officeDocument/2006/relationships/hyperlink" Target="https://www.fonduri-structurale.ro/descarca-document/66011" TargetMode="External"/><Relationship Id="rId42" Type="http://schemas.openxmlformats.org/officeDocument/2006/relationships/hyperlink" Target="https://www.fonduri-structurale.ro/descarca-document/66009" TargetMode="External"/><Relationship Id="rId47" Type="http://schemas.openxmlformats.org/officeDocument/2006/relationships/image" Target="media/image7.png"/><Relationship Id="rId63" Type="http://schemas.openxmlformats.org/officeDocument/2006/relationships/hyperlink" Target="https://commission.europa.eu/business-economy-euro/economic-recovery/recovery-and-resilience-facility/country-pages/croatias-recovery-and-resilience-plan_en" TargetMode="External"/><Relationship Id="rId68" Type="http://schemas.openxmlformats.org/officeDocument/2006/relationships/hyperlink" Target="https://commission.europa.eu/business-economy-euro/economic-recovery/recovery-and-resilience-facility/country-pages/latvias-recovery-and-resilience-plan_en" TargetMode="External"/><Relationship Id="rId84" Type="http://schemas.openxmlformats.org/officeDocument/2006/relationships/hyperlink" Target="https://citizens-initiative.europa.eu/initiatives/details/2012/000003_en" TargetMode="External"/><Relationship Id="rId89" Type="http://schemas.openxmlformats.org/officeDocument/2006/relationships/hyperlink" Target="https://ec.europa.eu/info/law/better-regulation/have-your-say/initiatives/14060-Cercetarea-si-dezvoltarea-in-domeniul-tehnologiilor-cu-dubla-utilizare-optiuni-de-sprijin_ro" TargetMode="External"/><Relationship Id="rId112" Type="http://schemas.openxmlformats.org/officeDocument/2006/relationships/hyperlink" Target="https://international-partnerships.ec.europa.eu/policies/youth/youth-action-plan_ro" TargetMode="External"/><Relationship Id="rId133" Type="http://schemas.openxmlformats.org/officeDocument/2006/relationships/hyperlink" Target="https://ec.europa.eu/info/strategy/priorities-2019-2024/europe-fit-digital-age/excellence-trust-artificial-intelligence_ro" TargetMode="External"/><Relationship Id="rId138" Type="http://schemas.openxmlformats.org/officeDocument/2006/relationships/hyperlink" Target="https://digital-strategy.ec.europa.eu/ro/news-redirect/814903" TargetMode="External"/><Relationship Id="rId154" Type="http://schemas.openxmlformats.org/officeDocument/2006/relationships/hyperlink" Target="https://commission.europa.eu/document/3bf7146c-fcaa-4f92-9049-5c320029bc68_en" TargetMode="External"/><Relationship Id="rId159" Type="http://schemas.openxmlformats.org/officeDocument/2006/relationships/hyperlink" Target="https://eur-lex.europa.eu/eli/treaty/tfeu_2012/oj" TargetMode="External"/><Relationship Id="rId175" Type="http://schemas.openxmlformats.org/officeDocument/2006/relationships/hyperlink" Target="https://data.consilium.europa.eu/doc/document/ST-5311-2024-INIT/ro/pdf" TargetMode="External"/><Relationship Id="rId170" Type="http://schemas.openxmlformats.org/officeDocument/2006/relationships/hyperlink" Target="https://eur-lex.europa.eu/legal-content/RO/TXT/?uri=CELEX%3A52023JC0051" TargetMode="External"/><Relationship Id="rId16" Type="http://schemas.openxmlformats.org/officeDocument/2006/relationships/hyperlink" Target="https://gov.ro/ro/media/comunicate" TargetMode="External"/><Relationship Id="rId107" Type="http://schemas.openxmlformats.org/officeDocument/2006/relationships/hyperlink" Target="https://international-partnerships.ec.europa.eu/policies/global-gateway/youth-mobility-africa_en" TargetMode="External"/><Relationship Id="rId11" Type="http://schemas.openxmlformats.org/officeDocument/2006/relationships/image" Target="media/image4.jpeg"/><Relationship Id="rId32" Type="http://schemas.openxmlformats.org/officeDocument/2006/relationships/hyperlink" Target="https://www.fonduri-structurale.ro/descarca-document/66000" TargetMode="External"/><Relationship Id="rId37" Type="http://schemas.openxmlformats.org/officeDocument/2006/relationships/hyperlink" Target="https://www.fonduri-structurale.ro/descarca-document/66005" TargetMode="External"/><Relationship Id="rId53" Type="http://schemas.openxmlformats.org/officeDocument/2006/relationships/hyperlink" Target="https://commission.europa.eu/strategic-dialogue-future-eu-agriculture_en" TargetMode="External"/><Relationship Id="rId58" Type="http://schemas.openxmlformats.org/officeDocument/2006/relationships/hyperlink" Target="https://eur-lex.europa.eu/eli/reg/2022/869/oj?locale=ro" TargetMode="External"/><Relationship Id="rId74" Type="http://schemas.openxmlformats.org/officeDocument/2006/relationships/hyperlink" Target="https://ec.europa.eu/social/main.jsp?catId=1606&amp;langId=ro" TargetMode="External"/><Relationship Id="rId79" Type="http://schemas.openxmlformats.org/officeDocument/2006/relationships/hyperlink" Target="https://ec.europa.eu/social/main.jsp?langId=ro&amp;catId=707&amp;furtherNews=yes&amp;newsId=9102" TargetMode="External"/><Relationship Id="rId102" Type="http://schemas.openxmlformats.org/officeDocument/2006/relationships/hyperlink" Target="https://ec.europa.eu/commission/presscorner/detail/en/FS_24_367" TargetMode="External"/><Relationship Id="rId123" Type="http://schemas.openxmlformats.org/officeDocument/2006/relationships/hyperlink" Target="https://eur-lex.europa.eu/legal-content/RO/TXT/HTML/?uri=CELEX:32021R1173" TargetMode="External"/><Relationship Id="rId128" Type="http://schemas.openxmlformats.org/officeDocument/2006/relationships/hyperlink" Target="https://eic.ec.europa.eu/eic-funding-opportunities/eic-accelerator_en" TargetMode="External"/><Relationship Id="rId144" Type="http://schemas.openxmlformats.org/officeDocument/2006/relationships/hyperlink" Target="https://citizens-initiative.europa.eu/initiatives/details/2024/000001_ro" TargetMode="External"/><Relationship Id="rId149" Type="http://schemas.openxmlformats.org/officeDocument/2006/relationships/hyperlink" Target="https://europa.eu/citizens-initiative/communication-material_ro" TargetMode="External"/><Relationship Id="rId5" Type="http://schemas.openxmlformats.org/officeDocument/2006/relationships/webSettings" Target="webSettings.xml"/><Relationship Id="rId90" Type="http://schemas.openxmlformats.org/officeDocument/2006/relationships/hyperlink" Target="https://ec.europa.eu/commission/presscorner/detail/ro/IP_23_3358" TargetMode="External"/><Relationship Id="rId95" Type="http://schemas.openxmlformats.org/officeDocument/2006/relationships/hyperlink" Target="https://circabc.europa.eu/ui/group/aac710a0-4eb3-493e-a12a-e988b442a72a/library/51124c0d-58d8-4cd9-8a22-4779f6647899/details?download=true" TargetMode="External"/><Relationship Id="rId160" Type="http://schemas.openxmlformats.org/officeDocument/2006/relationships/hyperlink" Target="https://civil-protection-humanitarian-aid.ec.europa.eu/what/civil-protection/resceu_ro" TargetMode="External"/><Relationship Id="rId165" Type="http://schemas.openxmlformats.org/officeDocument/2006/relationships/hyperlink" Target="https://www.un.org/press/en/2005/ga10413.doc.htm" TargetMode="External"/><Relationship Id="rId181" Type="http://schemas.openxmlformats.org/officeDocument/2006/relationships/image" Target="media/image12.emf"/><Relationship Id="rId186" Type="http://schemas.openxmlformats.org/officeDocument/2006/relationships/footer" Target="footer1.xml"/><Relationship Id="rId22" Type="http://schemas.openxmlformats.org/officeDocument/2006/relationships/hyperlink" Target="https://www.fonduri-structurale.ro/descarca-document/65996" TargetMode="External"/><Relationship Id="rId27" Type="http://schemas.openxmlformats.org/officeDocument/2006/relationships/hyperlink" Target="https://www.fonduri-structurale.ro/descarca-document/65970" TargetMode="External"/><Relationship Id="rId43" Type="http://schemas.openxmlformats.org/officeDocument/2006/relationships/hyperlink" Target="https://www.fonduri-structurale.ro/descarca-document/66010" TargetMode="External"/><Relationship Id="rId48" Type="http://schemas.openxmlformats.org/officeDocument/2006/relationships/hyperlink" Target="https://ec.europa.eu/commission/presscorner/detail/en/speech_23_4426" TargetMode="External"/><Relationship Id="rId64" Type="http://schemas.openxmlformats.org/officeDocument/2006/relationships/hyperlink" Target="https://commission.europa.eu/business-economy-euro/economic-recovery/recovery-and-resilience-facility/country-pages/cyprus-recovery-and-resilience-plan_en" TargetMode="External"/><Relationship Id="rId69" Type="http://schemas.openxmlformats.org/officeDocument/2006/relationships/hyperlink" Target="https://commission.europa.eu/business-economy-euro/economic-recovery/recovery-and-resilience-facility/country-pages/romanias-recovery-and-resilience-plan_en" TargetMode="External"/><Relationship Id="rId113" Type="http://schemas.openxmlformats.org/officeDocument/2006/relationships/hyperlink" Target="https://europa.eu/youth/home_ro" TargetMode="External"/><Relationship Id="rId118" Type="http://schemas.openxmlformats.org/officeDocument/2006/relationships/hyperlink" Target="https://education.ec.europa.eu/ro" TargetMode="External"/><Relationship Id="rId134" Type="http://schemas.openxmlformats.org/officeDocument/2006/relationships/hyperlink" Target="https://ec.europa.eu/commission/presscorner/detail/ro/IP_21_1682" TargetMode="External"/><Relationship Id="rId139" Type="http://schemas.openxmlformats.org/officeDocument/2006/relationships/hyperlink" Target="https://ec.europa.eu/commission/presscorner/detail/ro/ip_23_6473" TargetMode="External"/><Relationship Id="rId80" Type="http://schemas.openxmlformats.org/officeDocument/2006/relationships/image" Target="media/image11.png"/><Relationship Id="rId85" Type="http://schemas.openxmlformats.org/officeDocument/2006/relationships/hyperlink" Target="https://environment.ec.europa.eu/publications/delegated-acts-drinking-water-directive_en" TargetMode="External"/><Relationship Id="rId150" Type="http://schemas.openxmlformats.org/officeDocument/2006/relationships/hyperlink" Target="https://commission.europa.eu/about-european-commission/service-standards-and-principles/ethics-and-good-administration/commissioners-and-ethics/independent-ethical-committee_en" TargetMode="External"/><Relationship Id="rId155" Type="http://schemas.openxmlformats.org/officeDocument/2006/relationships/hyperlink" Target="https://commission.europa.eu/system/files/2019-02/opinion_draft-guidelines_participation-of-members-in-the-campaign-ep-elections_en.pdf" TargetMode="External"/><Relationship Id="rId171" Type="http://schemas.openxmlformats.org/officeDocument/2006/relationships/hyperlink" Target="https://www.consilium.europa.eu/ro/policies/eu-fight-against-crime/" TargetMode="External"/><Relationship Id="rId176" Type="http://schemas.openxmlformats.org/officeDocument/2006/relationships/hyperlink" Target="https://www.consilium.europa.eu/ro/press/press-releases/2023/02/20/council-conclusions-on-eu-priorities-in-un-human-rights-fora-2023/" TargetMode="External"/><Relationship Id="rId12" Type="http://schemas.openxmlformats.org/officeDocument/2006/relationships/hyperlink" Target="http://www.monitoruloficial.ro/RO/article--e-Monitor.html" TargetMode="External"/><Relationship Id="rId17" Type="http://schemas.openxmlformats.org/officeDocument/2006/relationships/image" Target="media/image6.png"/><Relationship Id="rId33" Type="http://schemas.openxmlformats.org/officeDocument/2006/relationships/hyperlink" Target="https://www.fonduri-structurale.ro/descarca-document/66001" TargetMode="External"/><Relationship Id="rId38" Type="http://schemas.openxmlformats.org/officeDocument/2006/relationships/hyperlink" Target="https://www.fonduri-structurale.ro/descarca-document/66006" TargetMode="External"/><Relationship Id="rId59" Type="http://schemas.openxmlformats.org/officeDocument/2006/relationships/hyperlink" Target="https://energy.ec.europa.eu/news/connecting-europe-facility-nearly-eu600-million-energy-infrastructure-contributing-decarbonisation-2023-12-08_en?prefLang=ro" TargetMode="External"/><Relationship Id="rId103" Type="http://schemas.openxmlformats.org/officeDocument/2006/relationships/hyperlink" Target="https://education.ec.europa.eu/ro" TargetMode="External"/><Relationship Id="rId108" Type="http://schemas.openxmlformats.org/officeDocument/2006/relationships/hyperlink" Target="https://ec.europa.eu/commission/presscorner/detail/ro/ip_22_5592" TargetMode="External"/><Relationship Id="rId124" Type="http://schemas.openxmlformats.org/officeDocument/2006/relationships/hyperlink" Target="https://eurohpc-ju.europa.eu/index_ro" TargetMode="External"/><Relationship Id="rId129" Type="http://schemas.openxmlformats.org/officeDocument/2006/relationships/hyperlink" Target="https://digital-strategy.ec.europa.eu/ro/policies/data-spaces" TargetMode="External"/><Relationship Id="rId54" Type="http://schemas.openxmlformats.org/officeDocument/2006/relationships/image" Target="media/image8.png"/><Relationship Id="rId70" Type="http://schemas.openxmlformats.org/officeDocument/2006/relationships/hyperlink" Target="https://commission.europa.eu/business-economy-euro/economic-recovery/recovery-and-resilience-facility/country-pages/spains-recovery-and-resilience-plan_en" TargetMode="External"/><Relationship Id="rId75" Type="http://schemas.openxmlformats.org/officeDocument/2006/relationships/hyperlink" Target="https://ec.europa.eu/social/main.jsp?langId=ro&amp;catId=707&amp;furtherNews=yes&amp;newsId=9102" TargetMode="External"/><Relationship Id="rId91" Type="http://schemas.openxmlformats.org/officeDocument/2006/relationships/hyperlink" Target="https://commission.europa.eu/document/8b5910fe-10ea-4645-8b14-162ff72ea049_en" TargetMode="External"/><Relationship Id="rId96" Type="http://schemas.openxmlformats.org/officeDocument/2006/relationships/hyperlink" Target="https://circabc.europa.eu/ui/group/aac710a0-4eb3-493e-a12a-e988b442a72a/library/f5091d46-475f-45d0-9813-7d2a7537bc1f/details?download=true" TargetMode="External"/><Relationship Id="rId140" Type="http://schemas.openxmlformats.org/officeDocument/2006/relationships/hyperlink" Target="https://digital-strategy.ec.europa.eu/en/library/commission-decision-establishing-european-ai-office" TargetMode="External"/><Relationship Id="rId145" Type="http://schemas.openxmlformats.org/officeDocument/2006/relationships/hyperlink" Target="https://citizens-initiative.europa.eu/initiatives/details/2024/000002_ro" TargetMode="External"/><Relationship Id="rId161" Type="http://schemas.openxmlformats.org/officeDocument/2006/relationships/hyperlink" Target="https://ec.europa.eu/echo/what/civil-protection/eu-civil-protection-mechanism_en" TargetMode="External"/><Relationship Id="rId166" Type="http://schemas.openxmlformats.org/officeDocument/2006/relationships/hyperlink" Target="https://eur-lex.europa.eu/legal-content/RO/ALL/?uri=COM%3A2020%3A620%3AFIN" TargetMode="External"/><Relationship Id="rId182" Type="http://schemas.openxmlformats.org/officeDocument/2006/relationships/hyperlink" Target="mailto:prefhd@comser.ro"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orms.gle/twVpQEkuD6TVKg7J7" TargetMode="External"/><Relationship Id="rId28" Type="http://schemas.openxmlformats.org/officeDocument/2006/relationships/hyperlink" Target="https://www.fonduri-structurale.ro/descarca-document/65972" TargetMode="External"/><Relationship Id="rId49" Type="http://schemas.openxmlformats.org/officeDocument/2006/relationships/hyperlink" Target="https://ec.europa.eu/commission/presscorner/detail/en/speech_23_4426" TargetMode="External"/><Relationship Id="rId114" Type="http://schemas.openxmlformats.org/officeDocument/2006/relationships/hyperlink" Target="https://international-partnerships.ec.europa.eu/policies/global-gateway/youth-mobility-africa_en" TargetMode="External"/><Relationship Id="rId119" Type="http://schemas.openxmlformats.org/officeDocument/2006/relationships/hyperlink" Target="https://ec.europa.eu/social/main.jsp?catId=1226&amp;langId=ro" TargetMode="External"/><Relationship Id="rId44" Type="http://schemas.openxmlformats.org/officeDocument/2006/relationships/hyperlink" Target="https://www.fonduri-structurale.ro/descarca-document/65983" TargetMode="External"/><Relationship Id="rId60" Type="http://schemas.openxmlformats.org/officeDocument/2006/relationships/image" Target="media/image9.png"/><Relationship Id="rId65" Type="http://schemas.openxmlformats.org/officeDocument/2006/relationships/hyperlink" Target="https://commission.europa.eu/business-economy-euro/economic-recovery/recovery-and-resilience-facility/country-pages/finlands-recovery-and-resilience-plan_en" TargetMode="External"/><Relationship Id="rId81" Type="http://schemas.openxmlformats.org/officeDocument/2006/relationships/hyperlink" Target="https://environment.ec.europa.eu/publications/delegated-acts-drinking-water-directive_en" TargetMode="External"/><Relationship Id="rId86" Type="http://schemas.openxmlformats.org/officeDocument/2006/relationships/hyperlink" Target="https://eur-lex.europa.eu/eli/dir/2020/2184/oj" TargetMode="External"/><Relationship Id="rId130" Type="http://schemas.openxmlformats.org/officeDocument/2006/relationships/hyperlink" Target="https://digital-strategy.ec.europa.eu/ro/policies/data-spaces" TargetMode="External"/><Relationship Id="rId135" Type="http://schemas.openxmlformats.org/officeDocument/2006/relationships/hyperlink" Target="https://digital-strategy.ec.europa.eu/ro/library/coordinated-plan-artificial-intelligence-2021-review" TargetMode="External"/><Relationship Id="rId151" Type="http://schemas.openxmlformats.org/officeDocument/2006/relationships/hyperlink" Target="https://commission.europa.eu/about-european-commission/service-standards-and-principles/ethics-and-good-administration/commissioners-and-ethics/code-conduct-members-european-commission_en" TargetMode="External"/><Relationship Id="rId156" Type="http://schemas.openxmlformats.org/officeDocument/2006/relationships/hyperlink" Target="https://commission.europa.eu/system/files/2019-02/guidelines_election_campaign_en.pdf" TargetMode="External"/><Relationship Id="rId177" Type="http://schemas.openxmlformats.org/officeDocument/2006/relationships/hyperlink" Target="https://www.consilium.europa.eu/ro/policies/human-rights/" TargetMode="External"/><Relationship Id="rId172" Type="http://schemas.openxmlformats.org/officeDocument/2006/relationships/hyperlink" Target="https://data.consilium.europa.eu/doc/document/ST-14933-2023-INIT/en/pdf" TargetMode="External"/><Relationship Id="rId13" Type="http://schemas.openxmlformats.org/officeDocument/2006/relationships/image" Target="media/image5.png"/><Relationship Id="rId18" Type="http://schemas.openxmlformats.org/officeDocument/2006/relationships/hyperlink" Target="https://belgian-presidency.consilium.europa.eu/" TargetMode="External"/><Relationship Id="rId39" Type="http://schemas.openxmlformats.org/officeDocument/2006/relationships/hyperlink" Target="https://www.fonduri-structurale.ro/descarca-document/66007" TargetMode="External"/><Relationship Id="rId109" Type="http://schemas.openxmlformats.org/officeDocument/2006/relationships/hyperlink" Target="https://ec.europa.eu/info/strategy/priorities-2019-2024/stronger-europe-world/global-gateway_ro" TargetMode="External"/><Relationship Id="rId34" Type="http://schemas.openxmlformats.org/officeDocument/2006/relationships/hyperlink" Target="https://www.fonduri-structurale.ro/descarca-document/66002" TargetMode="External"/><Relationship Id="rId50" Type="http://schemas.openxmlformats.org/officeDocument/2006/relationships/hyperlink" Target="https://ec.europa.eu/commission/presscorner/detail/en/speech_23_6407" TargetMode="External"/><Relationship Id="rId55" Type="http://schemas.openxmlformats.org/officeDocument/2006/relationships/hyperlink" Target="https://commission.europa.eu/funding-tenders/find-funding/eu-funding-programmes/connecting-europe-facility_en?prefLang=ro" TargetMode="External"/><Relationship Id="rId76" Type="http://schemas.openxmlformats.org/officeDocument/2006/relationships/hyperlink" Target="https://ec.europa.eu/commission/presscorner/detail/en/ip_23_3922" TargetMode="External"/><Relationship Id="rId97" Type="http://schemas.openxmlformats.org/officeDocument/2006/relationships/hyperlink" Target="https://ec.europa.eu/commission/presscorner/detail/en/QANDA_24_364" TargetMode="External"/><Relationship Id="rId104" Type="http://schemas.openxmlformats.org/officeDocument/2006/relationships/hyperlink" Target="https://erasmus-plus.ec.europa.eu/ro/despre-erasmus/despre-erasmus" TargetMode="External"/><Relationship Id="rId120" Type="http://schemas.openxmlformats.org/officeDocument/2006/relationships/hyperlink" Target="https://ec.europa.eu/commission/presscorner/detail/ro/ip_23_6473" TargetMode="External"/><Relationship Id="rId125" Type="http://schemas.openxmlformats.org/officeDocument/2006/relationships/hyperlink" Target="https://ec.europa.eu/commission/presscorner/detail/ro/ip_23_6473" TargetMode="External"/><Relationship Id="rId141" Type="http://schemas.openxmlformats.org/officeDocument/2006/relationships/hyperlink" Target="https://digital-strategy.ec.europa.eu/ro/policies/ai-pact" TargetMode="External"/><Relationship Id="rId146" Type="http://schemas.openxmlformats.org/officeDocument/2006/relationships/hyperlink" Target="https://europa.eu/citizens-initiative/find-initiative/eci-lifecycle-statistics_ro" TargetMode="External"/><Relationship Id="rId167" Type="http://schemas.openxmlformats.org/officeDocument/2006/relationships/hyperlink" Target="https://eur-lex.europa.eu/legal-content/RO/TXT/?qid=1616142185824&amp;uri=OJ%3AJOC_2021_093_R_0001"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c.europa.eu/commission/presscorner/detail/ro/qanda_23_2489" TargetMode="External"/><Relationship Id="rId92" Type="http://schemas.openxmlformats.org/officeDocument/2006/relationships/hyperlink" Target="https://research-and-innovation.ec.europa.eu/document/download/e82a2fd9-ac12-488a-a948-87639eef10d4_en" TargetMode="External"/><Relationship Id="rId162" Type="http://schemas.openxmlformats.org/officeDocument/2006/relationships/hyperlink" Target="https://ec.europa.eu/commission/presscorner/detail/ro/ip_21_4990" TargetMode="External"/><Relationship Id="rId183" Type="http://schemas.openxmlformats.org/officeDocument/2006/relationships/hyperlink" Target="mailto:prefhd@comser.ro" TargetMode="External"/><Relationship Id="rId2" Type="http://schemas.openxmlformats.org/officeDocument/2006/relationships/numbering" Target="numbering.xml"/><Relationship Id="rId29" Type="http://schemas.openxmlformats.org/officeDocument/2006/relationships/hyperlink" Target="https://www.fonduri-structurale.ro/descarca-document/65971" TargetMode="External"/><Relationship Id="rId24" Type="http://schemas.openxmlformats.org/officeDocument/2006/relationships/hyperlink" Target="https://www.mcid.gov.ro/gala-cercetarii-romanesti/" TargetMode="External"/><Relationship Id="rId40" Type="http://schemas.openxmlformats.org/officeDocument/2006/relationships/hyperlink" Target="https://www.fonduri-structurale.ro/descarca-document/66008" TargetMode="External"/><Relationship Id="rId45" Type="http://schemas.openxmlformats.org/officeDocument/2006/relationships/hyperlink" Target="https://www.fonduri-structurale.ro/descarca-document/65984" TargetMode="External"/><Relationship Id="rId66" Type="http://schemas.openxmlformats.org/officeDocument/2006/relationships/hyperlink" Target="https://commission.europa.eu/business-economy-euro/economic-recovery/recovery-and-resilience-facility/country-pages/greeces-recovery-and-resilience-plan_en" TargetMode="External"/><Relationship Id="rId87" Type="http://schemas.openxmlformats.org/officeDocument/2006/relationships/hyperlink" Target="https://ec.europa.eu/environment/water/water-drink/legislation_en.html" TargetMode="External"/><Relationship Id="rId110" Type="http://schemas.openxmlformats.org/officeDocument/2006/relationships/hyperlink" Target="https://ec.europa.eu/echo/what/humanitarian-aid/education-emergencies-eie_ro" TargetMode="External"/><Relationship Id="rId115" Type="http://schemas.openxmlformats.org/officeDocument/2006/relationships/hyperlink" Target="https://international-partnerships.ec.europa.eu/policies/global-gateway/regional-teachers-initiative-africa_en" TargetMode="External"/><Relationship Id="rId131" Type="http://schemas.openxmlformats.org/officeDocument/2006/relationships/hyperlink" Target="https://commission.europa.eu/publications/artificial-intelligence-european-commission-aiec-communication_en" TargetMode="External"/><Relationship Id="rId136" Type="http://schemas.openxmlformats.org/officeDocument/2006/relationships/hyperlink" Target="https://ec.europa.eu/commission/presscorner/detail/ro/ip_23_6473" TargetMode="External"/><Relationship Id="rId157" Type="http://schemas.openxmlformats.org/officeDocument/2006/relationships/hyperlink" Target="https://eur-lex.europa.eu/legal-content/RO/TXT/?uri=CELEX%3A02010Q1120%2801%29-20180207" TargetMode="External"/><Relationship Id="rId178" Type="http://schemas.openxmlformats.org/officeDocument/2006/relationships/hyperlink" Target="https://romania.representation.ec.europa.eu/index_ro" TargetMode="External"/><Relationship Id="rId61" Type="http://schemas.openxmlformats.org/officeDocument/2006/relationships/hyperlink" Target="https://commission.europa.eu/strategy-and-policy/priorities-2019-2024/european-green-deal/repowereu-affordable-secure-and-sustainable-energy-europe_ro" TargetMode="External"/><Relationship Id="rId82" Type="http://schemas.openxmlformats.org/officeDocument/2006/relationships/hyperlink" Target="https://eur-lex.europa.eu/eli/dir/2020/2184/oj" TargetMode="External"/><Relationship Id="rId152" Type="http://schemas.openxmlformats.org/officeDocument/2006/relationships/hyperlink" Target="https://commission.europa.eu/document/777395ce-2b48-4286-ad57-dfd1e2245940_en" TargetMode="External"/><Relationship Id="rId173" Type="http://schemas.openxmlformats.org/officeDocument/2006/relationships/hyperlink" Target="https://data.consilium.europa.eu/doc/document/ST-6896-2023-INIT/ro/pdf" TargetMode="External"/><Relationship Id="rId19" Type="http://schemas.openxmlformats.org/officeDocument/2006/relationships/hyperlink" Target="https://belgian-presidency.consilium.europa.eu/en/programme/priorities/" TargetMode="External"/><Relationship Id="rId14" Type="http://schemas.openxmlformats.org/officeDocument/2006/relationships/hyperlink" Target="https://gov.ro/ro/stiri/declaratii-comune-de-presa-sustinute-de-prim-ministrul-romaniei-marcel-ciolacu-i-prim-ministrul-republicii-socialiste-vietnam-pham-minh-chinh" TargetMode="External"/><Relationship Id="rId30" Type="http://schemas.openxmlformats.org/officeDocument/2006/relationships/hyperlink" Target="https://www.fonduri-structurale.ro/descarca-document/65982" TargetMode="External"/><Relationship Id="rId35" Type="http://schemas.openxmlformats.org/officeDocument/2006/relationships/hyperlink" Target="https://www.fonduri-structurale.ro/descarca-document/66003" TargetMode="External"/><Relationship Id="rId56" Type="http://schemas.openxmlformats.org/officeDocument/2006/relationships/hyperlink" Target="https://commission.europa.eu/strategy-and-policy/priorities-2019-2024/european-green-deal_ro" TargetMode="External"/><Relationship Id="rId77" Type="http://schemas.openxmlformats.org/officeDocument/2006/relationships/hyperlink" Target="https://ec.europa.eu/social/BlobServlet?docId=27290&amp;langId=en" TargetMode="External"/><Relationship Id="rId100" Type="http://schemas.openxmlformats.org/officeDocument/2006/relationships/hyperlink" Target="https://ec.europa.eu/commission/presscorner/detail/en/FS_24_365" TargetMode="External"/><Relationship Id="rId105" Type="http://schemas.openxmlformats.org/officeDocument/2006/relationships/hyperlink" Target="https://dearprogramme.eu/" TargetMode="External"/><Relationship Id="rId126" Type="http://schemas.openxmlformats.org/officeDocument/2006/relationships/hyperlink" Target="https://research-and-innovation.ec.europa.eu/funding/funding-opportunities/funding-programmes-and-open-calls/horizon-europe_ro" TargetMode="External"/><Relationship Id="rId147" Type="http://schemas.openxmlformats.org/officeDocument/2006/relationships/hyperlink" Target="https://europa.eu/citizens-initiative/_ro" TargetMode="External"/><Relationship Id="rId168" Type="http://schemas.openxmlformats.org/officeDocument/2006/relationships/hyperlink" Target="https://commission.europa.eu/publications/assessment-report-member-states-national-roma-strategic-frameworks-full-package_en" TargetMode="External"/><Relationship Id="rId8" Type="http://schemas.openxmlformats.org/officeDocument/2006/relationships/image" Target="media/image1.jpeg"/><Relationship Id="rId51" Type="http://schemas.openxmlformats.org/officeDocument/2006/relationships/hyperlink" Target="https://ec.europa.eu/commission/presscorner/detail/en/speech_24_421" TargetMode="External"/><Relationship Id="rId72" Type="http://schemas.openxmlformats.org/officeDocument/2006/relationships/image" Target="media/image10.png"/><Relationship Id="rId93" Type="http://schemas.openxmlformats.org/officeDocument/2006/relationships/hyperlink" Target="https://research-and-innovation.ec.europa.eu/document/download/7ae11ca9-9ff5-4d0f-a097-86a719ed6892_en" TargetMode="External"/><Relationship Id="rId98" Type="http://schemas.openxmlformats.org/officeDocument/2006/relationships/hyperlink" Target="https://ec.europa.eu/commission/presscorner/detail/en/FS_24_373" TargetMode="External"/><Relationship Id="rId121" Type="http://schemas.openxmlformats.org/officeDocument/2006/relationships/hyperlink" Target="https://state-of-the-union.ec.europa.eu/state-union-2023_ro" TargetMode="External"/><Relationship Id="rId142" Type="http://schemas.openxmlformats.org/officeDocument/2006/relationships/hyperlink" Target="https://digital-strategy.ec.europa.eu/ro/policies/edic" TargetMode="External"/><Relationship Id="rId163" Type="http://schemas.openxmlformats.org/officeDocument/2006/relationships/hyperlink" Target="https://eur-lex.europa.eu/legal-content/RO/TXT/?uri=CELEX%3A52023JC0051"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galacercetarii@mcid.gov.ro" TargetMode="External"/><Relationship Id="rId46" Type="http://schemas.openxmlformats.org/officeDocument/2006/relationships/hyperlink" Target="https://www.fonduri-structurale.ro/descarca-document/65976" TargetMode="External"/><Relationship Id="rId67" Type="http://schemas.openxmlformats.org/officeDocument/2006/relationships/hyperlink" Target="https://commission.europa.eu/business-economy-euro/economic-recovery/recovery-and-resilience-facility/country-pages/italys-recovery-and-resilience-plan_en" TargetMode="External"/><Relationship Id="rId116" Type="http://schemas.openxmlformats.org/officeDocument/2006/relationships/hyperlink" Target="https://dearprogramme.eu/" TargetMode="External"/><Relationship Id="rId137" Type="http://schemas.openxmlformats.org/officeDocument/2006/relationships/hyperlink" Target="https://digital-strategy.ec.europa.eu/ro/news-redirect/814898" TargetMode="External"/><Relationship Id="rId158" Type="http://schemas.openxmlformats.org/officeDocument/2006/relationships/hyperlink" Target="https://eur-lex.europa.eu/eli/treaty/tfeu_2008/art_245/oj?locale=ro" TargetMode="External"/><Relationship Id="rId20" Type="http://schemas.openxmlformats.org/officeDocument/2006/relationships/hyperlink" Target="https://belgian-presidency.consilium.europa.eu/en/programme/the-belgian-presidency-programme/" TargetMode="External"/><Relationship Id="rId41" Type="http://schemas.openxmlformats.org/officeDocument/2006/relationships/hyperlink" Target="https://www.fonduri-structurale.ro/descarca-document/65995" TargetMode="External"/><Relationship Id="rId62" Type="http://schemas.openxmlformats.org/officeDocument/2006/relationships/hyperlink" Target="https://commission.europa.eu/business-economy-euro/economic-recovery/recovery-and-resilience-facility/country-pages/belgiums-recovery-and-resilience-plan_en" TargetMode="External"/><Relationship Id="rId83" Type="http://schemas.openxmlformats.org/officeDocument/2006/relationships/hyperlink" Target="https://ec.europa.eu/info/strategy/priorities-2019-2024/european-green-deal_en" TargetMode="External"/><Relationship Id="rId88" Type="http://schemas.openxmlformats.org/officeDocument/2006/relationships/hyperlink" Target="https://ec.europa.eu/commission/presscorner/detail/ro/IP_23_3358" TargetMode="External"/><Relationship Id="rId111" Type="http://schemas.openxmlformats.org/officeDocument/2006/relationships/hyperlink" Target="https://ec.europa.eu/international-partnerships/topics/education_ro" TargetMode="External"/><Relationship Id="rId132" Type="http://schemas.openxmlformats.org/officeDocument/2006/relationships/hyperlink" Target="https://eur-lex.europa.eu/legal-content/RO/TXT/HTML/?uri=CELEX:32021R1173" TargetMode="External"/><Relationship Id="rId153" Type="http://schemas.openxmlformats.org/officeDocument/2006/relationships/hyperlink" Target="https://commission.europa.eu/document/d1f1ca97-c406-4bb5-ac60-f65d1b8ea063_en" TargetMode="External"/><Relationship Id="rId174" Type="http://schemas.openxmlformats.org/officeDocument/2006/relationships/hyperlink" Target="https://www.consilium.europa.eu/ro/policies/chemicals/" TargetMode="External"/><Relationship Id="rId179" Type="http://schemas.openxmlformats.org/officeDocument/2006/relationships/hyperlink" Target="https://www.consilium.europa.eu/" TargetMode="External"/><Relationship Id="rId15" Type="http://schemas.openxmlformats.org/officeDocument/2006/relationships/hyperlink" Target="https://gov.ro/ro/stiri/participarea-prim-ministrului-marcel-ciolacu-alaturi-de-prim-ministrul-republicii-socialiste-vietnam-pham-minh-chinh-la-forumul-economic-romania-vietnam" TargetMode="External"/><Relationship Id="rId36" Type="http://schemas.openxmlformats.org/officeDocument/2006/relationships/hyperlink" Target="https://www.fonduri-structurale.ro/descarca-document/66004" TargetMode="External"/><Relationship Id="rId57" Type="http://schemas.openxmlformats.org/officeDocument/2006/relationships/hyperlink" Target="https://cinea.ec.europa.eu/news-events/news/cef-energy-launches-eu750-million-call-energy-infrastructure-projects-2023-04-18_en?prefLang=ro" TargetMode="External"/><Relationship Id="rId106" Type="http://schemas.openxmlformats.org/officeDocument/2006/relationships/hyperlink" Target="https://international-partnerships.ec.europa.eu/policies/global-gateway/regional-teachers-initiative-africa_en" TargetMode="External"/><Relationship Id="rId127" Type="http://schemas.openxmlformats.org/officeDocument/2006/relationships/hyperlink" Target="https://digital-strategy.ec.europa.eu/ro/activities/digital-programme" TargetMode="External"/><Relationship Id="rId10" Type="http://schemas.openxmlformats.org/officeDocument/2006/relationships/image" Target="media/image3.png"/><Relationship Id="rId31" Type="http://schemas.openxmlformats.org/officeDocument/2006/relationships/hyperlink" Target="https://www.fonduri-structurale.ro/descarca-document/65999" TargetMode="External"/><Relationship Id="rId52" Type="http://schemas.openxmlformats.org/officeDocument/2006/relationships/hyperlink" Target="https://ec.europa.eu/commission/presscorner/detail/en/QANDA_24_418" TargetMode="External"/><Relationship Id="rId73" Type="http://schemas.openxmlformats.org/officeDocument/2006/relationships/hyperlink" Target="https://eur-lex.europa.eu/legal-content/ro/ALL/?uri=CELEX%3A32009L0038" TargetMode="External"/><Relationship Id="rId78" Type="http://schemas.openxmlformats.org/officeDocument/2006/relationships/hyperlink" Target="https://ec.europa.eu/social/BlobServlet?docId=27291&amp;langId=en" TargetMode="External"/><Relationship Id="rId94" Type="http://schemas.openxmlformats.org/officeDocument/2006/relationships/hyperlink" Target="https://circabc.europa.eu/ui/group/aac710a0-4eb3-493e-a12a-e988b442a72a/library/a44df99c-18d2-49df-950d-4d48f08ea76f/details?download=true" TargetMode="External"/><Relationship Id="rId99" Type="http://schemas.openxmlformats.org/officeDocument/2006/relationships/hyperlink" Target="https://ec.europa.eu/commission/presscorner/detail/en/FS_24_372" TargetMode="External"/><Relationship Id="rId101" Type="http://schemas.openxmlformats.org/officeDocument/2006/relationships/hyperlink" Target="https://ec.europa.eu/commission/presscorner/detail/en/FS_24_366" TargetMode="External"/><Relationship Id="rId122" Type="http://schemas.openxmlformats.org/officeDocument/2006/relationships/hyperlink" Target="https://ec.europa.eu/commission/presscorner/detail/ro/ip_23_5739" TargetMode="External"/><Relationship Id="rId143" Type="http://schemas.openxmlformats.org/officeDocument/2006/relationships/hyperlink" Target="https://digital-strategy.ec.europa.eu/ro/news-redirect/814894" TargetMode="External"/><Relationship Id="rId148" Type="http://schemas.openxmlformats.org/officeDocument/2006/relationships/hyperlink" Target="https://europa.eu/citizens-initiative-forum/_ro" TargetMode="External"/><Relationship Id="rId164" Type="http://schemas.openxmlformats.org/officeDocument/2006/relationships/hyperlink" Target="https://www.againstholocaustdistortion.org/" TargetMode="External"/><Relationship Id="rId169" Type="http://schemas.openxmlformats.org/officeDocument/2006/relationships/hyperlink" Target="https://commission.europa.eu/strategy-and-policy/policies/justice-and-fundamental-rights/combatting-discrimination/racism-and-xenophobia/combating-antisemitism_en" TargetMode="External"/><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europarl.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A9482-3655-4F1A-BD73-E9F1257E4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151</TotalTime>
  <Pages>42</Pages>
  <Words>23921</Words>
  <Characters>138744</Characters>
  <Application>Microsoft Office Word</Application>
  <DocSecurity>0</DocSecurity>
  <Lines>1156</Lines>
  <Paragraphs>324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162341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24</cp:revision>
  <cp:lastPrinted>2024-01-29T06:19:00Z</cp:lastPrinted>
  <dcterms:created xsi:type="dcterms:W3CDTF">2024-01-25T10:10:00Z</dcterms:created>
  <dcterms:modified xsi:type="dcterms:W3CDTF">2024-01-30T13:47:00Z</dcterms:modified>
</cp:coreProperties>
</file>