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393FD" w14:textId="2C320B1F" w:rsidR="00B54089" w:rsidRPr="00B54089" w:rsidRDefault="004C4029" w:rsidP="00B54089">
      <w:pPr>
        <w:jc w:val="center"/>
      </w:pPr>
      <w:bookmarkStart w:id="0" w:name="_Hlk86660867"/>
      <w:r w:rsidRPr="00E74641">
        <w:rPr>
          <w:noProof/>
          <w:lang w:eastAsia="ro-RO"/>
        </w:rPr>
        <mc:AlternateContent>
          <mc:Choice Requires="wpg">
            <w:drawing>
              <wp:anchor distT="0" distB="0" distL="114300" distR="114300" simplePos="0" relativeHeight="251635711" behindDoc="1" locked="0" layoutInCell="1" allowOverlap="1" wp14:anchorId="6485D6F8" wp14:editId="16E17124">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2D7F3FFD" w:rsidR="00084DE3" w:rsidRDefault="00084DE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50</w:t>
                              </w:r>
                            </w:p>
                            <w:p w14:paraId="300DDA87" w14:textId="13A78134" w:rsidR="00084DE3" w:rsidRPr="005E3F6E" w:rsidRDefault="00084DE3" w:rsidP="006C6EDE">
                              <w:pPr>
                                <w:spacing w:after="120"/>
                                <w:jc w:val="center"/>
                                <w:rPr>
                                  <w:rFonts w:ascii="Book Antiqua" w:hAnsi="Book Antiqua"/>
                                  <w:b/>
                                  <w:color w:val="000080"/>
                                  <w:spacing w:val="10"/>
                                  <w:szCs w:val="18"/>
                                </w:rPr>
                              </w:pPr>
                              <w:r w:rsidRPr="006C6EDE">
                                <w:rPr>
                                  <w:rFonts w:ascii="Book Antiqua" w:hAnsi="Book Antiqua"/>
                                  <w:b/>
                                  <w:color w:val="000080"/>
                                  <w:spacing w:val="10"/>
                                  <w:szCs w:val="18"/>
                                </w:rPr>
                                <w:t>11 – 15 decembrie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2D7F3FFD" w:rsidR="00084DE3" w:rsidRDefault="00084DE3"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50</w:t>
                        </w:r>
                      </w:p>
                      <w:p w14:paraId="300DDA87" w14:textId="13A78134" w:rsidR="00084DE3" w:rsidRPr="005E3F6E" w:rsidRDefault="00084DE3" w:rsidP="006C6EDE">
                        <w:pPr>
                          <w:spacing w:after="120"/>
                          <w:jc w:val="center"/>
                          <w:rPr>
                            <w:rFonts w:ascii="Book Antiqua" w:hAnsi="Book Antiqua"/>
                            <w:b/>
                            <w:color w:val="000080"/>
                            <w:spacing w:val="10"/>
                            <w:szCs w:val="18"/>
                          </w:rPr>
                        </w:pPr>
                        <w:r w:rsidRPr="006C6EDE">
                          <w:rPr>
                            <w:rFonts w:ascii="Book Antiqua" w:hAnsi="Book Antiqua"/>
                            <w:b/>
                            <w:color w:val="000080"/>
                            <w:spacing w:val="10"/>
                            <w:szCs w:val="18"/>
                          </w:rPr>
                          <w:t>11 – 15 decembrie</w:t>
                        </w:r>
                      </w:p>
                    </w:txbxContent>
                  </v:textbox>
                </v:shape>
              </v:group>
            </w:pict>
          </mc:Fallback>
        </mc:AlternateContent>
      </w: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53CF2C34"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7555">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0C932BE0"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084DE3" w:rsidRPr="00BE6025" w:rsidRDefault="00084DE3" w:rsidP="00BE6025">
                            <w:pPr>
                              <w:pStyle w:val="TOC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" fillcolor="#cdddeb" strokecolor="gray" strokeweight="6.25pt">
                <v:fill opacity="52428f"/>
                <v:stroke linestyle="thickThin"/>
                <v:textbox>
                  <w:txbxContent>
                    <w:p w14:paraId="4D240BDE" w14:textId="77777777" w:rsidR="00084DE3" w:rsidRPr="00BE6025" w:rsidRDefault="00084DE3" w:rsidP="00BE6025">
                      <w:pPr>
                        <w:pStyle w:val="TOC4"/>
                        <w:rPr>
                          <w:b/>
                        </w:rPr>
                      </w:pPr>
                    </w:p>
                  </w:txbxContent>
                </v:textbox>
                <w10:wrap anchory="page"/>
              </v:rect>
            </w:pict>
          </mc:Fallback>
        </mc:AlternateContent>
      </w:r>
    </w:p>
    <w:bookmarkEnd w:id="0"/>
    <w:p w14:paraId="5FC5147F" w14:textId="6C21D881" w:rsidR="00F66620" w:rsidRPr="00E74641" w:rsidRDefault="00647555" w:rsidP="00BA26F0">
      <w:pPr>
        <w:jc w:val="right"/>
      </w:pPr>
      <w:r>
        <w:t xml:space="preserve">  </w:t>
      </w:r>
    </w:p>
    <w:p w14:paraId="58F78B6B" w14:textId="6DB6ED15" w:rsidR="00933498" w:rsidRPr="00E74641" w:rsidRDefault="00647555"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1" w:name="_Hlk108432080"/>
    <w:p w14:paraId="382541BC" w14:textId="7969BA7D" w:rsidR="00073DDB" w:rsidRDefault="00D55F50">
      <w:pPr>
        <w:pStyle w:val="TOC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3533861" w:history="1">
        <w:r w:rsidR="00073DDB" w:rsidRPr="00744AB3">
          <w:rPr>
            <w:rStyle w:val="Hyperlink"/>
            <w:rFonts w:ascii="Book Antiqua" w:hAnsi="Book Antiqua"/>
          </w:rPr>
          <w:t>Repere</w:t>
        </w:r>
        <w:r w:rsidR="00647555">
          <w:rPr>
            <w:rStyle w:val="Hyperlink"/>
            <w:rFonts w:ascii="Book Antiqua" w:hAnsi="Book Antiqua"/>
          </w:rPr>
          <w:t xml:space="preserve"> </w:t>
        </w:r>
        <w:r w:rsidR="00073DDB" w:rsidRPr="00744AB3">
          <w:rPr>
            <w:rStyle w:val="Hyperlink"/>
            <w:rFonts w:ascii="Book Antiqua" w:hAnsi="Book Antiqua"/>
          </w:rPr>
          <w:t>din</w:t>
        </w:r>
        <w:r w:rsidR="00647555">
          <w:rPr>
            <w:rStyle w:val="Hyperlink"/>
            <w:rFonts w:ascii="Book Antiqua" w:hAnsi="Book Antiqua"/>
          </w:rPr>
          <w:t xml:space="preserve"> </w:t>
        </w:r>
        <w:r w:rsidR="00073DDB" w:rsidRPr="00744AB3">
          <w:rPr>
            <w:rStyle w:val="Hyperlink"/>
            <w:rFonts w:ascii="Book Antiqua" w:hAnsi="Book Antiqua"/>
          </w:rPr>
          <w:t>agenda</w:t>
        </w:r>
        <w:r w:rsidR="00647555">
          <w:rPr>
            <w:rStyle w:val="Hyperlink"/>
            <w:rFonts w:ascii="Book Antiqua" w:hAnsi="Book Antiqua"/>
          </w:rPr>
          <w:t xml:space="preserve"> </w:t>
        </w:r>
        <w:r w:rsidR="00073DDB" w:rsidRPr="00744AB3">
          <w:rPr>
            <w:rStyle w:val="Hyperlink"/>
            <w:rFonts w:ascii="Book Antiqua" w:hAnsi="Book Antiqua"/>
          </w:rPr>
          <w:t>publică</w:t>
        </w:r>
        <w:r w:rsidR="00647555">
          <w:rPr>
            <w:rStyle w:val="Hyperlink"/>
            <w:rFonts w:ascii="Book Antiqua" w:hAnsi="Book Antiqua"/>
          </w:rPr>
          <w:t xml:space="preserve"> </w:t>
        </w:r>
        <w:r w:rsidR="00073DDB" w:rsidRPr="00744AB3">
          <w:rPr>
            <w:rStyle w:val="Hyperlink"/>
            <w:rFonts w:ascii="Book Antiqua" w:hAnsi="Book Antiqua"/>
          </w:rPr>
          <w:t>a</w:t>
        </w:r>
        <w:r w:rsidR="00647555">
          <w:rPr>
            <w:rStyle w:val="Hyperlink"/>
            <w:rFonts w:ascii="Book Antiqua" w:hAnsi="Book Antiqua"/>
          </w:rPr>
          <w:t xml:space="preserve"> </w:t>
        </w:r>
        <w:r w:rsidR="00073DDB" w:rsidRPr="00744AB3">
          <w:rPr>
            <w:rStyle w:val="Hyperlink"/>
            <w:rFonts w:ascii="Book Antiqua" w:hAnsi="Book Antiqua"/>
          </w:rPr>
          <w:t>conducerii</w:t>
        </w:r>
        <w:r w:rsidR="00647555">
          <w:rPr>
            <w:rStyle w:val="Hyperlink"/>
            <w:rFonts w:ascii="Book Antiqua" w:hAnsi="Book Antiqua"/>
          </w:rPr>
          <w:t xml:space="preserve"> </w:t>
        </w:r>
        <w:r w:rsidR="00073DDB" w:rsidRPr="00744AB3">
          <w:rPr>
            <w:rStyle w:val="Hyperlink"/>
            <w:rFonts w:ascii="Book Antiqua" w:hAnsi="Book Antiqua"/>
          </w:rPr>
          <w:t>Instituţiei</w:t>
        </w:r>
        <w:r w:rsidR="00647555">
          <w:rPr>
            <w:rStyle w:val="Hyperlink"/>
            <w:rFonts w:ascii="Book Antiqua" w:hAnsi="Book Antiqua"/>
          </w:rPr>
          <w:t xml:space="preserve"> </w:t>
        </w:r>
        <w:r w:rsidR="00073DDB" w:rsidRPr="00744AB3">
          <w:rPr>
            <w:rStyle w:val="Hyperlink"/>
            <w:rFonts w:ascii="Book Antiqua" w:hAnsi="Book Antiqua"/>
          </w:rPr>
          <w:t>Prefectului</w:t>
        </w:r>
        <w:r w:rsidR="00647555">
          <w:rPr>
            <w:rStyle w:val="Hyperlink"/>
            <w:rFonts w:ascii="Book Antiqua" w:hAnsi="Book Antiqua"/>
          </w:rPr>
          <w:t xml:space="preserve"> </w:t>
        </w:r>
        <w:r w:rsidR="00073DDB" w:rsidRPr="00744AB3">
          <w:rPr>
            <w:rStyle w:val="Hyperlink"/>
            <w:rFonts w:ascii="Book Antiqua" w:hAnsi="Book Antiqua"/>
          </w:rPr>
          <w:t>-</w:t>
        </w:r>
        <w:r w:rsidR="00647555">
          <w:rPr>
            <w:rStyle w:val="Hyperlink"/>
            <w:rFonts w:ascii="Book Antiqua" w:hAnsi="Book Antiqua"/>
          </w:rPr>
          <w:t xml:space="preserve">  </w:t>
        </w:r>
        <w:r w:rsidR="00073DDB" w:rsidRPr="00744AB3">
          <w:rPr>
            <w:rStyle w:val="Hyperlink"/>
            <w:rFonts w:ascii="Book Antiqua" w:hAnsi="Book Antiqua"/>
          </w:rPr>
          <w:t>Judeţul</w:t>
        </w:r>
        <w:r w:rsidR="00647555">
          <w:rPr>
            <w:rStyle w:val="Hyperlink"/>
            <w:rFonts w:ascii="Book Antiqua" w:hAnsi="Book Antiqua"/>
          </w:rPr>
          <w:t xml:space="preserve">  </w:t>
        </w:r>
        <w:r w:rsidR="00073DDB" w:rsidRPr="00744AB3">
          <w:rPr>
            <w:rStyle w:val="Hyperlink"/>
            <w:rFonts w:ascii="Book Antiqua" w:hAnsi="Book Antiqua"/>
          </w:rPr>
          <w:t>Hunedoara</w:t>
        </w:r>
        <w:r w:rsidR="00647555">
          <w:rPr>
            <w:rStyle w:val="Hyperlink"/>
            <w:rFonts w:ascii="Book Antiqua" w:hAnsi="Book Antiqua"/>
          </w:rPr>
          <w:t xml:space="preserve">  </w:t>
        </w:r>
        <w:r w:rsidR="00073DDB" w:rsidRPr="00744AB3">
          <w:rPr>
            <w:rStyle w:val="Hyperlink"/>
            <w:rFonts w:ascii="Book Antiqua" w:hAnsi="Book Antiqua"/>
          </w:rPr>
          <w:t>în</w:t>
        </w:r>
        <w:r w:rsidR="00647555">
          <w:rPr>
            <w:rStyle w:val="Hyperlink"/>
            <w:rFonts w:ascii="Book Antiqua" w:hAnsi="Book Antiqua"/>
          </w:rPr>
          <w:t xml:space="preserve">  </w:t>
        </w:r>
        <w:r w:rsidR="00073DDB" w:rsidRPr="00744AB3">
          <w:rPr>
            <w:rStyle w:val="Hyperlink"/>
            <w:rFonts w:ascii="Book Antiqua" w:hAnsi="Book Antiqua"/>
          </w:rPr>
          <w:t>perioada</w:t>
        </w:r>
        <w:r w:rsidR="00647555">
          <w:rPr>
            <w:rStyle w:val="Hyperlink"/>
            <w:rFonts w:ascii="Book Antiqua" w:hAnsi="Book Antiqua"/>
          </w:rPr>
          <w:t xml:space="preserve">  </w:t>
        </w:r>
        <w:r w:rsidR="00073DDB" w:rsidRPr="00744AB3">
          <w:rPr>
            <w:rStyle w:val="Hyperlink"/>
            <w:rFonts w:ascii="Book Antiqua" w:hAnsi="Book Antiqua"/>
          </w:rPr>
          <w:t>11</w:t>
        </w:r>
        <w:r w:rsidR="00647555">
          <w:rPr>
            <w:rStyle w:val="Hyperlink"/>
            <w:rFonts w:ascii="Book Antiqua" w:hAnsi="Book Antiqua"/>
          </w:rPr>
          <w:t xml:space="preserve"> </w:t>
        </w:r>
        <w:r w:rsidR="00073DDB" w:rsidRPr="00744AB3">
          <w:rPr>
            <w:rStyle w:val="Hyperlink"/>
            <w:rFonts w:ascii="Book Antiqua" w:hAnsi="Book Antiqua"/>
          </w:rPr>
          <w:t>–</w:t>
        </w:r>
        <w:r w:rsidR="00647555">
          <w:rPr>
            <w:rStyle w:val="Hyperlink"/>
            <w:rFonts w:ascii="Book Antiqua" w:hAnsi="Book Antiqua"/>
          </w:rPr>
          <w:t xml:space="preserve"> </w:t>
        </w:r>
        <w:r w:rsidR="00073DDB" w:rsidRPr="00744AB3">
          <w:rPr>
            <w:rStyle w:val="Hyperlink"/>
            <w:rFonts w:ascii="Book Antiqua" w:hAnsi="Book Antiqua"/>
          </w:rPr>
          <w:t>15</w:t>
        </w:r>
        <w:r w:rsidR="00647555">
          <w:rPr>
            <w:rStyle w:val="Hyperlink"/>
            <w:rFonts w:ascii="Book Antiqua" w:hAnsi="Book Antiqua"/>
          </w:rPr>
          <w:t xml:space="preserve"> </w:t>
        </w:r>
        <w:r w:rsidR="00073DDB" w:rsidRPr="00744AB3">
          <w:rPr>
            <w:rStyle w:val="Hyperlink"/>
            <w:rFonts w:ascii="Book Antiqua" w:hAnsi="Book Antiqua"/>
          </w:rPr>
          <w:t>decembrie</w:t>
        </w:r>
        <w:r w:rsidR="00647555">
          <w:rPr>
            <w:rStyle w:val="Hyperlink"/>
            <w:rFonts w:ascii="Book Antiqua" w:hAnsi="Book Antiqua"/>
          </w:rPr>
          <w:t xml:space="preserve"> </w:t>
        </w:r>
        <w:r w:rsidR="00073DDB" w:rsidRPr="00744AB3">
          <w:rPr>
            <w:rStyle w:val="Hyperlink"/>
            <w:rFonts w:ascii="Book Antiqua" w:hAnsi="Book Antiqua"/>
          </w:rPr>
          <w:t>2023</w:t>
        </w:r>
        <w:r w:rsidR="00073DDB">
          <w:rPr>
            <w:webHidden/>
          </w:rPr>
          <w:tab/>
        </w:r>
        <w:r w:rsidR="00073DDB">
          <w:rPr>
            <w:webHidden/>
          </w:rPr>
          <w:fldChar w:fldCharType="begin"/>
        </w:r>
        <w:r w:rsidR="00073DDB">
          <w:rPr>
            <w:webHidden/>
          </w:rPr>
          <w:instrText xml:space="preserve"> PAGEREF _Toc153533861 \h </w:instrText>
        </w:r>
        <w:r w:rsidR="00073DDB">
          <w:rPr>
            <w:webHidden/>
          </w:rPr>
        </w:r>
        <w:r w:rsidR="00073DDB">
          <w:rPr>
            <w:webHidden/>
          </w:rPr>
          <w:fldChar w:fldCharType="separate"/>
        </w:r>
        <w:r w:rsidR="005D7C14">
          <w:rPr>
            <w:webHidden/>
          </w:rPr>
          <w:t>3</w:t>
        </w:r>
        <w:r w:rsidR="00073DDB">
          <w:rPr>
            <w:webHidden/>
          </w:rPr>
          <w:fldChar w:fldCharType="end"/>
        </w:r>
      </w:hyperlink>
    </w:p>
    <w:p w14:paraId="0857A370" w14:textId="6C8FB6A3" w:rsidR="00073DDB" w:rsidRDefault="00084DE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3533862" w:history="1">
        <w:r w:rsidR="00073DDB" w:rsidRPr="00744AB3">
          <w:rPr>
            <w:rStyle w:val="Hyperlink"/>
            <w:rFonts w:ascii="Book Antiqua" w:hAnsi="Book Antiqua"/>
            <w:spacing w:val="-6"/>
          </w:rPr>
          <w:t>Selec</w:t>
        </w:r>
        <w:r w:rsidR="00073DDB" w:rsidRPr="00744AB3">
          <w:rPr>
            <w:rStyle w:val="Hyperlink"/>
            <w:rFonts w:ascii="Cambria" w:hAnsi="Cambria" w:cs="Cambria"/>
            <w:spacing w:val="-6"/>
          </w:rPr>
          <w:t>ț</w:t>
        </w:r>
        <w:r w:rsidR="00073DDB" w:rsidRPr="00744AB3">
          <w:rPr>
            <w:rStyle w:val="Hyperlink"/>
            <w:rFonts w:ascii="Book Antiqua" w:hAnsi="Book Antiqua"/>
            <w:spacing w:val="-6"/>
          </w:rPr>
          <w:t>ie</w:t>
        </w:r>
        <w:r w:rsidR="00647555">
          <w:rPr>
            <w:rStyle w:val="Hyperlink"/>
            <w:rFonts w:ascii="Book Antiqua" w:hAnsi="Book Antiqua"/>
            <w:spacing w:val="-6"/>
          </w:rPr>
          <w:t xml:space="preserve"> </w:t>
        </w:r>
        <w:r w:rsidR="00073DDB" w:rsidRPr="00744AB3">
          <w:rPr>
            <w:rStyle w:val="Hyperlink"/>
            <w:rFonts w:ascii="Book Antiqua" w:hAnsi="Book Antiqua"/>
            <w:spacing w:val="-6"/>
          </w:rPr>
          <w:t>de</w:t>
        </w:r>
        <w:r w:rsidR="00647555">
          <w:rPr>
            <w:rStyle w:val="Hyperlink"/>
            <w:rFonts w:ascii="Book Antiqua" w:hAnsi="Book Antiqua"/>
            <w:spacing w:val="-6"/>
          </w:rPr>
          <w:t xml:space="preserve"> </w:t>
        </w:r>
        <w:r w:rsidR="00073DDB" w:rsidRPr="00744AB3">
          <w:rPr>
            <w:rStyle w:val="Hyperlink"/>
            <w:rFonts w:ascii="Book Antiqua" w:hAnsi="Book Antiqua"/>
            <w:spacing w:val="-6"/>
          </w:rPr>
          <w:t>Acte</w:t>
        </w:r>
        <w:r w:rsidR="00647555">
          <w:rPr>
            <w:rStyle w:val="Hyperlink"/>
            <w:rFonts w:ascii="Book Antiqua" w:hAnsi="Book Antiqua"/>
            <w:spacing w:val="-6"/>
          </w:rPr>
          <w:t xml:space="preserve"> </w:t>
        </w:r>
        <w:r w:rsidR="00073DDB" w:rsidRPr="00744AB3">
          <w:rPr>
            <w:rStyle w:val="Hyperlink"/>
            <w:rFonts w:ascii="Book Antiqua" w:hAnsi="Book Antiqua"/>
            <w:spacing w:val="-6"/>
          </w:rPr>
          <w:t>normative</w:t>
        </w:r>
        <w:r w:rsidR="00647555">
          <w:rPr>
            <w:rStyle w:val="Hyperlink"/>
            <w:rFonts w:ascii="Book Antiqua" w:hAnsi="Book Antiqua"/>
            <w:spacing w:val="-6"/>
          </w:rPr>
          <w:t xml:space="preserve"> </w:t>
        </w:r>
        <w:r w:rsidR="00073DDB" w:rsidRPr="00744AB3">
          <w:rPr>
            <w:rStyle w:val="Hyperlink"/>
            <w:rFonts w:ascii="Book Antiqua" w:hAnsi="Book Antiqua"/>
            <w:spacing w:val="-6"/>
          </w:rPr>
          <w:t>apărute</w:t>
        </w:r>
        <w:r w:rsidR="00647555">
          <w:rPr>
            <w:rStyle w:val="Hyperlink"/>
            <w:rFonts w:ascii="Book Antiqua" w:hAnsi="Book Antiqua"/>
            <w:spacing w:val="-6"/>
          </w:rPr>
          <w:t xml:space="preserve"> </w:t>
        </w:r>
        <w:r w:rsidR="00073DDB" w:rsidRPr="00744AB3">
          <w:rPr>
            <w:rStyle w:val="Hyperlink"/>
            <w:rFonts w:ascii="Book Antiqua" w:hAnsi="Book Antiqua"/>
            <w:spacing w:val="-6"/>
          </w:rPr>
          <w:t>în</w:t>
        </w:r>
        <w:r w:rsidR="00647555">
          <w:rPr>
            <w:rStyle w:val="Hyperlink"/>
            <w:rFonts w:ascii="Book Antiqua" w:hAnsi="Book Antiqua"/>
            <w:spacing w:val="-6"/>
          </w:rPr>
          <w:t xml:space="preserve"> </w:t>
        </w:r>
        <w:r w:rsidR="00073DDB" w:rsidRPr="00744AB3">
          <w:rPr>
            <w:rStyle w:val="Hyperlink"/>
            <w:rFonts w:ascii="Book Antiqua" w:hAnsi="Book Antiqua"/>
            <w:spacing w:val="-6"/>
          </w:rPr>
          <w:t>Monitorul</w:t>
        </w:r>
        <w:r w:rsidR="00647555">
          <w:rPr>
            <w:rStyle w:val="Hyperlink"/>
            <w:rFonts w:ascii="Book Antiqua" w:hAnsi="Book Antiqua"/>
            <w:spacing w:val="-6"/>
          </w:rPr>
          <w:t xml:space="preserve"> </w:t>
        </w:r>
        <w:r w:rsidR="00073DDB" w:rsidRPr="00744AB3">
          <w:rPr>
            <w:rStyle w:val="Hyperlink"/>
            <w:rFonts w:ascii="Book Antiqua" w:hAnsi="Book Antiqua"/>
            <w:spacing w:val="-6"/>
          </w:rPr>
          <w:t>Oficial</w:t>
        </w:r>
        <w:r w:rsidR="00647555">
          <w:rPr>
            <w:rStyle w:val="Hyperlink"/>
            <w:rFonts w:ascii="Book Antiqua" w:hAnsi="Book Antiqua"/>
            <w:spacing w:val="-6"/>
          </w:rPr>
          <w:t xml:space="preserve"> </w:t>
        </w:r>
        <w:r w:rsidR="00073DDB" w:rsidRPr="00744AB3">
          <w:rPr>
            <w:rStyle w:val="Hyperlink"/>
            <w:rFonts w:ascii="Book Antiqua" w:hAnsi="Book Antiqua"/>
            <w:spacing w:val="-6"/>
          </w:rPr>
          <w:t>al</w:t>
        </w:r>
        <w:r w:rsidR="00647555">
          <w:rPr>
            <w:rStyle w:val="Hyperlink"/>
            <w:rFonts w:ascii="Book Antiqua" w:hAnsi="Book Antiqua"/>
            <w:spacing w:val="-6"/>
          </w:rPr>
          <w:t xml:space="preserve"> </w:t>
        </w:r>
        <w:r w:rsidR="00073DDB" w:rsidRPr="00744AB3">
          <w:rPr>
            <w:rStyle w:val="Hyperlink"/>
            <w:rFonts w:ascii="Book Antiqua" w:hAnsi="Book Antiqua"/>
            <w:spacing w:val="-6"/>
          </w:rPr>
          <w:t>României</w:t>
        </w:r>
        <w:r w:rsidR="00647555">
          <w:rPr>
            <w:rStyle w:val="Hyperlink"/>
          </w:rPr>
          <w:t xml:space="preserve">  </w:t>
        </w:r>
        <w:r w:rsidR="00073DDB" w:rsidRPr="00744AB3">
          <w:rPr>
            <w:rStyle w:val="Hyperlink"/>
            <w:rFonts w:ascii="Book Antiqua" w:hAnsi="Book Antiqua"/>
            <w:spacing w:val="-6"/>
          </w:rPr>
          <w:t>în</w:t>
        </w:r>
        <w:r w:rsidR="00647555">
          <w:rPr>
            <w:rStyle w:val="Hyperlink"/>
            <w:rFonts w:ascii="Book Antiqua" w:hAnsi="Book Antiqua"/>
            <w:spacing w:val="-6"/>
          </w:rPr>
          <w:t xml:space="preserve"> </w:t>
        </w:r>
        <w:r w:rsidR="00073DDB" w:rsidRPr="00744AB3">
          <w:rPr>
            <w:rStyle w:val="Hyperlink"/>
            <w:rFonts w:ascii="Book Antiqua" w:hAnsi="Book Antiqua"/>
            <w:spacing w:val="-6"/>
          </w:rPr>
          <w:t>perioada</w:t>
        </w:r>
        <w:r w:rsidR="00647555">
          <w:rPr>
            <w:rStyle w:val="Hyperlink"/>
            <w:rFonts w:ascii="Book Antiqua" w:hAnsi="Book Antiqua"/>
            <w:spacing w:val="-6"/>
          </w:rPr>
          <w:t xml:space="preserve"> </w:t>
        </w:r>
        <w:r w:rsidR="00073DDB" w:rsidRPr="00744AB3">
          <w:rPr>
            <w:rStyle w:val="Hyperlink"/>
            <w:rFonts w:ascii="Book Antiqua" w:hAnsi="Book Antiqua"/>
            <w:spacing w:val="-6"/>
          </w:rPr>
          <w:t>11</w:t>
        </w:r>
        <w:r w:rsidR="00647555">
          <w:rPr>
            <w:rStyle w:val="Hyperlink"/>
            <w:rFonts w:ascii="Book Antiqua" w:hAnsi="Book Antiqua"/>
            <w:spacing w:val="-6"/>
          </w:rPr>
          <w:t xml:space="preserve"> </w:t>
        </w:r>
        <w:r w:rsidR="00073DDB" w:rsidRPr="00744AB3">
          <w:rPr>
            <w:rStyle w:val="Hyperlink"/>
            <w:rFonts w:ascii="Book Antiqua" w:hAnsi="Book Antiqua"/>
            <w:spacing w:val="-6"/>
          </w:rPr>
          <w:t>–</w:t>
        </w:r>
        <w:r w:rsidR="00647555">
          <w:rPr>
            <w:rStyle w:val="Hyperlink"/>
            <w:rFonts w:ascii="Book Antiqua" w:hAnsi="Book Antiqua"/>
            <w:spacing w:val="-6"/>
          </w:rPr>
          <w:t xml:space="preserve"> </w:t>
        </w:r>
        <w:r w:rsidR="00073DDB" w:rsidRPr="00744AB3">
          <w:rPr>
            <w:rStyle w:val="Hyperlink"/>
            <w:rFonts w:ascii="Book Antiqua" w:hAnsi="Book Antiqua"/>
            <w:spacing w:val="-6"/>
          </w:rPr>
          <w:t>15</w:t>
        </w:r>
        <w:r w:rsidR="00647555">
          <w:rPr>
            <w:rStyle w:val="Hyperlink"/>
            <w:rFonts w:ascii="Book Antiqua" w:hAnsi="Book Antiqua"/>
            <w:spacing w:val="-6"/>
          </w:rPr>
          <w:t xml:space="preserve"> </w:t>
        </w:r>
        <w:r w:rsidR="00073DDB" w:rsidRPr="00744AB3">
          <w:rPr>
            <w:rStyle w:val="Hyperlink"/>
            <w:rFonts w:ascii="Book Antiqua" w:hAnsi="Book Antiqua"/>
            <w:spacing w:val="-6"/>
          </w:rPr>
          <w:t>decembrie,</w:t>
        </w:r>
        <w:r w:rsidR="00647555">
          <w:rPr>
            <w:rStyle w:val="Hyperlink"/>
            <w:rFonts w:ascii="Book Antiqua" w:hAnsi="Book Antiqua"/>
            <w:spacing w:val="-6"/>
          </w:rPr>
          <w:t xml:space="preserve"> </w:t>
        </w:r>
        <w:r w:rsidR="00073DDB" w:rsidRPr="00744AB3">
          <w:rPr>
            <w:rStyle w:val="Hyperlink"/>
            <w:rFonts w:ascii="Book Antiqua" w:hAnsi="Book Antiqua"/>
            <w:spacing w:val="-6"/>
          </w:rPr>
          <w:t>2023</w:t>
        </w:r>
        <w:r w:rsidR="00073DDB">
          <w:rPr>
            <w:webHidden/>
          </w:rPr>
          <w:tab/>
        </w:r>
        <w:r w:rsidR="00073DDB">
          <w:rPr>
            <w:webHidden/>
          </w:rPr>
          <w:fldChar w:fldCharType="begin"/>
        </w:r>
        <w:r w:rsidR="00073DDB">
          <w:rPr>
            <w:webHidden/>
          </w:rPr>
          <w:instrText xml:space="preserve"> PAGEREF _Toc153533862 \h </w:instrText>
        </w:r>
        <w:r w:rsidR="00073DDB">
          <w:rPr>
            <w:webHidden/>
          </w:rPr>
        </w:r>
        <w:r w:rsidR="00073DDB">
          <w:rPr>
            <w:webHidden/>
          </w:rPr>
          <w:fldChar w:fldCharType="separate"/>
        </w:r>
        <w:r w:rsidR="005D7C14">
          <w:rPr>
            <w:webHidden/>
          </w:rPr>
          <w:t>4</w:t>
        </w:r>
        <w:r w:rsidR="00073DDB">
          <w:rPr>
            <w:webHidden/>
          </w:rPr>
          <w:fldChar w:fldCharType="end"/>
        </w:r>
      </w:hyperlink>
    </w:p>
    <w:p w14:paraId="2525C6DF" w14:textId="0121EAD1" w:rsidR="00073DDB" w:rsidRDefault="00084DE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3533863" w:history="1">
        <w:r w:rsidR="00073DDB" w:rsidRPr="00744AB3">
          <w:rPr>
            <w:rStyle w:val="Hyperlink"/>
          </w:rPr>
          <w:t>Comunicate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presă</w:t>
        </w:r>
        <w:r w:rsidR="00647555">
          <w:rPr>
            <w:rStyle w:val="Hyperlink"/>
          </w:rPr>
          <w:t xml:space="preserve"> </w:t>
        </w:r>
        <w:r w:rsidR="00073DDB" w:rsidRPr="00744AB3">
          <w:rPr>
            <w:rStyle w:val="Hyperlink"/>
          </w:rPr>
          <w:t>ale</w:t>
        </w:r>
        <w:r w:rsidR="00647555">
          <w:rPr>
            <w:rStyle w:val="Hyperlink"/>
          </w:rPr>
          <w:t xml:space="preserve"> </w:t>
        </w:r>
        <w:r w:rsidR="00073DDB" w:rsidRPr="00744AB3">
          <w:rPr>
            <w:rStyle w:val="Hyperlink"/>
          </w:rPr>
          <w:t>Guvernului</w:t>
        </w:r>
        <w:r w:rsidR="00647555">
          <w:rPr>
            <w:rStyle w:val="Hyperlink"/>
          </w:rPr>
          <w:t xml:space="preserve"> </w:t>
        </w:r>
        <w:r w:rsidR="00073DDB" w:rsidRPr="00744AB3">
          <w:rPr>
            <w:rStyle w:val="Hyperlink"/>
          </w:rPr>
          <w:t>României</w:t>
        </w:r>
        <w:r w:rsidR="00073DDB">
          <w:rPr>
            <w:webHidden/>
          </w:rPr>
          <w:tab/>
        </w:r>
        <w:r w:rsidR="00073DDB">
          <w:rPr>
            <w:webHidden/>
          </w:rPr>
          <w:fldChar w:fldCharType="begin"/>
        </w:r>
        <w:r w:rsidR="00073DDB">
          <w:rPr>
            <w:webHidden/>
          </w:rPr>
          <w:instrText xml:space="preserve"> PAGEREF _Toc153533863 \h </w:instrText>
        </w:r>
        <w:r w:rsidR="00073DDB">
          <w:rPr>
            <w:webHidden/>
          </w:rPr>
        </w:r>
        <w:r w:rsidR="00073DDB">
          <w:rPr>
            <w:webHidden/>
          </w:rPr>
          <w:fldChar w:fldCharType="separate"/>
        </w:r>
        <w:r w:rsidR="005D7C14">
          <w:rPr>
            <w:webHidden/>
          </w:rPr>
          <w:t>7</w:t>
        </w:r>
        <w:r w:rsidR="00073DDB">
          <w:rPr>
            <w:webHidden/>
          </w:rPr>
          <w:fldChar w:fldCharType="end"/>
        </w:r>
      </w:hyperlink>
    </w:p>
    <w:p w14:paraId="354B21EB" w14:textId="37F28F3E"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64" w:history="1">
        <w:r w:rsidR="00073DDB" w:rsidRPr="00744AB3">
          <w:rPr>
            <w:rStyle w:val="Hyperlink"/>
          </w:rPr>
          <w:t>Sănătatea</w:t>
        </w:r>
        <w:r w:rsidR="00647555">
          <w:rPr>
            <w:rStyle w:val="Hyperlink"/>
          </w:rPr>
          <w:t xml:space="preserve"> </w:t>
        </w:r>
        <w:r w:rsidR="00073DDB" w:rsidRPr="00744AB3">
          <w:rPr>
            <w:rStyle w:val="Hyperlink"/>
          </w:rPr>
          <w:t>Comportamentală</w:t>
        </w:r>
        <w:r w:rsidR="00647555">
          <w:rPr>
            <w:rStyle w:val="Hyperlink"/>
          </w:rPr>
          <w:t xml:space="preserve"> </w:t>
        </w:r>
        <w:r w:rsidR="00073DDB" w:rsidRPr="00744AB3">
          <w:rPr>
            <w:rStyle w:val="Hyperlink"/>
          </w:rPr>
          <w:t>prin</w:t>
        </w:r>
        <w:r w:rsidR="00647555">
          <w:rPr>
            <w:rStyle w:val="Hyperlink"/>
          </w:rPr>
          <w:t xml:space="preserve"> </w:t>
        </w:r>
        <w:r w:rsidR="00073DDB" w:rsidRPr="00744AB3">
          <w:rPr>
            <w:rStyle w:val="Hyperlink"/>
          </w:rPr>
          <w:t>Rețeaua</w:t>
        </w:r>
        <w:r w:rsidR="00647555">
          <w:rPr>
            <w:rStyle w:val="Hyperlink"/>
          </w:rPr>
          <w:t xml:space="preserve"> </w:t>
        </w:r>
        <w:r w:rsidR="00073DDB" w:rsidRPr="00744AB3">
          <w:rPr>
            <w:rStyle w:val="Hyperlink"/>
          </w:rPr>
          <w:t>Comunitară</w:t>
        </w:r>
        <w:r w:rsidR="00647555">
          <w:rPr>
            <w:rStyle w:val="Hyperlink"/>
          </w:rPr>
          <w:t xml:space="preserve"> </w:t>
        </w:r>
        <w:r w:rsidR="00073DDB" w:rsidRPr="00744AB3">
          <w:rPr>
            <w:rStyle w:val="Hyperlink"/>
          </w:rPr>
          <w:t>”Ai</w:t>
        </w:r>
        <w:r w:rsidR="00647555">
          <w:rPr>
            <w:rStyle w:val="Hyperlink"/>
          </w:rPr>
          <w:t xml:space="preserve"> </w:t>
        </w:r>
        <w:r w:rsidR="00073DDB" w:rsidRPr="00744AB3">
          <w:rPr>
            <w:rStyle w:val="Hyperlink"/>
          </w:rPr>
          <w:t>grijă</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sănătatea</w:t>
        </w:r>
        <w:r w:rsidR="00647555">
          <w:rPr>
            <w:rStyle w:val="Hyperlink"/>
          </w:rPr>
          <w:t xml:space="preserve"> </w:t>
        </w:r>
        <w:r w:rsidR="00073DDB" w:rsidRPr="00744AB3">
          <w:rPr>
            <w:rStyle w:val="Hyperlink"/>
          </w:rPr>
          <w:t>ta!”,</w:t>
        </w:r>
        <w:r w:rsidR="00647555">
          <w:rPr>
            <w:rStyle w:val="Hyperlink"/>
          </w:rPr>
          <w:t xml:space="preserve"> </w:t>
        </w:r>
        <w:r w:rsidR="00073DDB" w:rsidRPr="00744AB3">
          <w:rPr>
            <w:rStyle w:val="Hyperlink"/>
          </w:rPr>
          <w:t>proiect</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educație</w:t>
        </w:r>
        <w:r w:rsidR="00647555">
          <w:rPr>
            <w:rStyle w:val="Hyperlink"/>
          </w:rPr>
          <w:t xml:space="preserve"> </w:t>
        </w:r>
        <w:r w:rsidR="00073DDB" w:rsidRPr="00744AB3">
          <w:rPr>
            <w:rStyle w:val="Hyperlink"/>
          </w:rPr>
          <w:t>sanitară</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20</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comunități</w:t>
        </w:r>
        <w:r w:rsidR="00073DDB">
          <w:rPr>
            <w:webHidden/>
          </w:rPr>
          <w:tab/>
        </w:r>
        <w:r w:rsidR="00073DDB">
          <w:rPr>
            <w:webHidden/>
          </w:rPr>
          <w:fldChar w:fldCharType="begin"/>
        </w:r>
        <w:r w:rsidR="00073DDB">
          <w:rPr>
            <w:webHidden/>
          </w:rPr>
          <w:instrText xml:space="preserve"> PAGEREF _Toc153533864 \h </w:instrText>
        </w:r>
        <w:r w:rsidR="00073DDB">
          <w:rPr>
            <w:webHidden/>
          </w:rPr>
        </w:r>
        <w:r w:rsidR="00073DDB">
          <w:rPr>
            <w:webHidden/>
          </w:rPr>
          <w:fldChar w:fldCharType="separate"/>
        </w:r>
        <w:r w:rsidR="005D7C14">
          <w:rPr>
            <w:webHidden/>
          </w:rPr>
          <w:t>7</w:t>
        </w:r>
        <w:r w:rsidR="00073DDB">
          <w:rPr>
            <w:webHidden/>
          </w:rPr>
          <w:fldChar w:fldCharType="end"/>
        </w:r>
      </w:hyperlink>
    </w:p>
    <w:p w14:paraId="1E610419" w14:textId="69BEE3EA"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65" w:history="1">
        <w:r w:rsidR="00073DDB" w:rsidRPr="00744AB3">
          <w:rPr>
            <w:rStyle w:val="Hyperlink"/>
          </w:rPr>
          <w:t>Premierul</w:t>
        </w:r>
        <w:r w:rsidR="00647555">
          <w:rPr>
            <w:rStyle w:val="Hyperlink"/>
          </w:rPr>
          <w:t xml:space="preserve"> </w:t>
        </w:r>
        <w:r w:rsidR="00073DDB" w:rsidRPr="00744AB3">
          <w:rPr>
            <w:rStyle w:val="Hyperlink"/>
          </w:rPr>
          <w:t>Marcel</w:t>
        </w:r>
        <w:r w:rsidR="00647555">
          <w:rPr>
            <w:rStyle w:val="Hyperlink"/>
          </w:rPr>
          <w:t xml:space="preserve"> </w:t>
        </w:r>
        <w:r w:rsidR="00073DDB" w:rsidRPr="00744AB3">
          <w:rPr>
            <w:rStyle w:val="Hyperlink"/>
          </w:rPr>
          <w:t>Ciolacu:</w:t>
        </w:r>
        <w:r w:rsidR="00647555">
          <w:rPr>
            <w:rStyle w:val="Hyperlink"/>
          </w:rPr>
          <w:t xml:space="preserve"> </w:t>
        </w:r>
        <w:r w:rsidR="00073DDB" w:rsidRPr="00744AB3">
          <w:rPr>
            <w:rStyle w:val="Hyperlink"/>
          </w:rPr>
          <w:t>Apreciem</w:t>
        </w:r>
        <w:r w:rsidR="00647555">
          <w:rPr>
            <w:rStyle w:val="Hyperlink"/>
          </w:rPr>
          <w:t xml:space="preserve"> </w:t>
        </w:r>
        <w:r w:rsidR="00073DDB" w:rsidRPr="00744AB3">
          <w:rPr>
            <w:rStyle w:val="Hyperlink"/>
          </w:rPr>
          <w:t>munca</w:t>
        </w:r>
        <w:r w:rsidR="00647555">
          <w:rPr>
            <w:rStyle w:val="Hyperlink"/>
          </w:rPr>
          <w:t xml:space="preserve"> </w:t>
        </w:r>
        <w:r w:rsidR="00073DDB" w:rsidRPr="00744AB3">
          <w:rPr>
            <w:rStyle w:val="Hyperlink"/>
          </w:rPr>
          <w:t>organizațiilor</w:t>
        </w:r>
        <w:r w:rsidR="00647555">
          <w:rPr>
            <w:rStyle w:val="Hyperlink"/>
          </w:rPr>
          <w:t xml:space="preserve"> </w:t>
        </w:r>
        <w:r w:rsidR="00073DDB" w:rsidRPr="00744AB3">
          <w:rPr>
            <w:rStyle w:val="Hyperlink"/>
          </w:rPr>
          <w:t>non-guvernamentale</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vom</w:t>
        </w:r>
        <w:r w:rsidR="00647555">
          <w:rPr>
            <w:rStyle w:val="Hyperlink"/>
          </w:rPr>
          <w:t xml:space="preserve"> </w:t>
        </w:r>
        <w:r w:rsidR="00073DDB" w:rsidRPr="00744AB3">
          <w:rPr>
            <w:rStyle w:val="Hyperlink"/>
          </w:rPr>
          <w:t>păstra</w:t>
        </w:r>
        <w:r w:rsidR="00647555">
          <w:rPr>
            <w:rStyle w:val="Hyperlink"/>
          </w:rPr>
          <w:t xml:space="preserve"> </w:t>
        </w:r>
        <w:r w:rsidR="00073DDB" w:rsidRPr="00744AB3">
          <w:rPr>
            <w:rStyle w:val="Hyperlink"/>
          </w:rPr>
          <w:t>transparența</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predictibilitatea</w:t>
        </w:r>
        <w:r w:rsidR="00647555">
          <w:rPr>
            <w:rStyle w:val="Hyperlink"/>
          </w:rPr>
          <w:t xml:space="preserve"> </w:t>
        </w:r>
        <w:r w:rsidR="00073DDB" w:rsidRPr="00744AB3">
          <w:rPr>
            <w:rStyle w:val="Hyperlink"/>
          </w:rPr>
          <w:t>mecanismului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sponsorizări</w:t>
        </w:r>
        <w:r w:rsidR="00073DDB">
          <w:rPr>
            <w:webHidden/>
          </w:rPr>
          <w:tab/>
        </w:r>
        <w:r w:rsidR="00073DDB">
          <w:rPr>
            <w:webHidden/>
          </w:rPr>
          <w:fldChar w:fldCharType="begin"/>
        </w:r>
        <w:r w:rsidR="00073DDB">
          <w:rPr>
            <w:webHidden/>
          </w:rPr>
          <w:instrText xml:space="preserve"> PAGEREF _Toc153533865 \h </w:instrText>
        </w:r>
        <w:r w:rsidR="00073DDB">
          <w:rPr>
            <w:webHidden/>
          </w:rPr>
        </w:r>
        <w:r w:rsidR="00073DDB">
          <w:rPr>
            <w:webHidden/>
          </w:rPr>
          <w:fldChar w:fldCharType="separate"/>
        </w:r>
        <w:r w:rsidR="005D7C14">
          <w:rPr>
            <w:webHidden/>
          </w:rPr>
          <w:t>8</w:t>
        </w:r>
        <w:r w:rsidR="00073DDB">
          <w:rPr>
            <w:webHidden/>
          </w:rPr>
          <w:fldChar w:fldCharType="end"/>
        </w:r>
      </w:hyperlink>
    </w:p>
    <w:p w14:paraId="0AE6F0C0" w14:textId="764AC083"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66" w:history="1">
        <w:r w:rsidR="00073DDB" w:rsidRPr="00744AB3">
          <w:rPr>
            <w:rStyle w:val="Hyperlink"/>
          </w:rPr>
          <w:t>Reprezentanții</w:t>
        </w:r>
        <w:r w:rsidR="00647555">
          <w:rPr>
            <w:rStyle w:val="Hyperlink"/>
          </w:rPr>
          <w:t xml:space="preserve"> </w:t>
        </w:r>
        <w:r w:rsidR="00073DDB" w:rsidRPr="00744AB3">
          <w:rPr>
            <w:rStyle w:val="Hyperlink"/>
          </w:rPr>
          <w:t>Guvernului</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cei</w:t>
        </w:r>
        <w:r w:rsidR="00647555">
          <w:rPr>
            <w:rStyle w:val="Hyperlink"/>
          </w:rPr>
          <w:t xml:space="preserve"> </w:t>
        </w:r>
        <w:r w:rsidR="00073DDB" w:rsidRPr="00744AB3">
          <w:rPr>
            <w:rStyle w:val="Hyperlink"/>
          </w:rPr>
          <w:t>ai</w:t>
        </w:r>
        <w:r w:rsidR="00647555">
          <w:rPr>
            <w:rStyle w:val="Hyperlink"/>
          </w:rPr>
          <w:t xml:space="preserve"> </w:t>
        </w:r>
        <w:r w:rsidR="00073DDB" w:rsidRPr="00744AB3">
          <w:rPr>
            <w:rStyle w:val="Hyperlink"/>
          </w:rPr>
          <w:t>sindicatelor</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sănătate</w:t>
        </w:r>
        <w:r w:rsidR="00647555">
          <w:rPr>
            <w:rStyle w:val="Hyperlink"/>
          </w:rPr>
          <w:t xml:space="preserve"> </w:t>
        </w:r>
        <w:r w:rsidR="00073DDB" w:rsidRPr="00744AB3">
          <w:rPr>
            <w:rStyle w:val="Hyperlink"/>
          </w:rPr>
          <w:t>au</w:t>
        </w:r>
        <w:r w:rsidR="00647555">
          <w:rPr>
            <w:rStyle w:val="Hyperlink"/>
          </w:rPr>
          <w:t xml:space="preserve"> </w:t>
        </w:r>
        <w:r w:rsidR="00073DDB" w:rsidRPr="00744AB3">
          <w:rPr>
            <w:rStyle w:val="Hyperlink"/>
          </w:rPr>
          <w:t>agreat</w:t>
        </w:r>
        <w:r w:rsidR="00647555">
          <w:rPr>
            <w:rStyle w:val="Hyperlink"/>
          </w:rPr>
          <w:t xml:space="preserve"> </w:t>
        </w:r>
        <w:r w:rsidR="00073DDB" w:rsidRPr="00744AB3">
          <w:rPr>
            <w:rStyle w:val="Hyperlink"/>
          </w:rPr>
          <w:t>o</w:t>
        </w:r>
        <w:r w:rsidR="00647555">
          <w:rPr>
            <w:rStyle w:val="Hyperlink"/>
          </w:rPr>
          <w:t xml:space="preserve"> </w:t>
        </w:r>
        <w:r w:rsidR="00073DDB" w:rsidRPr="00744AB3">
          <w:rPr>
            <w:rStyle w:val="Hyperlink"/>
          </w:rPr>
          <w:t>soluție</w:t>
        </w:r>
        <w:r w:rsidR="00647555">
          <w:rPr>
            <w:rStyle w:val="Hyperlink"/>
          </w:rPr>
          <w:t xml:space="preserve"> </w:t>
        </w:r>
        <w:r w:rsidR="00073DDB" w:rsidRPr="00744AB3">
          <w:rPr>
            <w:rStyle w:val="Hyperlink"/>
          </w:rPr>
          <w:t>mai</w:t>
        </w:r>
        <w:r w:rsidR="00647555">
          <w:rPr>
            <w:rStyle w:val="Hyperlink"/>
          </w:rPr>
          <w:t xml:space="preserve"> </w:t>
        </w:r>
        <w:r w:rsidR="00073DDB" w:rsidRPr="00744AB3">
          <w:rPr>
            <w:rStyle w:val="Hyperlink"/>
          </w:rPr>
          <w:t>simplă</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ocupare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posturilor</w:t>
        </w:r>
        <w:r w:rsidR="00647555">
          <w:rPr>
            <w:rStyle w:val="Hyperlink"/>
          </w:rPr>
          <w:t xml:space="preserve"> </w:t>
        </w:r>
        <w:r w:rsidR="00073DDB" w:rsidRPr="00744AB3">
          <w:rPr>
            <w:rStyle w:val="Hyperlink"/>
          </w:rPr>
          <w:t>vacantate</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sistemul</w:t>
        </w:r>
        <w:r w:rsidR="00647555">
          <w:rPr>
            <w:rStyle w:val="Hyperlink"/>
          </w:rPr>
          <w:t xml:space="preserve"> </w:t>
        </w:r>
        <w:r w:rsidR="00073DDB" w:rsidRPr="00744AB3">
          <w:rPr>
            <w:rStyle w:val="Hyperlink"/>
          </w:rPr>
          <w:t>medical</w:t>
        </w:r>
        <w:r w:rsidR="00073DDB">
          <w:rPr>
            <w:webHidden/>
          </w:rPr>
          <w:tab/>
        </w:r>
        <w:r w:rsidR="00073DDB">
          <w:rPr>
            <w:webHidden/>
          </w:rPr>
          <w:fldChar w:fldCharType="begin"/>
        </w:r>
        <w:r w:rsidR="00073DDB">
          <w:rPr>
            <w:webHidden/>
          </w:rPr>
          <w:instrText xml:space="preserve"> PAGEREF _Toc153533866 \h </w:instrText>
        </w:r>
        <w:r w:rsidR="00073DDB">
          <w:rPr>
            <w:webHidden/>
          </w:rPr>
        </w:r>
        <w:r w:rsidR="00073DDB">
          <w:rPr>
            <w:webHidden/>
          </w:rPr>
          <w:fldChar w:fldCharType="separate"/>
        </w:r>
        <w:r w:rsidR="005D7C14">
          <w:rPr>
            <w:webHidden/>
          </w:rPr>
          <w:t>8</w:t>
        </w:r>
        <w:r w:rsidR="00073DDB">
          <w:rPr>
            <w:webHidden/>
          </w:rPr>
          <w:fldChar w:fldCharType="end"/>
        </w:r>
      </w:hyperlink>
    </w:p>
    <w:p w14:paraId="58AEBC08" w14:textId="0BDB23E0"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67" w:history="1">
        <w:r w:rsidR="00073DDB" w:rsidRPr="00744AB3">
          <w:rPr>
            <w:rStyle w:val="Hyperlink"/>
          </w:rPr>
          <w:t>Intervenția</w:t>
        </w:r>
        <w:r w:rsidR="00647555">
          <w:rPr>
            <w:rStyle w:val="Hyperlink"/>
          </w:rPr>
          <w:t xml:space="preserve"> </w:t>
        </w:r>
        <w:r w:rsidR="00073DDB" w:rsidRPr="00744AB3">
          <w:rPr>
            <w:rStyle w:val="Hyperlink"/>
          </w:rPr>
          <w:t>prim-ministrului</w:t>
        </w:r>
        <w:r w:rsidR="00647555">
          <w:rPr>
            <w:rStyle w:val="Hyperlink"/>
          </w:rPr>
          <w:t xml:space="preserve"> </w:t>
        </w:r>
        <w:r w:rsidR="00073DDB" w:rsidRPr="00744AB3">
          <w:rPr>
            <w:rStyle w:val="Hyperlink"/>
          </w:rPr>
          <w:t>României</w:t>
        </w:r>
        <w:r w:rsidR="00647555">
          <w:rPr>
            <w:rStyle w:val="Hyperlink"/>
          </w:rPr>
          <w:t xml:space="preserve"> </w:t>
        </w:r>
        <w:r w:rsidR="00073DDB" w:rsidRPr="00744AB3">
          <w:rPr>
            <w:rStyle w:val="Hyperlink"/>
          </w:rPr>
          <w:t>Ion-Marcel</w:t>
        </w:r>
        <w:r w:rsidR="00647555">
          <w:rPr>
            <w:rStyle w:val="Hyperlink"/>
          </w:rPr>
          <w:t xml:space="preserve"> </w:t>
        </w:r>
        <w:r w:rsidR="00073DDB" w:rsidRPr="00744AB3">
          <w:rPr>
            <w:rStyle w:val="Hyperlink"/>
          </w:rPr>
          <w:t>Ciolacu</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Conferința</w:t>
        </w:r>
        <w:r w:rsidR="00647555">
          <w:rPr>
            <w:rStyle w:val="Hyperlink"/>
          </w:rPr>
          <w:t xml:space="preserve"> </w:t>
        </w:r>
        <w:r w:rsidR="00073DDB" w:rsidRPr="00744AB3">
          <w:rPr>
            <w:rStyle w:val="Hyperlink"/>
          </w:rPr>
          <w:t>privind</w:t>
        </w:r>
        <w:r w:rsidR="00647555">
          <w:rPr>
            <w:rStyle w:val="Hyperlink"/>
          </w:rPr>
          <w:t xml:space="preserve"> </w:t>
        </w:r>
        <w:r w:rsidR="00073DDB" w:rsidRPr="00744AB3">
          <w:rPr>
            <w:rStyle w:val="Hyperlink"/>
          </w:rPr>
          <w:t>reconstrucția</w:t>
        </w:r>
        <w:r w:rsidR="00647555">
          <w:rPr>
            <w:rStyle w:val="Hyperlink"/>
          </w:rPr>
          <w:t xml:space="preserve"> </w:t>
        </w:r>
        <w:r w:rsidR="00073DDB" w:rsidRPr="00744AB3">
          <w:rPr>
            <w:rStyle w:val="Hyperlink"/>
          </w:rPr>
          <w:t>Ucrainei</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rolul</w:t>
        </w:r>
        <w:r w:rsidR="00647555">
          <w:rPr>
            <w:rStyle w:val="Hyperlink"/>
          </w:rPr>
          <w:t xml:space="preserve"> </w:t>
        </w:r>
        <w:r w:rsidR="00073DDB" w:rsidRPr="00744AB3">
          <w:rPr>
            <w:rStyle w:val="Hyperlink"/>
          </w:rPr>
          <w:t>strategic</w:t>
        </w:r>
        <w:r w:rsidR="00647555">
          <w:rPr>
            <w:rStyle w:val="Hyperlink"/>
          </w:rPr>
          <w:t xml:space="preserve"> </w:t>
        </w:r>
        <w:r w:rsidR="00073DDB" w:rsidRPr="00744AB3">
          <w:rPr>
            <w:rStyle w:val="Hyperlink"/>
          </w:rPr>
          <w:t>al</w:t>
        </w:r>
        <w:r w:rsidR="00647555">
          <w:rPr>
            <w:rStyle w:val="Hyperlink"/>
          </w:rPr>
          <w:t xml:space="preserve"> </w:t>
        </w:r>
        <w:r w:rsidR="00073DDB" w:rsidRPr="00744AB3">
          <w:rPr>
            <w:rStyle w:val="Hyperlink"/>
          </w:rPr>
          <w:t>României</w:t>
        </w:r>
        <w:r w:rsidR="00073DDB">
          <w:rPr>
            <w:webHidden/>
          </w:rPr>
          <w:tab/>
        </w:r>
        <w:r w:rsidR="00073DDB">
          <w:rPr>
            <w:webHidden/>
          </w:rPr>
          <w:fldChar w:fldCharType="begin"/>
        </w:r>
        <w:r w:rsidR="00073DDB">
          <w:rPr>
            <w:webHidden/>
          </w:rPr>
          <w:instrText xml:space="preserve"> PAGEREF _Toc153533867 \h </w:instrText>
        </w:r>
        <w:r w:rsidR="00073DDB">
          <w:rPr>
            <w:webHidden/>
          </w:rPr>
        </w:r>
        <w:r w:rsidR="00073DDB">
          <w:rPr>
            <w:webHidden/>
          </w:rPr>
          <w:fldChar w:fldCharType="separate"/>
        </w:r>
        <w:r w:rsidR="005D7C14">
          <w:rPr>
            <w:webHidden/>
          </w:rPr>
          <w:t>9</w:t>
        </w:r>
        <w:r w:rsidR="00073DDB">
          <w:rPr>
            <w:webHidden/>
          </w:rPr>
          <w:fldChar w:fldCharType="end"/>
        </w:r>
      </w:hyperlink>
    </w:p>
    <w:p w14:paraId="42706748" w14:textId="1C567A63"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68" w:history="1">
        <w:r w:rsidR="00073DDB" w:rsidRPr="00744AB3">
          <w:rPr>
            <w:rStyle w:val="Hyperlink"/>
          </w:rPr>
          <w:t>Premierul</w:t>
        </w:r>
        <w:r w:rsidR="00647555">
          <w:rPr>
            <w:rStyle w:val="Hyperlink"/>
          </w:rPr>
          <w:t xml:space="preserve"> </w:t>
        </w:r>
        <w:r w:rsidR="00073DDB" w:rsidRPr="00744AB3">
          <w:rPr>
            <w:rStyle w:val="Hyperlink"/>
          </w:rPr>
          <w:t>Marcel</w:t>
        </w:r>
        <w:r w:rsidR="00647555">
          <w:rPr>
            <w:rStyle w:val="Hyperlink"/>
          </w:rPr>
          <w:t xml:space="preserve"> </w:t>
        </w:r>
        <w:r w:rsidR="00073DDB" w:rsidRPr="00744AB3">
          <w:rPr>
            <w:rStyle w:val="Hyperlink"/>
          </w:rPr>
          <w:t>Ciolacu:</w:t>
        </w:r>
        <w:r w:rsidR="00647555">
          <w:rPr>
            <w:rStyle w:val="Hyperlink"/>
          </w:rPr>
          <w:t xml:space="preserve"> </w:t>
        </w:r>
        <w:r w:rsidR="00073DDB" w:rsidRPr="00744AB3">
          <w:rPr>
            <w:rStyle w:val="Hyperlink"/>
          </w:rPr>
          <w:t>Fondurile</w:t>
        </w:r>
        <w:r w:rsidR="00647555">
          <w:rPr>
            <w:rStyle w:val="Hyperlink"/>
          </w:rPr>
          <w:t xml:space="preserve"> </w:t>
        </w:r>
        <w:r w:rsidR="00073DDB" w:rsidRPr="00744AB3">
          <w:rPr>
            <w:rStyle w:val="Hyperlink"/>
          </w:rPr>
          <w:t>alocate</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investiții</w:t>
        </w:r>
        <w:r w:rsidR="00647555">
          <w:rPr>
            <w:rStyle w:val="Hyperlink"/>
          </w:rPr>
          <w:t xml:space="preserve"> </w:t>
        </w:r>
        <w:r w:rsidR="00073DDB" w:rsidRPr="00744AB3">
          <w:rPr>
            <w:rStyle w:val="Hyperlink"/>
          </w:rPr>
          <w:t>sunt</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peste</w:t>
        </w:r>
        <w:r w:rsidR="00647555">
          <w:rPr>
            <w:rStyle w:val="Hyperlink"/>
          </w:rPr>
          <w:t xml:space="preserve"> </w:t>
        </w:r>
        <w:r w:rsidR="00073DDB" w:rsidRPr="00744AB3">
          <w:rPr>
            <w:rStyle w:val="Hyperlink"/>
          </w:rPr>
          <w:t>7%</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PIB</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bugetul</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2024</w:t>
        </w:r>
        <w:r w:rsidR="00073DDB">
          <w:rPr>
            <w:webHidden/>
          </w:rPr>
          <w:tab/>
        </w:r>
        <w:r w:rsidR="00073DDB">
          <w:rPr>
            <w:webHidden/>
          </w:rPr>
          <w:fldChar w:fldCharType="begin"/>
        </w:r>
        <w:r w:rsidR="00073DDB">
          <w:rPr>
            <w:webHidden/>
          </w:rPr>
          <w:instrText xml:space="preserve"> PAGEREF _Toc153533868 \h </w:instrText>
        </w:r>
        <w:r w:rsidR="00073DDB">
          <w:rPr>
            <w:webHidden/>
          </w:rPr>
        </w:r>
        <w:r w:rsidR="00073DDB">
          <w:rPr>
            <w:webHidden/>
          </w:rPr>
          <w:fldChar w:fldCharType="separate"/>
        </w:r>
        <w:r w:rsidR="005D7C14">
          <w:rPr>
            <w:webHidden/>
          </w:rPr>
          <w:t>9</w:t>
        </w:r>
        <w:r w:rsidR="00073DDB">
          <w:rPr>
            <w:webHidden/>
          </w:rPr>
          <w:fldChar w:fldCharType="end"/>
        </w:r>
      </w:hyperlink>
    </w:p>
    <w:p w14:paraId="6D370FF8" w14:textId="6D8496E3"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69" w:history="1">
        <w:r w:rsidR="00073DDB" w:rsidRPr="00744AB3">
          <w:rPr>
            <w:rStyle w:val="Hyperlink"/>
          </w:rPr>
          <w:t>Premierul</w:t>
        </w:r>
        <w:r w:rsidR="00647555">
          <w:rPr>
            <w:rStyle w:val="Hyperlink"/>
          </w:rPr>
          <w:t xml:space="preserve"> </w:t>
        </w:r>
        <w:r w:rsidR="00073DDB" w:rsidRPr="00744AB3">
          <w:rPr>
            <w:rStyle w:val="Hyperlink"/>
          </w:rPr>
          <w:t>Marcel</w:t>
        </w:r>
        <w:r w:rsidR="00647555">
          <w:rPr>
            <w:rStyle w:val="Hyperlink"/>
          </w:rPr>
          <w:t xml:space="preserve"> </w:t>
        </w:r>
        <w:r w:rsidR="00073DDB" w:rsidRPr="00744AB3">
          <w:rPr>
            <w:rStyle w:val="Hyperlink"/>
          </w:rPr>
          <w:t>Ciolacu:</w:t>
        </w:r>
        <w:r w:rsidR="00647555">
          <w:rPr>
            <w:rStyle w:val="Hyperlink"/>
          </w:rPr>
          <w:t xml:space="preserve"> </w:t>
        </w:r>
        <w:r w:rsidR="00073DDB" w:rsidRPr="00744AB3">
          <w:rPr>
            <w:rStyle w:val="Hyperlink"/>
          </w:rPr>
          <w:t>Vom</w:t>
        </w:r>
        <w:r w:rsidR="00647555">
          <w:rPr>
            <w:rStyle w:val="Hyperlink"/>
          </w:rPr>
          <w:t xml:space="preserve"> </w:t>
        </w:r>
        <w:r w:rsidR="00073DDB" w:rsidRPr="00744AB3">
          <w:rPr>
            <w:rStyle w:val="Hyperlink"/>
          </w:rPr>
          <w:t>transmite</w:t>
        </w:r>
        <w:r w:rsidR="00647555">
          <w:rPr>
            <w:rStyle w:val="Hyperlink"/>
          </w:rPr>
          <w:t xml:space="preserve"> </w:t>
        </w:r>
        <w:r w:rsidR="00073DDB" w:rsidRPr="00744AB3">
          <w:rPr>
            <w:rStyle w:val="Hyperlink"/>
          </w:rPr>
          <w:t>vineri,</w:t>
        </w:r>
        <w:r w:rsidR="00647555">
          <w:rPr>
            <w:rStyle w:val="Hyperlink"/>
          </w:rPr>
          <w:t xml:space="preserve"> </w:t>
        </w:r>
        <w:r w:rsidR="00073DDB" w:rsidRPr="00744AB3">
          <w:rPr>
            <w:rStyle w:val="Hyperlink"/>
          </w:rPr>
          <w:t>15</w:t>
        </w:r>
        <w:r w:rsidR="00647555">
          <w:rPr>
            <w:rStyle w:val="Hyperlink"/>
          </w:rPr>
          <w:t xml:space="preserve"> </w:t>
        </w:r>
        <w:r w:rsidR="00073DDB" w:rsidRPr="00744AB3">
          <w:rPr>
            <w:rStyle w:val="Hyperlink"/>
          </w:rPr>
          <w:t>decembrie,</w:t>
        </w:r>
        <w:r w:rsidR="00647555">
          <w:rPr>
            <w:rStyle w:val="Hyperlink"/>
          </w:rPr>
          <w:t xml:space="preserve"> </w:t>
        </w:r>
        <w:r w:rsidR="00073DDB" w:rsidRPr="00744AB3">
          <w:rPr>
            <w:rStyle w:val="Hyperlink"/>
          </w:rPr>
          <w:t>cererea</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plată</w:t>
        </w:r>
        <w:r w:rsidR="00647555">
          <w:rPr>
            <w:rStyle w:val="Hyperlink"/>
          </w:rPr>
          <w:t xml:space="preserve"> </w:t>
        </w:r>
        <w:r w:rsidR="00073DDB" w:rsidRPr="00744AB3">
          <w:rPr>
            <w:rStyle w:val="Hyperlink"/>
          </w:rPr>
          <w:t>numărul</w:t>
        </w:r>
        <w:r w:rsidR="00647555">
          <w:rPr>
            <w:rStyle w:val="Hyperlink"/>
          </w:rPr>
          <w:t xml:space="preserve"> </w:t>
        </w:r>
        <w:r w:rsidR="00073DDB" w:rsidRPr="00744AB3">
          <w:rPr>
            <w:rStyle w:val="Hyperlink"/>
          </w:rPr>
          <w:t>3</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Planul</w:t>
        </w:r>
        <w:r w:rsidR="00647555">
          <w:rPr>
            <w:rStyle w:val="Hyperlink"/>
          </w:rPr>
          <w:t xml:space="preserve"> </w:t>
        </w:r>
        <w:r w:rsidR="00073DDB" w:rsidRPr="00744AB3">
          <w:rPr>
            <w:rStyle w:val="Hyperlink"/>
          </w:rPr>
          <w:t>Național</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Redresare</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Reziliență</w:t>
        </w:r>
        <w:r w:rsidR="00073DDB">
          <w:rPr>
            <w:webHidden/>
          </w:rPr>
          <w:tab/>
        </w:r>
        <w:r w:rsidR="00073DDB">
          <w:rPr>
            <w:webHidden/>
          </w:rPr>
          <w:fldChar w:fldCharType="begin"/>
        </w:r>
        <w:r w:rsidR="00073DDB">
          <w:rPr>
            <w:webHidden/>
          </w:rPr>
          <w:instrText xml:space="preserve"> PAGEREF _Toc153533869 \h </w:instrText>
        </w:r>
        <w:r w:rsidR="00073DDB">
          <w:rPr>
            <w:webHidden/>
          </w:rPr>
        </w:r>
        <w:r w:rsidR="00073DDB">
          <w:rPr>
            <w:webHidden/>
          </w:rPr>
          <w:fldChar w:fldCharType="separate"/>
        </w:r>
        <w:r w:rsidR="005D7C14">
          <w:rPr>
            <w:webHidden/>
          </w:rPr>
          <w:t>10</w:t>
        </w:r>
        <w:r w:rsidR="00073DDB">
          <w:rPr>
            <w:webHidden/>
          </w:rPr>
          <w:fldChar w:fldCharType="end"/>
        </w:r>
      </w:hyperlink>
    </w:p>
    <w:p w14:paraId="746C7CA0" w14:textId="49CE92EA"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70" w:history="1">
        <w:r w:rsidR="00073DDB" w:rsidRPr="00744AB3">
          <w:rPr>
            <w:rStyle w:val="Hyperlink"/>
          </w:rPr>
          <w:t>Premierul</w:t>
        </w:r>
        <w:r w:rsidR="00647555">
          <w:rPr>
            <w:rStyle w:val="Hyperlink"/>
          </w:rPr>
          <w:t xml:space="preserve"> </w:t>
        </w:r>
        <w:r w:rsidR="00073DDB" w:rsidRPr="00744AB3">
          <w:rPr>
            <w:rStyle w:val="Hyperlink"/>
          </w:rPr>
          <w:t>Marcel</w:t>
        </w:r>
        <w:r w:rsidR="00647555">
          <w:rPr>
            <w:rStyle w:val="Hyperlink"/>
          </w:rPr>
          <w:t xml:space="preserve"> </w:t>
        </w:r>
        <w:r w:rsidR="00073DDB" w:rsidRPr="00744AB3">
          <w:rPr>
            <w:rStyle w:val="Hyperlink"/>
          </w:rPr>
          <w:t>Ciolacu:</w:t>
        </w:r>
        <w:r w:rsidR="00647555">
          <w:rPr>
            <w:rStyle w:val="Hyperlink"/>
          </w:rPr>
          <w:t xml:space="preserve"> </w:t>
        </w:r>
        <w:r w:rsidR="00073DDB" w:rsidRPr="00744AB3">
          <w:rPr>
            <w:rStyle w:val="Hyperlink"/>
          </w:rPr>
          <w:t>Dinamica</w:t>
        </w:r>
        <w:r w:rsidR="00647555">
          <w:rPr>
            <w:rStyle w:val="Hyperlink"/>
          </w:rPr>
          <w:t xml:space="preserve"> </w:t>
        </w:r>
        <w:r w:rsidR="00073DDB" w:rsidRPr="00744AB3">
          <w:rPr>
            <w:rStyle w:val="Hyperlink"/>
          </w:rPr>
          <w:t>excelentă</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relațiilor</w:t>
        </w:r>
        <w:r w:rsidR="00647555">
          <w:rPr>
            <w:rStyle w:val="Hyperlink"/>
          </w:rPr>
          <w:t xml:space="preserve"> </w:t>
        </w:r>
        <w:r w:rsidR="00073DDB" w:rsidRPr="00744AB3">
          <w:rPr>
            <w:rStyle w:val="Hyperlink"/>
          </w:rPr>
          <w:t>dintre</w:t>
        </w:r>
        <w:r w:rsidR="00647555">
          <w:rPr>
            <w:rStyle w:val="Hyperlink"/>
          </w:rPr>
          <w:t xml:space="preserve"> </w:t>
        </w:r>
        <w:r w:rsidR="00073DDB" w:rsidRPr="00744AB3">
          <w:rPr>
            <w:rStyle w:val="Hyperlink"/>
          </w:rPr>
          <w:t>România</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Kazahstan</w:t>
        </w:r>
        <w:r w:rsidR="00647555">
          <w:rPr>
            <w:rStyle w:val="Hyperlink"/>
          </w:rPr>
          <w:t xml:space="preserve"> </w:t>
        </w:r>
        <w:r w:rsidR="00073DDB" w:rsidRPr="00744AB3">
          <w:rPr>
            <w:rStyle w:val="Hyperlink"/>
          </w:rPr>
          <w:t>conferă</w:t>
        </w:r>
        <w:r w:rsidR="00647555">
          <w:rPr>
            <w:rStyle w:val="Hyperlink"/>
          </w:rPr>
          <w:t xml:space="preserve"> </w:t>
        </w:r>
        <w:r w:rsidR="00073DDB" w:rsidRPr="00744AB3">
          <w:rPr>
            <w:rStyle w:val="Hyperlink"/>
          </w:rPr>
          <w:t>potențial</w:t>
        </w:r>
        <w:r w:rsidR="00647555">
          <w:rPr>
            <w:rStyle w:val="Hyperlink"/>
          </w:rPr>
          <w:t xml:space="preserve"> </w:t>
        </w:r>
        <w:r w:rsidR="00073DDB" w:rsidRPr="00744AB3">
          <w:rPr>
            <w:rStyle w:val="Hyperlink"/>
          </w:rPr>
          <w:t>cooperării</w:t>
        </w:r>
        <w:r w:rsidR="00647555">
          <w:rPr>
            <w:rStyle w:val="Hyperlink"/>
          </w:rPr>
          <w:t xml:space="preserve"> </w:t>
        </w:r>
        <w:r w:rsidR="00073DDB" w:rsidRPr="00744AB3">
          <w:rPr>
            <w:rStyle w:val="Hyperlink"/>
          </w:rPr>
          <w:t>bilaterale</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interconectarea</w:t>
        </w:r>
        <w:r w:rsidR="00647555">
          <w:rPr>
            <w:rStyle w:val="Hyperlink"/>
          </w:rPr>
          <w:t xml:space="preserve"> </w:t>
        </w:r>
        <w:r w:rsidR="00073DDB" w:rsidRPr="00744AB3">
          <w:rPr>
            <w:rStyle w:val="Hyperlink"/>
          </w:rPr>
          <w:t>Europei</w:t>
        </w:r>
        <w:r w:rsidR="00647555">
          <w:rPr>
            <w:rStyle w:val="Hyperlink"/>
          </w:rPr>
          <w:t xml:space="preserve"> </w:t>
        </w:r>
        <w:r w:rsidR="00073DDB" w:rsidRPr="00744AB3">
          <w:rPr>
            <w:rStyle w:val="Hyperlink"/>
          </w:rPr>
          <w:t>cu</w:t>
        </w:r>
        <w:r w:rsidR="00647555">
          <w:rPr>
            <w:rStyle w:val="Hyperlink"/>
          </w:rPr>
          <w:t xml:space="preserve"> </w:t>
        </w:r>
        <w:r w:rsidR="00073DDB" w:rsidRPr="00744AB3">
          <w:rPr>
            <w:rStyle w:val="Hyperlink"/>
          </w:rPr>
          <w:t>zona</w:t>
        </w:r>
        <w:r w:rsidR="00647555">
          <w:rPr>
            <w:rStyle w:val="Hyperlink"/>
          </w:rPr>
          <w:t xml:space="preserve"> </w:t>
        </w:r>
        <w:r w:rsidR="00073DDB" w:rsidRPr="00744AB3">
          <w:rPr>
            <w:rStyle w:val="Hyperlink"/>
          </w:rPr>
          <w:t>Mării</w:t>
        </w:r>
        <w:r w:rsidR="00647555">
          <w:rPr>
            <w:rStyle w:val="Hyperlink"/>
          </w:rPr>
          <w:t xml:space="preserve"> </w:t>
        </w:r>
        <w:r w:rsidR="00073DDB" w:rsidRPr="00744AB3">
          <w:rPr>
            <w:rStyle w:val="Hyperlink"/>
          </w:rPr>
          <w:t>Caspice</w:t>
        </w:r>
        <w:r w:rsidR="00073DDB">
          <w:rPr>
            <w:webHidden/>
          </w:rPr>
          <w:tab/>
        </w:r>
        <w:r w:rsidR="00073DDB">
          <w:rPr>
            <w:webHidden/>
          </w:rPr>
          <w:fldChar w:fldCharType="begin"/>
        </w:r>
        <w:r w:rsidR="00073DDB">
          <w:rPr>
            <w:webHidden/>
          </w:rPr>
          <w:instrText xml:space="preserve"> PAGEREF _Toc153533870 \h </w:instrText>
        </w:r>
        <w:r w:rsidR="00073DDB">
          <w:rPr>
            <w:webHidden/>
          </w:rPr>
        </w:r>
        <w:r w:rsidR="00073DDB">
          <w:rPr>
            <w:webHidden/>
          </w:rPr>
          <w:fldChar w:fldCharType="separate"/>
        </w:r>
        <w:r w:rsidR="005D7C14">
          <w:rPr>
            <w:webHidden/>
          </w:rPr>
          <w:t>10</w:t>
        </w:r>
        <w:r w:rsidR="00073DDB">
          <w:rPr>
            <w:webHidden/>
          </w:rPr>
          <w:fldChar w:fldCharType="end"/>
        </w:r>
      </w:hyperlink>
    </w:p>
    <w:p w14:paraId="00F5F6BF" w14:textId="6EB3EF78"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71" w:history="1">
        <w:r w:rsidR="00073DDB" w:rsidRPr="00744AB3">
          <w:rPr>
            <w:rStyle w:val="Hyperlink"/>
          </w:rPr>
          <w:t>Premierul</w:t>
        </w:r>
        <w:r w:rsidR="00647555">
          <w:rPr>
            <w:rStyle w:val="Hyperlink"/>
          </w:rPr>
          <w:t xml:space="preserve"> </w:t>
        </w:r>
        <w:r w:rsidR="00073DDB" w:rsidRPr="00744AB3">
          <w:rPr>
            <w:rStyle w:val="Hyperlink"/>
          </w:rPr>
          <w:t>Marcel</w:t>
        </w:r>
        <w:r w:rsidR="00647555">
          <w:rPr>
            <w:rStyle w:val="Hyperlink"/>
          </w:rPr>
          <w:t xml:space="preserve"> </w:t>
        </w:r>
        <w:r w:rsidR="00073DDB" w:rsidRPr="00744AB3">
          <w:rPr>
            <w:rStyle w:val="Hyperlink"/>
          </w:rPr>
          <w:t>Ciolacu:</w:t>
        </w:r>
        <w:r w:rsidR="00647555">
          <w:rPr>
            <w:rStyle w:val="Hyperlink"/>
          </w:rPr>
          <w:t xml:space="preserve"> </w:t>
        </w:r>
        <w:r w:rsidR="00073DDB" w:rsidRPr="00744AB3">
          <w:rPr>
            <w:rStyle w:val="Hyperlink"/>
          </w:rPr>
          <w:t>Prin</w:t>
        </w:r>
        <w:r w:rsidR="00647555">
          <w:rPr>
            <w:rStyle w:val="Hyperlink"/>
          </w:rPr>
          <w:t xml:space="preserve"> </w:t>
        </w:r>
        <w:r w:rsidR="00073DDB" w:rsidRPr="00744AB3">
          <w:rPr>
            <w:rStyle w:val="Hyperlink"/>
          </w:rPr>
          <w:t>bugetul</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anul</w:t>
        </w:r>
        <w:r w:rsidR="00647555">
          <w:rPr>
            <w:rStyle w:val="Hyperlink"/>
          </w:rPr>
          <w:t xml:space="preserve"> </w:t>
        </w:r>
        <w:r w:rsidR="00073DDB" w:rsidRPr="00744AB3">
          <w:rPr>
            <w:rStyle w:val="Hyperlink"/>
          </w:rPr>
          <w:t>viitor</w:t>
        </w:r>
        <w:r w:rsidR="00647555">
          <w:rPr>
            <w:rStyle w:val="Hyperlink"/>
          </w:rPr>
          <w:t xml:space="preserve"> </w:t>
        </w:r>
        <w:r w:rsidR="00073DDB" w:rsidRPr="00744AB3">
          <w:rPr>
            <w:rStyle w:val="Hyperlink"/>
          </w:rPr>
          <w:t>continuăm</w:t>
        </w:r>
        <w:r w:rsidR="00647555">
          <w:rPr>
            <w:rStyle w:val="Hyperlink"/>
          </w:rPr>
          <w:t xml:space="preserve"> </w:t>
        </w:r>
        <w:r w:rsidR="00073DDB" w:rsidRPr="00744AB3">
          <w:rPr>
            <w:rStyle w:val="Hyperlink"/>
          </w:rPr>
          <w:t>măsurile</w:t>
        </w:r>
        <w:r w:rsidR="00647555">
          <w:rPr>
            <w:rStyle w:val="Hyperlink"/>
          </w:rPr>
          <w:t xml:space="preserve"> </w:t>
        </w:r>
        <w:r w:rsidR="00073DDB" w:rsidRPr="00744AB3">
          <w:rPr>
            <w:rStyle w:val="Hyperlink"/>
          </w:rPr>
          <w:t>noastre</w:t>
        </w:r>
        <w:r w:rsidR="00647555">
          <w:rPr>
            <w:rStyle w:val="Hyperlink"/>
          </w:rPr>
          <w:t xml:space="preserve"> </w:t>
        </w:r>
        <w:r w:rsidR="00073DDB" w:rsidRPr="00744AB3">
          <w:rPr>
            <w:rStyle w:val="Hyperlink"/>
          </w:rPr>
          <w:t>guvernamentale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creștere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puterii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cumpărare,</w:t>
        </w:r>
        <w:r w:rsidR="00647555">
          <w:rPr>
            <w:rStyle w:val="Hyperlink"/>
          </w:rPr>
          <w:t xml:space="preserve"> </w:t>
        </w:r>
        <w:r w:rsidR="00073DDB" w:rsidRPr="00744AB3">
          <w:rPr>
            <w:rStyle w:val="Hyperlink"/>
          </w:rPr>
          <w:t>susținere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investițiilor</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întărire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disciplinei</w:t>
        </w:r>
        <w:r w:rsidR="00647555">
          <w:rPr>
            <w:rStyle w:val="Hyperlink"/>
          </w:rPr>
          <w:t xml:space="preserve"> </w:t>
        </w:r>
        <w:r w:rsidR="00073DDB" w:rsidRPr="00744AB3">
          <w:rPr>
            <w:rStyle w:val="Hyperlink"/>
          </w:rPr>
          <w:t>cheltuielilor</w:t>
        </w:r>
        <w:r w:rsidR="00647555">
          <w:rPr>
            <w:rStyle w:val="Hyperlink"/>
          </w:rPr>
          <w:t xml:space="preserve"> </w:t>
        </w:r>
        <w:r w:rsidR="00073DDB" w:rsidRPr="00744AB3">
          <w:rPr>
            <w:rStyle w:val="Hyperlink"/>
          </w:rPr>
          <w:t>publice</w:t>
        </w:r>
        <w:r w:rsidR="00073DDB">
          <w:rPr>
            <w:webHidden/>
          </w:rPr>
          <w:tab/>
        </w:r>
        <w:r w:rsidR="00073DDB">
          <w:rPr>
            <w:webHidden/>
          </w:rPr>
          <w:fldChar w:fldCharType="begin"/>
        </w:r>
        <w:r w:rsidR="00073DDB">
          <w:rPr>
            <w:webHidden/>
          </w:rPr>
          <w:instrText xml:space="preserve"> PAGEREF _Toc153533871 \h </w:instrText>
        </w:r>
        <w:r w:rsidR="00073DDB">
          <w:rPr>
            <w:webHidden/>
          </w:rPr>
        </w:r>
        <w:r w:rsidR="00073DDB">
          <w:rPr>
            <w:webHidden/>
          </w:rPr>
          <w:fldChar w:fldCharType="separate"/>
        </w:r>
        <w:r w:rsidR="005D7C14">
          <w:rPr>
            <w:webHidden/>
          </w:rPr>
          <w:t>11</w:t>
        </w:r>
        <w:r w:rsidR="00073DDB">
          <w:rPr>
            <w:webHidden/>
          </w:rPr>
          <w:fldChar w:fldCharType="end"/>
        </w:r>
      </w:hyperlink>
    </w:p>
    <w:p w14:paraId="7707B129" w14:textId="072EE196"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72" w:history="1">
        <w:r w:rsidR="00073DDB" w:rsidRPr="00744AB3">
          <w:rPr>
            <w:rStyle w:val="Hyperlink"/>
          </w:rPr>
          <w:t>Premierul</w:t>
        </w:r>
        <w:r w:rsidR="00647555">
          <w:rPr>
            <w:rStyle w:val="Hyperlink"/>
          </w:rPr>
          <w:t xml:space="preserve"> </w:t>
        </w:r>
        <w:r w:rsidR="00073DDB" w:rsidRPr="00744AB3">
          <w:rPr>
            <w:rStyle w:val="Hyperlink"/>
          </w:rPr>
          <w:t>Marcel</w:t>
        </w:r>
        <w:r w:rsidR="00647555">
          <w:rPr>
            <w:rStyle w:val="Hyperlink"/>
          </w:rPr>
          <w:t xml:space="preserve"> </w:t>
        </w:r>
        <w:r w:rsidR="00073DDB" w:rsidRPr="00744AB3">
          <w:rPr>
            <w:rStyle w:val="Hyperlink"/>
          </w:rPr>
          <w:t>Ciolacu:</w:t>
        </w:r>
        <w:r w:rsidR="00647555">
          <w:rPr>
            <w:rStyle w:val="Hyperlink"/>
          </w:rPr>
          <w:t xml:space="preserve"> </w:t>
        </w:r>
        <w:r w:rsidR="00073DDB" w:rsidRPr="00744AB3">
          <w:rPr>
            <w:rStyle w:val="Hyperlink"/>
          </w:rPr>
          <w:t>Guvernul</w:t>
        </w:r>
        <w:r w:rsidR="00647555">
          <w:rPr>
            <w:rStyle w:val="Hyperlink"/>
          </w:rPr>
          <w:t xml:space="preserve"> </w:t>
        </w:r>
        <w:r w:rsidR="00073DDB" w:rsidRPr="00744AB3">
          <w:rPr>
            <w:rStyle w:val="Hyperlink"/>
          </w:rPr>
          <w:t>României</w:t>
        </w:r>
        <w:r w:rsidR="00647555">
          <w:rPr>
            <w:rStyle w:val="Hyperlink"/>
          </w:rPr>
          <w:t xml:space="preserve"> </w:t>
        </w:r>
        <w:r w:rsidR="00073DDB" w:rsidRPr="00744AB3">
          <w:rPr>
            <w:rStyle w:val="Hyperlink"/>
          </w:rPr>
          <w:t>va</w:t>
        </w:r>
        <w:r w:rsidR="00647555">
          <w:rPr>
            <w:rStyle w:val="Hyperlink"/>
          </w:rPr>
          <w:t xml:space="preserve"> </w:t>
        </w:r>
        <w:r w:rsidR="00073DDB" w:rsidRPr="00744AB3">
          <w:rPr>
            <w:rStyle w:val="Hyperlink"/>
          </w:rPr>
          <w:t>continua</w:t>
        </w:r>
        <w:r w:rsidR="00647555">
          <w:rPr>
            <w:rStyle w:val="Hyperlink"/>
          </w:rPr>
          <w:t xml:space="preserve"> </w:t>
        </w:r>
        <w:r w:rsidR="00073DDB" w:rsidRPr="00744AB3">
          <w:rPr>
            <w:rStyle w:val="Hyperlink"/>
          </w:rPr>
          <w:t>să</w:t>
        </w:r>
        <w:r w:rsidR="00647555">
          <w:rPr>
            <w:rStyle w:val="Hyperlink"/>
          </w:rPr>
          <w:t xml:space="preserve"> </w:t>
        </w:r>
        <w:r w:rsidR="00073DDB" w:rsidRPr="00744AB3">
          <w:rPr>
            <w:rStyle w:val="Hyperlink"/>
          </w:rPr>
          <w:t>susțină</w:t>
        </w:r>
        <w:r w:rsidR="00647555">
          <w:rPr>
            <w:rStyle w:val="Hyperlink"/>
          </w:rPr>
          <w:t xml:space="preserve"> </w:t>
        </w:r>
        <w:r w:rsidR="00073DDB" w:rsidRPr="00744AB3">
          <w:rPr>
            <w:rStyle w:val="Hyperlink"/>
          </w:rPr>
          <w:t>puternic</w:t>
        </w:r>
        <w:r w:rsidR="00647555">
          <w:rPr>
            <w:rStyle w:val="Hyperlink"/>
          </w:rPr>
          <w:t xml:space="preserve"> </w:t>
        </w:r>
        <w:r w:rsidR="00073DDB" w:rsidRPr="00744AB3">
          <w:rPr>
            <w:rStyle w:val="Hyperlink"/>
          </w:rPr>
          <w:t>parcursul</w:t>
        </w:r>
        <w:r w:rsidR="00647555">
          <w:rPr>
            <w:rStyle w:val="Hyperlink"/>
          </w:rPr>
          <w:t xml:space="preserve"> </w:t>
        </w:r>
        <w:r w:rsidR="00073DDB" w:rsidRPr="00744AB3">
          <w:rPr>
            <w:rStyle w:val="Hyperlink"/>
          </w:rPr>
          <w:t>european</w:t>
        </w:r>
        <w:r w:rsidR="00647555">
          <w:rPr>
            <w:rStyle w:val="Hyperlink"/>
          </w:rPr>
          <w:t xml:space="preserve"> </w:t>
        </w:r>
        <w:r w:rsidR="00073DDB" w:rsidRPr="00744AB3">
          <w:rPr>
            <w:rStyle w:val="Hyperlink"/>
          </w:rPr>
          <w:t>al</w:t>
        </w:r>
        <w:r w:rsidR="00647555">
          <w:rPr>
            <w:rStyle w:val="Hyperlink"/>
          </w:rPr>
          <w:t xml:space="preserve"> </w:t>
        </w:r>
        <w:r w:rsidR="00073DDB" w:rsidRPr="00744AB3">
          <w:rPr>
            <w:rStyle w:val="Hyperlink"/>
          </w:rPr>
          <w:t>Republicii</w:t>
        </w:r>
        <w:r w:rsidR="00647555">
          <w:rPr>
            <w:rStyle w:val="Hyperlink"/>
          </w:rPr>
          <w:t xml:space="preserve"> </w:t>
        </w:r>
        <w:r w:rsidR="00073DDB" w:rsidRPr="00744AB3">
          <w:rPr>
            <w:rStyle w:val="Hyperlink"/>
          </w:rPr>
          <w:t>Moldova</w:t>
        </w:r>
        <w:r w:rsidR="00073DDB">
          <w:rPr>
            <w:webHidden/>
          </w:rPr>
          <w:tab/>
        </w:r>
        <w:r w:rsidR="00073DDB">
          <w:rPr>
            <w:webHidden/>
          </w:rPr>
          <w:fldChar w:fldCharType="begin"/>
        </w:r>
        <w:r w:rsidR="00073DDB">
          <w:rPr>
            <w:webHidden/>
          </w:rPr>
          <w:instrText xml:space="preserve"> PAGEREF _Toc153533872 \h </w:instrText>
        </w:r>
        <w:r w:rsidR="00073DDB">
          <w:rPr>
            <w:webHidden/>
          </w:rPr>
        </w:r>
        <w:r w:rsidR="00073DDB">
          <w:rPr>
            <w:webHidden/>
          </w:rPr>
          <w:fldChar w:fldCharType="separate"/>
        </w:r>
        <w:r w:rsidR="005D7C14">
          <w:rPr>
            <w:webHidden/>
          </w:rPr>
          <w:t>11</w:t>
        </w:r>
        <w:r w:rsidR="00073DDB">
          <w:rPr>
            <w:webHidden/>
          </w:rPr>
          <w:fldChar w:fldCharType="end"/>
        </w:r>
      </w:hyperlink>
    </w:p>
    <w:p w14:paraId="7D245F70" w14:textId="50A6C5D7" w:rsidR="00073DDB" w:rsidRDefault="00084DE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3533873" w:history="1">
        <w:r w:rsidR="00073DDB" w:rsidRPr="00744AB3">
          <w:rPr>
            <w:rStyle w:val="Hyperlink"/>
          </w:rPr>
          <w:t>Informaţie</w:t>
        </w:r>
        <w:r w:rsidR="00647555">
          <w:rPr>
            <w:rStyle w:val="Hyperlink"/>
          </w:rPr>
          <w:t xml:space="preserve"> </w:t>
        </w:r>
        <w:r w:rsidR="00073DDB" w:rsidRPr="00744AB3">
          <w:rPr>
            <w:rStyle w:val="Hyperlink"/>
          </w:rPr>
          <w:t>Europeană</w:t>
        </w:r>
        <w:r w:rsidR="00073DDB">
          <w:rPr>
            <w:webHidden/>
          </w:rPr>
          <w:tab/>
        </w:r>
        <w:r w:rsidR="00073DDB">
          <w:rPr>
            <w:webHidden/>
          </w:rPr>
          <w:fldChar w:fldCharType="begin"/>
        </w:r>
        <w:r w:rsidR="00073DDB">
          <w:rPr>
            <w:webHidden/>
          </w:rPr>
          <w:instrText xml:space="preserve"> PAGEREF _Toc153533873 \h </w:instrText>
        </w:r>
        <w:r w:rsidR="00073DDB">
          <w:rPr>
            <w:webHidden/>
          </w:rPr>
        </w:r>
        <w:r w:rsidR="00073DDB">
          <w:rPr>
            <w:webHidden/>
          </w:rPr>
          <w:fldChar w:fldCharType="separate"/>
        </w:r>
        <w:r w:rsidR="005D7C14">
          <w:rPr>
            <w:webHidden/>
          </w:rPr>
          <w:t>12</w:t>
        </w:r>
        <w:r w:rsidR="00073DDB">
          <w:rPr>
            <w:webHidden/>
          </w:rPr>
          <w:fldChar w:fldCharType="end"/>
        </w:r>
      </w:hyperlink>
    </w:p>
    <w:p w14:paraId="776E467E" w14:textId="2CA9F286" w:rsidR="00073DDB" w:rsidRDefault="00084DE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3533874" w:history="1">
        <w:r w:rsidR="00073DDB" w:rsidRPr="00744AB3">
          <w:rPr>
            <w:rStyle w:val="Hyperlink"/>
          </w:rPr>
          <w:t>NOUTĂȚI</w:t>
        </w:r>
        <w:r w:rsidR="00647555">
          <w:rPr>
            <w:rStyle w:val="Hyperlink"/>
          </w:rPr>
          <w:t xml:space="preserve"> </w:t>
        </w:r>
        <w:r w:rsidR="00073DDB" w:rsidRPr="00744AB3">
          <w:rPr>
            <w:rStyle w:val="Hyperlink"/>
          </w:rPr>
          <w:t>–</w:t>
        </w:r>
        <w:r w:rsidR="00647555">
          <w:rPr>
            <w:rStyle w:val="Hyperlink"/>
          </w:rPr>
          <w:t xml:space="preserve"> </w:t>
        </w:r>
        <w:r w:rsidR="00073DDB" w:rsidRPr="00744AB3">
          <w:rPr>
            <w:rStyle w:val="Hyperlink"/>
          </w:rPr>
          <w:t>Informații</w:t>
        </w:r>
        <w:r w:rsidR="00647555">
          <w:rPr>
            <w:rStyle w:val="Hyperlink"/>
          </w:rPr>
          <w:t xml:space="preserve"> </w:t>
        </w:r>
        <w:r w:rsidR="00073DDB" w:rsidRPr="00744AB3">
          <w:rPr>
            <w:rStyle w:val="Hyperlink"/>
          </w:rPr>
          <w:t>UTILE</w:t>
        </w:r>
        <w:r w:rsidR="00073DDB">
          <w:rPr>
            <w:webHidden/>
          </w:rPr>
          <w:tab/>
        </w:r>
        <w:r w:rsidR="00073DDB">
          <w:rPr>
            <w:webHidden/>
          </w:rPr>
          <w:fldChar w:fldCharType="begin"/>
        </w:r>
        <w:r w:rsidR="00073DDB">
          <w:rPr>
            <w:webHidden/>
          </w:rPr>
          <w:instrText xml:space="preserve"> PAGEREF _Toc153533874 \h </w:instrText>
        </w:r>
        <w:r w:rsidR="00073DDB">
          <w:rPr>
            <w:webHidden/>
          </w:rPr>
        </w:r>
        <w:r w:rsidR="00073DDB">
          <w:rPr>
            <w:webHidden/>
          </w:rPr>
          <w:fldChar w:fldCharType="separate"/>
        </w:r>
        <w:r w:rsidR="005D7C14">
          <w:rPr>
            <w:webHidden/>
          </w:rPr>
          <w:t>12</w:t>
        </w:r>
        <w:r w:rsidR="00073DDB">
          <w:rPr>
            <w:webHidden/>
          </w:rPr>
          <w:fldChar w:fldCharType="end"/>
        </w:r>
      </w:hyperlink>
    </w:p>
    <w:p w14:paraId="5C9344E3" w14:textId="62299383"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75" w:history="1">
        <w:r w:rsidR="00073DDB" w:rsidRPr="00744AB3">
          <w:rPr>
            <w:rStyle w:val="Hyperlink"/>
          </w:rPr>
          <w:t>PIDS:</w:t>
        </w:r>
        <w:r w:rsidR="00647555">
          <w:rPr>
            <w:rStyle w:val="Hyperlink"/>
          </w:rPr>
          <w:t xml:space="preserve"> </w:t>
        </w:r>
        <w:r w:rsidR="00073DDB" w:rsidRPr="00744AB3">
          <w:rPr>
            <w:rStyle w:val="Hyperlink"/>
          </w:rPr>
          <w:t>Rezultatul</w:t>
        </w:r>
        <w:r w:rsidR="00647555">
          <w:rPr>
            <w:rStyle w:val="Hyperlink"/>
          </w:rPr>
          <w:t xml:space="preserve"> </w:t>
        </w:r>
        <w:r w:rsidR="00073DDB" w:rsidRPr="00744AB3">
          <w:rPr>
            <w:rStyle w:val="Hyperlink"/>
          </w:rPr>
          <w:t>preliminar</w:t>
        </w:r>
        <w:r w:rsidR="00647555">
          <w:rPr>
            <w:rStyle w:val="Hyperlink"/>
          </w:rPr>
          <w:t xml:space="preserve"> </w:t>
        </w:r>
        <w:r w:rsidR="00073DDB" w:rsidRPr="00744AB3">
          <w:rPr>
            <w:rStyle w:val="Hyperlink"/>
          </w:rPr>
          <w:t>al</w:t>
        </w:r>
        <w:r w:rsidR="00647555">
          <w:rPr>
            <w:rStyle w:val="Hyperlink"/>
          </w:rPr>
          <w:t xml:space="preserve"> </w:t>
        </w:r>
        <w:r w:rsidR="00073DDB" w:rsidRPr="00744AB3">
          <w:rPr>
            <w:rStyle w:val="Hyperlink"/>
          </w:rPr>
          <w:t>procesului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evaluare</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selecție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Strategiilor</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Dezvoltare</w:t>
        </w:r>
        <w:r w:rsidR="00647555">
          <w:rPr>
            <w:rStyle w:val="Hyperlink"/>
          </w:rPr>
          <w:t xml:space="preserve"> </w:t>
        </w:r>
        <w:r w:rsidR="00073DDB" w:rsidRPr="00744AB3">
          <w:rPr>
            <w:rStyle w:val="Hyperlink"/>
          </w:rPr>
          <w:t>Locală</w:t>
        </w:r>
        <w:r w:rsidR="00647555">
          <w:rPr>
            <w:rStyle w:val="Hyperlink"/>
          </w:rPr>
          <w:t xml:space="preserve"> </w:t>
        </w:r>
        <w:r w:rsidR="00073DDB" w:rsidRPr="00744AB3">
          <w:rPr>
            <w:rStyle w:val="Hyperlink"/>
          </w:rPr>
          <w:t>–</w:t>
        </w:r>
        <w:r w:rsidR="00647555">
          <w:rPr>
            <w:rStyle w:val="Hyperlink"/>
          </w:rPr>
          <w:t xml:space="preserve"> </w:t>
        </w:r>
        <w:r w:rsidR="00073DDB" w:rsidRPr="00744AB3">
          <w:rPr>
            <w:rStyle w:val="Hyperlink"/>
          </w:rPr>
          <w:t>Etapa</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II-a</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mecanismului</w:t>
        </w:r>
        <w:r w:rsidR="00647555">
          <w:rPr>
            <w:rStyle w:val="Hyperlink"/>
          </w:rPr>
          <w:t xml:space="preserve"> </w:t>
        </w:r>
        <w:r w:rsidR="00073DDB" w:rsidRPr="00744AB3">
          <w:rPr>
            <w:rStyle w:val="Hyperlink"/>
          </w:rPr>
          <w:t>DLRC</w:t>
        </w:r>
        <w:r w:rsidR="00073DDB">
          <w:rPr>
            <w:webHidden/>
          </w:rPr>
          <w:tab/>
        </w:r>
        <w:r w:rsidR="00073DDB">
          <w:rPr>
            <w:webHidden/>
          </w:rPr>
          <w:fldChar w:fldCharType="begin"/>
        </w:r>
        <w:r w:rsidR="00073DDB">
          <w:rPr>
            <w:webHidden/>
          </w:rPr>
          <w:instrText xml:space="preserve"> PAGEREF _Toc153533875 \h </w:instrText>
        </w:r>
        <w:r w:rsidR="00073DDB">
          <w:rPr>
            <w:webHidden/>
          </w:rPr>
        </w:r>
        <w:r w:rsidR="00073DDB">
          <w:rPr>
            <w:webHidden/>
          </w:rPr>
          <w:fldChar w:fldCharType="separate"/>
        </w:r>
        <w:r w:rsidR="005D7C14">
          <w:rPr>
            <w:webHidden/>
          </w:rPr>
          <w:t>12</w:t>
        </w:r>
        <w:r w:rsidR="00073DDB">
          <w:rPr>
            <w:webHidden/>
          </w:rPr>
          <w:fldChar w:fldCharType="end"/>
        </w:r>
      </w:hyperlink>
    </w:p>
    <w:p w14:paraId="18C68EB6" w14:textId="6E6B8FAF"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76" w:history="1">
        <w:r w:rsidR="00073DDB" w:rsidRPr="00744AB3">
          <w:rPr>
            <w:rStyle w:val="Hyperlink"/>
          </w:rPr>
          <w:t>ADR</w:t>
        </w:r>
        <w:r w:rsidR="00647555">
          <w:rPr>
            <w:rStyle w:val="Hyperlink"/>
          </w:rPr>
          <w:t xml:space="preserve"> </w:t>
        </w:r>
        <w:r w:rsidR="00073DDB" w:rsidRPr="00744AB3">
          <w:rPr>
            <w:rStyle w:val="Hyperlink"/>
          </w:rPr>
          <w:t>Vest:</w:t>
        </w:r>
        <w:r w:rsidR="00647555">
          <w:rPr>
            <w:rStyle w:val="Hyperlink"/>
          </w:rPr>
          <w:t xml:space="preserve"> </w:t>
        </w:r>
        <w:r w:rsidR="00073DDB" w:rsidRPr="00744AB3">
          <w:rPr>
            <w:rStyle w:val="Hyperlink"/>
          </w:rPr>
          <w:t>Comitetul</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Monitorizare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Programului</w:t>
        </w:r>
        <w:r w:rsidR="00647555">
          <w:rPr>
            <w:rStyle w:val="Hyperlink"/>
          </w:rPr>
          <w:t xml:space="preserve"> </w:t>
        </w:r>
        <w:r w:rsidR="00073DDB" w:rsidRPr="00744AB3">
          <w:rPr>
            <w:rStyle w:val="Hyperlink"/>
          </w:rPr>
          <w:t>Tranziţie</w:t>
        </w:r>
        <w:r w:rsidR="00647555">
          <w:rPr>
            <w:rStyle w:val="Hyperlink"/>
          </w:rPr>
          <w:t xml:space="preserve"> </w:t>
        </w:r>
        <w:r w:rsidR="00073DDB" w:rsidRPr="00744AB3">
          <w:rPr>
            <w:rStyle w:val="Hyperlink"/>
          </w:rPr>
          <w:t>Justă,</w:t>
        </w:r>
        <w:r w:rsidR="00647555">
          <w:rPr>
            <w:rStyle w:val="Hyperlink"/>
          </w:rPr>
          <w:t xml:space="preserve"> </w:t>
        </w:r>
        <w:r w:rsidR="00073DDB" w:rsidRPr="00744AB3">
          <w:rPr>
            <w:rStyle w:val="Hyperlink"/>
          </w:rPr>
          <w:t>organizat</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premieră</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Regiunea</w:t>
        </w:r>
        <w:r w:rsidR="00647555">
          <w:rPr>
            <w:rStyle w:val="Hyperlink"/>
          </w:rPr>
          <w:t xml:space="preserve"> </w:t>
        </w:r>
        <w:r w:rsidR="00073DDB" w:rsidRPr="00744AB3">
          <w:rPr>
            <w:rStyle w:val="Hyperlink"/>
          </w:rPr>
          <w:t>Vest</w:t>
        </w:r>
        <w:r w:rsidR="00073DDB">
          <w:rPr>
            <w:webHidden/>
          </w:rPr>
          <w:tab/>
        </w:r>
        <w:r w:rsidR="00073DDB">
          <w:rPr>
            <w:webHidden/>
          </w:rPr>
          <w:fldChar w:fldCharType="begin"/>
        </w:r>
        <w:r w:rsidR="00073DDB">
          <w:rPr>
            <w:webHidden/>
          </w:rPr>
          <w:instrText xml:space="preserve"> PAGEREF _Toc153533876 \h </w:instrText>
        </w:r>
        <w:r w:rsidR="00073DDB">
          <w:rPr>
            <w:webHidden/>
          </w:rPr>
        </w:r>
        <w:r w:rsidR="00073DDB">
          <w:rPr>
            <w:webHidden/>
          </w:rPr>
          <w:fldChar w:fldCharType="separate"/>
        </w:r>
        <w:r w:rsidR="005D7C14">
          <w:rPr>
            <w:webHidden/>
          </w:rPr>
          <w:t>13</w:t>
        </w:r>
        <w:r w:rsidR="00073DDB">
          <w:rPr>
            <w:webHidden/>
          </w:rPr>
          <w:fldChar w:fldCharType="end"/>
        </w:r>
      </w:hyperlink>
    </w:p>
    <w:p w14:paraId="145D9238" w14:textId="3A0E384F"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77" w:history="1">
        <w:r w:rsidR="00073DDB" w:rsidRPr="00744AB3">
          <w:rPr>
            <w:rStyle w:val="Hyperlink"/>
          </w:rPr>
          <w:t>Comisia</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aprobat</w:t>
        </w:r>
        <w:r w:rsidR="00647555">
          <w:rPr>
            <w:rStyle w:val="Hyperlink"/>
          </w:rPr>
          <w:t xml:space="preserve"> </w:t>
        </w:r>
        <w:r w:rsidR="00073DDB" w:rsidRPr="00744AB3">
          <w:rPr>
            <w:rStyle w:val="Hyperlink"/>
          </w:rPr>
          <w:t>modificarea</w:t>
        </w:r>
        <w:r w:rsidR="00647555">
          <w:rPr>
            <w:rStyle w:val="Hyperlink"/>
          </w:rPr>
          <w:t xml:space="preserve"> </w:t>
        </w:r>
        <w:r w:rsidR="00073DDB" w:rsidRPr="00744AB3">
          <w:rPr>
            <w:rStyle w:val="Hyperlink"/>
          </w:rPr>
          <w:t>Planului</w:t>
        </w:r>
        <w:r w:rsidR="00647555">
          <w:rPr>
            <w:rStyle w:val="Hyperlink"/>
          </w:rPr>
          <w:t xml:space="preserve"> </w:t>
        </w:r>
        <w:r w:rsidR="00073DDB" w:rsidRPr="00744AB3">
          <w:rPr>
            <w:rStyle w:val="Hyperlink"/>
          </w:rPr>
          <w:t>Strategic</w:t>
        </w:r>
        <w:r w:rsidR="00647555">
          <w:rPr>
            <w:rStyle w:val="Hyperlink"/>
          </w:rPr>
          <w:t xml:space="preserve"> </w:t>
        </w:r>
        <w:r w:rsidR="00073DDB" w:rsidRPr="00744AB3">
          <w:rPr>
            <w:rStyle w:val="Hyperlink"/>
          </w:rPr>
          <w:t>PAC</w:t>
        </w:r>
        <w:r w:rsidR="00647555">
          <w:rPr>
            <w:rStyle w:val="Hyperlink"/>
          </w:rPr>
          <w:t xml:space="preserve"> </w:t>
        </w:r>
        <w:r w:rsidR="00073DDB" w:rsidRPr="00744AB3">
          <w:rPr>
            <w:rStyle w:val="Hyperlink"/>
          </w:rPr>
          <w:t>al</w:t>
        </w:r>
        <w:r w:rsidR="00647555">
          <w:rPr>
            <w:rStyle w:val="Hyperlink"/>
          </w:rPr>
          <w:t xml:space="preserve"> </w:t>
        </w:r>
        <w:r w:rsidR="00073DDB" w:rsidRPr="00744AB3">
          <w:rPr>
            <w:rStyle w:val="Hyperlink"/>
          </w:rPr>
          <w:t>României</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perioada</w:t>
        </w:r>
        <w:r w:rsidR="00647555">
          <w:rPr>
            <w:rStyle w:val="Hyperlink"/>
          </w:rPr>
          <w:t xml:space="preserve"> </w:t>
        </w:r>
        <w:r w:rsidR="00073DDB" w:rsidRPr="00744AB3">
          <w:rPr>
            <w:rStyle w:val="Hyperlink"/>
          </w:rPr>
          <w:t>2023-2027</w:t>
        </w:r>
        <w:r w:rsidR="00073DDB">
          <w:rPr>
            <w:webHidden/>
          </w:rPr>
          <w:tab/>
        </w:r>
        <w:r w:rsidR="00073DDB">
          <w:rPr>
            <w:webHidden/>
          </w:rPr>
          <w:fldChar w:fldCharType="begin"/>
        </w:r>
        <w:r w:rsidR="00073DDB">
          <w:rPr>
            <w:webHidden/>
          </w:rPr>
          <w:instrText xml:space="preserve"> PAGEREF _Toc153533877 \h </w:instrText>
        </w:r>
        <w:r w:rsidR="00073DDB">
          <w:rPr>
            <w:webHidden/>
          </w:rPr>
        </w:r>
        <w:r w:rsidR="00073DDB">
          <w:rPr>
            <w:webHidden/>
          </w:rPr>
          <w:fldChar w:fldCharType="separate"/>
        </w:r>
        <w:r w:rsidR="005D7C14">
          <w:rPr>
            <w:webHidden/>
          </w:rPr>
          <w:t>13</w:t>
        </w:r>
        <w:r w:rsidR="00073DDB">
          <w:rPr>
            <w:webHidden/>
          </w:rPr>
          <w:fldChar w:fldCharType="end"/>
        </w:r>
      </w:hyperlink>
    </w:p>
    <w:p w14:paraId="64BF275D" w14:textId="5BFB6C44"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78" w:history="1">
        <w:r w:rsidR="00073DDB" w:rsidRPr="00744AB3">
          <w:rPr>
            <w:rStyle w:val="Hyperlink"/>
          </w:rPr>
          <w:t>Instrucțiune</w:t>
        </w:r>
        <w:r w:rsidR="00647555">
          <w:rPr>
            <w:rStyle w:val="Hyperlink"/>
          </w:rPr>
          <w:t xml:space="preserve"> </w:t>
        </w:r>
        <w:r w:rsidR="00073DDB" w:rsidRPr="00744AB3">
          <w:rPr>
            <w:rStyle w:val="Hyperlink"/>
          </w:rPr>
          <w:t>nouă</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cadrul</w:t>
        </w:r>
        <w:r w:rsidR="00647555">
          <w:rPr>
            <w:rStyle w:val="Hyperlink"/>
          </w:rPr>
          <w:t xml:space="preserve"> </w:t>
        </w:r>
        <w:r w:rsidR="00073DDB" w:rsidRPr="00744AB3">
          <w:rPr>
            <w:rStyle w:val="Hyperlink"/>
          </w:rPr>
          <w:t>POIM</w:t>
        </w:r>
        <w:r w:rsidR="00073DDB">
          <w:rPr>
            <w:webHidden/>
          </w:rPr>
          <w:tab/>
        </w:r>
        <w:r w:rsidR="00073DDB">
          <w:rPr>
            <w:webHidden/>
          </w:rPr>
          <w:fldChar w:fldCharType="begin"/>
        </w:r>
        <w:r w:rsidR="00073DDB">
          <w:rPr>
            <w:webHidden/>
          </w:rPr>
          <w:instrText xml:space="preserve"> PAGEREF _Toc153533878 \h </w:instrText>
        </w:r>
        <w:r w:rsidR="00073DDB">
          <w:rPr>
            <w:webHidden/>
          </w:rPr>
        </w:r>
        <w:r w:rsidR="00073DDB">
          <w:rPr>
            <w:webHidden/>
          </w:rPr>
          <w:fldChar w:fldCharType="separate"/>
        </w:r>
        <w:r w:rsidR="005D7C14">
          <w:rPr>
            <w:webHidden/>
          </w:rPr>
          <w:t>14</w:t>
        </w:r>
        <w:r w:rsidR="00073DDB">
          <w:rPr>
            <w:webHidden/>
          </w:rPr>
          <w:fldChar w:fldCharType="end"/>
        </w:r>
      </w:hyperlink>
    </w:p>
    <w:p w14:paraId="1455FD65" w14:textId="7B450C0D"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79" w:history="1">
        <w:r w:rsidR="00073DDB" w:rsidRPr="00744AB3">
          <w:rPr>
            <w:rStyle w:val="Hyperlink"/>
          </w:rPr>
          <w:t>PR</w:t>
        </w:r>
        <w:r w:rsidR="00647555">
          <w:rPr>
            <w:rStyle w:val="Hyperlink"/>
          </w:rPr>
          <w:t xml:space="preserve"> </w:t>
        </w:r>
        <w:r w:rsidR="00073DDB" w:rsidRPr="00744AB3">
          <w:rPr>
            <w:rStyle w:val="Hyperlink"/>
          </w:rPr>
          <w:t>Vest:</w:t>
        </w:r>
        <w:r w:rsidR="00647555">
          <w:rPr>
            <w:rStyle w:val="Hyperlink"/>
          </w:rPr>
          <w:t xml:space="preserve"> </w:t>
        </w:r>
        <w:r w:rsidR="00073DDB" w:rsidRPr="00744AB3">
          <w:rPr>
            <w:rStyle w:val="Hyperlink"/>
          </w:rPr>
          <w:t>Centralizatorul</w:t>
        </w:r>
        <w:r w:rsidR="00647555">
          <w:rPr>
            <w:rStyle w:val="Hyperlink"/>
          </w:rPr>
          <w:t xml:space="preserve"> </w:t>
        </w:r>
        <w:r w:rsidR="00073DDB" w:rsidRPr="00744AB3">
          <w:rPr>
            <w:rStyle w:val="Hyperlink"/>
          </w:rPr>
          <w:t>întrebărilor</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răspunsurilor</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ghidul</w:t>
        </w:r>
        <w:r w:rsidR="00647555">
          <w:rPr>
            <w:rStyle w:val="Hyperlink"/>
          </w:rPr>
          <w:t xml:space="preserve"> </w:t>
        </w:r>
        <w:r w:rsidR="00073DDB" w:rsidRPr="00744AB3">
          <w:rPr>
            <w:rStyle w:val="Hyperlink"/>
          </w:rPr>
          <w:t>privind</w:t>
        </w:r>
        <w:r w:rsidR="00647555">
          <w:rPr>
            <w:rStyle w:val="Hyperlink"/>
          </w:rPr>
          <w:t xml:space="preserve"> </w:t>
        </w:r>
        <w:r w:rsidR="00073DDB" w:rsidRPr="00744AB3">
          <w:rPr>
            <w:rStyle w:val="Hyperlink"/>
          </w:rPr>
          <w:t>revitalizarea</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regenerarea</w:t>
        </w:r>
        <w:r w:rsidR="00647555">
          <w:rPr>
            <w:rStyle w:val="Hyperlink"/>
          </w:rPr>
          <w:t xml:space="preserve"> </w:t>
        </w:r>
        <w:r w:rsidR="00073DDB" w:rsidRPr="00744AB3">
          <w:rPr>
            <w:rStyle w:val="Hyperlink"/>
          </w:rPr>
          <w:t>urbană</w:t>
        </w:r>
        <w:r w:rsidR="00073DDB">
          <w:rPr>
            <w:webHidden/>
          </w:rPr>
          <w:tab/>
        </w:r>
        <w:r w:rsidR="00073DDB">
          <w:rPr>
            <w:webHidden/>
          </w:rPr>
          <w:fldChar w:fldCharType="begin"/>
        </w:r>
        <w:r w:rsidR="00073DDB">
          <w:rPr>
            <w:webHidden/>
          </w:rPr>
          <w:instrText xml:space="preserve"> PAGEREF _Toc153533879 \h </w:instrText>
        </w:r>
        <w:r w:rsidR="00073DDB">
          <w:rPr>
            <w:webHidden/>
          </w:rPr>
        </w:r>
        <w:r w:rsidR="00073DDB">
          <w:rPr>
            <w:webHidden/>
          </w:rPr>
          <w:fldChar w:fldCharType="separate"/>
        </w:r>
        <w:r w:rsidR="005D7C14">
          <w:rPr>
            <w:webHidden/>
          </w:rPr>
          <w:t>14</w:t>
        </w:r>
        <w:r w:rsidR="00073DDB">
          <w:rPr>
            <w:webHidden/>
          </w:rPr>
          <w:fldChar w:fldCharType="end"/>
        </w:r>
      </w:hyperlink>
    </w:p>
    <w:p w14:paraId="41E6C0AA" w14:textId="25841FC6"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80" w:history="1">
        <w:r w:rsidR="00073DDB" w:rsidRPr="00744AB3">
          <w:rPr>
            <w:rStyle w:val="Hyperlink"/>
          </w:rPr>
          <w:t>AFM:</w:t>
        </w:r>
        <w:r w:rsidR="00647555">
          <w:rPr>
            <w:rStyle w:val="Hyperlink"/>
          </w:rPr>
          <w:t xml:space="preserve"> </w:t>
        </w:r>
        <w:r w:rsidR="00073DDB" w:rsidRPr="00744AB3">
          <w:rPr>
            <w:rStyle w:val="Hyperlink"/>
          </w:rPr>
          <w:t>Bugetul</w:t>
        </w:r>
        <w:r w:rsidR="00647555">
          <w:rPr>
            <w:rStyle w:val="Hyperlink"/>
          </w:rPr>
          <w:t xml:space="preserve"> </w:t>
        </w:r>
        <w:r w:rsidR="00073DDB" w:rsidRPr="00744AB3">
          <w:rPr>
            <w:rStyle w:val="Hyperlink"/>
          </w:rPr>
          <w:t>destinat</w:t>
        </w:r>
        <w:r w:rsidR="00647555">
          <w:rPr>
            <w:rStyle w:val="Hyperlink"/>
          </w:rPr>
          <w:t xml:space="preserve"> </w:t>
        </w:r>
        <w:r w:rsidR="00073DDB" w:rsidRPr="00744AB3">
          <w:rPr>
            <w:rStyle w:val="Hyperlink"/>
          </w:rPr>
          <w:t>Programului</w:t>
        </w:r>
        <w:r w:rsidR="00647555">
          <w:rPr>
            <w:rStyle w:val="Hyperlink"/>
          </w:rPr>
          <w:t xml:space="preserve"> </w:t>
        </w:r>
        <w:r w:rsidR="00073DDB" w:rsidRPr="00744AB3">
          <w:rPr>
            <w:rStyle w:val="Hyperlink"/>
          </w:rPr>
          <w:t>Eficiență</w:t>
        </w:r>
        <w:r w:rsidR="00647555">
          <w:rPr>
            <w:rStyle w:val="Hyperlink"/>
          </w:rPr>
          <w:t xml:space="preserve"> </w:t>
        </w:r>
        <w:r w:rsidR="00073DDB" w:rsidRPr="00744AB3">
          <w:rPr>
            <w:rStyle w:val="Hyperlink"/>
          </w:rPr>
          <w:t>energetică</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clădiri</w:t>
        </w:r>
        <w:r w:rsidR="00647555">
          <w:rPr>
            <w:rStyle w:val="Hyperlink"/>
          </w:rPr>
          <w:t xml:space="preserve"> </w:t>
        </w:r>
        <w:r w:rsidR="00073DDB" w:rsidRPr="00744AB3">
          <w:rPr>
            <w:rStyle w:val="Hyperlink"/>
          </w:rPr>
          <w:t>publice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fost</w:t>
        </w:r>
        <w:r w:rsidR="00647555">
          <w:rPr>
            <w:rStyle w:val="Hyperlink"/>
          </w:rPr>
          <w:t xml:space="preserve"> </w:t>
        </w:r>
        <w:r w:rsidR="00073DDB" w:rsidRPr="00744AB3">
          <w:rPr>
            <w:rStyle w:val="Hyperlink"/>
          </w:rPr>
          <w:t>rezervat</w:t>
        </w:r>
        <w:r w:rsidR="00647555">
          <w:rPr>
            <w:rStyle w:val="Hyperlink"/>
          </w:rPr>
          <w:t xml:space="preserve"> </w:t>
        </w:r>
        <w:r w:rsidR="00073DDB" w:rsidRPr="00744AB3">
          <w:rPr>
            <w:rStyle w:val="Hyperlink"/>
          </w:rPr>
          <w:t>integral</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primele</w:t>
        </w:r>
        <w:r w:rsidR="00647555">
          <w:rPr>
            <w:rStyle w:val="Hyperlink"/>
          </w:rPr>
          <w:t xml:space="preserve"> </w:t>
        </w:r>
        <w:r w:rsidR="00073DDB" w:rsidRPr="00744AB3">
          <w:rPr>
            <w:rStyle w:val="Hyperlink"/>
          </w:rPr>
          <w:t>6</w:t>
        </w:r>
        <w:r w:rsidR="00647555">
          <w:rPr>
            <w:rStyle w:val="Hyperlink"/>
          </w:rPr>
          <w:t xml:space="preserve"> </w:t>
        </w:r>
        <w:r w:rsidR="00073DDB" w:rsidRPr="00744AB3">
          <w:rPr>
            <w:rStyle w:val="Hyperlink"/>
          </w:rPr>
          <w:t>minute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deschidere</w:t>
        </w:r>
        <w:r w:rsidR="00073DDB">
          <w:rPr>
            <w:webHidden/>
          </w:rPr>
          <w:tab/>
        </w:r>
        <w:r w:rsidR="00073DDB">
          <w:rPr>
            <w:webHidden/>
          </w:rPr>
          <w:fldChar w:fldCharType="begin"/>
        </w:r>
        <w:r w:rsidR="00073DDB">
          <w:rPr>
            <w:webHidden/>
          </w:rPr>
          <w:instrText xml:space="preserve"> PAGEREF _Toc153533880 \h </w:instrText>
        </w:r>
        <w:r w:rsidR="00073DDB">
          <w:rPr>
            <w:webHidden/>
          </w:rPr>
        </w:r>
        <w:r w:rsidR="00073DDB">
          <w:rPr>
            <w:webHidden/>
          </w:rPr>
          <w:fldChar w:fldCharType="separate"/>
        </w:r>
        <w:r w:rsidR="005D7C14">
          <w:rPr>
            <w:webHidden/>
          </w:rPr>
          <w:t>14</w:t>
        </w:r>
        <w:r w:rsidR="00073DDB">
          <w:rPr>
            <w:webHidden/>
          </w:rPr>
          <w:fldChar w:fldCharType="end"/>
        </w:r>
      </w:hyperlink>
    </w:p>
    <w:p w14:paraId="4C7A23B5" w14:textId="22EB2B08"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81" w:history="1">
        <w:r w:rsidR="00073DDB" w:rsidRPr="00744AB3">
          <w:rPr>
            <w:rStyle w:val="Hyperlink"/>
          </w:rPr>
          <w:t>Programele</w:t>
        </w:r>
        <w:r w:rsidR="00647555">
          <w:rPr>
            <w:rStyle w:val="Hyperlink"/>
          </w:rPr>
          <w:t xml:space="preserve"> </w:t>
        </w:r>
        <w:r w:rsidR="00073DDB" w:rsidRPr="00744AB3">
          <w:rPr>
            <w:rStyle w:val="Hyperlink"/>
          </w:rPr>
          <w:t>guvernamentale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creditare</w:t>
        </w:r>
        <w:r w:rsidR="00647555">
          <w:rPr>
            <w:rStyle w:val="Hyperlink"/>
          </w:rPr>
          <w:t xml:space="preserve"> </w:t>
        </w:r>
        <w:r w:rsidR="00073DDB" w:rsidRPr="00744AB3">
          <w:rPr>
            <w:rStyle w:val="Hyperlink"/>
          </w:rPr>
          <w:t>StudentInvest</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FamilyStart</w:t>
        </w:r>
        <w:r w:rsidR="00647555">
          <w:rPr>
            <w:rStyle w:val="Hyperlink"/>
          </w:rPr>
          <w:t xml:space="preserve"> </w:t>
        </w:r>
        <w:r w:rsidR="00073DDB" w:rsidRPr="00744AB3">
          <w:rPr>
            <w:rStyle w:val="Hyperlink"/>
          </w:rPr>
          <w:t>vor</w:t>
        </w:r>
        <w:r w:rsidR="00647555">
          <w:rPr>
            <w:rStyle w:val="Hyperlink"/>
          </w:rPr>
          <w:t xml:space="preserve"> </w:t>
        </w:r>
        <w:r w:rsidR="00073DDB" w:rsidRPr="00744AB3">
          <w:rPr>
            <w:rStyle w:val="Hyperlink"/>
          </w:rPr>
          <w:t>continua</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2024</w:t>
        </w:r>
        <w:r w:rsidR="00073DDB">
          <w:rPr>
            <w:webHidden/>
          </w:rPr>
          <w:tab/>
        </w:r>
        <w:r w:rsidR="00073DDB">
          <w:rPr>
            <w:webHidden/>
          </w:rPr>
          <w:fldChar w:fldCharType="begin"/>
        </w:r>
        <w:r w:rsidR="00073DDB">
          <w:rPr>
            <w:webHidden/>
          </w:rPr>
          <w:instrText xml:space="preserve"> PAGEREF _Toc153533881 \h </w:instrText>
        </w:r>
        <w:r w:rsidR="00073DDB">
          <w:rPr>
            <w:webHidden/>
          </w:rPr>
        </w:r>
        <w:r w:rsidR="00073DDB">
          <w:rPr>
            <w:webHidden/>
          </w:rPr>
          <w:fldChar w:fldCharType="separate"/>
        </w:r>
        <w:r w:rsidR="005D7C14">
          <w:rPr>
            <w:webHidden/>
          </w:rPr>
          <w:t>15</w:t>
        </w:r>
        <w:r w:rsidR="00073DDB">
          <w:rPr>
            <w:webHidden/>
          </w:rPr>
          <w:fldChar w:fldCharType="end"/>
        </w:r>
      </w:hyperlink>
    </w:p>
    <w:p w14:paraId="04B8AA74" w14:textId="7E2E6BF2"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82" w:history="1">
        <w:r w:rsidR="00073DDB" w:rsidRPr="00744AB3">
          <w:rPr>
            <w:rStyle w:val="Hyperlink"/>
          </w:rPr>
          <w:t>Ministerul</w:t>
        </w:r>
        <w:r w:rsidR="00647555">
          <w:rPr>
            <w:rStyle w:val="Hyperlink"/>
          </w:rPr>
          <w:t xml:space="preserve"> </w:t>
        </w:r>
        <w:r w:rsidR="00073DDB" w:rsidRPr="00744AB3">
          <w:rPr>
            <w:rStyle w:val="Hyperlink"/>
          </w:rPr>
          <w:t>Culturii:</w:t>
        </w:r>
        <w:r w:rsidR="00647555">
          <w:rPr>
            <w:rStyle w:val="Hyperlink"/>
          </w:rPr>
          <w:t xml:space="preserve"> </w:t>
        </w:r>
        <w:r w:rsidR="00073DDB" w:rsidRPr="00744AB3">
          <w:rPr>
            <w:rStyle w:val="Hyperlink"/>
          </w:rPr>
          <w:t>Deblocarea</w:t>
        </w:r>
        <w:r w:rsidR="00647555">
          <w:rPr>
            <w:rStyle w:val="Hyperlink"/>
          </w:rPr>
          <w:t xml:space="preserve"> </w:t>
        </w:r>
        <w:r w:rsidR="00073DDB" w:rsidRPr="00744AB3">
          <w:rPr>
            <w:rStyle w:val="Hyperlink"/>
          </w:rPr>
          <w:t>schemei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sprijin</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industria</w:t>
        </w:r>
        <w:r w:rsidR="00647555">
          <w:rPr>
            <w:rStyle w:val="Hyperlink"/>
          </w:rPr>
          <w:t xml:space="preserve"> </w:t>
        </w:r>
        <w:r w:rsidR="00073DDB" w:rsidRPr="00744AB3">
          <w:rPr>
            <w:rStyle w:val="Hyperlink"/>
          </w:rPr>
          <w:t>cinematografică</w:t>
        </w:r>
        <w:r w:rsidR="00647555">
          <w:rPr>
            <w:rStyle w:val="Hyperlink"/>
          </w:rPr>
          <w:t xml:space="preserve"> </w:t>
        </w:r>
        <w:r w:rsidR="00073DDB" w:rsidRPr="00744AB3">
          <w:rPr>
            <w:rStyle w:val="Hyperlink"/>
          </w:rPr>
          <w:t>va</w:t>
        </w:r>
        <w:r w:rsidR="00647555">
          <w:rPr>
            <w:rStyle w:val="Hyperlink"/>
          </w:rPr>
          <w:t xml:space="preserve"> </w:t>
        </w:r>
        <w:r w:rsidR="00073DDB" w:rsidRPr="00744AB3">
          <w:rPr>
            <w:rStyle w:val="Hyperlink"/>
          </w:rPr>
          <w:t>aduce</w:t>
        </w:r>
        <w:r w:rsidR="00647555">
          <w:rPr>
            <w:rStyle w:val="Hyperlink"/>
          </w:rPr>
          <w:t xml:space="preserve"> </w:t>
        </w:r>
        <w:r w:rsidR="00073DDB" w:rsidRPr="00744AB3">
          <w:rPr>
            <w:rStyle w:val="Hyperlink"/>
          </w:rPr>
          <w:t>investiții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peste</w:t>
        </w:r>
        <w:r w:rsidR="00647555">
          <w:rPr>
            <w:rStyle w:val="Hyperlink"/>
          </w:rPr>
          <w:t xml:space="preserve"> </w:t>
        </w:r>
        <w:r w:rsidR="00073DDB" w:rsidRPr="00744AB3">
          <w:rPr>
            <w:rStyle w:val="Hyperlink"/>
          </w:rPr>
          <w:t>200</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milioane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euro</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România,</w:t>
        </w:r>
        <w:r w:rsidR="00647555">
          <w:rPr>
            <w:rStyle w:val="Hyperlink"/>
          </w:rPr>
          <w:t xml:space="preserve"> </w:t>
        </w:r>
        <w:r w:rsidR="00073DDB" w:rsidRPr="00744AB3">
          <w:rPr>
            <w:rStyle w:val="Hyperlink"/>
          </w:rPr>
          <w:t>anul</w:t>
        </w:r>
        <w:r w:rsidR="00647555">
          <w:rPr>
            <w:rStyle w:val="Hyperlink"/>
          </w:rPr>
          <w:t xml:space="preserve"> </w:t>
        </w:r>
        <w:r w:rsidR="00073DDB" w:rsidRPr="00744AB3">
          <w:rPr>
            <w:rStyle w:val="Hyperlink"/>
          </w:rPr>
          <w:t>viitor</w:t>
        </w:r>
        <w:r w:rsidR="00073DDB">
          <w:rPr>
            <w:webHidden/>
          </w:rPr>
          <w:tab/>
        </w:r>
        <w:r w:rsidR="00073DDB">
          <w:rPr>
            <w:webHidden/>
          </w:rPr>
          <w:fldChar w:fldCharType="begin"/>
        </w:r>
        <w:r w:rsidR="00073DDB">
          <w:rPr>
            <w:webHidden/>
          </w:rPr>
          <w:instrText xml:space="preserve"> PAGEREF _Toc153533882 \h </w:instrText>
        </w:r>
        <w:r w:rsidR="00073DDB">
          <w:rPr>
            <w:webHidden/>
          </w:rPr>
        </w:r>
        <w:r w:rsidR="00073DDB">
          <w:rPr>
            <w:webHidden/>
          </w:rPr>
          <w:fldChar w:fldCharType="separate"/>
        </w:r>
        <w:r w:rsidR="005D7C14">
          <w:rPr>
            <w:webHidden/>
          </w:rPr>
          <w:t>16</w:t>
        </w:r>
        <w:r w:rsidR="00073DDB">
          <w:rPr>
            <w:webHidden/>
          </w:rPr>
          <w:fldChar w:fldCharType="end"/>
        </w:r>
      </w:hyperlink>
    </w:p>
    <w:p w14:paraId="3B6FD37F" w14:textId="5C9D88FE"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83" w:history="1">
        <w:r w:rsidR="00073DDB" w:rsidRPr="00744AB3">
          <w:rPr>
            <w:rStyle w:val="Hyperlink"/>
          </w:rPr>
          <w:t>MCID:</w:t>
        </w:r>
        <w:r w:rsidR="00647555">
          <w:rPr>
            <w:rStyle w:val="Hyperlink"/>
          </w:rPr>
          <w:t xml:space="preserve"> </w:t>
        </w:r>
        <w:r w:rsidR="00073DDB" w:rsidRPr="00744AB3">
          <w:rPr>
            <w:rStyle w:val="Hyperlink"/>
          </w:rPr>
          <w:t>Noi</w:t>
        </w:r>
        <w:r w:rsidR="00647555">
          <w:rPr>
            <w:rStyle w:val="Hyperlink"/>
          </w:rPr>
          <w:t xml:space="preserve"> </w:t>
        </w:r>
        <w:r w:rsidR="00073DDB" w:rsidRPr="00744AB3">
          <w:rPr>
            <w:rStyle w:val="Hyperlink"/>
          </w:rPr>
          <w:t>domenii</w:t>
        </w:r>
        <w:r w:rsidR="00647555">
          <w:rPr>
            <w:rStyle w:val="Hyperlink"/>
          </w:rPr>
          <w:t xml:space="preserve"> </w:t>
        </w:r>
        <w:r w:rsidR="00073DDB" w:rsidRPr="00744AB3">
          <w:rPr>
            <w:rStyle w:val="Hyperlink"/>
          </w:rPr>
          <w:t>strategice</w:t>
        </w:r>
        <w:r w:rsidR="00647555">
          <w:rPr>
            <w:rStyle w:val="Hyperlink"/>
          </w:rPr>
          <w:t xml:space="preserve"> </w:t>
        </w:r>
        <w:r w:rsidR="00073DDB" w:rsidRPr="00744AB3">
          <w:rPr>
            <w:rStyle w:val="Hyperlink"/>
          </w:rPr>
          <w:t>naționale</w:t>
        </w:r>
        <w:r w:rsidR="00647555">
          <w:rPr>
            <w:rStyle w:val="Hyperlink"/>
          </w:rPr>
          <w:t xml:space="preserve"> </w:t>
        </w:r>
        <w:r w:rsidR="00073DDB" w:rsidRPr="00744AB3">
          <w:rPr>
            <w:rStyle w:val="Hyperlink"/>
          </w:rPr>
          <w:t>incluse</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PNCDI</w:t>
        </w:r>
        <w:r w:rsidR="00647555">
          <w:rPr>
            <w:rStyle w:val="Hyperlink"/>
          </w:rPr>
          <w:t xml:space="preserve"> </w:t>
        </w:r>
        <w:r w:rsidR="00073DDB" w:rsidRPr="00744AB3">
          <w:rPr>
            <w:rStyle w:val="Hyperlink"/>
          </w:rPr>
          <w:t>IV</w:t>
        </w:r>
        <w:r w:rsidR="00073DDB">
          <w:rPr>
            <w:webHidden/>
          </w:rPr>
          <w:tab/>
        </w:r>
        <w:r w:rsidR="00073DDB">
          <w:rPr>
            <w:webHidden/>
          </w:rPr>
          <w:fldChar w:fldCharType="begin"/>
        </w:r>
        <w:r w:rsidR="00073DDB">
          <w:rPr>
            <w:webHidden/>
          </w:rPr>
          <w:instrText xml:space="preserve"> PAGEREF _Toc153533883 \h </w:instrText>
        </w:r>
        <w:r w:rsidR="00073DDB">
          <w:rPr>
            <w:webHidden/>
          </w:rPr>
        </w:r>
        <w:r w:rsidR="00073DDB">
          <w:rPr>
            <w:webHidden/>
          </w:rPr>
          <w:fldChar w:fldCharType="separate"/>
        </w:r>
        <w:r w:rsidR="005D7C14">
          <w:rPr>
            <w:webHidden/>
          </w:rPr>
          <w:t>17</w:t>
        </w:r>
        <w:r w:rsidR="00073DDB">
          <w:rPr>
            <w:webHidden/>
          </w:rPr>
          <w:fldChar w:fldCharType="end"/>
        </w:r>
      </w:hyperlink>
    </w:p>
    <w:p w14:paraId="4C11812F" w14:textId="64558A91"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84" w:history="1">
        <w:r w:rsidR="00073DDB" w:rsidRPr="00744AB3">
          <w:rPr>
            <w:rStyle w:val="Hyperlink"/>
          </w:rPr>
          <w:t>MDLPA:</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fost</w:t>
        </w:r>
        <w:r w:rsidR="00647555">
          <w:rPr>
            <w:rStyle w:val="Hyperlink"/>
          </w:rPr>
          <w:t xml:space="preserve"> </w:t>
        </w:r>
        <w:r w:rsidR="00073DDB" w:rsidRPr="00744AB3">
          <w:rPr>
            <w:rStyle w:val="Hyperlink"/>
          </w:rPr>
          <w:t>aprobată</w:t>
        </w:r>
        <w:r w:rsidR="00647555">
          <w:rPr>
            <w:rStyle w:val="Hyperlink"/>
          </w:rPr>
          <w:t xml:space="preserve"> </w:t>
        </w:r>
        <w:r w:rsidR="00073DDB" w:rsidRPr="00744AB3">
          <w:rPr>
            <w:rStyle w:val="Hyperlink"/>
          </w:rPr>
          <w:t>suplimentarea</w:t>
        </w:r>
        <w:r w:rsidR="00647555">
          <w:rPr>
            <w:rStyle w:val="Hyperlink"/>
          </w:rPr>
          <w:t xml:space="preserve"> </w:t>
        </w:r>
        <w:r w:rsidR="00073DDB" w:rsidRPr="00744AB3">
          <w:rPr>
            <w:rStyle w:val="Hyperlink"/>
          </w:rPr>
          <w:t>bugetelor</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două</w:t>
        </w:r>
        <w:r w:rsidR="00647555">
          <w:rPr>
            <w:rStyle w:val="Hyperlink"/>
          </w:rPr>
          <w:t xml:space="preserve"> </w:t>
        </w:r>
        <w:r w:rsidR="00073DDB" w:rsidRPr="00744AB3">
          <w:rPr>
            <w:rStyle w:val="Hyperlink"/>
          </w:rPr>
          <w:t>programe</w:t>
        </w:r>
        <w:r w:rsidR="00647555">
          <w:rPr>
            <w:rStyle w:val="Hyperlink"/>
          </w:rPr>
          <w:t xml:space="preserve"> </w:t>
        </w:r>
        <w:r w:rsidR="00073DDB" w:rsidRPr="00744AB3">
          <w:rPr>
            <w:rStyle w:val="Hyperlink"/>
          </w:rPr>
          <w:t>naționale!</w:t>
        </w:r>
        <w:r w:rsidR="00073DDB">
          <w:rPr>
            <w:webHidden/>
          </w:rPr>
          <w:tab/>
        </w:r>
        <w:r w:rsidR="00073DDB">
          <w:rPr>
            <w:webHidden/>
          </w:rPr>
          <w:fldChar w:fldCharType="begin"/>
        </w:r>
        <w:r w:rsidR="00073DDB">
          <w:rPr>
            <w:webHidden/>
          </w:rPr>
          <w:instrText xml:space="preserve"> PAGEREF _Toc153533884 \h </w:instrText>
        </w:r>
        <w:r w:rsidR="00073DDB">
          <w:rPr>
            <w:webHidden/>
          </w:rPr>
        </w:r>
        <w:r w:rsidR="00073DDB">
          <w:rPr>
            <w:webHidden/>
          </w:rPr>
          <w:fldChar w:fldCharType="separate"/>
        </w:r>
        <w:r w:rsidR="005D7C14">
          <w:rPr>
            <w:webHidden/>
          </w:rPr>
          <w:t>18</w:t>
        </w:r>
        <w:r w:rsidR="00073DDB">
          <w:rPr>
            <w:webHidden/>
          </w:rPr>
          <w:fldChar w:fldCharType="end"/>
        </w:r>
      </w:hyperlink>
    </w:p>
    <w:p w14:paraId="5695BDF1" w14:textId="7D3DB16A" w:rsidR="00073DDB" w:rsidRDefault="00084DE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3533885" w:history="1">
        <w:r w:rsidR="00073DDB" w:rsidRPr="00744AB3">
          <w:rPr>
            <w:rStyle w:val="Hyperlink"/>
          </w:rPr>
          <w:t>Consultări</w:t>
        </w:r>
        <w:r w:rsidR="00647555">
          <w:rPr>
            <w:rStyle w:val="Hyperlink"/>
          </w:rPr>
          <w:t xml:space="preserve"> </w:t>
        </w:r>
        <w:r w:rsidR="00073DDB" w:rsidRPr="00744AB3">
          <w:rPr>
            <w:rStyle w:val="Hyperlink"/>
          </w:rPr>
          <w:t>Publice</w:t>
        </w:r>
        <w:r w:rsidR="00073DDB">
          <w:rPr>
            <w:webHidden/>
          </w:rPr>
          <w:tab/>
        </w:r>
        <w:r w:rsidR="00073DDB">
          <w:rPr>
            <w:webHidden/>
          </w:rPr>
          <w:fldChar w:fldCharType="begin"/>
        </w:r>
        <w:r w:rsidR="00073DDB">
          <w:rPr>
            <w:webHidden/>
          </w:rPr>
          <w:instrText xml:space="preserve"> PAGEREF _Toc153533885 \h </w:instrText>
        </w:r>
        <w:r w:rsidR="00073DDB">
          <w:rPr>
            <w:webHidden/>
          </w:rPr>
        </w:r>
        <w:r w:rsidR="00073DDB">
          <w:rPr>
            <w:webHidden/>
          </w:rPr>
          <w:fldChar w:fldCharType="separate"/>
        </w:r>
        <w:r w:rsidR="005D7C14">
          <w:rPr>
            <w:webHidden/>
          </w:rPr>
          <w:t>18</w:t>
        </w:r>
        <w:r w:rsidR="00073DDB">
          <w:rPr>
            <w:webHidden/>
          </w:rPr>
          <w:fldChar w:fldCharType="end"/>
        </w:r>
      </w:hyperlink>
    </w:p>
    <w:p w14:paraId="49A4A689" w14:textId="01FE7416"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86" w:history="1">
        <w:r w:rsidR="00073DDB" w:rsidRPr="00744AB3">
          <w:rPr>
            <w:rStyle w:val="Hyperlink"/>
          </w:rPr>
          <w:t>Valoarea</w:t>
        </w:r>
        <w:r w:rsidR="00647555">
          <w:rPr>
            <w:rStyle w:val="Hyperlink"/>
          </w:rPr>
          <w:t xml:space="preserve"> </w:t>
        </w:r>
        <w:r w:rsidR="00073DDB" w:rsidRPr="00744AB3">
          <w:rPr>
            <w:rStyle w:val="Hyperlink"/>
          </w:rPr>
          <w:t>tichetelor</w:t>
        </w:r>
        <w:r w:rsidR="00647555">
          <w:rPr>
            <w:rStyle w:val="Hyperlink"/>
          </w:rPr>
          <w:t xml:space="preserve"> </w:t>
        </w:r>
        <w:r w:rsidR="00073DDB" w:rsidRPr="00744AB3">
          <w:rPr>
            <w:rStyle w:val="Hyperlink"/>
          </w:rPr>
          <w:t>acordate</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cadrul</w:t>
        </w:r>
        <w:r w:rsidR="00647555">
          <w:rPr>
            <w:rStyle w:val="Hyperlink"/>
          </w:rPr>
          <w:t xml:space="preserve"> </w:t>
        </w:r>
        <w:r w:rsidR="00073DDB" w:rsidRPr="00744AB3">
          <w:rPr>
            <w:rStyle w:val="Hyperlink"/>
          </w:rPr>
          <w:t>Programelor</w:t>
        </w:r>
        <w:r w:rsidR="00647555">
          <w:rPr>
            <w:rStyle w:val="Hyperlink"/>
          </w:rPr>
          <w:t xml:space="preserve"> </w:t>
        </w:r>
        <w:r w:rsidR="00073DDB" w:rsidRPr="00744AB3">
          <w:rPr>
            <w:rStyle w:val="Hyperlink"/>
          </w:rPr>
          <w:t>Rabla</w:t>
        </w:r>
        <w:r w:rsidR="00647555">
          <w:rPr>
            <w:rStyle w:val="Hyperlink"/>
          </w:rPr>
          <w:t xml:space="preserve"> </w:t>
        </w:r>
        <w:r w:rsidR="00073DDB" w:rsidRPr="00744AB3">
          <w:rPr>
            <w:rStyle w:val="Hyperlink"/>
          </w:rPr>
          <w:t>Plus,</w:t>
        </w:r>
        <w:r w:rsidR="00647555">
          <w:rPr>
            <w:rStyle w:val="Hyperlink"/>
          </w:rPr>
          <w:t xml:space="preserve"> </w:t>
        </w:r>
        <w:r w:rsidR="00073DDB" w:rsidRPr="00744AB3">
          <w:rPr>
            <w:rStyle w:val="Hyperlink"/>
          </w:rPr>
          <w:t>Rabla</w:t>
        </w:r>
        <w:r w:rsidR="00647555">
          <w:rPr>
            <w:rStyle w:val="Hyperlink"/>
          </w:rPr>
          <w:t xml:space="preserve"> </w:t>
        </w:r>
        <w:r w:rsidR="00073DDB" w:rsidRPr="00744AB3">
          <w:rPr>
            <w:rStyle w:val="Hyperlink"/>
          </w:rPr>
          <w:t>Clasic</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Casa</w:t>
        </w:r>
        <w:r w:rsidR="00647555">
          <w:rPr>
            <w:rStyle w:val="Hyperlink"/>
          </w:rPr>
          <w:t xml:space="preserve"> </w:t>
        </w:r>
        <w:r w:rsidR="00073DDB" w:rsidRPr="00744AB3">
          <w:rPr>
            <w:rStyle w:val="Hyperlink"/>
          </w:rPr>
          <w:t>Verde</w:t>
        </w:r>
        <w:r w:rsidR="00647555">
          <w:rPr>
            <w:rStyle w:val="Hyperlink"/>
          </w:rPr>
          <w:t xml:space="preserve"> </w:t>
        </w:r>
        <w:r w:rsidR="00073DDB" w:rsidRPr="00744AB3">
          <w:rPr>
            <w:rStyle w:val="Hyperlink"/>
          </w:rPr>
          <w:t>Fotovoltaice</w:t>
        </w:r>
        <w:r w:rsidR="00647555">
          <w:rPr>
            <w:rStyle w:val="Hyperlink"/>
          </w:rPr>
          <w:t xml:space="preserve"> </w:t>
        </w:r>
        <w:r w:rsidR="00073DDB" w:rsidRPr="00744AB3">
          <w:rPr>
            <w:rStyle w:val="Hyperlink"/>
          </w:rPr>
          <w:t>va</w:t>
        </w:r>
        <w:r w:rsidR="00647555">
          <w:rPr>
            <w:rStyle w:val="Hyperlink"/>
          </w:rPr>
          <w:t xml:space="preserve"> </w:t>
        </w:r>
        <w:r w:rsidR="00073DDB" w:rsidRPr="00744AB3">
          <w:rPr>
            <w:rStyle w:val="Hyperlink"/>
          </w:rPr>
          <w:t>fi</w:t>
        </w:r>
        <w:r w:rsidR="00647555">
          <w:rPr>
            <w:rStyle w:val="Hyperlink"/>
          </w:rPr>
          <w:t xml:space="preserve"> </w:t>
        </w:r>
        <w:r w:rsidR="00073DDB" w:rsidRPr="00744AB3">
          <w:rPr>
            <w:rStyle w:val="Hyperlink"/>
          </w:rPr>
          <w:t>redusă</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anul</w:t>
        </w:r>
        <w:r w:rsidR="00647555">
          <w:rPr>
            <w:rStyle w:val="Hyperlink"/>
          </w:rPr>
          <w:t xml:space="preserve"> </w:t>
        </w:r>
        <w:r w:rsidR="00073DDB" w:rsidRPr="00744AB3">
          <w:rPr>
            <w:rStyle w:val="Hyperlink"/>
          </w:rPr>
          <w:t>2024</w:t>
        </w:r>
        <w:r w:rsidR="00073DDB">
          <w:rPr>
            <w:webHidden/>
          </w:rPr>
          <w:tab/>
        </w:r>
        <w:r w:rsidR="00073DDB">
          <w:rPr>
            <w:webHidden/>
          </w:rPr>
          <w:fldChar w:fldCharType="begin"/>
        </w:r>
        <w:r w:rsidR="00073DDB">
          <w:rPr>
            <w:webHidden/>
          </w:rPr>
          <w:instrText xml:space="preserve"> PAGEREF _Toc153533886 \h </w:instrText>
        </w:r>
        <w:r w:rsidR="00073DDB">
          <w:rPr>
            <w:webHidden/>
          </w:rPr>
        </w:r>
        <w:r w:rsidR="00073DDB">
          <w:rPr>
            <w:webHidden/>
          </w:rPr>
          <w:fldChar w:fldCharType="separate"/>
        </w:r>
        <w:r w:rsidR="005D7C14">
          <w:rPr>
            <w:webHidden/>
          </w:rPr>
          <w:t>18</w:t>
        </w:r>
        <w:r w:rsidR="00073DDB">
          <w:rPr>
            <w:webHidden/>
          </w:rPr>
          <w:fldChar w:fldCharType="end"/>
        </w:r>
      </w:hyperlink>
    </w:p>
    <w:p w14:paraId="4C95A365" w14:textId="58913922"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87" w:history="1">
        <w:r w:rsidR="00073DDB" w:rsidRPr="00744AB3">
          <w:rPr>
            <w:rStyle w:val="Hyperlink"/>
          </w:rPr>
          <w:t>Două</w:t>
        </w:r>
        <w:r w:rsidR="00647555">
          <w:rPr>
            <w:rStyle w:val="Hyperlink"/>
          </w:rPr>
          <w:t xml:space="preserve"> </w:t>
        </w:r>
        <w:r w:rsidR="00073DDB" w:rsidRPr="00744AB3">
          <w:rPr>
            <w:rStyle w:val="Hyperlink"/>
          </w:rPr>
          <w:t>ghiduri</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cadrul</w:t>
        </w:r>
        <w:r w:rsidR="00647555">
          <w:rPr>
            <w:rStyle w:val="Hyperlink"/>
          </w:rPr>
          <w:t xml:space="preserve"> </w:t>
        </w:r>
        <w:r w:rsidR="00073DDB" w:rsidRPr="00744AB3">
          <w:rPr>
            <w:rStyle w:val="Hyperlink"/>
          </w:rPr>
          <w:t>PCIDIF,</w:t>
        </w:r>
        <w:r w:rsidR="00647555">
          <w:rPr>
            <w:rStyle w:val="Hyperlink"/>
          </w:rPr>
          <w:t xml:space="preserve"> </w:t>
        </w:r>
        <w:r w:rsidR="00073DDB" w:rsidRPr="00744AB3">
          <w:rPr>
            <w:rStyle w:val="Hyperlink"/>
          </w:rPr>
          <w:t>lansate</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consultare</w:t>
        </w:r>
        <w:r w:rsidR="00647555">
          <w:rPr>
            <w:rStyle w:val="Hyperlink"/>
          </w:rPr>
          <w:t xml:space="preserve"> </w:t>
        </w:r>
        <w:r w:rsidR="00073DDB" w:rsidRPr="00744AB3">
          <w:rPr>
            <w:rStyle w:val="Hyperlink"/>
          </w:rPr>
          <w:t>publică</w:t>
        </w:r>
        <w:r w:rsidR="00073DDB">
          <w:rPr>
            <w:webHidden/>
          </w:rPr>
          <w:tab/>
        </w:r>
        <w:r w:rsidR="00073DDB">
          <w:rPr>
            <w:webHidden/>
          </w:rPr>
          <w:fldChar w:fldCharType="begin"/>
        </w:r>
        <w:r w:rsidR="00073DDB">
          <w:rPr>
            <w:webHidden/>
          </w:rPr>
          <w:instrText xml:space="preserve"> PAGEREF _Toc153533887 \h </w:instrText>
        </w:r>
        <w:r w:rsidR="00073DDB">
          <w:rPr>
            <w:webHidden/>
          </w:rPr>
        </w:r>
        <w:r w:rsidR="00073DDB">
          <w:rPr>
            <w:webHidden/>
          </w:rPr>
          <w:fldChar w:fldCharType="separate"/>
        </w:r>
        <w:r w:rsidR="005D7C14">
          <w:rPr>
            <w:webHidden/>
          </w:rPr>
          <w:t>19</w:t>
        </w:r>
        <w:r w:rsidR="00073DDB">
          <w:rPr>
            <w:webHidden/>
          </w:rPr>
          <w:fldChar w:fldCharType="end"/>
        </w:r>
      </w:hyperlink>
    </w:p>
    <w:p w14:paraId="23AA3A6D" w14:textId="5358CD6E"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88" w:history="1">
        <w:r w:rsidR="00073DDB" w:rsidRPr="00744AB3">
          <w:rPr>
            <w:rStyle w:val="Hyperlink"/>
          </w:rPr>
          <w:t>MADR:</w:t>
        </w:r>
        <w:r w:rsidR="00647555">
          <w:rPr>
            <w:rStyle w:val="Hyperlink"/>
          </w:rPr>
          <w:t xml:space="preserve"> </w:t>
        </w:r>
        <w:r w:rsidR="00073DDB" w:rsidRPr="00744AB3">
          <w:rPr>
            <w:rStyle w:val="Hyperlink"/>
          </w:rPr>
          <w:t>Proiect</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act</w:t>
        </w:r>
        <w:r w:rsidR="00647555">
          <w:rPr>
            <w:rStyle w:val="Hyperlink"/>
          </w:rPr>
          <w:t xml:space="preserve"> </w:t>
        </w:r>
        <w:r w:rsidR="00073DDB" w:rsidRPr="00744AB3">
          <w:rPr>
            <w:rStyle w:val="Hyperlink"/>
          </w:rPr>
          <w:t>normativ</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susținerea</w:t>
        </w:r>
        <w:r w:rsidR="00647555">
          <w:rPr>
            <w:rStyle w:val="Hyperlink"/>
          </w:rPr>
          <w:t xml:space="preserve"> </w:t>
        </w:r>
        <w:r w:rsidR="00073DDB" w:rsidRPr="00744AB3">
          <w:rPr>
            <w:rStyle w:val="Hyperlink"/>
          </w:rPr>
          <w:t>activității</w:t>
        </w:r>
        <w:r w:rsidR="00647555">
          <w:rPr>
            <w:rStyle w:val="Hyperlink"/>
          </w:rPr>
          <w:t xml:space="preserve"> </w:t>
        </w:r>
        <w:r w:rsidR="00073DDB" w:rsidRPr="00744AB3">
          <w:rPr>
            <w:rStyle w:val="Hyperlink"/>
          </w:rPr>
          <w:t>crescătorilor</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sectorul</w:t>
        </w:r>
        <w:r w:rsidR="00647555">
          <w:rPr>
            <w:rStyle w:val="Hyperlink"/>
          </w:rPr>
          <w:t xml:space="preserve"> </w:t>
        </w:r>
        <w:r w:rsidR="00073DDB" w:rsidRPr="00744AB3">
          <w:rPr>
            <w:rStyle w:val="Hyperlink"/>
          </w:rPr>
          <w:t>suin</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avicol</w:t>
        </w:r>
        <w:r w:rsidR="00073DDB">
          <w:rPr>
            <w:webHidden/>
          </w:rPr>
          <w:tab/>
        </w:r>
        <w:r w:rsidR="00073DDB">
          <w:rPr>
            <w:webHidden/>
          </w:rPr>
          <w:fldChar w:fldCharType="begin"/>
        </w:r>
        <w:r w:rsidR="00073DDB">
          <w:rPr>
            <w:webHidden/>
          </w:rPr>
          <w:instrText xml:space="preserve"> PAGEREF _Toc153533888 \h </w:instrText>
        </w:r>
        <w:r w:rsidR="00073DDB">
          <w:rPr>
            <w:webHidden/>
          </w:rPr>
        </w:r>
        <w:r w:rsidR="00073DDB">
          <w:rPr>
            <w:webHidden/>
          </w:rPr>
          <w:fldChar w:fldCharType="separate"/>
        </w:r>
        <w:r w:rsidR="005D7C14">
          <w:rPr>
            <w:webHidden/>
          </w:rPr>
          <w:t>21</w:t>
        </w:r>
        <w:r w:rsidR="00073DDB">
          <w:rPr>
            <w:webHidden/>
          </w:rPr>
          <w:fldChar w:fldCharType="end"/>
        </w:r>
      </w:hyperlink>
    </w:p>
    <w:p w14:paraId="54902E2E" w14:textId="206984C5" w:rsidR="00073DDB" w:rsidRDefault="00084DE3">
      <w:pPr>
        <w:pStyle w:val="TOC4"/>
        <w:rPr>
          <w:rStyle w:val="Hyperlink"/>
        </w:rPr>
      </w:pPr>
      <w:hyperlink w:anchor="_Toc153533889" w:history="1">
        <w:r w:rsidR="00073DDB" w:rsidRPr="00744AB3">
          <w:rPr>
            <w:rStyle w:val="Hyperlink"/>
          </w:rPr>
          <w:t>MADR:</w:t>
        </w:r>
        <w:r w:rsidR="00647555">
          <w:rPr>
            <w:rStyle w:val="Hyperlink"/>
          </w:rPr>
          <w:t xml:space="preserve"> </w:t>
        </w:r>
        <w:r w:rsidR="00073DDB" w:rsidRPr="00744AB3">
          <w:rPr>
            <w:rStyle w:val="Hyperlink"/>
          </w:rPr>
          <w:t>Proiect</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act</w:t>
        </w:r>
        <w:r w:rsidR="00647555">
          <w:rPr>
            <w:rStyle w:val="Hyperlink"/>
          </w:rPr>
          <w:t xml:space="preserve"> </w:t>
        </w:r>
        <w:r w:rsidR="00073DDB" w:rsidRPr="00744AB3">
          <w:rPr>
            <w:rStyle w:val="Hyperlink"/>
          </w:rPr>
          <w:t>normativ</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susținerea</w:t>
        </w:r>
        <w:r w:rsidR="00647555">
          <w:rPr>
            <w:rStyle w:val="Hyperlink"/>
          </w:rPr>
          <w:t xml:space="preserve"> </w:t>
        </w:r>
        <w:r w:rsidR="00073DDB" w:rsidRPr="00744AB3">
          <w:rPr>
            <w:rStyle w:val="Hyperlink"/>
          </w:rPr>
          <w:t>activității</w:t>
        </w:r>
        <w:r w:rsidR="00647555">
          <w:rPr>
            <w:rStyle w:val="Hyperlink"/>
          </w:rPr>
          <w:t xml:space="preserve"> </w:t>
        </w:r>
        <w:r w:rsidR="00073DDB" w:rsidRPr="00744AB3">
          <w:rPr>
            <w:rStyle w:val="Hyperlink"/>
          </w:rPr>
          <w:t>crescătorilor</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sectorul</w:t>
        </w:r>
        <w:r w:rsidR="00647555">
          <w:rPr>
            <w:rStyle w:val="Hyperlink"/>
          </w:rPr>
          <w:t xml:space="preserve"> </w:t>
        </w:r>
        <w:r w:rsidR="00073DDB" w:rsidRPr="00744AB3">
          <w:rPr>
            <w:rStyle w:val="Hyperlink"/>
          </w:rPr>
          <w:t>bovinelor</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carne</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al</w:t>
        </w:r>
        <w:r w:rsidR="00647555">
          <w:rPr>
            <w:rStyle w:val="Hyperlink"/>
          </w:rPr>
          <w:t xml:space="preserve"> </w:t>
        </w:r>
        <w:r w:rsidR="00073DDB" w:rsidRPr="00744AB3">
          <w:rPr>
            <w:rStyle w:val="Hyperlink"/>
          </w:rPr>
          <w:t>bivolițelor</w:t>
        </w:r>
        <w:r w:rsidR="00073DDB">
          <w:rPr>
            <w:webHidden/>
          </w:rPr>
          <w:tab/>
        </w:r>
        <w:r w:rsidR="00073DDB">
          <w:rPr>
            <w:webHidden/>
          </w:rPr>
          <w:fldChar w:fldCharType="begin"/>
        </w:r>
        <w:r w:rsidR="00073DDB">
          <w:rPr>
            <w:webHidden/>
          </w:rPr>
          <w:instrText xml:space="preserve"> PAGEREF _Toc153533889 \h </w:instrText>
        </w:r>
        <w:r w:rsidR="00073DDB">
          <w:rPr>
            <w:webHidden/>
          </w:rPr>
        </w:r>
        <w:r w:rsidR="00073DDB">
          <w:rPr>
            <w:webHidden/>
          </w:rPr>
          <w:fldChar w:fldCharType="separate"/>
        </w:r>
        <w:r w:rsidR="005D7C14">
          <w:rPr>
            <w:webHidden/>
          </w:rPr>
          <w:t>22</w:t>
        </w:r>
        <w:r w:rsidR="00073DDB">
          <w:rPr>
            <w:webHidden/>
          </w:rPr>
          <w:fldChar w:fldCharType="end"/>
        </w:r>
      </w:hyperlink>
    </w:p>
    <w:p w14:paraId="06C1DDAF" w14:textId="77777777" w:rsidR="00073DDB" w:rsidRPr="00073DDB" w:rsidRDefault="00073DDB" w:rsidP="00073DDB">
      <w:pPr>
        <w:rPr>
          <w:rFonts w:eastAsiaTheme="minorEastAsia"/>
          <w:noProof/>
        </w:rPr>
      </w:pPr>
    </w:p>
    <w:p w14:paraId="3A487899" w14:textId="1EB15C98" w:rsidR="00073DDB" w:rsidRDefault="00084DE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3533890" w:history="1">
        <w:r w:rsidR="00073DDB" w:rsidRPr="00744AB3">
          <w:rPr>
            <w:rStyle w:val="Hyperlink"/>
          </w:rPr>
          <w:t>PNRR</w:t>
        </w:r>
        <w:r w:rsidR="00073DDB">
          <w:rPr>
            <w:webHidden/>
          </w:rPr>
          <w:tab/>
        </w:r>
        <w:r w:rsidR="00073DDB">
          <w:rPr>
            <w:webHidden/>
          </w:rPr>
          <w:fldChar w:fldCharType="begin"/>
        </w:r>
        <w:r w:rsidR="00073DDB">
          <w:rPr>
            <w:webHidden/>
          </w:rPr>
          <w:instrText xml:space="preserve"> PAGEREF _Toc153533890 \h </w:instrText>
        </w:r>
        <w:r w:rsidR="00073DDB">
          <w:rPr>
            <w:webHidden/>
          </w:rPr>
        </w:r>
        <w:r w:rsidR="00073DDB">
          <w:rPr>
            <w:webHidden/>
          </w:rPr>
          <w:fldChar w:fldCharType="separate"/>
        </w:r>
        <w:r w:rsidR="005D7C14">
          <w:rPr>
            <w:webHidden/>
          </w:rPr>
          <w:t>23</w:t>
        </w:r>
        <w:r w:rsidR="00073DDB">
          <w:rPr>
            <w:webHidden/>
          </w:rPr>
          <w:fldChar w:fldCharType="end"/>
        </w:r>
      </w:hyperlink>
    </w:p>
    <w:p w14:paraId="09474FEA" w14:textId="57E75070"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91" w:history="1">
        <w:r w:rsidR="00073DDB" w:rsidRPr="00744AB3">
          <w:rPr>
            <w:rStyle w:val="Hyperlink"/>
          </w:rPr>
          <w:t>PNRR:</w:t>
        </w:r>
        <w:r w:rsidR="00647555">
          <w:rPr>
            <w:rStyle w:val="Hyperlink"/>
          </w:rPr>
          <w:t xml:space="preserve"> </w:t>
        </w:r>
        <w:r w:rsidR="00073DDB" w:rsidRPr="00744AB3">
          <w:rPr>
            <w:rStyle w:val="Hyperlink"/>
          </w:rPr>
          <w:t>Calendarul</w:t>
        </w:r>
        <w:r w:rsidR="00647555">
          <w:rPr>
            <w:rStyle w:val="Hyperlink"/>
          </w:rPr>
          <w:t xml:space="preserve"> </w:t>
        </w:r>
        <w:r w:rsidR="00073DDB" w:rsidRPr="00744AB3">
          <w:rPr>
            <w:rStyle w:val="Hyperlink"/>
          </w:rPr>
          <w:t>apelurilor</w:t>
        </w:r>
        <w:r w:rsidR="00647555">
          <w:rPr>
            <w:rStyle w:val="Hyperlink"/>
          </w:rPr>
          <w:t xml:space="preserve"> </w:t>
        </w:r>
        <w:r w:rsidR="00073DDB" w:rsidRPr="00744AB3">
          <w:rPr>
            <w:rStyle w:val="Hyperlink"/>
          </w:rPr>
          <w:t>actualizat</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data</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06.12.2023</w:t>
        </w:r>
        <w:r w:rsidR="00073DDB">
          <w:rPr>
            <w:webHidden/>
          </w:rPr>
          <w:tab/>
        </w:r>
        <w:r w:rsidR="00073DDB">
          <w:rPr>
            <w:webHidden/>
          </w:rPr>
          <w:fldChar w:fldCharType="begin"/>
        </w:r>
        <w:r w:rsidR="00073DDB">
          <w:rPr>
            <w:webHidden/>
          </w:rPr>
          <w:instrText xml:space="preserve"> PAGEREF _Toc153533891 \h </w:instrText>
        </w:r>
        <w:r w:rsidR="00073DDB">
          <w:rPr>
            <w:webHidden/>
          </w:rPr>
        </w:r>
        <w:r w:rsidR="00073DDB">
          <w:rPr>
            <w:webHidden/>
          </w:rPr>
          <w:fldChar w:fldCharType="separate"/>
        </w:r>
        <w:r w:rsidR="005D7C14">
          <w:rPr>
            <w:webHidden/>
          </w:rPr>
          <w:t>25</w:t>
        </w:r>
        <w:r w:rsidR="00073DDB">
          <w:rPr>
            <w:webHidden/>
          </w:rPr>
          <w:fldChar w:fldCharType="end"/>
        </w:r>
      </w:hyperlink>
    </w:p>
    <w:p w14:paraId="0FD17EAE" w14:textId="19983EE0" w:rsidR="00073DDB" w:rsidRDefault="00084DE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3533892" w:history="1">
        <w:r w:rsidR="00073DDB" w:rsidRPr="00744AB3">
          <w:rPr>
            <w:rStyle w:val="Hyperlink"/>
          </w:rPr>
          <w:t>Apeluri</w:t>
        </w:r>
        <w:r w:rsidR="00647555">
          <w:rPr>
            <w:rStyle w:val="Hyperlink"/>
          </w:rPr>
          <w:t xml:space="preserve"> </w:t>
        </w:r>
        <w:r w:rsidR="00073DDB" w:rsidRPr="00744AB3">
          <w:rPr>
            <w:rStyle w:val="Hyperlink"/>
          </w:rPr>
          <w:t>–</w:t>
        </w:r>
        <w:r w:rsidR="00647555">
          <w:rPr>
            <w:rStyle w:val="Hyperlink"/>
          </w:rPr>
          <w:t xml:space="preserve"> </w:t>
        </w:r>
        <w:r w:rsidR="00073DDB" w:rsidRPr="00744AB3">
          <w:rPr>
            <w:rStyle w:val="Hyperlink"/>
          </w:rPr>
          <w:t>Finanțări</w:t>
        </w:r>
        <w:r w:rsidR="00073DDB">
          <w:rPr>
            <w:webHidden/>
          </w:rPr>
          <w:tab/>
        </w:r>
        <w:r w:rsidR="00073DDB">
          <w:rPr>
            <w:webHidden/>
          </w:rPr>
          <w:fldChar w:fldCharType="begin"/>
        </w:r>
        <w:r w:rsidR="00073DDB">
          <w:rPr>
            <w:webHidden/>
          </w:rPr>
          <w:instrText xml:space="preserve"> PAGEREF _Toc153533892 \h </w:instrText>
        </w:r>
        <w:r w:rsidR="00073DDB">
          <w:rPr>
            <w:webHidden/>
          </w:rPr>
        </w:r>
        <w:r w:rsidR="00073DDB">
          <w:rPr>
            <w:webHidden/>
          </w:rPr>
          <w:fldChar w:fldCharType="separate"/>
        </w:r>
        <w:r w:rsidR="005D7C14">
          <w:rPr>
            <w:webHidden/>
          </w:rPr>
          <w:t>25</w:t>
        </w:r>
        <w:r w:rsidR="00073DDB">
          <w:rPr>
            <w:webHidden/>
          </w:rPr>
          <w:fldChar w:fldCharType="end"/>
        </w:r>
      </w:hyperlink>
    </w:p>
    <w:p w14:paraId="72F5954D" w14:textId="38BFB6CA"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93" w:history="1">
        <w:r w:rsidR="00073DDB" w:rsidRPr="00744AB3">
          <w:rPr>
            <w:rStyle w:val="Hyperlink"/>
          </w:rPr>
          <w:t>Program</w:t>
        </w:r>
        <w:r w:rsidR="00647555">
          <w:rPr>
            <w:rStyle w:val="Hyperlink"/>
          </w:rPr>
          <w:t xml:space="preserve"> </w:t>
        </w:r>
        <w:r w:rsidR="00073DDB" w:rsidRPr="00744AB3">
          <w:rPr>
            <w:rStyle w:val="Hyperlink"/>
          </w:rPr>
          <w:t>Sănătate:</w:t>
        </w:r>
        <w:r w:rsidR="00647555">
          <w:rPr>
            <w:rStyle w:val="Hyperlink"/>
          </w:rPr>
          <w:t xml:space="preserve"> </w:t>
        </w:r>
        <w:r w:rsidR="00073DDB" w:rsidRPr="00744AB3">
          <w:rPr>
            <w:rStyle w:val="Hyperlink"/>
          </w:rPr>
          <w:t>S-a</w:t>
        </w:r>
        <w:r w:rsidR="00647555">
          <w:rPr>
            <w:rStyle w:val="Hyperlink"/>
          </w:rPr>
          <w:t xml:space="preserve"> </w:t>
        </w:r>
        <w:r w:rsidR="00073DDB" w:rsidRPr="00744AB3">
          <w:rPr>
            <w:rStyle w:val="Hyperlink"/>
          </w:rPr>
          <w:t>lansat</w:t>
        </w:r>
        <w:r w:rsidR="00647555">
          <w:rPr>
            <w:rStyle w:val="Hyperlink"/>
          </w:rPr>
          <w:t xml:space="preserve"> </w:t>
        </w:r>
        <w:r w:rsidR="00073DDB" w:rsidRPr="00744AB3">
          <w:rPr>
            <w:rStyle w:val="Hyperlink"/>
          </w:rPr>
          <w:t>apelul</w:t>
        </w:r>
        <w:r w:rsidR="00647555">
          <w:rPr>
            <w:rStyle w:val="Hyperlink"/>
          </w:rPr>
          <w:t xml:space="preserve"> </w:t>
        </w:r>
        <w:r w:rsidR="00073DDB" w:rsidRPr="00744AB3">
          <w:rPr>
            <w:rStyle w:val="Hyperlink"/>
          </w:rPr>
          <w:t>privind</w:t>
        </w:r>
        <w:r w:rsidR="00647555">
          <w:rPr>
            <w:rStyle w:val="Hyperlink"/>
          </w:rPr>
          <w:t xml:space="preserve"> </w:t>
        </w:r>
        <w:r w:rsidR="00073DDB" w:rsidRPr="00744AB3">
          <w:rPr>
            <w:rStyle w:val="Hyperlink"/>
          </w:rPr>
          <w:t>măsurile</w:t>
        </w:r>
        <w:r w:rsidR="00647555">
          <w:rPr>
            <w:rStyle w:val="Hyperlink"/>
          </w:rPr>
          <w:t xml:space="preserve"> </w:t>
        </w:r>
        <w:r w:rsidR="00073DDB" w:rsidRPr="00744AB3">
          <w:rPr>
            <w:rStyle w:val="Hyperlink"/>
          </w:rPr>
          <w:t>sistemice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planificare,</w:t>
        </w:r>
        <w:r w:rsidR="00647555">
          <w:rPr>
            <w:rStyle w:val="Hyperlink"/>
          </w:rPr>
          <w:t xml:space="preserve"> </w:t>
        </w:r>
        <w:r w:rsidR="00073DDB" w:rsidRPr="00744AB3">
          <w:rPr>
            <w:rStyle w:val="Hyperlink"/>
          </w:rPr>
          <w:t>monitorizare</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control</w:t>
        </w:r>
        <w:r w:rsidR="00647555">
          <w:rPr>
            <w:rStyle w:val="Hyperlink"/>
          </w:rPr>
          <w:t xml:space="preserve"> </w:t>
        </w:r>
        <w:r w:rsidR="00073DDB" w:rsidRPr="00744AB3">
          <w:rPr>
            <w:rStyle w:val="Hyperlink"/>
          </w:rPr>
          <w:t>al</w:t>
        </w:r>
        <w:r w:rsidR="00647555">
          <w:rPr>
            <w:rStyle w:val="Hyperlink"/>
          </w:rPr>
          <w:t xml:space="preserve"> </w:t>
        </w:r>
        <w:r w:rsidR="00073DDB" w:rsidRPr="00744AB3">
          <w:rPr>
            <w:rStyle w:val="Hyperlink"/>
          </w:rPr>
          <w:t>calității</w:t>
        </w:r>
        <w:r w:rsidR="00647555">
          <w:rPr>
            <w:rStyle w:val="Hyperlink"/>
          </w:rPr>
          <w:t xml:space="preserve"> </w:t>
        </w:r>
        <w:r w:rsidR="00073DDB" w:rsidRPr="00744AB3">
          <w:rPr>
            <w:rStyle w:val="Hyperlink"/>
          </w:rPr>
          <w:t>programului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screening</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boli</w:t>
        </w:r>
        <w:r w:rsidR="00647555">
          <w:rPr>
            <w:rStyle w:val="Hyperlink"/>
          </w:rPr>
          <w:t xml:space="preserve"> </w:t>
        </w:r>
        <w:r w:rsidR="00073DDB" w:rsidRPr="00744AB3">
          <w:rPr>
            <w:rStyle w:val="Hyperlink"/>
          </w:rPr>
          <w:t>hepatice</w:t>
        </w:r>
        <w:r w:rsidR="00647555">
          <w:rPr>
            <w:rStyle w:val="Hyperlink"/>
          </w:rPr>
          <w:t xml:space="preserve"> </w:t>
        </w:r>
        <w:r w:rsidR="00073DDB" w:rsidRPr="00744AB3">
          <w:rPr>
            <w:rStyle w:val="Hyperlink"/>
          </w:rPr>
          <w:t>cronice</w:t>
        </w:r>
        <w:r w:rsidR="00647555">
          <w:rPr>
            <w:rStyle w:val="Hyperlink"/>
          </w:rPr>
          <w:t xml:space="preserve"> </w:t>
        </w:r>
        <w:r w:rsidR="00073DDB" w:rsidRPr="00744AB3">
          <w:rPr>
            <w:rStyle w:val="Hyperlink"/>
          </w:rPr>
          <w:t>–</w:t>
        </w:r>
        <w:r w:rsidR="00647555">
          <w:rPr>
            <w:rStyle w:val="Hyperlink"/>
          </w:rPr>
          <w:t xml:space="preserve"> </w:t>
        </w:r>
        <w:r w:rsidR="00073DDB" w:rsidRPr="00744AB3">
          <w:rPr>
            <w:rStyle w:val="Hyperlink"/>
          </w:rPr>
          <w:t>etapa</w:t>
        </w:r>
        <w:r w:rsidR="00647555">
          <w:rPr>
            <w:rStyle w:val="Hyperlink"/>
          </w:rPr>
          <w:t xml:space="preserve"> </w:t>
        </w:r>
        <w:r w:rsidR="00073DDB" w:rsidRPr="00744AB3">
          <w:rPr>
            <w:rStyle w:val="Hyperlink"/>
          </w:rPr>
          <w:t>I</w:t>
        </w:r>
        <w:r w:rsidR="00073DDB">
          <w:rPr>
            <w:webHidden/>
          </w:rPr>
          <w:tab/>
        </w:r>
        <w:r w:rsidR="00073DDB">
          <w:rPr>
            <w:webHidden/>
          </w:rPr>
          <w:fldChar w:fldCharType="begin"/>
        </w:r>
        <w:r w:rsidR="00073DDB">
          <w:rPr>
            <w:webHidden/>
          </w:rPr>
          <w:instrText xml:space="preserve"> PAGEREF _Toc153533893 \h </w:instrText>
        </w:r>
        <w:r w:rsidR="00073DDB">
          <w:rPr>
            <w:webHidden/>
          </w:rPr>
        </w:r>
        <w:r w:rsidR="00073DDB">
          <w:rPr>
            <w:webHidden/>
          </w:rPr>
          <w:fldChar w:fldCharType="separate"/>
        </w:r>
        <w:r w:rsidR="005D7C14">
          <w:rPr>
            <w:webHidden/>
          </w:rPr>
          <w:t>26</w:t>
        </w:r>
        <w:r w:rsidR="00073DDB">
          <w:rPr>
            <w:webHidden/>
          </w:rPr>
          <w:fldChar w:fldCharType="end"/>
        </w:r>
      </w:hyperlink>
    </w:p>
    <w:p w14:paraId="526D9EBC" w14:textId="237589A8"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94" w:history="1">
        <w:r w:rsidR="00073DDB" w:rsidRPr="00744AB3">
          <w:rPr>
            <w:rStyle w:val="Hyperlink"/>
          </w:rPr>
          <w:t>ADR</w:t>
        </w:r>
        <w:r w:rsidR="00647555">
          <w:rPr>
            <w:rStyle w:val="Hyperlink"/>
          </w:rPr>
          <w:t xml:space="preserve"> </w:t>
        </w:r>
        <w:r w:rsidR="00073DDB" w:rsidRPr="00744AB3">
          <w:rPr>
            <w:rStyle w:val="Hyperlink"/>
          </w:rPr>
          <w:t>VEST:</w:t>
        </w:r>
        <w:r w:rsidR="00647555">
          <w:rPr>
            <w:rStyle w:val="Hyperlink"/>
          </w:rPr>
          <w:t xml:space="preserve"> </w:t>
        </w:r>
        <w:r w:rsidR="00073DDB" w:rsidRPr="00744AB3">
          <w:rPr>
            <w:rStyle w:val="Hyperlink"/>
          </w:rPr>
          <w:t>Șase</w:t>
        </w:r>
        <w:r w:rsidR="00647555">
          <w:rPr>
            <w:rStyle w:val="Hyperlink"/>
          </w:rPr>
          <w:t xml:space="preserve"> </w:t>
        </w:r>
        <w:r w:rsidR="00073DDB" w:rsidRPr="00744AB3">
          <w:rPr>
            <w:rStyle w:val="Hyperlink"/>
          </w:rPr>
          <w:t>noi</w:t>
        </w:r>
        <w:r w:rsidR="00647555">
          <w:rPr>
            <w:rStyle w:val="Hyperlink"/>
          </w:rPr>
          <w:t xml:space="preserve"> </w:t>
        </w:r>
        <w:r w:rsidR="00073DDB" w:rsidRPr="00744AB3">
          <w:rPr>
            <w:rStyle w:val="Hyperlink"/>
          </w:rPr>
          <w:t>apeluri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proiecte</w:t>
        </w:r>
        <w:r w:rsidR="00647555">
          <w:rPr>
            <w:rStyle w:val="Hyperlink"/>
          </w:rPr>
          <w:t xml:space="preserve"> </w:t>
        </w:r>
        <w:r w:rsidR="00073DDB" w:rsidRPr="00744AB3">
          <w:rPr>
            <w:rStyle w:val="Hyperlink"/>
          </w:rPr>
          <w:t>lansate</w:t>
        </w:r>
        <w:r w:rsidR="00647555">
          <w:rPr>
            <w:rStyle w:val="Hyperlink"/>
          </w:rPr>
          <w:t xml:space="preserve"> </w:t>
        </w:r>
        <w:r w:rsidR="00073DDB" w:rsidRPr="00744AB3">
          <w:rPr>
            <w:rStyle w:val="Hyperlink"/>
          </w:rPr>
          <w:t>prin</w:t>
        </w:r>
        <w:r w:rsidR="00647555">
          <w:rPr>
            <w:rStyle w:val="Hyperlink"/>
          </w:rPr>
          <w:t xml:space="preserve"> </w:t>
        </w:r>
        <w:r w:rsidR="00073DDB" w:rsidRPr="00744AB3">
          <w:rPr>
            <w:rStyle w:val="Hyperlink"/>
          </w:rPr>
          <w:t>PR</w:t>
        </w:r>
        <w:r w:rsidR="00647555">
          <w:rPr>
            <w:rStyle w:val="Hyperlink"/>
          </w:rPr>
          <w:t xml:space="preserve"> </w:t>
        </w:r>
        <w:r w:rsidR="00073DDB" w:rsidRPr="00744AB3">
          <w:rPr>
            <w:rStyle w:val="Hyperlink"/>
          </w:rPr>
          <w:t>Vest:</w:t>
        </w:r>
        <w:r w:rsidR="00647555">
          <w:rPr>
            <w:rStyle w:val="Hyperlink"/>
          </w:rPr>
          <w:t xml:space="preserve"> </w:t>
        </w:r>
        <w:r w:rsidR="00073DDB" w:rsidRPr="00744AB3">
          <w:rPr>
            <w:rStyle w:val="Hyperlink"/>
          </w:rPr>
          <w:t>peste</w:t>
        </w:r>
        <w:r w:rsidR="00647555">
          <w:rPr>
            <w:rStyle w:val="Hyperlink"/>
          </w:rPr>
          <w:t xml:space="preserve"> </w:t>
        </w:r>
        <w:r w:rsidR="00073DDB" w:rsidRPr="00744AB3">
          <w:rPr>
            <w:rStyle w:val="Hyperlink"/>
          </w:rPr>
          <w:t>131</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milioane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euro</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revitalizare</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regenerare</w:t>
        </w:r>
        <w:r w:rsidR="00647555">
          <w:rPr>
            <w:rStyle w:val="Hyperlink"/>
          </w:rPr>
          <w:t xml:space="preserve"> </w:t>
        </w:r>
        <w:r w:rsidR="00073DDB" w:rsidRPr="00744AB3">
          <w:rPr>
            <w:rStyle w:val="Hyperlink"/>
          </w:rPr>
          <w:t>urbană</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municipiile</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orașele</w:t>
        </w:r>
        <w:r w:rsidR="00647555">
          <w:rPr>
            <w:rStyle w:val="Hyperlink"/>
          </w:rPr>
          <w:t xml:space="preserve"> </w:t>
        </w:r>
        <w:r w:rsidR="00073DDB" w:rsidRPr="00744AB3">
          <w:rPr>
            <w:rStyle w:val="Hyperlink"/>
          </w:rPr>
          <w:t>Regiunii</w:t>
        </w:r>
        <w:r w:rsidR="00647555">
          <w:rPr>
            <w:rStyle w:val="Hyperlink"/>
          </w:rPr>
          <w:t xml:space="preserve"> </w:t>
        </w:r>
        <w:r w:rsidR="00073DDB" w:rsidRPr="00744AB3">
          <w:rPr>
            <w:rStyle w:val="Hyperlink"/>
          </w:rPr>
          <w:t>Vest</w:t>
        </w:r>
        <w:r w:rsidR="00073DDB">
          <w:rPr>
            <w:webHidden/>
          </w:rPr>
          <w:tab/>
        </w:r>
        <w:r w:rsidR="00073DDB">
          <w:rPr>
            <w:webHidden/>
          </w:rPr>
          <w:fldChar w:fldCharType="begin"/>
        </w:r>
        <w:r w:rsidR="00073DDB">
          <w:rPr>
            <w:webHidden/>
          </w:rPr>
          <w:instrText xml:space="preserve"> PAGEREF _Toc153533894 \h </w:instrText>
        </w:r>
        <w:r w:rsidR="00073DDB">
          <w:rPr>
            <w:webHidden/>
          </w:rPr>
        </w:r>
        <w:r w:rsidR="00073DDB">
          <w:rPr>
            <w:webHidden/>
          </w:rPr>
          <w:fldChar w:fldCharType="separate"/>
        </w:r>
        <w:r w:rsidR="005D7C14">
          <w:rPr>
            <w:webHidden/>
          </w:rPr>
          <w:t>26</w:t>
        </w:r>
        <w:r w:rsidR="00073DDB">
          <w:rPr>
            <w:webHidden/>
          </w:rPr>
          <w:fldChar w:fldCharType="end"/>
        </w:r>
      </w:hyperlink>
    </w:p>
    <w:p w14:paraId="526F8490" w14:textId="4D155B40"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95" w:history="1">
        <w:r w:rsidR="00073DDB" w:rsidRPr="00744AB3">
          <w:rPr>
            <w:rStyle w:val="Hyperlink"/>
          </w:rPr>
          <w:t>AFIR</w:t>
        </w:r>
        <w:r w:rsidR="00647555">
          <w:rPr>
            <w:rStyle w:val="Hyperlink"/>
          </w:rPr>
          <w:t xml:space="preserve"> </w:t>
        </w:r>
        <w:r w:rsidR="00073DDB" w:rsidRPr="00744AB3">
          <w:rPr>
            <w:rStyle w:val="Hyperlink"/>
          </w:rPr>
          <w:t>prelungește</w:t>
        </w:r>
        <w:r w:rsidR="00647555">
          <w:rPr>
            <w:rStyle w:val="Hyperlink"/>
          </w:rPr>
          <w:t xml:space="preserve"> </w:t>
        </w:r>
        <w:r w:rsidR="00073DDB" w:rsidRPr="00744AB3">
          <w:rPr>
            <w:rStyle w:val="Hyperlink"/>
          </w:rPr>
          <w:t>perioada</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depunere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proiectelor</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Schema</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ajutor</w:t>
        </w:r>
        <w:r w:rsidR="00647555">
          <w:rPr>
            <w:rStyle w:val="Hyperlink"/>
          </w:rPr>
          <w:t xml:space="preserve"> </w:t>
        </w:r>
        <w:r w:rsidR="00073DDB" w:rsidRPr="00744AB3">
          <w:rPr>
            <w:rStyle w:val="Hyperlink"/>
          </w:rPr>
          <w:t>privind</w:t>
        </w:r>
        <w:r w:rsidR="00647555">
          <w:rPr>
            <w:rStyle w:val="Hyperlink"/>
          </w:rPr>
          <w:t xml:space="preserve"> </w:t>
        </w:r>
        <w:r w:rsidR="00073DDB" w:rsidRPr="00744AB3">
          <w:rPr>
            <w:rStyle w:val="Hyperlink"/>
          </w:rPr>
          <w:t>sprijinirea</w:t>
        </w:r>
        <w:r w:rsidR="00647555">
          <w:rPr>
            <w:rStyle w:val="Hyperlink"/>
          </w:rPr>
          <w:t xml:space="preserve"> </w:t>
        </w:r>
        <w:r w:rsidR="00073DDB" w:rsidRPr="00744AB3">
          <w:rPr>
            <w:rStyle w:val="Hyperlink"/>
          </w:rPr>
          <w:t>investiţiilor</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noi</w:t>
        </w:r>
        <w:r w:rsidR="00647555">
          <w:rPr>
            <w:rStyle w:val="Hyperlink"/>
          </w:rPr>
          <w:t xml:space="preserve"> </w:t>
        </w:r>
        <w:r w:rsidR="00073DDB" w:rsidRPr="00744AB3">
          <w:rPr>
            <w:rStyle w:val="Hyperlink"/>
          </w:rPr>
          <w:t>capacităţi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producere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energiei</w:t>
        </w:r>
        <w:r w:rsidR="00647555">
          <w:rPr>
            <w:rStyle w:val="Hyperlink"/>
          </w:rPr>
          <w:t xml:space="preserve"> </w:t>
        </w:r>
        <w:r w:rsidR="00073DDB" w:rsidRPr="00744AB3">
          <w:rPr>
            <w:rStyle w:val="Hyperlink"/>
          </w:rPr>
          <w:t>electrice</w:t>
        </w:r>
        <w:r w:rsidR="00647555">
          <w:rPr>
            <w:rStyle w:val="Hyperlink"/>
          </w:rPr>
          <w:t xml:space="preserve"> </w:t>
        </w:r>
        <w:r w:rsidR="00073DDB" w:rsidRPr="00744AB3">
          <w:rPr>
            <w:rStyle w:val="Hyperlink"/>
          </w:rPr>
          <w:t>produsă</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surse</w:t>
        </w:r>
        <w:r w:rsidR="00647555">
          <w:rPr>
            <w:rStyle w:val="Hyperlink"/>
          </w:rPr>
          <w:t xml:space="preserve"> </w:t>
        </w:r>
        <w:r w:rsidR="00073DDB" w:rsidRPr="00744AB3">
          <w:rPr>
            <w:rStyle w:val="Hyperlink"/>
          </w:rPr>
          <w:t>regenerabile</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autoconsumul</w:t>
        </w:r>
        <w:r w:rsidR="00647555">
          <w:rPr>
            <w:rStyle w:val="Hyperlink"/>
          </w:rPr>
          <w:t xml:space="preserve"> </w:t>
        </w:r>
        <w:r w:rsidR="00073DDB" w:rsidRPr="00744AB3">
          <w:rPr>
            <w:rStyle w:val="Hyperlink"/>
          </w:rPr>
          <w:t>întreprinderilor</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cadrul</w:t>
        </w:r>
        <w:r w:rsidR="00647555">
          <w:rPr>
            <w:rStyle w:val="Hyperlink"/>
          </w:rPr>
          <w:t xml:space="preserve"> </w:t>
        </w:r>
        <w:r w:rsidR="00073DDB" w:rsidRPr="00744AB3">
          <w:rPr>
            <w:rStyle w:val="Hyperlink"/>
          </w:rPr>
          <w:t>sectorului</w:t>
        </w:r>
        <w:r w:rsidR="00647555">
          <w:rPr>
            <w:rStyle w:val="Hyperlink"/>
          </w:rPr>
          <w:t xml:space="preserve"> </w:t>
        </w:r>
        <w:r w:rsidR="00073DDB" w:rsidRPr="00744AB3">
          <w:rPr>
            <w:rStyle w:val="Hyperlink"/>
          </w:rPr>
          <w:t>agricol</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industriei</w:t>
        </w:r>
        <w:r w:rsidR="00647555">
          <w:rPr>
            <w:rStyle w:val="Hyperlink"/>
          </w:rPr>
          <w:t xml:space="preserve"> </w:t>
        </w:r>
        <w:r w:rsidR="00073DDB" w:rsidRPr="00744AB3">
          <w:rPr>
            <w:rStyle w:val="Hyperlink"/>
          </w:rPr>
          <w:t>alimentare</w:t>
        </w:r>
        <w:r w:rsidR="00647555">
          <w:rPr>
            <w:rStyle w:val="Hyperlink"/>
          </w:rPr>
          <w:t xml:space="preserve"> </w:t>
        </w:r>
        <w:r w:rsidR="00073DDB" w:rsidRPr="00744AB3">
          <w:rPr>
            <w:rStyle w:val="Hyperlink"/>
          </w:rPr>
          <w:t>până</w:t>
        </w:r>
        <w:r w:rsidR="00647555">
          <w:rPr>
            <w:rStyle w:val="Hyperlink"/>
          </w:rPr>
          <w:t xml:space="preserve"> </w:t>
        </w:r>
        <w:r w:rsidR="00073DDB" w:rsidRPr="00744AB3">
          <w:rPr>
            <w:rStyle w:val="Hyperlink"/>
          </w:rPr>
          <w:t>pe</w:t>
        </w:r>
        <w:r w:rsidR="00647555">
          <w:rPr>
            <w:rStyle w:val="Hyperlink"/>
          </w:rPr>
          <w:t xml:space="preserve"> </w:t>
        </w:r>
        <w:r w:rsidR="00073DDB" w:rsidRPr="00744AB3">
          <w:rPr>
            <w:rStyle w:val="Hyperlink"/>
          </w:rPr>
          <w:t>31</w:t>
        </w:r>
        <w:r w:rsidR="00647555">
          <w:rPr>
            <w:rStyle w:val="Hyperlink"/>
          </w:rPr>
          <w:t xml:space="preserve"> </w:t>
        </w:r>
        <w:r w:rsidR="00073DDB" w:rsidRPr="00744AB3">
          <w:rPr>
            <w:rStyle w:val="Hyperlink"/>
          </w:rPr>
          <w:t>ianuarie</w:t>
        </w:r>
        <w:r w:rsidR="00647555">
          <w:rPr>
            <w:rStyle w:val="Hyperlink"/>
          </w:rPr>
          <w:t xml:space="preserve"> </w:t>
        </w:r>
        <w:r w:rsidR="00073DDB" w:rsidRPr="00744AB3">
          <w:rPr>
            <w:rStyle w:val="Hyperlink"/>
          </w:rPr>
          <w:t>2024</w:t>
        </w:r>
        <w:r w:rsidR="00073DDB">
          <w:rPr>
            <w:webHidden/>
          </w:rPr>
          <w:tab/>
        </w:r>
        <w:r w:rsidR="00073DDB">
          <w:rPr>
            <w:webHidden/>
          </w:rPr>
          <w:fldChar w:fldCharType="begin"/>
        </w:r>
        <w:r w:rsidR="00073DDB">
          <w:rPr>
            <w:webHidden/>
          </w:rPr>
          <w:instrText xml:space="preserve"> PAGEREF _Toc153533895 \h </w:instrText>
        </w:r>
        <w:r w:rsidR="00073DDB">
          <w:rPr>
            <w:webHidden/>
          </w:rPr>
        </w:r>
        <w:r w:rsidR="00073DDB">
          <w:rPr>
            <w:webHidden/>
          </w:rPr>
          <w:fldChar w:fldCharType="separate"/>
        </w:r>
        <w:r w:rsidR="005D7C14">
          <w:rPr>
            <w:webHidden/>
          </w:rPr>
          <w:t>27</w:t>
        </w:r>
        <w:r w:rsidR="00073DDB">
          <w:rPr>
            <w:webHidden/>
          </w:rPr>
          <w:fldChar w:fldCharType="end"/>
        </w:r>
      </w:hyperlink>
    </w:p>
    <w:p w14:paraId="1B3D623B" w14:textId="5929FD46"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96" w:history="1">
        <w:r w:rsidR="00073DDB" w:rsidRPr="00744AB3">
          <w:rPr>
            <w:rStyle w:val="Hyperlink"/>
          </w:rPr>
          <w:t>AFIR</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publicat</w:t>
        </w:r>
        <w:r w:rsidR="00647555">
          <w:rPr>
            <w:rStyle w:val="Hyperlink"/>
          </w:rPr>
          <w:t xml:space="preserve"> </w:t>
        </w:r>
        <w:r w:rsidR="00073DDB" w:rsidRPr="00744AB3">
          <w:rPr>
            <w:rStyle w:val="Hyperlink"/>
          </w:rPr>
          <w:t>versiunea</w:t>
        </w:r>
        <w:r w:rsidR="00647555">
          <w:rPr>
            <w:rStyle w:val="Hyperlink"/>
          </w:rPr>
          <w:t xml:space="preserve"> </w:t>
        </w:r>
        <w:r w:rsidR="00073DDB" w:rsidRPr="00744AB3">
          <w:rPr>
            <w:rStyle w:val="Hyperlink"/>
          </w:rPr>
          <w:t>finală</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Ghidului</w:t>
        </w:r>
        <w:r w:rsidR="00647555">
          <w:rPr>
            <w:rStyle w:val="Hyperlink"/>
          </w:rPr>
          <w:t xml:space="preserve"> </w:t>
        </w:r>
        <w:r w:rsidR="00073DDB" w:rsidRPr="00744AB3">
          <w:rPr>
            <w:rStyle w:val="Hyperlink"/>
          </w:rPr>
          <w:t>solicitantului</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intervenția</w:t>
        </w:r>
        <w:r w:rsidR="00647555">
          <w:rPr>
            <w:rStyle w:val="Hyperlink"/>
          </w:rPr>
          <w:t xml:space="preserve"> </w:t>
        </w:r>
        <w:r w:rsidR="00073DDB" w:rsidRPr="00744AB3">
          <w:rPr>
            <w:rStyle w:val="Hyperlink"/>
          </w:rPr>
          <w:t>DR-15</w:t>
        </w:r>
        <w:r w:rsidR="00647555">
          <w:rPr>
            <w:rStyle w:val="Hyperlink"/>
          </w:rPr>
          <w:t xml:space="preserve"> </w:t>
        </w:r>
        <w:r w:rsidR="00073DDB" w:rsidRPr="00744AB3">
          <w:rPr>
            <w:rStyle w:val="Hyperlink"/>
          </w:rPr>
          <w:t>Investiții</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exploatații</w:t>
        </w:r>
        <w:r w:rsidR="00647555">
          <w:rPr>
            <w:rStyle w:val="Hyperlink"/>
          </w:rPr>
          <w:t xml:space="preserve"> </w:t>
        </w:r>
        <w:r w:rsidR="00073DDB" w:rsidRPr="00744AB3">
          <w:rPr>
            <w:rStyle w:val="Hyperlink"/>
          </w:rPr>
          <w:t>pomicole</w:t>
        </w:r>
        <w:r w:rsidR="00073DDB">
          <w:rPr>
            <w:webHidden/>
          </w:rPr>
          <w:tab/>
        </w:r>
        <w:r w:rsidR="00073DDB">
          <w:rPr>
            <w:webHidden/>
          </w:rPr>
          <w:fldChar w:fldCharType="begin"/>
        </w:r>
        <w:r w:rsidR="00073DDB">
          <w:rPr>
            <w:webHidden/>
          </w:rPr>
          <w:instrText xml:space="preserve"> PAGEREF _Toc153533896 \h </w:instrText>
        </w:r>
        <w:r w:rsidR="00073DDB">
          <w:rPr>
            <w:webHidden/>
          </w:rPr>
        </w:r>
        <w:r w:rsidR="00073DDB">
          <w:rPr>
            <w:webHidden/>
          </w:rPr>
          <w:fldChar w:fldCharType="separate"/>
        </w:r>
        <w:r w:rsidR="005D7C14">
          <w:rPr>
            <w:webHidden/>
          </w:rPr>
          <w:t>28</w:t>
        </w:r>
        <w:r w:rsidR="00073DDB">
          <w:rPr>
            <w:webHidden/>
          </w:rPr>
          <w:fldChar w:fldCharType="end"/>
        </w:r>
      </w:hyperlink>
    </w:p>
    <w:p w14:paraId="1CEE23B7" w14:textId="2E33DBCE"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97" w:history="1">
        <w:r w:rsidR="00073DDB" w:rsidRPr="00744AB3">
          <w:rPr>
            <w:rStyle w:val="Hyperlink"/>
          </w:rPr>
          <w:t>MADR:</w:t>
        </w:r>
        <w:r w:rsidR="00647555">
          <w:rPr>
            <w:rStyle w:val="Hyperlink"/>
          </w:rPr>
          <w:t xml:space="preserve"> </w:t>
        </w:r>
        <w:r w:rsidR="00073DDB" w:rsidRPr="00744AB3">
          <w:rPr>
            <w:rStyle w:val="Hyperlink"/>
          </w:rPr>
          <w:t>Se</w:t>
        </w:r>
        <w:r w:rsidR="00647555">
          <w:rPr>
            <w:rStyle w:val="Hyperlink"/>
          </w:rPr>
          <w:t xml:space="preserve"> </w:t>
        </w:r>
        <w:r w:rsidR="00073DDB" w:rsidRPr="00744AB3">
          <w:rPr>
            <w:rStyle w:val="Hyperlink"/>
          </w:rPr>
          <w:t>prelungește</w:t>
        </w:r>
        <w:r w:rsidR="00647555">
          <w:rPr>
            <w:rStyle w:val="Hyperlink"/>
          </w:rPr>
          <w:t xml:space="preserve"> </w:t>
        </w:r>
        <w:r w:rsidR="00073DDB" w:rsidRPr="00744AB3">
          <w:rPr>
            <w:rStyle w:val="Hyperlink"/>
          </w:rPr>
          <w:t>depunerea</w:t>
        </w:r>
        <w:r w:rsidR="00647555">
          <w:rPr>
            <w:rStyle w:val="Hyperlink"/>
          </w:rPr>
          <w:t xml:space="preserve"> </w:t>
        </w:r>
        <w:r w:rsidR="00073DDB" w:rsidRPr="00744AB3">
          <w:rPr>
            <w:rStyle w:val="Hyperlink"/>
          </w:rPr>
          <w:t>solicitărilor</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finanțare</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producerea</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ENERGIE</w:t>
        </w:r>
        <w:r w:rsidR="00647555">
          <w:rPr>
            <w:rStyle w:val="Hyperlink"/>
          </w:rPr>
          <w:t xml:space="preserve"> </w:t>
        </w:r>
        <w:r w:rsidR="00073DDB" w:rsidRPr="00744AB3">
          <w:rPr>
            <w:rStyle w:val="Hyperlink"/>
          </w:rPr>
          <w:t>destinată</w:t>
        </w:r>
        <w:r w:rsidR="00647555">
          <w:rPr>
            <w:rStyle w:val="Hyperlink"/>
          </w:rPr>
          <w:t xml:space="preserve"> </w:t>
        </w:r>
        <w:r w:rsidR="00073DDB" w:rsidRPr="00744AB3">
          <w:rPr>
            <w:rStyle w:val="Hyperlink"/>
          </w:rPr>
          <w:t>autoconsumului</w:t>
        </w:r>
        <w:r w:rsidR="00647555">
          <w:rPr>
            <w:rStyle w:val="Hyperlink"/>
          </w:rPr>
          <w:t xml:space="preserve"> </w:t>
        </w:r>
        <w:r w:rsidR="00073DDB" w:rsidRPr="00744AB3">
          <w:rPr>
            <w:rStyle w:val="Hyperlink"/>
          </w:rPr>
          <w:t>până</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31</w:t>
        </w:r>
        <w:r w:rsidR="00647555">
          <w:rPr>
            <w:rStyle w:val="Hyperlink"/>
          </w:rPr>
          <w:t xml:space="preserve"> </w:t>
        </w:r>
        <w:r w:rsidR="00073DDB" w:rsidRPr="00744AB3">
          <w:rPr>
            <w:rStyle w:val="Hyperlink"/>
          </w:rPr>
          <w:t>ianuarie</w:t>
        </w:r>
        <w:r w:rsidR="00647555">
          <w:rPr>
            <w:rStyle w:val="Hyperlink"/>
          </w:rPr>
          <w:t xml:space="preserve"> </w:t>
        </w:r>
        <w:r w:rsidR="00073DDB" w:rsidRPr="00744AB3">
          <w:rPr>
            <w:rStyle w:val="Hyperlink"/>
          </w:rPr>
          <w:t>2024</w:t>
        </w:r>
        <w:r w:rsidR="00073DDB">
          <w:rPr>
            <w:webHidden/>
          </w:rPr>
          <w:tab/>
        </w:r>
        <w:r w:rsidR="00073DDB">
          <w:rPr>
            <w:webHidden/>
          </w:rPr>
          <w:fldChar w:fldCharType="begin"/>
        </w:r>
        <w:r w:rsidR="00073DDB">
          <w:rPr>
            <w:webHidden/>
          </w:rPr>
          <w:instrText xml:space="preserve"> PAGEREF _Toc153533897 \h </w:instrText>
        </w:r>
        <w:r w:rsidR="00073DDB">
          <w:rPr>
            <w:webHidden/>
          </w:rPr>
        </w:r>
        <w:r w:rsidR="00073DDB">
          <w:rPr>
            <w:webHidden/>
          </w:rPr>
          <w:fldChar w:fldCharType="separate"/>
        </w:r>
        <w:r w:rsidR="005D7C14">
          <w:rPr>
            <w:webHidden/>
          </w:rPr>
          <w:t>28</w:t>
        </w:r>
        <w:r w:rsidR="00073DDB">
          <w:rPr>
            <w:webHidden/>
          </w:rPr>
          <w:fldChar w:fldCharType="end"/>
        </w:r>
      </w:hyperlink>
    </w:p>
    <w:p w14:paraId="76DCD262" w14:textId="3CA9E094"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98" w:history="1">
        <w:r w:rsidR="00073DDB" w:rsidRPr="00744AB3">
          <w:rPr>
            <w:rStyle w:val="Hyperlink"/>
          </w:rPr>
          <w:t>PIDS:</w:t>
        </w:r>
        <w:r w:rsidR="00647555">
          <w:rPr>
            <w:rStyle w:val="Hyperlink"/>
          </w:rPr>
          <w:t xml:space="preserve"> </w:t>
        </w:r>
        <w:r w:rsidR="00073DDB" w:rsidRPr="00744AB3">
          <w:rPr>
            <w:rStyle w:val="Hyperlink"/>
          </w:rPr>
          <w:t>S-a</w:t>
        </w:r>
        <w:r w:rsidR="00647555">
          <w:rPr>
            <w:rStyle w:val="Hyperlink"/>
          </w:rPr>
          <w:t xml:space="preserve"> </w:t>
        </w:r>
        <w:r w:rsidR="00073DDB" w:rsidRPr="00744AB3">
          <w:rPr>
            <w:rStyle w:val="Hyperlink"/>
          </w:rPr>
          <w:t>lansat</w:t>
        </w:r>
        <w:r w:rsidR="00647555">
          <w:rPr>
            <w:rStyle w:val="Hyperlink"/>
          </w:rPr>
          <w:t xml:space="preserve"> </w:t>
        </w:r>
        <w:r w:rsidR="00073DDB" w:rsidRPr="00744AB3">
          <w:rPr>
            <w:rStyle w:val="Hyperlink"/>
          </w:rPr>
          <w:t>apelul</w:t>
        </w:r>
        <w:r w:rsidR="00647555">
          <w:rPr>
            <w:rStyle w:val="Hyperlink"/>
          </w:rPr>
          <w:t xml:space="preserve"> </w:t>
        </w:r>
        <w:r w:rsidR="00073DDB" w:rsidRPr="00744AB3">
          <w:rPr>
            <w:rStyle w:val="Hyperlink"/>
          </w:rPr>
          <w:t>noncompetitiv</w:t>
        </w:r>
        <w:r w:rsidR="00647555">
          <w:rPr>
            <w:rStyle w:val="Hyperlink"/>
          </w:rPr>
          <w:t xml:space="preserve"> </w:t>
        </w:r>
        <w:r w:rsidR="00073DDB" w:rsidRPr="00744AB3">
          <w:rPr>
            <w:rStyle w:val="Hyperlink"/>
          </w:rPr>
          <w:t>privind</w:t>
        </w:r>
        <w:r w:rsidR="00647555">
          <w:rPr>
            <w:rStyle w:val="Hyperlink"/>
          </w:rPr>
          <w:t xml:space="preserve"> </w:t>
        </w:r>
        <w:r w:rsidR="00073DDB" w:rsidRPr="00744AB3">
          <w:rPr>
            <w:rStyle w:val="Hyperlink"/>
          </w:rPr>
          <w:t>asigurarea</w:t>
        </w:r>
        <w:r w:rsidR="00647555">
          <w:rPr>
            <w:rStyle w:val="Hyperlink"/>
          </w:rPr>
          <w:t xml:space="preserve"> </w:t>
        </w:r>
        <w:r w:rsidR="00073DDB" w:rsidRPr="00744AB3">
          <w:rPr>
            <w:rStyle w:val="Hyperlink"/>
          </w:rPr>
          <w:t>alimentelor</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baza/mese</w:t>
        </w:r>
        <w:r w:rsidR="00647555">
          <w:rPr>
            <w:rStyle w:val="Hyperlink"/>
          </w:rPr>
          <w:t xml:space="preserve"> </w:t>
        </w:r>
        <w:r w:rsidR="00073DDB" w:rsidRPr="00744AB3">
          <w:rPr>
            <w:rStyle w:val="Hyperlink"/>
          </w:rPr>
          <w:t>calde</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persoanele</w:t>
        </w:r>
        <w:r w:rsidR="00647555">
          <w:rPr>
            <w:rStyle w:val="Hyperlink"/>
          </w:rPr>
          <w:t xml:space="preserve"> </w:t>
        </w:r>
        <w:r w:rsidR="00073DDB" w:rsidRPr="00744AB3">
          <w:rPr>
            <w:rStyle w:val="Hyperlink"/>
          </w:rPr>
          <w:t>defavorizate</w:t>
        </w:r>
        <w:r w:rsidR="00073DDB">
          <w:rPr>
            <w:webHidden/>
          </w:rPr>
          <w:tab/>
        </w:r>
        <w:r w:rsidR="00073DDB">
          <w:rPr>
            <w:webHidden/>
          </w:rPr>
          <w:fldChar w:fldCharType="begin"/>
        </w:r>
        <w:r w:rsidR="00073DDB">
          <w:rPr>
            <w:webHidden/>
          </w:rPr>
          <w:instrText xml:space="preserve"> PAGEREF _Toc153533898 \h </w:instrText>
        </w:r>
        <w:r w:rsidR="00073DDB">
          <w:rPr>
            <w:webHidden/>
          </w:rPr>
        </w:r>
        <w:r w:rsidR="00073DDB">
          <w:rPr>
            <w:webHidden/>
          </w:rPr>
          <w:fldChar w:fldCharType="separate"/>
        </w:r>
        <w:r w:rsidR="005D7C14">
          <w:rPr>
            <w:webHidden/>
          </w:rPr>
          <w:t>29</w:t>
        </w:r>
        <w:r w:rsidR="00073DDB">
          <w:rPr>
            <w:webHidden/>
          </w:rPr>
          <w:fldChar w:fldCharType="end"/>
        </w:r>
      </w:hyperlink>
    </w:p>
    <w:p w14:paraId="107FEE91" w14:textId="512806DE"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899" w:history="1">
        <w:r w:rsidR="00073DDB" w:rsidRPr="00744AB3">
          <w:rPr>
            <w:rStyle w:val="Hyperlink"/>
          </w:rPr>
          <w:t>APIA:</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început</w:t>
        </w:r>
        <w:r w:rsidR="00647555">
          <w:rPr>
            <w:rStyle w:val="Hyperlink"/>
          </w:rPr>
          <w:t xml:space="preserve"> </w:t>
        </w:r>
        <w:r w:rsidR="00073DDB" w:rsidRPr="00744AB3">
          <w:rPr>
            <w:rStyle w:val="Hyperlink"/>
          </w:rPr>
          <w:t>depunerea</w:t>
        </w:r>
        <w:r w:rsidR="00647555">
          <w:rPr>
            <w:rStyle w:val="Hyperlink"/>
          </w:rPr>
          <w:t xml:space="preserve"> </w:t>
        </w:r>
        <w:r w:rsidR="00073DDB" w:rsidRPr="00744AB3">
          <w:rPr>
            <w:rStyle w:val="Hyperlink"/>
          </w:rPr>
          <w:t>cererilor</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acord</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finanţare</w:t>
        </w:r>
        <w:r w:rsidR="00647555">
          <w:rPr>
            <w:rStyle w:val="Hyperlink"/>
          </w:rPr>
          <w:t xml:space="preserve"> </w:t>
        </w:r>
        <w:r w:rsidR="00073DDB" w:rsidRPr="00744AB3">
          <w:rPr>
            <w:rStyle w:val="Hyperlink"/>
          </w:rPr>
          <w:t>aferente</w:t>
        </w:r>
        <w:r w:rsidR="00647555">
          <w:rPr>
            <w:rStyle w:val="Hyperlink"/>
          </w:rPr>
          <w:t xml:space="preserve"> </w:t>
        </w:r>
        <w:r w:rsidR="00073DDB" w:rsidRPr="00744AB3">
          <w:rPr>
            <w:rStyle w:val="Hyperlink"/>
          </w:rPr>
          <w:t>schemei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ajutor</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stat</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reducerea</w:t>
        </w:r>
        <w:r w:rsidR="00647555">
          <w:rPr>
            <w:rStyle w:val="Hyperlink"/>
          </w:rPr>
          <w:t xml:space="preserve"> </w:t>
        </w:r>
        <w:r w:rsidR="00073DDB" w:rsidRPr="00744AB3">
          <w:rPr>
            <w:rStyle w:val="Hyperlink"/>
          </w:rPr>
          <w:t>accizei</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motorina</w:t>
        </w:r>
        <w:r w:rsidR="00647555">
          <w:rPr>
            <w:rStyle w:val="Hyperlink"/>
          </w:rPr>
          <w:t xml:space="preserve"> </w:t>
        </w:r>
        <w:r w:rsidR="00073DDB" w:rsidRPr="00744AB3">
          <w:rPr>
            <w:rStyle w:val="Hyperlink"/>
          </w:rPr>
          <w:t>utilizată</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agricultură</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anul</w:t>
        </w:r>
        <w:r w:rsidR="00647555">
          <w:rPr>
            <w:rStyle w:val="Hyperlink"/>
          </w:rPr>
          <w:t xml:space="preserve"> </w:t>
        </w:r>
        <w:r w:rsidR="00073DDB" w:rsidRPr="00744AB3">
          <w:rPr>
            <w:rStyle w:val="Hyperlink"/>
          </w:rPr>
          <w:t>2024</w:t>
        </w:r>
        <w:r w:rsidR="00073DDB">
          <w:rPr>
            <w:webHidden/>
          </w:rPr>
          <w:tab/>
        </w:r>
        <w:r w:rsidR="00073DDB">
          <w:rPr>
            <w:webHidden/>
          </w:rPr>
          <w:fldChar w:fldCharType="begin"/>
        </w:r>
        <w:r w:rsidR="00073DDB">
          <w:rPr>
            <w:webHidden/>
          </w:rPr>
          <w:instrText xml:space="preserve"> PAGEREF _Toc153533899 \h </w:instrText>
        </w:r>
        <w:r w:rsidR="00073DDB">
          <w:rPr>
            <w:webHidden/>
          </w:rPr>
        </w:r>
        <w:r w:rsidR="00073DDB">
          <w:rPr>
            <w:webHidden/>
          </w:rPr>
          <w:fldChar w:fldCharType="separate"/>
        </w:r>
        <w:r w:rsidR="005D7C14">
          <w:rPr>
            <w:webHidden/>
          </w:rPr>
          <w:t>29</w:t>
        </w:r>
        <w:r w:rsidR="00073DDB">
          <w:rPr>
            <w:webHidden/>
          </w:rPr>
          <w:fldChar w:fldCharType="end"/>
        </w:r>
      </w:hyperlink>
    </w:p>
    <w:p w14:paraId="16EFF8FC" w14:textId="40A86542"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0" w:history="1">
        <w:r w:rsidR="00073DDB" w:rsidRPr="00744AB3">
          <w:rPr>
            <w:rStyle w:val="Hyperlink"/>
          </w:rPr>
          <w:t>POC:</w:t>
        </w:r>
        <w:r w:rsidR="00647555">
          <w:rPr>
            <w:rStyle w:val="Hyperlink"/>
          </w:rPr>
          <w:t xml:space="preserve"> </w:t>
        </w:r>
        <w:r w:rsidR="00073DDB" w:rsidRPr="00744AB3">
          <w:rPr>
            <w:rStyle w:val="Hyperlink"/>
          </w:rPr>
          <w:t>Erată</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Instrucțiunea</w:t>
        </w:r>
        <w:r w:rsidR="00647555">
          <w:rPr>
            <w:rStyle w:val="Hyperlink"/>
          </w:rPr>
          <w:t xml:space="preserve"> </w:t>
        </w:r>
        <w:r w:rsidR="00073DDB" w:rsidRPr="00744AB3">
          <w:rPr>
            <w:rStyle w:val="Hyperlink"/>
          </w:rPr>
          <w:t>68.</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cadrul</w:t>
        </w:r>
        <w:r w:rsidR="00647555">
          <w:rPr>
            <w:rStyle w:val="Hyperlink"/>
          </w:rPr>
          <w:t xml:space="preserve"> </w:t>
        </w:r>
        <w:r w:rsidR="00073DDB" w:rsidRPr="00744AB3">
          <w:rPr>
            <w:rStyle w:val="Hyperlink"/>
          </w:rPr>
          <w:t>axei</w:t>
        </w:r>
        <w:r w:rsidR="00647555">
          <w:rPr>
            <w:rStyle w:val="Hyperlink"/>
          </w:rPr>
          <w:t xml:space="preserve"> </w:t>
        </w:r>
        <w:r w:rsidR="00073DDB" w:rsidRPr="00744AB3">
          <w:rPr>
            <w:rStyle w:val="Hyperlink"/>
          </w:rPr>
          <w:t>prioritare</w:t>
        </w:r>
        <w:r w:rsidR="00647555">
          <w:rPr>
            <w:rStyle w:val="Hyperlink"/>
          </w:rPr>
          <w:t xml:space="preserve"> </w:t>
        </w:r>
        <w:r w:rsidR="00073DDB" w:rsidRPr="00744AB3">
          <w:rPr>
            <w:rStyle w:val="Hyperlink"/>
          </w:rPr>
          <w:t>1</w:t>
        </w:r>
        <w:r w:rsidR="00647555">
          <w:rPr>
            <w:rStyle w:val="Hyperlink"/>
          </w:rPr>
          <w:t xml:space="preserve"> </w:t>
        </w:r>
        <w:r w:rsidR="00073DDB" w:rsidRPr="00744AB3">
          <w:rPr>
            <w:rStyle w:val="Hyperlink"/>
          </w:rPr>
          <w:t>-</w:t>
        </w:r>
        <w:r w:rsidR="00647555">
          <w:rPr>
            <w:rStyle w:val="Hyperlink"/>
          </w:rPr>
          <w:t xml:space="preserve"> </w:t>
        </w:r>
        <w:r w:rsidR="00073DDB" w:rsidRPr="00744AB3">
          <w:rPr>
            <w:rStyle w:val="Hyperlink"/>
          </w:rPr>
          <w:t>Cercetare</w:t>
        </w:r>
        <w:r w:rsidR="00647555">
          <w:rPr>
            <w:rStyle w:val="Hyperlink"/>
          </w:rPr>
          <w:t xml:space="preserve"> </w:t>
        </w:r>
        <w:r w:rsidR="00073DDB" w:rsidRPr="00744AB3">
          <w:rPr>
            <w:rStyle w:val="Hyperlink"/>
          </w:rPr>
          <w:t>&amp;</w:t>
        </w:r>
        <w:r w:rsidR="00647555">
          <w:rPr>
            <w:rStyle w:val="Hyperlink"/>
          </w:rPr>
          <w:t xml:space="preserve"> </w:t>
        </w:r>
        <w:r w:rsidR="00073DDB" w:rsidRPr="00744AB3">
          <w:rPr>
            <w:rStyle w:val="Hyperlink"/>
          </w:rPr>
          <w:t>inovare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fost</w:t>
        </w:r>
        <w:r w:rsidR="00647555">
          <w:rPr>
            <w:rStyle w:val="Hyperlink"/>
          </w:rPr>
          <w:t xml:space="preserve"> </w:t>
        </w:r>
        <w:r w:rsidR="00073DDB" w:rsidRPr="00744AB3">
          <w:rPr>
            <w:rStyle w:val="Hyperlink"/>
          </w:rPr>
          <w:t>inclusă</w:t>
        </w:r>
        <w:r w:rsidR="00647555">
          <w:rPr>
            <w:rStyle w:val="Hyperlink"/>
          </w:rPr>
          <w:t xml:space="preserve"> </w:t>
        </w:r>
        <w:r w:rsidR="00073DDB" w:rsidRPr="00744AB3">
          <w:rPr>
            <w:rStyle w:val="Hyperlink"/>
          </w:rPr>
          <w:t>posibilitatea</w:t>
        </w:r>
        <w:r w:rsidR="00647555">
          <w:rPr>
            <w:rStyle w:val="Hyperlink"/>
          </w:rPr>
          <w:t xml:space="preserve"> </w:t>
        </w:r>
        <w:r w:rsidR="00073DDB" w:rsidRPr="00744AB3">
          <w:rPr>
            <w:rStyle w:val="Hyperlink"/>
          </w:rPr>
          <w:t>recepției</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terminarea</w:t>
        </w:r>
        <w:r w:rsidR="00647555">
          <w:rPr>
            <w:rStyle w:val="Hyperlink"/>
          </w:rPr>
          <w:t xml:space="preserve"> </w:t>
        </w:r>
        <w:r w:rsidR="00073DDB" w:rsidRPr="00744AB3">
          <w:rPr>
            <w:rStyle w:val="Hyperlink"/>
          </w:rPr>
          <w:t>lucrărilor</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construcții</w:t>
        </w:r>
        <w:r w:rsidR="00647555">
          <w:rPr>
            <w:rStyle w:val="Hyperlink"/>
          </w:rPr>
          <w:t xml:space="preserve"> </w:t>
        </w:r>
        <w:r w:rsidR="00073DDB" w:rsidRPr="00744AB3">
          <w:rPr>
            <w:rStyle w:val="Hyperlink"/>
          </w:rPr>
          <w:t>până</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31</w:t>
        </w:r>
        <w:r w:rsidR="00647555">
          <w:rPr>
            <w:rStyle w:val="Hyperlink"/>
          </w:rPr>
          <w:t xml:space="preserve"> </w:t>
        </w:r>
        <w:r w:rsidR="00073DDB" w:rsidRPr="00744AB3">
          <w:rPr>
            <w:rStyle w:val="Hyperlink"/>
          </w:rPr>
          <w:t>mai</w:t>
        </w:r>
        <w:r w:rsidR="00647555">
          <w:rPr>
            <w:rStyle w:val="Hyperlink"/>
          </w:rPr>
          <w:t xml:space="preserve"> </w:t>
        </w:r>
        <w:r w:rsidR="00073DDB" w:rsidRPr="00744AB3">
          <w:rPr>
            <w:rStyle w:val="Hyperlink"/>
          </w:rPr>
          <w:t>2024.</w:t>
        </w:r>
        <w:r w:rsidR="00073DDB">
          <w:rPr>
            <w:webHidden/>
          </w:rPr>
          <w:tab/>
        </w:r>
        <w:r w:rsidR="00073DDB">
          <w:rPr>
            <w:webHidden/>
          </w:rPr>
          <w:fldChar w:fldCharType="begin"/>
        </w:r>
        <w:r w:rsidR="00073DDB">
          <w:rPr>
            <w:webHidden/>
          </w:rPr>
          <w:instrText xml:space="preserve"> PAGEREF _Toc153533900 \h </w:instrText>
        </w:r>
        <w:r w:rsidR="00073DDB">
          <w:rPr>
            <w:webHidden/>
          </w:rPr>
        </w:r>
        <w:r w:rsidR="00073DDB">
          <w:rPr>
            <w:webHidden/>
          </w:rPr>
          <w:fldChar w:fldCharType="separate"/>
        </w:r>
        <w:r w:rsidR="005D7C14">
          <w:rPr>
            <w:webHidden/>
          </w:rPr>
          <w:t>30</w:t>
        </w:r>
        <w:r w:rsidR="00073DDB">
          <w:rPr>
            <w:webHidden/>
          </w:rPr>
          <w:fldChar w:fldCharType="end"/>
        </w:r>
      </w:hyperlink>
    </w:p>
    <w:p w14:paraId="0F2F99E4" w14:textId="5DC83327"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1" w:history="1">
        <w:r w:rsidR="00073DDB" w:rsidRPr="00744AB3">
          <w:rPr>
            <w:rStyle w:val="Hyperlink"/>
          </w:rPr>
          <w:t>MADR:A</w:t>
        </w:r>
        <w:r w:rsidR="00647555">
          <w:rPr>
            <w:rStyle w:val="Hyperlink"/>
          </w:rPr>
          <w:t xml:space="preserve"> </w:t>
        </w:r>
        <w:r w:rsidR="00073DDB" w:rsidRPr="00744AB3">
          <w:rPr>
            <w:rStyle w:val="Hyperlink"/>
          </w:rPr>
          <w:t>fost</w:t>
        </w:r>
        <w:r w:rsidR="00647555">
          <w:rPr>
            <w:rStyle w:val="Hyperlink"/>
          </w:rPr>
          <w:t xml:space="preserve"> </w:t>
        </w:r>
        <w:r w:rsidR="00073DDB" w:rsidRPr="00744AB3">
          <w:rPr>
            <w:rStyle w:val="Hyperlink"/>
          </w:rPr>
          <w:t>prelungită</w:t>
        </w:r>
        <w:r w:rsidR="00647555">
          <w:rPr>
            <w:rStyle w:val="Hyperlink"/>
          </w:rPr>
          <w:t xml:space="preserve"> </w:t>
        </w:r>
        <w:r w:rsidR="00073DDB" w:rsidRPr="00744AB3">
          <w:rPr>
            <w:rStyle w:val="Hyperlink"/>
          </w:rPr>
          <w:t>perioada</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aplicare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prevederilor</w:t>
        </w:r>
        <w:r w:rsidR="00647555">
          <w:rPr>
            <w:rStyle w:val="Hyperlink"/>
          </w:rPr>
          <w:t xml:space="preserve"> </w:t>
        </w:r>
        <w:r w:rsidR="00073DDB" w:rsidRPr="00744AB3">
          <w:rPr>
            <w:rStyle w:val="Hyperlink"/>
          </w:rPr>
          <w:t>privind</w:t>
        </w:r>
        <w:r w:rsidR="00647555">
          <w:rPr>
            <w:rStyle w:val="Hyperlink"/>
          </w:rPr>
          <w:t xml:space="preserve"> </w:t>
        </w:r>
        <w:r w:rsidR="00073DDB" w:rsidRPr="00744AB3">
          <w:rPr>
            <w:rStyle w:val="Hyperlink"/>
          </w:rPr>
          <w:t>instituirea</w:t>
        </w:r>
        <w:r w:rsidR="00647555">
          <w:rPr>
            <w:rStyle w:val="Hyperlink"/>
          </w:rPr>
          <w:t xml:space="preserve"> </w:t>
        </w:r>
        <w:r w:rsidR="00073DDB" w:rsidRPr="00744AB3">
          <w:rPr>
            <w:rStyle w:val="Hyperlink"/>
          </w:rPr>
          <w:t>unei</w:t>
        </w:r>
        <w:r w:rsidR="00647555">
          <w:rPr>
            <w:rStyle w:val="Hyperlink"/>
          </w:rPr>
          <w:t xml:space="preserve"> </w:t>
        </w:r>
        <w:r w:rsidR="00073DDB" w:rsidRPr="00744AB3">
          <w:rPr>
            <w:rStyle w:val="Hyperlink"/>
          </w:rPr>
          <w:t>scheme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stat</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reducerea</w:t>
        </w:r>
        <w:r w:rsidR="00647555">
          <w:rPr>
            <w:rStyle w:val="Hyperlink"/>
          </w:rPr>
          <w:t xml:space="preserve"> </w:t>
        </w:r>
        <w:r w:rsidR="00073DDB" w:rsidRPr="00744AB3">
          <w:rPr>
            <w:rStyle w:val="Hyperlink"/>
          </w:rPr>
          <w:t>accizei</w:t>
        </w:r>
        <w:r w:rsidR="00647555">
          <w:rPr>
            <w:rStyle w:val="Hyperlink"/>
          </w:rPr>
          <w:t xml:space="preserve"> </w:t>
        </w:r>
        <w:r w:rsidR="00073DDB" w:rsidRPr="00744AB3">
          <w:rPr>
            <w:rStyle w:val="Hyperlink"/>
          </w:rPr>
          <w:t>la</w:t>
        </w:r>
        <w:r w:rsidR="00647555">
          <w:rPr>
            <w:rStyle w:val="Hyperlink"/>
          </w:rPr>
          <w:t xml:space="preserve"> </w:t>
        </w:r>
        <w:r w:rsidR="00073DDB" w:rsidRPr="00744AB3">
          <w:rPr>
            <w:rStyle w:val="Hyperlink"/>
          </w:rPr>
          <w:t>motorina</w:t>
        </w:r>
        <w:r w:rsidR="00647555">
          <w:rPr>
            <w:rStyle w:val="Hyperlink"/>
          </w:rPr>
          <w:t xml:space="preserve"> </w:t>
        </w:r>
        <w:r w:rsidR="00073DDB" w:rsidRPr="00744AB3">
          <w:rPr>
            <w:rStyle w:val="Hyperlink"/>
          </w:rPr>
          <w:t>utilizată</w:t>
        </w:r>
        <w:r w:rsidR="00647555">
          <w:rPr>
            <w:rStyle w:val="Hyperlink"/>
          </w:rPr>
          <w:t xml:space="preserve"> </w:t>
        </w:r>
        <w:r w:rsidR="00073DDB" w:rsidRPr="00744AB3">
          <w:rPr>
            <w:rStyle w:val="Hyperlink"/>
          </w:rPr>
          <w:t>în</w:t>
        </w:r>
        <w:r w:rsidR="00647555">
          <w:rPr>
            <w:rStyle w:val="Hyperlink"/>
          </w:rPr>
          <w:t xml:space="preserve"> </w:t>
        </w:r>
        <w:r w:rsidR="00073DDB" w:rsidRPr="00744AB3">
          <w:rPr>
            <w:rStyle w:val="Hyperlink"/>
          </w:rPr>
          <w:t>agricultură</w:t>
        </w:r>
        <w:r w:rsidR="00073DDB">
          <w:rPr>
            <w:webHidden/>
          </w:rPr>
          <w:tab/>
        </w:r>
        <w:r w:rsidR="00073DDB">
          <w:rPr>
            <w:webHidden/>
          </w:rPr>
          <w:fldChar w:fldCharType="begin"/>
        </w:r>
        <w:r w:rsidR="00073DDB">
          <w:rPr>
            <w:webHidden/>
          </w:rPr>
          <w:instrText xml:space="preserve"> PAGEREF _Toc153533901 \h </w:instrText>
        </w:r>
        <w:r w:rsidR="00073DDB">
          <w:rPr>
            <w:webHidden/>
          </w:rPr>
        </w:r>
        <w:r w:rsidR="00073DDB">
          <w:rPr>
            <w:webHidden/>
          </w:rPr>
          <w:fldChar w:fldCharType="separate"/>
        </w:r>
        <w:r w:rsidR="005D7C14">
          <w:rPr>
            <w:webHidden/>
          </w:rPr>
          <w:t>30</w:t>
        </w:r>
        <w:r w:rsidR="00073DDB">
          <w:rPr>
            <w:webHidden/>
          </w:rPr>
          <w:fldChar w:fldCharType="end"/>
        </w:r>
      </w:hyperlink>
    </w:p>
    <w:p w14:paraId="302F781A" w14:textId="62E7BA76" w:rsidR="00073DDB" w:rsidRDefault="00084DE3">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3533902" w:history="1">
        <w:r w:rsidR="00073DDB" w:rsidRPr="00744AB3">
          <w:rPr>
            <w:rStyle w:val="Hyperlink"/>
          </w:rPr>
          <w:t>Din</w:t>
        </w:r>
        <w:r w:rsidR="00647555">
          <w:rPr>
            <w:rStyle w:val="Hyperlink"/>
          </w:rPr>
          <w:t xml:space="preserve"> </w:t>
        </w:r>
        <w:r w:rsidR="00073DDB" w:rsidRPr="00744AB3">
          <w:rPr>
            <w:rStyle w:val="Hyperlink"/>
          </w:rPr>
          <w:t>Actualitatea</w:t>
        </w:r>
        <w:r w:rsidR="00647555">
          <w:rPr>
            <w:rStyle w:val="Hyperlink"/>
          </w:rPr>
          <w:t xml:space="preserve"> </w:t>
        </w:r>
        <w:r w:rsidR="00073DDB" w:rsidRPr="00744AB3">
          <w:rPr>
            <w:rStyle w:val="Hyperlink"/>
          </w:rPr>
          <w:t>Europeană</w:t>
        </w:r>
        <w:r w:rsidR="00073DDB">
          <w:rPr>
            <w:webHidden/>
          </w:rPr>
          <w:tab/>
        </w:r>
        <w:r w:rsidR="00073DDB">
          <w:rPr>
            <w:webHidden/>
          </w:rPr>
          <w:fldChar w:fldCharType="begin"/>
        </w:r>
        <w:r w:rsidR="00073DDB">
          <w:rPr>
            <w:webHidden/>
          </w:rPr>
          <w:instrText xml:space="preserve"> PAGEREF _Toc153533902 \h </w:instrText>
        </w:r>
        <w:r w:rsidR="00073DDB">
          <w:rPr>
            <w:webHidden/>
          </w:rPr>
        </w:r>
        <w:r w:rsidR="00073DDB">
          <w:rPr>
            <w:webHidden/>
          </w:rPr>
          <w:fldChar w:fldCharType="separate"/>
        </w:r>
        <w:r w:rsidR="005D7C14">
          <w:rPr>
            <w:webHidden/>
          </w:rPr>
          <w:t>31</w:t>
        </w:r>
        <w:r w:rsidR="00073DDB">
          <w:rPr>
            <w:webHidden/>
          </w:rPr>
          <w:fldChar w:fldCharType="end"/>
        </w:r>
      </w:hyperlink>
    </w:p>
    <w:p w14:paraId="281F40BC" w14:textId="077DEF75"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3" w:history="1">
        <w:r w:rsidR="00073DDB" w:rsidRPr="00744AB3">
          <w:rPr>
            <w:rStyle w:val="Hyperlink"/>
          </w:rPr>
          <w:t>UE</w:t>
        </w:r>
        <w:r w:rsidR="00647555">
          <w:rPr>
            <w:rStyle w:val="Hyperlink"/>
          </w:rPr>
          <w:t xml:space="preserve"> </w:t>
        </w:r>
        <w:r w:rsidR="00073DDB" w:rsidRPr="00744AB3">
          <w:rPr>
            <w:rStyle w:val="Hyperlink"/>
          </w:rPr>
          <w:t>abordează</w:t>
        </w:r>
        <w:r w:rsidR="00647555">
          <w:rPr>
            <w:rStyle w:val="Hyperlink"/>
          </w:rPr>
          <w:t xml:space="preserve"> </w:t>
        </w:r>
        <w:r w:rsidR="00073DDB" w:rsidRPr="00744AB3">
          <w:rPr>
            <w:rStyle w:val="Hyperlink"/>
          </w:rPr>
          <w:t>problema</w:t>
        </w:r>
        <w:r w:rsidR="00647555">
          <w:rPr>
            <w:rStyle w:val="Hyperlink"/>
          </w:rPr>
          <w:t xml:space="preserve"> </w:t>
        </w:r>
        <w:r w:rsidR="00073DDB" w:rsidRPr="00744AB3">
          <w:rPr>
            <w:rStyle w:val="Hyperlink"/>
          </w:rPr>
          <w:t>„capcanei</w:t>
        </w:r>
        <w:r w:rsidR="00647555">
          <w:rPr>
            <w:rStyle w:val="Hyperlink"/>
          </w:rPr>
          <w:t xml:space="preserve"> </w:t>
        </w:r>
        <w:r w:rsidR="00073DDB" w:rsidRPr="00744AB3">
          <w:rPr>
            <w:rStyle w:val="Hyperlink"/>
          </w:rPr>
          <w:t>dezvoltării</w:t>
        </w:r>
        <w:r w:rsidR="00647555">
          <w:rPr>
            <w:rStyle w:val="Hyperlink"/>
          </w:rPr>
          <w:t xml:space="preserve"> </w:t>
        </w:r>
        <w:r w:rsidR="00073DDB" w:rsidRPr="00744AB3">
          <w:rPr>
            <w:rStyle w:val="Hyperlink"/>
          </w:rPr>
          <w:t>talentelor”</w:t>
        </w:r>
        <w:r w:rsidR="00647555">
          <w:rPr>
            <w:rStyle w:val="Hyperlink"/>
          </w:rPr>
          <w:t xml:space="preserve"> </w:t>
        </w:r>
        <w:r w:rsidR="00073DDB" w:rsidRPr="00744AB3">
          <w:rPr>
            <w:rStyle w:val="Hyperlink"/>
          </w:rPr>
          <w:t>prin</w:t>
        </w:r>
        <w:r w:rsidR="00647555">
          <w:rPr>
            <w:rStyle w:val="Hyperlink"/>
          </w:rPr>
          <w:t xml:space="preserve"> </w:t>
        </w:r>
        <w:r w:rsidR="00073DDB" w:rsidRPr="00744AB3">
          <w:rPr>
            <w:rStyle w:val="Hyperlink"/>
          </w:rPr>
          <w:t>lansarea</w:t>
        </w:r>
        <w:r w:rsidR="00647555">
          <w:rPr>
            <w:rStyle w:val="Hyperlink"/>
          </w:rPr>
          <w:t xml:space="preserve"> </w:t>
        </w:r>
        <w:r w:rsidR="00073DDB" w:rsidRPr="00744AB3">
          <w:rPr>
            <w:rStyle w:val="Hyperlink"/>
          </w:rPr>
          <w:t>unei</w:t>
        </w:r>
        <w:r w:rsidR="00647555">
          <w:rPr>
            <w:rStyle w:val="Hyperlink"/>
          </w:rPr>
          <w:t xml:space="preserve"> </w:t>
        </w:r>
        <w:r w:rsidR="00073DDB" w:rsidRPr="00744AB3">
          <w:rPr>
            <w:rStyle w:val="Hyperlink"/>
          </w:rPr>
          <w:t>noi</w:t>
        </w:r>
        <w:r w:rsidR="00647555">
          <w:rPr>
            <w:rStyle w:val="Hyperlink"/>
          </w:rPr>
          <w:t xml:space="preserve"> </w:t>
        </w:r>
        <w:r w:rsidR="00073DDB" w:rsidRPr="00744AB3">
          <w:rPr>
            <w:rStyle w:val="Hyperlink"/>
          </w:rPr>
          <w:t>cereri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exprimare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interesului</w:t>
        </w:r>
        <w:r w:rsidR="00647555">
          <w:rPr>
            <w:rStyle w:val="Hyperlink"/>
          </w:rPr>
          <w:t xml:space="preserve"> </w:t>
        </w:r>
        <w:r w:rsidR="00073DDB" w:rsidRPr="00744AB3">
          <w:rPr>
            <w:rStyle w:val="Hyperlink"/>
          </w:rPr>
          <w:t>adresate</w:t>
        </w:r>
        <w:r w:rsidR="00647555">
          <w:rPr>
            <w:rStyle w:val="Hyperlink"/>
          </w:rPr>
          <w:t xml:space="preserve"> </w:t>
        </w:r>
        <w:r w:rsidR="00073DDB" w:rsidRPr="00744AB3">
          <w:rPr>
            <w:rStyle w:val="Hyperlink"/>
          </w:rPr>
          <w:t>regiunilor</w:t>
        </w:r>
        <w:r w:rsidR="00073DDB">
          <w:rPr>
            <w:webHidden/>
          </w:rPr>
          <w:tab/>
        </w:r>
        <w:r w:rsidR="00073DDB">
          <w:rPr>
            <w:webHidden/>
          </w:rPr>
          <w:fldChar w:fldCharType="begin"/>
        </w:r>
        <w:r w:rsidR="00073DDB">
          <w:rPr>
            <w:webHidden/>
          </w:rPr>
          <w:instrText xml:space="preserve"> PAGEREF _Toc153533903 \h </w:instrText>
        </w:r>
        <w:r w:rsidR="00073DDB">
          <w:rPr>
            <w:webHidden/>
          </w:rPr>
        </w:r>
        <w:r w:rsidR="00073DDB">
          <w:rPr>
            <w:webHidden/>
          </w:rPr>
          <w:fldChar w:fldCharType="separate"/>
        </w:r>
        <w:r w:rsidR="005D7C14">
          <w:rPr>
            <w:webHidden/>
          </w:rPr>
          <w:t>31</w:t>
        </w:r>
        <w:r w:rsidR="00073DDB">
          <w:rPr>
            <w:webHidden/>
          </w:rPr>
          <w:fldChar w:fldCharType="end"/>
        </w:r>
      </w:hyperlink>
    </w:p>
    <w:p w14:paraId="5203241E" w14:textId="3DCB2974"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4" w:history="1">
        <w:r w:rsidR="00073DDB" w:rsidRPr="00744AB3">
          <w:rPr>
            <w:rStyle w:val="Hyperlink"/>
          </w:rPr>
          <w:t>Apărarea</w:t>
        </w:r>
        <w:r w:rsidR="00647555">
          <w:rPr>
            <w:rStyle w:val="Hyperlink"/>
          </w:rPr>
          <w:t xml:space="preserve"> </w:t>
        </w:r>
        <w:r w:rsidR="00073DDB" w:rsidRPr="00744AB3">
          <w:rPr>
            <w:rStyle w:val="Hyperlink"/>
          </w:rPr>
          <w:t>democrației</w:t>
        </w:r>
        <w:r w:rsidR="00647555">
          <w:rPr>
            <w:rStyle w:val="Hyperlink"/>
          </w:rPr>
          <w:t xml:space="preserve"> </w:t>
        </w:r>
        <w:r w:rsidR="00073DDB" w:rsidRPr="00744AB3">
          <w:rPr>
            <w:rStyle w:val="Hyperlink"/>
          </w:rPr>
          <w:t>–</w:t>
        </w:r>
        <w:r w:rsidR="00647555">
          <w:rPr>
            <w:rStyle w:val="Hyperlink"/>
          </w:rPr>
          <w:t xml:space="preserve"> </w:t>
        </w:r>
        <w:r w:rsidR="00073DDB" w:rsidRPr="00744AB3">
          <w:rPr>
            <w:rStyle w:val="Hyperlink"/>
          </w:rPr>
          <w:t>Comisia</w:t>
        </w:r>
        <w:r w:rsidR="00647555">
          <w:rPr>
            <w:rStyle w:val="Hyperlink"/>
          </w:rPr>
          <w:t xml:space="preserve"> </w:t>
        </w:r>
        <w:r w:rsidR="00073DDB" w:rsidRPr="00744AB3">
          <w:rPr>
            <w:rStyle w:val="Hyperlink"/>
          </w:rPr>
          <w:t>prezintă</w:t>
        </w:r>
        <w:r w:rsidR="00647555">
          <w:rPr>
            <w:rStyle w:val="Hyperlink"/>
          </w:rPr>
          <w:t xml:space="preserve"> </w:t>
        </w:r>
        <w:r w:rsidR="00073DDB" w:rsidRPr="00744AB3">
          <w:rPr>
            <w:rStyle w:val="Hyperlink"/>
          </w:rPr>
          <w:t>o</w:t>
        </w:r>
        <w:r w:rsidR="00647555">
          <w:rPr>
            <w:rStyle w:val="Hyperlink"/>
          </w:rPr>
          <w:t xml:space="preserve"> </w:t>
        </w:r>
        <w:r w:rsidR="00073DDB" w:rsidRPr="00744AB3">
          <w:rPr>
            <w:rStyle w:val="Hyperlink"/>
          </w:rPr>
          <w:t>propunere</w:t>
        </w:r>
        <w:r w:rsidR="00647555">
          <w:rPr>
            <w:rStyle w:val="Hyperlink"/>
          </w:rPr>
          <w:t xml:space="preserve"> </w:t>
        </w:r>
        <w:r w:rsidR="00073DDB" w:rsidRPr="00744AB3">
          <w:rPr>
            <w:rStyle w:val="Hyperlink"/>
          </w:rPr>
          <w:t>care</w:t>
        </w:r>
        <w:r w:rsidR="00647555">
          <w:rPr>
            <w:rStyle w:val="Hyperlink"/>
          </w:rPr>
          <w:t xml:space="preserve"> </w:t>
        </w:r>
        <w:r w:rsidR="00073DDB" w:rsidRPr="00744AB3">
          <w:rPr>
            <w:rStyle w:val="Hyperlink"/>
          </w:rPr>
          <w:t>urmărește</w:t>
        </w:r>
        <w:r w:rsidR="00647555">
          <w:rPr>
            <w:rStyle w:val="Hyperlink"/>
          </w:rPr>
          <w:t xml:space="preserve"> </w:t>
        </w:r>
        <w:r w:rsidR="00073DDB" w:rsidRPr="00744AB3">
          <w:rPr>
            <w:rStyle w:val="Hyperlink"/>
          </w:rPr>
          <w:t>să</w:t>
        </w:r>
        <w:r w:rsidR="00647555">
          <w:rPr>
            <w:rStyle w:val="Hyperlink"/>
          </w:rPr>
          <w:t xml:space="preserve"> </w:t>
        </w:r>
        <w:r w:rsidR="00073DDB" w:rsidRPr="00744AB3">
          <w:rPr>
            <w:rStyle w:val="Hyperlink"/>
          </w:rPr>
          <w:t>scoată</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penumbră</w:t>
        </w:r>
        <w:r w:rsidR="00647555">
          <w:rPr>
            <w:rStyle w:val="Hyperlink"/>
          </w:rPr>
          <w:t xml:space="preserve"> </w:t>
        </w:r>
        <w:r w:rsidR="00073DDB" w:rsidRPr="00744AB3">
          <w:rPr>
            <w:rStyle w:val="Hyperlink"/>
          </w:rPr>
          <w:t>influențele</w:t>
        </w:r>
        <w:r w:rsidR="00647555">
          <w:rPr>
            <w:rStyle w:val="Hyperlink"/>
          </w:rPr>
          <w:t xml:space="preserve"> </w:t>
        </w:r>
        <w:r w:rsidR="00073DDB" w:rsidRPr="00744AB3">
          <w:rPr>
            <w:rStyle w:val="Hyperlink"/>
          </w:rPr>
          <w:t>străine</w:t>
        </w:r>
        <w:r w:rsidR="00647555">
          <w:rPr>
            <w:rStyle w:val="Hyperlink"/>
          </w:rPr>
          <w:t xml:space="preserve"> </w:t>
        </w:r>
        <w:r w:rsidR="00073DDB" w:rsidRPr="00744AB3">
          <w:rPr>
            <w:rStyle w:val="Hyperlink"/>
          </w:rPr>
          <w:t>mascate</w:t>
        </w:r>
        <w:r w:rsidR="00073DDB">
          <w:rPr>
            <w:webHidden/>
          </w:rPr>
          <w:tab/>
        </w:r>
        <w:r w:rsidR="00073DDB">
          <w:rPr>
            <w:webHidden/>
          </w:rPr>
          <w:fldChar w:fldCharType="begin"/>
        </w:r>
        <w:r w:rsidR="00073DDB">
          <w:rPr>
            <w:webHidden/>
          </w:rPr>
          <w:instrText xml:space="preserve"> PAGEREF _Toc153533904 \h </w:instrText>
        </w:r>
        <w:r w:rsidR="00073DDB">
          <w:rPr>
            <w:webHidden/>
          </w:rPr>
        </w:r>
        <w:r w:rsidR="00073DDB">
          <w:rPr>
            <w:webHidden/>
          </w:rPr>
          <w:fldChar w:fldCharType="separate"/>
        </w:r>
        <w:r w:rsidR="005D7C14">
          <w:rPr>
            <w:webHidden/>
          </w:rPr>
          <w:t>32</w:t>
        </w:r>
        <w:r w:rsidR="00073DDB">
          <w:rPr>
            <w:webHidden/>
          </w:rPr>
          <w:fldChar w:fldCharType="end"/>
        </w:r>
      </w:hyperlink>
    </w:p>
    <w:p w14:paraId="5D8D7919" w14:textId="5C7C728F"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5" w:history="1">
        <w:r w:rsidR="00073DDB" w:rsidRPr="00744AB3">
          <w:rPr>
            <w:rStyle w:val="Hyperlink"/>
          </w:rPr>
          <w:t>Comisia</w:t>
        </w:r>
        <w:r w:rsidR="00647555">
          <w:rPr>
            <w:rStyle w:val="Hyperlink"/>
          </w:rPr>
          <w:t xml:space="preserve"> </w:t>
        </w:r>
        <w:r w:rsidR="00073DDB" w:rsidRPr="00744AB3">
          <w:rPr>
            <w:rStyle w:val="Hyperlink"/>
          </w:rPr>
          <w:t>publică</w:t>
        </w:r>
        <w:r w:rsidR="00647555">
          <w:rPr>
            <w:rStyle w:val="Hyperlink"/>
          </w:rPr>
          <w:t xml:space="preserve"> </w:t>
        </w:r>
        <w:r w:rsidR="00073DDB" w:rsidRPr="00744AB3">
          <w:rPr>
            <w:rStyle w:val="Hyperlink"/>
          </w:rPr>
          <w:t>prima</w:t>
        </w:r>
        <w:r w:rsidR="00647555">
          <w:rPr>
            <w:rStyle w:val="Hyperlink"/>
          </w:rPr>
          <w:t xml:space="preserve"> </w:t>
        </w:r>
        <w:r w:rsidR="00073DDB" w:rsidRPr="00744AB3">
          <w:rPr>
            <w:rStyle w:val="Hyperlink"/>
          </w:rPr>
          <w:t>listă</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Uniunii</w:t>
        </w:r>
        <w:r w:rsidR="00647555">
          <w:rPr>
            <w:rStyle w:val="Hyperlink"/>
          </w:rPr>
          <w:t xml:space="preserve"> </w:t>
        </w:r>
        <w:r w:rsidR="00073DDB" w:rsidRPr="00744AB3">
          <w:rPr>
            <w:rStyle w:val="Hyperlink"/>
          </w:rPr>
          <w:t>privind</w:t>
        </w:r>
        <w:r w:rsidR="00647555">
          <w:rPr>
            <w:rStyle w:val="Hyperlink"/>
          </w:rPr>
          <w:t xml:space="preserve"> </w:t>
        </w:r>
        <w:r w:rsidR="00073DDB" w:rsidRPr="00744AB3">
          <w:rPr>
            <w:rStyle w:val="Hyperlink"/>
          </w:rPr>
          <w:t>medicamentele</w:t>
        </w:r>
        <w:r w:rsidR="00647555">
          <w:rPr>
            <w:rStyle w:val="Hyperlink"/>
          </w:rPr>
          <w:t xml:space="preserve"> </w:t>
        </w:r>
        <w:r w:rsidR="00073DDB" w:rsidRPr="00744AB3">
          <w:rPr>
            <w:rStyle w:val="Hyperlink"/>
          </w:rPr>
          <w:t>esențiale</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aborda</w:t>
        </w:r>
        <w:r w:rsidR="00647555">
          <w:rPr>
            <w:rStyle w:val="Hyperlink"/>
          </w:rPr>
          <w:t xml:space="preserve"> </w:t>
        </w:r>
        <w:r w:rsidR="00073DDB" w:rsidRPr="00744AB3">
          <w:rPr>
            <w:rStyle w:val="Hyperlink"/>
          </w:rPr>
          <w:t>situațiile</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penurie</w:t>
        </w:r>
        <w:r w:rsidR="00073DDB">
          <w:rPr>
            <w:webHidden/>
          </w:rPr>
          <w:tab/>
        </w:r>
        <w:r w:rsidR="00073DDB">
          <w:rPr>
            <w:webHidden/>
          </w:rPr>
          <w:fldChar w:fldCharType="begin"/>
        </w:r>
        <w:r w:rsidR="00073DDB">
          <w:rPr>
            <w:webHidden/>
          </w:rPr>
          <w:instrText xml:space="preserve"> PAGEREF _Toc153533905 \h </w:instrText>
        </w:r>
        <w:r w:rsidR="00073DDB">
          <w:rPr>
            <w:webHidden/>
          </w:rPr>
        </w:r>
        <w:r w:rsidR="00073DDB">
          <w:rPr>
            <w:webHidden/>
          </w:rPr>
          <w:fldChar w:fldCharType="separate"/>
        </w:r>
        <w:r w:rsidR="005D7C14">
          <w:rPr>
            <w:webHidden/>
          </w:rPr>
          <w:t>34</w:t>
        </w:r>
        <w:r w:rsidR="00073DDB">
          <w:rPr>
            <w:webHidden/>
          </w:rPr>
          <w:fldChar w:fldCharType="end"/>
        </w:r>
      </w:hyperlink>
    </w:p>
    <w:p w14:paraId="176BAAFF" w14:textId="13F4CCDE"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6" w:history="1">
        <w:r w:rsidR="00073DDB" w:rsidRPr="00744AB3">
          <w:rPr>
            <w:rStyle w:val="Hyperlink"/>
          </w:rPr>
          <w:t>Comisia</w:t>
        </w:r>
        <w:r w:rsidR="00647555">
          <w:rPr>
            <w:rStyle w:val="Hyperlink"/>
          </w:rPr>
          <w:t xml:space="preserve"> </w:t>
        </w:r>
        <w:r w:rsidR="00073DDB" w:rsidRPr="00744AB3">
          <w:rPr>
            <w:rStyle w:val="Hyperlink"/>
          </w:rPr>
          <w:t>Europeană</w:t>
        </w:r>
        <w:r w:rsidR="00647555">
          <w:rPr>
            <w:rStyle w:val="Hyperlink"/>
          </w:rPr>
          <w:t xml:space="preserve"> </w:t>
        </w:r>
        <w:r w:rsidR="00073DDB" w:rsidRPr="00744AB3">
          <w:rPr>
            <w:rStyle w:val="Hyperlink"/>
          </w:rPr>
          <w:t>anunță</w:t>
        </w:r>
        <w:r w:rsidR="00647555">
          <w:rPr>
            <w:rStyle w:val="Hyperlink"/>
          </w:rPr>
          <w:t xml:space="preserve"> </w:t>
        </w:r>
        <w:r w:rsidR="00073DDB" w:rsidRPr="00744AB3">
          <w:rPr>
            <w:rStyle w:val="Hyperlink"/>
          </w:rPr>
          <w:t>câștigătorii</w:t>
        </w:r>
        <w:r w:rsidR="00647555">
          <w:rPr>
            <w:rStyle w:val="Hyperlink"/>
          </w:rPr>
          <w:t xml:space="preserve"> </w:t>
        </w:r>
        <w:r w:rsidR="00073DDB" w:rsidRPr="00744AB3">
          <w:rPr>
            <w:rStyle w:val="Hyperlink"/>
          </w:rPr>
          <w:t>celei</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treia</w:t>
        </w:r>
        <w:r w:rsidR="00647555">
          <w:rPr>
            <w:rStyle w:val="Hyperlink"/>
          </w:rPr>
          <w:t xml:space="preserve"> </w:t>
        </w:r>
        <w:r w:rsidR="00073DDB" w:rsidRPr="00744AB3">
          <w:rPr>
            <w:rStyle w:val="Hyperlink"/>
          </w:rPr>
          <w:t>ediții</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Premiului</w:t>
        </w:r>
        <w:r w:rsidR="00647555">
          <w:rPr>
            <w:rStyle w:val="Hyperlink"/>
          </w:rPr>
          <w:t xml:space="preserve"> </w:t>
        </w:r>
        <w:r w:rsidR="00073DDB" w:rsidRPr="00744AB3">
          <w:rPr>
            <w:rStyle w:val="Hyperlink"/>
          </w:rPr>
          <w:t>UE</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siguranța</w:t>
        </w:r>
        <w:r w:rsidR="00647555">
          <w:rPr>
            <w:rStyle w:val="Hyperlink"/>
          </w:rPr>
          <w:t xml:space="preserve"> </w:t>
        </w:r>
        <w:r w:rsidR="00073DDB" w:rsidRPr="00744AB3">
          <w:rPr>
            <w:rStyle w:val="Hyperlink"/>
          </w:rPr>
          <w:t>produselor</w:t>
        </w:r>
        <w:r w:rsidR="00073DDB">
          <w:rPr>
            <w:webHidden/>
          </w:rPr>
          <w:tab/>
        </w:r>
        <w:r w:rsidR="00073DDB">
          <w:rPr>
            <w:webHidden/>
          </w:rPr>
          <w:fldChar w:fldCharType="begin"/>
        </w:r>
        <w:r w:rsidR="00073DDB">
          <w:rPr>
            <w:webHidden/>
          </w:rPr>
          <w:instrText xml:space="preserve"> PAGEREF _Toc153533906 \h </w:instrText>
        </w:r>
        <w:r w:rsidR="00073DDB">
          <w:rPr>
            <w:webHidden/>
          </w:rPr>
        </w:r>
        <w:r w:rsidR="00073DDB">
          <w:rPr>
            <w:webHidden/>
          </w:rPr>
          <w:fldChar w:fldCharType="separate"/>
        </w:r>
        <w:r w:rsidR="005D7C14">
          <w:rPr>
            <w:webHidden/>
          </w:rPr>
          <w:t>35</w:t>
        </w:r>
        <w:r w:rsidR="00073DDB">
          <w:rPr>
            <w:webHidden/>
          </w:rPr>
          <w:fldChar w:fldCharType="end"/>
        </w:r>
      </w:hyperlink>
    </w:p>
    <w:p w14:paraId="188BB63B" w14:textId="0ED8E13E"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7" w:history="1">
        <w:r w:rsidR="00073DDB" w:rsidRPr="00744AB3">
          <w:rPr>
            <w:rStyle w:val="Hyperlink"/>
          </w:rPr>
          <w:t>O</w:t>
        </w:r>
        <w:r w:rsidR="00647555">
          <w:rPr>
            <w:rStyle w:val="Hyperlink"/>
          </w:rPr>
          <w:t xml:space="preserve"> </w:t>
        </w:r>
        <w:r w:rsidR="00073DDB" w:rsidRPr="00744AB3">
          <w:rPr>
            <w:rStyle w:val="Hyperlink"/>
          </w:rPr>
          <w:t>propunere</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Comisiei</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consolidarea</w:t>
        </w:r>
        <w:r w:rsidR="00647555">
          <w:rPr>
            <w:rStyle w:val="Hyperlink"/>
          </w:rPr>
          <w:t xml:space="preserve"> </w:t>
        </w:r>
        <w:r w:rsidR="00073DDB" w:rsidRPr="00744AB3">
          <w:rPr>
            <w:rStyle w:val="Hyperlink"/>
          </w:rPr>
          <w:t>pieței</w:t>
        </w:r>
        <w:r w:rsidR="00647555">
          <w:rPr>
            <w:rStyle w:val="Hyperlink"/>
          </w:rPr>
          <w:t xml:space="preserve"> </w:t>
        </w:r>
        <w:r w:rsidR="00073DDB" w:rsidRPr="00744AB3">
          <w:rPr>
            <w:rStyle w:val="Hyperlink"/>
          </w:rPr>
          <w:t>unice</w:t>
        </w:r>
        <w:r w:rsidR="00647555">
          <w:rPr>
            <w:rStyle w:val="Hyperlink"/>
          </w:rPr>
          <w:t xml:space="preserve"> </w:t>
        </w:r>
        <w:r w:rsidR="00073DDB" w:rsidRPr="00744AB3">
          <w:rPr>
            <w:rStyle w:val="Hyperlink"/>
          </w:rPr>
          <w:t>prin</w:t>
        </w:r>
        <w:r w:rsidR="00647555">
          <w:rPr>
            <w:rStyle w:val="Hyperlink"/>
          </w:rPr>
          <w:t xml:space="preserve"> </w:t>
        </w:r>
        <w:r w:rsidR="00073DDB" w:rsidRPr="00744AB3">
          <w:rPr>
            <w:rStyle w:val="Hyperlink"/>
          </w:rPr>
          <w:t>eliminarea</w:t>
        </w:r>
        <w:r w:rsidR="00647555">
          <w:rPr>
            <w:rStyle w:val="Hyperlink"/>
          </w:rPr>
          <w:t xml:space="preserve"> </w:t>
        </w:r>
        <w:r w:rsidR="00073DDB" w:rsidRPr="00744AB3">
          <w:rPr>
            <w:rStyle w:val="Hyperlink"/>
          </w:rPr>
          <w:t>obstacolelor</w:t>
        </w:r>
        <w:r w:rsidR="00647555">
          <w:rPr>
            <w:rStyle w:val="Hyperlink"/>
          </w:rPr>
          <w:t xml:space="preserve"> </w:t>
        </w:r>
        <w:r w:rsidR="00073DDB" w:rsidRPr="00744AB3">
          <w:rPr>
            <w:rStyle w:val="Hyperlink"/>
          </w:rPr>
          <w:t>juridice</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administrative</w:t>
        </w:r>
        <w:r w:rsidR="00647555">
          <w:rPr>
            <w:rStyle w:val="Hyperlink"/>
          </w:rPr>
          <w:t xml:space="preserve"> </w:t>
        </w:r>
        <w:r w:rsidR="00073DDB" w:rsidRPr="00744AB3">
          <w:rPr>
            <w:rStyle w:val="Hyperlink"/>
          </w:rPr>
          <w:t>din</w:t>
        </w:r>
        <w:r w:rsidR="00647555">
          <w:rPr>
            <w:rStyle w:val="Hyperlink"/>
          </w:rPr>
          <w:t xml:space="preserve"> </w:t>
        </w:r>
        <w:r w:rsidR="00073DDB" w:rsidRPr="00744AB3">
          <w:rPr>
            <w:rStyle w:val="Hyperlink"/>
          </w:rPr>
          <w:t>regiunile</w:t>
        </w:r>
        <w:r w:rsidR="00647555">
          <w:rPr>
            <w:rStyle w:val="Hyperlink"/>
          </w:rPr>
          <w:t xml:space="preserve"> </w:t>
        </w:r>
        <w:r w:rsidR="00073DDB" w:rsidRPr="00744AB3">
          <w:rPr>
            <w:rStyle w:val="Hyperlink"/>
          </w:rPr>
          <w:t>transfrontaliere</w:t>
        </w:r>
        <w:r w:rsidR="00647555">
          <w:rPr>
            <w:rStyle w:val="Hyperlink"/>
          </w:rPr>
          <w:t xml:space="preserve"> </w:t>
        </w:r>
        <w:r w:rsidR="00073DDB" w:rsidRPr="00744AB3">
          <w:rPr>
            <w:rStyle w:val="Hyperlink"/>
          </w:rPr>
          <w:t>ale</w:t>
        </w:r>
        <w:r w:rsidR="00647555">
          <w:rPr>
            <w:rStyle w:val="Hyperlink"/>
          </w:rPr>
          <w:t xml:space="preserve"> </w:t>
        </w:r>
        <w:r w:rsidR="00073DDB" w:rsidRPr="00744AB3">
          <w:rPr>
            <w:rStyle w:val="Hyperlink"/>
          </w:rPr>
          <w:t>Europei</w:t>
        </w:r>
        <w:r w:rsidR="00073DDB">
          <w:rPr>
            <w:webHidden/>
          </w:rPr>
          <w:tab/>
        </w:r>
        <w:r w:rsidR="00073DDB">
          <w:rPr>
            <w:webHidden/>
          </w:rPr>
          <w:fldChar w:fldCharType="begin"/>
        </w:r>
        <w:r w:rsidR="00073DDB">
          <w:rPr>
            <w:webHidden/>
          </w:rPr>
          <w:instrText xml:space="preserve"> PAGEREF _Toc153533907 \h </w:instrText>
        </w:r>
        <w:r w:rsidR="00073DDB">
          <w:rPr>
            <w:webHidden/>
          </w:rPr>
        </w:r>
        <w:r w:rsidR="00073DDB">
          <w:rPr>
            <w:webHidden/>
          </w:rPr>
          <w:fldChar w:fldCharType="separate"/>
        </w:r>
        <w:r w:rsidR="005D7C14">
          <w:rPr>
            <w:webHidden/>
          </w:rPr>
          <w:t>36</w:t>
        </w:r>
        <w:r w:rsidR="00073DDB">
          <w:rPr>
            <w:webHidden/>
          </w:rPr>
          <w:fldChar w:fldCharType="end"/>
        </w:r>
      </w:hyperlink>
    </w:p>
    <w:p w14:paraId="42DAB4C0" w14:textId="6ABB4AD1"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8" w:history="1">
        <w:r w:rsidR="00073DDB" w:rsidRPr="00744AB3">
          <w:rPr>
            <w:rStyle w:val="Hyperlink"/>
          </w:rPr>
          <w:t>Omagiu</w:t>
        </w:r>
        <w:r w:rsidR="00647555">
          <w:rPr>
            <w:rStyle w:val="Hyperlink"/>
          </w:rPr>
          <w:t xml:space="preserve"> </w:t>
        </w:r>
        <w:r w:rsidR="00073DDB" w:rsidRPr="00744AB3">
          <w:rPr>
            <w:rStyle w:val="Hyperlink"/>
          </w:rPr>
          <w:t>al</w:t>
        </w:r>
        <w:r w:rsidR="00647555">
          <w:rPr>
            <w:rStyle w:val="Hyperlink"/>
          </w:rPr>
          <w:t xml:space="preserve"> </w:t>
        </w:r>
        <w:r w:rsidR="00073DDB" w:rsidRPr="00744AB3">
          <w:rPr>
            <w:rStyle w:val="Hyperlink"/>
          </w:rPr>
          <w:t>PE</w:t>
        </w:r>
        <w:r w:rsidR="00647555">
          <w:rPr>
            <w:rStyle w:val="Hyperlink"/>
          </w:rPr>
          <w:t xml:space="preserve"> </w:t>
        </w:r>
        <w:r w:rsidR="00073DDB" w:rsidRPr="00744AB3">
          <w:rPr>
            <w:rStyle w:val="Hyperlink"/>
          </w:rPr>
          <w:t>pentru</w:t>
        </w:r>
        <w:r w:rsidR="00647555">
          <w:rPr>
            <w:rStyle w:val="Hyperlink"/>
          </w:rPr>
          <w:t xml:space="preserve"> </w:t>
        </w:r>
        <w:r w:rsidR="00073DDB" w:rsidRPr="00744AB3">
          <w:rPr>
            <w:rStyle w:val="Hyperlink"/>
          </w:rPr>
          <w:t>Jina</w:t>
        </w:r>
        <w:r w:rsidR="00647555">
          <w:rPr>
            <w:rStyle w:val="Hyperlink"/>
          </w:rPr>
          <w:t xml:space="preserve"> </w:t>
        </w:r>
        <w:r w:rsidR="00073DDB" w:rsidRPr="00744AB3">
          <w:rPr>
            <w:rStyle w:val="Hyperlink"/>
          </w:rPr>
          <w:t>Mahsa</w:t>
        </w:r>
        <w:r w:rsidR="00647555">
          <w:rPr>
            <w:rStyle w:val="Hyperlink"/>
          </w:rPr>
          <w:t xml:space="preserve"> </w:t>
        </w:r>
        <w:r w:rsidR="00073DDB" w:rsidRPr="00744AB3">
          <w:rPr>
            <w:rStyle w:val="Hyperlink"/>
          </w:rPr>
          <w:t>Amini</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mișcarea</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protest</w:t>
        </w:r>
        <w:r w:rsidR="00647555">
          <w:rPr>
            <w:rStyle w:val="Hyperlink"/>
          </w:rPr>
          <w:t xml:space="preserve"> </w:t>
        </w:r>
        <w:r w:rsidR="00073DDB" w:rsidRPr="00744AB3">
          <w:rPr>
            <w:rStyle w:val="Hyperlink"/>
          </w:rPr>
          <w:t>a</w:t>
        </w:r>
        <w:r w:rsidR="00647555">
          <w:rPr>
            <w:rStyle w:val="Hyperlink"/>
          </w:rPr>
          <w:t xml:space="preserve"> </w:t>
        </w:r>
        <w:r w:rsidR="00073DDB" w:rsidRPr="00744AB3">
          <w:rPr>
            <w:rStyle w:val="Hyperlink"/>
          </w:rPr>
          <w:t>femeilor</w:t>
        </w:r>
        <w:r w:rsidR="00647555">
          <w:rPr>
            <w:rStyle w:val="Hyperlink"/>
          </w:rPr>
          <w:t xml:space="preserve"> </w:t>
        </w:r>
        <w:r w:rsidR="00073DDB" w:rsidRPr="00744AB3">
          <w:rPr>
            <w:rStyle w:val="Hyperlink"/>
          </w:rPr>
          <w:t>iraniene</w:t>
        </w:r>
        <w:r w:rsidR="00073DDB">
          <w:rPr>
            <w:webHidden/>
          </w:rPr>
          <w:tab/>
        </w:r>
        <w:r w:rsidR="00073DDB">
          <w:rPr>
            <w:webHidden/>
          </w:rPr>
          <w:fldChar w:fldCharType="begin"/>
        </w:r>
        <w:r w:rsidR="00073DDB">
          <w:rPr>
            <w:webHidden/>
          </w:rPr>
          <w:instrText xml:space="preserve"> PAGEREF _Toc153533908 \h </w:instrText>
        </w:r>
        <w:r w:rsidR="00073DDB">
          <w:rPr>
            <w:webHidden/>
          </w:rPr>
        </w:r>
        <w:r w:rsidR="00073DDB">
          <w:rPr>
            <w:webHidden/>
          </w:rPr>
          <w:fldChar w:fldCharType="separate"/>
        </w:r>
        <w:r w:rsidR="005D7C14">
          <w:rPr>
            <w:webHidden/>
          </w:rPr>
          <w:t>38</w:t>
        </w:r>
        <w:r w:rsidR="00073DDB">
          <w:rPr>
            <w:webHidden/>
          </w:rPr>
          <w:fldChar w:fldCharType="end"/>
        </w:r>
      </w:hyperlink>
    </w:p>
    <w:p w14:paraId="5B54EFE2" w14:textId="5F006B49"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09" w:history="1">
        <w:r w:rsidR="00073DDB" w:rsidRPr="00744AB3">
          <w:rPr>
            <w:rStyle w:val="Hyperlink"/>
          </w:rPr>
          <w:t>Materii</w:t>
        </w:r>
        <w:r w:rsidR="00647555">
          <w:rPr>
            <w:rStyle w:val="Hyperlink"/>
          </w:rPr>
          <w:t xml:space="preserve"> </w:t>
        </w:r>
        <w:r w:rsidR="00073DDB" w:rsidRPr="00744AB3">
          <w:rPr>
            <w:rStyle w:val="Hyperlink"/>
          </w:rPr>
          <w:t>prime</w:t>
        </w:r>
        <w:r w:rsidR="00647555">
          <w:rPr>
            <w:rStyle w:val="Hyperlink"/>
          </w:rPr>
          <w:t xml:space="preserve"> </w:t>
        </w:r>
        <w:r w:rsidR="00073DDB" w:rsidRPr="00744AB3">
          <w:rPr>
            <w:rStyle w:val="Hyperlink"/>
          </w:rPr>
          <w:t>critice:</w:t>
        </w:r>
        <w:r w:rsidR="00647555">
          <w:rPr>
            <w:rStyle w:val="Hyperlink"/>
          </w:rPr>
          <w:t xml:space="preserve"> </w:t>
        </w:r>
        <w:r w:rsidR="00073DDB" w:rsidRPr="00744AB3">
          <w:rPr>
            <w:rStyle w:val="Hyperlink"/>
          </w:rPr>
          <w:t>PE</w:t>
        </w:r>
        <w:r w:rsidR="00647555">
          <w:rPr>
            <w:rStyle w:val="Hyperlink"/>
          </w:rPr>
          <w:t xml:space="preserve"> </w:t>
        </w:r>
        <w:r w:rsidR="00073DDB" w:rsidRPr="00744AB3">
          <w:rPr>
            <w:rStyle w:val="Hyperlink"/>
          </w:rPr>
          <w:t>asigură</w:t>
        </w:r>
        <w:r w:rsidR="00647555">
          <w:rPr>
            <w:rStyle w:val="Hyperlink"/>
          </w:rPr>
          <w:t xml:space="preserve"> </w:t>
        </w:r>
        <w:r w:rsidR="00073DDB" w:rsidRPr="00744AB3">
          <w:rPr>
            <w:rStyle w:val="Hyperlink"/>
          </w:rPr>
          <w:t>aprovizionarea</w:t>
        </w:r>
        <w:r w:rsidR="00647555">
          <w:rPr>
            <w:rStyle w:val="Hyperlink"/>
          </w:rPr>
          <w:t xml:space="preserve"> </w:t>
        </w:r>
        <w:r w:rsidR="00073DDB" w:rsidRPr="00744AB3">
          <w:rPr>
            <w:rStyle w:val="Hyperlink"/>
          </w:rPr>
          <w:t>și</w:t>
        </w:r>
        <w:r w:rsidR="00647555">
          <w:rPr>
            <w:rStyle w:val="Hyperlink"/>
          </w:rPr>
          <w:t xml:space="preserve"> </w:t>
        </w:r>
        <w:r w:rsidR="00073DDB" w:rsidRPr="00744AB3">
          <w:rPr>
            <w:rStyle w:val="Hyperlink"/>
          </w:rPr>
          <w:t>suveranitatea</w:t>
        </w:r>
        <w:r w:rsidR="00647555">
          <w:rPr>
            <w:rStyle w:val="Hyperlink"/>
          </w:rPr>
          <w:t xml:space="preserve"> </w:t>
        </w:r>
        <w:r w:rsidR="00073DDB" w:rsidRPr="00744AB3">
          <w:rPr>
            <w:rStyle w:val="Hyperlink"/>
          </w:rPr>
          <w:t>UE</w:t>
        </w:r>
        <w:r w:rsidR="00073DDB">
          <w:rPr>
            <w:webHidden/>
          </w:rPr>
          <w:tab/>
        </w:r>
        <w:r w:rsidR="00073DDB">
          <w:rPr>
            <w:webHidden/>
          </w:rPr>
          <w:fldChar w:fldCharType="begin"/>
        </w:r>
        <w:r w:rsidR="00073DDB">
          <w:rPr>
            <w:webHidden/>
          </w:rPr>
          <w:instrText xml:space="preserve"> PAGEREF _Toc153533909 \h </w:instrText>
        </w:r>
        <w:r w:rsidR="00073DDB">
          <w:rPr>
            <w:webHidden/>
          </w:rPr>
        </w:r>
        <w:r w:rsidR="00073DDB">
          <w:rPr>
            <w:webHidden/>
          </w:rPr>
          <w:fldChar w:fldCharType="separate"/>
        </w:r>
        <w:r w:rsidR="005D7C14">
          <w:rPr>
            <w:webHidden/>
          </w:rPr>
          <w:t>39</w:t>
        </w:r>
        <w:r w:rsidR="00073DDB">
          <w:rPr>
            <w:webHidden/>
          </w:rPr>
          <w:fldChar w:fldCharType="end"/>
        </w:r>
      </w:hyperlink>
    </w:p>
    <w:p w14:paraId="64838B8A" w14:textId="0F2AF0FF" w:rsidR="00073DDB" w:rsidRDefault="00084DE3">
      <w:pPr>
        <w:pStyle w:val="TOC4"/>
        <w:rPr>
          <w:rFonts w:asciiTheme="minorHAnsi" w:eastAsiaTheme="minorEastAsia" w:hAnsiTheme="minorHAnsi" w:cstheme="minorBidi"/>
          <w:kern w:val="2"/>
          <w:sz w:val="22"/>
          <w:szCs w:val="22"/>
          <w:lang w:val="ro-RO" w:eastAsia="ro-RO"/>
          <w14:ligatures w14:val="standardContextual"/>
        </w:rPr>
      </w:pPr>
      <w:hyperlink w:anchor="_Toc153533910" w:history="1">
        <w:r w:rsidR="00073DDB" w:rsidRPr="00744AB3">
          <w:rPr>
            <w:rStyle w:val="Hyperlink"/>
          </w:rPr>
          <w:t>PE</w:t>
        </w:r>
        <w:r w:rsidR="00647555">
          <w:rPr>
            <w:rStyle w:val="Hyperlink"/>
          </w:rPr>
          <w:t xml:space="preserve"> </w:t>
        </w:r>
        <w:r w:rsidR="00073DDB" w:rsidRPr="00744AB3">
          <w:rPr>
            <w:rStyle w:val="Hyperlink"/>
          </w:rPr>
          <w:t>propune</w:t>
        </w:r>
        <w:r w:rsidR="00647555">
          <w:rPr>
            <w:rStyle w:val="Hyperlink"/>
          </w:rPr>
          <w:t xml:space="preserve"> </w:t>
        </w:r>
        <w:r w:rsidR="00073DDB" w:rsidRPr="00744AB3">
          <w:rPr>
            <w:rStyle w:val="Hyperlink"/>
          </w:rPr>
          <w:t>norme</w:t>
        </w:r>
        <w:r w:rsidR="00647555">
          <w:rPr>
            <w:rStyle w:val="Hyperlink"/>
          </w:rPr>
          <w:t xml:space="preserve"> </w:t>
        </w:r>
        <w:r w:rsidR="00073DDB" w:rsidRPr="00744AB3">
          <w:rPr>
            <w:rStyle w:val="Hyperlink"/>
          </w:rPr>
          <w:t>privind</w:t>
        </w:r>
        <w:r w:rsidR="00647555">
          <w:rPr>
            <w:rStyle w:val="Hyperlink"/>
          </w:rPr>
          <w:t xml:space="preserve"> </w:t>
        </w:r>
        <w:r w:rsidR="00073DDB" w:rsidRPr="00744AB3">
          <w:rPr>
            <w:rStyle w:val="Hyperlink"/>
          </w:rPr>
          <w:t>candidații</w:t>
        </w:r>
        <w:r w:rsidR="00647555">
          <w:rPr>
            <w:rStyle w:val="Hyperlink"/>
          </w:rPr>
          <w:t xml:space="preserve"> </w:t>
        </w:r>
        <w:r w:rsidR="00073DDB" w:rsidRPr="00744AB3">
          <w:rPr>
            <w:rStyle w:val="Hyperlink"/>
          </w:rPr>
          <w:t>cap</w:t>
        </w:r>
        <w:r w:rsidR="00647555">
          <w:rPr>
            <w:rStyle w:val="Hyperlink"/>
          </w:rPr>
          <w:t xml:space="preserve"> </w:t>
        </w:r>
        <w:r w:rsidR="00073DDB" w:rsidRPr="00744AB3">
          <w:rPr>
            <w:rStyle w:val="Hyperlink"/>
          </w:rPr>
          <w:t>de</w:t>
        </w:r>
        <w:r w:rsidR="00647555">
          <w:rPr>
            <w:rStyle w:val="Hyperlink"/>
          </w:rPr>
          <w:t xml:space="preserve"> </w:t>
        </w:r>
        <w:r w:rsidR="00073DDB" w:rsidRPr="00744AB3">
          <w:rPr>
            <w:rStyle w:val="Hyperlink"/>
          </w:rPr>
          <w:t>listă</w:t>
        </w:r>
        <w:r w:rsidR="00647555">
          <w:rPr>
            <w:rStyle w:val="Hyperlink"/>
          </w:rPr>
          <w:t xml:space="preserve"> </w:t>
        </w:r>
        <w:r w:rsidR="00073DDB" w:rsidRPr="00744AB3">
          <w:rPr>
            <w:rStyle w:val="Hyperlink"/>
          </w:rPr>
          <w:t>înaintea</w:t>
        </w:r>
        <w:r w:rsidR="00647555">
          <w:rPr>
            <w:rStyle w:val="Hyperlink"/>
          </w:rPr>
          <w:t xml:space="preserve"> </w:t>
        </w:r>
        <w:r w:rsidR="00073DDB" w:rsidRPr="00744AB3">
          <w:rPr>
            <w:rStyle w:val="Hyperlink"/>
          </w:rPr>
          <w:t>alegerilor</w:t>
        </w:r>
        <w:r w:rsidR="00647555">
          <w:rPr>
            <w:rStyle w:val="Hyperlink"/>
          </w:rPr>
          <w:t xml:space="preserve"> </w:t>
        </w:r>
        <w:r w:rsidR="00073DDB" w:rsidRPr="00744AB3">
          <w:rPr>
            <w:rStyle w:val="Hyperlink"/>
          </w:rPr>
          <w:t>europene</w:t>
        </w:r>
        <w:r w:rsidR="00073DDB">
          <w:rPr>
            <w:webHidden/>
          </w:rPr>
          <w:tab/>
        </w:r>
        <w:r w:rsidR="00073DDB">
          <w:rPr>
            <w:webHidden/>
          </w:rPr>
          <w:fldChar w:fldCharType="begin"/>
        </w:r>
        <w:r w:rsidR="00073DDB">
          <w:rPr>
            <w:webHidden/>
          </w:rPr>
          <w:instrText xml:space="preserve"> PAGEREF _Toc153533910 \h </w:instrText>
        </w:r>
        <w:r w:rsidR="00073DDB">
          <w:rPr>
            <w:webHidden/>
          </w:rPr>
        </w:r>
        <w:r w:rsidR="00073DDB">
          <w:rPr>
            <w:webHidden/>
          </w:rPr>
          <w:fldChar w:fldCharType="separate"/>
        </w:r>
        <w:r w:rsidR="005D7C14">
          <w:rPr>
            <w:webHidden/>
          </w:rPr>
          <w:t>40</w:t>
        </w:r>
        <w:r w:rsidR="00073DDB">
          <w:rPr>
            <w:webHidden/>
          </w:rPr>
          <w:fldChar w:fldCharType="end"/>
        </w:r>
      </w:hyperlink>
    </w:p>
    <w:p w14:paraId="00276F5C" w14:textId="258D1031" w:rsidR="00D92761" w:rsidRPr="00E74641" w:rsidRDefault="00D55F50" w:rsidP="007B47D1">
      <w:pPr>
        <w:pStyle w:val="TOC4"/>
        <w:rPr>
          <w:noProof w:val="0"/>
          <w:lang w:val="ro-RO"/>
        </w:rPr>
      </w:pPr>
      <w:r w:rsidRPr="00E74641">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55A60F39"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4EFB43E3" w14:textId="7ABA6FE8" w:rsidR="007C285C" w:rsidRPr="00E74641" w:rsidRDefault="007C285C" w:rsidP="00B55747">
      <w:pPr>
        <w:pStyle w:val="AgendaPrefect"/>
        <w:rPr>
          <w:rFonts w:ascii="Book Antiqua" w:hAnsi="Book Antiqua"/>
        </w:rPr>
      </w:pPr>
      <w:bookmarkStart w:id="11" w:name="_Toc123022673"/>
      <w:bookmarkStart w:id="12" w:name="_Toc153533861"/>
      <w:bookmarkStart w:id="13" w:name="_Toc256515688"/>
      <w:bookmarkStart w:id="14" w:name="_Toc259444595"/>
      <w:bookmarkStart w:id="15" w:name="_Toc287427301"/>
      <w:bookmarkStart w:id="16" w:name="_Toc293910011"/>
      <w:bookmarkStart w:id="17" w:name="_Toc295303990"/>
      <w:bookmarkStart w:id="18" w:name="_Toc295381593"/>
      <w:bookmarkStart w:id="19" w:name="_Toc275860704"/>
      <w:bookmarkStart w:id="20" w:name="_Toc276712392"/>
      <w:bookmarkEnd w:id="3"/>
      <w:bookmarkEnd w:id="4"/>
      <w:bookmarkEnd w:id="5"/>
      <w:bookmarkEnd w:id="6"/>
      <w:bookmarkEnd w:id="7"/>
      <w:bookmarkEnd w:id="8"/>
      <w:bookmarkEnd w:id="9"/>
      <w:bookmarkEnd w:id="10"/>
      <w:r w:rsidRPr="00E74641">
        <w:rPr>
          <w:rFonts w:ascii="Book Antiqua" w:hAnsi="Book Antiqua"/>
        </w:rPr>
        <w:lastRenderedPageBreak/>
        <w:t>Repere</w:t>
      </w:r>
      <w:r w:rsidR="00647555">
        <w:rPr>
          <w:rFonts w:ascii="Book Antiqua" w:hAnsi="Book Antiqua"/>
        </w:rPr>
        <w:t xml:space="preserve"> </w:t>
      </w:r>
      <w:r w:rsidRPr="00E74641">
        <w:rPr>
          <w:rFonts w:ascii="Book Antiqua" w:hAnsi="Book Antiqua"/>
        </w:rPr>
        <w:t>din</w:t>
      </w:r>
      <w:r w:rsidR="00647555">
        <w:rPr>
          <w:rFonts w:ascii="Book Antiqua" w:hAnsi="Book Antiqua"/>
        </w:rPr>
        <w:t xml:space="preserve"> </w:t>
      </w:r>
      <w:r w:rsidRPr="00E74641">
        <w:rPr>
          <w:rFonts w:ascii="Book Antiqua" w:hAnsi="Book Antiqua"/>
        </w:rPr>
        <w:t>agenda</w:t>
      </w:r>
      <w:r w:rsidR="00647555">
        <w:rPr>
          <w:rFonts w:ascii="Book Antiqua" w:hAnsi="Book Antiqua"/>
        </w:rPr>
        <w:t xml:space="preserve"> </w:t>
      </w:r>
      <w:r w:rsidRPr="00E74641">
        <w:rPr>
          <w:rFonts w:ascii="Book Antiqua" w:hAnsi="Book Antiqua"/>
        </w:rPr>
        <w:t>publică</w:t>
      </w:r>
      <w:r w:rsidR="00647555">
        <w:rPr>
          <w:rFonts w:ascii="Book Antiqua" w:hAnsi="Book Antiqua"/>
        </w:rPr>
        <w:t xml:space="preserve"> </w:t>
      </w:r>
      <w:r w:rsidRPr="00E74641">
        <w:rPr>
          <w:rFonts w:ascii="Book Antiqua" w:hAnsi="Book Antiqua"/>
        </w:rPr>
        <w:t>a</w:t>
      </w:r>
      <w:r w:rsidR="00647555">
        <w:rPr>
          <w:rFonts w:ascii="Book Antiqua" w:hAnsi="Book Antiqua"/>
        </w:rPr>
        <w:t xml:space="preserve"> </w:t>
      </w:r>
      <w:r w:rsidRPr="00E74641">
        <w:rPr>
          <w:rFonts w:ascii="Book Antiqua" w:hAnsi="Book Antiqua"/>
        </w:rPr>
        <w:t>conducerii</w:t>
      </w:r>
      <w:r w:rsidR="00647555">
        <w:rPr>
          <w:rFonts w:ascii="Book Antiqua" w:hAnsi="Book Antiqua"/>
        </w:rPr>
        <w:t xml:space="preserve"> </w:t>
      </w:r>
      <w:r w:rsidRPr="00E74641">
        <w:rPr>
          <w:rFonts w:ascii="Book Antiqua" w:hAnsi="Book Antiqua"/>
        </w:rPr>
        <w:t>Instituţiei</w:t>
      </w:r>
      <w:r w:rsidR="00647555">
        <w:rPr>
          <w:rFonts w:ascii="Book Antiqua" w:hAnsi="Book Antiqua"/>
        </w:rPr>
        <w:t xml:space="preserve"> </w:t>
      </w:r>
      <w:r w:rsidRPr="00E74641">
        <w:rPr>
          <w:rFonts w:ascii="Book Antiqua" w:hAnsi="Book Antiqua"/>
        </w:rPr>
        <w:t>Prefectului</w:t>
      </w:r>
      <w:r w:rsidR="00647555">
        <w:rPr>
          <w:rFonts w:ascii="Book Antiqua" w:hAnsi="Book Antiqua"/>
        </w:rPr>
        <w:t xml:space="preserve"> </w:t>
      </w:r>
      <w:r w:rsidRPr="00E74641">
        <w:rPr>
          <w:rFonts w:ascii="Book Antiqua" w:hAnsi="Book Antiqua"/>
        </w:rPr>
        <w:t>-</w:t>
      </w:r>
      <w:r w:rsidR="00647555">
        <w:rPr>
          <w:rFonts w:ascii="Book Antiqua" w:hAnsi="Book Antiqua"/>
        </w:rPr>
        <w:t xml:space="preserve">  </w:t>
      </w:r>
      <w:r w:rsidRPr="00E74641">
        <w:rPr>
          <w:rFonts w:ascii="Book Antiqua" w:hAnsi="Book Antiqua"/>
        </w:rPr>
        <w:t>Judeţul</w:t>
      </w:r>
      <w:r w:rsidR="00647555">
        <w:rPr>
          <w:rFonts w:ascii="Book Antiqua" w:hAnsi="Book Antiqua"/>
        </w:rPr>
        <w:t xml:space="preserve">  </w:t>
      </w:r>
      <w:r w:rsidRPr="00E74641">
        <w:rPr>
          <w:rFonts w:ascii="Book Antiqua" w:hAnsi="Book Antiqua"/>
        </w:rPr>
        <w:t>Hunedoara</w:t>
      </w:r>
      <w:r w:rsidR="00647555">
        <w:rPr>
          <w:rFonts w:ascii="Book Antiqua" w:hAnsi="Book Antiqua"/>
        </w:rPr>
        <w:t xml:space="preserve"> </w:t>
      </w:r>
      <w:r w:rsidRPr="00E74641">
        <w:rPr>
          <w:rFonts w:ascii="Book Antiqua" w:hAnsi="Book Antiqua"/>
        </w:rPr>
        <w:br/>
        <w:t>în</w:t>
      </w:r>
      <w:r w:rsidR="00647555">
        <w:rPr>
          <w:rFonts w:ascii="Book Antiqua" w:hAnsi="Book Antiqua"/>
        </w:rPr>
        <w:t xml:space="preserve">  </w:t>
      </w:r>
      <w:r w:rsidRPr="00E74641">
        <w:rPr>
          <w:rFonts w:ascii="Book Antiqua" w:hAnsi="Book Antiqua"/>
        </w:rPr>
        <w:t>perioada</w:t>
      </w:r>
      <w:bookmarkEnd w:id="11"/>
      <w:r w:rsidR="00647555">
        <w:rPr>
          <w:rFonts w:ascii="Book Antiqua" w:hAnsi="Book Antiqua"/>
        </w:rPr>
        <w:t xml:space="preserve">  </w:t>
      </w:r>
      <w:r w:rsidR="00EF3ECC">
        <w:rPr>
          <w:rFonts w:ascii="Book Antiqua" w:hAnsi="Book Antiqua"/>
        </w:rPr>
        <w:t>11</w:t>
      </w:r>
      <w:r w:rsidR="00647555">
        <w:rPr>
          <w:rFonts w:ascii="Book Antiqua" w:hAnsi="Book Antiqua"/>
        </w:rPr>
        <w:t xml:space="preserve"> </w:t>
      </w:r>
      <w:r w:rsidR="00A0161D" w:rsidRPr="00A0161D">
        <w:rPr>
          <w:rFonts w:ascii="Book Antiqua" w:hAnsi="Book Antiqua"/>
        </w:rPr>
        <w:t>–</w:t>
      </w:r>
      <w:r w:rsidR="00647555">
        <w:rPr>
          <w:rFonts w:ascii="Book Antiqua" w:hAnsi="Book Antiqua"/>
        </w:rPr>
        <w:t xml:space="preserve"> </w:t>
      </w:r>
      <w:r w:rsidR="00EF3ECC">
        <w:rPr>
          <w:rFonts w:ascii="Book Antiqua" w:hAnsi="Book Antiqua"/>
        </w:rPr>
        <w:t>15</w:t>
      </w:r>
      <w:r w:rsidR="00647555">
        <w:rPr>
          <w:rFonts w:ascii="Book Antiqua" w:hAnsi="Book Antiqua"/>
        </w:rPr>
        <w:t xml:space="preserve"> </w:t>
      </w:r>
      <w:r w:rsidR="00A0161D" w:rsidRPr="00A0161D">
        <w:rPr>
          <w:rFonts w:ascii="Book Antiqua" w:hAnsi="Book Antiqua"/>
        </w:rPr>
        <w:t>decembrie</w:t>
      </w:r>
      <w:r w:rsidR="00647555">
        <w:rPr>
          <w:rFonts w:ascii="Book Antiqua" w:hAnsi="Book Antiqua"/>
        </w:rPr>
        <w:t xml:space="preserve"> </w:t>
      </w:r>
      <w:r w:rsidR="00651B55" w:rsidRPr="00E74641">
        <w:rPr>
          <w:rFonts w:ascii="Book Antiqua" w:hAnsi="Book Antiqua"/>
        </w:rPr>
        <w:t>2023</w:t>
      </w:r>
      <w:bookmarkEnd w:id="12"/>
    </w:p>
    <w:p w14:paraId="18682E0A" w14:textId="3383A52E" w:rsidR="007C285C" w:rsidRDefault="007C285C" w:rsidP="007C285C">
      <w:pPr>
        <w:rPr>
          <w:rFonts w:ascii="Book Antiqua" w:hAnsi="Book Antiqua"/>
          <w:sz w:val="24"/>
        </w:rPr>
      </w:pPr>
      <w:r w:rsidRPr="00E74641">
        <w:rPr>
          <w:rFonts w:ascii="Book Antiqua" w:hAnsi="Book Antiqua"/>
          <w:sz w:val="24"/>
        </w:rPr>
        <w:t>Facem</w:t>
      </w:r>
      <w:r w:rsidR="00647555">
        <w:rPr>
          <w:rFonts w:ascii="Book Antiqua" w:hAnsi="Book Antiqua"/>
          <w:sz w:val="24"/>
        </w:rPr>
        <w:t xml:space="preserve"> </w:t>
      </w:r>
      <w:r w:rsidRPr="00E74641">
        <w:rPr>
          <w:rFonts w:ascii="Book Antiqua" w:hAnsi="Book Antiqua"/>
          <w:sz w:val="24"/>
        </w:rPr>
        <w:t>cunoscute</w:t>
      </w:r>
      <w:r w:rsidR="00647555">
        <w:rPr>
          <w:rFonts w:ascii="Book Antiqua" w:hAnsi="Book Antiqua"/>
          <w:sz w:val="24"/>
        </w:rPr>
        <w:t xml:space="preserve"> </w:t>
      </w:r>
      <w:r w:rsidRPr="00E74641">
        <w:rPr>
          <w:rFonts w:ascii="Book Antiqua" w:hAnsi="Book Antiqua"/>
          <w:sz w:val="24"/>
        </w:rPr>
        <w:t>publicului</w:t>
      </w:r>
      <w:r w:rsidR="00647555">
        <w:rPr>
          <w:rFonts w:ascii="Book Antiqua" w:hAnsi="Book Antiqua"/>
          <w:sz w:val="24"/>
        </w:rPr>
        <w:t xml:space="preserve"> </w:t>
      </w:r>
      <w:r w:rsidRPr="00E74641">
        <w:rPr>
          <w:rFonts w:ascii="Book Antiqua" w:hAnsi="Book Antiqua"/>
          <w:sz w:val="24"/>
        </w:rPr>
        <w:t>următoarele</w:t>
      </w:r>
      <w:r w:rsidR="00647555">
        <w:rPr>
          <w:rFonts w:ascii="Book Antiqua" w:hAnsi="Book Antiqua"/>
          <w:sz w:val="24"/>
        </w:rPr>
        <w:t xml:space="preserve"> </w:t>
      </w:r>
      <w:r w:rsidRPr="00E74641">
        <w:rPr>
          <w:rFonts w:ascii="Book Antiqua" w:hAnsi="Book Antiqua"/>
          <w:sz w:val="24"/>
        </w:rPr>
        <w:t>ac</w:t>
      </w:r>
      <w:r w:rsidRPr="00E74641">
        <w:rPr>
          <w:rFonts w:ascii="Cambria" w:hAnsi="Cambria" w:cs="Cambria"/>
          <w:sz w:val="24"/>
        </w:rPr>
        <w:t>ț</w:t>
      </w:r>
      <w:r w:rsidRPr="00E74641">
        <w:rPr>
          <w:rFonts w:ascii="Book Antiqua" w:hAnsi="Book Antiqua"/>
          <w:sz w:val="24"/>
        </w:rPr>
        <w:t>iuni</w:t>
      </w:r>
      <w:r w:rsidR="00647555">
        <w:rPr>
          <w:rFonts w:ascii="Book Antiqua" w:hAnsi="Book Antiqua"/>
          <w:sz w:val="24"/>
        </w:rPr>
        <w:t xml:space="preserve"> </w:t>
      </w:r>
      <w:r w:rsidRPr="00E74641">
        <w:rPr>
          <w:rFonts w:ascii="Book Antiqua" w:hAnsi="Book Antiqua"/>
          <w:sz w:val="24"/>
        </w:rPr>
        <w:t>din</w:t>
      </w:r>
      <w:r w:rsidR="00647555">
        <w:rPr>
          <w:rFonts w:ascii="Book Antiqua" w:hAnsi="Book Antiqua"/>
          <w:sz w:val="24"/>
        </w:rPr>
        <w:t xml:space="preserve"> </w:t>
      </w:r>
      <w:r w:rsidRPr="00E74641">
        <w:rPr>
          <w:rFonts w:ascii="Book Antiqua" w:hAnsi="Book Antiqua"/>
          <w:sz w:val="24"/>
        </w:rPr>
        <w:t>agenda</w:t>
      </w:r>
      <w:r w:rsidR="00647555">
        <w:rPr>
          <w:rFonts w:ascii="Book Antiqua" w:hAnsi="Book Antiqua"/>
          <w:sz w:val="24"/>
        </w:rPr>
        <w:t xml:space="preserve"> </w:t>
      </w:r>
      <w:r w:rsidRPr="00E74641">
        <w:rPr>
          <w:rFonts w:ascii="Book Antiqua" w:hAnsi="Book Antiqua"/>
          <w:sz w:val="24"/>
        </w:rPr>
        <w:t>publică</w:t>
      </w:r>
      <w:r w:rsidR="00647555">
        <w:rPr>
          <w:rFonts w:ascii="Book Antiqua" w:hAnsi="Book Antiqua"/>
          <w:sz w:val="24"/>
        </w:rPr>
        <w:t xml:space="preserve"> </w:t>
      </w:r>
      <w:r w:rsidRPr="00E74641">
        <w:rPr>
          <w:rFonts w:ascii="Book Antiqua" w:hAnsi="Book Antiqua"/>
          <w:sz w:val="24"/>
        </w:rPr>
        <w:t>a</w:t>
      </w:r>
      <w:r w:rsidR="00647555">
        <w:rPr>
          <w:rFonts w:ascii="Book Antiqua" w:hAnsi="Book Antiqua"/>
          <w:sz w:val="24"/>
        </w:rPr>
        <w:t xml:space="preserve"> </w:t>
      </w:r>
      <w:r w:rsidRPr="00E74641">
        <w:rPr>
          <w:rFonts w:ascii="Book Antiqua" w:hAnsi="Book Antiqua"/>
          <w:sz w:val="24"/>
        </w:rPr>
        <w:t>domnului</w:t>
      </w:r>
      <w:r w:rsidR="00647555">
        <w:rPr>
          <w:rFonts w:ascii="Book Antiqua" w:hAnsi="Book Antiqua"/>
          <w:sz w:val="24"/>
        </w:rPr>
        <w:t xml:space="preserve"> </w:t>
      </w:r>
      <w:r w:rsidRPr="00E74641">
        <w:rPr>
          <w:rFonts w:ascii="Book Antiqua" w:hAnsi="Book Antiqua"/>
          <w:sz w:val="24"/>
        </w:rPr>
        <w:t>Călin</w:t>
      </w:r>
      <w:r w:rsidR="00647555">
        <w:rPr>
          <w:rFonts w:ascii="Book Antiqua" w:hAnsi="Book Antiqua"/>
          <w:sz w:val="24"/>
        </w:rPr>
        <w:t xml:space="preserve"> </w:t>
      </w:r>
      <w:r w:rsidRPr="00E74641">
        <w:rPr>
          <w:rFonts w:ascii="Book Antiqua" w:hAnsi="Book Antiqua"/>
          <w:sz w:val="24"/>
        </w:rPr>
        <w:t>Petru</w:t>
      </w:r>
      <w:r w:rsidR="00647555">
        <w:rPr>
          <w:rFonts w:ascii="Book Antiqua" w:hAnsi="Book Antiqua"/>
          <w:sz w:val="24"/>
        </w:rPr>
        <w:t xml:space="preserve"> </w:t>
      </w:r>
      <w:r w:rsidRPr="00E74641">
        <w:rPr>
          <w:rFonts w:ascii="Book Antiqua" w:hAnsi="Book Antiqua"/>
          <w:sz w:val="24"/>
        </w:rPr>
        <w:t>MARIAN,</w:t>
      </w:r>
      <w:r w:rsidR="00647555">
        <w:rPr>
          <w:rFonts w:ascii="Book Antiqua" w:hAnsi="Book Antiqua"/>
          <w:sz w:val="24"/>
        </w:rPr>
        <w:t xml:space="preserve"> </w:t>
      </w:r>
      <w:r w:rsidRPr="00E74641">
        <w:rPr>
          <w:rFonts w:ascii="Book Antiqua" w:hAnsi="Book Antiqua"/>
          <w:sz w:val="24"/>
        </w:rPr>
        <w:t>prefectul</w:t>
      </w:r>
      <w:r w:rsidR="00647555">
        <w:rPr>
          <w:rFonts w:ascii="Book Antiqua" w:hAnsi="Book Antiqua"/>
          <w:sz w:val="24"/>
        </w:rPr>
        <w:t xml:space="preserve"> </w:t>
      </w:r>
      <w:r w:rsidRPr="00E74641">
        <w:rPr>
          <w:rFonts w:ascii="Book Antiqua" w:hAnsi="Book Antiqua"/>
          <w:sz w:val="24"/>
        </w:rPr>
        <w:t>jude</w:t>
      </w:r>
      <w:r w:rsidRPr="00E74641">
        <w:rPr>
          <w:rFonts w:ascii="Cambria" w:hAnsi="Cambria" w:cs="Cambria"/>
          <w:sz w:val="24"/>
        </w:rPr>
        <w:t>ț</w:t>
      </w:r>
      <w:r w:rsidRPr="00E74641">
        <w:rPr>
          <w:rFonts w:ascii="Book Antiqua" w:hAnsi="Book Antiqua"/>
          <w:sz w:val="24"/>
        </w:rPr>
        <w:t>ului</w:t>
      </w:r>
      <w:r w:rsidR="00647555">
        <w:rPr>
          <w:rFonts w:ascii="Book Antiqua" w:hAnsi="Book Antiqua"/>
          <w:sz w:val="24"/>
        </w:rPr>
        <w:t xml:space="preserve"> </w:t>
      </w:r>
      <w:r w:rsidRPr="00E74641">
        <w:rPr>
          <w:rFonts w:ascii="Book Antiqua" w:hAnsi="Book Antiqua"/>
          <w:sz w:val="24"/>
        </w:rPr>
        <w:t>Hunedoara</w:t>
      </w:r>
      <w:r w:rsidR="00647555">
        <w:rPr>
          <w:rFonts w:ascii="Book Antiqua" w:hAnsi="Book Antiqua"/>
          <w:sz w:val="24"/>
        </w:rPr>
        <w:t xml:space="preserve"> </w:t>
      </w:r>
      <w:r w:rsidRPr="00E74641">
        <w:rPr>
          <w:rFonts w:ascii="Cambria" w:hAnsi="Cambria" w:cs="Cambria"/>
          <w:sz w:val="24"/>
        </w:rPr>
        <w:t>ș</w:t>
      </w:r>
      <w:r w:rsidRPr="00E74641">
        <w:rPr>
          <w:rFonts w:ascii="Book Antiqua" w:hAnsi="Book Antiqua"/>
          <w:sz w:val="24"/>
        </w:rPr>
        <w:t>i</w:t>
      </w:r>
      <w:r w:rsidR="00647555">
        <w:rPr>
          <w:rFonts w:ascii="Book Antiqua" w:hAnsi="Book Antiqua"/>
          <w:sz w:val="24"/>
        </w:rPr>
        <w:t xml:space="preserve"> </w:t>
      </w:r>
      <w:r w:rsidR="00026327">
        <w:rPr>
          <w:rFonts w:ascii="Book Antiqua" w:hAnsi="Book Antiqua"/>
          <w:sz w:val="24"/>
        </w:rPr>
        <w:t>subprefec</w:t>
      </w:r>
      <w:r w:rsidR="00BE18AE">
        <w:rPr>
          <w:rFonts w:ascii="Cambria" w:hAnsi="Cambria"/>
          <w:sz w:val="24"/>
        </w:rPr>
        <w:t>ț</w:t>
      </w:r>
      <w:r w:rsidR="00026327">
        <w:rPr>
          <w:rFonts w:ascii="Book Antiqua" w:hAnsi="Book Antiqua"/>
          <w:sz w:val="24"/>
        </w:rPr>
        <w:t>ilor</w:t>
      </w:r>
      <w:r w:rsidR="00647555">
        <w:rPr>
          <w:rFonts w:ascii="Book Antiqua" w:hAnsi="Book Antiqua"/>
          <w:sz w:val="24"/>
        </w:rPr>
        <w:t xml:space="preserve"> </w:t>
      </w:r>
      <w:r w:rsidRPr="00E74641">
        <w:rPr>
          <w:rFonts w:ascii="Book Antiqua" w:hAnsi="Book Antiqua"/>
          <w:sz w:val="24"/>
        </w:rPr>
        <w:t>SZÉLL</w:t>
      </w:r>
      <w:r w:rsidR="00647555">
        <w:rPr>
          <w:rFonts w:ascii="Book Antiqua" w:hAnsi="Book Antiqua"/>
          <w:sz w:val="24"/>
        </w:rPr>
        <w:t xml:space="preserve"> </w:t>
      </w:r>
      <w:r w:rsidRPr="00E74641">
        <w:rPr>
          <w:rFonts w:ascii="Book Antiqua" w:hAnsi="Book Antiqua"/>
          <w:sz w:val="24"/>
        </w:rPr>
        <w:t>Lőrincz</w:t>
      </w:r>
      <w:r w:rsidR="00647555">
        <w:rPr>
          <w:rFonts w:ascii="Book Antiqua" w:hAnsi="Book Antiqua"/>
          <w:sz w:val="24"/>
        </w:rPr>
        <w:t xml:space="preserve"> </w:t>
      </w:r>
      <w:r w:rsidR="007C7508">
        <w:rPr>
          <w:rFonts w:ascii="Cambria" w:hAnsi="Cambria"/>
          <w:sz w:val="24"/>
        </w:rPr>
        <w:t>și</w:t>
      </w:r>
      <w:r w:rsidR="00647555">
        <w:rPr>
          <w:rFonts w:ascii="Book Antiqua" w:hAnsi="Book Antiqua"/>
          <w:sz w:val="24"/>
        </w:rPr>
        <w:t xml:space="preserve"> </w:t>
      </w:r>
      <w:r w:rsidR="00BE18AE">
        <w:rPr>
          <w:rFonts w:ascii="Book Antiqua" w:hAnsi="Book Antiqua"/>
          <w:sz w:val="24"/>
        </w:rPr>
        <w:t>Constantin</w:t>
      </w:r>
      <w:r w:rsidR="00647555">
        <w:rPr>
          <w:rFonts w:ascii="Book Antiqua" w:hAnsi="Book Antiqua"/>
          <w:sz w:val="24"/>
        </w:rPr>
        <w:t xml:space="preserve"> </w:t>
      </w:r>
      <w:r w:rsidR="00BE18AE">
        <w:rPr>
          <w:rFonts w:ascii="Book Antiqua" w:hAnsi="Book Antiqua"/>
          <w:sz w:val="24"/>
        </w:rPr>
        <w:t>FULGA</w:t>
      </w:r>
      <w:r w:rsidRPr="00E74641">
        <w:rPr>
          <w:rFonts w:ascii="Book Antiqua" w:hAnsi="Book Antiqua"/>
          <w:sz w:val="24"/>
        </w:rPr>
        <w:t>:</w:t>
      </w:r>
    </w:p>
    <w:tbl>
      <w:tblPr>
        <w:tblW w:w="5014" w:type="pct"/>
        <w:shd w:val="clear" w:color="auto" w:fill="BDCBF1"/>
        <w:tblLayout w:type="fixed"/>
        <w:tblLook w:val="04A0" w:firstRow="1" w:lastRow="0" w:firstColumn="1" w:lastColumn="0" w:noHBand="0" w:noVBand="1"/>
      </w:tblPr>
      <w:tblGrid>
        <w:gridCol w:w="7960"/>
        <w:gridCol w:w="1621"/>
      </w:tblGrid>
      <w:tr w:rsidR="007C285C" w:rsidRPr="00E74641" w14:paraId="113AD275" w14:textId="77777777" w:rsidTr="004E72A2">
        <w:trPr>
          <w:trHeight w:val="648"/>
          <w:tblHeader/>
        </w:trPr>
        <w:tc>
          <w:tcPr>
            <w:tcW w:w="4154" w:type="pct"/>
            <w:tcBorders>
              <w:top w:val="nil"/>
              <w:left w:val="nil"/>
              <w:bottom w:val="double" w:sz="4" w:space="0" w:color="006600"/>
              <w:right w:val="double" w:sz="4" w:space="0" w:color="006600"/>
            </w:tcBorders>
            <w:shd w:val="clear" w:color="auto" w:fill="BDCBF1"/>
            <w:vAlign w:val="center"/>
          </w:tcPr>
          <w:p w14:paraId="6FBAEF8D" w14:textId="739F29C8" w:rsidR="007C285C" w:rsidRPr="00E74641" w:rsidRDefault="007C285C" w:rsidP="007C285C">
            <w:pPr>
              <w:rPr>
                <w:rFonts w:ascii="Book Antiqua" w:hAnsi="Book Antiqua"/>
                <w:b/>
                <w:sz w:val="24"/>
              </w:rPr>
            </w:pPr>
            <w:bookmarkStart w:id="21" w:name="_GoBack"/>
            <w:bookmarkEnd w:id="21"/>
            <w:r w:rsidRPr="00E74641">
              <w:rPr>
                <w:rFonts w:ascii="Book Antiqua" w:hAnsi="Book Antiqua"/>
                <w:i/>
                <w:iCs/>
                <w:sz w:val="24"/>
              </w:rPr>
              <w:t>Eveniment</w:t>
            </w:r>
          </w:p>
        </w:tc>
        <w:tc>
          <w:tcPr>
            <w:tcW w:w="846" w:type="pct"/>
            <w:tcBorders>
              <w:top w:val="nil"/>
              <w:left w:val="double" w:sz="4" w:space="0" w:color="006600"/>
              <w:bottom w:val="double" w:sz="4" w:space="0" w:color="006600"/>
              <w:right w:val="nil"/>
            </w:tcBorders>
            <w:shd w:val="clear" w:color="auto" w:fill="BDCBF1"/>
            <w:vAlign w:val="center"/>
          </w:tcPr>
          <w:p w14:paraId="7184DDB8" w14:textId="77777777" w:rsidR="007C285C" w:rsidRPr="00E74641" w:rsidRDefault="007C285C" w:rsidP="007C285C">
            <w:pPr>
              <w:rPr>
                <w:rFonts w:ascii="Book Antiqua" w:hAnsi="Book Antiqua"/>
                <w:b/>
                <w:sz w:val="24"/>
              </w:rPr>
            </w:pPr>
            <w:r w:rsidRPr="00E74641">
              <w:rPr>
                <w:rFonts w:ascii="Book Antiqua" w:hAnsi="Book Antiqua"/>
                <w:b/>
                <w:bCs/>
                <w:i/>
                <w:iCs/>
                <w:sz w:val="24"/>
              </w:rPr>
              <w:t>Data</w:t>
            </w:r>
          </w:p>
        </w:tc>
      </w:tr>
      <w:tr w:rsidR="00C35095" w:rsidRPr="00E74641" w14:paraId="5B3CB15C" w14:textId="77777777" w:rsidTr="004E72A2">
        <w:trPr>
          <w:trHeight w:val="642"/>
        </w:trPr>
        <w:tc>
          <w:tcPr>
            <w:tcW w:w="4154" w:type="pct"/>
            <w:tcBorders>
              <w:top w:val="dotted" w:sz="4" w:space="0" w:color="A6A6A6"/>
              <w:left w:val="nil"/>
              <w:bottom w:val="dotted" w:sz="4" w:space="0" w:color="A6A6A6"/>
              <w:right w:val="double" w:sz="4" w:space="0" w:color="006600"/>
            </w:tcBorders>
            <w:shd w:val="clear" w:color="auto" w:fill="auto"/>
          </w:tcPr>
          <w:p w14:paraId="0E2ADFF0" w14:textId="37DEC180" w:rsidR="00C35095" w:rsidRPr="00CE5DAE" w:rsidRDefault="00084DE3" w:rsidP="008D1BE0">
            <w:pPr>
              <w:rPr>
                <w:rFonts w:ascii="Book Antiqua" w:hAnsi="Book Antiqua"/>
                <w:i/>
                <w:iCs/>
                <w:sz w:val="22"/>
              </w:rPr>
            </w:pPr>
            <w:r w:rsidRPr="00084DE3">
              <w:rPr>
                <w:rFonts w:ascii="Book Antiqua" w:hAnsi="Book Antiqua"/>
                <w:i/>
                <w:iCs/>
                <w:sz w:val="22"/>
              </w:rPr>
              <w:t xml:space="preserve">Întâlnire operativă cu </w:t>
            </w:r>
            <w:r w:rsidRPr="00084DE3">
              <w:rPr>
                <w:rFonts w:ascii="Cambria" w:hAnsi="Cambria" w:cs="Cambria"/>
                <w:i/>
                <w:iCs/>
                <w:sz w:val="22"/>
              </w:rPr>
              <w:t>ș</w:t>
            </w:r>
            <w:r w:rsidRPr="00084DE3">
              <w:rPr>
                <w:rFonts w:ascii="Book Antiqua" w:hAnsi="Book Antiqua"/>
                <w:i/>
                <w:iCs/>
                <w:sz w:val="22"/>
              </w:rPr>
              <w:t xml:space="preserve">efii </w:t>
            </w:r>
            <w:r w:rsidRPr="00084DE3">
              <w:rPr>
                <w:rFonts w:ascii="Cambria" w:hAnsi="Cambria" w:cs="Cambria"/>
                <w:i/>
                <w:iCs/>
                <w:sz w:val="22"/>
              </w:rPr>
              <w:t>ș</w:t>
            </w:r>
            <w:r w:rsidRPr="00084DE3">
              <w:rPr>
                <w:rFonts w:ascii="Book Antiqua" w:hAnsi="Book Antiqua"/>
                <w:i/>
                <w:iCs/>
                <w:sz w:val="22"/>
              </w:rPr>
              <w:t>i coordonatorii structurilor de specialitate din Institu</w:t>
            </w:r>
            <w:r w:rsidRPr="00084DE3">
              <w:rPr>
                <w:rFonts w:ascii="Cambria" w:hAnsi="Cambria" w:cs="Cambria"/>
                <w:i/>
                <w:iCs/>
                <w:sz w:val="22"/>
              </w:rPr>
              <w:t>ț</w:t>
            </w:r>
            <w:r w:rsidRPr="00084DE3">
              <w:rPr>
                <w:rFonts w:ascii="Book Antiqua" w:hAnsi="Book Antiqua"/>
                <w:i/>
                <w:iCs/>
                <w:sz w:val="22"/>
              </w:rPr>
              <w:t>ia Prefectului - jude</w:t>
            </w:r>
            <w:r w:rsidRPr="00084DE3">
              <w:rPr>
                <w:rFonts w:ascii="Cambria" w:hAnsi="Cambria" w:cs="Cambria"/>
                <w:i/>
                <w:iCs/>
                <w:sz w:val="22"/>
              </w:rPr>
              <w:t>ț</w:t>
            </w:r>
            <w:r w:rsidRPr="00084DE3">
              <w:rPr>
                <w:rFonts w:ascii="Book Antiqua" w:hAnsi="Book Antiqua"/>
                <w:i/>
                <w:iCs/>
                <w:sz w:val="22"/>
              </w:rPr>
              <w:t>ul Hunedoara.</w:t>
            </w:r>
          </w:p>
        </w:tc>
        <w:tc>
          <w:tcPr>
            <w:tcW w:w="846" w:type="pct"/>
            <w:tcBorders>
              <w:top w:val="dotted" w:sz="4" w:space="0" w:color="A6A6A6"/>
              <w:left w:val="double" w:sz="4" w:space="0" w:color="006600"/>
              <w:bottom w:val="dotted" w:sz="4" w:space="0" w:color="A6A6A6"/>
              <w:right w:val="nil"/>
            </w:tcBorders>
            <w:shd w:val="clear" w:color="auto" w:fill="auto"/>
          </w:tcPr>
          <w:p w14:paraId="1DDDA62C" w14:textId="46986189" w:rsidR="00C35095" w:rsidRDefault="00EF3ECC" w:rsidP="00C35095">
            <w:pPr>
              <w:jc w:val="left"/>
              <w:rPr>
                <w:rFonts w:ascii="Book Antiqua" w:hAnsi="Book Antiqua"/>
                <w:b/>
                <w:bCs/>
                <w:i/>
                <w:iCs/>
                <w:sz w:val="22"/>
              </w:rPr>
            </w:pPr>
            <w:r>
              <w:rPr>
                <w:rFonts w:ascii="Book Antiqua" w:hAnsi="Book Antiqua"/>
                <w:b/>
                <w:bCs/>
                <w:i/>
                <w:iCs/>
                <w:sz w:val="22"/>
              </w:rPr>
              <w:t>11</w:t>
            </w:r>
            <w:r w:rsidR="00647555">
              <w:rPr>
                <w:rFonts w:ascii="Book Antiqua" w:hAnsi="Book Antiqua"/>
                <w:b/>
                <w:bCs/>
                <w:i/>
                <w:iCs/>
                <w:sz w:val="22"/>
              </w:rPr>
              <w:t xml:space="preserve"> </w:t>
            </w:r>
            <w:r w:rsidR="008D1BE0">
              <w:rPr>
                <w:rFonts w:ascii="Book Antiqua" w:hAnsi="Book Antiqua"/>
                <w:b/>
                <w:bCs/>
                <w:i/>
                <w:iCs/>
                <w:sz w:val="22"/>
              </w:rPr>
              <w:t>decembrie</w:t>
            </w:r>
          </w:p>
        </w:tc>
      </w:tr>
      <w:tr w:rsidR="00084DE3" w:rsidRPr="001247C6" w14:paraId="4D9E748E" w14:textId="77777777" w:rsidTr="004E72A2">
        <w:trPr>
          <w:trHeight w:val="535"/>
        </w:trPr>
        <w:tc>
          <w:tcPr>
            <w:tcW w:w="4154" w:type="pct"/>
            <w:tcBorders>
              <w:top w:val="dotted" w:sz="4" w:space="0" w:color="A6A6A6"/>
              <w:left w:val="nil"/>
              <w:bottom w:val="dotted" w:sz="4" w:space="0" w:color="A6A6A6"/>
              <w:right w:val="double" w:sz="4" w:space="0" w:color="006600"/>
            </w:tcBorders>
            <w:shd w:val="clear" w:color="auto" w:fill="auto"/>
          </w:tcPr>
          <w:p w14:paraId="3A4B6977" w14:textId="5F8B62EC" w:rsidR="00084DE3" w:rsidRPr="00E74641" w:rsidRDefault="00084DE3" w:rsidP="00084DE3">
            <w:pPr>
              <w:rPr>
                <w:rFonts w:ascii="Book Antiqua" w:hAnsi="Book Antiqua"/>
                <w:i/>
                <w:iCs/>
                <w:sz w:val="22"/>
              </w:rPr>
            </w:pPr>
            <w:r w:rsidRPr="00084DE3">
              <w:rPr>
                <w:rFonts w:ascii="Book Antiqua" w:hAnsi="Book Antiqua"/>
                <w:i/>
                <w:iCs/>
                <w:sz w:val="22"/>
              </w:rPr>
              <w:t>Întâlnire de lucru cu reprezentantul Autorită</w:t>
            </w:r>
            <w:r w:rsidRPr="00084DE3">
              <w:rPr>
                <w:rFonts w:ascii="Cambria" w:hAnsi="Cambria" w:cs="Cambria"/>
                <w:i/>
                <w:iCs/>
                <w:sz w:val="22"/>
              </w:rPr>
              <w:t>ț</w:t>
            </w:r>
            <w:r w:rsidRPr="00084DE3">
              <w:rPr>
                <w:rFonts w:ascii="Book Antiqua" w:hAnsi="Book Antiqua"/>
                <w:i/>
                <w:iCs/>
                <w:sz w:val="22"/>
              </w:rPr>
              <w:t>ii Electorale Permanente – Direc</w:t>
            </w:r>
            <w:r w:rsidRPr="00084DE3">
              <w:rPr>
                <w:rFonts w:ascii="Cambria" w:hAnsi="Cambria" w:cs="Cambria"/>
                <w:i/>
                <w:iCs/>
                <w:sz w:val="22"/>
              </w:rPr>
              <w:t>ț</w:t>
            </w:r>
            <w:r w:rsidRPr="00084DE3">
              <w:rPr>
                <w:rFonts w:ascii="Book Antiqua" w:hAnsi="Book Antiqua"/>
                <w:i/>
                <w:iCs/>
                <w:sz w:val="22"/>
              </w:rPr>
              <w:t>ia Jude</w:t>
            </w:r>
            <w:r w:rsidRPr="00084DE3">
              <w:rPr>
                <w:rFonts w:ascii="Cambria" w:hAnsi="Cambria" w:cs="Cambria"/>
                <w:i/>
                <w:iCs/>
                <w:sz w:val="22"/>
              </w:rPr>
              <w:t>ț</w:t>
            </w:r>
            <w:r w:rsidRPr="00084DE3">
              <w:rPr>
                <w:rFonts w:ascii="Book Antiqua" w:hAnsi="Book Antiqua"/>
                <w:i/>
                <w:iCs/>
                <w:sz w:val="22"/>
              </w:rPr>
              <w:t>eană Hunedoara.</w:t>
            </w:r>
          </w:p>
        </w:tc>
        <w:tc>
          <w:tcPr>
            <w:tcW w:w="846" w:type="pct"/>
            <w:tcBorders>
              <w:top w:val="dotted" w:sz="4" w:space="0" w:color="A6A6A6"/>
              <w:left w:val="double" w:sz="4" w:space="0" w:color="006600"/>
              <w:bottom w:val="dotted" w:sz="4" w:space="0" w:color="A6A6A6"/>
              <w:right w:val="nil"/>
            </w:tcBorders>
            <w:shd w:val="clear" w:color="auto" w:fill="auto"/>
          </w:tcPr>
          <w:p w14:paraId="7A19DF75" w14:textId="7121E14A" w:rsidR="00084DE3" w:rsidRPr="001247C6" w:rsidRDefault="00084DE3" w:rsidP="00084DE3">
            <w:pPr>
              <w:rPr>
                <w:rFonts w:ascii="Book Antiqua" w:hAnsi="Book Antiqua"/>
                <w:b/>
                <w:bCs/>
                <w:i/>
                <w:iCs/>
                <w:sz w:val="22"/>
              </w:rPr>
            </w:pPr>
            <w:r>
              <w:rPr>
                <w:rFonts w:ascii="Book Antiqua" w:hAnsi="Book Antiqua"/>
                <w:b/>
                <w:bCs/>
                <w:i/>
                <w:iCs/>
                <w:sz w:val="22"/>
              </w:rPr>
              <w:t>11 decembrie</w:t>
            </w:r>
          </w:p>
        </w:tc>
      </w:tr>
      <w:tr w:rsidR="00084DE3" w:rsidRPr="001247C6" w14:paraId="3930868B" w14:textId="77777777" w:rsidTr="004E72A2">
        <w:trPr>
          <w:trHeight w:val="770"/>
        </w:trPr>
        <w:tc>
          <w:tcPr>
            <w:tcW w:w="4154" w:type="pct"/>
            <w:tcBorders>
              <w:top w:val="dotted" w:sz="4" w:space="0" w:color="A6A6A6"/>
              <w:left w:val="nil"/>
              <w:bottom w:val="dotted" w:sz="4" w:space="0" w:color="A6A6A6"/>
              <w:right w:val="double" w:sz="4" w:space="0" w:color="006600"/>
            </w:tcBorders>
            <w:shd w:val="clear" w:color="auto" w:fill="auto"/>
          </w:tcPr>
          <w:p w14:paraId="74C8B478" w14:textId="1BC919B8" w:rsidR="00084DE3" w:rsidRPr="007732C6" w:rsidRDefault="00084DE3" w:rsidP="00084DE3">
            <w:pPr>
              <w:rPr>
                <w:rFonts w:ascii="Book Antiqua" w:hAnsi="Book Antiqua"/>
                <w:i/>
                <w:iCs/>
                <w:sz w:val="22"/>
              </w:rPr>
            </w:pPr>
            <w:r w:rsidRPr="00084DE3">
              <w:rPr>
                <w:rFonts w:ascii="Book Antiqua" w:hAnsi="Book Antiqua"/>
                <w:i/>
                <w:iCs/>
                <w:sz w:val="22"/>
              </w:rPr>
              <w:t>Vizită de lucru la amplasamentul fostei Termocentralei Mintia.</w:t>
            </w:r>
          </w:p>
        </w:tc>
        <w:tc>
          <w:tcPr>
            <w:tcW w:w="846" w:type="pct"/>
            <w:tcBorders>
              <w:top w:val="dotted" w:sz="4" w:space="0" w:color="A6A6A6"/>
              <w:left w:val="double" w:sz="4" w:space="0" w:color="006600"/>
              <w:bottom w:val="dotted" w:sz="4" w:space="0" w:color="A6A6A6"/>
              <w:right w:val="nil"/>
            </w:tcBorders>
            <w:shd w:val="clear" w:color="auto" w:fill="auto"/>
          </w:tcPr>
          <w:p w14:paraId="52C06005" w14:textId="4941C421" w:rsidR="00084DE3" w:rsidRPr="001247C6" w:rsidRDefault="00084DE3" w:rsidP="00084DE3">
            <w:pPr>
              <w:rPr>
                <w:rFonts w:ascii="Book Antiqua" w:hAnsi="Book Antiqua"/>
                <w:b/>
                <w:bCs/>
                <w:i/>
                <w:iCs/>
                <w:sz w:val="22"/>
              </w:rPr>
            </w:pPr>
            <w:r>
              <w:rPr>
                <w:rFonts w:ascii="Book Antiqua" w:hAnsi="Book Antiqua"/>
                <w:b/>
                <w:bCs/>
                <w:i/>
                <w:iCs/>
                <w:sz w:val="22"/>
              </w:rPr>
              <w:t>12 decembrie</w:t>
            </w:r>
          </w:p>
        </w:tc>
      </w:tr>
      <w:tr w:rsidR="00084DE3" w:rsidRPr="001247C6" w14:paraId="1E280225" w14:textId="77777777" w:rsidTr="004E72A2">
        <w:trPr>
          <w:trHeight w:val="533"/>
        </w:trPr>
        <w:tc>
          <w:tcPr>
            <w:tcW w:w="4154" w:type="pct"/>
            <w:tcBorders>
              <w:top w:val="dotted" w:sz="4" w:space="0" w:color="A6A6A6"/>
              <w:left w:val="nil"/>
              <w:bottom w:val="dotted" w:sz="4" w:space="0" w:color="A6A6A6"/>
              <w:right w:val="double" w:sz="4" w:space="0" w:color="006600"/>
            </w:tcBorders>
            <w:shd w:val="clear" w:color="auto" w:fill="auto"/>
          </w:tcPr>
          <w:p w14:paraId="43492C47" w14:textId="23C2F6D7" w:rsidR="00084DE3" w:rsidRPr="00E74641" w:rsidRDefault="00084DE3" w:rsidP="00084DE3">
            <w:pPr>
              <w:rPr>
                <w:rFonts w:ascii="Book Antiqua" w:hAnsi="Book Antiqua"/>
                <w:i/>
                <w:iCs/>
                <w:sz w:val="22"/>
              </w:rPr>
            </w:pPr>
            <w:r w:rsidRPr="00084DE3">
              <w:rPr>
                <w:rFonts w:ascii="Book Antiqua" w:hAnsi="Book Antiqua"/>
                <w:i/>
                <w:iCs/>
                <w:sz w:val="22"/>
              </w:rPr>
              <w:t>Participare la concertul de colinde “Lumina Crăciunului” din Pe</w:t>
            </w:r>
            <w:r w:rsidRPr="00084DE3">
              <w:rPr>
                <w:rFonts w:ascii="Cambria" w:hAnsi="Cambria" w:cs="Cambria"/>
                <w:i/>
                <w:iCs/>
                <w:sz w:val="22"/>
              </w:rPr>
              <w:t>ș</w:t>
            </w:r>
            <w:r w:rsidRPr="00084DE3">
              <w:rPr>
                <w:rFonts w:ascii="Book Antiqua" w:hAnsi="Book Antiqua"/>
                <w:i/>
                <w:iCs/>
                <w:sz w:val="22"/>
              </w:rPr>
              <w:t xml:space="preserve">tera Bolii. </w:t>
            </w:r>
          </w:p>
        </w:tc>
        <w:tc>
          <w:tcPr>
            <w:tcW w:w="846" w:type="pct"/>
            <w:tcBorders>
              <w:top w:val="dotted" w:sz="4" w:space="0" w:color="A6A6A6"/>
              <w:left w:val="double" w:sz="4" w:space="0" w:color="006600"/>
              <w:bottom w:val="dotted" w:sz="4" w:space="0" w:color="A6A6A6"/>
              <w:right w:val="nil"/>
            </w:tcBorders>
            <w:shd w:val="clear" w:color="auto" w:fill="auto"/>
          </w:tcPr>
          <w:p w14:paraId="69348039" w14:textId="663875DD" w:rsidR="00084DE3" w:rsidRPr="001247C6" w:rsidRDefault="00084DE3" w:rsidP="00084DE3">
            <w:pPr>
              <w:rPr>
                <w:rFonts w:ascii="Book Antiqua" w:hAnsi="Book Antiqua"/>
                <w:b/>
                <w:bCs/>
                <w:i/>
                <w:iCs/>
                <w:sz w:val="22"/>
              </w:rPr>
            </w:pPr>
            <w:r>
              <w:rPr>
                <w:rFonts w:ascii="Book Antiqua" w:hAnsi="Book Antiqua"/>
                <w:b/>
                <w:bCs/>
                <w:i/>
                <w:iCs/>
                <w:sz w:val="22"/>
              </w:rPr>
              <w:t>12 decembrie</w:t>
            </w:r>
          </w:p>
        </w:tc>
      </w:tr>
      <w:tr w:rsidR="00084DE3" w:rsidRPr="001247C6" w14:paraId="6EC6E0F8" w14:textId="77777777" w:rsidTr="004E72A2">
        <w:trPr>
          <w:trHeight w:val="699"/>
        </w:trPr>
        <w:tc>
          <w:tcPr>
            <w:tcW w:w="4154" w:type="pct"/>
            <w:tcBorders>
              <w:top w:val="dotted" w:sz="4" w:space="0" w:color="A6A6A6"/>
              <w:left w:val="nil"/>
              <w:bottom w:val="dotted" w:sz="4" w:space="0" w:color="A6A6A6"/>
              <w:right w:val="double" w:sz="4" w:space="0" w:color="006600"/>
            </w:tcBorders>
            <w:shd w:val="clear" w:color="auto" w:fill="auto"/>
          </w:tcPr>
          <w:p w14:paraId="110CA3A8" w14:textId="0C7C757E" w:rsidR="00084DE3" w:rsidRPr="00DC25D9" w:rsidRDefault="00084DE3" w:rsidP="00084DE3">
            <w:pPr>
              <w:rPr>
                <w:rFonts w:ascii="Book Antiqua" w:hAnsi="Book Antiqua"/>
                <w:i/>
                <w:iCs/>
                <w:sz w:val="22"/>
              </w:rPr>
            </w:pPr>
            <w:r w:rsidRPr="00084DE3">
              <w:rPr>
                <w:rFonts w:ascii="Book Antiqua" w:hAnsi="Book Antiqua"/>
                <w:i/>
                <w:iCs/>
                <w:sz w:val="22"/>
              </w:rPr>
              <w:t>Întâlnire de lucru cu reprezentan</w:t>
            </w:r>
            <w:r w:rsidRPr="00084DE3">
              <w:rPr>
                <w:rFonts w:ascii="Cambria" w:hAnsi="Cambria" w:cs="Cambria"/>
                <w:i/>
                <w:iCs/>
                <w:sz w:val="22"/>
              </w:rPr>
              <w:t>ț</w:t>
            </w:r>
            <w:r w:rsidRPr="00084DE3">
              <w:rPr>
                <w:rFonts w:ascii="Book Antiqua" w:hAnsi="Book Antiqua"/>
                <w:i/>
                <w:iCs/>
                <w:sz w:val="22"/>
              </w:rPr>
              <w:t>ii IPJ Hunedoara, ISU Hunedoara, IJJ Hunedoara, SJPI Hunedoara.</w:t>
            </w:r>
          </w:p>
        </w:tc>
        <w:tc>
          <w:tcPr>
            <w:tcW w:w="846" w:type="pct"/>
            <w:tcBorders>
              <w:top w:val="dotted" w:sz="4" w:space="0" w:color="A6A6A6"/>
              <w:left w:val="double" w:sz="4" w:space="0" w:color="006600"/>
              <w:bottom w:val="dotted" w:sz="4" w:space="0" w:color="A6A6A6"/>
              <w:right w:val="nil"/>
            </w:tcBorders>
            <w:shd w:val="clear" w:color="auto" w:fill="auto"/>
          </w:tcPr>
          <w:p w14:paraId="2CEF2E10" w14:textId="78D16178" w:rsidR="00084DE3" w:rsidRPr="001247C6" w:rsidRDefault="00084DE3" w:rsidP="00084DE3">
            <w:pPr>
              <w:rPr>
                <w:rFonts w:ascii="Book Antiqua" w:hAnsi="Book Antiqua"/>
                <w:b/>
                <w:bCs/>
                <w:i/>
                <w:iCs/>
                <w:sz w:val="22"/>
              </w:rPr>
            </w:pPr>
            <w:r>
              <w:rPr>
                <w:rFonts w:ascii="Book Antiqua" w:hAnsi="Book Antiqua"/>
                <w:b/>
                <w:bCs/>
                <w:i/>
                <w:iCs/>
                <w:sz w:val="22"/>
              </w:rPr>
              <w:t>13 decembrie</w:t>
            </w:r>
          </w:p>
        </w:tc>
      </w:tr>
      <w:tr w:rsidR="00084DE3" w:rsidRPr="001247C6" w14:paraId="16465199" w14:textId="77777777" w:rsidTr="004E72A2">
        <w:trPr>
          <w:trHeight w:val="701"/>
        </w:trPr>
        <w:tc>
          <w:tcPr>
            <w:tcW w:w="4154" w:type="pct"/>
            <w:tcBorders>
              <w:top w:val="dotted" w:sz="4" w:space="0" w:color="A6A6A6"/>
              <w:left w:val="nil"/>
              <w:bottom w:val="dotted" w:sz="4" w:space="0" w:color="A6A6A6"/>
              <w:right w:val="double" w:sz="4" w:space="0" w:color="006600"/>
            </w:tcBorders>
            <w:shd w:val="clear" w:color="auto" w:fill="auto"/>
          </w:tcPr>
          <w:p w14:paraId="5D23B0F3" w14:textId="0D463C90" w:rsidR="00084DE3" w:rsidRPr="00523C62" w:rsidRDefault="004E72A2" w:rsidP="00084DE3">
            <w:pPr>
              <w:rPr>
                <w:rFonts w:ascii="Book Antiqua" w:hAnsi="Book Antiqua"/>
                <w:i/>
                <w:iCs/>
                <w:sz w:val="22"/>
              </w:rPr>
            </w:pPr>
            <w:r w:rsidRPr="004E72A2">
              <w:rPr>
                <w:rFonts w:ascii="Book Antiqua" w:hAnsi="Book Antiqua"/>
                <w:i/>
                <w:iCs/>
                <w:sz w:val="22"/>
              </w:rPr>
              <w:t>Participare la conferin</w:t>
            </w:r>
            <w:r w:rsidRPr="004E72A2">
              <w:rPr>
                <w:rFonts w:ascii="Cambria" w:hAnsi="Cambria" w:cs="Cambria"/>
                <w:i/>
                <w:iCs/>
                <w:sz w:val="22"/>
              </w:rPr>
              <w:t>ț</w:t>
            </w:r>
            <w:r w:rsidRPr="004E72A2">
              <w:rPr>
                <w:rFonts w:ascii="Book Antiqua" w:hAnsi="Book Antiqua"/>
                <w:i/>
                <w:iCs/>
                <w:sz w:val="22"/>
              </w:rPr>
              <w:t>a final</w:t>
            </w:r>
            <w:r w:rsidRPr="004E72A2">
              <w:rPr>
                <w:rFonts w:ascii="Book Antiqua" w:hAnsi="Book Antiqua" w:cs="Book Antiqua"/>
                <w:i/>
                <w:iCs/>
                <w:sz w:val="22"/>
              </w:rPr>
              <w:t>ă</w:t>
            </w:r>
            <w:r w:rsidRPr="004E72A2">
              <w:rPr>
                <w:rFonts w:ascii="Book Antiqua" w:hAnsi="Book Antiqua"/>
                <w:i/>
                <w:iCs/>
                <w:sz w:val="22"/>
              </w:rPr>
              <w:t xml:space="preserve"> a proiectului </w:t>
            </w:r>
            <w:r w:rsidRPr="004E72A2">
              <w:rPr>
                <w:rFonts w:ascii="Book Antiqua" w:hAnsi="Book Antiqua" w:cs="Book Antiqua"/>
                <w:i/>
                <w:iCs/>
                <w:sz w:val="22"/>
              </w:rPr>
              <w:t>„</w:t>
            </w:r>
            <w:r w:rsidRPr="004E72A2">
              <w:rPr>
                <w:rFonts w:ascii="Book Antiqua" w:hAnsi="Book Antiqua"/>
                <w:i/>
                <w:iCs/>
                <w:sz w:val="22"/>
              </w:rPr>
              <w:t xml:space="preserve">Just </w:t>
            </w:r>
            <w:proofErr w:type="spellStart"/>
            <w:r w:rsidRPr="004E72A2">
              <w:rPr>
                <w:rFonts w:ascii="Book Antiqua" w:hAnsi="Book Antiqua"/>
                <w:i/>
                <w:iCs/>
                <w:sz w:val="22"/>
              </w:rPr>
              <w:t>Transition</w:t>
            </w:r>
            <w:proofErr w:type="spellEnd"/>
            <w:r w:rsidRPr="004E72A2">
              <w:rPr>
                <w:rFonts w:ascii="Book Antiqua" w:hAnsi="Book Antiqua"/>
                <w:i/>
                <w:iCs/>
                <w:sz w:val="22"/>
              </w:rPr>
              <w:t xml:space="preserve"> </w:t>
            </w:r>
            <w:proofErr w:type="spellStart"/>
            <w:r w:rsidRPr="004E72A2">
              <w:rPr>
                <w:rFonts w:ascii="Book Antiqua" w:hAnsi="Book Antiqua"/>
                <w:i/>
                <w:iCs/>
                <w:sz w:val="22"/>
              </w:rPr>
              <w:t>Platform</w:t>
            </w:r>
            <w:proofErr w:type="spellEnd"/>
            <w:r w:rsidRPr="004E72A2">
              <w:rPr>
                <w:rFonts w:ascii="Book Antiqua" w:hAnsi="Book Antiqua"/>
                <w:i/>
                <w:iCs/>
                <w:sz w:val="22"/>
              </w:rPr>
              <w:t xml:space="preserve"> </w:t>
            </w:r>
            <w:proofErr w:type="spellStart"/>
            <w:r w:rsidRPr="004E72A2">
              <w:rPr>
                <w:rFonts w:ascii="Book Antiqua" w:hAnsi="Book Antiqua"/>
                <w:i/>
                <w:iCs/>
                <w:sz w:val="22"/>
              </w:rPr>
              <w:t>Groundwork</w:t>
            </w:r>
            <w:proofErr w:type="spellEnd"/>
            <w:r w:rsidRPr="004E72A2">
              <w:rPr>
                <w:rFonts w:ascii="Book Antiqua" w:hAnsi="Book Antiqua"/>
                <w:i/>
                <w:iCs/>
                <w:sz w:val="22"/>
              </w:rPr>
              <w:t>: Oportunit</w:t>
            </w:r>
            <w:r w:rsidRPr="004E72A2">
              <w:rPr>
                <w:rFonts w:ascii="Book Antiqua" w:hAnsi="Book Antiqua" w:cs="Book Antiqua"/>
                <w:i/>
                <w:iCs/>
                <w:sz w:val="22"/>
              </w:rPr>
              <w:t>ă</w:t>
            </w:r>
            <w:r w:rsidRPr="004E72A2">
              <w:rPr>
                <w:rFonts w:ascii="Cambria" w:hAnsi="Cambria" w:cs="Cambria"/>
                <w:i/>
                <w:iCs/>
                <w:sz w:val="22"/>
              </w:rPr>
              <w:t>ț</w:t>
            </w:r>
            <w:r w:rsidRPr="004E72A2">
              <w:rPr>
                <w:rFonts w:ascii="Book Antiqua" w:hAnsi="Book Antiqua"/>
                <w:i/>
                <w:iCs/>
                <w:sz w:val="22"/>
              </w:rPr>
              <w:t xml:space="preserve">i economice sustenabile </w:t>
            </w:r>
            <w:r w:rsidRPr="004E72A2">
              <w:rPr>
                <w:rFonts w:ascii="Book Antiqua" w:hAnsi="Book Antiqua" w:cs="Book Antiqua"/>
                <w:i/>
                <w:iCs/>
                <w:sz w:val="22"/>
              </w:rPr>
              <w:t>î</w:t>
            </w:r>
            <w:r w:rsidRPr="004E72A2">
              <w:rPr>
                <w:rFonts w:ascii="Book Antiqua" w:hAnsi="Book Antiqua"/>
                <w:i/>
                <w:iCs/>
                <w:sz w:val="22"/>
              </w:rPr>
              <w:t>n Conurba</w:t>
            </w:r>
            <w:r w:rsidRPr="004E72A2">
              <w:rPr>
                <w:rFonts w:ascii="Cambria" w:hAnsi="Cambria" w:cs="Cambria"/>
                <w:i/>
                <w:iCs/>
                <w:sz w:val="22"/>
              </w:rPr>
              <w:t>ț</w:t>
            </w:r>
            <w:r w:rsidRPr="004E72A2">
              <w:rPr>
                <w:rFonts w:ascii="Book Antiqua" w:hAnsi="Book Antiqua"/>
                <w:i/>
                <w:iCs/>
                <w:sz w:val="22"/>
              </w:rPr>
              <w:t>ia Jiului</w:t>
            </w:r>
            <w:r w:rsidRPr="004E72A2">
              <w:rPr>
                <w:rFonts w:ascii="Book Antiqua" w:hAnsi="Book Antiqua" w:cs="Book Antiqua"/>
                <w:i/>
                <w:iCs/>
                <w:sz w:val="22"/>
              </w:rPr>
              <w:t>”</w:t>
            </w:r>
            <w:r w:rsidRPr="004E72A2">
              <w:rPr>
                <w:rFonts w:ascii="Book Antiqua" w:hAnsi="Book Antiqua"/>
                <w:i/>
                <w:iCs/>
                <w:sz w:val="22"/>
              </w:rPr>
              <w:t>.</w:t>
            </w:r>
          </w:p>
        </w:tc>
        <w:tc>
          <w:tcPr>
            <w:tcW w:w="846" w:type="pct"/>
            <w:tcBorders>
              <w:top w:val="dotted" w:sz="4" w:space="0" w:color="A6A6A6"/>
              <w:left w:val="double" w:sz="4" w:space="0" w:color="006600"/>
              <w:bottom w:val="dotted" w:sz="4" w:space="0" w:color="A6A6A6"/>
              <w:right w:val="nil"/>
            </w:tcBorders>
            <w:shd w:val="clear" w:color="auto" w:fill="auto"/>
          </w:tcPr>
          <w:p w14:paraId="3D4835D7" w14:textId="376B035D" w:rsidR="00084DE3" w:rsidRPr="001247C6" w:rsidRDefault="00084DE3" w:rsidP="00084DE3">
            <w:pPr>
              <w:rPr>
                <w:rFonts w:ascii="Book Antiqua" w:hAnsi="Book Antiqua"/>
                <w:b/>
                <w:bCs/>
                <w:i/>
                <w:iCs/>
                <w:sz w:val="22"/>
              </w:rPr>
            </w:pPr>
            <w:r>
              <w:rPr>
                <w:rFonts w:ascii="Book Antiqua" w:hAnsi="Book Antiqua"/>
                <w:b/>
                <w:bCs/>
                <w:i/>
                <w:iCs/>
                <w:sz w:val="22"/>
              </w:rPr>
              <w:t>14 decembrie</w:t>
            </w:r>
          </w:p>
        </w:tc>
      </w:tr>
      <w:tr w:rsidR="004E72A2" w:rsidRPr="001247C6" w14:paraId="7CBC83F5" w14:textId="77777777" w:rsidTr="004E72A2">
        <w:trPr>
          <w:trHeight w:val="666"/>
        </w:trPr>
        <w:tc>
          <w:tcPr>
            <w:tcW w:w="4154" w:type="pct"/>
            <w:tcBorders>
              <w:top w:val="dotted" w:sz="4" w:space="0" w:color="A6A6A6"/>
              <w:left w:val="nil"/>
              <w:bottom w:val="dotted" w:sz="4" w:space="0" w:color="A6A6A6"/>
              <w:right w:val="double" w:sz="4" w:space="0" w:color="006600"/>
            </w:tcBorders>
            <w:shd w:val="clear" w:color="auto" w:fill="auto"/>
          </w:tcPr>
          <w:p w14:paraId="55C45408" w14:textId="1874E746" w:rsidR="004E72A2" w:rsidRPr="002D2D53" w:rsidRDefault="004E72A2" w:rsidP="004E72A2">
            <w:pPr>
              <w:rPr>
                <w:rFonts w:ascii="Book Antiqua" w:hAnsi="Book Antiqua"/>
                <w:i/>
                <w:iCs/>
                <w:sz w:val="22"/>
              </w:rPr>
            </w:pPr>
            <w:r w:rsidRPr="004E72A2">
              <w:rPr>
                <w:rFonts w:ascii="Book Antiqua" w:hAnsi="Book Antiqua"/>
                <w:i/>
                <w:iCs/>
                <w:sz w:val="22"/>
              </w:rPr>
              <w:t>Participare la spectacol  de colinde din comuna Bucure</w:t>
            </w:r>
            <w:r w:rsidRPr="004E72A2">
              <w:rPr>
                <w:rFonts w:ascii="Cambria" w:hAnsi="Cambria" w:cs="Cambria"/>
                <w:i/>
                <w:iCs/>
                <w:sz w:val="22"/>
              </w:rPr>
              <w:t>ș</w:t>
            </w:r>
            <w:r w:rsidRPr="004E72A2">
              <w:rPr>
                <w:rFonts w:ascii="Book Antiqua" w:hAnsi="Book Antiqua"/>
                <w:i/>
                <w:iCs/>
                <w:sz w:val="22"/>
              </w:rPr>
              <w:t xml:space="preserve">ci. </w:t>
            </w:r>
          </w:p>
        </w:tc>
        <w:tc>
          <w:tcPr>
            <w:tcW w:w="846" w:type="pct"/>
            <w:tcBorders>
              <w:top w:val="dotted" w:sz="4" w:space="0" w:color="A6A6A6"/>
              <w:left w:val="double" w:sz="4" w:space="0" w:color="006600"/>
              <w:bottom w:val="dotted" w:sz="4" w:space="0" w:color="A6A6A6"/>
              <w:right w:val="nil"/>
            </w:tcBorders>
            <w:shd w:val="clear" w:color="auto" w:fill="auto"/>
          </w:tcPr>
          <w:p w14:paraId="67D8A19A" w14:textId="7632DB68" w:rsidR="004E72A2" w:rsidRPr="001247C6" w:rsidRDefault="004E72A2" w:rsidP="004E72A2">
            <w:pPr>
              <w:rPr>
                <w:rFonts w:ascii="Book Antiqua" w:hAnsi="Book Antiqua"/>
                <w:b/>
                <w:bCs/>
                <w:i/>
                <w:iCs/>
                <w:sz w:val="22"/>
              </w:rPr>
            </w:pPr>
            <w:r>
              <w:rPr>
                <w:rFonts w:ascii="Book Antiqua" w:hAnsi="Book Antiqua"/>
                <w:b/>
                <w:bCs/>
                <w:i/>
                <w:iCs/>
                <w:sz w:val="22"/>
              </w:rPr>
              <w:t xml:space="preserve">14 </w:t>
            </w:r>
            <w:r w:rsidRPr="00F81838">
              <w:rPr>
                <w:rFonts w:ascii="Book Antiqua" w:hAnsi="Book Antiqua"/>
                <w:b/>
                <w:bCs/>
                <w:i/>
                <w:iCs/>
                <w:sz w:val="22"/>
              </w:rPr>
              <w:t>decembrie</w:t>
            </w:r>
          </w:p>
        </w:tc>
      </w:tr>
      <w:tr w:rsidR="004E72A2" w:rsidRPr="001247C6" w14:paraId="3FCBD555" w14:textId="77777777" w:rsidTr="004E72A2">
        <w:trPr>
          <w:trHeight w:val="852"/>
        </w:trPr>
        <w:tc>
          <w:tcPr>
            <w:tcW w:w="4154" w:type="pct"/>
            <w:tcBorders>
              <w:top w:val="dotted" w:sz="4" w:space="0" w:color="A6A6A6"/>
              <w:left w:val="nil"/>
              <w:bottom w:val="dotted" w:sz="4" w:space="0" w:color="A6A6A6"/>
              <w:right w:val="double" w:sz="4" w:space="0" w:color="006600"/>
            </w:tcBorders>
            <w:shd w:val="clear" w:color="auto" w:fill="auto"/>
          </w:tcPr>
          <w:p w14:paraId="5D63C0FD" w14:textId="6FB49BB6" w:rsidR="004E72A2" w:rsidRPr="002D2D53" w:rsidRDefault="004E72A2" w:rsidP="004E72A2">
            <w:pPr>
              <w:rPr>
                <w:rFonts w:ascii="Book Antiqua" w:hAnsi="Book Antiqua"/>
                <w:i/>
                <w:iCs/>
                <w:sz w:val="22"/>
              </w:rPr>
            </w:pPr>
            <w:r w:rsidRPr="004E72A2">
              <w:rPr>
                <w:rFonts w:ascii="Book Antiqua" w:hAnsi="Book Antiqua"/>
                <w:i/>
                <w:iCs/>
                <w:sz w:val="22"/>
              </w:rPr>
              <w:t>Participare la deschiderea oficială a magazinului Dedeman din municipiul Petro</w:t>
            </w:r>
            <w:r w:rsidRPr="004E72A2">
              <w:rPr>
                <w:rFonts w:ascii="Cambria" w:hAnsi="Cambria" w:cs="Cambria"/>
                <w:i/>
                <w:iCs/>
                <w:sz w:val="22"/>
              </w:rPr>
              <w:t>ș</w:t>
            </w:r>
            <w:r w:rsidRPr="004E72A2">
              <w:rPr>
                <w:rFonts w:ascii="Book Antiqua" w:hAnsi="Book Antiqua"/>
                <w:i/>
                <w:iCs/>
                <w:sz w:val="22"/>
              </w:rPr>
              <w:t>ani.</w:t>
            </w:r>
          </w:p>
        </w:tc>
        <w:tc>
          <w:tcPr>
            <w:tcW w:w="846" w:type="pct"/>
            <w:tcBorders>
              <w:top w:val="dotted" w:sz="4" w:space="0" w:color="A6A6A6"/>
              <w:left w:val="double" w:sz="4" w:space="0" w:color="006600"/>
              <w:bottom w:val="dotted" w:sz="4" w:space="0" w:color="A6A6A6"/>
              <w:right w:val="nil"/>
            </w:tcBorders>
            <w:shd w:val="clear" w:color="auto" w:fill="auto"/>
          </w:tcPr>
          <w:p w14:paraId="56EF9249" w14:textId="7EC67C5D" w:rsidR="004E72A2" w:rsidRPr="001247C6" w:rsidRDefault="004E72A2" w:rsidP="004E72A2">
            <w:pPr>
              <w:rPr>
                <w:rFonts w:ascii="Book Antiqua" w:hAnsi="Book Antiqua"/>
                <w:b/>
                <w:bCs/>
                <w:i/>
                <w:iCs/>
                <w:sz w:val="22"/>
              </w:rPr>
            </w:pPr>
            <w:r>
              <w:rPr>
                <w:rFonts w:ascii="Book Antiqua" w:hAnsi="Book Antiqua"/>
                <w:b/>
                <w:bCs/>
                <w:i/>
                <w:iCs/>
                <w:sz w:val="22"/>
              </w:rPr>
              <w:t xml:space="preserve">15 </w:t>
            </w:r>
            <w:r w:rsidRPr="00F81838">
              <w:rPr>
                <w:rFonts w:ascii="Book Antiqua" w:hAnsi="Book Antiqua"/>
                <w:b/>
                <w:bCs/>
                <w:i/>
                <w:iCs/>
                <w:sz w:val="22"/>
              </w:rPr>
              <w:t>decembrie</w:t>
            </w:r>
          </w:p>
        </w:tc>
      </w:tr>
      <w:tr w:rsidR="00084DE3" w:rsidRPr="001247C6" w14:paraId="17C67297" w14:textId="77777777" w:rsidTr="004E72A2">
        <w:trPr>
          <w:trHeight w:val="852"/>
        </w:trPr>
        <w:tc>
          <w:tcPr>
            <w:tcW w:w="4154" w:type="pct"/>
            <w:tcBorders>
              <w:top w:val="dotted" w:sz="4" w:space="0" w:color="A6A6A6"/>
              <w:left w:val="nil"/>
              <w:bottom w:val="dotted" w:sz="4" w:space="0" w:color="A6A6A6"/>
              <w:right w:val="double" w:sz="4" w:space="0" w:color="006600"/>
            </w:tcBorders>
            <w:shd w:val="clear" w:color="auto" w:fill="auto"/>
          </w:tcPr>
          <w:p w14:paraId="625C0874" w14:textId="2CBBFA71" w:rsidR="00084DE3" w:rsidRPr="00EA5BD5" w:rsidRDefault="004E72A2" w:rsidP="00084DE3">
            <w:pPr>
              <w:rPr>
                <w:rFonts w:ascii="Book Antiqua" w:hAnsi="Book Antiqua"/>
                <w:i/>
                <w:iCs/>
                <w:sz w:val="22"/>
              </w:rPr>
            </w:pPr>
            <w:r w:rsidRPr="004E72A2">
              <w:rPr>
                <w:rFonts w:ascii="Book Antiqua" w:hAnsi="Book Antiqua"/>
                <w:i/>
                <w:iCs/>
                <w:sz w:val="22"/>
              </w:rPr>
              <w:t>Participare la ac</w:t>
            </w:r>
            <w:r w:rsidRPr="004E72A2">
              <w:rPr>
                <w:rFonts w:ascii="Cambria" w:hAnsi="Cambria" w:cs="Cambria"/>
                <w:i/>
                <w:iCs/>
                <w:sz w:val="22"/>
              </w:rPr>
              <w:t>ț</w:t>
            </w:r>
            <w:r w:rsidRPr="004E72A2">
              <w:rPr>
                <w:rFonts w:ascii="Book Antiqua" w:hAnsi="Book Antiqua"/>
                <w:i/>
                <w:iCs/>
                <w:sz w:val="22"/>
              </w:rPr>
              <w:t>iunea caritabil</w:t>
            </w:r>
            <w:r w:rsidRPr="004E72A2">
              <w:rPr>
                <w:rFonts w:ascii="Book Antiqua" w:hAnsi="Book Antiqua" w:cs="Book Antiqua"/>
                <w:i/>
                <w:iCs/>
                <w:sz w:val="22"/>
              </w:rPr>
              <w:t>ă</w:t>
            </w:r>
            <w:r w:rsidRPr="004E72A2">
              <w:rPr>
                <w:rFonts w:ascii="Book Antiqua" w:hAnsi="Book Antiqua"/>
                <w:i/>
                <w:iCs/>
                <w:sz w:val="22"/>
              </w:rPr>
              <w:t xml:space="preserve"> organizat</w:t>
            </w:r>
            <w:r w:rsidRPr="004E72A2">
              <w:rPr>
                <w:rFonts w:ascii="Book Antiqua" w:hAnsi="Book Antiqua" w:cs="Book Antiqua"/>
                <w:i/>
                <w:iCs/>
                <w:sz w:val="22"/>
              </w:rPr>
              <w:t>ă</w:t>
            </w:r>
            <w:r w:rsidRPr="004E72A2">
              <w:rPr>
                <w:rFonts w:ascii="Book Antiqua" w:hAnsi="Book Antiqua"/>
                <w:i/>
                <w:iCs/>
                <w:sz w:val="22"/>
              </w:rPr>
              <w:t xml:space="preserve"> de </w:t>
            </w:r>
            <w:proofErr w:type="spellStart"/>
            <w:r w:rsidRPr="004E72A2">
              <w:rPr>
                <w:rFonts w:ascii="Book Antiqua" w:hAnsi="Book Antiqua"/>
                <w:i/>
                <w:iCs/>
                <w:sz w:val="22"/>
              </w:rPr>
              <w:t>Dark</w:t>
            </w:r>
            <w:proofErr w:type="spellEnd"/>
            <w:r w:rsidRPr="004E72A2">
              <w:rPr>
                <w:rFonts w:ascii="Book Antiqua" w:hAnsi="Book Antiqua"/>
                <w:i/>
                <w:iCs/>
                <w:sz w:val="22"/>
              </w:rPr>
              <w:t xml:space="preserve"> </w:t>
            </w:r>
            <w:proofErr w:type="spellStart"/>
            <w:r w:rsidRPr="004E72A2">
              <w:rPr>
                <w:rFonts w:ascii="Book Antiqua" w:hAnsi="Book Antiqua"/>
                <w:i/>
                <w:iCs/>
                <w:sz w:val="22"/>
              </w:rPr>
              <w:t>Ravens</w:t>
            </w:r>
            <w:proofErr w:type="spellEnd"/>
            <w:r w:rsidRPr="004E72A2">
              <w:rPr>
                <w:rFonts w:ascii="Book Antiqua" w:hAnsi="Book Antiqua"/>
                <w:i/>
                <w:iCs/>
                <w:sz w:val="22"/>
              </w:rPr>
              <w:t xml:space="preserve"> Hunedoara.</w:t>
            </w:r>
          </w:p>
        </w:tc>
        <w:tc>
          <w:tcPr>
            <w:tcW w:w="846" w:type="pct"/>
            <w:tcBorders>
              <w:top w:val="dotted" w:sz="4" w:space="0" w:color="A6A6A6"/>
              <w:left w:val="double" w:sz="4" w:space="0" w:color="006600"/>
              <w:bottom w:val="dotted" w:sz="4" w:space="0" w:color="A6A6A6"/>
              <w:right w:val="nil"/>
            </w:tcBorders>
            <w:shd w:val="clear" w:color="auto" w:fill="auto"/>
          </w:tcPr>
          <w:p w14:paraId="7FBD2F24" w14:textId="0DC2F94A" w:rsidR="00084DE3" w:rsidRDefault="004E72A2" w:rsidP="00084DE3">
            <w:pPr>
              <w:rPr>
                <w:rFonts w:ascii="Book Antiqua" w:hAnsi="Book Antiqua"/>
                <w:b/>
                <w:bCs/>
                <w:i/>
                <w:iCs/>
                <w:sz w:val="22"/>
              </w:rPr>
            </w:pPr>
            <w:r>
              <w:rPr>
                <w:rFonts w:ascii="Book Antiqua" w:hAnsi="Book Antiqua"/>
                <w:b/>
                <w:bCs/>
                <w:i/>
                <w:iCs/>
                <w:sz w:val="22"/>
              </w:rPr>
              <w:t>16  decembrie</w:t>
            </w:r>
          </w:p>
        </w:tc>
      </w:tr>
      <w:tr w:rsidR="004E72A2" w:rsidRPr="001247C6" w14:paraId="4A2AEF45" w14:textId="77777777" w:rsidTr="004E72A2">
        <w:trPr>
          <w:trHeight w:val="852"/>
        </w:trPr>
        <w:tc>
          <w:tcPr>
            <w:tcW w:w="4154" w:type="pct"/>
            <w:tcBorders>
              <w:top w:val="dotted" w:sz="4" w:space="0" w:color="A6A6A6"/>
              <w:left w:val="nil"/>
              <w:bottom w:val="dotted" w:sz="4" w:space="0" w:color="A6A6A6"/>
              <w:right w:val="double" w:sz="4" w:space="0" w:color="006600"/>
            </w:tcBorders>
            <w:shd w:val="clear" w:color="auto" w:fill="auto"/>
          </w:tcPr>
          <w:p w14:paraId="63683955" w14:textId="5528FF4F" w:rsidR="004E72A2" w:rsidRPr="00EA5BD5" w:rsidRDefault="004E72A2" w:rsidP="004E72A2">
            <w:pPr>
              <w:rPr>
                <w:rFonts w:ascii="Book Antiqua" w:hAnsi="Book Antiqua"/>
                <w:i/>
                <w:iCs/>
                <w:sz w:val="22"/>
              </w:rPr>
            </w:pPr>
            <w:r w:rsidRPr="004E72A2">
              <w:rPr>
                <w:rFonts w:ascii="Book Antiqua" w:hAnsi="Book Antiqua"/>
                <w:i/>
                <w:iCs/>
                <w:sz w:val="22"/>
              </w:rPr>
              <w:t xml:space="preserve">Participare la spectacolele de colinde din comunele Ilia </w:t>
            </w:r>
            <w:r w:rsidRPr="004E72A2">
              <w:rPr>
                <w:rFonts w:ascii="Cambria" w:hAnsi="Cambria" w:cs="Cambria"/>
                <w:i/>
                <w:iCs/>
                <w:sz w:val="22"/>
              </w:rPr>
              <w:t>ș</w:t>
            </w:r>
            <w:r w:rsidRPr="004E72A2">
              <w:rPr>
                <w:rFonts w:ascii="Book Antiqua" w:hAnsi="Book Antiqua"/>
                <w:i/>
                <w:iCs/>
                <w:sz w:val="22"/>
              </w:rPr>
              <w:t xml:space="preserve">i Romos. </w:t>
            </w:r>
          </w:p>
        </w:tc>
        <w:tc>
          <w:tcPr>
            <w:tcW w:w="846" w:type="pct"/>
            <w:tcBorders>
              <w:top w:val="dotted" w:sz="4" w:space="0" w:color="A6A6A6"/>
              <w:left w:val="double" w:sz="4" w:space="0" w:color="006600"/>
              <w:bottom w:val="dotted" w:sz="4" w:space="0" w:color="A6A6A6"/>
              <w:right w:val="nil"/>
            </w:tcBorders>
            <w:shd w:val="clear" w:color="auto" w:fill="auto"/>
          </w:tcPr>
          <w:p w14:paraId="306C69FD" w14:textId="0BE256AA" w:rsidR="004E72A2" w:rsidRDefault="004E72A2" w:rsidP="004E72A2">
            <w:pPr>
              <w:rPr>
                <w:rFonts w:ascii="Book Antiqua" w:hAnsi="Book Antiqua"/>
                <w:b/>
                <w:bCs/>
                <w:i/>
                <w:iCs/>
                <w:sz w:val="22"/>
              </w:rPr>
            </w:pPr>
            <w:r>
              <w:rPr>
                <w:rFonts w:ascii="Book Antiqua" w:hAnsi="Book Antiqua"/>
                <w:b/>
                <w:bCs/>
                <w:i/>
                <w:iCs/>
                <w:sz w:val="22"/>
              </w:rPr>
              <w:t>17 decembrie</w:t>
            </w:r>
          </w:p>
        </w:tc>
      </w:tr>
    </w:tbl>
    <w:p w14:paraId="5765FCDC" w14:textId="76B03FF6" w:rsidR="00DC25D9" w:rsidRDefault="007C285C" w:rsidP="003F0A6F">
      <w:pPr>
        <w:pStyle w:val="Sursacomp"/>
        <w:rPr>
          <w:color w:val="9999FF"/>
          <w:spacing w:val="40"/>
          <w:sz w:val="16"/>
          <w:szCs w:val="16"/>
        </w:rPr>
      </w:pPr>
      <w:r w:rsidRPr="00E74641">
        <w:t>Cancelaria</w:t>
      </w:r>
      <w:r w:rsidR="00647555">
        <w:t xml:space="preserve"> </w:t>
      </w:r>
      <w:r w:rsidRPr="00E74641">
        <w:t>Prefectului</w:t>
      </w:r>
      <w:r w:rsidR="00647555">
        <w:t xml:space="preserve"> </w:t>
      </w:r>
    </w:p>
    <w:p w14:paraId="67D2ED41" w14:textId="77777777" w:rsidR="00917D7E" w:rsidRDefault="007C285C" w:rsidP="006524A3">
      <w:pPr>
        <w:pStyle w:val="separatorcapitole"/>
      </w:pPr>
      <w:r w:rsidRPr="00E74641">
        <w:sym w:font="Wingdings" w:char="F07B"/>
      </w:r>
      <w:r w:rsidRPr="00E74641">
        <w:sym w:font="Wingdings" w:char="F07B"/>
      </w:r>
      <w:r w:rsidRPr="00E74641">
        <w:sym w:font="Wingdings" w:char="F07B"/>
      </w:r>
    </w:p>
    <w:p w14:paraId="4AE7D7D4" w14:textId="77777777" w:rsidR="008478AC" w:rsidRDefault="008478AC">
      <w:pPr>
        <w:spacing w:before="0"/>
        <w:jc w:val="left"/>
        <w:rPr>
          <w:szCs w:val="18"/>
        </w:rPr>
      </w:pPr>
      <w:r>
        <w:rPr>
          <w:szCs w:val="18"/>
        </w:rPr>
        <w:br w:type="page"/>
      </w:r>
    </w:p>
    <w:p w14:paraId="7156AFF0" w14:textId="1BD80FEE" w:rsidR="00DB1642" w:rsidRPr="00E74641" w:rsidRDefault="00DB1642" w:rsidP="0062182A">
      <w:pPr>
        <w:spacing w:before="0"/>
        <w:jc w:val="center"/>
        <w:rPr>
          <w:szCs w:val="18"/>
        </w:rPr>
      </w:pPr>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45AC663C" w:rsidR="00AF01AD" w:rsidRDefault="002F743E" w:rsidP="00C13BF6">
      <w:pPr>
        <w:pStyle w:val="AgendaPrefect"/>
        <w:spacing w:before="0" w:after="0"/>
        <w:ind w:left="360" w:right="198"/>
        <w:rPr>
          <w:rFonts w:ascii="Book Antiqua" w:hAnsi="Book Antiqua"/>
          <w:spacing w:val="-6"/>
          <w:sz w:val="20"/>
        </w:rPr>
      </w:pPr>
      <w:bookmarkStart w:id="22" w:name="_Toc9266392"/>
      <w:bookmarkStart w:id="23" w:name="_Toc12617696"/>
      <w:bookmarkStart w:id="24" w:name="_Toc153533862"/>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647555">
        <w:rPr>
          <w:rFonts w:ascii="Book Antiqua" w:hAnsi="Book Antiqua"/>
          <w:spacing w:val="-6"/>
          <w:sz w:val="20"/>
        </w:rPr>
        <w:t xml:space="preserve"> </w:t>
      </w:r>
      <w:r w:rsidR="00DB1642" w:rsidRPr="00E74641">
        <w:rPr>
          <w:rFonts w:ascii="Book Antiqua" w:hAnsi="Book Antiqua"/>
          <w:spacing w:val="-6"/>
          <w:sz w:val="20"/>
        </w:rPr>
        <w:t>de</w:t>
      </w:r>
      <w:r w:rsidR="00647555">
        <w:rPr>
          <w:rFonts w:ascii="Book Antiqua" w:hAnsi="Book Antiqua"/>
          <w:spacing w:val="-6"/>
          <w:sz w:val="20"/>
        </w:rPr>
        <w:t xml:space="preserve"> </w:t>
      </w:r>
      <w:r w:rsidR="00DB1642" w:rsidRPr="00E74641">
        <w:rPr>
          <w:rFonts w:ascii="Book Antiqua" w:hAnsi="Book Antiqua"/>
          <w:spacing w:val="-6"/>
          <w:sz w:val="20"/>
        </w:rPr>
        <w:t>Acte</w:t>
      </w:r>
      <w:r w:rsidR="00647555">
        <w:rPr>
          <w:rFonts w:ascii="Book Antiqua" w:hAnsi="Book Antiqua"/>
          <w:spacing w:val="-6"/>
          <w:sz w:val="20"/>
        </w:rPr>
        <w:t xml:space="preserve"> </w:t>
      </w:r>
      <w:r w:rsidR="00DB1642" w:rsidRPr="00E74641">
        <w:rPr>
          <w:rFonts w:ascii="Book Antiqua" w:hAnsi="Book Antiqua"/>
          <w:spacing w:val="-6"/>
          <w:sz w:val="20"/>
        </w:rPr>
        <w:t>normative</w:t>
      </w:r>
      <w:r w:rsidR="00647555">
        <w:rPr>
          <w:rFonts w:ascii="Book Antiqua" w:hAnsi="Book Antiqua"/>
          <w:spacing w:val="-6"/>
          <w:sz w:val="20"/>
        </w:rPr>
        <w:t xml:space="preserve"> </w:t>
      </w:r>
      <w:r w:rsidR="00DB1642" w:rsidRPr="00E74641">
        <w:rPr>
          <w:rFonts w:ascii="Book Antiqua" w:hAnsi="Book Antiqua"/>
          <w:spacing w:val="-6"/>
          <w:sz w:val="20"/>
        </w:rPr>
        <w:t>apărute</w:t>
      </w:r>
      <w:r w:rsidR="00647555">
        <w:rPr>
          <w:rFonts w:ascii="Book Antiqua" w:hAnsi="Book Antiqua"/>
          <w:spacing w:val="-6"/>
          <w:sz w:val="20"/>
        </w:rPr>
        <w:t xml:space="preserve"> </w:t>
      </w:r>
      <w:r w:rsidR="00DB1642" w:rsidRPr="00E74641">
        <w:rPr>
          <w:rFonts w:ascii="Book Antiqua" w:hAnsi="Book Antiqua"/>
          <w:spacing w:val="-6"/>
          <w:sz w:val="20"/>
        </w:rPr>
        <w:t>în</w:t>
      </w:r>
      <w:r w:rsidR="00647555">
        <w:rPr>
          <w:rFonts w:ascii="Book Antiqua" w:hAnsi="Book Antiqua"/>
          <w:spacing w:val="-6"/>
          <w:sz w:val="20"/>
        </w:rPr>
        <w:t xml:space="preserve"> </w:t>
      </w:r>
      <w:r w:rsidR="00DB1642" w:rsidRPr="00E74641">
        <w:rPr>
          <w:rFonts w:ascii="Book Antiqua" w:hAnsi="Book Antiqua"/>
          <w:spacing w:val="-6"/>
          <w:sz w:val="20"/>
        </w:rPr>
        <w:t>Monitorul</w:t>
      </w:r>
      <w:r w:rsidR="00647555">
        <w:rPr>
          <w:rFonts w:ascii="Book Antiqua" w:hAnsi="Book Antiqua"/>
          <w:spacing w:val="-6"/>
          <w:sz w:val="20"/>
        </w:rPr>
        <w:t xml:space="preserve"> </w:t>
      </w:r>
      <w:r w:rsidR="00DB1642" w:rsidRPr="00E74641">
        <w:rPr>
          <w:rFonts w:ascii="Book Antiqua" w:hAnsi="Book Antiqua"/>
          <w:spacing w:val="-6"/>
          <w:sz w:val="20"/>
        </w:rPr>
        <w:t>Oficial</w:t>
      </w:r>
      <w:r w:rsidR="00647555">
        <w:rPr>
          <w:rFonts w:ascii="Book Antiqua" w:hAnsi="Book Antiqua"/>
          <w:spacing w:val="-6"/>
          <w:sz w:val="20"/>
        </w:rPr>
        <w:t xml:space="preserve"> </w:t>
      </w:r>
      <w:r w:rsidR="00DB1642" w:rsidRPr="00E74641">
        <w:rPr>
          <w:rFonts w:ascii="Book Antiqua" w:hAnsi="Book Antiqua"/>
          <w:spacing w:val="-6"/>
          <w:sz w:val="20"/>
        </w:rPr>
        <w:t>al</w:t>
      </w:r>
      <w:r w:rsidR="00647555">
        <w:rPr>
          <w:rFonts w:ascii="Book Antiqua" w:hAnsi="Book Antiqua"/>
          <w:spacing w:val="-6"/>
          <w:sz w:val="20"/>
        </w:rPr>
        <w:t xml:space="preserve"> </w:t>
      </w:r>
      <w:r w:rsidR="00DB1642" w:rsidRPr="00E74641">
        <w:rPr>
          <w:rFonts w:ascii="Book Antiqua" w:hAnsi="Book Antiqua"/>
          <w:spacing w:val="-6"/>
          <w:sz w:val="20"/>
        </w:rPr>
        <w:t>României</w:t>
      </w:r>
      <w:r w:rsidR="00647555">
        <w:t xml:space="preserve"> </w:t>
      </w:r>
      <w:r w:rsidR="00DB1642" w:rsidRPr="00E74641">
        <w:br/>
      </w:r>
      <w:bookmarkStart w:id="25" w:name="_Toc466963738"/>
      <w:bookmarkStart w:id="26" w:name="_Toc466979915"/>
      <w:bookmarkStart w:id="27" w:name="_Toc471563014"/>
      <w:bookmarkStart w:id="28" w:name="_Toc471731291"/>
      <w:bookmarkStart w:id="29" w:name="_Toc472338682"/>
      <w:bookmarkStart w:id="30" w:name="_Toc473218179"/>
      <w:bookmarkStart w:id="31" w:name="_Toc474059050"/>
      <w:bookmarkStart w:id="32" w:name="_Toc474495556"/>
      <w:bookmarkStart w:id="33" w:name="_Toc475352758"/>
      <w:bookmarkStart w:id="34" w:name="_Toc476739893"/>
      <w:bookmarkStart w:id="35" w:name="_Toc477177295"/>
      <w:bookmarkStart w:id="36" w:name="_Toc477777061"/>
      <w:bookmarkStart w:id="37" w:name="_Toc478389419"/>
      <w:bookmarkStart w:id="38" w:name="_Toc479606757"/>
      <w:bookmarkStart w:id="39" w:name="_Toc486251854"/>
      <w:bookmarkStart w:id="40" w:name="_Toc486331069"/>
      <w:bookmarkStart w:id="41" w:name="_Toc486333439"/>
      <w:bookmarkStart w:id="42" w:name="_Toc492996407"/>
      <w:bookmarkStart w:id="43" w:name="_Toc503284366"/>
      <w:bookmarkStart w:id="44" w:name="_Toc504038453"/>
      <w:bookmarkStart w:id="45" w:name="_Toc534654853"/>
      <w:bookmarkStart w:id="46" w:name="_Toc534655684"/>
      <w:bookmarkStart w:id="47" w:name="_Toc534656758"/>
      <w:bookmarkStart w:id="48" w:name="_Toc534657363"/>
      <w:bookmarkStart w:id="49" w:name="_Toc534657903"/>
      <w:bookmarkStart w:id="50" w:name="_Toc534658318"/>
      <w:bookmarkStart w:id="51" w:name="_Toc534658839"/>
      <w:bookmarkStart w:id="52" w:name="_Toc534659384"/>
      <w:bookmarkStart w:id="53" w:name="_Toc534659919"/>
      <w:bookmarkStart w:id="54" w:name="_Toc534660443"/>
      <w:bookmarkStart w:id="55" w:name="_Toc534661787"/>
      <w:bookmarkStart w:id="56" w:name="_Toc534662922"/>
      <w:bookmarkStart w:id="57" w:name="_Toc534663921"/>
      <w:bookmarkStart w:id="58" w:name="_Toc535315377"/>
      <w:bookmarkStart w:id="59" w:name="_Toc535315447"/>
      <w:bookmarkStart w:id="60" w:name="_Toc536193152"/>
      <w:bookmarkStart w:id="61" w:name="_Toc2601510"/>
      <w:bookmarkStart w:id="62" w:name="_Toc3205608"/>
      <w:bookmarkStart w:id="63" w:name="_Toc4760789"/>
      <w:bookmarkStart w:id="64" w:name="_Toc5634689"/>
      <w:bookmarkStart w:id="65" w:name="_Toc6411931"/>
      <w:bookmarkStart w:id="66" w:name="_Toc7101128"/>
      <w:bookmarkStart w:id="67" w:name="_Toc8805103"/>
      <w:bookmarkStart w:id="68" w:name="_Toc8805133"/>
      <w:bookmarkStart w:id="69" w:name="_Toc9266393"/>
      <w:bookmarkStart w:id="70" w:name="_Toc12617697"/>
      <w:bookmarkStart w:id="71" w:name="_Toc18938613"/>
      <w:bookmarkEnd w:id="22"/>
      <w:bookmarkEnd w:id="23"/>
      <w:r w:rsidR="00B577BB" w:rsidRPr="00E74641">
        <w:rPr>
          <w:rFonts w:ascii="Book Antiqua" w:hAnsi="Book Antiqua"/>
          <w:spacing w:val="-6"/>
          <w:sz w:val="20"/>
        </w:rPr>
        <w:t>în</w:t>
      </w:r>
      <w:r w:rsidR="00647555">
        <w:rPr>
          <w:rFonts w:ascii="Book Antiqua" w:hAnsi="Book Antiqua"/>
          <w:spacing w:val="-6"/>
          <w:sz w:val="20"/>
        </w:rPr>
        <w:t xml:space="preserve"> </w:t>
      </w:r>
      <w:r w:rsidR="00B577BB" w:rsidRPr="00E74641">
        <w:rPr>
          <w:rFonts w:ascii="Book Antiqua" w:hAnsi="Book Antiqua"/>
          <w:spacing w:val="-6"/>
          <w:sz w:val="20"/>
        </w:rPr>
        <w:t>perioada</w:t>
      </w:r>
      <w:r w:rsidR="00647555">
        <w:rPr>
          <w:rFonts w:ascii="Book Antiqua" w:hAnsi="Book Antiqua"/>
          <w:spacing w:val="-6"/>
          <w:sz w:val="20"/>
        </w:rPr>
        <w:t xml:space="preserve"> </w:t>
      </w:r>
      <w:bookmarkStart w:id="72" w:name="_Hlk89673293"/>
      <w:r w:rsidR="006C6EDE" w:rsidRPr="006C6EDE">
        <w:rPr>
          <w:rFonts w:ascii="Book Antiqua" w:hAnsi="Book Antiqua"/>
          <w:spacing w:val="-6"/>
          <w:sz w:val="20"/>
        </w:rPr>
        <w:t>11</w:t>
      </w:r>
      <w:r w:rsidR="00647555">
        <w:rPr>
          <w:rFonts w:ascii="Book Antiqua" w:hAnsi="Book Antiqua"/>
          <w:spacing w:val="-6"/>
          <w:sz w:val="20"/>
        </w:rPr>
        <w:t xml:space="preserve"> </w:t>
      </w:r>
      <w:r w:rsidR="006C6EDE" w:rsidRPr="006C6EDE">
        <w:rPr>
          <w:rFonts w:ascii="Book Antiqua" w:hAnsi="Book Antiqua"/>
          <w:spacing w:val="-6"/>
          <w:sz w:val="20"/>
        </w:rPr>
        <w:t>–</w:t>
      </w:r>
      <w:r w:rsidR="00647555">
        <w:rPr>
          <w:rFonts w:ascii="Book Antiqua" w:hAnsi="Book Antiqua"/>
          <w:spacing w:val="-6"/>
          <w:sz w:val="20"/>
        </w:rPr>
        <w:t xml:space="preserve"> </w:t>
      </w:r>
      <w:r w:rsidR="006C6EDE" w:rsidRPr="006C6EDE">
        <w:rPr>
          <w:rFonts w:ascii="Book Antiqua" w:hAnsi="Book Antiqua"/>
          <w:spacing w:val="-6"/>
          <w:sz w:val="20"/>
        </w:rPr>
        <w:t>15</w:t>
      </w:r>
      <w:r w:rsidR="00647555">
        <w:rPr>
          <w:rFonts w:ascii="Book Antiqua" w:hAnsi="Book Antiqua"/>
          <w:spacing w:val="-6"/>
          <w:sz w:val="20"/>
        </w:rPr>
        <w:t xml:space="preserve"> </w:t>
      </w:r>
      <w:r w:rsidR="006C6EDE" w:rsidRPr="006C6EDE">
        <w:rPr>
          <w:rFonts w:ascii="Book Antiqua" w:hAnsi="Book Antiqua"/>
          <w:spacing w:val="-6"/>
          <w:sz w:val="20"/>
        </w:rPr>
        <w:t>decembrie</w:t>
      </w:r>
      <w:r w:rsidR="00AB4E40" w:rsidRPr="00E74641">
        <w:rPr>
          <w:rFonts w:ascii="Book Antiqua" w:hAnsi="Book Antiqua"/>
          <w:spacing w:val="-6"/>
          <w:sz w:val="20"/>
        </w:rPr>
        <w:t>,</w:t>
      </w:r>
      <w:r w:rsidR="00647555">
        <w:rPr>
          <w:rFonts w:ascii="Book Antiqua" w:hAnsi="Book Antiqua"/>
          <w:spacing w:val="-6"/>
          <w:sz w:val="20"/>
        </w:rPr>
        <w:t xml:space="preserve"> </w:t>
      </w:r>
      <w:bookmarkEnd w:id="72"/>
      <w:r w:rsidR="003726DC" w:rsidRPr="00E74641">
        <w:rPr>
          <w:rFonts w:ascii="Book Antiqua" w:hAnsi="Book Antiqua"/>
          <w:spacing w:val="-6"/>
          <w:sz w:val="20"/>
        </w:rPr>
        <w:t>2023</w:t>
      </w:r>
      <w:bookmarkStart w:id="73" w:name="_Hlk144102679"/>
      <w:bookmarkEnd w:id="24"/>
    </w:p>
    <w:p w14:paraId="49B7819A" w14:textId="2CCF06A0" w:rsidR="00C60B66" w:rsidRPr="003827A5" w:rsidRDefault="00C60B66" w:rsidP="00C60B66">
      <w:pPr>
        <w:rPr>
          <w:b/>
          <w:bCs/>
          <w:color w:val="3333FF"/>
        </w:rPr>
      </w:pPr>
      <w:bookmarkStart w:id="74" w:name="_Hlk153287932"/>
      <w:bookmarkStart w:id="75" w:name="_Hlk153287885"/>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110</w:t>
      </w:r>
      <w:r w:rsidR="00B21538">
        <w:rPr>
          <w:b/>
          <w:bCs/>
          <w:color w:val="3333FF"/>
        </w:rPr>
        <w:t>9</w:t>
      </w:r>
      <w:r w:rsidR="00647555">
        <w:rPr>
          <w:b/>
          <w:bCs/>
          <w:color w:val="3333FF"/>
        </w:rPr>
        <w:t xml:space="preserve"> </w:t>
      </w:r>
      <w:r w:rsidRPr="003827A5">
        <w:rPr>
          <w:b/>
          <w:bCs/>
          <w:color w:val="3333FF"/>
        </w:rPr>
        <w:t>/</w:t>
      </w:r>
      <w:r w:rsidR="00647555">
        <w:rPr>
          <w:b/>
          <w:bCs/>
          <w:color w:val="3333FF"/>
        </w:rPr>
        <w:t xml:space="preserve"> </w:t>
      </w:r>
      <w:r w:rsidR="00B21538">
        <w:rPr>
          <w:b/>
          <w:bCs/>
          <w:color w:val="3333FF"/>
        </w:rPr>
        <w:t>11</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bookmarkEnd w:id="74"/>
    <w:p w14:paraId="1FF3C9AA" w14:textId="202B5DCA" w:rsidR="00C60B66" w:rsidRDefault="00B21538" w:rsidP="00C60B66">
      <w:pPr>
        <w:numPr>
          <w:ilvl w:val="0"/>
          <w:numId w:val="2"/>
        </w:numPr>
        <w:spacing w:after="20"/>
        <w:ind w:right="198"/>
        <w:contextualSpacing/>
      </w:pPr>
      <w:r w:rsidRPr="00B21538">
        <w:t>Nr.</w:t>
      </w:r>
      <w:r w:rsidR="00647555">
        <w:t xml:space="preserve"> </w:t>
      </w:r>
      <w:r w:rsidRPr="00B21538">
        <w:rPr>
          <w:b/>
          <w:bCs/>
        </w:rPr>
        <w:t>1228</w:t>
      </w:r>
      <w:r w:rsidR="00647555">
        <w:t xml:space="preserve"> </w:t>
      </w:r>
      <w:r w:rsidRPr="00B21538">
        <w:t>/</w:t>
      </w:r>
      <w:r w:rsidR="00647555">
        <w:t xml:space="preserve"> </w:t>
      </w:r>
      <w:r w:rsidRPr="00B21538">
        <w:rPr>
          <w:b/>
          <w:bCs/>
        </w:rPr>
        <w:t>8</w:t>
      </w:r>
      <w:r w:rsidR="00647555">
        <w:rPr>
          <w:b/>
          <w:bCs/>
        </w:rPr>
        <w:t xml:space="preserve"> </w:t>
      </w:r>
      <w:r w:rsidRPr="00B21538">
        <w:rPr>
          <w:b/>
          <w:bCs/>
        </w:rPr>
        <w:t>Decembrie</w:t>
      </w:r>
      <w:r w:rsidR="00647555">
        <w:rPr>
          <w:b/>
          <w:bCs/>
        </w:rPr>
        <w:t xml:space="preserve"> </w:t>
      </w:r>
      <w:r w:rsidRPr="00B21538">
        <w:rPr>
          <w:b/>
          <w:bCs/>
        </w:rPr>
        <w:t>2023</w:t>
      </w:r>
      <w:r w:rsidRPr="00B21538">
        <w:t>,</w:t>
      </w:r>
      <w:r w:rsidR="00647555">
        <w:t xml:space="preserve"> </w:t>
      </w:r>
      <w:r w:rsidRPr="00B21538">
        <w:t>Guvernul</w:t>
      </w:r>
      <w:r w:rsidR="00647555">
        <w:t xml:space="preserve"> </w:t>
      </w:r>
      <w:r w:rsidRPr="00B21538">
        <w:t>României</w:t>
      </w:r>
      <w:r w:rsidR="00647555">
        <w:t xml:space="preserve"> </w:t>
      </w:r>
      <w:r w:rsidR="00C60B66">
        <w:t>-</w:t>
      </w:r>
      <w:r w:rsidR="00647555">
        <w:t xml:space="preserve"> </w:t>
      </w:r>
      <w:r w:rsidRPr="00B21538">
        <w:t>Hotărâre</w:t>
      </w:r>
      <w:r w:rsidR="00647555">
        <w:t xml:space="preserve"> </w:t>
      </w:r>
      <w:r w:rsidRPr="00B21538">
        <w:t>pentru</w:t>
      </w:r>
      <w:r w:rsidR="00647555">
        <w:t xml:space="preserve"> </w:t>
      </w:r>
      <w:r w:rsidRPr="00B21538">
        <w:t>prelungirea</w:t>
      </w:r>
      <w:r w:rsidR="00647555">
        <w:t xml:space="preserve"> </w:t>
      </w:r>
      <w:r w:rsidRPr="00B21538">
        <w:t>perioadei</w:t>
      </w:r>
      <w:r w:rsidR="00647555">
        <w:t xml:space="preserve"> </w:t>
      </w:r>
      <w:r w:rsidRPr="00B21538">
        <w:t>de</w:t>
      </w:r>
      <w:r w:rsidR="00647555">
        <w:t xml:space="preserve"> </w:t>
      </w:r>
      <w:r w:rsidRPr="00B21538">
        <w:t>aplicare</w:t>
      </w:r>
      <w:r w:rsidR="00647555">
        <w:t xml:space="preserve"> </w:t>
      </w:r>
      <w:r w:rsidRPr="00B21538">
        <w:t>a</w:t>
      </w:r>
      <w:r w:rsidR="00647555">
        <w:t xml:space="preserve"> </w:t>
      </w:r>
      <w:r w:rsidRPr="00B21538">
        <w:t>prevederilor</w:t>
      </w:r>
      <w:r w:rsidR="00647555">
        <w:t xml:space="preserve"> </w:t>
      </w:r>
      <w:r w:rsidRPr="00B21538">
        <w:t>Hotărârii</w:t>
      </w:r>
      <w:r w:rsidR="00647555">
        <w:t xml:space="preserve"> </w:t>
      </w:r>
      <w:r w:rsidRPr="00B21538">
        <w:t>Guvernului</w:t>
      </w:r>
      <w:r w:rsidR="00647555">
        <w:t xml:space="preserve"> </w:t>
      </w:r>
      <w:r w:rsidRPr="00B21538">
        <w:t>nr.</w:t>
      </w:r>
      <w:r w:rsidR="00647555">
        <w:t xml:space="preserve"> </w:t>
      </w:r>
      <w:r w:rsidRPr="00B21538">
        <w:t>1.174/2014</w:t>
      </w:r>
      <w:r w:rsidR="00647555">
        <w:t xml:space="preserve"> </w:t>
      </w:r>
      <w:r w:rsidRPr="00B21538">
        <w:t>privind</w:t>
      </w:r>
      <w:r w:rsidR="00647555">
        <w:t xml:space="preserve"> </w:t>
      </w:r>
      <w:r w:rsidRPr="00B21538">
        <w:t>instituirea</w:t>
      </w:r>
      <w:r w:rsidR="00647555">
        <w:t xml:space="preserve"> </w:t>
      </w:r>
      <w:r w:rsidRPr="00B21538">
        <w:t>unei</w:t>
      </w:r>
      <w:r w:rsidR="00647555">
        <w:t xml:space="preserve"> </w:t>
      </w:r>
      <w:r w:rsidRPr="00B21538">
        <w:t>scheme</w:t>
      </w:r>
      <w:r w:rsidR="00647555">
        <w:t xml:space="preserve"> </w:t>
      </w:r>
      <w:r w:rsidRPr="00B21538">
        <w:t>de</w:t>
      </w:r>
      <w:r w:rsidR="00647555">
        <w:t xml:space="preserve"> </w:t>
      </w:r>
      <w:r w:rsidRPr="00B21538">
        <w:t>ajutor</w:t>
      </w:r>
      <w:r w:rsidR="00647555">
        <w:t xml:space="preserve"> </w:t>
      </w:r>
      <w:r w:rsidRPr="00B21538">
        <w:t>de</w:t>
      </w:r>
      <w:r w:rsidR="00647555">
        <w:t xml:space="preserve"> </w:t>
      </w:r>
      <w:r w:rsidRPr="00B21538">
        <w:t>stat</w:t>
      </w:r>
      <w:r w:rsidR="00647555">
        <w:t xml:space="preserve"> </w:t>
      </w:r>
      <w:r w:rsidRPr="00B21538">
        <w:t>pentru</w:t>
      </w:r>
      <w:r w:rsidR="00647555">
        <w:t xml:space="preserve"> </w:t>
      </w:r>
      <w:r w:rsidRPr="00B21538">
        <w:t>reducerea</w:t>
      </w:r>
      <w:r w:rsidR="00647555">
        <w:t xml:space="preserve"> </w:t>
      </w:r>
      <w:r w:rsidRPr="00B21538">
        <w:t>accizei</w:t>
      </w:r>
      <w:r w:rsidR="00647555">
        <w:t xml:space="preserve"> </w:t>
      </w:r>
      <w:r w:rsidRPr="00B21538">
        <w:t>la</w:t>
      </w:r>
      <w:r w:rsidR="00647555">
        <w:t xml:space="preserve"> </w:t>
      </w:r>
      <w:r w:rsidRPr="00B21538">
        <w:t>motorina</w:t>
      </w:r>
      <w:r w:rsidR="00647555">
        <w:t xml:space="preserve"> </w:t>
      </w:r>
      <w:r w:rsidRPr="00B21538">
        <w:t>utilizată</w:t>
      </w:r>
      <w:r w:rsidR="00647555">
        <w:t xml:space="preserve"> </w:t>
      </w:r>
      <w:r w:rsidRPr="00B21538">
        <w:t>în</w:t>
      </w:r>
      <w:r w:rsidR="00647555">
        <w:t xml:space="preserve"> </w:t>
      </w:r>
      <w:r w:rsidRPr="00B21538">
        <w:t>agricultură.</w:t>
      </w:r>
    </w:p>
    <w:bookmarkEnd w:id="75"/>
    <w:p w14:paraId="6EA9CBC9" w14:textId="19AE6429" w:rsidR="00C2152A" w:rsidRDefault="00513142" w:rsidP="00C60B66">
      <w:pPr>
        <w:numPr>
          <w:ilvl w:val="0"/>
          <w:numId w:val="2"/>
        </w:numPr>
        <w:spacing w:after="20"/>
        <w:ind w:right="198"/>
        <w:contextualSpacing/>
      </w:pPr>
      <w:r w:rsidRPr="00513142">
        <w:t>Nr.</w:t>
      </w:r>
      <w:r w:rsidR="00647555">
        <w:t xml:space="preserve"> </w:t>
      </w:r>
      <w:r w:rsidRPr="00513142">
        <w:rPr>
          <w:b/>
          <w:bCs/>
        </w:rPr>
        <w:t>373</w:t>
      </w:r>
      <w:r w:rsidR="00647555">
        <w:t xml:space="preserve"> </w:t>
      </w:r>
      <w:r w:rsidRPr="00513142">
        <w:t>/</w:t>
      </w:r>
      <w:r w:rsidR="00647555">
        <w:t xml:space="preserve"> </w:t>
      </w:r>
      <w:r w:rsidRPr="00513142">
        <w:rPr>
          <w:b/>
          <w:bCs/>
        </w:rPr>
        <w:t>8</w:t>
      </w:r>
      <w:r w:rsidR="00647555">
        <w:rPr>
          <w:b/>
          <w:bCs/>
        </w:rPr>
        <w:t xml:space="preserve"> </w:t>
      </w:r>
      <w:r w:rsidRPr="00513142">
        <w:rPr>
          <w:b/>
          <w:bCs/>
        </w:rPr>
        <w:t>Decembrie</w:t>
      </w:r>
      <w:r w:rsidR="00647555">
        <w:rPr>
          <w:b/>
          <w:bCs/>
        </w:rPr>
        <w:t xml:space="preserve"> </w:t>
      </w:r>
      <w:r w:rsidRPr="00513142">
        <w:rPr>
          <w:b/>
          <w:bCs/>
        </w:rPr>
        <w:t>2023</w:t>
      </w:r>
      <w:r w:rsidRPr="00513142">
        <w:t>,</w:t>
      </w:r>
      <w:r w:rsidR="00647555">
        <w:t xml:space="preserve"> </w:t>
      </w:r>
      <w:r w:rsidRPr="00513142">
        <w:t>Parlamentul</w:t>
      </w:r>
      <w:r w:rsidR="00647555">
        <w:t xml:space="preserve"> </w:t>
      </w:r>
      <w:r w:rsidRPr="00513142">
        <w:t>României</w:t>
      </w:r>
      <w:r w:rsidR="00647555">
        <w:t xml:space="preserve"> </w:t>
      </w:r>
      <w:r>
        <w:t>-</w:t>
      </w:r>
      <w:r w:rsidR="00647555">
        <w:t xml:space="preserve"> </w:t>
      </w:r>
      <w:r w:rsidRPr="00513142">
        <w:t>Lege</w:t>
      </w:r>
      <w:r w:rsidR="00647555">
        <w:t xml:space="preserve"> </w:t>
      </w:r>
      <w:r w:rsidRPr="00513142">
        <w:t>pentru</w:t>
      </w:r>
      <w:r w:rsidR="00647555">
        <w:t xml:space="preserve"> </w:t>
      </w:r>
      <w:r w:rsidRPr="00513142">
        <w:t>aprobarea</w:t>
      </w:r>
      <w:r w:rsidR="00647555">
        <w:t xml:space="preserve"> </w:t>
      </w:r>
      <w:r w:rsidRPr="00513142">
        <w:t>Ordonanței</w:t>
      </w:r>
      <w:r w:rsidR="00647555">
        <w:t xml:space="preserve"> </w:t>
      </w:r>
      <w:r w:rsidRPr="00513142">
        <w:t>de</w:t>
      </w:r>
      <w:r w:rsidR="00647555">
        <w:t xml:space="preserve"> </w:t>
      </w:r>
      <w:r w:rsidRPr="00513142">
        <w:t>urgență</w:t>
      </w:r>
      <w:r w:rsidR="00647555">
        <w:t xml:space="preserve"> </w:t>
      </w:r>
      <w:r w:rsidRPr="00513142">
        <w:t>a</w:t>
      </w:r>
      <w:r w:rsidR="00647555">
        <w:t xml:space="preserve"> </w:t>
      </w:r>
      <w:r w:rsidRPr="00513142">
        <w:t>Guvernului</w:t>
      </w:r>
      <w:r w:rsidR="00647555">
        <w:t xml:space="preserve"> </w:t>
      </w:r>
      <w:r w:rsidRPr="00513142">
        <w:t>nr.</w:t>
      </w:r>
      <w:r w:rsidR="00647555">
        <w:t xml:space="preserve"> </w:t>
      </w:r>
      <w:r w:rsidRPr="00513142">
        <w:t>172/2022</w:t>
      </w:r>
      <w:r w:rsidR="00647555">
        <w:t xml:space="preserve"> </w:t>
      </w:r>
      <w:r w:rsidRPr="00513142">
        <w:t>privind</w:t>
      </w:r>
      <w:r w:rsidR="00647555">
        <w:t xml:space="preserve"> </w:t>
      </w:r>
      <w:r w:rsidRPr="00513142">
        <w:t>dezvoltarea</w:t>
      </w:r>
      <w:r w:rsidR="00647555">
        <w:t xml:space="preserve"> </w:t>
      </w:r>
      <w:r w:rsidRPr="00513142">
        <w:t>sistemului</w:t>
      </w:r>
      <w:r w:rsidR="00647555">
        <w:t xml:space="preserve"> </w:t>
      </w:r>
      <w:r w:rsidRPr="00513142">
        <w:t>informatic</w:t>
      </w:r>
      <w:r w:rsidR="00647555">
        <w:t xml:space="preserve"> </w:t>
      </w:r>
      <w:r w:rsidRPr="00513142">
        <w:t>MySMIS2021/SMIS2021+</w:t>
      </w:r>
      <w:r w:rsidR="00647555">
        <w:t xml:space="preserve"> </w:t>
      </w:r>
      <w:r w:rsidRPr="00513142">
        <w:t>și</w:t>
      </w:r>
      <w:r w:rsidR="00647555">
        <w:t xml:space="preserve"> </w:t>
      </w:r>
      <w:r w:rsidRPr="00513142">
        <w:t>a</w:t>
      </w:r>
      <w:r w:rsidR="00647555">
        <w:t xml:space="preserve"> </w:t>
      </w:r>
      <w:r w:rsidRPr="00513142">
        <w:t>aplicațiilor</w:t>
      </w:r>
      <w:r w:rsidR="00647555">
        <w:t xml:space="preserve"> </w:t>
      </w:r>
      <w:r w:rsidRPr="00513142">
        <w:t>informatice</w:t>
      </w:r>
      <w:r w:rsidR="00647555">
        <w:t xml:space="preserve"> </w:t>
      </w:r>
      <w:r w:rsidRPr="00513142">
        <w:t>MySMIS2021</w:t>
      </w:r>
      <w:r w:rsidR="00647555">
        <w:t xml:space="preserve"> </w:t>
      </w:r>
      <w:r w:rsidRPr="00513142">
        <w:t>și</w:t>
      </w:r>
      <w:r w:rsidR="00647555">
        <w:t xml:space="preserve"> </w:t>
      </w:r>
      <w:r w:rsidRPr="00513142">
        <w:t>SMIS2021</w:t>
      </w:r>
      <w:r w:rsidR="00647555">
        <w:t xml:space="preserve"> </w:t>
      </w:r>
      <w:r w:rsidRPr="00513142">
        <w:t>pentru</w:t>
      </w:r>
      <w:r w:rsidR="00647555">
        <w:t xml:space="preserve"> </w:t>
      </w:r>
      <w:r w:rsidRPr="00513142">
        <w:t>gestionarea</w:t>
      </w:r>
      <w:r w:rsidR="00647555">
        <w:t xml:space="preserve"> </w:t>
      </w:r>
      <w:r w:rsidRPr="00513142">
        <w:t>fondurilor</w:t>
      </w:r>
      <w:r w:rsidR="00647555">
        <w:t xml:space="preserve"> </w:t>
      </w:r>
      <w:r w:rsidRPr="00513142">
        <w:t>europene</w:t>
      </w:r>
      <w:r w:rsidR="00647555">
        <w:t xml:space="preserve"> </w:t>
      </w:r>
      <w:r w:rsidRPr="00513142">
        <w:t>aferente</w:t>
      </w:r>
      <w:r w:rsidR="00647555">
        <w:t xml:space="preserve"> </w:t>
      </w:r>
      <w:r w:rsidRPr="00513142">
        <w:t>perioadei</w:t>
      </w:r>
      <w:r w:rsidR="00647555">
        <w:t xml:space="preserve"> </w:t>
      </w:r>
      <w:r w:rsidRPr="00513142">
        <w:t>de</w:t>
      </w:r>
      <w:r w:rsidR="00647555">
        <w:t xml:space="preserve"> </w:t>
      </w:r>
      <w:r w:rsidRPr="00513142">
        <w:t>programare</w:t>
      </w:r>
      <w:r w:rsidR="00647555">
        <w:t xml:space="preserve"> </w:t>
      </w:r>
      <w:r w:rsidRPr="00513142">
        <w:t>2021-2027</w:t>
      </w:r>
      <w:r w:rsidR="00647555">
        <w:t xml:space="preserve"> </w:t>
      </w:r>
      <w:r w:rsidRPr="00513142">
        <w:t>și</w:t>
      </w:r>
      <w:r w:rsidR="00647555">
        <w:t xml:space="preserve"> </w:t>
      </w:r>
      <w:r w:rsidRPr="00513142">
        <w:t>pentru</w:t>
      </w:r>
      <w:r w:rsidR="00647555">
        <w:t xml:space="preserve"> </w:t>
      </w:r>
      <w:r w:rsidRPr="00513142">
        <w:t>completarea</w:t>
      </w:r>
      <w:r w:rsidR="00647555">
        <w:t xml:space="preserve"> </w:t>
      </w:r>
      <w:r w:rsidRPr="00513142">
        <w:t>Legii-cadru</w:t>
      </w:r>
      <w:r w:rsidR="00647555">
        <w:t xml:space="preserve"> </w:t>
      </w:r>
      <w:r w:rsidRPr="00513142">
        <w:t>nr.</w:t>
      </w:r>
      <w:r w:rsidR="00647555">
        <w:t xml:space="preserve"> </w:t>
      </w:r>
      <w:r w:rsidRPr="00513142">
        <w:t>153/2017</w:t>
      </w:r>
      <w:r w:rsidR="00647555">
        <w:t xml:space="preserve"> </w:t>
      </w:r>
      <w:r w:rsidRPr="00513142">
        <w:t>privind</w:t>
      </w:r>
      <w:r w:rsidR="00647555">
        <w:t xml:space="preserve"> </w:t>
      </w:r>
      <w:r w:rsidRPr="00513142">
        <w:t>salarizarea</w:t>
      </w:r>
      <w:r w:rsidR="00647555">
        <w:t xml:space="preserve"> </w:t>
      </w:r>
      <w:r w:rsidRPr="00513142">
        <w:t>personalului</w:t>
      </w:r>
      <w:r w:rsidR="00647555">
        <w:t xml:space="preserve"> </w:t>
      </w:r>
      <w:r w:rsidRPr="00513142">
        <w:t>plătit</w:t>
      </w:r>
      <w:r w:rsidR="00647555">
        <w:t xml:space="preserve"> </w:t>
      </w:r>
      <w:r w:rsidRPr="00513142">
        <w:t>din</w:t>
      </w:r>
      <w:r w:rsidR="00647555">
        <w:t xml:space="preserve"> </w:t>
      </w:r>
      <w:r w:rsidRPr="00513142">
        <w:t>fonduri</w:t>
      </w:r>
      <w:r w:rsidR="00647555">
        <w:t xml:space="preserve"> </w:t>
      </w:r>
      <w:r w:rsidRPr="00513142">
        <w:t>publice.</w:t>
      </w:r>
    </w:p>
    <w:p w14:paraId="15DAC801" w14:textId="10513F80" w:rsidR="00513142" w:rsidRDefault="00513142" w:rsidP="00C60B66">
      <w:pPr>
        <w:numPr>
          <w:ilvl w:val="0"/>
          <w:numId w:val="2"/>
        </w:numPr>
        <w:spacing w:after="20"/>
        <w:ind w:right="198"/>
        <w:contextualSpacing/>
      </w:pPr>
      <w:r w:rsidRPr="00513142">
        <w:t>Nr.</w:t>
      </w:r>
      <w:r w:rsidR="00647555">
        <w:t xml:space="preserve"> </w:t>
      </w:r>
      <w:r w:rsidRPr="00513142">
        <w:rPr>
          <w:b/>
          <w:bCs/>
        </w:rPr>
        <w:t>374</w:t>
      </w:r>
      <w:r w:rsidR="00647555">
        <w:t xml:space="preserve"> </w:t>
      </w:r>
      <w:r w:rsidRPr="00513142">
        <w:t>/</w:t>
      </w:r>
      <w:r w:rsidR="00647555">
        <w:t xml:space="preserve"> </w:t>
      </w:r>
      <w:r w:rsidRPr="00513142">
        <w:rPr>
          <w:b/>
          <w:bCs/>
        </w:rPr>
        <w:t>8</w:t>
      </w:r>
      <w:r w:rsidR="00647555">
        <w:rPr>
          <w:b/>
          <w:bCs/>
        </w:rPr>
        <w:t xml:space="preserve"> </w:t>
      </w:r>
      <w:r w:rsidRPr="00513142">
        <w:rPr>
          <w:b/>
          <w:bCs/>
        </w:rPr>
        <w:t>Decembrie</w:t>
      </w:r>
      <w:r w:rsidR="00647555">
        <w:rPr>
          <w:b/>
          <w:bCs/>
        </w:rPr>
        <w:t xml:space="preserve"> </w:t>
      </w:r>
      <w:r w:rsidRPr="00513142">
        <w:rPr>
          <w:b/>
          <w:bCs/>
        </w:rPr>
        <w:t>2023</w:t>
      </w:r>
      <w:r w:rsidRPr="00513142">
        <w:t>,</w:t>
      </w:r>
      <w:r w:rsidR="00647555">
        <w:t xml:space="preserve"> </w:t>
      </w:r>
      <w:r w:rsidRPr="00513142">
        <w:t>Parlamentul</w:t>
      </w:r>
      <w:r w:rsidR="00647555">
        <w:t xml:space="preserve"> </w:t>
      </w:r>
      <w:r w:rsidRPr="00513142">
        <w:t>României</w:t>
      </w:r>
      <w:r w:rsidR="00647555">
        <w:t xml:space="preserve"> </w:t>
      </w:r>
      <w:r>
        <w:t>-</w:t>
      </w:r>
      <w:r w:rsidR="00647555">
        <w:t xml:space="preserve"> </w:t>
      </w:r>
      <w:r w:rsidRPr="00513142">
        <w:t>Lege</w:t>
      </w:r>
      <w:r w:rsidR="00647555">
        <w:t xml:space="preserve"> </w:t>
      </w:r>
      <w:r w:rsidRPr="00513142">
        <w:t>pentru</w:t>
      </w:r>
      <w:r w:rsidR="00647555">
        <w:t xml:space="preserve"> </w:t>
      </w:r>
      <w:r w:rsidRPr="00513142">
        <w:t>aprobarea</w:t>
      </w:r>
      <w:r w:rsidR="00647555">
        <w:t xml:space="preserve"> </w:t>
      </w:r>
      <w:r w:rsidRPr="00513142">
        <w:t>Ordonanței</w:t>
      </w:r>
      <w:r w:rsidR="00647555">
        <w:t xml:space="preserve"> </w:t>
      </w:r>
      <w:r w:rsidRPr="00513142">
        <w:t>de</w:t>
      </w:r>
      <w:r w:rsidR="00647555">
        <w:t xml:space="preserve"> </w:t>
      </w:r>
      <w:r w:rsidRPr="00513142">
        <w:t>urgență</w:t>
      </w:r>
      <w:r w:rsidR="00647555">
        <w:t xml:space="preserve"> </w:t>
      </w:r>
      <w:r w:rsidRPr="00513142">
        <w:t>a</w:t>
      </w:r>
      <w:r w:rsidR="00647555">
        <w:t xml:space="preserve"> </w:t>
      </w:r>
      <w:r w:rsidRPr="00513142">
        <w:t>Guvernului</w:t>
      </w:r>
      <w:r w:rsidR="00647555">
        <w:t xml:space="preserve"> </w:t>
      </w:r>
      <w:r w:rsidRPr="00513142">
        <w:t>nr.</w:t>
      </w:r>
      <w:r w:rsidR="00647555">
        <w:t xml:space="preserve"> </w:t>
      </w:r>
      <w:r w:rsidRPr="00513142">
        <w:t>11/2022</w:t>
      </w:r>
      <w:r w:rsidR="00647555">
        <w:t xml:space="preserve"> </w:t>
      </w:r>
      <w:r w:rsidRPr="00513142">
        <w:t>privind</w:t>
      </w:r>
      <w:r w:rsidR="00647555">
        <w:t xml:space="preserve"> </w:t>
      </w:r>
      <w:r w:rsidRPr="00513142">
        <w:t>modificarea</w:t>
      </w:r>
      <w:r w:rsidR="00647555">
        <w:t xml:space="preserve"> </w:t>
      </w:r>
      <w:r w:rsidRPr="00513142">
        <w:t>și</w:t>
      </w:r>
      <w:r w:rsidR="00647555">
        <w:t xml:space="preserve"> </w:t>
      </w:r>
      <w:r w:rsidRPr="00513142">
        <w:t>completarea</w:t>
      </w:r>
      <w:r w:rsidR="00647555">
        <w:t xml:space="preserve"> </w:t>
      </w:r>
      <w:r w:rsidRPr="00513142">
        <w:t>Legii</w:t>
      </w:r>
      <w:r w:rsidR="00647555">
        <w:t xml:space="preserve"> </w:t>
      </w:r>
      <w:r w:rsidRPr="00513142">
        <w:t>nr.</w:t>
      </w:r>
      <w:r w:rsidR="00647555">
        <w:t xml:space="preserve"> </w:t>
      </w:r>
      <w:r w:rsidRPr="00513142">
        <w:t>259/2021</w:t>
      </w:r>
      <w:r w:rsidR="00647555">
        <w:t xml:space="preserve"> </w:t>
      </w:r>
      <w:r w:rsidRPr="00513142">
        <w:t>pentru</w:t>
      </w:r>
      <w:r w:rsidR="00647555">
        <w:t xml:space="preserve"> </w:t>
      </w:r>
      <w:r w:rsidRPr="00513142">
        <w:t>aprobarea</w:t>
      </w:r>
      <w:r w:rsidR="00647555">
        <w:t xml:space="preserve"> </w:t>
      </w:r>
      <w:r w:rsidRPr="00513142">
        <w:t>Ordonanței</w:t>
      </w:r>
      <w:r w:rsidR="00647555">
        <w:t xml:space="preserve"> </w:t>
      </w:r>
      <w:r w:rsidRPr="00513142">
        <w:t>de</w:t>
      </w:r>
      <w:r w:rsidR="00647555">
        <w:t xml:space="preserve"> </w:t>
      </w:r>
      <w:r w:rsidRPr="00513142">
        <w:t>urgență</w:t>
      </w:r>
      <w:r w:rsidR="00647555">
        <w:t xml:space="preserve"> </w:t>
      </w:r>
      <w:r w:rsidRPr="00513142">
        <w:t>a</w:t>
      </w:r>
      <w:r w:rsidR="00647555">
        <w:t xml:space="preserve"> </w:t>
      </w:r>
      <w:r w:rsidRPr="00513142">
        <w:t>Guvernului</w:t>
      </w:r>
      <w:r w:rsidR="00647555">
        <w:t xml:space="preserve"> </w:t>
      </w:r>
      <w:r w:rsidRPr="00513142">
        <w:t>nr.</w:t>
      </w:r>
      <w:r w:rsidR="00647555">
        <w:t xml:space="preserve"> </w:t>
      </w:r>
      <w:r w:rsidRPr="00513142">
        <w:t>118/2021</w:t>
      </w:r>
      <w:r w:rsidR="00647555">
        <w:t xml:space="preserve"> </w:t>
      </w:r>
      <w:r w:rsidRPr="00513142">
        <w:t>privind</w:t>
      </w:r>
      <w:r w:rsidR="00647555">
        <w:t xml:space="preserve"> </w:t>
      </w:r>
      <w:r w:rsidRPr="00513142">
        <w:t>stabilirea</w:t>
      </w:r>
      <w:r w:rsidR="00647555">
        <w:t xml:space="preserve"> </w:t>
      </w:r>
      <w:r w:rsidRPr="00513142">
        <w:t>unei</w:t>
      </w:r>
      <w:r w:rsidR="00647555">
        <w:t xml:space="preserve"> </w:t>
      </w:r>
      <w:r w:rsidRPr="00513142">
        <w:t>scheme</w:t>
      </w:r>
      <w:r w:rsidR="00647555">
        <w:t xml:space="preserve"> </w:t>
      </w:r>
      <w:r w:rsidRPr="00513142">
        <w:t>de</w:t>
      </w:r>
      <w:r w:rsidR="00647555">
        <w:t xml:space="preserve"> </w:t>
      </w:r>
      <w:r w:rsidRPr="00513142">
        <w:t>compensare</w:t>
      </w:r>
      <w:r w:rsidR="00647555">
        <w:t xml:space="preserve"> </w:t>
      </w:r>
      <w:r w:rsidRPr="00513142">
        <w:t>pentru</w:t>
      </w:r>
      <w:r w:rsidR="00647555">
        <w:t xml:space="preserve"> </w:t>
      </w:r>
      <w:r w:rsidRPr="00513142">
        <w:t>consumul</w:t>
      </w:r>
      <w:r w:rsidR="00647555">
        <w:t xml:space="preserve"> </w:t>
      </w:r>
      <w:r w:rsidRPr="00513142">
        <w:t>de</w:t>
      </w:r>
      <w:r w:rsidR="00647555">
        <w:t xml:space="preserve"> </w:t>
      </w:r>
      <w:r w:rsidRPr="00513142">
        <w:t>energie</w:t>
      </w:r>
      <w:r w:rsidR="00647555">
        <w:t xml:space="preserve"> </w:t>
      </w:r>
      <w:r w:rsidRPr="00513142">
        <w:t>electrică</w:t>
      </w:r>
      <w:r w:rsidR="00647555">
        <w:t xml:space="preserve"> </w:t>
      </w:r>
      <w:r w:rsidRPr="00513142">
        <w:t>și</w:t>
      </w:r>
      <w:r w:rsidR="00647555">
        <w:t xml:space="preserve"> </w:t>
      </w:r>
      <w:r w:rsidRPr="00513142">
        <w:t>gaze</w:t>
      </w:r>
      <w:r w:rsidR="00647555">
        <w:t xml:space="preserve"> </w:t>
      </w:r>
      <w:r w:rsidRPr="00513142">
        <w:t>naturale</w:t>
      </w:r>
      <w:r w:rsidR="00647555">
        <w:t xml:space="preserve"> </w:t>
      </w:r>
      <w:r w:rsidRPr="00513142">
        <w:t>pentru</w:t>
      </w:r>
      <w:r w:rsidR="00647555">
        <w:t xml:space="preserve"> </w:t>
      </w:r>
      <w:r w:rsidRPr="00513142">
        <w:t>sezonul</w:t>
      </w:r>
      <w:r w:rsidR="00647555">
        <w:t xml:space="preserve"> </w:t>
      </w:r>
      <w:r w:rsidRPr="00513142">
        <w:t>rece</w:t>
      </w:r>
      <w:r w:rsidR="00647555">
        <w:t xml:space="preserve"> </w:t>
      </w:r>
      <w:r w:rsidRPr="00513142">
        <w:t>2021-2022,</w:t>
      </w:r>
      <w:r w:rsidR="00647555">
        <w:t xml:space="preserve"> </w:t>
      </w:r>
      <w:r w:rsidRPr="00513142">
        <w:t>precum</w:t>
      </w:r>
      <w:r w:rsidR="00647555">
        <w:t xml:space="preserve"> </w:t>
      </w:r>
      <w:r w:rsidRPr="00513142">
        <w:t>și</w:t>
      </w:r>
      <w:r w:rsidR="00647555">
        <w:t xml:space="preserve"> </w:t>
      </w:r>
      <w:r w:rsidRPr="00513142">
        <w:t>pentru</w:t>
      </w:r>
      <w:r w:rsidR="00647555">
        <w:t xml:space="preserve"> </w:t>
      </w:r>
      <w:r w:rsidRPr="00513142">
        <w:t>completarea</w:t>
      </w:r>
      <w:r w:rsidR="00647555">
        <w:t xml:space="preserve"> </w:t>
      </w:r>
      <w:r w:rsidRPr="00513142">
        <w:t>Ordonanței</w:t>
      </w:r>
      <w:r w:rsidR="00647555">
        <w:t xml:space="preserve"> </w:t>
      </w:r>
      <w:r w:rsidRPr="00513142">
        <w:t>Guvernului</w:t>
      </w:r>
      <w:r w:rsidR="00647555">
        <w:t xml:space="preserve"> </w:t>
      </w:r>
      <w:r w:rsidRPr="00513142">
        <w:t>nr.</w:t>
      </w:r>
      <w:r w:rsidR="00647555">
        <w:t xml:space="preserve"> </w:t>
      </w:r>
      <w:r w:rsidRPr="00513142">
        <w:t>27/1996</w:t>
      </w:r>
      <w:r w:rsidR="00647555">
        <w:t xml:space="preserve"> </w:t>
      </w:r>
      <w:r w:rsidRPr="00513142">
        <w:t>privind</w:t>
      </w:r>
      <w:r w:rsidR="00647555">
        <w:t xml:space="preserve"> </w:t>
      </w:r>
      <w:r w:rsidRPr="00513142">
        <w:t>acordarea</w:t>
      </w:r>
      <w:r w:rsidR="00647555">
        <w:t xml:space="preserve"> </w:t>
      </w:r>
      <w:r w:rsidRPr="00513142">
        <w:t>de</w:t>
      </w:r>
      <w:r w:rsidR="00647555">
        <w:t xml:space="preserve"> </w:t>
      </w:r>
      <w:r w:rsidRPr="00513142">
        <w:t>facilități</w:t>
      </w:r>
      <w:r w:rsidR="00647555">
        <w:t xml:space="preserve"> </w:t>
      </w:r>
      <w:r w:rsidRPr="00513142">
        <w:t>persoanelor</w:t>
      </w:r>
      <w:r w:rsidR="00647555">
        <w:t xml:space="preserve"> </w:t>
      </w:r>
      <w:r w:rsidRPr="00513142">
        <w:t>care</w:t>
      </w:r>
      <w:r w:rsidR="00647555">
        <w:t xml:space="preserve"> </w:t>
      </w:r>
      <w:r w:rsidRPr="00513142">
        <w:t>domiciliază</w:t>
      </w:r>
      <w:r w:rsidR="00647555">
        <w:t xml:space="preserve"> </w:t>
      </w:r>
      <w:r w:rsidRPr="00513142">
        <w:t>sau</w:t>
      </w:r>
      <w:r w:rsidR="00647555">
        <w:t xml:space="preserve"> </w:t>
      </w:r>
      <w:r w:rsidRPr="00513142">
        <w:t>lucrează</w:t>
      </w:r>
      <w:r w:rsidR="00647555">
        <w:t xml:space="preserve"> </w:t>
      </w:r>
      <w:r w:rsidRPr="00513142">
        <w:t>în</w:t>
      </w:r>
      <w:r w:rsidR="00647555">
        <w:t xml:space="preserve"> </w:t>
      </w:r>
      <w:r w:rsidRPr="00513142">
        <w:t>unele</w:t>
      </w:r>
      <w:r w:rsidR="00647555">
        <w:t xml:space="preserve"> </w:t>
      </w:r>
      <w:r w:rsidRPr="00513142">
        <w:t>localități</w:t>
      </w:r>
      <w:r w:rsidR="00647555">
        <w:t xml:space="preserve"> </w:t>
      </w:r>
      <w:r w:rsidRPr="00513142">
        <w:t>din</w:t>
      </w:r>
      <w:r w:rsidR="00647555">
        <w:t xml:space="preserve"> </w:t>
      </w:r>
      <w:r w:rsidRPr="00513142">
        <w:t>Munții</w:t>
      </w:r>
      <w:r w:rsidR="00647555">
        <w:t xml:space="preserve"> </w:t>
      </w:r>
      <w:r w:rsidRPr="00513142">
        <w:t>Apuseni</w:t>
      </w:r>
      <w:r w:rsidR="00647555">
        <w:t xml:space="preserve"> </w:t>
      </w:r>
      <w:r w:rsidRPr="00513142">
        <w:t>și</w:t>
      </w:r>
      <w:r w:rsidR="00647555">
        <w:t xml:space="preserve"> </w:t>
      </w:r>
      <w:r w:rsidRPr="00513142">
        <w:t>în</w:t>
      </w:r>
      <w:r w:rsidR="00647555">
        <w:t xml:space="preserve"> </w:t>
      </w:r>
      <w:r w:rsidRPr="00513142">
        <w:t>Rezervația</w:t>
      </w:r>
      <w:r w:rsidR="00647555">
        <w:t xml:space="preserve"> </w:t>
      </w:r>
      <w:r w:rsidRPr="00513142">
        <w:t>Biosferei</w:t>
      </w:r>
      <w:r w:rsidR="00647555">
        <w:t xml:space="preserve"> </w:t>
      </w:r>
      <w:r w:rsidRPr="00513142">
        <w:t>„Delta</w:t>
      </w:r>
      <w:r w:rsidR="00647555">
        <w:t xml:space="preserve"> </w:t>
      </w:r>
      <w:r w:rsidRPr="00513142">
        <w:t>Dunării“.</w:t>
      </w:r>
    </w:p>
    <w:p w14:paraId="389C0450" w14:textId="71B244C9" w:rsidR="005F1FE6" w:rsidRDefault="005F1FE6" w:rsidP="005F1FE6">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1110</w:t>
      </w:r>
      <w:r w:rsidR="00647555">
        <w:rPr>
          <w:b/>
          <w:bCs/>
          <w:color w:val="3333FF"/>
        </w:rPr>
        <w:t xml:space="preserve"> </w:t>
      </w:r>
      <w:r w:rsidRPr="003827A5">
        <w:rPr>
          <w:b/>
          <w:bCs/>
          <w:color w:val="3333FF"/>
        </w:rPr>
        <w:t>/</w:t>
      </w:r>
      <w:r w:rsidR="00647555">
        <w:rPr>
          <w:b/>
          <w:bCs/>
          <w:color w:val="3333FF"/>
        </w:rPr>
        <w:t xml:space="preserve"> </w:t>
      </w:r>
      <w:r>
        <w:rPr>
          <w:b/>
          <w:bCs/>
          <w:color w:val="3333FF"/>
        </w:rPr>
        <w:t>11</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4444F455" w14:textId="0B78D74E" w:rsidR="000C590C" w:rsidRDefault="000C590C" w:rsidP="00C60B66">
      <w:pPr>
        <w:numPr>
          <w:ilvl w:val="0"/>
          <w:numId w:val="2"/>
        </w:numPr>
        <w:spacing w:after="20"/>
        <w:ind w:right="198"/>
        <w:contextualSpacing/>
      </w:pPr>
      <w:r w:rsidRPr="000C590C">
        <w:t>Nr.</w:t>
      </w:r>
      <w:r w:rsidR="00647555">
        <w:t xml:space="preserve"> </w:t>
      </w:r>
      <w:r w:rsidRPr="000C590C">
        <w:rPr>
          <w:b/>
          <w:bCs/>
        </w:rPr>
        <w:t>225</w:t>
      </w:r>
      <w:r w:rsidR="00647555">
        <w:t xml:space="preserve"> </w:t>
      </w:r>
      <w:r w:rsidRPr="000C590C">
        <w:t>/</w:t>
      </w:r>
      <w:r w:rsidR="00647555">
        <w:t xml:space="preserve"> </w:t>
      </w:r>
      <w:r w:rsidRPr="000C590C">
        <w:rPr>
          <w:b/>
          <w:bCs/>
        </w:rPr>
        <w:t>25</w:t>
      </w:r>
      <w:r w:rsidR="00647555">
        <w:rPr>
          <w:b/>
          <w:bCs/>
        </w:rPr>
        <w:t xml:space="preserve"> </w:t>
      </w:r>
      <w:r w:rsidRPr="000C590C">
        <w:rPr>
          <w:b/>
          <w:bCs/>
        </w:rPr>
        <w:t>Aprilie</w:t>
      </w:r>
      <w:r w:rsidR="00647555">
        <w:rPr>
          <w:b/>
          <w:bCs/>
        </w:rPr>
        <w:t xml:space="preserve"> </w:t>
      </w:r>
      <w:r w:rsidRPr="000C590C">
        <w:rPr>
          <w:b/>
          <w:bCs/>
        </w:rPr>
        <w:t>2023</w:t>
      </w:r>
      <w:r w:rsidRPr="000C590C">
        <w:t>,</w:t>
      </w:r>
      <w:r w:rsidR="00647555">
        <w:t xml:space="preserve"> </w:t>
      </w:r>
      <w:r w:rsidRPr="000C590C">
        <w:t>Autoritatea</w:t>
      </w:r>
      <w:r w:rsidR="00647555">
        <w:t xml:space="preserve"> </w:t>
      </w:r>
      <w:r w:rsidRPr="000C590C">
        <w:t>Națională</w:t>
      </w:r>
      <w:r w:rsidR="00647555">
        <w:t xml:space="preserve"> </w:t>
      </w:r>
      <w:r w:rsidRPr="000C590C">
        <w:t>pentru</w:t>
      </w:r>
      <w:r w:rsidR="00647555">
        <w:t xml:space="preserve"> </w:t>
      </w:r>
      <w:r w:rsidRPr="000C590C">
        <w:t>Protecția</w:t>
      </w:r>
      <w:r w:rsidR="00647555">
        <w:t xml:space="preserve"> </w:t>
      </w:r>
      <w:r w:rsidRPr="000C590C">
        <w:t>Consumatorilor</w:t>
      </w:r>
      <w:r w:rsidR="00647555">
        <w:t xml:space="preserve"> </w:t>
      </w:r>
      <w:r>
        <w:t>-</w:t>
      </w:r>
      <w:r w:rsidR="00647555">
        <w:t xml:space="preserve"> </w:t>
      </w:r>
      <w:r w:rsidR="008F52C0" w:rsidRPr="008F52C0">
        <w:t>Ordin</w:t>
      </w:r>
      <w:r w:rsidR="00647555">
        <w:t xml:space="preserve"> </w:t>
      </w:r>
      <w:r w:rsidR="008F52C0" w:rsidRPr="008F52C0">
        <w:t>privind</w:t>
      </w:r>
      <w:r w:rsidR="00647555">
        <w:t xml:space="preserve"> </w:t>
      </w:r>
      <w:r w:rsidR="008F52C0" w:rsidRPr="008F52C0">
        <w:t>informarea</w:t>
      </w:r>
      <w:r w:rsidR="00647555">
        <w:t xml:space="preserve"> </w:t>
      </w:r>
      <w:r w:rsidR="008F52C0" w:rsidRPr="008F52C0">
        <w:t>consumatorilor</w:t>
      </w:r>
      <w:r w:rsidR="00647555">
        <w:t xml:space="preserve"> </w:t>
      </w:r>
      <w:r w:rsidR="008F52C0" w:rsidRPr="008F52C0">
        <w:t>de</w:t>
      </w:r>
      <w:r w:rsidR="00647555">
        <w:t xml:space="preserve"> </w:t>
      </w:r>
      <w:r w:rsidR="008F52C0" w:rsidRPr="008F52C0">
        <w:t>către</w:t>
      </w:r>
      <w:r w:rsidR="00647555">
        <w:t xml:space="preserve"> </w:t>
      </w:r>
      <w:r w:rsidR="008F52C0" w:rsidRPr="008F52C0">
        <w:t>operatorii</w:t>
      </w:r>
      <w:r w:rsidR="00647555">
        <w:t xml:space="preserve"> </w:t>
      </w:r>
      <w:r w:rsidR="008F52C0" w:rsidRPr="008F52C0">
        <w:t>economici</w:t>
      </w:r>
      <w:r w:rsidR="00647555">
        <w:t xml:space="preserve"> </w:t>
      </w:r>
      <w:r w:rsidR="008F52C0" w:rsidRPr="008F52C0">
        <w:t>care</w:t>
      </w:r>
      <w:r w:rsidR="00647555">
        <w:t xml:space="preserve"> </w:t>
      </w:r>
      <w:r w:rsidR="008F52C0" w:rsidRPr="008F52C0">
        <w:t>desfășoară</w:t>
      </w:r>
      <w:r w:rsidR="00647555">
        <w:t xml:space="preserve"> </w:t>
      </w:r>
      <w:r w:rsidR="008F52C0" w:rsidRPr="008F52C0">
        <w:t>activitate</w:t>
      </w:r>
      <w:r w:rsidR="00647555">
        <w:t xml:space="preserve"> </w:t>
      </w:r>
      <w:r w:rsidR="008F52C0" w:rsidRPr="008F52C0">
        <w:t>în</w:t>
      </w:r>
      <w:r w:rsidR="00647555">
        <w:t xml:space="preserve"> </w:t>
      </w:r>
      <w:r w:rsidR="008F52C0" w:rsidRPr="008F52C0">
        <w:t>mediul</w:t>
      </w:r>
      <w:r w:rsidR="00647555">
        <w:t xml:space="preserve"> </w:t>
      </w:r>
      <w:r w:rsidR="008F52C0" w:rsidRPr="008F52C0">
        <w:t>online.</w:t>
      </w:r>
    </w:p>
    <w:p w14:paraId="29831457" w14:textId="5AABFF50" w:rsidR="00BA0E76" w:rsidRDefault="00BA0E76" w:rsidP="00E749EA">
      <w:pPr>
        <w:numPr>
          <w:ilvl w:val="0"/>
          <w:numId w:val="2"/>
        </w:numPr>
        <w:spacing w:after="20"/>
        <w:ind w:right="198"/>
        <w:contextualSpacing/>
      </w:pPr>
      <w:r w:rsidRPr="00DB73D1">
        <w:t>Nr.</w:t>
      </w:r>
      <w:r w:rsidR="00647555">
        <w:t xml:space="preserve"> </w:t>
      </w:r>
      <w:r w:rsidRPr="00BA0E76">
        <w:rPr>
          <w:b/>
          <w:bCs/>
        </w:rPr>
        <w:t>377</w:t>
      </w:r>
      <w:r w:rsidR="00647555">
        <w:t xml:space="preserve"> </w:t>
      </w:r>
      <w:r w:rsidRPr="00DB73D1">
        <w:t>/</w:t>
      </w:r>
      <w:r w:rsidR="00647555">
        <w:t xml:space="preserve"> </w:t>
      </w:r>
      <w:r w:rsidRPr="00BA0E76">
        <w:rPr>
          <w:b/>
          <w:bCs/>
        </w:rPr>
        <w:t>8</w:t>
      </w:r>
      <w:r w:rsidR="00647555">
        <w:rPr>
          <w:b/>
          <w:bCs/>
        </w:rPr>
        <w:t xml:space="preserve"> </w:t>
      </w:r>
      <w:r w:rsidRPr="00BA0E76">
        <w:rPr>
          <w:b/>
          <w:bCs/>
        </w:rPr>
        <w:t>Decembrie</w:t>
      </w:r>
      <w:r w:rsidR="00647555">
        <w:rPr>
          <w:b/>
          <w:bCs/>
        </w:rPr>
        <w:t xml:space="preserve"> </w:t>
      </w:r>
      <w:r w:rsidRPr="00BA0E76">
        <w:rPr>
          <w:b/>
          <w:bCs/>
        </w:rPr>
        <w:t>2023</w:t>
      </w:r>
      <w:r w:rsidRPr="00DB73D1">
        <w:t>,</w:t>
      </w:r>
      <w:r w:rsidR="00647555">
        <w:t xml:space="preserve"> </w:t>
      </w:r>
      <w:r w:rsidRPr="00DB73D1">
        <w:t>Parlamentul</w:t>
      </w:r>
      <w:r w:rsidR="00647555">
        <w:t xml:space="preserve"> </w:t>
      </w:r>
      <w:r w:rsidRPr="00DB73D1">
        <w:t>României</w:t>
      </w:r>
      <w:r w:rsidR="00647555">
        <w:t xml:space="preserve"> </w:t>
      </w:r>
      <w:r>
        <w:t>-</w:t>
      </w:r>
      <w:r w:rsidR="00647555">
        <w:t xml:space="preserve"> </w:t>
      </w:r>
      <w:r w:rsidRPr="00DB73D1">
        <w:t>Lege</w:t>
      </w:r>
      <w:r w:rsidR="00647555">
        <w:t xml:space="preserve"> </w:t>
      </w:r>
      <w:r w:rsidRPr="00DB73D1">
        <w:t>pentru</w:t>
      </w:r>
      <w:r w:rsidR="00647555">
        <w:t xml:space="preserve"> </w:t>
      </w:r>
      <w:r w:rsidRPr="00DB73D1">
        <w:t>aprobarea</w:t>
      </w:r>
      <w:r w:rsidR="00647555">
        <w:t xml:space="preserve"> </w:t>
      </w:r>
      <w:r w:rsidRPr="00DB73D1">
        <w:t>Ordonanței</w:t>
      </w:r>
      <w:r w:rsidR="00647555">
        <w:t xml:space="preserve"> </w:t>
      </w:r>
      <w:r w:rsidRPr="00DB73D1">
        <w:t>de</w:t>
      </w:r>
      <w:r w:rsidR="00647555">
        <w:t xml:space="preserve"> </w:t>
      </w:r>
      <w:r w:rsidRPr="00DB73D1">
        <w:t>urgență</w:t>
      </w:r>
      <w:r w:rsidR="00647555">
        <w:t xml:space="preserve"> </w:t>
      </w:r>
      <w:r w:rsidRPr="00DB73D1">
        <w:t>a</w:t>
      </w:r>
      <w:r w:rsidR="00647555">
        <w:t xml:space="preserve"> </w:t>
      </w:r>
      <w:r w:rsidRPr="00DB73D1">
        <w:t>Guvernului</w:t>
      </w:r>
      <w:r w:rsidR="00647555">
        <w:t xml:space="preserve"> </w:t>
      </w:r>
      <w:r w:rsidRPr="00DB73D1">
        <w:t>nr.</w:t>
      </w:r>
      <w:r w:rsidR="00647555">
        <w:t xml:space="preserve"> </w:t>
      </w:r>
      <w:r w:rsidRPr="00DB73D1">
        <w:t>82/2022</w:t>
      </w:r>
      <w:r w:rsidR="00647555">
        <w:t xml:space="preserve"> </w:t>
      </w:r>
      <w:r w:rsidRPr="00DB73D1">
        <w:t>privind</w:t>
      </w:r>
      <w:r w:rsidR="00647555">
        <w:t xml:space="preserve"> </w:t>
      </w:r>
      <w:r w:rsidRPr="00DB73D1">
        <w:t>unele</w:t>
      </w:r>
      <w:r w:rsidR="00647555">
        <w:t xml:space="preserve"> </w:t>
      </w:r>
      <w:r w:rsidRPr="00DB73D1">
        <w:t>măsuri</w:t>
      </w:r>
      <w:r w:rsidR="00647555">
        <w:t xml:space="preserve"> </w:t>
      </w:r>
      <w:r w:rsidRPr="00DB73D1">
        <w:t>pentru</w:t>
      </w:r>
      <w:r w:rsidR="00647555">
        <w:t xml:space="preserve"> </w:t>
      </w:r>
      <w:r w:rsidRPr="00DB73D1">
        <w:t>acordarea</w:t>
      </w:r>
      <w:r w:rsidR="00647555">
        <w:t xml:space="preserve"> </w:t>
      </w:r>
      <w:r w:rsidRPr="00DB73D1">
        <w:t>de</w:t>
      </w:r>
      <w:r w:rsidR="00647555">
        <w:t xml:space="preserve"> </w:t>
      </w:r>
      <w:r w:rsidRPr="00DB73D1">
        <w:t>granturi</w:t>
      </w:r>
      <w:r w:rsidR="00647555">
        <w:t xml:space="preserve"> </w:t>
      </w:r>
      <w:r w:rsidRPr="00DB73D1">
        <w:t>din</w:t>
      </w:r>
      <w:r w:rsidR="00647555">
        <w:t xml:space="preserve"> </w:t>
      </w:r>
      <w:r w:rsidRPr="00DB73D1">
        <w:t>fonduri</w:t>
      </w:r>
      <w:r w:rsidR="00647555">
        <w:t xml:space="preserve"> </w:t>
      </w:r>
      <w:r w:rsidRPr="00DB73D1">
        <w:t>externe</w:t>
      </w:r>
      <w:r w:rsidR="00647555">
        <w:t xml:space="preserve"> </w:t>
      </w:r>
      <w:r w:rsidRPr="00DB73D1">
        <w:t>nerambursabile</w:t>
      </w:r>
      <w:r w:rsidR="00647555">
        <w:t xml:space="preserve"> </w:t>
      </w:r>
      <w:r w:rsidRPr="00DB73D1">
        <w:t>pentru</w:t>
      </w:r>
      <w:r w:rsidR="00647555">
        <w:t xml:space="preserve"> </w:t>
      </w:r>
      <w:r w:rsidRPr="00DB73D1">
        <w:t>investiții</w:t>
      </w:r>
      <w:r w:rsidR="00647555">
        <w:t xml:space="preserve"> </w:t>
      </w:r>
      <w:r w:rsidRPr="00DB73D1">
        <w:t>destinate</w:t>
      </w:r>
      <w:r w:rsidR="00647555">
        <w:t xml:space="preserve"> </w:t>
      </w:r>
      <w:r w:rsidRPr="00DB73D1">
        <w:t>capacităților</w:t>
      </w:r>
      <w:r w:rsidR="00647555">
        <w:t xml:space="preserve"> </w:t>
      </w:r>
      <w:r w:rsidRPr="00DB73D1">
        <w:t>de</w:t>
      </w:r>
      <w:r w:rsidR="00647555">
        <w:t xml:space="preserve"> </w:t>
      </w:r>
      <w:r w:rsidRPr="00DB73D1">
        <w:t>prestare</w:t>
      </w:r>
      <w:r w:rsidR="00647555">
        <w:t xml:space="preserve"> </w:t>
      </w:r>
      <w:r w:rsidRPr="00DB73D1">
        <w:t>de</w:t>
      </w:r>
      <w:r w:rsidR="00647555">
        <w:t xml:space="preserve"> </w:t>
      </w:r>
      <w:r w:rsidRPr="00DB73D1">
        <w:t>servicii</w:t>
      </w:r>
      <w:r w:rsidR="00647555">
        <w:t xml:space="preserve"> </w:t>
      </w:r>
      <w:r w:rsidRPr="00DB73D1">
        <w:t>și</w:t>
      </w:r>
      <w:r w:rsidR="00647555">
        <w:t xml:space="preserve"> </w:t>
      </w:r>
      <w:r w:rsidRPr="00DB73D1">
        <w:t>retehnologizării,</w:t>
      </w:r>
      <w:r w:rsidR="00647555">
        <w:t xml:space="preserve"> </w:t>
      </w:r>
      <w:r w:rsidRPr="00DB73D1">
        <w:t>în</w:t>
      </w:r>
      <w:r w:rsidR="00647555">
        <w:t xml:space="preserve"> </w:t>
      </w:r>
      <w:r w:rsidRPr="00DB73D1">
        <w:t>vederea</w:t>
      </w:r>
      <w:r w:rsidR="00647555">
        <w:t xml:space="preserve"> </w:t>
      </w:r>
      <w:r w:rsidRPr="00DB73D1">
        <w:t>refacerii</w:t>
      </w:r>
      <w:r w:rsidR="00647555">
        <w:t xml:space="preserve"> </w:t>
      </w:r>
      <w:r w:rsidRPr="00DB73D1">
        <w:t>capacității</w:t>
      </w:r>
      <w:r w:rsidR="00647555">
        <w:t xml:space="preserve"> </w:t>
      </w:r>
      <w:r w:rsidRPr="00DB73D1">
        <w:t>de</w:t>
      </w:r>
      <w:r w:rsidR="00647555">
        <w:t xml:space="preserve"> </w:t>
      </w:r>
      <w:r w:rsidRPr="00DB73D1">
        <w:t>reziliență.</w:t>
      </w:r>
    </w:p>
    <w:p w14:paraId="5B4C8C85" w14:textId="2E9C2B48" w:rsidR="00476784" w:rsidRPr="003827A5" w:rsidRDefault="00476784" w:rsidP="00476784">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1111</w:t>
      </w:r>
      <w:r w:rsidR="00647555">
        <w:rPr>
          <w:b/>
          <w:bCs/>
          <w:color w:val="3333FF"/>
        </w:rPr>
        <w:t xml:space="preserve"> </w:t>
      </w:r>
      <w:r w:rsidRPr="003827A5">
        <w:rPr>
          <w:b/>
          <w:bCs/>
          <w:color w:val="3333FF"/>
        </w:rPr>
        <w:t>/</w:t>
      </w:r>
      <w:r w:rsidR="00647555">
        <w:rPr>
          <w:b/>
          <w:bCs/>
          <w:color w:val="3333FF"/>
        </w:rPr>
        <w:t xml:space="preserve"> </w:t>
      </w:r>
      <w:r>
        <w:rPr>
          <w:b/>
          <w:bCs/>
          <w:color w:val="3333FF"/>
        </w:rPr>
        <w:t>11</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22B7B0AC" w14:textId="15E94179" w:rsidR="00476784" w:rsidRDefault="00BA0E76" w:rsidP="00476784">
      <w:pPr>
        <w:numPr>
          <w:ilvl w:val="0"/>
          <w:numId w:val="2"/>
        </w:numPr>
        <w:spacing w:after="20"/>
        <w:ind w:right="198"/>
        <w:contextualSpacing/>
      </w:pPr>
      <w:r w:rsidRPr="00BA0E76">
        <w:t>Nr.</w:t>
      </w:r>
      <w:r w:rsidR="00647555">
        <w:t xml:space="preserve"> </w:t>
      </w:r>
      <w:r w:rsidRPr="00BA0E76">
        <w:rPr>
          <w:b/>
          <w:bCs/>
        </w:rPr>
        <w:t>109</w:t>
      </w:r>
      <w:r w:rsidR="00647555">
        <w:t xml:space="preserve"> </w:t>
      </w:r>
      <w:r w:rsidRPr="00BA0E76">
        <w:t>/</w:t>
      </w:r>
      <w:r w:rsidR="00647555">
        <w:t xml:space="preserve"> </w:t>
      </w:r>
      <w:r w:rsidRPr="00BA0E76">
        <w:rPr>
          <w:b/>
          <w:bCs/>
        </w:rPr>
        <w:t>29</w:t>
      </w:r>
      <w:r w:rsidR="00647555">
        <w:rPr>
          <w:b/>
          <w:bCs/>
        </w:rPr>
        <w:t xml:space="preserve"> </w:t>
      </w:r>
      <w:r w:rsidRPr="00BA0E76">
        <w:rPr>
          <w:b/>
          <w:bCs/>
        </w:rPr>
        <w:t>Noiembrie</w:t>
      </w:r>
      <w:r w:rsidR="00647555">
        <w:rPr>
          <w:b/>
          <w:bCs/>
        </w:rPr>
        <w:t xml:space="preserve"> </w:t>
      </w:r>
      <w:r w:rsidRPr="00BA0E76">
        <w:rPr>
          <w:b/>
          <w:bCs/>
        </w:rPr>
        <w:t>2023</w:t>
      </w:r>
      <w:r w:rsidRPr="00BA0E76">
        <w:t>,</w:t>
      </w:r>
      <w:r w:rsidR="00647555">
        <w:t xml:space="preserve"> </w:t>
      </w:r>
      <w:r w:rsidRPr="00BA0E76">
        <w:t>Guvernul</w:t>
      </w:r>
      <w:r w:rsidR="00647555">
        <w:t xml:space="preserve"> </w:t>
      </w:r>
      <w:r w:rsidRPr="00BA0E76">
        <w:t>României</w:t>
      </w:r>
      <w:r w:rsidR="00647555">
        <w:t xml:space="preserve"> </w:t>
      </w:r>
      <w:r w:rsidR="00476784">
        <w:t>-</w:t>
      </w:r>
      <w:r w:rsidR="00647555">
        <w:t xml:space="preserve"> </w:t>
      </w:r>
      <w:r w:rsidR="007F05AF" w:rsidRPr="007F05AF">
        <w:t>Ordonanță</w:t>
      </w:r>
      <w:r w:rsidR="00647555">
        <w:t xml:space="preserve"> </w:t>
      </w:r>
      <w:r w:rsidR="007F05AF" w:rsidRPr="007F05AF">
        <w:t>de</w:t>
      </w:r>
      <w:r w:rsidR="00647555">
        <w:t xml:space="preserve"> </w:t>
      </w:r>
      <w:r w:rsidR="007F05AF" w:rsidRPr="007F05AF">
        <w:t>urgență</w:t>
      </w:r>
      <w:r w:rsidR="00647555">
        <w:t xml:space="preserve"> </w:t>
      </w:r>
      <w:r w:rsidR="007F05AF" w:rsidRPr="007F05AF">
        <w:t>privind</w:t>
      </w:r>
      <w:r w:rsidR="00647555">
        <w:t xml:space="preserve"> </w:t>
      </w:r>
      <w:r w:rsidR="007F05AF" w:rsidRPr="007F05AF">
        <w:t>înființarea,</w:t>
      </w:r>
      <w:r w:rsidR="00647555">
        <w:t xml:space="preserve"> </w:t>
      </w:r>
      <w:r w:rsidR="007F05AF" w:rsidRPr="007F05AF">
        <w:t>dezvoltarea</w:t>
      </w:r>
      <w:r w:rsidR="00647555">
        <w:t xml:space="preserve"> </w:t>
      </w:r>
      <w:r w:rsidR="007F05AF" w:rsidRPr="007F05AF">
        <w:t>și</w:t>
      </w:r>
      <w:r w:rsidR="00647555">
        <w:t xml:space="preserve"> </w:t>
      </w:r>
      <w:r w:rsidR="007F05AF" w:rsidRPr="007F05AF">
        <w:t>administrarea</w:t>
      </w:r>
      <w:r w:rsidR="00647555">
        <w:t xml:space="preserve"> </w:t>
      </w:r>
      <w:r w:rsidR="007F05AF" w:rsidRPr="007F05AF">
        <w:t>unui</w:t>
      </w:r>
      <w:r w:rsidR="00647555">
        <w:t xml:space="preserve"> </w:t>
      </w:r>
      <w:r w:rsidR="007F05AF" w:rsidRPr="007F05AF">
        <w:t>hub</w:t>
      </w:r>
      <w:r w:rsidR="00647555">
        <w:t xml:space="preserve"> </w:t>
      </w:r>
      <w:r w:rsidR="007F05AF" w:rsidRPr="007F05AF">
        <w:t>financiar</w:t>
      </w:r>
      <w:r w:rsidR="00647555">
        <w:t xml:space="preserve"> </w:t>
      </w:r>
      <w:r w:rsidR="007F05AF" w:rsidRPr="007F05AF">
        <w:t>la</w:t>
      </w:r>
      <w:r w:rsidR="00647555">
        <w:t xml:space="preserve"> </w:t>
      </w:r>
      <w:r w:rsidR="007F05AF" w:rsidRPr="007F05AF">
        <w:t>nivelul</w:t>
      </w:r>
      <w:r w:rsidR="00647555">
        <w:t xml:space="preserve"> </w:t>
      </w:r>
      <w:r w:rsidR="007F05AF" w:rsidRPr="007F05AF">
        <w:t>Ministerului</w:t>
      </w:r>
      <w:r w:rsidR="00647555">
        <w:t xml:space="preserve"> </w:t>
      </w:r>
      <w:r w:rsidR="007F05AF" w:rsidRPr="007F05AF">
        <w:t>Finanțelor.</w:t>
      </w:r>
    </w:p>
    <w:p w14:paraId="31A016DD" w14:textId="5E464AC5" w:rsidR="00476784" w:rsidRDefault="005953E2" w:rsidP="00C60B66">
      <w:pPr>
        <w:numPr>
          <w:ilvl w:val="0"/>
          <w:numId w:val="2"/>
        </w:numPr>
        <w:spacing w:after="20"/>
        <w:ind w:right="198"/>
        <w:contextualSpacing/>
      </w:pPr>
      <w:r w:rsidRPr="005953E2">
        <w:t>Nr.</w:t>
      </w:r>
      <w:r w:rsidR="00647555">
        <w:t xml:space="preserve"> </w:t>
      </w:r>
      <w:r w:rsidRPr="005953E2">
        <w:rPr>
          <w:b/>
          <w:bCs/>
        </w:rPr>
        <w:t>6742</w:t>
      </w:r>
      <w:r w:rsidR="00647555">
        <w:t xml:space="preserve"> </w:t>
      </w:r>
      <w:r w:rsidRPr="005953E2">
        <w:t>/</w:t>
      </w:r>
      <w:r w:rsidR="00647555">
        <w:t xml:space="preserve"> </w:t>
      </w:r>
      <w:r w:rsidRPr="005953E2">
        <w:rPr>
          <w:b/>
          <w:bCs/>
        </w:rPr>
        <w:t>4</w:t>
      </w:r>
      <w:r w:rsidR="00647555">
        <w:rPr>
          <w:b/>
          <w:bCs/>
        </w:rPr>
        <w:t xml:space="preserve"> </w:t>
      </w:r>
      <w:r w:rsidRPr="005953E2">
        <w:rPr>
          <w:b/>
          <w:bCs/>
        </w:rPr>
        <w:t>Decembrie</w:t>
      </w:r>
      <w:r w:rsidR="00647555">
        <w:rPr>
          <w:b/>
          <w:bCs/>
        </w:rPr>
        <w:t xml:space="preserve"> </w:t>
      </w:r>
      <w:r w:rsidRPr="005953E2">
        <w:rPr>
          <w:b/>
          <w:bCs/>
        </w:rPr>
        <w:t>2023</w:t>
      </w:r>
      <w:r w:rsidRPr="005953E2">
        <w:t>,</w:t>
      </w:r>
      <w:r w:rsidR="00647555">
        <w:t xml:space="preserve"> </w:t>
      </w:r>
      <w:r w:rsidRPr="005953E2">
        <w:t>Ministerul</w:t>
      </w:r>
      <w:r w:rsidR="00647555">
        <w:t xml:space="preserve"> </w:t>
      </w:r>
      <w:r w:rsidRPr="005953E2">
        <w:t>Educației</w:t>
      </w:r>
      <w:r w:rsidR="00647555">
        <w:t xml:space="preserve"> </w:t>
      </w:r>
      <w:r>
        <w:t>-</w:t>
      </w:r>
      <w:r w:rsidR="00647555">
        <w:t xml:space="preserve"> </w:t>
      </w:r>
      <w:r w:rsidRPr="005953E2">
        <w:t>Ordin</w:t>
      </w:r>
      <w:r w:rsidR="00647555">
        <w:t xml:space="preserve"> </w:t>
      </w:r>
      <w:r w:rsidRPr="005953E2">
        <w:t>pentru</w:t>
      </w:r>
      <w:r w:rsidR="00647555">
        <w:t xml:space="preserve"> </w:t>
      </w:r>
      <w:r w:rsidRPr="005953E2">
        <w:t>modificarea</w:t>
      </w:r>
      <w:r w:rsidR="00647555">
        <w:t xml:space="preserve"> </w:t>
      </w:r>
      <w:r w:rsidRPr="005953E2">
        <w:t>anexei</w:t>
      </w:r>
      <w:r w:rsidR="00647555">
        <w:t xml:space="preserve"> </w:t>
      </w:r>
      <w:r w:rsidRPr="005953E2">
        <w:t>la</w:t>
      </w:r>
      <w:r w:rsidR="00647555">
        <w:t xml:space="preserve"> </w:t>
      </w:r>
      <w:r w:rsidRPr="005953E2">
        <w:t>Ordinul</w:t>
      </w:r>
      <w:r w:rsidR="00647555">
        <w:t xml:space="preserve"> </w:t>
      </w:r>
      <w:r w:rsidRPr="005953E2">
        <w:t>ministrului</w:t>
      </w:r>
      <w:r w:rsidR="00647555">
        <w:t xml:space="preserve"> </w:t>
      </w:r>
      <w:r w:rsidRPr="005953E2">
        <w:t>educației</w:t>
      </w:r>
      <w:r w:rsidR="00647555">
        <w:t xml:space="preserve"> </w:t>
      </w:r>
      <w:r w:rsidRPr="005953E2">
        <w:t>nr.</w:t>
      </w:r>
      <w:r w:rsidR="00647555">
        <w:t xml:space="preserve"> </w:t>
      </w:r>
      <w:r w:rsidRPr="005953E2">
        <w:t>6.463/2023</w:t>
      </w:r>
      <w:r w:rsidR="00647555">
        <w:t xml:space="preserve"> </w:t>
      </w:r>
      <w:r w:rsidRPr="005953E2">
        <w:t>privind</w:t>
      </w:r>
      <w:r w:rsidR="00647555">
        <w:t xml:space="preserve"> </w:t>
      </w:r>
      <w:r w:rsidRPr="005953E2">
        <w:t>aprobarea</w:t>
      </w:r>
      <w:r w:rsidR="00647555">
        <w:t xml:space="preserve"> </w:t>
      </w:r>
      <w:r w:rsidRPr="005953E2">
        <w:t>Criteriilor</w:t>
      </w:r>
      <w:r w:rsidR="00647555">
        <w:t xml:space="preserve"> </w:t>
      </w:r>
      <w:r w:rsidRPr="005953E2">
        <w:t>generale</w:t>
      </w:r>
      <w:r w:rsidR="00647555">
        <w:t xml:space="preserve"> </w:t>
      </w:r>
      <w:r w:rsidRPr="005953E2">
        <w:t>de</w:t>
      </w:r>
      <w:r w:rsidR="00647555">
        <w:t xml:space="preserve"> </w:t>
      </w:r>
      <w:r w:rsidRPr="005953E2">
        <w:t>acordare</w:t>
      </w:r>
      <w:r w:rsidR="00647555">
        <w:t xml:space="preserve"> </w:t>
      </w:r>
      <w:r w:rsidRPr="005953E2">
        <w:t>a</w:t>
      </w:r>
      <w:r w:rsidR="00647555">
        <w:t xml:space="preserve"> </w:t>
      </w:r>
      <w:r w:rsidRPr="005953E2">
        <w:t>burselor</w:t>
      </w:r>
      <w:r w:rsidR="00647555">
        <w:t xml:space="preserve"> </w:t>
      </w:r>
      <w:r w:rsidRPr="005953E2">
        <w:t>și</w:t>
      </w:r>
      <w:r w:rsidR="00647555">
        <w:t xml:space="preserve"> </w:t>
      </w:r>
      <w:r w:rsidRPr="005953E2">
        <w:t>a</w:t>
      </w:r>
      <w:r w:rsidR="00647555">
        <w:t xml:space="preserve"> </w:t>
      </w:r>
      <w:r w:rsidRPr="005953E2">
        <w:t>altor</w:t>
      </w:r>
      <w:r w:rsidR="00647555">
        <w:t xml:space="preserve"> </w:t>
      </w:r>
      <w:r w:rsidRPr="005953E2">
        <w:t>forme</w:t>
      </w:r>
      <w:r w:rsidR="00647555">
        <w:t xml:space="preserve"> </w:t>
      </w:r>
      <w:r w:rsidRPr="005953E2">
        <w:t>de</w:t>
      </w:r>
      <w:r w:rsidR="00647555">
        <w:t xml:space="preserve"> </w:t>
      </w:r>
      <w:r w:rsidRPr="005953E2">
        <w:t>sprijin</w:t>
      </w:r>
      <w:r w:rsidR="00647555">
        <w:t xml:space="preserve"> </w:t>
      </w:r>
      <w:r w:rsidRPr="005953E2">
        <w:t>financiar</w:t>
      </w:r>
      <w:r w:rsidR="00647555">
        <w:t xml:space="preserve"> </w:t>
      </w:r>
      <w:r w:rsidRPr="005953E2">
        <w:t>de</w:t>
      </w:r>
      <w:r w:rsidR="00647555">
        <w:t xml:space="preserve"> </w:t>
      </w:r>
      <w:r w:rsidRPr="005953E2">
        <w:t>la</w:t>
      </w:r>
      <w:r w:rsidR="00647555">
        <w:t xml:space="preserve"> </w:t>
      </w:r>
      <w:r w:rsidRPr="005953E2">
        <w:t>bugetul</w:t>
      </w:r>
      <w:r w:rsidR="00647555">
        <w:t xml:space="preserve"> </w:t>
      </w:r>
      <w:r w:rsidRPr="005953E2">
        <w:t>de</w:t>
      </w:r>
      <w:r w:rsidR="00647555">
        <w:t xml:space="preserve"> </w:t>
      </w:r>
      <w:r w:rsidRPr="005953E2">
        <w:t>stat</w:t>
      </w:r>
      <w:r w:rsidR="00647555">
        <w:t xml:space="preserve"> </w:t>
      </w:r>
      <w:r w:rsidRPr="005953E2">
        <w:t>pentru</w:t>
      </w:r>
      <w:r w:rsidR="00647555">
        <w:t xml:space="preserve"> </w:t>
      </w:r>
      <w:r w:rsidRPr="005953E2">
        <w:t>studenții</w:t>
      </w:r>
      <w:r w:rsidR="00647555">
        <w:t xml:space="preserve"> </w:t>
      </w:r>
      <w:r w:rsidRPr="005953E2">
        <w:t>și</w:t>
      </w:r>
      <w:r w:rsidR="00647555">
        <w:t xml:space="preserve"> </w:t>
      </w:r>
      <w:r w:rsidRPr="005953E2">
        <w:t>cursanții</w:t>
      </w:r>
      <w:r w:rsidR="00647555">
        <w:t xml:space="preserve"> </w:t>
      </w:r>
      <w:r w:rsidRPr="005953E2">
        <w:t>din</w:t>
      </w:r>
      <w:r w:rsidR="00647555">
        <w:t xml:space="preserve"> </w:t>
      </w:r>
      <w:r w:rsidRPr="005953E2">
        <w:t>învățământul</w:t>
      </w:r>
      <w:r w:rsidR="00647555">
        <w:t xml:space="preserve"> </w:t>
      </w:r>
      <w:r w:rsidRPr="005953E2">
        <w:t>superior</w:t>
      </w:r>
      <w:r w:rsidR="00647555">
        <w:t xml:space="preserve"> </w:t>
      </w:r>
      <w:r w:rsidRPr="005953E2">
        <w:t>de</w:t>
      </w:r>
      <w:r w:rsidR="00647555">
        <w:t xml:space="preserve"> </w:t>
      </w:r>
      <w:r w:rsidRPr="005953E2">
        <w:t>stat,</w:t>
      </w:r>
      <w:r w:rsidR="00647555">
        <w:t xml:space="preserve"> </w:t>
      </w:r>
      <w:r w:rsidRPr="005953E2">
        <w:t>învățământ</w:t>
      </w:r>
      <w:r w:rsidR="00647555">
        <w:t xml:space="preserve"> </w:t>
      </w:r>
      <w:r w:rsidRPr="005953E2">
        <w:t>cu</w:t>
      </w:r>
      <w:r w:rsidR="00647555">
        <w:t xml:space="preserve"> </w:t>
      </w:r>
      <w:r w:rsidRPr="005953E2">
        <w:t>frecvență.</w:t>
      </w:r>
    </w:p>
    <w:p w14:paraId="20521000" w14:textId="17A622C8" w:rsidR="005953E2" w:rsidRPr="003827A5" w:rsidRDefault="005953E2" w:rsidP="005953E2">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1112</w:t>
      </w:r>
      <w:r w:rsidR="00647555">
        <w:rPr>
          <w:b/>
          <w:bCs/>
          <w:color w:val="3333FF"/>
        </w:rPr>
        <w:t xml:space="preserve"> </w:t>
      </w:r>
      <w:r w:rsidRPr="003827A5">
        <w:rPr>
          <w:b/>
          <w:bCs/>
          <w:color w:val="3333FF"/>
        </w:rPr>
        <w:t>/</w:t>
      </w:r>
      <w:r w:rsidR="00647555">
        <w:rPr>
          <w:b/>
          <w:bCs/>
          <w:color w:val="3333FF"/>
        </w:rPr>
        <w:t xml:space="preserve"> </w:t>
      </w:r>
      <w:r>
        <w:rPr>
          <w:b/>
          <w:bCs/>
          <w:color w:val="3333FF"/>
        </w:rPr>
        <w:t>11</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073C9C6E" w14:textId="13A55FE9" w:rsidR="005953E2" w:rsidRDefault="005953E2" w:rsidP="005953E2">
      <w:pPr>
        <w:numPr>
          <w:ilvl w:val="0"/>
          <w:numId w:val="2"/>
        </w:numPr>
        <w:spacing w:after="20"/>
        <w:ind w:right="198"/>
        <w:contextualSpacing/>
      </w:pPr>
      <w:r w:rsidRPr="005953E2">
        <w:t>Nr.</w:t>
      </w:r>
      <w:r w:rsidR="00647555">
        <w:t xml:space="preserve"> </w:t>
      </w:r>
      <w:r w:rsidRPr="005953E2">
        <w:rPr>
          <w:b/>
          <w:bCs/>
        </w:rPr>
        <w:t>1181</w:t>
      </w:r>
      <w:r w:rsidR="00647555">
        <w:t xml:space="preserve"> </w:t>
      </w:r>
      <w:r w:rsidRPr="005953E2">
        <w:t>/</w:t>
      </w:r>
      <w:r w:rsidR="00647555">
        <w:t xml:space="preserve"> </w:t>
      </w:r>
      <w:r w:rsidRPr="005953E2">
        <w:rPr>
          <w:b/>
          <w:bCs/>
        </w:rPr>
        <w:t>6</w:t>
      </w:r>
      <w:r w:rsidR="00647555">
        <w:rPr>
          <w:b/>
          <w:bCs/>
        </w:rPr>
        <w:t xml:space="preserve"> </w:t>
      </w:r>
      <w:r w:rsidRPr="005953E2">
        <w:rPr>
          <w:b/>
          <w:bCs/>
        </w:rPr>
        <w:t>Decembrie</w:t>
      </w:r>
      <w:r w:rsidR="00647555">
        <w:rPr>
          <w:b/>
          <w:bCs/>
        </w:rPr>
        <w:t xml:space="preserve"> </w:t>
      </w:r>
      <w:r w:rsidRPr="005953E2">
        <w:rPr>
          <w:b/>
          <w:bCs/>
        </w:rPr>
        <w:t>2023</w:t>
      </w:r>
      <w:r w:rsidRPr="005953E2">
        <w:t>,</w:t>
      </w:r>
      <w:r w:rsidR="00647555">
        <w:t xml:space="preserve"> </w:t>
      </w:r>
      <w:r w:rsidRPr="005953E2">
        <w:t>Casa</w:t>
      </w:r>
      <w:r w:rsidR="00647555">
        <w:t xml:space="preserve"> </w:t>
      </w:r>
      <w:r w:rsidRPr="005953E2">
        <w:t>Națională</w:t>
      </w:r>
      <w:r w:rsidR="00647555">
        <w:t xml:space="preserve"> </w:t>
      </w:r>
      <w:r w:rsidRPr="005953E2">
        <w:t>de</w:t>
      </w:r>
      <w:r w:rsidR="00647555">
        <w:t xml:space="preserve"> </w:t>
      </w:r>
      <w:r w:rsidRPr="005953E2">
        <w:t>Asigurări</w:t>
      </w:r>
      <w:r w:rsidR="00647555">
        <w:t xml:space="preserve"> </w:t>
      </w:r>
      <w:r w:rsidRPr="005953E2">
        <w:t>de</w:t>
      </w:r>
      <w:r w:rsidR="00647555">
        <w:t xml:space="preserve"> </w:t>
      </w:r>
      <w:r w:rsidRPr="005953E2">
        <w:t>Sănătate</w:t>
      </w:r>
      <w:r w:rsidR="00647555">
        <w:t xml:space="preserve"> </w:t>
      </w:r>
      <w:r>
        <w:t>/</w:t>
      </w:r>
      <w:r w:rsidR="00647555">
        <w:t xml:space="preserve"> </w:t>
      </w:r>
      <w:r w:rsidR="004C7B23" w:rsidRPr="004C7B23">
        <w:t>Nr.</w:t>
      </w:r>
      <w:r w:rsidR="00647555">
        <w:t xml:space="preserve"> </w:t>
      </w:r>
      <w:r w:rsidR="004C7B23" w:rsidRPr="004C7B23">
        <w:rPr>
          <w:b/>
          <w:bCs/>
        </w:rPr>
        <w:t>4594</w:t>
      </w:r>
      <w:r w:rsidR="00647555">
        <w:t xml:space="preserve"> </w:t>
      </w:r>
      <w:r w:rsidR="004C7B23" w:rsidRPr="004C7B23">
        <w:t>/</w:t>
      </w:r>
      <w:r w:rsidR="00647555">
        <w:t xml:space="preserve"> </w:t>
      </w:r>
      <w:r w:rsidR="004C7B23" w:rsidRPr="004C7B23">
        <w:rPr>
          <w:b/>
          <w:bCs/>
        </w:rPr>
        <w:t>11</w:t>
      </w:r>
      <w:r w:rsidR="00647555">
        <w:rPr>
          <w:b/>
          <w:bCs/>
        </w:rPr>
        <w:t xml:space="preserve"> </w:t>
      </w:r>
      <w:r w:rsidR="004C7B23" w:rsidRPr="004C7B23">
        <w:rPr>
          <w:b/>
          <w:bCs/>
        </w:rPr>
        <w:t>Decembrie</w:t>
      </w:r>
      <w:r w:rsidR="00647555">
        <w:rPr>
          <w:b/>
          <w:bCs/>
        </w:rPr>
        <w:t xml:space="preserve"> </w:t>
      </w:r>
      <w:r w:rsidR="004C7B23" w:rsidRPr="004C7B23">
        <w:rPr>
          <w:b/>
          <w:bCs/>
        </w:rPr>
        <w:t>2023</w:t>
      </w:r>
      <w:r w:rsidR="004C7B23" w:rsidRPr="004C7B23">
        <w:t>,</w:t>
      </w:r>
      <w:r w:rsidR="00647555">
        <w:t xml:space="preserve"> </w:t>
      </w:r>
      <w:r w:rsidR="004C7B23" w:rsidRPr="004C7B23">
        <w:t>Agenția</w:t>
      </w:r>
      <w:r w:rsidR="00647555">
        <w:t xml:space="preserve"> </w:t>
      </w:r>
      <w:r w:rsidR="004C7B23" w:rsidRPr="004C7B23">
        <w:t>Națională</w:t>
      </w:r>
      <w:r w:rsidR="00647555">
        <w:t xml:space="preserve"> </w:t>
      </w:r>
      <w:r w:rsidR="004C7B23" w:rsidRPr="004C7B23">
        <w:t>pentru</w:t>
      </w:r>
      <w:r w:rsidR="00647555">
        <w:t xml:space="preserve"> </w:t>
      </w:r>
      <w:r w:rsidR="004C7B23" w:rsidRPr="004C7B23">
        <w:t>Ocuparea</w:t>
      </w:r>
      <w:r w:rsidR="00647555">
        <w:t xml:space="preserve"> </w:t>
      </w:r>
      <w:r w:rsidR="004C7B23" w:rsidRPr="004C7B23">
        <w:t>Forței</w:t>
      </w:r>
      <w:r w:rsidR="00647555">
        <w:t xml:space="preserve"> </w:t>
      </w:r>
      <w:r w:rsidR="004C7B23" w:rsidRPr="004C7B23">
        <w:t>de</w:t>
      </w:r>
      <w:r w:rsidR="00647555">
        <w:t xml:space="preserve"> </w:t>
      </w:r>
      <w:r w:rsidR="004C7B23" w:rsidRPr="004C7B23">
        <w:t>Muncă</w:t>
      </w:r>
      <w:r w:rsidR="00647555">
        <w:t xml:space="preserve"> </w:t>
      </w:r>
      <w:r w:rsidR="004C7B23">
        <w:t>/</w:t>
      </w:r>
      <w:r w:rsidR="00647555">
        <w:t xml:space="preserve"> </w:t>
      </w:r>
      <w:r w:rsidR="004C7B23" w:rsidRPr="004C7B23">
        <w:t>Nr.</w:t>
      </w:r>
      <w:r w:rsidR="00647555">
        <w:t xml:space="preserve"> </w:t>
      </w:r>
      <w:r w:rsidR="004C7B23" w:rsidRPr="004C7B23">
        <w:rPr>
          <w:b/>
          <w:bCs/>
        </w:rPr>
        <w:t>880</w:t>
      </w:r>
      <w:r w:rsidR="00647555">
        <w:t xml:space="preserve"> </w:t>
      </w:r>
      <w:r w:rsidR="004C7B23" w:rsidRPr="004C7B23">
        <w:t>/</w:t>
      </w:r>
      <w:r w:rsidR="00647555">
        <w:t xml:space="preserve"> </w:t>
      </w:r>
      <w:r w:rsidR="004C7B23" w:rsidRPr="004C7B23">
        <w:rPr>
          <w:b/>
          <w:bCs/>
        </w:rPr>
        <w:t>6</w:t>
      </w:r>
      <w:r w:rsidR="00647555">
        <w:rPr>
          <w:b/>
          <w:bCs/>
        </w:rPr>
        <w:t xml:space="preserve"> </w:t>
      </w:r>
      <w:r w:rsidR="004C7B23" w:rsidRPr="004C7B23">
        <w:rPr>
          <w:b/>
          <w:bCs/>
        </w:rPr>
        <w:t>Decembrie</w:t>
      </w:r>
      <w:r w:rsidR="00647555">
        <w:rPr>
          <w:b/>
          <w:bCs/>
        </w:rPr>
        <w:t xml:space="preserve"> </w:t>
      </w:r>
      <w:r w:rsidR="004C7B23" w:rsidRPr="004C7B23">
        <w:rPr>
          <w:b/>
          <w:bCs/>
        </w:rPr>
        <w:t>2023</w:t>
      </w:r>
      <w:r w:rsidR="004C7B23" w:rsidRPr="004C7B23">
        <w:t>,</w:t>
      </w:r>
      <w:r w:rsidR="00647555">
        <w:t xml:space="preserve"> </w:t>
      </w:r>
      <w:r w:rsidR="004C7B23" w:rsidRPr="004C7B23">
        <w:t>Casa</w:t>
      </w:r>
      <w:r w:rsidR="00647555">
        <w:t xml:space="preserve"> </w:t>
      </w:r>
      <w:r w:rsidR="004C7B23" w:rsidRPr="004C7B23">
        <w:t>Națională</w:t>
      </w:r>
      <w:r w:rsidR="00647555">
        <w:t xml:space="preserve"> </w:t>
      </w:r>
      <w:r w:rsidR="004C7B23" w:rsidRPr="004C7B23">
        <w:t>De</w:t>
      </w:r>
      <w:r w:rsidR="00647555">
        <w:t xml:space="preserve"> </w:t>
      </w:r>
      <w:r w:rsidR="004C7B23" w:rsidRPr="004C7B23">
        <w:t>Pensii</w:t>
      </w:r>
      <w:r w:rsidR="00647555">
        <w:t xml:space="preserve"> </w:t>
      </w:r>
      <w:r w:rsidR="004C7B23" w:rsidRPr="004C7B23">
        <w:t>Publice</w:t>
      </w:r>
      <w:r w:rsidR="00647555">
        <w:t xml:space="preserve"> </w:t>
      </w:r>
      <w:r w:rsidR="004C7B23">
        <w:t>/</w:t>
      </w:r>
      <w:r w:rsidR="00647555">
        <w:t xml:space="preserve"> </w:t>
      </w:r>
      <w:r w:rsidR="004C7B23" w:rsidRPr="004C7B23">
        <w:t>Nr.</w:t>
      </w:r>
      <w:r w:rsidR="00647555">
        <w:t xml:space="preserve"> </w:t>
      </w:r>
      <w:r w:rsidR="004C7B23" w:rsidRPr="004C7B23">
        <w:rPr>
          <w:b/>
          <w:bCs/>
        </w:rPr>
        <w:t>1994</w:t>
      </w:r>
      <w:r w:rsidR="00647555">
        <w:t xml:space="preserve"> </w:t>
      </w:r>
      <w:r w:rsidR="004C7B23" w:rsidRPr="004C7B23">
        <w:t>/</w:t>
      </w:r>
      <w:r w:rsidR="00647555">
        <w:t xml:space="preserve"> </w:t>
      </w:r>
      <w:r w:rsidR="004C7B23" w:rsidRPr="004C7B23">
        <w:rPr>
          <w:b/>
          <w:bCs/>
        </w:rPr>
        <w:t>6</w:t>
      </w:r>
      <w:r w:rsidR="00647555">
        <w:rPr>
          <w:b/>
          <w:bCs/>
        </w:rPr>
        <w:t xml:space="preserve"> </w:t>
      </w:r>
      <w:r w:rsidR="004C7B23" w:rsidRPr="004C7B23">
        <w:rPr>
          <w:b/>
          <w:bCs/>
        </w:rPr>
        <w:t>Decembrie</w:t>
      </w:r>
      <w:r w:rsidR="00647555">
        <w:rPr>
          <w:b/>
          <w:bCs/>
        </w:rPr>
        <w:t xml:space="preserve"> </w:t>
      </w:r>
      <w:r w:rsidR="004C7B23" w:rsidRPr="004C7B23">
        <w:rPr>
          <w:b/>
          <w:bCs/>
        </w:rPr>
        <w:t>2023</w:t>
      </w:r>
      <w:r w:rsidR="004C7B23" w:rsidRPr="004C7B23">
        <w:t>,</w:t>
      </w:r>
      <w:r w:rsidR="00647555">
        <w:t xml:space="preserve"> </w:t>
      </w:r>
      <w:r w:rsidR="004C7B23" w:rsidRPr="004C7B23">
        <w:t>Agenția</w:t>
      </w:r>
      <w:r w:rsidR="00647555">
        <w:t xml:space="preserve"> </w:t>
      </w:r>
      <w:r w:rsidR="004C7B23" w:rsidRPr="004C7B23">
        <w:t>Națională</w:t>
      </w:r>
      <w:r w:rsidR="00647555">
        <w:t xml:space="preserve"> </w:t>
      </w:r>
      <w:r w:rsidR="004C7B23" w:rsidRPr="004C7B23">
        <w:t>de</w:t>
      </w:r>
      <w:r w:rsidR="00647555">
        <w:t xml:space="preserve"> </w:t>
      </w:r>
      <w:r w:rsidR="004C7B23" w:rsidRPr="004C7B23">
        <w:t>Administrare</w:t>
      </w:r>
      <w:r w:rsidR="00647555">
        <w:t xml:space="preserve"> </w:t>
      </w:r>
      <w:r w:rsidR="004C7B23" w:rsidRPr="004C7B23">
        <w:t>Fiscală</w:t>
      </w:r>
      <w:r w:rsidR="00647555">
        <w:t xml:space="preserve"> </w:t>
      </w:r>
      <w:r>
        <w:t>-</w:t>
      </w:r>
      <w:r w:rsidR="00647555">
        <w:t xml:space="preserve"> </w:t>
      </w:r>
      <w:r w:rsidR="004C7B23" w:rsidRPr="004C7B23">
        <w:t>Ordin</w:t>
      </w:r>
      <w:r w:rsidR="00647555">
        <w:t xml:space="preserve"> </w:t>
      </w:r>
      <w:r w:rsidR="004C7B23" w:rsidRPr="004C7B23">
        <w:t>pentru</w:t>
      </w:r>
      <w:r w:rsidR="00647555">
        <w:t xml:space="preserve"> </w:t>
      </w:r>
      <w:r w:rsidR="004C7B23" w:rsidRPr="004C7B23">
        <w:t>aprobarea</w:t>
      </w:r>
      <w:r w:rsidR="00647555">
        <w:t xml:space="preserve"> </w:t>
      </w:r>
      <w:r w:rsidR="004C7B23" w:rsidRPr="004C7B23">
        <w:t>modelului,</w:t>
      </w:r>
      <w:r w:rsidR="00647555">
        <w:t xml:space="preserve"> </w:t>
      </w:r>
      <w:r w:rsidR="004C7B23" w:rsidRPr="004C7B23">
        <w:t>conținutului,</w:t>
      </w:r>
      <w:r w:rsidR="00647555">
        <w:t xml:space="preserve"> </w:t>
      </w:r>
      <w:r w:rsidR="004C7B23" w:rsidRPr="004C7B23">
        <w:t>modalității</w:t>
      </w:r>
      <w:r w:rsidR="00647555">
        <w:t xml:space="preserve"> </w:t>
      </w:r>
      <w:r w:rsidR="004C7B23" w:rsidRPr="004C7B23">
        <w:t>de</w:t>
      </w:r>
      <w:r w:rsidR="00647555">
        <w:t xml:space="preserve"> </w:t>
      </w:r>
      <w:r w:rsidR="004C7B23" w:rsidRPr="004C7B23">
        <w:t>depunere</w:t>
      </w:r>
      <w:r w:rsidR="00647555">
        <w:t xml:space="preserve"> </w:t>
      </w:r>
      <w:r w:rsidR="004C7B23" w:rsidRPr="004C7B23">
        <w:t>și</w:t>
      </w:r>
      <w:r w:rsidR="00647555">
        <w:t xml:space="preserve"> </w:t>
      </w:r>
      <w:r w:rsidR="004C7B23" w:rsidRPr="004C7B23">
        <w:t>de</w:t>
      </w:r>
      <w:r w:rsidR="00647555">
        <w:t xml:space="preserve"> </w:t>
      </w:r>
      <w:r w:rsidR="004C7B23" w:rsidRPr="004C7B23">
        <w:t>gestionare</w:t>
      </w:r>
      <w:r w:rsidR="00647555">
        <w:t xml:space="preserve"> </w:t>
      </w:r>
      <w:r w:rsidR="004C7B23" w:rsidRPr="004C7B23">
        <w:t>a</w:t>
      </w:r>
      <w:r w:rsidR="00647555">
        <w:t xml:space="preserve"> </w:t>
      </w:r>
      <w:r w:rsidR="004C7B23" w:rsidRPr="004C7B23">
        <w:t>formularului</w:t>
      </w:r>
      <w:r w:rsidR="00647555">
        <w:t xml:space="preserve"> </w:t>
      </w:r>
      <w:r w:rsidR="004C7B23" w:rsidRPr="004C7B23">
        <w:t>112</w:t>
      </w:r>
      <w:r w:rsidR="00647555">
        <w:t xml:space="preserve"> </w:t>
      </w:r>
      <w:r w:rsidR="004C7B23" w:rsidRPr="004C7B23">
        <w:t>„Declarație</w:t>
      </w:r>
      <w:r w:rsidR="00647555">
        <w:t xml:space="preserve"> </w:t>
      </w:r>
      <w:r w:rsidR="004C7B23" w:rsidRPr="004C7B23">
        <w:t>privind</w:t>
      </w:r>
      <w:r w:rsidR="00647555">
        <w:t xml:space="preserve"> </w:t>
      </w:r>
      <w:r w:rsidR="004C7B23" w:rsidRPr="004C7B23">
        <w:t>obligațiile</w:t>
      </w:r>
      <w:r w:rsidR="00647555">
        <w:t xml:space="preserve"> </w:t>
      </w:r>
      <w:r w:rsidR="004C7B23" w:rsidRPr="004C7B23">
        <w:t>de</w:t>
      </w:r>
      <w:r w:rsidR="00647555">
        <w:t xml:space="preserve"> </w:t>
      </w:r>
      <w:r w:rsidR="004C7B23" w:rsidRPr="004C7B23">
        <w:t>plată</w:t>
      </w:r>
      <w:r w:rsidR="00647555">
        <w:t xml:space="preserve"> </w:t>
      </w:r>
      <w:r w:rsidR="004C7B23" w:rsidRPr="004C7B23">
        <w:t>a</w:t>
      </w:r>
      <w:r w:rsidR="00647555">
        <w:t xml:space="preserve"> </w:t>
      </w:r>
      <w:r w:rsidR="004C7B23" w:rsidRPr="004C7B23">
        <w:t>contribuțiilor</w:t>
      </w:r>
      <w:r w:rsidR="00647555">
        <w:t xml:space="preserve"> </w:t>
      </w:r>
      <w:r w:rsidR="004C7B23" w:rsidRPr="004C7B23">
        <w:t>sociale,</w:t>
      </w:r>
      <w:r w:rsidR="00647555">
        <w:t xml:space="preserve"> </w:t>
      </w:r>
      <w:r w:rsidR="004C7B23" w:rsidRPr="004C7B23">
        <w:t>impozitului</w:t>
      </w:r>
      <w:r w:rsidR="00647555">
        <w:t xml:space="preserve"> </w:t>
      </w:r>
      <w:r w:rsidR="004C7B23" w:rsidRPr="004C7B23">
        <w:t>pe</w:t>
      </w:r>
      <w:r w:rsidR="00647555">
        <w:t xml:space="preserve"> </w:t>
      </w:r>
      <w:r w:rsidR="004C7B23" w:rsidRPr="004C7B23">
        <w:t>venit</w:t>
      </w:r>
      <w:r w:rsidR="00647555">
        <w:t xml:space="preserve"> </w:t>
      </w:r>
      <w:r w:rsidR="004C7B23" w:rsidRPr="004C7B23">
        <w:t>și</w:t>
      </w:r>
      <w:r w:rsidR="00647555">
        <w:t xml:space="preserve"> </w:t>
      </w:r>
      <w:r w:rsidR="004C7B23" w:rsidRPr="004C7B23">
        <w:t>evidența</w:t>
      </w:r>
      <w:r w:rsidR="00647555">
        <w:t xml:space="preserve"> </w:t>
      </w:r>
      <w:r w:rsidR="004C7B23" w:rsidRPr="004C7B23">
        <w:t>nominală</w:t>
      </w:r>
      <w:r w:rsidR="00647555">
        <w:t xml:space="preserve"> </w:t>
      </w:r>
      <w:r w:rsidR="004C7B23" w:rsidRPr="004C7B23">
        <w:t>a</w:t>
      </w:r>
      <w:r w:rsidR="00647555">
        <w:t xml:space="preserve"> </w:t>
      </w:r>
      <w:r w:rsidR="004C7B23" w:rsidRPr="004C7B23">
        <w:t>persoanelor</w:t>
      </w:r>
      <w:r w:rsidR="00647555">
        <w:t xml:space="preserve"> </w:t>
      </w:r>
      <w:r w:rsidR="004C7B23" w:rsidRPr="004C7B23">
        <w:t>asigurate“.</w:t>
      </w:r>
    </w:p>
    <w:p w14:paraId="1919CA32" w14:textId="40C71FD5" w:rsidR="00234509" w:rsidRPr="003827A5" w:rsidRDefault="00234509" w:rsidP="00234509">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1113</w:t>
      </w:r>
      <w:r w:rsidR="00647555">
        <w:rPr>
          <w:b/>
          <w:bCs/>
          <w:color w:val="3333FF"/>
        </w:rPr>
        <w:t xml:space="preserve"> </w:t>
      </w:r>
      <w:r w:rsidRPr="003827A5">
        <w:rPr>
          <w:b/>
          <w:bCs/>
          <w:color w:val="3333FF"/>
        </w:rPr>
        <w:t>/</w:t>
      </w:r>
      <w:r w:rsidR="00647555">
        <w:rPr>
          <w:b/>
          <w:bCs/>
          <w:color w:val="3333FF"/>
        </w:rPr>
        <w:t xml:space="preserve"> </w:t>
      </w:r>
      <w:r>
        <w:rPr>
          <w:b/>
          <w:bCs/>
          <w:color w:val="3333FF"/>
        </w:rPr>
        <w:t>1</w:t>
      </w:r>
      <w:r w:rsidR="00E443FD">
        <w:rPr>
          <w:b/>
          <w:bCs/>
          <w:color w:val="3333FF"/>
        </w:rPr>
        <w:t>2</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7FA6DB38" w14:textId="529A3BA4" w:rsidR="005953E2" w:rsidRDefault="001A2033" w:rsidP="00234509">
      <w:pPr>
        <w:numPr>
          <w:ilvl w:val="0"/>
          <w:numId w:val="2"/>
        </w:numPr>
        <w:spacing w:after="20"/>
        <w:ind w:right="198"/>
        <w:contextualSpacing/>
      </w:pPr>
      <w:r w:rsidRPr="001A2033">
        <w:t>Nr.</w:t>
      </w:r>
      <w:r w:rsidR="00647555">
        <w:t xml:space="preserve"> </w:t>
      </w:r>
      <w:r w:rsidRPr="001A2033">
        <w:rPr>
          <w:b/>
          <w:bCs/>
        </w:rPr>
        <w:t>21555</w:t>
      </w:r>
      <w:r w:rsidR="00647555">
        <w:t xml:space="preserve"> </w:t>
      </w:r>
      <w:r w:rsidRPr="001A2033">
        <w:t>/</w:t>
      </w:r>
      <w:r w:rsidR="00647555">
        <w:t xml:space="preserve"> </w:t>
      </w:r>
      <w:r w:rsidRPr="001A2033">
        <w:rPr>
          <w:b/>
          <w:bCs/>
        </w:rPr>
        <w:t>29</w:t>
      </w:r>
      <w:r w:rsidR="00647555">
        <w:rPr>
          <w:b/>
          <w:bCs/>
        </w:rPr>
        <w:t xml:space="preserve"> </w:t>
      </w:r>
      <w:r w:rsidRPr="001A2033">
        <w:rPr>
          <w:b/>
          <w:bCs/>
        </w:rPr>
        <w:t>Noiembrie</w:t>
      </w:r>
      <w:r w:rsidR="00647555">
        <w:rPr>
          <w:b/>
          <w:bCs/>
        </w:rPr>
        <w:t xml:space="preserve"> </w:t>
      </w:r>
      <w:r w:rsidRPr="001A2033">
        <w:rPr>
          <w:b/>
          <w:bCs/>
        </w:rPr>
        <w:t>2023</w:t>
      </w:r>
      <w:r w:rsidRPr="001A2033">
        <w:t>,</w:t>
      </w:r>
      <w:r w:rsidR="00647555">
        <w:t xml:space="preserve"> </w:t>
      </w:r>
      <w:r w:rsidRPr="001A2033">
        <w:t>Ministerul</w:t>
      </w:r>
      <w:r w:rsidR="00647555">
        <w:t xml:space="preserve"> </w:t>
      </w:r>
      <w:r w:rsidRPr="001A2033">
        <w:t>Cercetării,</w:t>
      </w:r>
      <w:r w:rsidR="00647555">
        <w:t xml:space="preserve"> </w:t>
      </w:r>
      <w:r w:rsidRPr="001A2033">
        <w:t>Inovării</w:t>
      </w:r>
      <w:r w:rsidR="00647555">
        <w:t xml:space="preserve"> </w:t>
      </w:r>
      <w:r w:rsidRPr="001A2033">
        <w:t>și</w:t>
      </w:r>
      <w:r w:rsidR="00647555">
        <w:t xml:space="preserve"> </w:t>
      </w:r>
      <w:r w:rsidRPr="001A2033">
        <w:t>Digitalizării</w:t>
      </w:r>
      <w:r w:rsidR="00647555">
        <w:t xml:space="preserve"> </w:t>
      </w:r>
      <w:r w:rsidR="00234509" w:rsidRPr="001A2033">
        <w:t>-</w:t>
      </w:r>
      <w:r w:rsidR="00647555">
        <w:t xml:space="preserve"> </w:t>
      </w:r>
      <w:r w:rsidRPr="001A2033">
        <w:t>Ordin</w:t>
      </w:r>
      <w:r w:rsidR="00647555">
        <w:t xml:space="preserve"> </w:t>
      </w:r>
      <w:r w:rsidRPr="001A2033">
        <w:t>pentru</w:t>
      </w:r>
      <w:r w:rsidR="00647555">
        <w:t xml:space="preserve"> </w:t>
      </w:r>
      <w:r w:rsidRPr="001A2033">
        <w:t>modificarea</w:t>
      </w:r>
      <w:r w:rsidR="00647555">
        <w:t xml:space="preserve"> </w:t>
      </w:r>
      <w:r w:rsidRPr="001A2033">
        <w:t>și</w:t>
      </w:r>
      <w:r w:rsidR="00647555">
        <w:t xml:space="preserve"> </w:t>
      </w:r>
      <w:r w:rsidRPr="001A2033">
        <w:t>completarea</w:t>
      </w:r>
      <w:r w:rsidR="00647555">
        <w:t xml:space="preserve"> </w:t>
      </w:r>
      <w:r w:rsidRPr="001A2033">
        <w:t>Ordinului</w:t>
      </w:r>
      <w:r w:rsidR="00647555">
        <w:t xml:space="preserve"> </w:t>
      </w:r>
      <w:r w:rsidRPr="001A2033">
        <w:t>ministrului</w:t>
      </w:r>
      <w:r w:rsidR="00647555">
        <w:t xml:space="preserve"> </w:t>
      </w:r>
      <w:r w:rsidRPr="001A2033">
        <w:t>cercetării,</w:t>
      </w:r>
      <w:r w:rsidR="00647555">
        <w:t xml:space="preserve"> </w:t>
      </w:r>
      <w:r w:rsidRPr="001A2033">
        <w:t>inovării</w:t>
      </w:r>
      <w:r w:rsidR="00647555">
        <w:t xml:space="preserve"> </w:t>
      </w:r>
      <w:r w:rsidRPr="001A2033">
        <w:t>și</w:t>
      </w:r>
      <w:r w:rsidR="00647555">
        <w:t xml:space="preserve"> </w:t>
      </w:r>
      <w:r w:rsidRPr="001A2033">
        <w:t>digitalizării</w:t>
      </w:r>
      <w:r w:rsidR="00647555">
        <w:t xml:space="preserve"> </w:t>
      </w:r>
      <w:r w:rsidRPr="001A2033">
        <w:t>nr.</w:t>
      </w:r>
      <w:r w:rsidR="00647555">
        <w:t xml:space="preserve"> </w:t>
      </w:r>
      <w:r w:rsidRPr="001A2033">
        <w:t>20.319/2023</w:t>
      </w:r>
      <w:r w:rsidR="00647555">
        <w:t xml:space="preserve"> </w:t>
      </w:r>
      <w:r w:rsidRPr="001A2033">
        <w:t>privind</w:t>
      </w:r>
      <w:r w:rsidR="00647555">
        <w:t xml:space="preserve"> </w:t>
      </w:r>
      <w:r w:rsidRPr="001A2033">
        <w:t>aprobarea</w:t>
      </w:r>
      <w:r w:rsidR="00647555">
        <w:t xml:space="preserve"> </w:t>
      </w:r>
      <w:r w:rsidRPr="001A2033">
        <w:t>normelor</w:t>
      </w:r>
      <w:r w:rsidR="00647555">
        <w:t xml:space="preserve"> </w:t>
      </w:r>
      <w:r w:rsidRPr="001A2033">
        <w:t>metodologice</w:t>
      </w:r>
      <w:r w:rsidR="00647555">
        <w:t xml:space="preserve"> </w:t>
      </w:r>
      <w:r w:rsidRPr="001A2033">
        <w:t>de</w:t>
      </w:r>
      <w:r w:rsidR="00647555">
        <w:t xml:space="preserve"> </w:t>
      </w:r>
      <w:r w:rsidRPr="001A2033">
        <w:t>acordare</w:t>
      </w:r>
      <w:r w:rsidR="00647555">
        <w:t xml:space="preserve"> </w:t>
      </w:r>
      <w:r w:rsidRPr="001A2033">
        <w:t>a</w:t>
      </w:r>
      <w:r w:rsidR="00647555">
        <w:t xml:space="preserve"> </w:t>
      </w:r>
      <w:r w:rsidRPr="001A2033">
        <w:t>finanțării</w:t>
      </w:r>
      <w:r w:rsidR="00647555">
        <w:t xml:space="preserve"> </w:t>
      </w:r>
      <w:r w:rsidRPr="001A2033">
        <w:t>burselor</w:t>
      </w:r>
      <w:r w:rsidR="00647555">
        <w:t xml:space="preserve"> </w:t>
      </w:r>
      <w:r w:rsidRPr="001A2033">
        <w:t>de</w:t>
      </w:r>
      <w:r w:rsidR="00647555">
        <w:t xml:space="preserve"> </w:t>
      </w:r>
      <w:r w:rsidRPr="001A2033">
        <w:t>cercetare,</w:t>
      </w:r>
      <w:r w:rsidR="00647555">
        <w:t xml:space="preserve"> </w:t>
      </w:r>
      <w:r w:rsidRPr="001A2033">
        <w:t>a</w:t>
      </w:r>
      <w:r w:rsidR="00647555">
        <w:t xml:space="preserve"> </w:t>
      </w:r>
      <w:r w:rsidRPr="001A2033">
        <w:t>tipurilor</w:t>
      </w:r>
      <w:r w:rsidR="00647555">
        <w:t xml:space="preserve"> </w:t>
      </w:r>
      <w:r w:rsidRPr="001A2033">
        <w:t>de</w:t>
      </w:r>
      <w:r w:rsidR="00647555">
        <w:t xml:space="preserve"> </w:t>
      </w:r>
      <w:r w:rsidRPr="001A2033">
        <w:t>cheltuieli</w:t>
      </w:r>
      <w:r w:rsidR="00647555">
        <w:t xml:space="preserve"> </w:t>
      </w:r>
      <w:r w:rsidRPr="001A2033">
        <w:t>eligibile,</w:t>
      </w:r>
      <w:r w:rsidR="00647555">
        <w:t xml:space="preserve"> </w:t>
      </w:r>
      <w:r w:rsidRPr="001A2033">
        <w:t>precum</w:t>
      </w:r>
      <w:r w:rsidR="00647555">
        <w:t xml:space="preserve"> </w:t>
      </w:r>
      <w:r w:rsidRPr="001A2033">
        <w:t>și</w:t>
      </w:r>
      <w:r w:rsidR="00647555">
        <w:t xml:space="preserve"> </w:t>
      </w:r>
      <w:r w:rsidRPr="001A2033">
        <w:t>a</w:t>
      </w:r>
      <w:r w:rsidR="00647555">
        <w:t xml:space="preserve"> </w:t>
      </w:r>
      <w:r w:rsidRPr="001A2033">
        <w:t>modelelor</w:t>
      </w:r>
      <w:r w:rsidR="00647555">
        <w:t xml:space="preserve"> </w:t>
      </w:r>
      <w:r w:rsidRPr="001A2033">
        <w:t>documentelor</w:t>
      </w:r>
      <w:r w:rsidR="00647555">
        <w:t xml:space="preserve"> </w:t>
      </w:r>
      <w:r w:rsidRPr="001A2033">
        <w:t>necesare</w:t>
      </w:r>
      <w:r w:rsidR="00647555">
        <w:t xml:space="preserve"> </w:t>
      </w:r>
      <w:r w:rsidRPr="001A2033">
        <w:t>depunerii,</w:t>
      </w:r>
      <w:r w:rsidR="00647555">
        <w:t xml:space="preserve"> </w:t>
      </w:r>
      <w:r w:rsidRPr="001A2033">
        <w:t>contractării</w:t>
      </w:r>
      <w:r w:rsidR="00647555">
        <w:t xml:space="preserve"> </w:t>
      </w:r>
      <w:r w:rsidRPr="001A2033">
        <w:t>și</w:t>
      </w:r>
      <w:r w:rsidR="00647555">
        <w:t xml:space="preserve"> </w:t>
      </w:r>
      <w:r w:rsidRPr="001A2033">
        <w:t>monitorizării</w:t>
      </w:r>
      <w:r w:rsidR="00647555">
        <w:t xml:space="preserve"> </w:t>
      </w:r>
      <w:r w:rsidRPr="001A2033">
        <w:t>burselor</w:t>
      </w:r>
      <w:r w:rsidR="00647555">
        <w:t xml:space="preserve"> </w:t>
      </w:r>
      <w:r w:rsidRPr="001A2033">
        <w:t>de</w:t>
      </w:r>
      <w:r w:rsidR="00647555">
        <w:t xml:space="preserve"> </w:t>
      </w:r>
      <w:r w:rsidRPr="001A2033">
        <w:t>cercetare,</w:t>
      </w:r>
      <w:r w:rsidR="00647555">
        <w:t xml:space="preserve"> </w:t>
      </w:r>
      <w:r w:rsidRPr="001A2033">
        <w:t>respectiv</w:t>
      </w:r>
      <w:r w:rsidR="00647555">
        <w:t xml:space="preserve"> </w:t>
      </w:r>
      <w:r w:rsidRPr="001A2033">
        <w:t>a</w:t>
      </w:r>
      <w:r w:rsidR="00647555">
        <w:t xml:space="preserve"> </w:t>
      </w:r>
      <w:r w:rsidRPr="001A2033">
        <w:t>premiilor</w:t>
      </w:r>
      <w:r w:rsidR="00647555">
        <w:t xml:space="preserve"> </w:t>
      </w:r>
      <w:r w:rsidRPr="001A2033">
        <w:t>prin</w:t>
      </w:r>
      <w:r w:rsidR="00647555">
        <w:t xml:space="preserve"> </w:t>
      </w:r>
      <w:r w:rsidRPr="001A2033">
        <w:t>Programul</w:t>
      </w:r>
      <w:r w:rsidR="00647555">
        <w:t xml:space="preserve"> </w:t>
      </w:r>
      <w:r w:rsidRPr="001A2033">
        <w:t>„Henri</w:t>
      </w:r>
      <w:r w:rsidR="00647555">
        <w:t xml:space="preserve"> </w:t>
      </w:r>
      <w:r w:rsidRPr="001A2033">
        <w:t>Coandă“.</w:t>
      </w:r>
    </w:p>
    <w:p w14:paraId="7FB21AC2" w14:textId="5B5EDA36" w:rsidR="001A2033" w:rsidRPr="003827A5" w:rsidRDefault="001A2033" w:rsidP="001A2033">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1114</w:t>
      </w:r>
      <w:r w:rsidR="00647555">
        <w:rPr>
          <w:b/>
          <w:bCs/>
          <w:color w:val="3333FF"/>
        </w:rPr>
        <w:t xml:space="preserve"> </w:t>
      </w:r>
      <w:r w:rsidRPr="003827A5">
        <w:rPr>
          <w:b/>
          <w:bCs/>
          <w:color w:val="3333FF"/>
        </w:rPr>
        <w:t>/</w:t>
      </w:r>
      <w:r w:rsidR="00647555">
        <w:rPr>
          <w:b/>
          <w:bCs/>
          <w:color w:val="3333FF"/>
        </w:rPr>
        <w:t xml:space="preserve"> </w:t>
      </w:r>
      <w:r>
        <w:rPr>
          <w:b/>
          <w:bCs/>
          <w:color w:val="3333FF"/>
        </w:rPr>
        <w:t>12</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38513E7C" w14:textId="5322D704" w:rsidR="001A2033" w:rsidRDefault="00E443FD" w:rsidP="001A2033">
      <w:pPr>
        <w:numPr>
          <w:ilvl w:val="0"/>
          <w:numId w:val="2"/>
        </w:numPr>
        <w:spacing w:after="20"/>
        <w:ind w:right="198"/>
        <w:contextualSpacing/>
      </w:pPr>
      <w:r w:rsidRPr="00E443FD">
        <w:t>Nr.</w:t>
      </w:r>
      <w:r w:rsidR="00647555">
        <w:t xml:space="preserve"> </w:t>
      </w:r>
      <w:r w:rsidRPr="00E443FD">
        <w:rPr>
          <w:b/>
          <w:bCs/>
        </w:rPr>
        <w:t>1549</w:t>
      </w:r>
      <w:r w:rsidR="00647555">
        <w:t xml:space="preserve"> </w:t>
      </w:r>
      <w:r w:rsidRPr="00E443FD">
        <w:t>/</w:t>
      </w:r>
      <w:r w:rsidR="00647555">
        <w:t xml:space="preserve"> </w:t>
      </w:r>
      <w:r w:rsidRPr="00E443FD">
        <w:rPr>
          <w:b/>
          <w:bCs/>
        </w:rPr>
        <w:t>23</w:t>
      </w:r>
      <w:r w:rsidR="00647555">
        <w:rPr>
          <w:b/>
          <w:bCs/>
        </w:rPr>
        <w:t xml:space="preserve"> </w:t>
      </w:r>
      <w:r w:rsidRPr="00E443FD">
        <w:rPr>
          <w:b/>
          <w:bCs/>
        </w:rPr>
        <w:t>Noiembrie</w:t>
      </w:r>
      <w:r w:rsidR="00647555">
        <w:rPr>
          <w:b/>
          <w:bCs/>
        </w:rPr>
        <w:t xml:space="preserve"> </w:t>
      </w:r>
      <w:r w:rsidRPr="00E443FD">
        <w:rPr>
          <w:b/>
          <w:bCs/>
        </w:rPr>
        <w:t>2023</w:t>
      </w:r>
      <w:r w:rsidRPr="00E443FD">
        <w:t>,</w:t>
      </w:r>
      <w:r w:rsidR="00647555">
        <w:t xml:space="preserve"> </w:t>
      </w:r>
      <w:r w:rsidRPr="00E443FD">
        <w:t>MINISTERUL</w:t>
      </w:r>
      <w:r w:rsidR="00647555">
        <w:t xml:space="preserve"> </w:t>
      </w:r>
      <w:r w:rsidRPr="00E443FD">
        <w:t>ENERGIEI</w:t>
      </w:r>
      <w:r w:rsidR="00647555">
        <w:t xml:space="preserve"> </w:t>
      </w:r>
      <w:r w:rsidR="001A2033" w:rsidRPr="001A2033">
        <w:t>-</w:t>
      </w:r>
      <w:r w:rsidR="00647555">
        <w:t xml:space="preserve"> </w:t>
      </w:r>
      <w:r w:rsidRPr="00E443FD">
        <w:t>Ordin</w:t>
      </w:r>
      <w:r w:rsidR="00647555">
        <w:t xml:space="preserve"> </w:t>
      </w:r>
      <w:r w:rsidRPr="00E443FD">
        <w:t>pentru</w:t>
      </w:r>
      <w:r w:rsidR="00647555">
        <w:t xml:space="preserve"> </w:t>
      </w:r>
      <w:r w:rsidRPr="00E443FD">
        <w:t>aprobarea</w:t>
      </w:r>
      <w:r w:rsidR="00647555">
        <w:t xml:space="preserve"> </w:t>
      </w:r>
      <w:r w:rsidRPr="00E443FD">
        <w:t>Normelor</w:t>
      </w:r>
      <w:r w:rsidR="00647555">
        <w:t xml:space="preserve"> </w:t>
      </w:r>
      <w:r w:rsidRPr="00E443FD">
        <w:t>metodologice</w:t>
      </w:r>
      <w:r w:rsidR="00647555">
        <w:t xml:space="preserve"> </w:t>
      </w:r>
      <w:r w:rsidRPr="00E443FD">
        <w:t>privind</w:t>
      </w:r>
      <w:r w:rsidR="00647555">
        <w:t xml:space="preserve"> </w:t>
      </w:r>
      <w:r w:rsidRPr="00E443FD">
        <w:t>monitorizarea,</w:t>
      </w:r>
      <w:r w:rsidR="00647555">
        <w:t xml:space="preserve"> </w:t>
      </w:r>
      <w:r w:rsidRPr="00E443FD">
        <w:t>evaluarea</w:t>
      </w:r>
      <w:r w:rsidR="00647555">
        <w:t xml:space="preserve"> </w:t>
      </w:r>
      <w:r w:rsidRPr="00E443FD">
        <w:t>și</w:t>
      </w:r>
      <w:r w:rsidR="00647555">
        <w:t xml:space="preserve"> </w:t>
      </w:r>
      <w:r w:rsidRPr="00E443FD">
        <w:t>controlul</w:t>
      </w:r>
      <w:r w:rsidR="00647555">
        <w:t xml:space="preserve"> </w:t>
      </w:r>
      <w:r w:rsidRPr="00E443FD">
        <w:t>utilizării</w:t>
      </w:r>
      <w:r w:rsidR="00647555">
        <w:t xml:space="preserve"> </w:t>
      </w:r>
      <w:r w:rsidRPr="00E443FD">
        <w:t>ajutorului</w:t>
      </w:r>
      <w:r w:rsidR="00647555">
        <w:t xml:space="preserve"> </w:t>
      </w:r>
      <w:r w:rsidRPr="00E443FD">
        <w:t>de</w:t>
      </w:r>
      <w:r w:rsidR="00647555">
        <w:t xml:space="preserve"> </w:t>
      </w:r>
      <w:r w:rsidRPr="00E443FD">
        <w:t>stat</w:t>
      </w:r>
      <w:r w:rsidR="00647555">
        <w:t xml:space="preserve"> </w:t>
      </w:r>
      <w:r w:rsidRPr="00E443FD">
        <w:t>de</w:t>
      </w:r>
      <w:r w:rsidR="00647555">
        <w:t xml:space="preserve"> </w:t>
      </w:r>
      <w:r w:rsidRPr="00E443FD">
        <w:t>către</w:t>
      </w:r>
      <w:r w:rsidR="00647555">
        <w:t xml:space="preserve"> </w:t>
      </w:r>
      <w:r w:rsidRPr="00E443FD">
        <w:t>Societatea</w:t>
      </w:r>
      <w:r w:rsidR="00647555">
        <w:t xml:space="preserve"> </w:t>
      </w:r>
      <w:r w:rsidRPr="00E443FD">
        <w:lastRenderedPageBreak/>
        <w:t>Complexul</w:t>
      </w:r>
      <w:r w:rsidR="00647555">
        <w:t xml:space="preserve"> </w:t>
      </w:r>
      <w:r w:rsidRPr="00E443FD">
        <w:t>Energetic</w:t>
      </w:r>
      <w:r w:rsidR="00647555">
        <w:t xml:space="preserve"> </w:t>
      </w:r>
      <w:r w:rsidRPr="00E443FD">
        <w:t>„Valea</w:t>
      </w:r>
      <w:r w:rsidR="00647555">
        <w:t xml:space="preserve"> </w:t>
      </w:r>
      <w:r w:rsidRPr="00E443FD">
        <w:t>Jiului“</w:t>
      </w:r>
      <w:r w:rsidR="00647555">
        <w:t xml:space="preserve"> </w:t>
      </w:r>
      <w:r w:rsidRPr="00E443FD">
        <w:t>-</w:t>
      </w:r>
      <w:r w:rsidR="00647555">
        <w:t xml:space="preserve"> </w:t>
      </w:r>
      <w:r w:rsidRPr="00E443FD">
        <w:t>S.A.</w:t>
      </w:r>
      <w:r w:rsidR="00647555">
        <w:t xml:space="preserve"> </w:t>
      </w:r>
      <w:r w:rsidRPr="00E443FD">
        <w:t>pentru</w:t>
      </w:r>
      <w:r w:rsidR="00647555">
        <w:t xml:space="preserve"> </w:t>
      </w:r>
      <w:r w:rsidRPr="00E443FD">
        <w:t>închiderea</w:t>
      </w:r>
      <w:r w:rsidR="00647555">
        <w:t xml:space="preserve"> </w:t>
      </w:r>
      <w:r w:rsidRPr="00E443FD">
        <w:t>și</w:t>
      </w:r>
      <w:r w:rsidR="00647555">
        <w:t xml:space="preserve"> </w:t>
      </w:r>
      <w:r w:rsidRPr="00E443FD">
        <w:t>punerea</w:t>
      </w:r>
      <w:r w:rsidR="00647555">
        <w:t xml:space="preserve"> </w:t>
      </w:r>
      <w:r w:rsidRPr="00E443FD">
        <w:t>în</w:t>
      </w:r>
      <w:r w:rsidR="00647555">
        <w:t xml:space="preserve"> </w:t>
      </w:r>
      <w:r w:rsidRPr="00E443FD">
        <w:t>siguranță</w:t>
      </w:r>
      <w:r w:rsidR="00647555">
        <w:t xml:space="preserve"> </w:t>
      </w:r>
      <w:r w:rsidRPr="00E443FD">
        <w:t>a</w:t>
      </w:r>
      <w:r w:rsidR="00647555">
        <w:t xml:space="preserve"> </w:t>
      </w:r>
      <w:r w:rsidRPr="00E443FD">
        <w:t>extracției</w:t>
      </w:r>
      <w:r w:rsidR="00647555">
        <w:t xml:space="preserve"> </w:t>
      </w:r>
      <w:r w:rsidRPr="00E443FD">
        <w:t>de</w:t>
      </w:r>
      <w:r w:rsidR="00647555">
        <w:t xml:space="preserve"> </w:t>
      </w:r>
      <w:r w:rsidRPr="00E443FD">
        <w:t>huilă</w:t>
      </w:r>
      <w:r w:rsidR="00647555">
        <w:t xml:space="preserve"> </w:t>
      </w:r>
      <w:r w:rsidRPr="00E443FD">
        <w:t>din</w:t>
      </w:r>
      <w:r w:rsidR="00647555">
        <w:t xml:space="preserve"> </w:t>
      </w:r>
      <w:r w:rsidRPr="00E443FD">
        <w:t>cadrul</w:t>
      </w:r>
      <w:r w:rsidR="00647555">
        <w:t xml:space="preserve"> </w:t>
      </w:r>
      <w:r w:rsidRPr="00E443FD">
        <w:t>exploatărilor</w:t>
      </w:r>
      <w:r w:rsidR="00647555">
        <w:t xml:space="preserve"> </w:t>
      </w:r>
      <w:r w:rsidRPr="00E443FD">
        <w:t>miniere</w:t>
      </w:r>
      <w:r w:rsidR="00647555">
        <w:t xml:space="preserve"> </w:t>
      </w:r>
      <w:r w:rsidRPr="00E443FD">
        <w:t>Lonea,</w:t>
      </w:r>
      <w:r w:rsidR="00647555">
        <w:t xml:space="preserve"> </w:t>
      </w:r>
      <w:r w:rsidRPr="00E443FD">
        <w:t>Lupeni,</w:t>
      </w:r>
      <w:r w:rsidR="00647555">
        <w:t xml:space="preserve"> </w:t>
      </w:r>
      <w:r w:rsidRPr="00E443FD">
        <w:t>Livezeni</w:t>
      </w:r>
      <w:r w:rsidR="00647555">
        <w:t xml:space="preserve"> </w:t>
      </w:r>
      <w:r w:rsidRPr="00E443FD">
        <w:t>și</w:t>
      </w:r>
      <w:r w:rsidR="00647555">
        <w:t xml:space="preserve"> </w:t>
      </w:r>
      <w:r w:rsidRPr="00E443FD">
        <w:t>Vulcan.</w:t>
      </w:r>
    </w:p>
    <w:p w14:paraId="36F5DAF7" w14:textId="0589A11F" w:rsidR="00AC5F74" w:rsidRDefault="00AC5F74" w:rsidP="001A2033">
      <w:pPr>
        <w:numPr>
          <w:ilvl w:val="0"/>
          <w:numId w:val="2"/>
        </w:numPr>
        <w:spacing w:after="20"/>
        <w:ind w:right="198"/>
        <w:contextualSpacing/>
      </w:pPr>
      <w:r w:rsidRPr="00AC5F74">
        <w:t>Nr.</w:t>
      </w:r>
      <w:r w:rsidR="00647555">
        <w:t xml:space="preserve"> </w:t>
      </w:r>
      <w:r w:rsidRPr="00AC5F74">
        <w:rPr>
          <w:b/>
          <w:bCs/>
        </w:rPr>
        <w:t>1193</w:t>
      </w:r>
      <w:r w:rsidR="00647555">
        <w:t xml:space="preserve"> </w:t>
      </w:r>
      <w:r w:rsidRPr="00AC5F74">
        <w:t>/</w:t>
      </w:r>
      <w:r w:rsidR="00647555">
        <w:t xml:space="preserve"> </w:t>
      </w:r>
      <w:r w:rsidRPr="00AC5F74">
        <w:rPr>
          <w:b/>
          <w:bCs/>
        </w:rPr>
        <w:t>20</w:t>
      </w:r>
      <w:r w:rsidR="00647555">
        <w:rPr>
          <w:b/>
          <w:bCs/>
        </w:rPr>
        <w:t xml:space="preserve"> </w:t>
      </w:r>
      <w:r w:rsidRPr="00AC5F74">
        <w:rPr>
          <w:b/>
          <w:bCs/>
        </w:rPr>
        <w:t>Octombrie</w:t>
      </w:r>
      <w:r w:rsidR="00647555">
        <w:rPr>
          <w:b/>
          <w:bCs/>
        </w:rPr>
        <w:t xml:space="preserve"> </w:t>
      </w:r>
      <w:r w:rsidRPr="00AC5F74">
        <w:rPr>
          <w:b/>
          <w:bCs/>
        </w:rPr>
        <w:t>2023</w:t>
      </w:r>
      <w:r w:rsidRPr="00AC5F74">
        <w:t>,</w:t>
      </w:r>
      <w:r w:rsidR="00647555">
        <w:t xml:space="preserve"> </w:t>
      </w:r>
      <w:r w:rsidRPr="00AC5F74">
        <w:t>Consiliul</w:t>
      </w:r>
      <w:r w:rsidR="00647555">
        <w:t xml:space="preserve"> </w:t>
      </w:r>
      <w:r w:rsidRPr="00AC5F74">
        <w:t>Concurenței</w:t>
      </w:r>
      <w:r w:rsidR="00647555">
        <w:t xml:space="preserve"> </w:t>
      </w:r>
      <w:r>
        <w:t>-</w:t>
      </w:r>
      <w:r w:rsidR="00647555">
        <w:t xml:space="preserve"> </w:t>
      </w:r>
      <w:r w:rsidRPr="00AC5F74">
        <w:t>Ordin</w:t>
      </w:r>
      <w:r w:rsidR="00647555">
        <w:t xml:space="preserve"> </w:t>
      </w:r>
      <w:r w:rsidRPr="00AC5F74">
        <w:t>pentru</w:t>
      </w:r>
      <w:r w:rsidR="00647555">
        <w:t xml:space="preserve"> </w:t>
      </w:r>
      <w:r w:rsidRPr="00AC5F74">
        <w:t>punerea</w:t>
      </w:r>
      <w:r w:rsidR="00647555">
        <w:t xml:space="preserve"> </w:t>
      </w:r>
      <w:r w:rsidRPr="00AC5F74">
        <w:t>în</w:t>
      </w:r>
      <w:r w:rsidR="00647555">
        <w:t xml:space="preserve"> </w:t>
      </w:r>
      <w:r w:rsidRPr="00AC5F74">
        <w:t>aplicare</w:t>
      </w:r>
      <w:r w:rsidR="00647555">
        <w:t xml:space="preserve"> </w:t>
      </w:r>
      <w:r w:rsidRPr="00AC5F74">
        <w:t>a</w:t>
      </w:r>
      <w:r w:rsidR="00647555">
        <w:t xml:space="preserve"> </w:t>
      </w:r>
      <w:r w:rsidRPr="00AC5F74">
        <w:t>Instrucțiunilor</w:t>
      </w:r>
      <w:r w:rsidR="00647555">
        <w:t xml:space="preserve"> </w:t>
      </w:r>
      <w:r w:rsidRPr="00AC5F74">
        <w:t>privind</w:t>
      </w:r>
      <w:r w:rsidR="00647555">
        <w:t xml:space="preserve"> </w:t>
      </w:r>
      <w:r w:rsidRPr="00AC5F74">
        <w:t>acordarea</w:t>
      </w:r>
      <w:r w:rsidR="00647555">
        <w:t xml:space="preserve"> </w:t>
      </w:r>
      <w:r w:rsidRPr="00AC5F74">
        <w:t>unui</w:t>
      </w:r>
      <w:r w:rsidR="00647555">
        <w:t xml:space="preserve"> </w:t>
      </w:r>
      <w:r w:rsidRPr="00AC5F74">
        <w:t>tratament</w:t>
      </w:r>
      <w:r w:rsidR="00647555">
        <w:t xml:space="preserve"> </w:t>
      </w:r>
      <w:r w:rsidRPr="00AC5F74">
        <w:t>favorabil</w:t>
      </w:r>
      <w:r w:rsidR="00647555">
        <w:t xml:space="preserve"> </w:t>
      </w:r>
      <w:r w:rsidRPr="00AC5F74">
        <w:t>întreprinderilor</w:t>
      </w:r>
      <w:r w:rsidR="00647555">
        <w:t xml:space="preserve"> </w:t>
      </w:r>
      <w:r w:rsidRPr="00AC5F74">
        <w:t>care</w:t>
      </w:r>
      <w:r w:rsidR="00647555">
        <w:t xml:space="preserve"> </w:t>
      </w:r>
      <w:r w:rsidRPr="00AC5F74">
        <w:t>recunosc</w:t>
      </w:r>
      <w:r w:rsidR="00647555">
        <w:t xml:space="preserve"> </w:t>
      </w:r>
      <w:r w:rsidRPr="00AC5F74">
        <w:t>săvârșirea</w:t>
      </w:r>
      <w:r w:rsidR="00647555">
        <w:t xml:space="preserve"> </w:t>
      </w:r>
      <w:r w:rsidRPr="00AC5F74">
        <w:t>unei</w:t>
      </w:r>
      <w:r w:rsidR="00647555">
        <w:t xml:space="preserve"> </w:t>
      </w:r>
      <w:r w:rsidRPr="00AC5F74">
        <w:t>practici</w:t>
      </w:r>
      <w:r w:rsidR="00647555">
        <w:t xml:space="preserve"> </w:t>
      </w:r>
      <w:r w:rsidRPr="00AC5F74">
        <w:t>comerciale</w:t>
      </w:r>
      <w:r w:rsidR="00647555">
        <w:t xml:space="preserve"> </w:t>
      </w:r>
      <w:r w:rsidRPr="00AC5F74">
        <w:t>neloiale</w:t>
      </w:r>
      <w:r w:rsidR="00647555">
        <w:t xml:space="preserve"> </w:t>
      </w:r>
      <w:r w:rsidRPr="00AC5F74">
        <w:t>prevăzute</w:t>
      </w:r>
      <w:r w:rsidR="00647555">
        <w:t xml:space="preserve"> </w:t>
      </w:r>
      <w:r w:rsidRPr="00AC5F74">
        <w:t>de</w:t>
      </w:r>
      <w:r w:rsidR="00647555">
        <w:t xml:space="preserve"> </w:t>
      </w:r>
      <w:r w:rsidRPr="00AC5F74">
        <w:t>Legea</w:t>
      </w:r>
      <w:r w:rsidR="00647555">
        <w:t xml:space="preserve"> </w:t>
      </w:r>
      <w:r w:rsidRPr="00AC5F74">
        <w:t>nr.</w:t>
      </w:r>
      <w:r w:rsidR="00647555">
        <w:t xml:space="preserve"> </w:t>
      </w:r>
      <w:r w:rsidRPr="00AC5F74">
        <w:t>81/2022</w:t>
      </w:r>
      <w:r w:rsidR="00647555">
        <w:t xml:space="preserve"> </w:t>
      </w:r>
      <w:r w:rsidRPr="00AC5F74">
        <w:t>privind</w:t>
      </w:r>
      <w:r w:rsidR="00647555">
        <w:t xml:space="preserve"> </w:t>
      </w:r>
      <w:r w:rsidRPr="00AC5F74">
        <w:t>practicile</w:t>
      </w:r>
      <w:r w:rsidR="00647555">
        <w:t xml:space="preserve"> </w:t>
      </w:r>
      <w:r w:rsidRPr="00AC5F74">
        <w:t>comerciale</w:t>
      </w:r>
      <w:r w:rsidR="00647555">
        <w:t xml:space="preserve"> </w:t>
      </w:r>
      <w:r w:rsidRPr="00AC5F74">
        <w:t>neloiale</w:t>
      </w:r>
      <w:r w:rsidR="00647555">
        <w:t xml:space="preserve"> </w:t>
      </w:r>
      <w:r w:rsidRPr="00AC5F74">
        <w:t>dintre</w:t>
      </w:r>
      <w:r w:rsidR="00647555">
        <w:t xml:space="preserve"> </w:t>
      </w:r>
      <w:r w:rsidRPr="00AC5F74">
        <w:t>întreprinderi</w:t>
      </w:r>
      <w:r w:rsidR="00647555">
        <w:t xml:space="preserve"> </w:t>
      </w:r>
      <w:r w:rsidRPr="00AC5F74">
        <w:t>în</w:t>
      </w:r>
      <w:r w:rsidR="00647555">
        <w:t xml:space="preserve"> </w:t>
      </w:r>
      <w:r w:rsidRPr="00AC5F74">
        <w:t>cadrul</w:t>
      </w:r>
      <w:r w:rsidR="00647555">
        <w:t xml:space="preserve"> </w:t>
      </w:r>
      <w:r w:rsidRPr="00AC5F74">
        <w:t>lanțului</w:t>
      </w:r>
      <w:r w:rsidR="00647555">
        <w:t xml:space="preserve"> </w:t>
      </w:r>
      <w:r w:rsidRPr="00AC5F74">
        <w:t>de</w:t>
      </w:r>
      <w:r w:rsidR="00647555">
        <w:t xml:space="preserve"> </w:t>
      </w:r>
      <w:r w:rsidRPr="00AC5F74">
        <w:t>aprovizionare</w:t>
      </w:r>
      <w:r w:rsidR="00647555">
        <w:t xml:space="preserve"> </w:t>
      </w:r>
      <w:r w:rsidRPr="00AC5F74">
        <w:t>agricol</w:t>
      </w:r>
      <w:r w:rsidR="00647555">
        <w:t xml:space="preserve"> </w:t>
      </w:r>
      <w:r w:rsidRPr="00AC5F74">
        <w:t>și</w:t>
      </w:r>
      <w:r w:rsidR="00647555">
        <w:t xml:space="preserve"> </w:t>
      </w:r>
      <w:r w:rsidRPr="00AC5F74">
        <w:t>alimentar.</w:t>
      </w:r>
    </w:p>
    <w:p w14:paraId="50E8A273" w14:textId="3446BABC" w:rsidR="00CA7A37" w:rsidRPr="003827A5" w:rsidRDefault="00CA7A37" w:rsidP="00CA7A37">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1116</w:t>
      </w:r>
      <w:r w:rsidR="00647555">
        <w:rPr>
          <w:b/>
          <w:bCs/>
          <w:color w:val="3333FF"/>
        </w:rPr>
        <w:t xml:space="preserve"> </w:t>
      </w:r>
      <w:r w:rsidRPr="003827A5">
        <w:rPr>
          <w:b/>
          <w:bCs/>
          <w:color w:val="3333FF"/>
        </w:rPr>
        <w:t>/</w:t>
      </w:r>
      <w:r w:rsidR="00647555">
        <w:rPr>
          <w:b/>
          <w:bCs/>
          <w:color w:val="3333FF"/>
        </w:rPr>
        <w:t xml:space="preserve"> </w:t>
      </w:r>
      <w:r>
        <w:rPr>
          <w:b/>
          <w:bCs/>
          <w:color w:val="3333FF"/>
        </w:rPr>
        <w:t>12</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05AC2835" w14:textId="5E4163B4" w:rsidR="00CA7A37" w:rsidRDefault="00CA7A37" w:rsidP="00CA7A37">
      <w:pPr>
        <w:numPr>
          <w:ilvl w:val="0"/>
          <w:numId w:val="2"/>
        </w:numPr>
        <w:spacing w:after="20"/>
        <w:ind w:right="198"/>
        <w:contextualSpacing/>
      </w:pPr>
      <w:r w:rsidRPr="00CA7A37">
        <w:t>Nr.</w:t>
      </w:r>
      <w:r w:rsidR="00647555">
        <w:t xml:space="preserve"> </w:t>
      </w:r>
      <w:r w:rsidRPr="00CA7A37">
        <w:rPr>
          <w:b/>
          <w:bCs/>
        </w:rPr>
        <w:t>5329</w:t>
      </w:r>
      <w:r w:rsidR="00647555">
        <w:t xml:space="preserve"> </w:t>
      </w:r>
      <w:r w:rsidRPr="00CA7A37">
        <w:t>/</w:t>
      </w:r>
      <w:r w:rsidR="00647555">
        <w:t xml:space="preserve"> </w:t>
      </w:r>
      <w:r w:rsidRPr="00CA7A37">
        <w:rPr>
          <w:b/>
          <w:bCs/>
        </w:rPr>
        <w:t>29</w:t>
      </w:r>
      <w:r w:rsidR="00647555">
        <w:rPr>
          <w:b/>
          <w:bCs/>
        </w:rPr>
        <w:t xml:space="preserve"> </w:t>
      </w:r>
      <w:r w:rsidRPr="00CA7A37">
        <w:rPr>
          <w:b/>
          <w:bCs/>
        </w:rPr>
        <w:t>Noiembrie</w:t>
      </w:r>
      <w:r w:rsidR="00647555">
        <w:rPr>
          <w:b/>
          <w:bCs/>
        </w:rPr>
        <w:t xml:space="preserve"> </w:t>
      </w:r>
      <w:r w:rsidRPr="00CA7A37">
        <w:rPr>
          <w:b/>
          <w:bCs/>
        </w:rPr>
        <w:t>2023</w:t>
      </w:r>
      <w:r w:rsidRPr="00CA7A37">
        <w:t>,</w:t>
      </w:r>
      <w:r w:rsidR="00647555">
        <w:t xml:space="preserve"> </w:t>
      </w:r>
      <w:r w:rsidRPr="00CA7A37">
        <w:t>Ministerul</w:t>
      </w:r>
      <w:r w:rsidR="00647555">
        <w:t xml:space="preserve"> </w:t>
      </w:r>
      <w:r w:rsidRPr="00CA7A37">
        <w:t>Finanțelor</w:t>
      </w:r>
      <w:r w:rsidR="00647555">
        <w:t xml:space="preserve"> </w:t>
      </w:r>
      <w:r>
        <w:t>/</w:t>
      </w:r>
      <w:r w:rsidR="00647555">
        <w:t xml:space="preserve"> </w:t>
      </w:r>
      <w:r w:rsidRPr="00CA7A37">
        <w:t>Nr.</w:t>
      </w:r>
      <w:r w:rsidR="00647555">
        <w:t xml:space="preserve"> </w:t>
      </w:r>
      <w:r w:rsidRPr="00CA7A37">
        <w:rPr>
          <w:b/>
          <w:bCs/>
        </w:rPr>
        <w:t>2201</w:t>
      </w:r>
      <w:r w:rsidR="00647555">
        <w:t xml:space="preserve"> </w:t>
      </w:r>
      <w:r w:rsidRPr="00CA7A37">
        <w:t>/</w:t>
      </w:r>
      <w:r w:rsidR="00647555">
        <w:t xml:space="preserve"> </w:t>
      </w:r>
      <w:r w:rsidRPr="00CA7A37">
        <w:rPr>
          <w:b/>
          <w:bCs/>
        </w:rPr>
        <w:t>10</w:t>
      </w:r>
      <w:r w:rsidR="00647555">
        <w:rPr>
          <w:b/>
          <w:bCs/>
        </w:rPr>
        <w:t xml:space="preserve"> </w:t>
      </w:r>
      <w:r w:rsidRPr="00CA7A37">
        <w:rPr>
          <w:b/>
          <w:bCs/>
        </w:rPr>
        <w:t>Octombrie</w:t>
      </w:r>
      <w:r w:rsidR="00647555">
        <w:rPr>
          <w:b/>
          <w:bCs/>
        </w:rPr>
        <w:t xml:space="preserve"> </w:t>
      </w:r>
      <w:r w:rsidRPr="00CA7A37">
        <w:rPr>
          <w:b/>
          <w:bCs/>
        </w:rPr>
        <w:t>2023</w:t>
      </w:r>
      <w:r w:rsidRPr="00CA7A37">
        <w:t>,</w:t>
      </w:r>
      <w:r w:rsidR="00647555">
        <w:t xml:space="preserve"> </w:t>
      </w:r>
      <w:r w:rsidRPr="00CA7A37">
        <w:t>Ministerul</w:t>
      </w:r>
      <w:r w:rsidR="00647555">
        <w:t xml:space="preserve"> </w:t>
      </w:r>
      <w:r w:rsidRPr="00CA7A37">
        <w:t>Dezvoltării,</w:t>
      </w:r>
      <w:r w:rsidR="00647555">
        <w:t xml:space="preserve"> </w:t>
      </w:r>
      <w:r w:rsidRPr="00CA7A37">
        <w:t>Lucrărilor</w:t>
      </w:r>
      <w:r w:rsidR="00647555">
        <w:t xml:space="preserve"> </w:t>
      </w:r>
      <w:r w:rsidRPr="00CA7A37">
        <w:t>Publice</w:t>
      </w:r>
      <w:r w:rsidR="00647555">
        <w:t xml:space="preserve"> </w:t>
      </w:r>
      <w:r w:rsidRPr="00CA7A37">
        <w:t>și</w:t>
      </w:r>
      <w:r w:rsidR="00647555">
        <w:t xml:space="preserve"> </w:t>
      </w:r>
      <w:r w:rsidRPr="00CA7A37">
        <w:t>Administrației</w:t>
      </w:r>
      <w:r w:rsidR="00647555">
        <w:t xml:space="preserve"> </w:t>
      </w:r>
      <w:r w:rsidRPr="001A2033">
        <w:t>-</w:t>
      </w:r>
      <w:r w:rsidR="00647555">
        <w:t xml:space="preserve"> </w:t>
      </w:r>
      <w:r w:rsidR="006974E6" w:rsidRPr="006974E6">
        <w:t>Ordin</w:t>
      </w:r>
      <w:r w:rsidR="00647555">
        <w:t xml:space="preserve"> </w:t>
      </w:r>
      <w:r w:rsidR="006974E6" w:rsidRPr="006974E6">
        <w:t>pentru</w:t>
      </w:r>
      <w:r w:rsidR="00647555">
        <w:t xml:space="preserve"> </w:t>
      </w:r>
      <w:r w:rsidR="006974E6" w:rsidRPr="006974E6">
        <w:t>aprobarea</w:t>
      </w:r>
      <w:r w:rsidR="00647555">
        <w:t xml:space="preserve"> </w:t>
      </w:r>
      <w:r w:rsidR="006974E6" w:rsidRPr="006974E6">
        <w:t>Procedurii</w:t>
      </w:r>
      <w:r w:rsidR="00647555">
        <w:t xml:space="preserve"> </w:t>
      </w:r>
      <w:r w:rsidR="006974E6" w:rsidRPr="006974E6">
        <w:t>privind</w:t>
      </w:r>
      <w:r w:rsidR="00647555">
        <w:t xml:space="preserve"> </w:t>
      </w:r>
      <w:r w:rsidR="006974E6" w:rsidRPr="006974E6">
        <w:t>stingerea,</w:t>
      </w:r>
      <w:r w:rsidR="00647555">
        <w:t xml:space="preserve"> </w:t>
      </w:r>
      <w:r w:rsidR="006974E6" w:rsidRPr="006974E6">
        <w:t>prin</w:t>
      </w:r>
      <w:r w:rsidR="00647555">
        <w:t xml:space="preserve"> </w:t>
      </w:r>
      <w:r w:rsidR="006974E6" w:rsidRPr="006974E6">
        <w:t>compensare,</w:t>
      </w:r>
      <w:r w:rsidR="00647555">
        <w:t xml:space="preserve"> </w:t>
      </w:r>
      <w:r w:rsidR="006974E6" w:rsidRPr="006974E6">
        <w:t>a</w:t>
      </w:r>
      <w:r w:rsidR="00647555">
        <w:t xml:space="preserve"> </w:t>
      </w:r>
      <w:r w:rsidR="006974E6" w:rsidRPr="006974E6">
        <w:t>creanțelor</w:t>
      </w:r>
      <w:r w:rsidR="00647555">
        <w:t xml:space="preserve"> </w:t>
      </w:r>
      <w:r w:rsidR="006974E6" w:rsidRPr="006974E6">
        <w:t>fiscale</w:t>
      </w:r>
      <w:r w:rsidR="00647555">
        <w:t xml:space="preserve"> </w:t>
      </w:r>
      <w:r w:rsidR="006974E6" w:rsidRPr="006974E6">
        <w:t>ale</w:t>
      </w:r>
      <w:r w:rsidR="00647555">
        <w:t xml:space="preserve"> </w:t>
      </w:r>
      <w:r w:rsidR="006974E6" w:rsidRPr="006974E6">
        <w:t>contribuabililor,</w:t>
      </w:r>
      <w:r w:rsidR="00647555">
        <w:t xml:space="preserve"> </w:t>
      </w:r>
      <w:r w:rsidR="006974E6" w:rsidRPr="006974E6">
        <w:t>certe,</w:t>
      </w:r>
      <w:r w:rsidR="00647555">
        <w:t xml:space="preserve"> </w:t>
      </w:r>
      <w:r w:rsidR="006974E6" w:rsidRPr="006974E6">
        <w:t>lichide</w:t>
      </w:r>
      <w:r w:rsidR="00647555">
        <w:t xml:space="preserve"> </w:t>
      </w:r>
      <w:r w:rsidR="006974E6" w:rsidRPr="006974E6">
        <w:t>și</w:t>
      </w:r>
      <w:r w:rsidR="00647555">
        <w:t xml:space="preserve"> </w:t>
      </w:r>
      <w:r w:rsidR="006974E6" w:rsidRPr="006974E6">
        <w:t>exigibile</w:t>
      </w:r>
      <w:r w:rsidR="00647555">
        <w:t xml:space="preserve"> </w:t>
      </w:r>
      <w:r w:rsidR="006974E6" w:rsidRPr="006974E6">
        <w:t>față</w:t>
      </w:r>
      <w:r w:rsidR="00647555">
        <w:t xml:space="preserve"> </w:t>
      </w:r>
      <w:r w:rsidR="006974E6" w:rsidRPr="006974E6">
        <w:t>de</w:t>
      </w:r>
      <w:r w:rsidR="00647555">
        <w:t xml:space="preserve"> </w:t>
      </w:r>
      <w:r w:rsidR="006974E6" w:rsidRPr="006974E6">
        <w:t>bugetele</w:t>
      </w:r>
      <w:r w:rsidR="00647555">
        <w:t xml:space="preserve"> </w:t>
      </w:r>
      <w:r w:rsidR="006974E6" w:rsidRPr="006974E6">
        <w:t>locale,</w:t>
      </w:r>
      <w:r w:rsidR="00647555">
        <w:t xml:space="preserve"> </w:t>
      </w:r>
      <w:r w:rsidR="006974E6" w:rsidRPr="006974E6">
        <w:t>stabilite</w:t>
      </w:r>
      <w:r w:rsidR="00647555">
        <w:t xml:space="preserve"> </w:t>
      </w:r>
      <w:r w:rsidR="006974E6" w:rsidRPr="006974E6">
        <w:t>prin</w:t>
      </w:r>
      <w:r w:rsidR="00647555">
        <w:t xml:space="preserve"> </w:t>
      </w:r>
      <w:r w:rsidR="006974E6" w:rsidRPr="006974E6">
        <w:t>hotărâri</w:t>
      </w:r>
      <w:r w:rsidR="00647555">
        <w:t xml:space="preserve"> </w:t>
      </w:r>
      <w:r w:rsidR="006974E6" w:rsidRPr="006974E6">
        <w:t>judecătorești</w:t>
      </w:r>
      <w:r w:rsidR="00647555">
        <w:t xml:space="preserve"> </w:t>
      </w:r>
      <w:r w:rsidR="006974E6" w:rsidRPr="006974E6">
        <w:t>definitive,</w:t>
      </w:r>
      <w:r w:rsidR="00647555">
        <w:t xml:space="preserve"> </w:t>
      </w:r>
      <w:r w:rsidR="006974E6" w:rsidRPr="006974E6">
        <w:t>cu</w:t>
      </w:r>
      <w:r w:rsidR="00647555">
        <w:t xml:space="preserve"> </w:t>
      </w:r>
      <w:r w:rsidR="006974E6" w:rsidRPr="006974E6">
        <w:t>obligațiile</w:t>
      </w:r>
      <w:r w:rsidR="00647555">
        <w:t xml:space="preserve"> </w:t>
      </w:r>
      <w:r w:rsidR="006974E6" w:rsidRPr="006974E6">
        <w:t>fiscale/bugetare</w:t>
      </w:r>
      <w:r w:rsidR="00647555">
        <w:t xml:space="preserve"> </w:t>
      </w:r>
      <w:r w:rsidR="006974E6" w:rsidRPr="006974E6">
        <w:t>datorate</w:t>
      </w:r>
      <w:r w:rsidR="00647555">
        <w:t xml:space="preserve"> </w:t>
      </w:r>
      <w:r w:rsidR="006974E6" w:rsidRPr="006974E6">
        <w:t>bugetului</w:t>
      </w:r>
      <w:r w:rsidR="00647555">
        <w:t xml:space="preserve"> </w:t>
      </w:r>
      <w:r w:rsidR="006974E6" w:rsidRPr="006974E6">
        <w:t>de</w:t>
      </w:r>
      <w:r w:rsidR="00647555">
        <w:t xml:space="preserve"> </w:t>
      </w:r>
      <w:r w:rsidR="006974E6" w:rsidRPr="006974E6">
        <w:t>stat,</w:t>
      </w:r>
      <w:r w:rsidR="00647555">
        <w:t xml:space="preserve"> </w:t>
      </w:r>
      <w:r w:rsidR="006974E6" w:rsidRPr="006974E6">
        <w:t>precum</w:t>
      </w:r>
      <w:r w:rsidR="00647555">
        <w:t xml:space="preserve"> </w:t>
      </w:r>
      <w:r w:rsidR="006974E6" w:rsidRPr="006974E6">
        <w:t>și</w:t>
      </w:r>
      <w:r w:rsidR="00647555">
        <w:t xml:space="preserve"> </w:t>
      </w:r>
      <w:r w:rsidR="006974E6" w:rsidRPr="006974E6">
        <w:t>schimbul</w:t>
      </w:r>
      <w:r w:rsidR="00647555">
        <w:t xml:space="preserve"> </w:t>
      </w:r>
      <w:r w:rsidR="006974E6" w:rsidRPr="006974E6">
        <w:t>de</w:t>
      </w:r>
      <w:r w:rsidR="00647555">
        <w:t xml:space="preserve"> </w:t>
      </w:r>
      <w:r w:rsidR="006974E6" w:rsidRPr="006974E6">
        <w:t>informații</w:t>
      </w:r>
      <w:r w:rsidR="00647555">
        <w:t xml:space="preserve"> </w:t>
      </w:r>
      <w:r w:rsidR="006974E6" w:rsidRPr="006974E6">
        <w:t>între</w:t>
      </w:r>
      <w:r w:rsidR="00647555">
        <w:t xml:space="preserve"> </w:t>
      </w:r>
      <w:r w:rsidR="006974E6" w:rsidRPr="006974E6">
        <w:t>organele</w:t>
      </w:r>
      <w:r w:rsidR="00647555">
        <w:t xml:space="preserve"> </w:t>
      </w:r>
      <w:r w:rsidR="006974E6" w:rsidRPr="006974E6">
        <w:t>fiscale</w:t>
      </w:r>
      <w:r w:rsidR="00647555">
        <w:t xml:space="preserve"> </w:t>
      </w:r>
      <w:r w:rsidR="006974E6" w:rsidRPr="006974E6">
        <w:t>locale</w:t>
      </w:r>
      <w:r w:rsidR="00647555">
        <w:t xml:space="preserve"> </w:t>
      </w:r>
      <w:r w:rsidR="006974E6" w:rsidRPr="006974E6">
        <w:t>și</w:t>
      </w:r>
      <w:r w:rsidR="00647555">
        <w:t xml:space="preserve"> </w:t>
      </w:r>
      <w:r w:rsidR="006974E6" w:rsidRPr="006974E6">
        <w:t>organele</w:t>
      </w:r>
      <w:r w:rsidR="00647555">
        <w:t xml:space="preserve"> </w:t>
      </w:r>
      <w:r w:rsidR="006974E6" w:rsidRPr="006974E6">
        <w:t>fiscale</w:t>
      </w:r>
      <w:r w:rsidR="00647555">
        <w:t xml:space="preserve"> </w:t>
      </w:r>
      <w:r w:rsidR="006974E6" w:rsidRPr="006974E6">
        <w:t>centrale.</w:t>
      </w:r>
    </w:p>
    <w:p w14:paraId="4538C8E1" w14:textId="64A05888" w:rsidR="00F658B4" w:rsidRPr="003827A5" w:rsidRDefault="00F658B4" w:rsidP="00F658B4">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1118</w:t>
      </w:r>
      <w:r w:rsidR="00647555">
        <w:rPr>
          <w:b/>
          <w:bCs/>
          <w:color w:val="3333FF"/>
        </w:rPr>
        <w:t xml:space="preserve"> </w:t>
      </w:r>
      <w:r w:rsidRPr="003827A5">
        <w:rPr>
          <w:b/>
          <w:bCs/>
          <w:color w:val="3333FF"/>
        </w:rPr>
        <w:t>/</w:t>
      </w:r>
      <w:r w:rsidR="00647555">
        <w:rPr>
          <w:b/>
          <w:bCs/>
          <w:color w:val="3333FF"/>
        </w:rPr>
        <w:t xml:space="preserve"> </w:t>
      </w:r>
      <w:r>
        <w:rPr>
          <w:b/>
          <w:bCs/>
          <w:color w:val="3333FF"/>
        </w:rPr>
        <w:t>12</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6C70E839" w14:textId="3A8CEF40" w:rsidR="00F658B4" w:rsidRDefault="00F658B4" w:rsidP="00F658B4">
      <w:pPr>
        <w:numPr>
          <w:ilvl w:val="0"/>
          <w:numId w:val="2"/>
        </w:numPr>
        <w:spacing w:after="20"/>
        <w:ind w:right="198"/>
        <w:contextualSpacing/>
      </w:pPr>
      <w:r w:rsidRPr="00F658B4">
        <w:t>Nr.</w:t>
      </w:r>
      <w:r w:rsidR="00647555">
        <w:t xml:space="preserve"> </w:t>
      </w:r>
      <w:r w:rsidRPr="00F658B4">
        <w:rPr>
          <w:b/>
          <w:bCs/>
        </w:rPr>
        <w:t>380</w:t>
      </w:r>
      <w:r w:rsidR="00647555">
        <w:t xml:space="preserve"> </w:t>
      </w:r>
      <w:r w:rsidRPr="00F658B4">
        <w:t>/</w:t>
      </w:r>
      <w:r w:rsidR="00647555">
        <w:t xml:space="preserve"> </w:t>
      </w:r>
      <w:r w:rsidRPr="00F658B4">
        <w:rPr>
          <w:b/>
          <w:bCs/>
        </w:rPr>
        <w:t>11</w:t>
      </w:r>
      <w:r w:rsidR="00647555">
        <w:rPr>
          <w:b/>
          <w:bCs/>
        </w:rPr>
        <w:t xml:space="preserve"> </w:t>
      </w:r>
      <w:r w:rsidRPr="00F658B4">
        <w:rPr>
          <w:b/>
          <w:bCs/>
        </w:rPr>
        <w:t>Decembrie</w:t>
      </w:r>
      <w:r w:rsidR="00647555">
        <w:rPr>
          <w:b/>
          <w:bCs/>
        </w:rPr>
        <w:t xml:space="preserve"> </w:t>
      </w:r>
      <w:r w:rsidRPr="00F658B4">
        <w:rPr>
          <w:b/>
          <w:bCs/>
        </w:rPr>
        <w:t>2023</w:t>
      </w:r>
      <w:r w:rsidRPr="00F658B4">
        <w:t>,</w:t>
      </w:r>
      <w:r w:rsidR="00647555">
        <w:t xml:space="preserve"> </w:t>
      </w:r>
      <w:r w:rsidRPr="00F658B4">
        <w:t>Parlamentul</w:t>
      </w:r>
      <w:r w:rsidR="00647555">
        <w:t xml:space="preserve"> </w:t>
      </w:r>
      <w:r w:rsidRPr="00F658B4">
        <w:t>României</w:t>
      </w:r>
      <w:r w:rsidR="00647555">
        <w:t xml:space="preserve"> </w:t>
      </w:r>
      <w:r w:rsidRPr="001A2033">
        <w:t>-</w:t>
      </w:r>
      <w:r w:rsidR="00647555">
        <w:t xml:space="preserve"> </w:t>
      </w:r>
      <w:r w:rsidRPr="00F658B4">
        <w:t>Lege</w:t>
      </w:r>
      <w:r w:rsidR="00647555">
        <w:t xml:space="preserve"> </w:t>
      </w:r>
      <w:r w:rsidRPr="00F658B4">
        <w:t>pentru</w:t>
      </w:r>
      <w:r w:rsidR="00647555">
        <w:t xml:space="preserve"> </w:t>
      </w:r>
      <w:r w:rsidRPr="00F658B4">
        <w:t>modificarea</w:t>
      </w:r>
      <w:r w:rsidR="00647555">
        <w:t xml:space="preserve"> </w:t>
      </w:r>
      <w:r w:rsidRPr="00F658B4">
        <w:t>și</w:t>
      </w:r>
      <w:r w:rsidR="00647555">
        <w:t xml:space="preserve"> </w:t>
      </w:r>
      <w:r w:rsidRPr="00F658B4">
        <w:t>completarea</w:t>
      </w:r>
      <w:r w:rsidR="00647555">
        <w:t xml:space="preserve"> </w:t>
      </w:r>
      <w:r w:rsidRPr="00F658B4">
        <w:t>art.</w:t>
      </w:r>
      <w:r w:rsidR="00647555">
        <w:t xml:space="preserve"> </w:t>
      </w:r>
      <w:r w:rsidRPr="00F658B4">
        <w:t>22</w:t>
      </w:r>
      <w:r w:rsidR="00647555">
        <w:t xml:space="preserve"> </w:t>
      </w:r>
      <w:r w:rsidRPr="00F658B4">
        <w:t>din</w:t>
      </w:r>
      <w:r w:rsidR="00647555">
        <w:t xml:space="preserve"> </w:t>
      </w:r>
      <w:r w:rsidRPr="00F658B4">
        <w:t>Legea</w:t>
      </w:r>
      <w:r w:rsidR="00647555">
        <w:t xml:space="preserve"> </w:t>
      </w:r>
      <w:r w:rsidRPr="00F658B4">
        <w:t>nr.</w:t>
      </w:r>
      <w:r w:rsidR="00647555">
        <w:t xml:space="preserve"> </w:t>
      </w:r>
      <w:r w:rsidRPr="00F658B4">
        <w:t>248/2005</w:t>
      </w:r>
      <w:r w:rsidR="00647555">
        <w:t xml:space="preserve"> </w:t>
      </w:r>
      <w:r w:rsidRPr="00F658B4">
        <w:t>privind</w:t>
      </w:r>
      <w:r w:rsidR="00647555">
        <w:t xml:space="preserve"> </w:t>
      </w:r>
      <w:r w:rsidRPr="00F658B4">
        <w:t>regimul</w:t>
      </w:r>
      <w:r w:rsidR="00647555">
        <w:t xml:space="preserve"> </w:t>
      </w:r>
      <w:r w:rsidRPr="00F658B4">
        <w:t>liberei</w:t>
      </w:r>
      <w:r w:rsidR="00647555">
        <w:t xml:space="preserve"> </w:t>
      </w:r>
      <w:r w:rsidRPr="00F658B4">
        <w:t>circulații</w:t>
      </w:r>
      <w:r w:rsidR="00647555">
        <w:t xml:space="preserve"> </w:t>
      </w:r>
      <w:r w:rsidRPr="00F658B4">
        <w:t>a</w:t>
      </w:r>
      <w:r w:rsidR="00647555">
        <w:t xml:space="preserve"> </w:t>
      </w:r>
      <w:r w:rsidRPr="00F658B4">
        <w:t>cetățenilor</w:t>
      </w:r>
      <w:r w:rsidR="00647555">
        <w:t xml:space="preserve"> </w:t>
      </w:r>
      <w:r w:rsidRPr="00F658B4">
        <w:t>români</w:t>
      </w:r>
      <w:r w:rsidR="00647555">
        <w:t xml:space="preserve"> </w:t>
      </w:r>
      <w:r w:rsidRPr="00F658B4">
        <w:t>în</w:t>
      </w:r>
      <w:r w:rsidR="00647555">
        <w:t xml:space="preserve"> </w:t>
      </w:r>
      <w:r w:rsidRPr="00F658B4">
        <w:t>străinătate.</w:t>
      </w:r>
    </w:p>
    <w:p w14:paraId="008F0D27" w14:textId="1D8D3250" w:rsidR="00166003" w:rsidRPr="003827A5" w:rsidRDefault="00166003" w:rsidP="00166003">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1121</w:t>
      </w:r>
      <w:r w:rsidR="00647555">
        <w:rPr>
          <w:b/>
          <w:bCs/>
          <w:color w:val="3333FF"/>
        </w:rPr>
        <w:t xml:space="preserve"> </w:t>
      </w:r>
      <w:r w:rsidRPr="003827A5">
        <w:rPr>
          <w:b/>
          <w:bCs/>
          <w:color w:val="3333FF"/>
        </w:rPr>
        <w:t>/</w:t>
      </w:r>
      <w:r w:rsidR="00647555">
        <w:rPr>
          <w:b/>
          <w:bCs/>
          <w:color w:val="3333FF"/>
        </w:rPr>
        <w:t xml:space="preserve"> </w:t>
      </w:r>
      <w:r>
        <w:rPr>
          <w:b/>
          <w:bCs/>
          <w:color w:val="3333FF"/>
        </w:rPr>
        <w:t>13</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511F63B6" w14:textId="07BC5592" w:rsidR="00166003" w:rsidRDefault="00166003" w:rsidP="00166003">
      <w:pPr>
        <w:numPr>
          <w:ilvl w:val="0"/>
          <w:numId w:val="2"/>
        </w:numPr>
        <w:spacing w:after="20"/>
        <w:ind w:right="198"/>
        <w:contextualSpacing/>
      </w:pPr>
      <w:r w:rsidRPr="00166003">
        <w:t>Nr.</w:t>
      </w:r>
      <w:r w:rsidR="00647555">
        <w:t xml:space="preserve"> </w:t>
      </w:r>
      <w:r w:rsidRPr="00166003">
        <w:rPr>
          <w:b/>
          <w:bCs/>
        </w:rPr>
        <w:t>6005</w:t>
      </w:r>
      <w:r w:rsidR="00647555">
        <w:t xml:space="preserve"> </w:t>
      </w:r>
      <w:r w:rsidRPr="00166003">
        <w:t>/</w:t>
      </w:r>
      <w:r w:rsidR="00647555">
        <w:t xml:space="preserve"> </w:t>
      </w:r>
      <w:r w:rsidRPr="00166003">
        <w:rPr>
          <w:b/>
          <w:bCs/>
        </w:rPr>
        <w:t>5</w:t>
      </w:r>
      <w:r w:rsidR="00647555">
        <w:rPr>
          <w:b/>
          <w:bCs/>
        </w:rPr>
        <w:t xml:space="preserve"> </w:t>
      </w:r>
      <w:r w:rsidRPr="00166003">
        <w:rPr>
          <w:b/>
          <w:bCs/>
        </w:rPr>
        <w:t>Decembrie</w:t>
      </w:r>
      <w:r w:rsidR="00647555">
        <w:rPr>
          <w:b/>
          <w:bCs/>
        </w:rPr>
        <w:t xml:space="preserve"> </w:t>
      </w:r>
      <w:r w:rsidRPr="00166003">
        <w:rPr>
          <w:b/>
          <w:bCs/>
        </w:rPr>
        <w:t>2023</w:t>
      </w:r>
      <w:r w:rsidRPr="00166003">
        <w:t>,</w:t>
      </w:r>
      <w:r w:rsidR="00647555">
        <w:t xml:space="preserve"> </w:t>
      </w:r>
      <w:r w:rsidRPr="00166003">
        <w:t>Ministerul</w:t>
      </w:r>
      <w:r w:rsidR="00647555">
        <w:t xml:space="preserve"> </w:t>
      </w:r>
      <w:r w:rsidRPr="00166003">
        <w:t>Investițiilor</w:t>
      </w:r>
      <w:r w:rsidR="00647555">
        <w:t xml:space="preserve"> </w:t>
      </w:r>
      <w:r w:rsidRPr="00166003">
        <w:t>și</w:t>
      </w:r>
      <w:r w:rsidR="00647555">
        <w:t xml:space="preserve"> </w:t>
      </w:r>
      <w:r w:rsidRPr="00166003">
        <w:t>Proiectelor</w:t>
      </w:r>
      <w:r w:rsidR="00647555">
        <w:t xml:space="preserve"> </w:t>
      </w:r>
      <w:r w:rsidRPr="00166003">
        <w:t>Europene</w:t>
      </w:r>
      <w:r w:rsidR="00647555">
        <w:t xml:space="preserve"> </w:t>
      </w:r>
      <w:r w:rsidRPr="001A2033">
        <w:t>-</w:t>
      </w:r>
      <w:r w:rsidR="00647555">
        <w:t xml:space="preserve"> </w:t>
      </w:r>
      <w:r w:rsidRPr="00166003">
        <w:t>Ordin</w:t>
      </w:r>
      <w:r w:rsidR="00647555">
        <w:t xml:space="preserve"> </w:t>
      </w:r>
      <w:r w:rsidRPr="00166003">
        <w:t>privind</w:t>
      </w:r>
      <w:r w:rsidR="00647555">
        <w:t xml:space="preserve"> </w:t>
      </w:r>
      <w:r w:rsidRPr="00166003">
        <w:t>modificarea</w:t>
      </w:r>
      <w:r w:rsidR="00647555">
        <w:t xml:space="preserve"> </w:t>
      </w:r>
      <w:r w:rsidRPr="00166003">
        <w:t>și</w:t>
      </w:r>
      <w:r w:rsidR="00647555">
        <w:t xml:space="preserve"> </w:t>
      </w:r>
      <w:r w:rsidRPr="00166003">
        <w:t>completarea</w:t>
      </w:r>
      <w:r w:rsidR="00647555">
        <w:t xml:space="preserve"> </w:t>
      </w:r>
      <w:r w:rsidRPr="00166003">
        <w:t>Schemei</w:t>
      </w:r>
      <w:r w:rsidR="00647555">
        <w:t xml:space="preserve"> </w:t>
      </w:r>
      <w:r w:rsidRPr="00166003">
        <w:t>de</w:t>
      </w:r>
      <w:r w:rsidR="00647555">
        <w:t xml:space="preserve"> </w:t>
      </w:r>
      <w:r w:rsidRPr="00166003">
        <w:t>măsuri</w:t>
      </w:r>
      <w:r w:rsidR="00647555">
        <w:t xml:space="preserve"> </w:t>
      </w:r>
      <w:r w:rsidRPr="00166003">
        <w:t>de</w:t>
      </w:r>
      <w:r w:rsidR="00647555">
        <w:t xml:space="preserve"> </w:t>
      </w:r>
      <w:r w:rsidRPr="00166003">
        <w:t>ajutor</w:t>
      </w:r>
      <w:r w:rsidR="00647555">
        <w:t xml:space="preserve"> </w:t>
      </w:r>
      <w:r w:rsidRPr="00166003">
        <w:t>de</w:t>
      </w:r>
      <w:r w:rsidR="00647555">
        <w:t xml:space="preserve"> </w:t>
      </w:r>
      <w:r w:rsidRPr="00166003">
        <w:t>stat</w:t>
      </w:r>
      <w:r w:rsidR="00647555">
        <w:t xml:space="preserve"> </w:t>
      </w:r>
      <w:r w:rsidRPr="00166003">
        <w:t>și</w:t>
      </w:r>
      <w:r w:rsidR="00647555">
        <w:t xml:space="preserve"> </w:t>
      </w:r>
      <w:r w:rsidRPr="00166003">
        <w:t>de</w:t>
      </w:r>
      <w:r w:rsidR="00647555">
        <w:t xml:space="preserve"> </w:t>
      </w:r>
      <w:proofErr w:type="spellStart"/>
      <w:r w:rsidRPr="00166003">
        <w:t>minimis</w:t>
      </w:r>
      <w:proofErr w:type="spellEnd"/>
      <w:r w:rsidR="00647555">
        <w:t xml:space="preserve"> </w:t>
      </w:r>
      <w:r w:rsidRPr="00166003">
        <w:t>pentru</w:t>
      </w:r>
      <w:r w:rsidR="00647555">
        <w:t xml:space="preserve"> </w:t>
      </w:r>
      <w:r w:rsidRPr="00166003">
        <w:t>finanțarea</w:t>
      </w:r>
      <w:r w:rsidR="00647555">
        <w:t xml:space="preserve"> </w:t>
      </w:r>
      <w:r w:rsidRPr="00166003">
        <w:t>investițiilor</w:t>
      </w:r>
      <w:r w:rsidR="00647555">
        <w:t xml:space="preserve"> </w:t>
      </w:r>
      <w:r w:rsidRPr="00166003">
        <w:t>pentru</w:t>
      </w:r>
      <w:r w:rsidR="00647555">
        <w:t xml:space="preserve"> </w:t>
      </w:r>
      <w:r w:rsidRPr="00166003">
        <w:t>dezvoltarea</w:t>
      </w:r>
      <w:r w:rsidR="00647555">
        <w:t xml:space="preserve"> </w:t>
      </w:r>
      <w:r w:rsidRPr="00166003">
        <w:t>IMM</w:t>
      </w:r>
      <w:r w:rsidR="00647555">
        <w:t xml:space="preserve"> </w:t>
      </w:r>
      <w:r w:rsidRPr="00166003">
        <w:t>care</w:t>
      </w:r>
      <w:r w:rsidR="00647555">
        <w:t xml:space="preserve"> </w:t>
      </w:r>
      <w:r w:rsidRPr="00166003">
        <w:t>sprijină</w:t>
      </w:r>
      <w:r w:rsidR="00647555">
        <w:t xml:space="preserve"> </w:t>
      </w:r>
      <w:r w:rsidRPr="00166003">
        <w:t>creșterea</w:t>
      </w:r>
      <w:r w:rsidR="00647555">
        <w:t xml:space="preserve"> </w:t>
      </w:r>
      <w:r w:rsidRPr="00166003">
        <w:t>durabilă</w:t>
      </w:r>
      <w:r w:rsidR="00647555">
        <w:t xml:space="preserve"> </w:t>
      </w:r>
      <w:r w:rsidRPr="00166003">
        <w:t>și</w:t>
      </w:r>
      <w:r w:rsidR="00647555">
        <w:t xml:space="preserve"> </w:t>
      </w:r>
      <w:r w:rsidRPr="00166003">
        <w:t>crearea</w:t>
      </w:r>
      <w:r w:rsidR="00647555">
        <w:t xml:space="preserve"> </w:t>
      </w:r>
      <w:r w:rsidRPr="00166003">
        <w:t>de</w:t>
      </w:r>
      <w:r w:rsidR="00647555">
        <w:t xml:space="preserve"> </w:t>
      </w:r>
      <w:r w:rsidRPr="00166003">
        <w:t>locuri</w:t>
      </w:r>
      <w:r w:rsidR="00647555">
        <w:t xml:space="preserve"> </w:t>
      </w:r>
      <w:r w:rsidRPr="00166003">
        <w:t>de</w:t>
      </w:r>
      <w:r w:rsidR="00647555">
        <w:t xml:space="preserve"> </w:t>
      </w:r>
      <w:r w:rsidRPr="00166003">
        <w:t>muncă</w:t>
      </w:r>
      <w:r w:rsidR="00647555">
        <w:t xml:space="preserve"> </w:t>
      </w:r>
      <w:r w:rsidRPr="00166003">
        <w:t>în</w:t>
      </w:r>
      <w:r w:rsidR="00647555">
        <w:t xml:space="preserve"> </w:t>
      </w:r>
      <w:r w:rsidRPr="00166003">
        <w:t>cadrul</w:t>
      </w:r>
      <w:r w:rsidR="00647555">
        <w:t xml:space="preserve"> </w:t>
      </w:r>
      <w:r w:rsidRPr="00166003">
        <w:t>Programului</w:t>
      </w:r>
      <w:r w:rsidR="00647555">
        <w:t xml:space="preserve"> </w:t>
      </w:r>
      <w:r w:rsidRPr="00166003">
        <w:t>Tranziție</w:t>
      </w:r>
      <w:r w:rsidR="00647555">
        <w:t xml:space="preserve"> </w:t>
      </w:r>
      <w:r w:rsidRPr="00166003">
        <w:t>Justă</w:t>
      </w:r>
      <w:r w:rsidR="00647555">
        <w:t xml:space="preserve"> </w:t>
      </w:r>
      <w:r w:rsidRPr="00166003">
        <w:t>2021-2027,</w:t>
      </w:r>
      <w:r w:rsidR="00647555">
        <w:t xml:space="preserve"> </w:t>
      </w:r>
      <w:r w:rsidRPr="00166003">
        <w:t>aprobată</w:t>
      </w:r>
      <w:r w:rsidR="00647555">
        <w:t xml:space="preserve"> </w:t>
      </w:r>
      <w:r w:rsidRPr="00166003">
        <w:t>prin</w:t>
      </w:r>
      <w:r w:rsidR="00647555">
        <w:t xml:space="preserve"> </w:t>
      </w:r>
      <w:r w:rsidRPr="00166003">
        <w:t>Ordinul</w:t>
      </w:r>
      <w:r w:rsidR="00647555">
        <w:t xml:space="preserve"> </w:t>
      </w:r>
      <w:r w:rsidRPr="00166003">
        <w:t>ministrului</w:t>
      </w:r>
      <w:r w:rsidR="00647555">
        <w:t xml:space="preserve"> </w:t>
      </w:r>
      <w:r w:rsidRPr="00166003">
        <w:t>investițiilor</w:t>
      </w:r>
      <w:r w:rsidR="00647555">
        <w:t xml:space="preserve"> </w:t>
      </w:r>
      <w:r w:rsidRPr="00166003">
        <w:t>și</w:t>
      </w:r>
      <w:r w:rsidR="00647555">
        <w:t xml:space="preserve"> </w:t>
      </w:r>
      <w:r w:rsidRPr="00166003">
        <w:t>proiectelor</w:t>
      </w:r>
      <w:r w:rsidR="00647555">
        <w:t xml:space="preserve"> </w:t>
      </w:r>
      <w:r w:rsidRPr="00166003">
        <w:t>europene</w:t>
      </w:r>
      <w:r w:rsidR="00647555">
        <w:t xml:space="preserve"> </w:t>
      </w:r>
      <w:r w:rsidRPr="00166003">
        <w:t>nr.</w:t>
      </w:r>
      <w:r w:rsidR="00647555">
        <w:t xml:space="preserve"> </w:t>
      </w:r>
      <w:r w:rsidRPr="00166003">
        <w:t>3.996/2023.</w:t>
      </w:r>
    </w:p>
    <w:p w14:paraId="408EE704" w14:textId="74621E8B" w:rsidR="005B1399" w:rsidRPr="003827A5" w:rsidRDefault="005B1399" w:rsidP="005B1399">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1122</w:t>
      </w:r>
      <w:r w:rsidR="00647555">
        <w:rPr>
          <w:b/>
          <w:bCs/>
          <w:color w:val="3333FF"/>
        </w:rPr>
        <w:t xml:space="preserve"> </w:t>
      </w:r>
      <w:r w:rsidRPr="003827A5">
        <w:rPr>
          <w:b/>
          <w:bCs/>
          <w:color w:val="3333FF"/>
        </w:rPr>
        <w:t>/</w:t>
      </w:r>
      <w:r w:rsidR="00647555">
        <w:rPr>
          <w:b/>
          <w:bCs/>
          <w:color w:val="3333FF"/>
        </w:rPr>
        <w:t xml:space="preserve"> </w:t>
      </w:r>
      <w:r>
        <w:rPr>
          <w:b/>
          <w:bCs/>
          <w:color w:val="3333FF"/>
        </w:rPr>
        <w:t>13</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45416556" w14:textId="39DC8A4D" w:rsidR="005B1399" w:rsidRPr="001A2033" w:rsidRDefault="000A004C" w:rsidP="005B1399">
      <w:pPr>
        <w:numPr>
          <w:ilvl w:val="0"/>
          <w:numId w:val="2"/>
        </w:numPr>
        <w:spacing w:after="20"/>
        <w:ind w:right="198"/>
        <w:contextualSpacing/>
      </w:pPr>
      <w:r w:rsidRPr="000A004C">
        <w:t>Nr.</w:t>
      </w:r>
      <w:r w:rsidR="00647555">
        <w:t xml:space="preserve"> </w:t>
      </w:r>
      <w:r w:rsidRPr="000A004C">
        <w:rPr>
          <w:b/>
          <w:bCs/>
        </w:rPr>
        <w:t>6756</w:t>
      </w:r>
      <w:r w:rsidR="00647555">
        <w:t xml:space="preserve"> </w:t>
      </w:r>
      <w:r w:rsidRPr="000A004C">
        <w:t>/</w:t>
      </w:r>
      <w:r w:rsidR="00647555">
        <w:t xml:space="preserve"> </w:t>
      </w:r>
      <w:r w:rsidRPr="000A004C">
        <w:rPr>
          <w:b/>
          <w:bCs/>
        </w:rPr>
        <w:t>6</w:t>
      </w:r>
      <w:r w:rsidR="00647555">
        <w:rPr>
          <w:b/>
          <w:bCs/>
        </w:rPr>
        <w:t xml:space="preserve"> </w:t>
      </w:r>
      <w:r w:rsidRPr="000A004C">
        <w:rPr>
          <w:b/>
          <w:bCs/>
        </w:rPr>
        <w:t>Decembrie</w:t>
      </w:r>
      <w:r w:rsidR="00647555">
        <w:rPr>
          <w:b/>
          <w:bCs/>
        </w:rPr>
        <w:t xml:space="preserve"> </w:t>
      </w:r>
      <w:r w:rsidRPr="000A004C">
        <w:rPr>
          <w:b/>
          <w:bCs/>
        </w:rPr>
        <w:t>2023</w:t>
      </w:r>
      <w:r w:rsidRPr="000A004C">
        <w:t>,</w:t>
      </w:r>
      <w:r w:rsidR="00647555">
        <w:t xml:space="preserve"> </w:t>
      </w:r>
      <w:r w:rsidRPr="000A004C">
        <w:t>Ministerul</w:t>
      </w:r>
      <w:r w:rsidR="00647555">
        <w:t xml:space="preserve"> </w:t>
      </w:r>
      <w:r w:rsidRPr="000A004C">
        <w:t>Educației</w:t>
      </w:r>
      <w:r w:rsidR="00647555">
        <w:t xml:space="preserve"> </w:t>
      </w:r>
      <w:r w:rsidR="005B1399" w:rsidRPr="001A2033">
        <w:t>-</w:t>
      </w:r>
      <w:r w:rsidR="00647555">
        <w:t xml:space="preserve"> </w:t>
      </w:r>
      <w:r w:rsidRPr="000A004C">
        <w:t>Ordin</w:t>
      </w:r>
      <w:r w:rsidR="00647555">
        <w:t xml:space="preserve"> </w:t>
      </w:r>
      <w:r w:rsidRPr="000A004C">
        <w:t>pentru</w:t>
      </w:r>
      <w:r w:rsidR="00647555">
        <w:t xml:space="preserve"> </w:t>
      </w:r>
      <w:r w:rsidRPr="000A004C">
        <w:t>aprobarea</w:t>
      </w:r>
      <w:r w:rsidR="00647555">
        <w:t xml:space="preserve"> </w:t>
      </w:r>
      <w:r w:rsidRPr="000A004C">
        <w:t>Metodologiei</w:t>
      </w:r>
      <w:r w:rsidR="00647555">
        <w:t xml:space="preserve"> </w:t>
      </w:r>
      <w:r w:rsidRPr="000A004C">
        <w:t>privind</w:t>
      </w:r>
      <w:r w:rsidR="00647555">
        <w:t xml:space="preserve"> </w:t>
      </w:r>
      <w:r w:rsidRPr="000A004C">
        <w:t>depășirea</w:t>
      </w:r>
      <w:r w:rsidR="00647555">
        <w:t xml:space="preserve"> </w:t>
      </w:r>
      <w:r w:rsidRPr="000A004C">
        <w:t>efectivelor</w:t>
      </w:r>
      <w:r w:rsidR="00647555">
        <w:t xml:space="preserve"> </w:t>
      </w:r>
      <w:r w:rsidRPr="000A004C">
        <w:t>formațiunilor</w:t>
      </w:r>
      <w:r w:rsidR="00647555">
        <w:t xml:space="preserve"> </w:t>
      </w:r>
      <w:r w:rsidRPr="000A004C">
        <w:t>de</w:t>
      </w:r>
      <w:r w:rsidR="00647555">
        <w:t xml:space="preserve"> </w:t>
      </w:r>
      <w:proofErr w:type="spellStart"/>
      <w:r w:rsidRPr="000A004C">
        <w:t>antepreșcolari</w:t>
      </w:r>
      <w:proofErr w:type="spellEnd"/>
      <w:r w:rsidRPr="000A004C">
        <w:t>,</w:t>
      </w:r>
      <w:r w:rsidR="00647555">
        <w:t xml:space="preserve"> </w:t>
      </w:r>
      <w:r w:rsidRPr="000A004C">
        <w:t>preșcolari</w:t>
      </w:r>
      <w:r w:rsidR="00647555">
        <w:t xml:space="preserve"> </w:t>
      </w:r>
      <w:r w:rsidRPr="000A004C">
        <w:t>sau</w:t>
      </w:r>
      <w:r w:rsidR="00647555">
        <w:t xml:space="preserve"> </w:t>
      </w:r>
      <w:r w:rsidRPr="000A004C">
        <w:t>elevi</w:t>
      </w:r>
      <w:r w:rsidR="00647555">
        <w:t xml:space="preserve"> </w:t>
      </w:r>
      <w:r w:rsidRPr="000A004C">
        <w:t>din</w:t>
      </w:r>
      <w:r w:rsidR="00647555">
        <w:t xml:space="preserve"> </w:t>
      </w:r>
      <w:r w:rsidRPr="000A004C">
        <w:t>unitățile</w:t>
      </w:r>
      <w:r w:rsidR="00647555">
        <w:t xml:space="preserve"> </w:t>
      </w:r>
      <w:r w:rsidRPr="000A004C">
        <w:t>de</w:t>
      </w:r>
      <w:r w:rsidR="00647555">
        <w:t xml:space="preserve"> </w:t>
      </w:r>
      <w:r w:rsidRPr="000A004C">
        <w:t>învățământ</w:t>
      </w:r>
      <w:r w:rsidR="00647555">
        <w:t xml:space="preserve"> </w:t>
      </w:r>
      <w:r w:rsidRPr="000A004C">
        <w:t>preuniversitar</w:t>
      </w:r>
      <w:r w:rsidR="00647555">
        <w:t xml:space="preserve"> </w:t>
      </w:r>
      <w:r w:rsidRPr="000A004C">
        <w:t>de</w:t>
      </w:r>
      <w:r w:rsidR="00647555">
        <w:t xml:space="preserve"> </w:t>
      </w:r>
      <w:r w:rsidRPr="000A004C">
        <w:t>stat.</w:t>
      </w:r>
    </w:p>
    <w:p w14:paraId="0282C39C" w14:textId="03ED3D13" w:rsidR="00FB15A1" w:rsidRPr="003827A5" w:rsidRDefault="00FB15A1" w:rsidP="00FB15A1">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1123</w:t>
      </w:r>
      <w:r w:rsidR="00647555">
        <w:rPr>
          <w:b/>
          <w:bCs/>
          <w:color w:val="3333FF"/>
        </w:rPr>
        <w:t xml:space="preserve"> </w:t>
      </w:r>
      <w:r w:rsidRPr="003827A5">
        <w:rPr>
          <w:b/>
          <w:bCs/>
          <w:color w:val="3333FF"/>
        </w:rPr>
        <w:t>/</w:t>
      </w:r>
      <w:r w:rsidR="00647555">
        <w:rPr>
          <w:b/>
          <w:bCs/>
          <w:color w:val="3333FF"/>
        </w:rPr>
        <w:t xml:space="preserve"> </w:t>
      </w:r>
      <w:r>
        <w:rPr>
          <w:b/>
          <w:bCs/>
          <w:color w:val="3333FF"/>
        </w:rPr>
        <w:t>13</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15394E40" w14:textId="5618120D" w:rsidR="005B1399" w:rsidRDefault="00F61731" w:rsidP="00FB15A1">
      <w:pPr>
        <w:numPr>
          <w:ilvl w:val="0"/>
          <w:numId w:val="2"/>
        </w:numPr>
        <w:spacing w:after="20"/>
        <w:ind w:right="198"/>
        <w:contextualSpacing/>
      </w:pPr>
      <w:r w:rsidRPr="00F61731">
        <w:t>Nr.</w:t>
      </w:r>
      <w:r w:rsidR="00647555">
        <w:t xml:space="preserve"> </w:t>
      </w:r>
      <w:r w:rsidRPr="00F61731">
        <w:rPr>
          <w:b/>
          <w:bCs/>
        </w:rPr>
        <w:t>384</w:t>
      </w:r>
      <w:r w:rsidR="00647555">
        <w:t xml:space="preserve"> </w:t>
      </w:r>
      <w:r w:rsidRPr="00F61731">
        <w:t>/</w:t>
      </w:r>
      <w:r w:rsidR="00647555">
        <w:t xml:space="preserve"> </w:t>
      </w:r>
      <w:r w:rsidRPr="00F61731">
        <w:rPr>
          <w:b/>
          <w:bCs/>
        </w:rPr>
        <w:t>12</w:t>
      </w:r>
      <w:r w:rsidR="00647555">
        <w:rPr>
          <w:b/>
          <w:bCs/>
        </w:rPr>
        <w:t xml:space="preserve"> </w:t>
      </w:r>
      <w:r w:rsidRPr="00F61731">
        <w:rPr>
          <w:b/>
          <w:bCs/>
        </w:rPr>
        <w:t>Decembrie</w:t>
      </w:r>
      <w:r w:rsidR="00647555">
        <w:rPr>
          <w:b/>
          <w:bCs/>
        </w:rPr>
        <w:t xml:space="preserve"> </w:t>
      </w:r>
      <w:r w:rsidRPr="00F61731">
        <w:rPr>
          <w:b/>
          <w:bCs/>
        </w:rPr>
        <w:t>2023</w:t>
      </w:r>
      <w:r w:rsidRPr="00F61731">
        <w:t>,</w:t>
      </w:r>
      <w:r w:rsidR="00647555">
        <w:t xml:space="preserve"> </w:t>
      </w:r>
      <w:r w:rsidRPr="00F61731">
        <w:t>Parlamentul</w:t>
      </w:r>
      <w:r w:rsidR="00647555">
        <w:t xml:space="preserve"> </w:t>
      </w:r>
      <w:r w:rsidRPr="00F61731">
        <w:t>României</w:t>
      </w:r>
      <w:r w:rsidR="00647555">
        <w:t xml:space="preserve"> </w:t>
      </w:r>
      <w:r w:rsidR="00FB15A1" w:rsidRPr="001A2033">
        <w:t>-</w:t>
      </w:r>
      <w:r w:rsidR="00647555">
        <w:t xml:space="preserve"> </w:t>
      </w:r>
      <w:r w:rsidRPr="00F61731">
        <w:t>Lege</w:t>
      </w:r>
      <w:r w:rsidR="00647555">
        <w:t xml:space="preserve"> </w:t>
      </w:r>
      <w:r w:rsidRPr="00F61731">
        <w:t>pentru</w:t>
      </w:r>
      <w:r w:rsidR="00647555">
        <w:t xml:space="preserve"> </w:t>
      </w:r>
      <w:r w:rsidRPr="00F61731">
        <w:t>modificarea</w:t>
      </w:r>
      <w:r w:rsidR="00647555">
        <w:t xml:space="preserve"> </w:t>
      </w:r>
      <w:r w:rsidRPr="00F61731">
        <w:t>și</w:t>
      </w:r>
      <w:r w:rsidR="00647555">
        <w:t xml:space="preserve"> </w:t>
      </w:r>
      <w:r w:rsidRPr="00F61731">
        <w:t>completarea</w:t>
      </w:r>
      <w:r w:rsidR="00647555">
        <w:t xml:space="preserve"> </w:t>
      </w:r>
      <w:r w:rsidRPr="00F61731">
        <w:t>Ordonanței</w:t>
      </w:r>
      <w:r w:rsidR="00647555">
        <w:t xml:space="preserve"> </w:t>
      </w:r>
      <w:r w:rsidRPr="00F61731">
        <w:t>Guvernului</w:t>
      </w:r>
      <w:r w:rsidR="00647555">
        <w:t xml:space="preserve"> </w:t>
      </w:r>
      <w:r w:rsidRPr="00F61731">
        <w:t>nr.</w:t>
      </w:r>
      <w:r w:rsidR="00647555">
        <w:t xml:space="preserve"> </w:t>
      </w:r>
      <w:r w:rsidRPr="00F61731">
        <w:t>82/2001</w:t>
      </w:r>
      <w:r w:rsidR="00647555">
        <w:t xml:space="preserve"> </w:t>
      </w:r>
      <w:r w:rsidRPr="00F61731">
        <w:t>privind</w:t>
      </w:r>
      <w:r w:rsidR="00647555">
        <w:t xml:space="preserve"> </w:t>
      </w:r>
      <w:r w:rsidRPr="00F61731">
        <w:t>stabilirea</w:t>
      </w:r>
      <w:r w:rsidR="00647555">
        <w:t xml:space="preserve"> </w:t>
      </w:r>
      <w:r w:rsidRPr="00F61731">
        <w:t>unor</w:t>
      </w:r>
      <w:r w:rsidR="00647555">
        <w:t xml:space="preserve"> </w:t>
      </w:r>
      <w:r w:rsidRPr="00F61731">
        <w:t>forme</w:t>
      </w:r>
      <w:r w:rsidR="00647555">
        <w:t xml:space="preserve"> </w:t>
      </w:r>
      <w:r w:rsidRPr="00F61731">
        <w:t>de</w:t>
      </w:r>
      <w:r w:rsidR="00647555">
        <w:t xml:space="preserve"> </w:t>
      </w:r>
      <w:r w:rsidRPr="00F61731">
        <w:t>sprijin</w:t>
      </w:r>
      <w:r w:rsidR="00647555">
        <w:t xml:space="preserve"> </w:t>
      </w:r>
      <w:r w:rsidRPr="00F61731">
        <w:t>financiar</w:t>
      </w:r>
      <w:r w:rsidR="00647555">
        <w:t xml:space="preserve"> </w:t>
      </w:r>
      <w:r w:rsidRPr="00F61731">
        <w:t>pentru</w:t>
      </w:r>
      <w:r w:rsidR="00647555">
        <w:t xml:space="preserve"> </w:t>
      </w:r>
      <w:r w:rsidRPr="00F61731">
        <w:t>unitățile</w:t>
      </w:r>
      <w:r w:rsidR="00647555">
        <w:t xml:space="preserve"> </w:t>
      </w:r>
      <w:r w:rsidRPr="00F61731">
        <w:t>de</w:t>
      </w:r>
      <w:r w:rsidR="00647555">
        <w:t xml:space="preserve"> </w:t>
      </w:r>
      <w:r w:rsidRPr="00F61731">
        <w:t>cult</w:t>
      </w:r>
      <w:r w:rsidR="00647555">
        <w:t xml:space="preserve"> </w:t>
      </w:r>
      <w:r w:rsidRPr="00F61731">
        <w:t>aparținând</w:t>
      </w:r>
      <w:r w:rsidR="00647555">
        <w:t xml:space="preserve"> </w:t>
      </w:r>
      <w:r w:rsidRPr="00F61731">
        <w:t>cultelor</w:t>
      </w:r>
      <w:r w:rsidR="00647555">
        <w:t xml:space="preserve"> </w:t>
      </w:r>
      <w:r w:rsidRPr="00F61731">
        <w:t>religioase</w:t>
      </w:r>
      <w:r w:rsidR="00647555">
        <w:t xml:space="preserve"> </w:t>
      </w:r>
      <w:r w:rsidRPr="00F61731">
        <w:t>recunoscute</w:t>
      </w:r>
      <w:r w:rsidR="00647555">
        <w:t xml:space="preserve"> </w:t>
      </w:r>
      <w:r w:rsidRPr="00F61731">
        <w:t>din</w:t>
      </w:r>
      <w:r w:rsidR="00647555">
        <w:t xml:space="preserve"> </w:t>
      </w:r>
      <w:r w:rsidRPr="00F61731">
        <w:t>România.</w:t>
      </w:r>
    </w:p>
    <w:p w14:paraId="0E46BA68" w14:textId="005DBA40" w:rsidR="00C600D0" w:rsidRDefault="00C600D0" w:rsidP="00FB15A1">
      <w:pPr>
        <w:numPr>
          <w:ilvl w:val="0"/>
          <w:numId w:val="2"/>
        </w:numPr>
        <w:spacing w:after="20"/>
        <w:ind w:right="198"/>
        <w:contextualSpacing/>
      </w:pPr>
      <w:r w:rsidRPr="00C600D0">
        <w:t>Nr.</w:t>
      </w:r>
      <w:r w:rsidR="00647555">
        <w:t xml:space="preserve"> </w:t>
      </w:r>
      <w:r w:rsidRPr="00C600D0">
        <w:rPr>
          <w:b/>
          <w:bCs/>
        </w:rPr>
        <w:t>385</w:t>
      </w:r>
      <w:r w:rsidR="00647555">
        <w:t xml:space="preserve"> </w:t>
      </w:r>
      <w:r w:rsidRPr="00C600D0">
        <w:t>/</w:t>
      </w:r>
      <w:r w:rsidR="00647555">
        <w:t xml:space="preserve"> </w:t>
      </w:r>
      <w:r w:rsidRPr="00C600D0">
        <w:rPr>
          <w:b/>
          <w:bCs/>
        </w:rPr>
        <w:t>12</w:t>
      </w:r>
      <w:r w:rsidR="00647555">
        <w:rPr>
          <w:b/>
          <w:bCs/>
        </w:rPr>
        <w:t xml:space="preserve"> </w:t>
      </w:r>
      <w:r w:rsidRPr="00C600D0">
        <w:rPr>
          <w:b/>
          <w:bCs/>
        </w:rPr>
        <w:t>Decembrie</w:t>
      </w:r>
      <w:r w:rsidR="00647555">
        <w:rPr>
          <w:b/>
          <w:bCs/>
        </w:rPr>
        <w:t xml:space="preserve"> </w:t>
      </w:r>
      <w:r w:rsidRPr="00C600D0">
        <w:rPr>
          <w:b/>
          <w:bCs/>
        </w:rPr>
        <w:t>2023</w:t>
      </w:r>
      <w:r w:rsidRPr="00C600D0">
        <w:t>,</w:t>
      </w:r>
      <w:r w:rsidR="00647555">
        <w:t xml:space="preserve"> </w:t>
      </w:r>
      <w:r w:rsidRPr="00C600D0">
        <w:t>Parlamentul</w:t>
      </w:r>
      <w:r w:rsidR="00647555">
        <w:t xml:space="preserve"> </w:t>
      </w:r>
      <w:r w:rsidRPr="00C600D0">
        <w:t>României</w:t>
      </w:r>
      <w:r w:rsidR="00647555">
        <w:t xml:space="preserve"> </w:t>
      </w:r>
      <w:r>
        <w:t>-</w:t>
      </w:r>
      <w:r w:rsidR="00647555">
        <w:t xml:space="preserve"> </w:t>
      </w:r>
      <w:r w:rsidRPr="00C600D0">
        <w:t>Lege</w:t>
      </w:r>
      <w:r w:rsidR="00647555">
        <w:t xml:space="preserve"> </w:t>
      </w:r>
      <w:r w:rsidRPr="00C600D0">
        <w:t>pentru</w:t>
      </w:r>
      <w:r w:rsidR="00647555">
        <w:t xml:space="preserve"> </w:t>
      </w:r>
      <w:r w:rsidRPr="00C600D0">
        <w:t>modificarea</w:t>
      </w:r>
      <w:r w:rsidR="00647555">
        <w:t xml:space="preserve"> </w:t>
      </w:r>
      <w:r w:rsidRPr="00C600D0">
        <w:t>și</w:t>
      </w:r>
      <w:r w:rsidR="00647555">
        <w:t xml:space="preserve"> </w:t>
      </w:r>
      <w:r w:rsidRPr="00C600D0">
        <w:t>completarea</w:t>
      </w:r>
      <w:r w:rsidR="00647555">
        <w:t xml:space="preserve"> </w:t>
      </w:r>
      <w:r w:rsidRPr="00C600D0">
        <w:t>Legii</w:t>
      </w:r>
      <w:r w:rsidR="00647555">
        <w:t xml:space="preserve"> </w:t>
      </w:r>
      <w:r w:rsidRPr="00C600D0">
        <w:t>nr.</w:t>
      </w:r>
      <w:r w:rsidR="00647555">
        <w:t xml:space="preserve"> </w:t>
      </w:r>
      <w:r w:rsidRPr="00C600D0">
        <w:t>329/2003</w:t>
      </w:r>
      <w:r w:rsidR="00647555">
        <w:t xml:space="preserve"> </w:t>
      </w:r>
      <w:r w:rsidRPr="00C600D0">
        <w:t>privind</w:t>
      </w:r>
      <w:r w:rsidR="00647555">
        <w:t xml:space="preserve"> </w:t>
      </w:r>
      <w:r w:rsidRPr="00C600D0">
        <w:t>exercitarea</w:t>
      </w:r>
      <w:r w:rsidR="00647555">
        <w:t xml:space="preserve"> </w:t>
      </w:r>
      <w:r w:rsidRPr="00C600D0">
        <w:t>profesiei</w:t>
      </w:r>
      <w:r w:rsidR="00647555">
        <w:t xml:space="preserve"> </w:t>
      </w:r>
      <w:r w:rsidRPr="00C600D0">
        <w:t>de</w:t>
      </w:r>
      <w:r w:rsidR="00647555">
        <w:t xml:space="preserve"> </w:t>
      </w:r>
      <w:r w:rsidRPr="00C600D0">
        <w:t>detectiv</w:t>
      </w:r>
      <w:r w:rsidR="00647555">
        <w:t xml:space="preserve"> </w:t>
      </w:r>
      <w:r w:rsidRPr="00C600D0">
        <w:t>particular.</w:t>
      </w:r>
    </w:p>
    <w:p w14:paraId="230904E5" w14:textId="6636922A" w:rsidR="00453DCF" w:rsidRPr="003827A5" w:rsidRDefault="00453DCF" w:rsidP="00453DCF">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1124</w:t>
      </w:r>
      <w:r w:rsidR="00647555">
        <w:rPr>
          <w:b/>
          <w:bCs/>
          <w:color w:val="3333FF"/>
        </w:rPr>
        <w:t xml:space="preserve"> </w:t>
      </w:r>
      <w:r w:rsidRPr="003827A5">
        <w:rPr>
          <w:b/>
          <w:bCs/>
          <w:color w:val="3333FF"/>
        </w:rPr>
        <w:t>/</w:t>
      </w:r>
      <w:r w:rsidR="00647555">
        <w:rPr>
          <w:b/>
          <w:bCs/>
          <w:color w:val="3333FF"/>
        </w:rPr>
        <w:t xml:space="preserve"> </w:t>
      </w:r>
      <w:r>
        <w:rPr>
          <w:b/>
          <w:bCs/>
          <w:color w:val="3333FF"/>
        </w:rPr>
        <w:t>13</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3800D0C9" w14:textId="6C1EFD99" w:rsidR="0022745A" w:rsidRDefault="0022745A" w:rsidP="00453DCF">
      <w:pPr>
        <w:numPr>
          <w:ilvl w:val="0"/>
          <w:numId w:val="2"/>
        </w:numPr>
        <w:spacing w:after="20"/>
        <w:ind w:right="198"/>
        <w:contextualSpacing/>
      </w:pPr>
      <w:r w:rsidRPr="0022745A">
        <w:t>Nr.</w:t>
      </w:r>
      <w:r w:rsidR="00647555">
        <w:t xml:space="preserve"> </w:t>
      </w:r>
      <w:r w:rsidRPr="0022745A">
        <w:rPr>
          <w:b/>
          <w:bCs/>
        </w:rPr>
        <w:t>391</w:t>
      </w:r>
      <w:r w:rsidR="00647555">
        <w:t xml:space="preserve"> </w:t>
      </w:r>
      <w:r w:rsidRPr="0022745A">
        <w:t>/</w:t>
      </w:r>
      <w:r w:rsidR="00647555">
        <w:t xml:space="preserve"> </w:t>
      </w:r>
      <w:r w:rsidRPr="0022745A">
        <w:rPr>
          <w:b/>
          <w:bCs/>
        </w:rPr>
        <w:t>12</w:t>
      </w:r>
      <w:r w:rsidR="00647555">
        <w:rPr>
          <w:b/>
          <w:bCs/>
        </w:rPr>
        <w:t xml:space="preserve"> </w:t>
      </w:r>
      <w:r w:rsidRPr="0022745A">
        <w:rPr>
          <w:b/>
          <w:bCs/>
        </w:rPr>
        <w:t>Decembrie</w:t>
      </w:r>
      <w:r w:rsidR="00647555">
        <w:rPr>
          <w:b/>
          <w:bCs/>
        </w:rPr>
        <w:t xml:space="preserve"> </w:t>
      </w:r>
      <w:r w:rsidRPr="0022745A">
        <w:rPr>
          <w:b/>
          <w:bCs/>
        </w:rPr>
        <w:t>2023</w:t>
      </w:r>
      <w:r w:rsidRPr="0022745A">
        <w:t>,</w:t>
      </w:r>
      <w:r w:rsidR="00647555">
        <w:t xml:space="preserve"> </w:t>
      </w:r>
      <w:r w:rsidRPr="0022745A">
        <w:t>Parlamentul</w:t>
      </w:r>
      <w:r w:rsidR="00647555">
        <w:t xml:space="preserve"> </w:t>
      </w:r>
      <w:r w:rsidRPr="0022745A">
        <w:t>României</w:t>
      </w:r>
      <w:r w:rsidR="00647555">
        <w:t xml:space="preserve"> </w:t>
      </w:r>
      <w:r>
        <w:t>-</w:t>
      </w:r>
      <w:r w:rsidR="00647555">
        <w:t xml:space="preserve"> </w:t>
      </w:r>
      <w:r w:rsidR="002B019F" w:rsidRPr="002B019F">
        <w:t>Lege</w:t>
      </w:r>
      <w:r w:rsidR="00647555">
        <w:t xml:space="preserve"> </w:t>
      </w:r>
      <w:r w:rsidR="002B019F" w:rsidRPr="002B019F">
        <w:t>pentru</w:t>
      </w:r>
      <w:r w:rsidR="00647555">
        <w:t xml:space="preserve"> </w:t>
      </w:r>
      <w:r w:rsidR="002B019F" w:rsidRPr="002B019F">
        <w:t>aprobarea</w:t>
      </w:r>
      <w:r w:rsidR="00647555">
        <w:t xml:space="preserve"> </w:t>
      </w:r>
      <w:r w:rsidR="002B019F" w:rsidRPr="002B019F">
        <w:t>Ordonanței</w:t>
      </w:r>
      <w:r w:rsidR="00647555">
        <w:t xml:space="preserve"> </w:t>
      </w:r>
      <w:r w:rsidR="002B019F" w:rsidRPr="002B019F">
        <w:t>de</w:t>
      </w:r>
      <w:r w:rsidR="00647555">
        <w:t xml:space="preserve"> </w:t>
      </w:r>
      <w:r w:rsidR="002B019F" w:rsidRPr="002B019F">
        <w:t>urgență</w:t>
      </w:r>
      <w:r w:rsidR="00647555">
        <w:t xml:space="preserve"> </w:t>
      </w:r>
      <w:r w:rsidR="002B019F" w:rsidRPr="002B019F">
        <w:t>a</w:t>
      </w:r>
      <w:r w:rsidR="00647555">
        <w:t xml:space="preserve"> </w:t>
      </w:r>
      <w:r w:rsidR="002B019F" w:rsidRPr="002B019F">
        <w:t>Guvernului</w:t>
      </w:r>
      <w:r w:rsidR="00647555">
        <w:t xml:space="preserve"> </w:t>
      </w:r>
      <w:r w:rsidR="002B019F" w:rsidRPr="002B019F">
        <w:t>nr.</w:t>
      </w:r>
      <w:r w:rsidR="00647555">
        <w:t xml:space="preserve"> </w:t>
      </w:r>
      <w:r w:rsidR="002B019F" w:rsidRPr="002B019F">
        <w:t>4/2023</w:t>
      </w:r>
      <w:r w:rsidR="00647555">
        <w:t xml:space="preserve"> </w:t>
      </w:r>
      <w:r w:rsidR="002B019F" w:rsidRPr="002B019F">
        <w:t>privind</w:t>
      </w:r>
      <w:r w:rsidR="00647555">
        <w:t xml:space="preserve"> </w:t>
      </w:r>
      <w:r w:rsidR="002B019F" w:rsidRPr="002B019F">
        <w:t>stabilirea</w:t>
      </w:r>
      <w:r w:rsidR="00647555">
        <w:t xml:space="preserve"> </w:t>
      </w:r>
      <w:r w:rsidR="002B019F" w:rsidRPr="002B019F">
        <w:t>unor</w:t>
      </w:r>
      <w:r w:rsidR="00647555">
        <w:t xml:space="preserve"> </w:t>
      </w:r>
      <w:r w:rsidR="002B019F" w:rsidRPr="002B019F">
        <w:t>măsuri</w:t>
      </w:r>
      <w:r w:rsidR="00647555">
        <w:t xml:space="preserve"> </w:t>
      </w:r>
      <w:r w:rsidR="002B019F" w:rsidRPr="002B019F">
        <w:t>de</w:t>
      </w:r>
      <w:r w:rsidR="00647555">
        <w:t xml:space="preserve"> </w:t>
      </w:r>
      <w:r w:rsidR="002B019F" w:rsidRPr="002B019F">
        <w:t>restituire</w:t>
      </w:r>
      <w:r w:rsidR="00647555">
        <w:t xml:space="preserve"> </w:t>
      </w:r>
      <w:r w:rsidR="002B019F" w:rsidRPr="002B019F">
        <w:t>a</w:t>
      </w:r>
      <w:r w:rsidR="00647555">
        <w:t xml:space="preserve"> </w:t>
      </w:r>
      <w:r w:rsidR="002B019F" w:rsidRPr="002B019F">
        <w:t>unor</w:t>
      </w:r>
      <w:r w:rsidR="00647555">
        <w:t xml:space="preserve"> </w:t>
      </w:r>
      <w:r w:rsidR="002B019F" w:rsidRPr="002B019F">
        <w:t>contribuții</w:t>
      </w:r>
      <w:r w:rsidR="00647555">
        <w:t xml:space="preserve"> </w:t>
      </w:r>
      <w:r w:rsidR="002B019F" w:rsidRPr="002B019F">
        <w:t>de</w:t>
      </w:r>
      <w:r w:rsidR="00647555">
        <w:t xml:space="preserve"> </w:t>
      </w:r>
      <w:r w:rsidR="002B019F" w:rsidRPr="002B019F">
        <w:t>asigurări</w:t>
      </w:r>
      <w:r w:rsidR="00647555">
        <w:t xml:space="preserve"> </w:t>
      </w:r>
      <w:r w:rsidR="002B019F" w:rsidRPr="002B019F">
        <w:t>sociale</w:t>
      </w:r>
      <w:r w:rsidR="00647555">
        <w:t xml:space="preserve"> </w:t>
      </w:r>
      <w:r w:rsidR="002B019F" w:rsidRPr="002B019F">
        <w:t>de</w:t>
      </w:r>
      <w:r w:rsidR="00647555">
        <w:t xml:space="preserve"> </w:t>
      </w:r>
      <w:r w:rsidR="002B019F" w:rsidRPr="002B019F">
        <w:t>sănătate.</w:t>
      </w:r>
    </w:p>
    <w:p w14:paraId="3402698C" w14:textId="5C797326" w:rsidR="00C57784" w:rsidRDefault="00C57784" w:rsidP="00453DCF">
      <w:pPr>
        <w:numPr>
          <w:ilvl w:val="0"/>
          <w:numId w:val="2"/>
        </w:numPr>
        <w:spacing w:after="20"/>
        <w:ind w:right="198"/>
        <w:contextualSpacing/>
      </w:pPr>
      <w:r w:rsidRPr="00C57784">
        <w:t>Nr.</w:t>
      </w:r>
      <w:r w:rsidR="00647555">
        <w:t xml:space="preserve"> </w:t>
      </w:r>
      <w:r w:rsidRPr="00C57784">
        <w:rPr>
          <w:b/>
          <w:bCs/>
        </w:rPr>
        <w:t>865</w:t>
      </w:r>
      <w:r w:rsidR="00647555">
        <w:t xml:space="preserve"> </w:t>
      </w:r>
      <w:r w:rsidRPr="00C57784">
        <w:t>/</w:t>
      </w:r>
      <w:r w:rsidR="00647555">
        <w:t xml:space="preserve"> </w:t>
      </w:r>
      <w:r w:rsidRPr="00C57784">
        <w:rPr>
          <w:b/>
          <w:bCs/>
        </w:rPr>
        <w:t>29</w:t>
      </w:r>
      <w:r w:rsidR="00647555">
        <w:rPr>
          <w:b/>
          <w:bCs/>
        </w:rPr>
        <w:t xml:space="preserve"> </w:t>
      </w:r>
      <w:r w:rsidRPr="00C57784">
        <w:rPr>
          <w:b/>
          <w:bCs/>
        </w:rPr>
        <w:t>Noiembrie</w:t>
      </w:r>
      <w:r w:rsidR="00647555">
        <w:rPr>
          <w:b/>
          <w:bCs/>
        </w:rPr>
        <w:t xml:space="preserve"> </w:t>
      </w:r>
      <w:r w:rsidRPr="00C57784">
        <w:rPr>
          <w:b/>
          <w:bCs/>
        </w:rPr>
        <w:t>2023</w:t>
      </w:r>
      <w:r w:rsidRPr="00C57784">
        <w:t>,</w:t>
      </w:r>
      <w:r w:rsidR="00647555">
        <w:t xml:space="preserve"> </w:t>
      </w:r>
      <w:r w:rsidRPr="00C57784">
        <w:t>Casa</w:t>
      </w:r>
      <w:r w:rsidR="00647555">
        <w:t xml:space="preserve"> </w:t>
      </w:r>
      <w:r w:rsidRPr="00C57784">
        <w:t>Națională</w:t>
      </w:r>
      <w:r w:rsidR="00647555">
        <w:t xml:space="preserve"> </w:t>
      </w:r>
      <w:r w:rsidRPr="00C57784">
        <w:t>De</w:t>
      </w:r>
      <w:r w:rsidR="00647555">
        <w:t xml:space="preserve"> </w:t>
      </w:r>
      <w:r w:rsidRPr="00C57784">
        <w:t>Pensii</w:t>
      </w:r>
      <w:r w:rsidR="00647555">
        <w:t xml:space="preserve"> </w:t>
      </w:r>
      <w:r w:rsidRPr="00C57784">
        <w:t>Publice</w:t>
      </w:r>
      <w:r w:rsidR="00647555">
        <w:t xml:space="preserve"> </w:t>
      </w:r>
      <w:r>
        <w:t>-</w:t>
      </w:r>
      <w:r w:rsidR="00647555">
        <w:t xml:space="preserve"> </w:t>
      </w:r>
      <w:r w:rsidRPr="00C57784">
        <w:t>Ordin</w:t>
      </w:r>
      <w:r w:rsidR="00647555">
        <w:t xml:space="preserve"> </w:t>
      </w:r>
      <w:r w:rsidRPr="00C57784">
        <w:t>privind</w:t>
      </w:r>
      <w:r w:rsidR="00647555">
        <w:t xml:space="preserve"> </w:t>
      </w:r>
      <w:r w:rsidRPr="00C57784">
        <w:t>reglementarea</w:t>
      </w:r>
      <w:r w:rsidR="00647555">
        <w:t xml:space="preserve"> </w:t>
      </w:r>
      <w:r w:rsidRPr="00C57784">
        <w:t>modalităților</w:t>
      </w:r>
      <w:r w:rsidR="00647555">
        <w:t xml:space="preserve"> </w:t>
      </w:r>
      <w:r w:rsidRPr="00C57784">
        <w:t>de</w:t>
      </w:r>
      <w:r w:rsidR="00647555">
        <w:t xml:space="preserve"> </w:t>
      </w:r>
      <w:r w:rsidRPr="00C57784">
        <w:t>certificare</w:t>
      </w:r>
      <w:r w:rsidR="00647555">
        <w:t xml:space="preserve"> </w:t>
      </w:r>
      <w:r w:rsidRPr="00C57784">
        <w:t>a</w:t>
      </w:r>
      <w:r w:rsidR="00647555">
        <w:t xml:space="preserve"> </w:t>
      </w:r>
      <w:r w:rsidRPr="00C57784">
        <w:t>copiilor</w:t>
      </w:r>
      <w:r w:rsidR="00647555">
        <w:t xml:space="preserve"> </w:t>
      </w:r>
      <w:r w:rsidRPr="00C57784">
        <w:t>documentelor</w:t>
      </w:r>
      <w:r w:rsidR="00647555">
        <w:t xml:space="preserve"> </w:t>
      </w:r>
      <w:r w:rsidRPr="00C57784">
        <w:t>care</w:t>
      </w:r>
      <w:r w:rsidR="00647555">
        <w:t xml:space="preserve"> </w:t>
      </w:r>
      <w:r w:rsidRPr="00C57784">
        <w:t>atestă</w:t>
      </w:r>
      <w:r w:rsidR="00647555">
        <w:t xml:space="preserve"> </w:t>
      </w:r>
      <w:r w:rsidRPr="00C57784">
        <w:t>vechimea</w:t>
      </w:r>
      <w:r w:rsidR="00647555">
        <w:t xml:space="preserve"> </w:t>
      </w:r>
      <w:r w:rsidRPr="00C57784">
        <w:t>în</w:t>
      </w:r>
      <w:r w:rsidR="00647555">
        <w:t xml:space="preserve"> </w:t>
      </w:r>
      <w:r w:rsidRPr="00C57784">
        <w:t>muncă</w:t>
      </w:r>
      <w:r w:rsidR="00647555">
        <w:t xml:space="preserve"> </w:t>
      </w:r>
      <w:r w:rsidRPr="00C57784">
        <w:t>realizată</w:t>
      </w:r>
      <w:r w:rsidR="00647555">
        <w:t xml:space="preserve"> </w:t>
      </w:r>
      <w:r w:rsidRPr="00C57784">
        <w:t>anterior</w:t>
      </w:r>
      <w:r w:rsidR="00647555">
        <w:t xml:space="preserve"> </w:t>
      </w:r>
      <w:r w:rsidRPr="00C57784">
        <w:t>datei</w:t>
      </w:r>
      <w:r w:rsidR="00647555">
        <w:t xml:space="preserve"> </w:t>
      </w:r>
      <w:r w:rsidRPr="00C57784">
        <w:t>de</w:t>
      </w:r>
      <w:r w:rsidR="00647555">
        <w:t xml:space="preserve"> </w:t>
      </w:r>
      <w:r w:rsidRPr="00C57784">
        <w:t>1</w:t>
      </w:r>
      <w:r w:rsidR="00647555">
        <w:t xml:space="preserve"> </w:t>
      </w:r>
      <w:r w:rsidRPr="00C57784">
        <w:t>aprilie</w:t>
      </w:r>
      <w:r w:rsidR="00647555">
        <w:t xml:space="preserve"> </w:t>
      </w:r>
      <w:r w:rsidRPr="00C57784">
        <w:t>2001</w:t>
      </w:r>
      <w:r w:rsidR="00647555">
        <w:t xml:space="preserve"> </w:t>
      </w:r>
      <w:r w:rsidRPr="00C57784">
        <w:t>și</w:t>
      </w:r>
      <w:r w:rsidR="00647555">
        <w:t xml:space="preserve"> </w:t>
      </w:r>
      <w:r w:rsidRPr="00C57784">
        <w:t>a</w:t>
      </w:r>
      <w:r w:rsidR="00647555">
        <w:t xml:space="preserve"> </w:t>
      </w:r>
      <w:r w:rsidRPr="00C57784">
        <w:t>copiilor</w:t>
      </w:r>
      <w:r w:rsidR="00647555">
        <w:t xml:space="preserve"> </w:t>
      </w:r>
      <w:r w:rsidRPr="00C57784">
        <w:t>documentelor</w:t>
      </w:r>
      <w:r w:rsidR="00647555">
        <w:t xml:space="preserve"> </w:t>
      </w:r>
      <w:r w:rsidRPr="00C57784">
        <w:t>care</w:t>
      </w:r>
      <w:r w:rsidR="00647555">
        <w:t xml:space="preserve"> </w:t>
      </w:r>
      <w:r w:rsidRPr="00C57784">
        <w:t>atestă</w:t>
      </w:r>
      <w:r w:rsidR="00647555">
        <w:t xml:space="preserve"> </w:t>
      </w:r>
      <w:r w:rsidRPr="00C57784">
        <w:t>perioadele</w:t>
      </w:r>
      <w:r w:rsidR="00647555">
        <w:t xml:space="preserve"> </w:t>
      </w:r>
      <w:r w:rsidRPr="00C57784">
        <w:t>asimilate,</w:t>
      </w:r>
      <w:r w:rsidR="00647555">
        <w:t xml:space="preserve"> </w:t>
      </w:r>
      <w:r w:rsidRPr="00C57784">
        <w:t>precum</w:t>
      </w:r>
      <w:r w:rsidR="00647555">
        <w:t xml:space="preserve"> </w:t>
      </w:r>
      <w:r w:rsidRPr="00C57784">
        <w:t>și</w:t>
      </w:r>
      <w:r w:rsidR="00647555">
        <w:t xml:space="preserve"> </w:t>
      </w:r>
      <w:r w:rsidRPr="00C57784">
        <w:t>a</w:t>
      </w:r>
      <w:r w:rsidR="00647555">
        <w:t xml:space="preserve"> </w:t>
      </w:r>
      <w:r w:rsidRPr="00C57784">
        <w:t>existenței</w:t>
      </w:r>
      <w:r w:rsidR="00647555">
        <w:t xml:space="preserve"> </w:t>
      </w:r>
      <w:r w:rsidRPr="00C57784">
        <w:t>beneficiarilor</w:t>
      </w:r>
      <w:r w:rsidR="00647555">
        <w:t xml:space="preserve"> </w:t>
      </w:r>
      <w:r w:rsidRPr="00C57784">
        <w:t>nerezidenți</w:t>
      </w:r>
    </w:p>
    <w:p w14:paraId="45445011" w14:textId="67B661AA" w:rsidR="007D0455" w:rsidRPr="003827A5" w:rsidRDefault="007D0455" w:rsidP="007D0455">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1125</w:t>
      </w:r>
      <w:r w:rsidR="00647555">
        <w:rPr>
          <w:b/>
          <w:bCs/>
          <w:color w:val="3333FF"/>
        </w:rPr>
        <w:t xml:space="preserve"> </w:t>
      </w:r>
      <w:r w:rsidRPr="003827A5">
        <w:rPr>
          <w:b/>
          <w:bCs/>
          <w:color w:val="3333FF"/>
        </w:rPr>
        <w:t>/</w:t>
      </w:r>
      <w:r w:rsidR="00647555">
        <w:rPr>
          <w:b/>
          <w:bCs/>
          <w:color w:val="3333FF"/>
        </w:rPr>
        <w:t xml:space="preserve"> </w:t>
      </w:r>
      <w:r>
        <w:rPr>
          <w:b/>
          <w:bCs/>
          <w:color w:val="3333FF"/>
        </w:rPr>
        <w:t>13</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68C06C6C" w14:textId="42C83FFC" w:rsidR="007D0455" w:rsidRDefault="007D0455" w:rsidP="007D0455">
      <w:pPr>
        <w:numPr>
          <w:ilvl w:val="0"/>
          <w:numId w:val="2"/>
        </w:numPr>
        <w:spacing w:after="20"/>
        <w:ind w:right="198"/>
        <w:contextualSpacing/>
      </w:pPr>
      <w:r w:rsidRPr="007D0455">
        <w:t>Nr.</w:t>
      </w:r>
      <w:r w:rsidR="00647555">
        <w:t xml:space="preserve"> </w:t>
      </w:r>
      <w:r w:rsidRPr="007D0455">
        <w:rPr>
          <w:b/>
          <w:bCs/>
        </w:rPr>
        <w:t>6760</w:t>
      </w:r>
      <w:r w:rsidR="00647555">
        <w:t xml:space="preserve"> </w:t>
      </w:r>
      <w:r w:rsidRPr="007D0455">
        <w:t>/</w:t>
      </w:r>
      <w:r w:rsidR="00647555">
        <w:t xml:space="preserve"> </w:t>
      </w:r>
      <w:r w:rsidRPr="007D0455">
        <w:rPr>
          <w:b/>
          <w:bCs/>
        </w:rPr>
        <w:t>7</w:t>
      </w:r>
      <w:r w:rsidR="00647555">
        <w:rPr>
          <w:b/>
          <w:bCs/>
        </w:rPr>
        <w:t xml:space="preserve"> </w:t>
      </w:r>
      <w:r w:rsidRPr="007D0455">
        <w:rPr>
          <w:b/>
          <w:bCs/>
        </w:rPr>
        <w:t>Decembrie</w:t>
      </w:r>
      <w:r w:rsidR="00647555">
        <w:rPr>
          <w:b/>
          <w:bCs/>
        </w:rPr>
        <w:t xml:space="preserve"> </w:t>
      </w:r>
      <w:r w:rsidRPr="007D0455">
        <w:rPr>
          <w:b/>
          <w:bCs/>
        </w:rPr>
        <w:t>2023</w:t>
      </w:r>
      <w:r w:rsidRPr="007D0455">
        <w:t>,</w:t>
      </w:r>
      <w:r w:rsidR="00647555">
        <w:t xml:space="preserve"> </w:t>
      </w:r>
      <w:r w:rsidRPr="007D0455">
        <w:t>Ministerul</w:t>
      </w:r>
      <w:r w:rsidR="00647555">
        <w:t xml:space="preserve"> </w:t>
      </w:r>
      <w:r w:rsidRPr="007D0455">
        <w:t>Educației</w:t>
      </w:r>
      <w:r w:rsidR="00647555">
        <w:t xml:space="preserve"> </w:t>
      </w:r>
      <w:r>
        <w:t>-</w:t>
      </w:r>
      <w:r w:rsidR="00647555">
        <w:t xml:space="preserve"> </w:t>
      </w:r>
      <w:r w:rsidRPr="007D0455">
        <w:t>Ordin</w:t>
      </w:r>
      <w:r w:rsidR="00647555">
        <w:t xml:space="preserve"> </w:t>
      </w:r>
      <w:r w:rsidRPr="007D0455">
        <w:t>privind</w:t>
      </w:r>
      <w:r w:rsidR="00647555">
        <w:t xml:space="preserve"> </w:t>
      </w:r>
      <w:r w:rsidRPr="007D0455">
        <w:t>organizarea</w:t>
      </w:r>
      <w:r w:rsidR="00647555">
        <w:t xml:space="preserve"> </w:t>
      </w:r>
      <w:r w:rsidRPr="007D0455">
        <w:t>simulării</w:t>
      </w:r>
      <w:r w:rsidR="00647555">
        <w:t xml:space="preserve"> </w:t>
      </w:r>
      <w:r w:rsidRPr="007D0455">
        <w:t>evaluării</w:t>
      </w:r>
      <w:r w:rsidR="00647555">
        <w:t xml:space="preserve"> </w:t>
      </w:r>
      <w:r w:rsidRPr="007D0455">
        <w:t>naționale</w:t>
      </w:r>
      <w:r w:rsidR="00647555">
        <w:t xml:space="preserve"> </w:t>
      </w:r>
      <w:r w:rsidRPr="007D0455">
        <w:t>pentru</w:t>
      </w:r>
      <w:r w:rsidR="00647555">
        <w:t xml:space="preserve"> </w:t>
      </w:r>
      <w:r w:rsidRPr="007D0455">
        <w:t>absolvenții</w:t>
      </w:r>
      <w:r w:rsidR="00647555">
        <w:t xml:space="preserve"> </w:t>
      </w:r>
      <w:r w:rsidRPr="007D0455">
        <w:t>clasei</w:t>
      </w:r>
      <w:r w:rsidR="00647555">
        <w:t xml:space="preserve"> </w:t>
      </w:r>
      <w:r w:rsidRPr="007D0455">
        <w:t>a</w:t>
      </w:r>
      <w:r w:rsidR="00647555">
        <w:t xml:space="preserve"> </w:t>
      </w:r>
      <w:r w:rsidRPr="007D0455">
        <w:t>VIII-a</w:t>
      </w:r>
      <w:r w:rsidR="00647555">
        <w:t xml:space="preserve"> </w:t>
      </w:r>
      <w:r w:rsidRPr="007D0455">
        <w:t>și</w:t>
      </w:r>
      <w:r w:rsidR="00647555">
        <w:t xml:space="preserve"> </w:t>
      </w:r>
      <w:r w:rsidRPr="007D0455">
        <w:t>a</w:t>
      </w:r>
      <w:r w:rsidR="00647555">
        <w:t xml:space="preserve"> </w:t>
      </w:r>
      <w:r w:rsidRPr="007D0455">
        <w:t>simulării</w:t>
      </w:r>
      <w:r w:rsidR="00647555">
        <w:t xml:space="preserve"> </w:t>
      </w:r>
      <w:r w:rsidRPr="007D0455">
        <w:t>probelor</w:t>
      </w:r>
      <w:r w:rsidR="00647555">
        <w:t xml:space="preserve"> </w:t>
      </w:r>
      <w:r w:rsidRPr="007D0455">
        <w:t>scrise</w:t>
      </w:r>
      <w:r w:rsidR="00647555">
        <w:t xml:space="preserve"> </w:t>
      </w:r>
      <w:r w:rsidRPr="007D0455">
        <w:t>ale</w:t>
      </w:r>
      <w:r w:rsidR="00647555">
        <w:t xml:space="preserve"> </w:t>
      </w:r>
      <w:r w:rsidRPr="007D0455">
        <w:t>examenului</w:t>
      </w:r>
      <w:r w:rsidR="00647555">
        <w:t xml:space="preserve"> </w:t>
      </w:r>
      <w:r w:rsidRPr="007D0455">
        <w:t>național</w:t>
      </w:r>
      <w:r w:rsidR="00647555">
        <w:t xml:space="preserve"> </w:t>
      </w:r>
      <w:r w:rsidRPr="007D0455">
        <w:t>de</w:t>
      </w:r>
      <w:r w:rsidR="00647555">
        <w:t xml:space="preserve"> </w:t>
      </w:r>
      <w:r w:rsidRPr="007D0455">
        <w:t>bacalaureat,</w:t>
      </w:r>
      <w:r w:rsidR="00647555">
        <w:t xml:space="preserve"> </w:t>
      </w:r>
      <w:r w:rsidRPr="007D0455">
        <w:t>în</w:t>
      </w:r>
      <w:r w:rsidR="00647555">
        <w:t xml:space="preserve"> </w:t>
      </w:r>
      <w:r w:rsidRPr="007D0455">
        <w:t>anul</w:t>
      </w:r>
      <w:r w:rsidR="00647555">
        <w:t xml:space="preserve"> </w:t>
      </w:r>
      <w:r w:rsidRPr="007D0455">
        <w:t>școlar</w:t>
      </w:r>
      <w:r w:rsidR="00647555">
        <w:t xml:space="preserve"> </w:t>
      </w:r>
      <w:r w:rsidRPr="007D0455">
        <w:t>2023-2024.</w:t>
      </w:r>
    </w:p>
    <w:p w14:paraId="00323582" w14:textId="18E7EB4F" w:rsidR="00B541A9" w:rsidRPr="003827A5" w:rsidRDefault="00B541A9" w:rsidP="00B541A9">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1126</w:t>
      </w:r>
      <w:r w:rsidR="00647555">
        <w:rPr>
          <w:b/>
          <w:bCs/>
          <w:color w:val="3333FF"/>
        </w:rPr>
        <w:t xml:space="preserve"> </w:t>
      </w:r>
      <w:r w:rsidRPr="003827A5">
        <w:rPr>
          <w:b/>
          <w:bCs/>
          <w:color w:val="3333FF"/>
        </w:rPr>
        <w:t>/</w:t>
      </w:r>
      <w:r w:rsidR="00647555">
        <w:rPr>
          <w:b/>
          <w:bCs/>
          <w:color w:val="3333FF"/>
        </w:rPr>
        <w:t xml:space="preserve"> </w:t>
      </w:r>
      <w:r>
        <w:rPr>
          <w:b/>
          <w:bCs/>
          <w:color w:val="3333FF"/>
        </w:rPr>
        <w:t>13</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7330A1A6" w14:textId="65743919" w:rsidR="00B541A9" w:rsidRDefault="00B541A9" w:rsidP="00B541A9">
      <w:pPr>
        <w:numPr>
          <w:ilvl w:val="0"/>
          <w:numId w:val="2"/>
        </w:numPr>
        <w:spacing w:after="20"/>
        <w:ind w:right="198"/>
        <w:contextualSpacing/>
      </w:pPr>
      <w:r w:rsidRPr="00B541A9">
        <w:t>Nr.</w:t>
      </w:r>
      <w:r w:rsidR="00647555">
        <w:t xml:space="preserve"> </w:t>
      </w:r>
      <w:r w:rsidRPr="00B541A9">
        <w:rPr>
          <w:b/>
          <w:bCs/>
        </w:rPr>
        <w:t>1251</w:t>
      </w:r>
      <w:r w:rsidR="00647555">
        <w:t xml:space="preserve"> </w:t>
      </w:r>
      <w:r w:rsidRPr="00B541A9">
        <w:t>/</w:t>
      </w:r>
      <w:r w:rsidR="00647555">
        <w:t xml:space="preserve"> </w:t>
      </w:r>
      <w:r w:rsidRPr="00B541A9">
        <w:rPr>
          <w:b/>
          <w:bCs/>
        </w:rPr>
        <w:t>8</w:t>
      </w:r>
      <w:r w:rsidR="00647555">
        <w:rPr>
          <w:b/>
          <w:bCs/>
        </w:rPr>
        <w:t xml:space="preserve"> </w:t>
      </w:r>
      <w:r w:rsidRPr="00B541A9">
        <w:rPr>
          <w:b/>
          <w:bCs/>
        </w:rPr>
        <w:t>Decembrie</w:t>
      </w:r>
      <w:r w:rsidR="00647555">
        <w:rPr>
          <w:b/>
          <w:bCs/>
        </w:rPr>
        <w:t xml:space="preserve"> </w:t>
      </w:r>
      <w:r w:rsidRPr="00B541A9">
        <w:rPr>
          <w:b/>
          <w:bCs/>
        </w:rPr>
        <w:t>2023</w:t>
      </w:r>
      <w:r w:rsidRPr="00B541A9">
        <w:t>,</w:t>
      </w:r>
      <w:r w:rsidR="00647555">
        <w:t xml:space="preserve"> </w:t>
      </w:r>
      <w:r w:rsidRPr="00B541A9">
        <w:t>Guvernul</w:t>
      </w:r>
      <w:r w:rsidR="00647555">
        <w:t xml:space="preserve"> </w:t>
      </w:r>
      <w:r w:rsidRPr="00B541A9">
        <w:t>României</w:t>
      </w:r>
      <w:r w:rsidR="00647555">
        <w:t xml:space="preserve"> </w:t>
      </w:r>
      <w:r>
        <w:t>-</w:t>
      </w:r>
      <w:r w:rsidR="00647555">
        <w:t xml:space="preserve"> </w:t>
      </w:r>
      <w:r w:rsidRPr="00B541A9">
        <w:t>Hotărâre</w:t>
      </w:r>
      <w:r w:rsidR="00647555">
        <w:t xml:space="preserve"> </w:t>
      </w:r>
      <w:r w:rsidRPr="00B541A9">
        <w:t>privind</w:t>
      </w:r>
      <w:r w:rsidR="00647555">
        <w:t xml:space="preserve"> </w:t>
      </w:r>
      <w:r w:rsidRPr="00B541A9">
        <w:t>organizarea</w:t>
      </w:r>
      <w:r w:rsidR="00647555">
        <w:t xml:space="preserve"> </w:t>
      </w:r>
      <w:r w:rsidRPr="00B541A9">
        <w:t>și</w:t>
      </w:r>
      <w:r w:rsidR="00647555">
        <w:t xml:space="preserve"> </w:t>
      </w:r>
      <w:r w:rsidRPr="00B541A9">
        <w:t>funcționarea</w:t>
      </w:r>
      <w:r w:rsidR="00647555">
        <w:t xml:space="preserve"> </w:t>
      </w:r>
      <w:r w:rsidRPr="00B541A9">
        <w:t>Oficiului</w:t>
      </w:r>
      <w:r w:rsidR="00647555">
        <w:t xml:space="preserve"> </w:t>
      </w:r>
      <w:r w:rsidRPr="00B541A9">
        <w:t>pentru</w:t>
      </w:r>
      <w:r w:rsidR="00647555">
        <w:t xml:space="preserve"> </w:t>
      </w:r>
      <w:r w:rsidRPr="00B541A9">
        <w:t>Licență</w:t>
      </w:r>
      <w:r w:rsidR="00647555">
        <w:t xml:space="preserve"> </w:t>
      </w:r>
      <w:r w:rsidRPr="00B541A9">
        <w:t>Industrială,</w:t>
      </w:r>
      <w:r w:rsidR="00647555">
        <w:t xml:space="preserve"> </w:t>
      </w:r>
      <w:r w:rsidRPr="00B541A9">
        <w:t>precum</w:t>
      </w:r>
      <w:r w:rsidR="00647555">
        <w:t xml:space="preserve"> </w:t>
      </w:r>
      <w:r w:rsidRPr="00B541A9">
        <w:t>și</w:t>
      </w:r>
      <w:r w:rsidR="00647555">
        <w:t xml:space="preserve"> </w:t>
      </w:r>
      <w:r w:rsidRPr="00B541A9">
        <w:t>pentru</w:t>
      </w:r>
      <w:r w:rsidR="00647555">
        <w:t xml:space="preserve"> </w:t>
      </w:r>
      <w:r w:rsidRPr="00B541A9">
        <w:t>completarea</w:t>
      </w:r>
      <w:r w:rsidR="00647555">
        <w:t xml:space="preserve"> </w:t>
      </w:r>
      <w:r w:rsidRPr="00B541A9">
        <w:t>anexei</w:t>
      </w:r>
      <w:r w:rsidR="00647555">
        <w:t xml:space="preserve"> </w:t>
      </w:r>
      <w:r w:rsidRPr="00B541A9">
        <w:t>nr.</w:t>
      </w:r>
      <w:r w:rsidR="00647555">
        <w:t xml:space="preserve"> </w:t>
      </w:r>
      <w:r w:rsidRPr="00B541A9">
        <w:t>1</w:t>
      </w:r>
      <w:r w:rsidR="00647555">
        <w:t xml:space="preserve"> </w:t>
      </w:r>
      <w:r w:rsidRPr="00B541A9">
        <w:t>la</w:t>
      </w:r>
      <w:r w:rsidR="00647555">
        <w:t xml:space="preserve"> </w:t>
      </w:r>
      <w:r w:rsidRPr="00B541A9">
        <w:t>Hotărârea</w:t>
      </w:r>
      <w:r w:rsidR="00647555">
        <w:t xml:space="preserve"> </w:t>
      </w:r>
      <w:r w:rsidRPr="00B541A9">
        <w:t>Guvernului</w:t>
      </w:r>
      <w:r w:rsidR="00647555">
        <w:t xml:space="preserve"> </w:t>
      </w:r>
      <w:r w:rsidRPr="00B541A9">
        <w:t>nr.</w:t>
      </w:r>
      <w:r w:rsidR="00647555">
        <w:t xml:space="preserve"> </w:t>
      </w:r>
      <w:r w:rsidRPr="00B541A9">
        <w:t>832/2022</w:t>
      </w:r>
      <w:r w:rsidR="00647555">
        <w:t xml:space="preserve"> </w:t>
      </w:r>
      <w:r w:rsidRPr="00B541A9">
        <w:t>privind</w:t>
      </w:r>
      <w:r w:rsidR="00647555">
        <w:t xml:space="preserve"> </w:t>
      </w:r>
      <w:r w:rsidRPr="00B541A9">
        <w:t>stabilirea</w:t>
      </w:r>
      <w:r w:rsidR="00647555">
        <w:t xml:space="preserve"> </w:t>
      </w:r>
      <w:r w:rsidRPr="00B541A9">
        <w:t>atribuțiilor,</w:t>
      </w:r>
      <w:r w:rsidR="00647555">
        <w:t xml:space="preserve"> </w:t>
      </w:r>
      <w:r w:rsidRPr="00B541A9">
        <w:t>organizarea</w:t>
      </w:r>
      <w:r w:rsidR="00647555">
        <w:t xml:space="preserve"> </w:t>
      </w:r>
      <w:r w:rsidRPr="00B541A9">
        <w:t>și</w:t>
      </w:r>
      <w:r w:rsidR="00647555">
        <w:t xml:space="preserve"> </w:t>
      </w:r>
      <w:r w:rsidRPr="00B541A9">
        <w:t>funcționarea</w:t>
      </w:r>
      <w:r w:rsidR="00647555">
        <w:t xml:space="preserve"> </w:t>
      </w:r>
      <w:r w:rsidRPr="00B541A9">
        <w:t>Cancelariei</w:t>
      </w:r>
      <w:r w:rsidR="00647555">
        <w:t xml:space="preserve"> </w:t>
      </w:r>
      <w:r w:rsidRPr="00B541A9">
        <w:t>Prim-Ministrului.</w:t>
      </w:r>
    </w:p>
    <w:p w14:paraId="6554A432" w14:textId="117CF9E4" w:rsidR="00092EB1" w:rsidRDefault="00092EB1" w:rsidP="00B541A9">
      <w:pPr>
        <w:numPr>
          <w:ilvl w:val="0"/>
          <w:numId w:val="2"/>
        </w:numPr>
        <w:spacing w:after="20"/>
        <w:ind w:right="198"/>
        <w:contextualSpacing/>
      </w:pPr>
      <w:r w:rsidRPr="00092EB1">
        <w:t>Nr.</w:t>
      </w:r>
      <w:r w:rsidR="00647555">
        <w:t xml:space="preserve"> </w:t>
      </w:r>
      <w:r w:rsidRPr="00092EB1">
        <w:rPr>
          <w:b/>
          <w:bCs/>
        </w:rPr>
        <w:t>3612</w:t>
      </w:r>
      <w:r w:rsidR="00647555">
        <w:t xml:space="preserve"> </w:t>
      </w:r>
      <w:r w:rsidRPr="00092EB1">
        <w:t>/</w:t>
      </w:r>
      <w:r w:rsidR="00647555">
        <w:t xml:space="preserve"> </w:t>
      </w:r>
      <w:r w:rsidRPr="00092EB1">
        <w:rPr>
          <w:b/>
          <w:bCs/>
        </w:rPr>
        <w:t>28</w:t>
      </w:r>
      <w:r w:rsidR="00647555">
        <w:rPr>
          <w:b/>
          <w:bCs/>
        </w:rPr>
        <w:t xml:space="preserve"> </w:t>
      </w:r>
      <w:r w:rsidRPr="00092EB1">
        <w:rPr>
          <w:b/>
          <w:bCs/>
        </w:rPr>
        <w:t>Noiembrie</w:t>
      </w:r>
      <w:r w:rsidR="00647555">
        <w:rPr>
          <w:b/>
          <w:bCs/>
        </w:rPr>
        <w:t xml:space="preserve"> </w:t>
      </w:r>
      <w:r w:rsidRPr="00092EB1">
        <w:rPr>
          <w:b/>
          <w:bCs/>
        </w:rPr>
        <w:t>2023</w:t>
      </w:r>
      <w:r w:rsidRPr="00092EB1">
        <w:t>,</w:t>
      </w:r>
      <w:r w:rsidR="00647555">
        <w:t xml:space="preserve"> </w:t>
      </w:r>
      <w:r w:rsidRPr="00092EB1">
        <w:t>Ministerul</w:t>
      </w:r>
      <w:r w:rsidR="00647555">
        <w:t xml:space="preserve"> </w:t>
      </w:r>
      <w:r w:rsidRPr="00092EB1">
        <w:t>Culturii</w:t>
      </w:r>
      <w:r w:rsidR="00647555">
        <w:t xml:space="preserve"> </w:t>
      </w:r>
      <w:r>
        <w:t>-</w:t>
      </w:r>
      <w:r w:rsidR="00647555">
        <w:t xml:space="preserve"> </w:t>
      </w:r>
      <w:r w:rsidRPr="00092EB1">
        <w:t>Ordin</w:t>
      </w:r>
      <w:r w:rsidR="00647555">
        <w:t xml:space="preserve"> </w:t>
      </w:r>
      <w:r w:rsidRPr="00092EB1">
        <w:t>pentru</w:t>
      </w:r>
      <w:r w:rsidR="00647555">
        <w:t xml:space="preserve"> </w:t>
      </w:r>
      <w:r w:rsidRPr="00092EB1">
        <w:t>aprobarea</w:t>
      </w:r>
      <w:r w:rsidR="00647555">
        <w:t xml:space="preserve"> </w:t>
      </w:r>
      <w:r w:rsidRPr="00092EB1">
        <w:t>Regulamentului</w:t>
      </w:r>
      <w:r w:rsidR="00647555">
        <w:t xml:space="preserve"> </w:t>
      </w:r>
      <w:r w:rsidRPr="00092EB1">
        <w:t>de</w:t>
      </w:r>
      <w:r w:rsidR="00647555">
        <w:t xml:space="preserve"> </w:t>
      </w:r>
      <w:r w:rsidRPr="00092EB1">
        <w:t>organizare</w:t>
      </w:r>
      <w:r w:rsidR="00647555">
        <w:t xml:space="preserve"> </w:t>
      </w:r>
      <w:r w:rsidRPr="00092EB1">
        <w:t>și</w:t>
      </w:r>
      <w:r w:rsidR="00647555">
        <w:t xml:space="preserve"> </w:t>
      </w:r>
      <w:r w:rsidRPr="00092EB1">
        <w:t>funcționare</w:t>
      </w:r>
      <w:r w:rsidR="00647555">
        <w:t xml:space="preserve"> </w:t>
      </w:r>
      <w:r w:rsidRPr="00092EB1">
        <w:t>a</w:t>
      </w:r>
      <w:r w:rsidR="00647555">
        <w:t xml:space="preserve"> </w:t>
      </w:r>
      <w:r w:rsidRPr="00092EB1">
        <w:t>Comisiei</w:t>
      </w:r>
      <w:r w:rsidR="00647555">
        <w:t xml:space="preserve"> </w:t>
      </w:r>
      <w:r w:rsidRPr="00092EB1">
        <w:t>Naționale</w:t>
      </w:r>
      <w:r w:rsidR="00647555">
        <w:t xml:space="preserve"> </w:t>
      </w:r>
      <w:r w:rsidRPr="00092EB1">
        <w:t>pentru</w:t>
      </w:r>
      <w:r w:rsidR="00647555">
        <w:t xml:space="preserve"> </w:t>
      </w:r>
      <w:r w:rsidRPr="00092EB1">
        <w:t>Salvgardarea</w:t>
      </w:r>
      <w:r w:rsidR="00647555">
        <w:t xml:space="preserve"> </w:t>
      </w:r>
      <w:r w:rsidRPr="00092EB1">
        <w:t>Patrimoniului</w:t>
      </w:r>
      <w:r w:rsidR="00647555">
        <w:t xml:space="preserve"> </w:t>
      </w:r>
      <w:r w:rsidRPr="00092EB1">
        <w:t>Cultural</w:t>
      </w:r>
      <w:r w:rsidR="00647555">
        <w:t xml:space="preserve"> </w:t>
      </w:r>
      <w:r w:rsidRPr="00092EB1">
        <w:t>Imaterial.</w:t>
      </w:r>
    </w:p>
    <w:p w14:paraId="08B15900" w14:textId="3F3088FF" w:rsidR="00417E09" w:rsidRPr="003827A5" w:rsidRDefault="00417E09" w:rsidP="00417E09">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1127</w:t>
      </w:r>
      <w:r w:rsidR="00647555">
        <w:rPr>
          <w:b/>
          <w:bCs/>
          <w:color w:val="3333FF"/>
        </w:rPr>
        <w:t xml:space="preserve"> </w:t>
      </w:r>
      <w:r w:rsidRPr="003827A5">
        <w:rPr>
          <w:b/>
          <w:bCs/>
          <w:color w:val="3333FF"/>
        </w:rPr>
        <w:t>/</w:t>
      </w:r>
      <w:r w:rsidR="00647555">
        <w:rPr>
          <w:b/>
          <w:bCs/>
          <w:color w:val="3333FF"/>
        </w:rPr>
        <w:t xml:space="preserve"> </w:t>
      </w:r>
      <w:r>
        <w:rPr>
          <w:b/>
          <w:bCs/>
          <w:color w:val="3333FF"/>
        </w:rPr>
        <w:t>14</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16B013F1" w14:textId="21128FC1" w:rsidR="00417E09" w:rsidRDefault="00417E09" w:rsidP="00417E09">
      <w:pPr>
        <w:numPr>
          <w:ilvl w:val="0"/>
          <w:numId w:val="2"/>
        </w:numPr>
        <w:spacing w:after="20"/>
        <w:ind w:right="198"/>
        <w:contextualSpacing/>
      </w:pPr>
      <w:r w:rsidRPr="00417E09">
        <w:lastRenderedPageBreak/>
        <w:t>Nr.</w:t>
      </w:r>
      <w:r w:rsidR="00647555">
        <w:t xml:space="preserve"> </w:t>
      </w:r>
      <w:r w:rsidRPr="00417E09">
        <w:rPr>
          <w:b/>
          <w:bCs/>
        </w:rPr>
        <w:t>6755</w:t>
      </w:r>
      <w:r w:rsidR="00647555">
        <w:t xml:space="preserve"> </w:t>
      </w:r>
      <w:r w:rsidRPr="00417E09">
        <w:t>/</w:t>
      </w:r>
      <w:r w:rsidR="00647555">
        <w:t xml:space="preserve"> </w:t>
      </w:r>
      <w:r w:rsidRPr="00417E09">
        <w:rPr>
          <w:b/>
          <w:bCs/>
        </w:rPr>
        <w:t>6</w:t>
      </w:r>
      <w:r w:rsidR="00647555">
        <w:rPr>
          <w:b/>
          <w:bCs/>
        </w:rPr>
        <w:t xml:space="preserve"> </w:t>
      </w:r>
      <w:r w:rsidRPr="00417E09">
        <w:rPr>
          <w:b/>
          <w:bCs/>
        </w:rPr>
        <w:t>Decembrie</w:t>
      </w:r>
      <w:r w:rsidR="00647555">
        <w:rPr>
          <w:b/>
          <w:bCs/>
        </w:rPr>
        <w:t xml:space="preserve"> </w:t>
      </w:r>
      <w:r w:rsidRPr="00417E09">
        <w:rPr>
          <w:b/>
          <w:bCs/>
        </w:rPr>
        <w:t>2023</w:t>
      </w:r>
      <w:r w:rsidRPr="00417E09">
        <w:t>,</w:t>
      </w:r>
      <w:r w:rsidR="00647555">
        <w:t xml:space="preserve"> </w:t>
      </w:r>
      <w:r w:rsidRPr="00417E09">
        <w:t>Ministerul</w:t>
      </w:r>
      <w:r w:rsidR="00647555">
        <w:t xml:space="preserve"> </w:t>
      </w:r>
      <w:r w:rsidRPr="00417E09">
        <w:t>Educației</w:t>
      </w:r>
      <w:r w:rsidR="00647555">
        <w:t xml:space="preserve"> </w:t>
      </w:r>
      <w:r>
        <w:t>-</w:t>
      </w:r>
      <w:r w:rsidR="00647555">
        <w:t xml:space="preserve"> </w:t>
      </w:r>
      <w:r w:rsidRPr="00417E09">
        <w:t>Ordin</w:t>
      </w:r>
      <w:r w:rsidR="00647555">
        <w:t xml:space="preserve"> </w:t>
      </w:r>
      <w:r w:rsidRPr="00417E09">
        <w:t>privind</w:t>
      </w:r>
      <w:r w:rsidR="00647555">
        <w:t xml:space="preserve"> </w:t>
      </w:r>
      <w:r w:rsidRPr="00417E09">
        <w:t>aprobarea</w:t>
      </w:r>
      <w:r w:rsidR="00647555">
        <w:t xml:space="preserve"> </w:t>
      </w:r>
      <w:r w:rsidRPr="00417E09">
        <w:t>Metodologiei</w:t>
      </w:r>
      <w:r w:rsidR="00647555">
        <w:t xml:space="preserve"> </w:t>
      </w:r>
      <w:r w:rsidRPr="00417E09">
        <w:t>de</w:t>
      </w:r>
      <w:r w:rsidR="00647555">
        <w:t xml:space="preserve"> </w:t>
      </w:r>
      <w:r w:rsidRPr="00417E09">
        <w:t>organizare</w:t>
      </w:r>
      <w:r w:rsidR="00647555">
        <w:t xml:space="preserve"> </w:t>
      </w:r>
      <w:r w:rsidRPr="00417E09">
        <w:t>a</w:t>
      </w:r>
      <w:r w:rsidR="00647555">
        <w:t xml:space="preserve"> </w:t>
      </w:r>
      <w:r w:rsidRPr="00417E09">
        <w:t>programului</w:t>
      </w:r>
      <w:r w:rsidR="00647555">
        <w:t xml:space="preserve"> </w:t>
      </w:r>
      <w:r w:rsidRPr="00417E09">
        <w:t>„Săptămâna</w:t>
      </w:r>
      <w:r w:rsidR="00647555">
        <w:t xml:space="preserve"> </w:t>
      </w:r>
      <w:r w:rsidRPr="00417E09">
        <w:t>verde“.</w:t>
      </w:r>
    </w:p>
    <w:p w14:paraId="74EDC9A0" w14:textId="1DE69743" w:rsidR="00417E09" w:rsidRDefault="00143218" w:rsidP="00B541A9">
      <w:pPr>
        <w:numPr>
          <w:ilvl w:val="0"/>
          <w:numId w:val="2"/>
        </w:numPr>
        <w:spacing w:after="20"/>
        <w:ind w:right="198"/>
        <w:contextualSpacing/>
      </w:pPr>
      <w:r w:rsidRPr="00143218">
        <w:t>Nr.</w:t>
      </w:r>
      <w:r w:rsidR="00647555">
        <w:t xml:space="preserve"> </w:t>
      </w:r>
      <w:r w:rsidRPr="00143218">
        <w:rPr>
          <w:b/>
          <w:bCs/>
        </w:rPr>
        <w:t>38</w:t>
      </w:r>
      <w:r w:rsidR="00647555">
        <w:t xml:space="preserve"> </w:t>
      </w:r>
      <w:r w:rsidRPr="00143218">
        <w:t>/</w:t>
      </w:r>
      <w:r w:rsidR="00647555">
        <w:t xml:space="preserve"> </w:t>
      </w:r>
      <w:r w:rsidRPr="00143218">
        <w:rPr>
          <w:b/>
          <w:bCs/>
        </w:rPr>
        <w:t>28</w:t>
      </w:r>
      <w:r w:rsidR="00647555">
        <w:rPr>
          <w:b/>
          <w:bCs/>
        </w:rPr>
        <w:t xml:space="preserve"> </w:t>
      </w:r>
      <w:r w:rsidRPr="00143218">
        <w:rPr>
          <w:b/>
          <w:bCs/>
        </w:rPr>
        <w:t>Noiembrie</w:t>
      </w:r>
      <w:r w:rsidR="00647555">
        <w:rPr>
          <w:b/>
          <w:bCs/>
        </w:rPr>
        <w:t xml:space="preserve"> </w:t>
      </w:r>
      <w:r w:rsidRPr="00143218">
        <w:rPr>
          <w:b/>
          <w:bCs/>
        </w:rPr>
        <w:t>2023</w:t>
      </w:r>
      <w:r w:rsidRPr="00143218">
        <w:t>,</w:t>
      </w:r>
      <w:r w:rsidR="00647555">
        <w:t xml:space="preserve"> </w:t>
      </w:r>
      <w:r w:rsidRPr="00143218">
        <w:t>Autoritatea</w:t>
      </w:r>
      <w:r w:rsidR="00647555">
        <w:t xml:space="preserve"> </w:t>
      </w:r>
      <w:r w:rsidRPr="00143218">
        <w:t>de</w:t>
      </w:r>
      <w:r w:rsidR="00647555">
        <w:t xml:space="preserve"> </w:t>
      </w:r>
      <w:r w:rsidRPr="00143218">
        <w:t>Supraveghere</w:t>
      </w:r>
      <w:r w:rsidR="00647555">
        <w:t xml:space="preserve"> </w:t>
      </w:r>
      <w:r w:rsidRPr="00143218">
        <w:t>Financiară</w:t>
      </w:r>
      <w:r w:rsidR="00647555">
        <w:t xml:space="preserve"> </w:t>
      </w:r>
      <w:r>
        <w:t>-</w:t>
      </w:r>
      <w:r w:rsidR="00647555">
        <w:t xml:space="preserve"> </w:t>
      </w:r>
      <w:r w:rsidRPr="00143218">
        <w:t>Normă</w:t>
      </w:r>
      <w:r w:rsidR="00647555">
        <w:t xml:space="preserve"> </w:t>
      </w:r>
      <w:r w:rsidRPr="00143218">
        <w:t>privind</w:t>
      </w:r>
      <w:r w:rsidR="00647555">
        <w:t xml:space="preserve"> </w:t>
      </w:r>
      <w:r w:rsidRPr="00143218">
        <w:t>asigurarea</w:t>
      </w:r>
      <w:r w:rsidR="00647555">
        <w:t xml:space="preserve"> </w:t>
      </w:r>
      <w:r w:rsidRPr="00143218">
        <w:t>obligatorie</w:t>
      </w:r>
      <w:r w:rsidR="00647555">
        <w:t xml:space="preserve"> </w:t>
      </w:r>
      <w:r w:rsidRPr="00143218">
        <w:t>a</w:t>
      </w:r>
      <w:r w:rsidR="00647555">
        <w:t xml:space="preserve"> </w:t>
      </w:r>
      <w:r w:rsidRPr="00143218">
        <w:t>locuințelor</w:t>
      </w:r>
      <w:r w:rsidR="00647555">
        <w:t xml:space="preserve"> </w:t>
      </w:r>
      <w:r w:rsidRPr="00143218">
        <w:t>împotriva</w:t>
      </w:r>
      <w:r w:rsidR="00647555">
        <w:t xml:space="preserve"> </w:t>
      </w:r>
      <w:r w:rsidRPr="00143218">
        <w:t>cutremurelor,</w:t>
      </w:r>
      <w:r w:rsidR="00647555">
        <w:t xml:space="preserve"> </w:t>
      </w:r>
      <w:r w:rsidRPr="00143218">
        <w:t>alunecărilor</w:t>
      </w:r>
      <w:r w:rsidR="00647555">
        <w:t xml:space="preserve"> </w:t>
      </w:r>
      <w:r w:rsidRPr="00143218">
        <w:t>de</w:t>
      </w:r>
      <w:r w:rsidR="00647555">
        <w:t xml:space="preserve"> </w:t>
      </w:r>
      <w:r w:rsidRPr="00143218">
        <w:t>teren</w:t>
      </w:r>
      <w:r w:rsidR="00647555">
        <w:t xml:space="preserve"> </w:t>
      </w:r>
      <w:r w:rsidRPr="00143218">
        <w:t>și</w:t>
      </w:r>
      <w:r w:rsidR="00647555">
        <w:t xml:space="preserve"> </w:t>
      </w:r>
      <w:r w:rsidRPr="00143218">
        <w:t>inundațiilor.</w:t>
      </w:r>
    </w:p>
    <w:p w14:paraId="7E2D2F42" w14:textId="6BF492F5" w:rsidR="00194E92" w:rsidRPr="003827A5" w:rsidRDefault="00194E92" w:rsidP="00194E92">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sidR="00692656">
        <w:rPr>
          <w:b/>
          <w:bCs/>
          <w:color w:val="3333FF"/>
        </w:rPr>
        <w:t>1130</w:t>
      </w:r>
      <w:r w:rsidR="00647555">
        <w:rPr>
          <w:b/>
          <w:bCs/>
          <w:color w:val="3333FF"/>
        </w:rPr>
        <w:t xml:space="preserve"> </w:t>
      </w:r>
      <w:r w:rsidRPr="003827A5">
        <w:rPr>
          <w:b/>
          <w:bCs/>
          <w:color w:val="3333FF"/>
        </w:rPr>
        <w:t>/</w:t>
      </w:r>
      <w:r w:rsidR="00647555">
        <w:rPr>
          <w:b/>
          <w:bCs/>
          <w:color w:val="3333FF"/>
        </w:rPr>
        <w:t xml:space="preserve"> </w:t>
      </w:r>
      <w:r>
        <w:rPr>
          <w:b/>
          <w:bCs/>
          <w:color w:val="3333FF"/>
        </w:rPr>
        <w:t>14</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267AE067" w14:textId="5041EC81" w:rsidR="00194E92" w:rsidRDefault="00692656" w:rsidP="00194E92">
      <w:pPr>
        <w:numPr>
          <w:ilvl w:val="0"/>
          <w:numId w:val="2"/>
        </w:numPr>
        <w:spacing w:after="20"/>
        <w:ind w:right="198"/>
        <w:contextualSpacing/>
        <w:rPr>
          <w:color w:val="000000" w:themeColor="text1"/>
        </w:rPr>
      </w:pPr>
      <w:r w:rsidRPr="00692656">
        <w:rPr>
          <w:color w:val="000000" w:themeColor="text1"/>
        </w:rPr>
        <w:t>Nr.</w:t>
      </w:r>
      <w:r w:rsidR="00647555">
        <w:rPr>
          <w:color w:val="000000" w:themeColor="text1"/>
        </w:rPr>
        <w:t xml:space="preserve"> </w:t>
      </w:r>
      <w:r w:rsidRPr="00692656">
        <w:rPr>
          <w:b/>
          <w:bCs/>
          <w:color w:val="000000" w:themeColor="text1"/>
        </w:rPr>
        <w:t>6664</w:t>
      </w:r>
      <w:r w:rsidR="00647555">
        <w:rPr>
          <w:color w:val="000000" w:themeColor="text1"/>
        </w:rPr>
        <w:t xml:space="preserve"> </w:t>
      </w:r>
      <w:r w:rsidRPr="00692656">
        <w:rPr>
          <w:color w:val="000000" w:themeColor="text1"/>
        </w:rPr>
        <w:t>/</w:t>
      </w:r>
      <w:r w:rsidR="00647555">
        <w:rPr>
          <w:color w:val="000000" w:themeColor="text1"/>
        </w:rPr>
        <w:t xml:space="preserve"> </w:t>
      </w:r>
      <w:r w:rsidRPr="00692656">
        <w:rPr>
          <w:b/>
          <w:bCs/>
          <w:color w:val="000000" w:themeColor="text1"/>
        </w:rPr>
        <w:t>16</w:t>
      </w:r>
      <w:r w:rsidR="00647555">
        <w:rPr>
          <w:b/>
          <w:bCs/>
          <w:color w:val="000000" w:themeColor="text1"/>
        </w:rPr>
        <w:t xml:space="preserve"> </w:t>
      </w:r>
      <w:r w:rsidRPr="00692656">
        <w:rPr>
          <w:b/>
          <w:bCs/>
          <w:color w:val="000000" w:themeColor="text1"/>
        </w:rPr>
        <w:t>Noiembrie</w:t>
      </w:r>
      <w:r w:rsidR="00647555">
        <w:rPr>
          <w:b/>
          <w:bCs/>
          <w:color w:val="000000" w:themeColor="text1"/>
        </w:rPr>
        <w:t xml:space="preserve"> </w:t>
      </w:r>
      <w:r w:rsidRPr="00692656">
        <w:rPr>
          <w:b/>
          <w:bCs/>
          <w:color w:val="000000" w:themeColor="text1"/>
        </w:rPr>
        <w:t>2023</w:t>
      </w:r>
      <w:r w:rsidRPr="00692656">
        <w:rPr>
          <w:color w:val="000000" w:themeColor="text1"/>
        </w:rPr>
        <w:t>,</w:t>
      </w:r>
      <w:r w:rsidR="00647555">
        <w:rPr>
          <w:color w:val="000000" w:themeColor="text1"/>
        </w:rPr>
        <w:t xml:space="preserve"> </w:t>
      </w:r>
      <w:r w:rsidRPr="00692656">
        <w:rPr>
          <w:color w:val="000000" w:themeColor="text1"/>
        </w:rPr>
        <w:t>Ministerul</w:t>
      </w:r>
      <w:r w:rsidR="00647555">
        <w:rPr>
          <w:color w:val="000000" w:themeColor="text1"/>
        </w:rPr>
        <w:t xml:space="preserve"> </w:t>
      </w:r>
      <w:r w:rsidRPr="00692656">
        <w:rPr>
          <w:color w:val="000000" w:themeColor="text1"/>
        </w:rPr>
        <w:t>Educației</w:t>
      </w:r>
      <w:r w:rsidR="00647555">
        <w:rPr>
          <w:color w:val="000000" w:themeColor="text1"/>
        </w:rPr>
        <w:t xml:space="preserve"> </w:t>
      </w:r>
      <w:r w:rsidR="00194E92" w:rsidRPr="00692656">
        <w:rPr>
          <w:color w:val="000000" w:themeColor="text1"/>
        </w:rPr>
        <w:t>-</w:t>
      </w:r>
      <w:r w:rsidR="00647555">
        <w:rPr>
          <w:color w:val="000000" w:themeColor="text1"/>
        </w:rPr>
        <w:t xml:space="preserve"> </w:t>
      </w:r>
      <w:r w:rsidRPr="00692656">
        <w:rPr>
          <w:color w:val="000000" w:themeColor="text1"/>
        </w:rPr>
        <w:t>Ordin</w:t>
      </w:r>
      <w:r w:rsidR="00647555">
        <w:rPr>
          <w:color w:val="000000" w:themeColor="text1"/>
        </w:rPr>
        <w:t xml:space="preserve"> </w:t>
      </w:r>
      <w:r w:rsidRPr="00692656">
        <w:rPr>
          <w:color w:val="000000" w:themeColor="text1"/>
        </w:rPr>
        <w:t>privind</w:t>
      </w:r>
      <w:r w:rsidR="00647555">
        <w:rPr>
          <w:color w:val="000000" w:themeColor="text1"/>
        </w:rPr>
        <w:t xml:space="preserve"> </w:t>
      </w:r>
      <w:r w:rsidRPr="00692656">
        <w:rPr>
          <w:color w:val="000000" w:themeColor="text1"/>
        </w:rPr>
        <w:t>aprobarea</w:t>
      </w:r>
      <w:r w:rsidR="00647555">
        <w:rPr>
          <w:color w:val="000000" w:themeColor="text1"/>
        </w:rPr>
        <w:t xml:space="preserve"> </w:t>
      </w:r>
      <w:r w:rsidRPr="00692656">
        <w:rPr>
          <w:color w:val="000000" w:themeColor="text1"/>
        </w:rPr>
        <w:t>programelor</w:t>
      </w:r>
      <w:r w:rsidR="00647555">
        <w:rPr>
          <w:color w:val="000000" w:themeColor="text1"/>
        </w:rPr>
        <w:t xml:space="preserve"> </w:t>
      </w:r>
      <w:r w:rsidRPr="00692656">
        <w:rPr>
          <w:color w:val="000000" w:themeColor="text1"/>
        </w:rPr>
        <w:t>pentru</w:t>
      </w:r>
      <w:r w:rsidR="00647555">
        <w:rPr>
          <w:color w:val="000000" w:themeColor="text1"/>
        </w:rPr>
        <w:t xml:space="preserve"> </w:t>
      </w:r>
      <w:r w:rsidRPr="00692656">
        <w:rPr>
          <w:color w:val="000000" w:themeColor="text1"/>
        </w:rPr>
        <w:t>susținerea</w:t>
      </w:r>
      <w:r w:rsidR="00647555">
        <w:rPr>
          <w:color w:val="000000" w:themeColor="text1"/>
        </w:rPr>
        <w:t xml:space="preserve"> </w:t>
      </w:r>
      <w:r w:rsidRPr="00692656">
        <w:rPr>
          <w:color w:val="000000" w:themeColor="text1"/>
        </w:rPr>
        <w:t>Concursului</w:t>
      </w:r>
      <w:r w:rsidR="00647555">
        <w:rPr>
          <w:color w:val="000000" w:themeColor="text1"/>
        </w:rPr>
        <w:t xml:space="preserve"> </w:t>
      </w:r>
      <w:r w:rsidRPr="00692656">
        <w:rPr>
          <w:color w:val="000000" w:themeColor="text1"/>
        </w:rPr>
        <w:t>național</w:t>
      </w:r>
      <w:r w:rsidR="00647555">
        <w:rPr>
          <w:color w:val="000000" w:themeColor="text1"/>
        </w:rPr>
        <w:t xml:space="preserve"> </w:t>
      </w:r>
      <w:r w:rsidRPr="00692656">
        <w:rPr>
          <w:color w:val="000000" w:themeColor="text1"/>
        </w:rPr>
        <w:t>de</w:t>
      </w:r>
      <w:r w:rsidR="00647555">
        <w:rPr>
          <w:color w:val="000000" w:themeColor="text1"/>
        </w:rPr>
        <w:t xml:space="preserve"> </w:t>
      </w:r>
      <w:r w:rsidRPr="00692656">
        <w:rPr>
          <w:color w:val="000000" w:themeColor="text1"/>
        </w:rPr>
        <w:t>ocupare</w:t>
      </w:r>
      <w:r w:rsidR="00647555">
        <w:rPr>
          <w:color w:val="000000" w:themeColor="text1"/>
        </w:rPr>
        <w:t xml:space="preserve"> </w:t>
      </w:r>
      <w:r w:rsidRPr="00692656">
        <w:rPr>
          <w:color w:val="000000" w:themeColor="text1"/>
        </w:rPr>
        <w:t>a</w:t>
      </w:r>
      <w:r w:rsidR="00647555">
        <w:rPr>
          <w:color w:val="000000" w:themeColor="text1"/>
        </w:rPr>
        <w:t xml:space="preserve"> </w:t>
      </w:r>
      <w:r w:rsidRPr="00692656">
        <w:rPr>
          <w:color w:val="000000" w:themeColor="text1"/>
        </w:rPr>
        <w:t>posturilor</w:t>
      </w:r>
      <w:r w:rsidR="00647555">
        <w:rPr>
          <w:color w:val="000000" w:themeColor="text1"/>
        </w:rPr>
        <w:t xml:space="preserve"> </w:t>
      </w:r>
      <w:r w:rsidRPr="00692656">
        <w:rPr>
          <w:color w:val="000000" w:themeColor="text1"/>
        </w:rPr>
        <w:t>didactice/</w:t>
      </w:r>
      <w:r w:rsidR="00647555">
        <w:rPr>
          <w:color w:val="000000" w:themeColor="text1"/>
        </w:rPr>
        <w:t xml:space="preserve"> </w:t>
      </w:r>
      <w:r w:rsidRPr="00692656">
        <w:rPr>
          <w:color w:val="000000" w:themeColor="text1"/>
        </w:rPr>
        <w:t>catedrelor</w:t>
      </w:r>
      <w:r w:rsidR="00647555">
        <w:rPr>
          <w:color w:val="000000" w:themeColor="text1"/>
        </w:rPr>
        <w:t xml:space="preserve"> </w:t>
      </w:r>
      <w:r w:rsidRPr="00692656">
        <w:rPr>
          <w:color w:val="000000" w:themeColor="text1"/>
        </w:rPr>
        <w:t>vacante/rezervate</w:t>
      </w:r>
      <w:r w:rsidR="00647555">
        <w:rPr>
          <w:color w:val="000000" w:themeColor="text1"/>
        </w:rPr>
        <w:t xml:space="preserve"> </w:t>
      </w:r>
      <w:r w:rsidRPr="00692656">
        <w:rPr>
          <w:color w:val="000000" w:themeColor="text1"/>
        </w:rPr>
        <w:t>în</w:t>
      </w:r>
      <w:r w:rsidR="00647555">
        <w:rPr>
          <w:color w:val="000000" w:themeColor="text1"/>
        </w:rPr>
        <w:t xml:space="preserve"> </w:t>
      </w:r>
      <w:r w:rsidRPr="00692656">
        <w:rPr>
          <w:color w:val="000000" w:themeColor="text1"/>
        </w:rPr>
        <w:t>învățământul</w:t>
      </w:r>
      <w:r w:rsidR="00647555">
        <w:rPr>
          <w:color w:val="000000" w:themeColor="text1"/>
        </w:rPr>
        <w:t xml:space="preserve"> </w:t>
      </w:r>
      <w:r w:rsidRPr="00692656">
        <w:rPr>
          <w:color w:val="000000" w:themeColor="text1"/>
        </w:rPr>
        <w:t>preuniversitar.</w:t>
      </w:r>
    </w:p>
    <w:p w14:paraId="5ADEE610" w14:textId="7565809E" w:rsidR="00E31097" w:rsidRDefault="00E31097" w:rsidP="00194E92">
      <w:pPr>
        <w:numPr>
          <w:ilvl w:val="0"/>
          <w:numId w:val="2"/>
        </w:numPr>
        <w:spacing w:after="20"/>
        <w:ind w:right="198"/>
        <w:contextualSpacing/>
        <w:rPr>
          <w:color w:val="000000" w:themeColor="text1"/>
        </w:rPr>
      </w:pPr>
      <w:r w:rsidRPr="00E31097">
        <w:rPr>
          <w:color w:val="000000" w:themeColor="text1"/>
        </w:rPr>
        <w:t>Nr.</w:t>
      </w:r>
      <w:r w:rsidR="00647555">
        <w:rPr>
          <w:color w:val="000000" w:themeColor="text1"/>
        </w:rPr>
        <w:t xml:space="preserve"> </w:t>
      </w:r>
      <w:r w:rsidRPr="00E31097">
        <w:rPr>
          <w:b/>
          <w:bCs/>
          <w:color w:val="000000" w:themeColor="text1"/>
        </w:rPr>
        <w:t>6799</w:t>
      </w:r>
      <w:r w:rsidR="00647555">
        <w:rPr>
          <w:color w:val="000000" w:themeColor="text1"/>
        </w:rPr>
        <w:t xml:space="preserve"> </w:t>
      </w:r>
      <w:r w:rsidRPr="00E31097">
        <w:rPr>
          <w:color w:val="000000" w:themeColor="text1"/>
        </w:rPr>
        <w:t>/</w:t>
      </w:r>
      <w:r w:rsidR="00647555">
        <w:rPr>
          <w:color w:val="000000" w:themeColor="text1"/>
        </w:rPr>
        <w:t xml:space="preserve"> </w:t>
      </w:r>
      <w:r w:rsidRPr="00E31097">
        <w:rPr>
          <w:b/>
          <w:bCs/>
          <w:color w:val="000000" w:themeColor="text1"/>
        </w:rPr>
        <w:t>12</w:t>
      </w:r>
      <w:r w:rsidR="00647555">
        <w:rPr>
          <w:b/>
          <w:bCs/>
          <w:color w:val="000000" w:themeColor="text1"/>
        </w:rPr>
        <w:t xml:space="preserve"> </w:t>
      </w:r>
      <w:r w:rsidRPr="00E31097">
        <w:rPr>
          <w:b/>
          <w:bCs/>
          <w:color w:val="000000" w:themeColor="text1"/>
        </w:rPr>
        <w:t>Decembrie</w:t>
      </w:r>
      <w:r w:rsidR="00647555">
        <w:rPr>
          <w:b/>
          <w:bCs/>
          <w:color w:val="000000" w:themeColor="text1"/>
        </w:rPr>
        <w:t xml:space="preserve"> </w:t>
      </w:r>
      <w:r w:rsidRPr="00E31097">
        <w:rPr>
          <w:b/>
          <w:bCs/>
          <w:color w:val="000000" w:themeColor="text1"/>
        </w:rPr>
        <w:t>2023</w:t>
      </w:r>
      <w:r w:rsidRPr="00E31097">
        <w:rPr>
          <w:color w:val="000000" w:themeColor="text1"/>
        </w:rPr>
        <w:t>,</w:t>
      </w:r>
      <w:r w:rsidR="00647555">
        <w:rPr>
          <w:color w:val="000000" w:themeColor="text1"/>
        </w:rPr>
        <w:t xml:space="preserve"> </w:t>
      </w:r>
      <w:r w:rsidRPr="00E31097">
        <w:rPr>
          <w:color w:val="000000" w:themeColor="text1"/>
        </w:rPr>
        <w:t>Ministerul</w:t>
      </w:r>
      <w:r w:rsidR="00647555">
        <w:rPr>
          <w:color w:val="000000" w:themeColor="text1"/>
        </w:rPr>
        <w:t xml:space="preserve"> </w:t>
      </w:r>
      <w:r w:rsidRPr="00E31097">
        <w:rPr>
          <w:color w:val="000000" w:themeColor="text1"/>
        </w:rPr>
        <w:t>Educației</w:t>
      </w:r>
      <w:r w:rsidR="00647555">
        <w:rPr>
          <w:color w:val="000000" w:themeColor="text1"/>
        </w:rPr>
        <w:t xml:space="preserve"> </w:t>
      </w:r>
      <w:r>
        <w:rPr>
          <w:color w:val="000000" w:themeColor="text1"/>
        </w:rPr>
        <w:t>-</w:t>
      </w:r>
      <w:r w:rsidR="00647555">
        <w:rPr>
          <w:color w:val="000000" w:themeColor="text1"/>
        </w:rPr>
        <w:t xml:space="preserve"> </w:t>
      </w:r>
      <w:r w:rsidRPr="00E31097">
        <w:rPr>
          <w:color w:val="000000" w:themeColor="text1"/>
        </w:rPr>
        <w:t>Ordin</w:t>
      </w:r>
      <w:r w:rsidR="00647555">
        <w:rPr>
          <w:color w:val="000000" w:themeColor="text1"/>
        </w:rPr>
        <w:t xml:space="preserve"> </w:t>
      </w:r>
      <w:r w:rsidRPr="00E31097">
        <w:rPr>
          <w:color w:val="000000" w:themeColor="text1"/>
        </w:rPr>
        <w:t>pentru</w:t>
      </w:r>
      <w:r w:rsidR="00647555">
        <w:rPr>
          <w:color w:val="000000" w:themeColor="text1"/>
        </w:rPr>
        <w:t xml:space="preserve"> </w:t>
      </w:r>
      <w:r w:rsidRPr="00E31097">
        <w:rPr>
          <w:color w:val="000000" w:themeColor="text1"/>
        </w:rPr>
        <w:t>aprobarea</w:t>
      </w:r>
      <w:r w:rsidR="00647555">
        <w:rPr>
          <w:color w:val="000000" w:themeColor="text1"/>
        </w:rPr>
        <w:t xml:space="preserve"> </w:t>
      </w:r>
      <w:r w:rsidRPr="00E31097">
        <w:rPr>
          <w:color w:val="000000" w:themeColor="text1"/>
        </w:rPr>
        <w:t>Metodologiei</w:t>
      </w:r>
      <w:r w:rsidR="00647555">
        <w:rPr>
          <w:color w:val="000000" w:themeColor="text1"/>
        </w:rPr>
        <w:t xml:space="preserve"> </w:t>
      </w:r>
      <w:r w:rsidRPr="00E31097">
        <w:rPr>
          <w:color w:val="000000" w:themeColor="text1"/>
        </w:rPr>
        <w:t>privind</w:t>
      </w:r>
      <w:r w:rsidR="00647555">
        <w:rPr>
          <w:color w:val="000000" w:themeColor="text1"/>
        </w:rPr>
        <w:t xml:space="preserve"> </w:t>
      </w:r>
      <w:r w:rsidRPr="00E31097">
        <w:rPr>
          <w:color w:val="000000" w:themeColor="text1"/>
        </w:rPr>
        <w:t>reorganizarea</w:t>
      </w:r>
      <w:r w:rsidR="00647555">
        <w:rPr>
          <w:color w:val="000000" w:themeColor="text1"/>
        </w:rPr>
        <w:t xml:space="preserve"> </w:t>
      </w:r>
      <w:r w:rsidRPr="00E31097">
        <w:rPr>
          <w:color w:val="000000" w:themeColor="text1"/>
        </w:rPr>
        <w:t>unităților</w:t>
      </w:r>
      <w:r w:rsidR="00647555">
        <w:rPr>
          <w:color w:val="000000" w:themeColor="text1"/>
        </w:rPr>
        <w:t xml:space="preserve"> </w:t>
      </w:r>
      <w:r w:rsidRPr="00E31097">
        <w:rPr>
          <w:color w:val="000000" w:themeColor="text1"/>
        </w:rPr>
        <w:t>de</w:t>
      </w:r>
      <w:r w:rsidR="00647555">
        <w:rPr>
          <w:color w:val="000000" w:themeColor="text1"/>
        </w:rPr>
        <w:t xml:space="preserve"> </w:t>
      </w:r>
      <w:r w:rsidRPr="00E31097">
        <w:rPr>
          <w:color w:val="000000" w:themeColor="text1"/>
        </w:rPr>
        <w:t>învățământ</w:t>
      </w:r>
      <w:r w:rsidR="00647555">
        <w:rPr>
          <w:color w:val="000000" w:themeColor="text1"/>
        </w:rPr>
        <w:t xml:space="preserve"> </w:t>
      </w:r>
      <w:r w:rsidRPr="00E31097">
        <w:rPr>
          <w:color w:val="000000" w:themeColor="text1"/>
        </w:rPr>
        <w:t>preuniversitar</w:t>
      </w:r>
      <w:r w:rsidR="00647555">
        <w:rPr>
          <w:color w:val="000000" w:themeColor="text1"/>
        </w:rPr>
        <w:t xml:space="preserve"> </w:t>
      </w:r>
      <w:r w:rsidRPr="00E31097">
        <w:rPr>
          <w:color w:val="000000" w:themeColor="text1"/>
        </w:rPr>
        <w:t>cu</w:t>
      </w:r>
      <w:r w:rsidR="00647555">
        <w:rPr>
          <w:color w:val="000000" w:themeColor="text1"/>
        </w:rPr>
        <w:t xml:space="preserve"> </w:t>
      </w:r>
      <w:r w:rsidRPr="00E31097">
        <w:rPr>
          <w:color w:val="000000" w:themeColor="text1"/>
        </w:rPr>
        <w:t>personalitate</w:t>
      </w:r>
      <w:r w:rsidR="00647555">
        <w:rPr>
          <w:color w:val="000000" w:themeColor="text1"/>
        </w:rPr>
        <w:t xml:space="preserve"> </w:t>
      </w:r>
      <w:r w:rsidRPr="00E31097">
        <w:rPr>
          <w:color w:val="000000" w:themeColor="text1"/>
        </w:rPr>
        <w:t>juridică</w:t>
      </w:r>
      <w:r w:rsidR="00647555">
        <w:rPr>
          <w:color w:val="000000" w:themeColor="text1"/>
        </w:rPr>
        <w:t xml:space="preserve"> </w:t>
      </w:r>
      <w:r w:rsidRPr="00E31097">
        <w:rPr>
          <w:color w:val="000000" w:themeColor="text1"/>
        </w:rPr>
        <w:t>și</w:t>
      </w:r>
      <w:r w:rsidR="00647555">
        <w:rPr>
          <w:color w:val="000000" w:themeColor="text1"/>
        </w:rPr>
        <w:t xml:space="preserve"> </w:t>
      </w:r>
      <w:r w:rsidRPr="00E31097">
        <w:rPr>
          <w:color w:val="000000" w:themeColor="text1"/>
        </w:rPr>
        <w:t>pentru</w:t>
      </w:r>
      <w:r w:rsidR="00647555">
        <w:rPr>
          <w:color w:val="000000" w:themeColor="text1"/>
        </w:rPr>
        <w:t xml:space="preserve"> </w:t>
      </w:r>
      <w:r w:rsidRPr="00E31097">
        <w:rPr>
          <w:color w:val="000000" w:themeColor="text1"/>
        </w:rPr>
        <w:t>aprobarea</w:t>
      </w:r>
      <w:r w:rsidR="00647555">
        <w:rPr>
          <w:color w:val="000000" w:themeColor="text1"/>
        </w:rPr>
        <w:t xml:space="preserve"> </w:t>
      </w:r>
      <w:r w:rsidRPr="00E31097">
        <w:rPr>
          <w:color w:val="000000" w:themeColor="text1"/>
        </w:rPr>
        <w:t>Calendarului</w:t>
      </w:r>
      <w:r w:rsidR="00647555">
        <w:rPr>
          <w:color w:val="000000" w:themeColor="text1"/>
        </w:rPr>
        <w:t xml:space="preserve"> </w:t>
      </w:r>
      <w:r w:rsidRPr="00E31097">
        <w:rPr>
          <w:color w:val="000000" w:themeColor="text1"/>
        </w:rPr>
        <w:t>activităților</w:t>
      </w:r>
      <w:r w:rsidR="00647555">
        <w:rPr>
          <w:color w:val="000000" w:themeColor="text1"/>
        </w:rPr>
        <w:t xml:space="preserve"> </w:t>
      </w:r>
      <w:r w:rsidRPr="00E31097">
        <w:rPr>
          <w:color w:val="000000" w:themeColor="text1"/>
        </w:rPr>
        <w:t>privind</w:t>
      </w:r>
      <w:r w:rsidR="00647555">
        <w:rPr>
          <w:color w:val="000000" w:themeColor="text1"/>
        </w:rPr>
        <w:t xml:space="preserve"> </w:t>
      </w:r>
      <w:r w:rsidRPr="00E31097">
        <w:rPr>
          <w:color w:val="000000" w:themeColor="text1"/>
        </w:rPr>
        <w:t>reorganizarea</w:t>
      </w:r>
      <w:r w:rsidR="00647555">
        <w:rPr>
          <w:color w:val="000000" w:themeColor="text1"/>
        </w:rPr>
        <w:t xml:space="preserve"> </w:t>
      </w:r>
      <w:r w:rsidRPr="00E31097">
        <w:rPr>
          <w:color w:val="000000" w:themeColor="text1"/>
        </w:rPr>
        <w:t>unităților</w:t>
      </w:r>
      <w:r w:rsidR="00647555">
        <w:rPr>
          <w:color w:val="000000" w:themeColor="text1"/>
        </w:rPr>
        <w:t xml:space="preserve"> </w:t>
      </w:r>
      <w:r w:rsidRPr="00E31097">
        <w:rPr>
          <w:color w:val="000000" w:themeColor="text1"/>
        </w:rPr>
        <w:t>de</w:t>
      </w:r>
      <w:r w:rsidR="00647555">
        <w:rPr>
          <w:color w:val="000000" w:themeColor="text1"/>
        </w:rPr>
        <w:t xml:space="preserve"> </w:t>
      </w:r>
      <w:r w:rsidRPr="00E31097">
        <w:rPr>
          <w:color w:val="000000" w:themeColor="text1"/>
        </w:rPr>
        <w:t>învățământ</w:t>
      </w:r>
      <w:r w:rsidR="00647555">
        <w:rPr>
          <w:color w:val="000000" w:themeColor="text1"/>
        </w:rPr>
        <w:t xml:space="preserve"> </w:t>
      </w:r>
      <w:r w:rsidRPr="00E31097">
        <w:rPr>
          <w:color w:val="000000" w:themeColor="text1"/>
        </w:rPr>
        <w:t>preuniversitar</w:t>
      </w:r>
      <w:r w:rsidR="00647555">
        <w:rPr>
          <w:color w:val="000000" w:themeColor="text1"/>
        </w:rPr>
        <w:t xml:space="preserve"> </w:t>
      </w:r>
      <w:r w:rsidRPr="00E31097">
        <w:rPr>
          <w:color w:val="000000" w:themeColor="text1"/>
        </w:rPr>
        <w:t>pentru</w:t>
      </w:r>
      <w:r w:rsidR="00647555">
        <w:rPr>
          <w:color w:val="000000" w:themeColor="text1"/>
        </w:rPr>
        <w:t xml:space="preserve"> </w:t>
      </w:r>
      <w:r w:rsidRPr="00E31097">
        <w:rPr>
          <w:color w:val="000000" w:themeColor="text1"/>
        </w:rPr>
        <w:t>anul</w:t>
      </w:r>
      <w:r w:rsidR="00647555">
        <w:rPr>
          <w:color w:val="000000" w:themeColor="text1"/>
        </w:rPr>
        <w:t xml:space="preserve"> </w:t>
      </w:r>
      <w:r w:rsidRPr="00E31097">
        <w:rPr>
          <w:color w:val="000000" w:themeColor="text1"/>
        </w:rPr>
        <w:t>școlar</w:t>
      </w:r>
      <w:r w:rsidR="00647555">
        <w:rPr>
          <w:color w:val="000000" w:themeColor="text1"/>
        </w:rPr>
        <w:t xml:space="preserve"> </w:t>
      </w:r>
      <w:r w:rsidRPr="00E31097">
        <w:rPr>
          <w:color w:val="000000" w:themeColor="text1"/>
        </w:rPr>
        <w:t>2024-2025.</w:t>
      </w:r>
    </w:p>
    <w:p w14:paraId="776DE120" w14:textId="4182F6DA" w:rsidR="00E31097" w:rsidRDefault="00E31097" w:rsidP="00194E92">
      <w:pPr>
        <w:numPr>
          <w:ilvl w:val="0"/>
          <w:numId w:val="2"/>
        </w:numPr>
        <w:spacing w:after="20"/>
        <w:ind w:right="198"/>
        <w:contextualSpacing/>
        <w:rPr>
          <w:color w:val="000000" w:themeColor="text1"/>
        </w:rPr>
      </w:pPr>
      <w:r w:rsidRPr="00E31097">
        <w:rPr>
          <w:color w:val="000000" w:themeColor="text1"/>
        </w:rPr>
        <w:t>Nr.</w:t>
      </w:r>
      <w:r w:rsidR="00647555">
        <w:rPr>
          <w:color w:val="000000" w:themeColor="text1"/>
        </w:rPr>
        <w:t xml:space="preserve"> </w:t>
      </w:r>
      <w:r w:rsidRPr="00E31097">
        <w:rPr>
          <w:b/>
          <w:bCs/>
          <w:color w:val="000000" w:themeColor="text1"/>
        </w:rPr>
        <w:t>6800</w:t>
      </w:r>
      <w:r w:rsidR="00647555">
        <w:rPr>
          <w:color w:val="000000" w:themeColor="text1"/>
        </w:rPr>
        <w:t xml:space="preserve"> </w:t>
      </w:r>
      <w:r w:rsidRPr="00E31097">
        <w:rPr>
          <w:color w:val="000000" w:themeColor="text1"/>
        </w:rPr>
        <w:t>/</w:t>
      </w:r>
      <w:r w:rsidR="00647555">
        <w:rPr>
          <w:color w:val="000000" w:themeColor="text1"/>
        </w:rPr>
        <w:t xml:space="preserve"> </w:t>
      </w:r>
      <w:r w:rsidRPr="00E31097">
        <w:rPr>
          <w:b/>
          <w:bCs/>
          <w:color w:val="000000" w:themeColor="text1"/>
        </w:rPr>
        <w:t>12</w:t>
      </w:r>
      <w:r w:rsidR="00647555">
        <w:rPr>
          <w:b/>
          <w:bCs/>
          <w:color w:val="000000" w:themeColor="text1"/>
        </w:rPr>
        <w:t xml:space="preserve"> </w:t>
      </w:r>
      <w:r w:rsidRPr="00E31097">
        <w:rPr>
          <w:b/>
          <w:bCs/>
          <w:color w:val="000000" w:themeColor="text1"/>
        </w:rPr>
        <w:t>Decembrie</w:t>
      </w:r>
      <w:r w:rsidR="00647555">
        <w:rPr>
          <w:b/>
          <w:bCs/>
          <w:color w:val="000000" w:themeColor="text1"/>
        </w:rPr>
        <w:t xml:space="preserve"> </w:t>
      </w:r>
      <w:r w:rsidRPr="00E31097">
        <w:rPr>
          <w:b/>
          <w:bCs/>
          <w:color w:val="000000" w:themeColor="text1"/>
        </w:rPr>
        <w:t>2023</w:t>
      </w:r>
      <w:r w:rsidRPr="00E31097">
        <w:rPr>
          <w:color w:val="000000" w:themeColor="text1"/>
        </w:rPr>
        <w:t>,</w:t>
      </w:r>
      <w:r w:rsidR="00647555">
        <w:rPr>
          <w:color w:val="000000" w:themeColor="text1"/>
        </w:rPr>
        <w:t xml:space="preserve"> </w:t>
      </w:r>
      <w:r w:rsidRPr="00E31097">
        <w:rPr>
          <w:color w:val="000000" w:themeColor="text1"/>
        </w:rPr>
        <w:t>Ministerul</w:t>
      </w:r>
      <w:r w:rsidR="00647555">
        <w:rPr>
          <w:color w:val="000000" w:themeColor="text1"/>
        </w:rPr>
        <w:t xml:space="preserve"> </w:t>
      </w:r>
      <w:r w:rsidRPr="00E31097">
        <w:rPr>
          <w:color w:val="000000" w:themeColor="text1"/>
        </w:rPr>
        <w:t>Educației</w:t>
      </w:r>
      <w:r w:rsidR="00647555">
        <w:rPr>
          <w:color w:val="000000" w:themeColor="text1"/>
        </w:rPr>
        <w:t xml:space="preserve"> </w:t>
      </w:r>
      <w:r>
        <w:rPr>
          <w:color w:val="000000" w:themeColor="text1"/>
        </w:rPr>
        <w:t>-</w:t>
      </w:r>
      <w:r w:rsidR="00647555">
        <w:rPr>
          <w:color w:val="000000" w:themeColor="text1"/>
        </w:rPr>
        <w:t xml:space="preserve"> </w:t>
      </w:r>
      <w:r w:rsidRPr="00E31097">
        <w:rPr>
          <w:color w:val="000000" w:themeColor="text1"/>
        </w:rPr>
        <w:t>Ordin</w:t>
      </w:r>
      <w:r w:rsidR="00647555">
        <w:rPr>
          <w:color w:val="000000" w:themeColor="text1"/>
        </w:rPr>
        <w:t xml:space="preserve"> </w:t>
      </w:r>
      <w:r w:rsidRPr="00E31097">
        <w:rPr>
          <w:color w:val="000000" w:themeColor="text1"/>
        </w:rPr>
        <w:t>pentru</w:t>
      </w:r>
      <w:r w:rsidR="00647555">
        <w:rPr>
          <w:color w:val="000000" w:themeColor="text1"/>
        </w:rPr>
        <w:t xml:space="preserve"> </w:t>
      </w:r>
      <w:r w:rsidRPr="00E31097">
        <w:rPr>
          <w:color w:val="000000" w:themeColor="text1"/>
        </w:rPr>
        <w:t>aprobarea</w:t>
      </w:r>
      <w:r w:rsidR="00647555">
        <w:rPr>
          <w:color w:val="000000" w:themeColor="text1"/>
        </w:rPr>
        <w:t xml:space="preserve"> </w:t>
      </w:r>
      <w:r w:rsidRPr="00E31097">
        <w:rPr>
          <w:color w:val="000000" w:themeColor="text1"/>
        </w:rPr>
        <w:t>Metodologiei</w:t>
      </w:r>
      <w:r w:rsidR="00647555">
        <w:rPr>
          <w:color w:val="000000" w:themeColor="text1"/>
        </w:rPr>
        <w:t xml:space="preserve"> </w:t>
      </w:r>
      <w:r w:rsidRPr="00E31097">
        <w:rPr>
          <w:color w:val="000000" w:themeColor="text1"/>
        </w:rPr>
        <w:t>privind</w:t>
      </w:r>
      <w:r w:rsidR="00647555">
        <w:rPr>
          <w:color w:val="000000" w:themeColor="text1"/>
        </w:rPr>
        <w:t xml:space="preserve"> </w:t>
      </w:r>
      <w:r w:rsidRPr="00E31097">
        <w:rPr>
          <w:color w:val="000000" w:themeColor="text1"/>
        </w:rPr>
        <w:t>procesul</w:t>
      </w:r>
      <w:r w:rsidR="00647555">
        <w:rPr>
          <w:color w:val="000000" w:themeColor="text1"/>
        </w:rPr>
        <w:t xml:space="preserve"> </w:t>
      </w:r>
      <w:r w:rsidRPr="00E31097">
        <w:rPr>
          <w:color w:val="000000" w:themeColor="text1"/>
        </w:rPr>
        <w:t>de</w:t>
      </w:r>
      <w:r w:rsidR="00647555">
        <w:rPr>
          <w:color w:val="000000" w:themeColor="text1"/>
        </w:rPr>
        <w:t xml:space="preserve"> </w:t>
      </w:r>
      <w:r w:rsidRPr="00E31097">
        <w:rPr>
          <w:color w:val="000000" w:themeColor="text1"/>
        </w:rPr>
        <w:t>organizare</w:t>
      </w:r>
      <w:r w:rsidR="00647555">
        <w:rPr>
          <w:color w:val="000000" w:themeColor="text1"/>
        </w:rPr>
        <w:t xml:space="preserve"> </w:t>
      </w:r>
      <w:r w:rsidRPr="00E31097">
        <w:rPr>
          <w:color w:val="000000" w:themeColor="text1"/>
        </w:rPr>
        <w:t>a</w:t>
      </w:r>
      <w:r w:rsidR="00647555">
        <w:rPr>
          <w:color w:val="000000" w:themeColor="text1"/>
        </w:rPr>
        <w:t xml:space="preserve"> </w:t>
      </w:r>
      <w:r w:rsidRPr="00E31097">
        <w:rPr>
          <w:color w:val="000000" w:themeColor="text1"/>
        </w:rPr>
        <w:t>rețelei</w:t>
      </w:r>
      <w:r w:rsidR="00647555">
        <w:rPr>
          <w:color w:val="000000" w:themeColor="text1"/>
        </w:rPr>
        <w:t xml:space="preserve"> </w:t>
      </w:r>
      <w:r w:rsidRPr="00E31097">
        <w:rPr>
          <w:color w:val="000000" w:themeColor="text1"/>
        </w:rPr>
        <w:t>școlare</w:t>
      </w:r>
      <w:r w:rsidR="00647555">
        <w:rPr>
          <w:color w:val="000000" w:themeColor="text1"/>
        </w:rPr>
        <w:t xml:space="preserve"> </w:t>
      </w:r>
      <w:r w:rsidRPr="00E31097">
        <w:rPr>
          <w:color w:val="000000" w:themeColor="text1"/>
        </w:rPr>
        <w:t>a</w:t>
      </w:r>
      <w:r w:rsidR="00647555">
        <w:rPr>
          <w:color w:val="000000" w:themeColor="text1"/>
        </w:rPr>
        <w:t xml:space="preserve"> </w:t>
      </w:r>
      <w:r w:rsidRPr="00E31097">
        <w:rPr>
          <w:color w:val="000000" w:themeColor="text1"/>
        </w:rPr>
        <w:t>unităților</w:t>
      </w:r>
      <w:r w:rsidR="00647555">
        <w:rPr>
          <w:color w:val="000000" w:themeColor="text1"/>
        </w:rPr>
        <w:t xml:space="preserve"> </w:t>
      </w:r>
      <w:r w:rsidRPr="00E31097">
        <w:rPr>
          <w:color w:val="000000" w:themeColor="text1"/>
        </w:rPr>
        <w:t>de</w:t>
      </w:r>
      <w:r w:rsidR="00647555">
        <w:rPr>
          <w:color w:val="000000" w:themeColor="text1"/>
        </w:rPr>
        <w:t xml:space="preserve"> </w:t>
      </w:r>
      <w:r w:rsidRPr="00E31097">
        <w:rPr>
          <w:color w:val="000000" w:themeColor="text1"/>
        </w:rPr>
        <w:t>învățământ</w:t>
      </w:r>
      <w:r w:rsidR="00647555">
        <w:rPr>
          <w:color w:val="000000" w:themeColor="text1"/>
        </w:rPr>
        <w:t xml:space="preserve"> </w:t>
      </w:r>
      <w:r w:rsidRPr="00E31097">
        <w:rPr>
          <w:color w:val="000000" w:themeColor="text1"/>
        </w:rPr>
        <w:t>preuniversitar</w:t>
      </w:r>
      <w:r w:rsidR="00647555">
        <w:rPr>
          <w:color w:val="000000" w:themeColor="text1"/>
        </w:rPr>
        <w:t xml:space="preserve"> </w:t>
      </w:r>
      <w:r w:rsidRPr="00E31097">
        <w:rPr>
          <w:color w:val="000000" w:themeColor="text1"/>
        </w:rPr>
        <w:t>și</w:t>
      </w:r>
      <w:r w:rsidR="00647555">
        <w:rPr>
          <w:color w:val="000000" w:themeColor="text1"/>
        </w:rPr>
        <w:t xml:space="preserve"> </w:t>
      </w:r>
      <w:r w:rsidRPr="00E31097">
        <w:rPr>
          <w:color w:val="000000" w:themeColor="text1"/>
        </w:rPr>
        <w:t>pentru</w:t>
      </w:r>
      <w:r w:rsidR="00647555">
        <w:rPr>
          <w:color w:val="000000" w:themeColor="text1"/>
        </w:rPr>
        <w:t xml:space="preserve"> </w:t>
      </w:r>
      <w:r w:rsidRPr="00E31097">
        <w:rPr>
          <w:color w:val="000000" w:themeColor="text1"/>
        </w:rPr>
        <w:t>aprobarea</w:t>
      </w:r>
      <w:r w:rsidR="00647555">
        <w:rPr>
          <w:color w:val="000000" w:themeColor="text1"/>
        </w:rPr>
        <w:t xml:space="preserve"> </w:t>
      </w:r>
      <w:r w:rsidRPr="00E31097">
        <w:rPr>
          <w:color w:val="000000" w:themeColor="text1"/>
        </w:rPr>
        <w:t>Calendarului</w:t>
      </w:r>
      <w:r w:rsidR="00647555">
        <w:rPr>
          <w:color w:val="000000" w:themeColor="text1"/>
        </w:rPr>
        <w:t xml:space="preserve"> </w:t>
      </w:r>
      <w:r w:rsidRPr="00E31097">
        <w:rPr>
          <w:color w:val="000000" w:themeColor="text1"/>
        </w:rPr>
        <w:t>operațiunilor</w:t>
      </w:r>
      <w:r w:rsidR="00647555">
        <w:rPr>
          <w:color w:val="000000" w:themeColor="text1"/>
        </w:rPr>
        <w:t xml:space="preserve"> </w:t>
      </w:r>
      <w:r w:rsidRPr="00E31097">
        <w:rPr>
          <w:color w:val="000000" w:themeColor="text1"/>
        </w:rPr>
        <w:t>de</w:t>
      </w:r>
      <w:r w:rsidR="00647555">
        <w:rPr>
          <w:color w:val="000000" w:themeColor="text1"/>
        </w:rPr>
        <w:t xml:space="preserve"> </w:t>
      </w:r>
      <w:r w:rsidRPr="00E31097">
        <w:rPr>
          <w:color w:val="000000" w:themeColor="text1"/>
        </w:rPr>
        <w:t>organizare</w:t>
      </w:r>
      <w:r w:rsidR="00647555">
        <w:rPr>
          <w:color w:val="000000" w:themeColor="text1"/>
        </w:rPr>
        <w:t xml:space="preserve"> </w:t>
      </w:r>
      <w:r w:rsidRPr="00E31097">
        <w:rPr>
          <w:color w:val="000000" w:themeColor="text1"/>
        </w:rPr>
        <w:t>a</w:t>
      </w:r>
      <w:r w:rsidR="00647555">
        <w:rPr>
          <w:color w:val="000000" w:themeColor="text1"/>
        </w:rPr>
        <w:t xml:space="preserve"> </w:t>
      </w:r>
      <w:r w:rsidRPr="00E31097">
        <w:rPr>
          <w:color w:val="000000" w:themeColor="text1"/>
        </w:rPr>
        <w:t>rețelei</w:t>
      </w:r>
      <w:r w:rsidR="00647555">
        <w:rPr>
          <w:color w:val="000000" w:themeColor="text1"/>
        </w:rPr>
        <w:t xml:space="preserve"> </w:t>
      </w:r>
      <w:r w:rsidRPr="00E31097">
        <w:rPr>
          <w:color w:val="000000" w:themeColor="text1"/>
        </w:rPr>
        <w:t>școlare</w:t>
      </w:r>
      <w:r w:rsidR="00647555">
        <w:rPr>
          <w:color w:val="000000" w:themeColor="text1"/>
        </w:rPr>
        <w:t xml:space="preserve"> </w:t>
      </w:r>
      <w:r w:rsidRPr="00E31097">
        <w:rPr>
          <w:color w:val="000000" w:themeColor="text1"/>
        </w:rPr>
        <w:t>pentru</w:t>
      </w:r>
      <w:r w:rsidR="00647555">
        <w:rPr>
          <w:color w:val="000000" w:themeColor="text1"/>
        </w:rPr>
        <w:t xml:space="preserve"> </w:t>
      </w:r>
      <w:r w:rsidRPr="00E31097">
        <w:rPr>
          <w:color w:val="000000" w:themeColor="text1"/>
        </w:rPr>
        <w:t>anul</w:t>
      </w:r>
      <w:r w:rsidR="00647555">
        <w:rPr>
          <w:color w:val="000000" w:themeColor="text1"/>
        </w:rPr>
        <w:t xml:space="preserve"> </w:t>
      </w:r>
      <w:r w:rsidRPr="00E31097">
        <w:rPr>
          <w:color w:val="000000" w:themeColor="text1"/>
        </w:rPr>
        <w:t>școlar</w:t>
      </w:r>
      <w:r w:rsidR="00647555">
        <w:rPr>
          <w:color w:val="000000" w:themeColor="text1"/>
        </w:rPr>
        <w:t xml:space="preserve"> </w:t>
      </w:r>
      <w:r w:rsidRPr="00E31097">
        <w:rPr>
          <w:color w:val="000000" w:themeColor="text1"/>
        </w:rPr>
        <w:t>2024-2025.</w:t>
      </w:r>
    </w:p>
    <w:p w14:paraId="029A6A69" w14:textId="4C96AB95" w:rsidR="007F0534" w:rsidRPr="003827A5" w:rsidRDefault="007F0534" w:rsidP="007F0534">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1131</w:t>
      </w:r>
      <w:r w:rsidR="00647555">
        <w:rPr>
          <w:b/>
          <w:bCs/>
          <w:color w:val="3333FF"/>
        </w:rPr>
        <w:t xml:space="preserve"> </w:t>
      </w:r>
      <w:r w:rsidRPr="003827A5">
        <w:rPr>
          <w:b/>
          <w:bCs/>
          <w:color w:val="3333FF"/>
        </w:rPr>
        <w:t>/</w:t>
      </w:r>
      <w:r w:rsidR="00647555">
        <w:rPr>
          <w:b/>
          <w:bCs/>
          <w:color w:val="3333FF"/>
        </w:rPr>
        <w:t xml:space="preserve"> </w:t>
      </w:r>
      <w:r>
        <w:rPr>
          <w:b/>
          <w:bCs/>
          <w:color w:val="3333FF"/>
        </w:rPr>
        <w:t>14</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78F0E82D" w14:textId="4F43849C" w:rsidR="007F0534" w:rsidRDefault="007F0534" w:rsidP="007F0534">
      <w:pPr>
        <w:numPr>
          <w:ilvl w:val="0"/>
          <w:numId w:val="2"/>
        </w:numPr>
        <w:spacing w:after="20"/>
        <w:ind w:right="198"/>
        <w:contextualSpacing/>
        <w:rPr>
          <w:color w:val="000000" w:themeColor="text1"/>
        </w:rPr>
      </w:pPr>
      <w:r w:rsidRPr="007F0534">
        <w:rPr>
          <w:color w:val="000000" w:themeColor="text1"/>
        </w:rPr>
        <w:t>Nr.</w:t>
      </w:r>
      <w:r w:rsidR="00647555">
        <w:rPr>
          <w:color w:val="000000" w:themeColor="text1"/>
        </w:rPr>
        <w:t xml:space="preserve"> </w:t>
      </w:r>
      <w:r w:rsidRPr="007F0534">
        <w:rPr>
          <w:b/>
          <w:bCs/>
          <w:color w:val="000000" w:themeColor="text1"/>
        </w:rPr>
        <w:t>398</w:t>
      </w:r>
      <w:r w:rsidR="00647555">
        <w:rPr>
          <w:color w:val="000000" w:themeColor="text1"/>
        </w:rPr>
        <w:t xml:space="preserve"> </w:t>
      </w:r>
      <w:r w:rsidRPr="007F0534">
        <w:rPr>
          <w:color w:val="000000" w:themeColor="text1"/>
        </w:rPr>
        <w:t>/</w:t>
      </w:r>
      <w:r w:rsidR="00647555">
        <w:rPr>
          <w:color w:val="000000" w:themeColor="text1"/>
        </w:rPr>
        <w:t xml:space="preserve"> </w:t>
      </w:r>
      <w:r w:rsidRPr="007F0534">
        <w:rPr>
          <w:b/>
          <w:bCs/>
          <w:color w:val="000000" w:themeColor="text1"/>
        </w:rPr>
        <w:t>13</w:t>
      </w:r>
      <w:r w:rsidR="00647555">
        <w:rPr>
          <w:b/>
          <w:bCs/>
          <w:color w:val="000000" w:themeColor="text1"/>
        </w:rPr>
        <w:t xml:space="preserve"> </w:t>
      </w:r>
      <w:r w:rsidRPr="007F0534">
        <w:rPr>
          <w:b/>
          <w:bCs/>
          <w:color w:val="000000" w:themeColor="text1"/>
        </w:rPr>
        <w:t>Decembrie</w:t>
      </w:r>
      <w:r w:rsidR="00647555">
        <w:rPr>
          <w:b/>
          <w:bCs/>
          <w:color w:val="000000" w:themeColor="text1"/>
        </w:rPr>
        <w:t xml:space="preserve"> </w:t>
      </w:r>
      <w:r w:rsidRPr="007F0534">
        <w:rPr>
          <w:b/>
          <w:bCs/>
          <w:color w:val="000000" w:themeColor="text1"/>
        </w:rPr>
        <w:t>2023</w:t>
      </w:r>
      <w:r w:rsidRPr="007F0534">
        <w:rPr>
          <w:color w:val="000000" w:themeColor="text1"/>
        </w:rPr>
        <w:t>,</w:t>
      </w:r>
      <w:r w:rsidR="00647555">
        <w:rPr>
          <w:color w:val="000000" w:themeColor="text1"/>
        </w:rPr>
        <w:t xml:space="preserve"> </w:t>
      </w:r>
      <w:r w:rsidRPr="007F0534">
        <w:rPr>
          <w:color w:val="000000" w:themeColor="text1"/>
        </w:rPr>
        <w:t>Parlamentul</w:t>
      </w:r>
      <w:r w:rsidR="00647555">
        <w:rPr>
          <w:color w:val="000000" w:themeColor="text1"/>
        </w:rPr>
        <w:t xml:space="preserve"> </w:t>
      </w:r>
      <w:r w:rsidRPr="007F0534">
        <w:rPr>
          <w:color w:val="000000" w:themeColor="text1"/>
        </w:rPr>
        <w:t>României</w:t>
      </w:r>
      <w:r w:rsidR="00647555">
        <w:rPr>
          <w:color w:val="000000" w:themeColor="text1"/>
        </w:rPr>
        <w:t xml:space="preserve"> </w:t>
      </w:r>
      <w:r w:rsidRPr="00692656">
        <w:rPr>
          <w:color w:val="000000" w:themeColor="text1"/>
        </w:rPr>
        <w:t>-</w:t>
      </w:r>
      <w:r w:rsidR="00647555">
        <w:rPr>
          <w:color w:val="000000" w:themeColor="text1"/>
        </w:rPr>
        <w:t xml:space="preserve"> </w:t>
      </w:r>
      <w:r w:rsidRPr="007F0534">
        <w:rPr>
          <w:color w:val="000000" w:themeColor="text1"/>
        </w:rPr>
        <w:t>Lege</w:t>
      </w:r>
      <w:r w:rsidR="00647555">
        <w:rPr>
          <w:color w:val="000000" w:themeColor="text1"/>
        </w:rPr>
        <w:t xml:space="preserve"> </w:t>
      </w:r>
      <w:r w:rsidRPr="007F0534">
        <w:rPr>
          <w:color w:val="000000" w:themeColor="text1"/>
        </w:rPr>
        <w:t>privind</w:t>
      </w:r>
      <w:r w:rsidR="00647555">
        <w:rPr>
          <w:color w:val="000000" w:themeColor="text1"/>
        </w:rPr>
        <w:t xml:space="preserve"> </w:t>
      </w:r>
      <w:r w:rsidRPr="007F0534">
        <w:rPr>
          <w:color w:val="000000" w:themeColor="text1"/>
        </w:rPr>
        <w:t>stimularea</w:t>
      </w:r>
      <w:r w:rsidR="00647555">
        <w:rPr>
          <w:color w:val="000000" w:themeColor="text1"/>
        </w:rPr>
        <w:t xml:space="preserve"> </w:t>
      </w:r>
      <w:r w:rsidRPr="007F0534">
        <w:rPr>
          <w:color w:val="000000" w:themeColor="text1"/>
        </w:rPr>
        <w:t>horticulturii</w:t>
      </w:r>
      <w:r w:rsidR="00647555">
        <w:rPr>
          <w:color w:val="000000" w:themeColor="text1"/>
        </w:rPr>
        <w:t xml:space="preserve"> </w:t>
      </w:r>
      <w:r w:rsidRPr="007F0534">
        <w:rPr>
          <w:color w:val="000000" w:themeColor="text1"/>
        </w:rPr>
        <w:t>în</w:t>
      </w:r>
      <w:r w:rsidR="00647555">
        <w:rPr>
          <w:color w:val="000000" w:themeColor="text1"/>
        </w:rPr>
        <w:t xml:space="preserve"> </w:t>
      </w:r>
      <w:r w:rsidRPr="007F0534">
        <w:rPr>
          <w:color w:val="000000" w:themeColor="text1"/>
        </w:rPr>
        <w:t>medii</w:t>
      </w:r>
      <w:r w:rsidR="00647555">
        <w:rPr>
          <w:color w:val="000000" w:themeColor="text1"/>
        </w:rPr>
        <w:t xml:space="preserve"> </w:t>
      </w:r>
      <w:r w:rsidRPr="007F0534">
        <w:rPr>
          <w:color w:val="000000" w:themeColor="text1"/>
        </w:rPr>
        <w:t>controlate</w:t>
      </w:r>
      <w:r w:rsidR="00647555">
        <w:rPr>
          <w:color w:val="000000" w:themeColor="text1"/>
        </w:rPr>
        <w:t xml:space="preserve"> </w:t>
      </w:r>
      <w:r w:rsidRPr="007F0534">
        <w:rPr>
          <w:color w:val="000000" w:themeColor="text1"/>
        </w:rPr>
        <w:t>și</w:t>
      </w:r>
      <w:r w:rsidR="00647555">
        <w:rPr>
          <w:color w:val="000000" w:themeColor="text1"/>
        </w:rPr>
        <w:t xml:space="preserve"> </w:t>
      </w:r>
      <w:r w:rsidRPr="007F0534">
        <w:rPr>
          <w:color w:val="000000" w:themeColor="text1"/>
        </w:rPr>
        <w:t>a</w:t>
      </w:r>
      <w:r w:rsidR="00647555">
        <w:rPr>
          <w:color w:val="000000" w:themeColor="text1"/>
        </w:rPr>
        <w:t xml:space="preserve"> </w:t>
      </w:r>
      <w:r w:rsidRPr="007F0534">
        <w:rPr>
          <w:color w:val="000000" w:themeColor="text1"/>
        </w:rPr>
        <w:t>horticulturii</w:t>
      </w:r>
      <w:r w:rsidR="00647555">
        <w:rPr>
          <w:color w:val="000000" w:themeColor="text1"/>
        </w:rPr>
        <w:t xml:space="preserve"> </w:t>
      </w:r>
      <w:r w:rsidRPr="007F0534">
        <w:rPr>
          <w:color w:val="000000" w:themeColor="text1"/>
        </w:rPr>
        <w:t>urbane.</w:t>
      </w:r>
    </w:p>
    <w:p w14:paraId="1BE58040" w14:textId="52E5FB6E" w:rsidR="007F0534" w:rsidRDefault="008D6F42" w:rsidP="00194E92">
      <w:pPr>
        <w:numPr>
          <w:ilvl w:val="0"/>
          <w:numId w:val="2"/>
        </w:numPr>
        <w:spacing w:after="20"/>
        <w:ind w:right="198"/>
        <w:contextualSpacing/>
        <w:rPr>
          <w:color w:val="000000" w:themeColor="text1"/>
        </w:rPr>
      </w:pPr>
      <w:r w:rsidRPr="008D6F42">
        <w:rPr>
          <w:color w:val="000000" w:themeColor="text1"/>
        </w:rPr>
        <w:t>Nr.</w:t>
      </w:r>
      <w:r w:rsidR="00647555">
        <w:rPr>
          <w:color w:val="000000" w:themeColor="text1"/>
        </w:rPr>
        <w:t xml:space="preserve"> </w:t>
      </w:r>
      <w:r w:rsidRPr="008D6F42">
        <w:rPr>
          <w:b/>
          <w:bCs/>
          <w:color w:val="000000" w:themeColor="text1"/>
        </w:rPr>
        <w:t>400</w:t>
      </w:r>
      <w:r w:rsidR="00647555">
        <w:rPr>
          <w:color w:val="000000" w:themeColor="text1"/>
        </w:rPr>
        <w:t xml:space="preserve"> </w:t>
      </w:r>
      <w:r w:rsidRPr="008D6F42">
        <w:rPr>
          <w:color w:val="000000" w:themeColor="text1"/>
        </w:rPr>
        <w:t>/</w:t>
      </w:r>
      <w:r w:rsidR="00647555">
        <w:rPr>
          <w:color w:val="000000" w:themeColor="text1"/>
        </w:rPr>
        <w:t xml:space="preserve"> </w:t>
      </w:r>
      <w:r w:rsidRPr="008D6F42">
        <w:rPr>
          <w:b/>
          <w:bCs/>
          <w:color w:val="000000" w:themeColor="text1"/>
        </w:rPr>
        <w:t>13</w:t>
      </w:r>
      <w:r w:rsidR="00647555">
        <w:rPr>
          <w:b/>
          <w:bCs/>
          <w:color w:val="000000" w:themeColor="text1"/>
        </w:rPr>
        <w:t xml:space="preserve"> </w:t>
      </w:r>
      <w:r w:rsidRPr="008D6F42">
        <w:rPr>
          <w:b/>
          <w:bCs/>
          <w:color w:val="000000" w:themeColor="text1"/>
        </w:rPr>
        <w:t>Decembrie</w:t>
      </w:r>
      <w:r w:rsidR="00647555">
        <w:rPr>
          <w:b/>
          <w:bCs/>
          <w:color w:val="000000" w:themeColor="text1"/>
        </w:rPr>
        <w:t xml:space="preserve"> </w:t>
      </w:r>
      <w:r w:rsidRPr="008D6F42">
        <w:rPr>
          <w:b/>
          <w:bCs/>
          <w:color w:val="000000" w:themeColor="text1"/>
        </w:rPr>
        <w:t>2023</w:t>
      </w:r>
      <w:r w:rsidRPr="008D6F42">
        <w:rPr>
          <w:color w:val="000000" w:themeColor="text1"/>
        </w:rPr>
        <w:t>,</w:t>
      </w:r>
      <w:r w:rsidR="00647555">
        <w:rPr>
          <w:color w:val="000000" w:themeColor="text1"/>
        </w:rPr>
        <w:t xml:space="preserve"> </w:t>
      </w:r>
      <w:r w:rsidRPr="008D6F42">
        <w:rPr>
          <w:color w:val="000000" w:themeColor="text1"/>
        </w:rPr>
        <w:t>Parlamentul</w:t>
      </w:r>
      <w:r w:rsidR="00647555">
        <w:rPr>
          <w:color w:val="000000" w:themeColor="text1"/>
        </w:rPr>
        <w:t xml:space="preserve"> </w:t>
      </w:r>
      <w:r w:rsidRPr="008D6F42">
        <w:rPr>
          <w:color w:val="000000" w:themeColor="text1"/>
        </w:rPr>
        <w:t>României</w:t>
      </w:r>
      <w:r w:rsidR="00647555">
        <w:rPr>
          <w:color w:val="000000" w:themeColor="text1"/>
        </w:rPr>
        <w:t xml:space="preserve"> </w:t>
      </w:r>
      <w:r>
        <w:rPr>
          <w:color w:val="000000" w:themeColor="text1"/>
        </w:rPr>
        <w:t>-</w:t>
      </w:r>
      <w:r w:rsidR="00647555">
        <w:rPr>
          <w:color w:val="000000" w:themeColor="text1"/>
        </w:rPr>
        <w:t xml:space="preserve"> </w:t>
      </w:r>
      <w:r w:rsidR="00705B0D" w:rsidRPr="00705B0D">
        <w:rPr>
          <w:color w:val="000000" w:themeColor="text1"/>
        </w:rPr>
        <w:t>Lege</w:t>
      </w:r>
      <w:r w:rsidR="00647555">
        <w:rPr>
          <w:color w:val="000000" w:themeColor="text1"/>
        </w:rPr>
        <w:t xml:space="preserve"> </w:t>
      </w:r>
      <w:r w:rsidR="00705B0D" w:rsidRPr="00705B0D">
        <w:rPr>
          <w:color w:val="000000" w:themeColor="text1"/>
        </w:rPr>
        <w:t>pentru</w:t>
      </w:r>
      <w:r w:rsidR="00647555">
        <w:rPr>
          <w:color w:val="000000" w:themeColor="text1"/>
        </w:rPr>
        <w:t xml:space="preserve"> </w:t>
      </w:r>
      <w:r w:rsidR="00705B0D" w:rsidRPr="00705B0D">
        <w:rPr>
          <w:color w:val="000000" w:themeColor="text1"/>
        </w:rPr>
        <w:t>modificarea</w:t>
      </w:r>
      <w:r w:rsidR="00647555">
        <w:rPr>
          <w:color w:val="000000" w:themeColor="text1"/>
        </w:rPr>
        <w:t xml:space="preserve"> </w:t>
      </w:r>
      <w:r w:rsidR="00705B0D" w:rsidRPr="00705B0D">
        <w:rPr>
          <w:color w:val="000000" w:themeColor="text1"/>
        </w:rPr>
        <w:t>art.</w:t>
      </w:r>
      <w:r w:rsidR="00647555">
        <w:rPr>
          <w:color w:val="000000" w:themeColor="text1"/>
        </w:rPr>
        <w:t xml:space="preserve"> </w:t>
      </w:r>
      <w:r w:rsidR="00705B0D" w:rsidRPr="00705B0D">
        <w:rPr>
          <w:color w:val="000000" w:themeColor="text1"/>
        </w:rPr>
        <w:t>7</w:t>
      </w:r>
      <w:r w:rsidR="00647555">
        <w:rPr>
          <w:color w:val="000000" w:themeColor="text1"/>
        </w:rPr>
        <w:t xml:space="preserve"> </w:t>
      </w:r>
      <w:r w:rsidR="00705B0D" w:rsidRPr="00705B0D">
        <w:rPr>
          <w:color w:val="000000" w:themeColor="text1"/>
        </w:rPr>
        <w:t>lit.</w:t>
      </w:r>
      <w:r w:rsidR="00647555">
        <w:rPr>
          <w:color w:val="000000" w:themeColor="text1"/>
        </w:rPr>
        <w:t xml:space="preserve"> </w:t>
      </w:r>
      <w:r w:rsidR="00705B0D" w:rsidRPr="00705B0D">
        <w:rPr>
          <w:color w:val="000000" w:themeColor="text1"/>
        </w:rPr>
        <w:t>j)</w:t>
      </w:r>
      <w:r w:rsidR="00647555">
        <w:rPr>
          <w:color w:val="000000" w:themeColor="text1"/>
        </w:rPr>
        <w:t xml:space="preserve"> </w:t>
      </w:r>
      <w:r w:rsidR="00705B0D" w:rsidRPr="00705B0D">
        <w:rPr>
          <w:color w:val="000000" w:themeColor="text1"/>
        </w:rPr>
        <w:t>din</w:t>
      </w:r>
      <w:r w:rsidR="00647555">
        <w:rPr>
          <w:color w:val="000000" w:themeColor="text1"/>
        </w:rPr>
        <w:t xml:space="preserve"> </w:t>
      </w:r>
      <w:r w:rsidR="00705B0D" w:rsidRPr="00705B0D">
        <w:rPr>
          <w:color w:val="000000" w:themeColor="text1"/>
        </w:rPr>
        <w:t>Legea</w:t>
      </w:r>
      <w:r w:rsidR="00647555">
        <w:rPr>
          <w:color w:val="000000" w:themeColor="text1"/>
        </w:rPr>
        <w:t xml:space="preserve"> </w:t>
      </w:r>
      <w:r w:rsidR="00705B0D" w:rsidRPr="00705B0D">
        <w:rPr>
          <w:color w:val="000000" w:themeColor="text1"/>
        </w:rPr>
        <w:t>poliției</w:t>
      </w:r>
      <w:r w:rsidR="00647555">
        <w:rPr>
          <w:color w:val="000000" w:themeColor="text1"/>
        </w:rPr>
        <w:t xml:space="preserve"> </w:t>
      </w:r>
      <w:r w:rsidR="00705B0D" w:rsidRPr="00705B0D">
        <w:rPr>
          <w:color w:val="000000" w:themeColor="text1"/>
        </w:rPr>
        <w:t>locale</w:t>
      </w:r>
      <w:r w:rsidR="00647555">
        <w:rPr>
          <w:color w:val="000000" w:themeColor="text1"/>
        </w:rPr>
        <w:t xml:space="preserve"> </w:t>
      </w:r>
      <w:r w:rsidR="00705B0D" w:rsidRPr="00705B0D">
        <w:rPr>
          <w:color w:val="000000" w:themeColor="text1"/>
        </w:rPr>
        <w:t>nr.</w:t>
      </w:r>
      <w:r w:rsidR="00647555">
        <w:rPr>
          <w:color w:val="000000" w:themeColor="text1"/>
        </w:rPr>
        <w:t xml:space="preserve"> </w:t>
      </w:r>
      <w:r w:rsidR="00705B0D" w:rsidRPr="00705B0D">
        <w:rPr>
          <w:color w:val="000000" w:themeColor="text1"/>
        </w:rPr>
        <w:t>155/2010.</w:t>
      </w:r>
    </w:p>
    <w:p w14:paraId="79C62EEB" w14:textId="6C0F8BC3" w:rsidR="00705B0D" w:rsidRDefault="00705B0D" w:rsidP="00F46A15">
      <w:pPr>
        <w:spacing w:after="20"/>
        <w:ind w:left="851" w:right="198"/>
        <w:contextualSpacing/>
        <w:rPr>
          <w:i/>
          <w:iCs/>
          <w:color w:val="000000" w:themeColor="text1"/>
        </w:rPr>
      </w:pPr>
      <w:r w:rsidRPr="00705B0D">
        <w:rPr>
          <w:i/>
          <w:iCs/>
          <w:color w:val="000000" w:themeColor="text1"/>
        </w:rPr>
        <w:t>„j)</w:t>
      </w:r>
      <w:r w:rsidR="00647555">
        <w:rPr>
          <w:i/>
          <w:iCs/>
          <w:color w:val="000000" w:themeColor="text1"/>
        </w:rPr>
        <w:t xml:space="preserve"> </w:t>
      </w:r>
      <w:r w:rsidRPr="00705B0D">
        <w:rPr>
          <w:i/>
          <w:iCs/>
          <w:color w:val="000000" w:themeColor="text1"/>
        </w:rPr>
        <w:t>constată</w:t>
      </w:r>
      <w:r w:rsidR="00647555">
        <w:rPr>
          <w:i/>
          <w:iCs/>
          <w:color w:val="000000" w:themeColor="text1"/>
        </w:rPr>
        <w:t xml:space="preserve"> </w:t>
      </w:r>
      <w:r w:rsidRPr="00705B0D">
        <w:rPr>
          <w:i/>
          <w:iCs/>
          <w:color w:val="000000" w:themeColor="text1"/>
        </w:rPr>
        <w:t>contravenții</w:t>
      </w:r>
      <w:r w:rsidR="00647555">
        <w:rPr>
          <w:i/>
          <w:iCs/>
          <w:color w:val="000000" w:themeColor="text1"/>
        </w:rPr>
        <w:t xml:space="preserve"> </w:t>
      </w:r>
      <w:r w:rsidRPr="00705B0D">
        <w:rPr>
          <w:i/>
          <w:iCs/>
          <w:color w:val="000000" w:themeColor="text1"/>
        </w:rPr>
        <w:t>și</w:t>
      </w:r>
      <w:r w:rsidR="00647555">
        <w:rPr>
          <w:i/>
          <w:iCs/>
          <w:color w:val="000000" w:themeColor="text1"/>
        </w:rPr>
        <w:t xml:space="preserve"> </w:t>
      </w:r>
      <w:r w:rsidRPr="00705B0D">
        <w:rPr>
          <w:i/>
          <w:iCs/>
          <w:color w:val="000000" w:themeColor="text1"/>
        </w:rPr>
        <w:t>aplică</w:t>
      </w:r>
      <w:r w:rsidR="00647555">
        <w:rPr>
          <w:i/>
          <w:iCs/>
          <w:color w:val="000000" w:themeColor="text1"/>
        </w:rPr>
        <w:t xml:space="preserve"> </w:t>
      </w:r>
      <w:r w:rsidRPr="00705B0D">
        <w:rPr>
          <w:i/>
          <w:iCs/>
          <w:color w:val="000000" w:themeColor="text1"/>
        </w:rPr>
        <w:t>sancțiuni</w:t>
      </w:r>
      <w:r w:rsidR="00647555">
        <w:rPr>
          <w:i/>
          <w:iCs/>
          <w:color w:val="000000" w:themeColor="text1"/>
        </w:rPr>
        <w:t xml:space="preserve"> </w:t>
      </w:r>
      <w:r w:rsidRPr="00705B0D">
        <w:rPr>
          <w:i/>
          <w:iCs/>
          <w:color w:val="000000" w:themeColor="text1"/>
        </w:rPr>
        <w:t>pentru</w:t>
      </w:r>
      <w:r w:rsidR="00647555">
        <w:rPr>
          <w:i/>
          <w:iCs/>
          <w:color w:val="000000" w:themeColor="text1"/>
        </w:rPr>
        <w:t xml:space="preserve"> </w:t>
      </w:r>
      <w:r w:rsidRPr="00705B0D">
        <w:rPr>
          <w:i/>
          <w:iCs/>
          <w:color w:val="000000" w:themeColor="text1"/>
        </w:rPr>
        <w:t>încălcarea</w:t>
      </w:r>
      <w:r w:rsidR="00647555">
        <w:rPr>
          <w:i/>
          <w:iCs/>
          <w:color w:val="000000" w:themeColor="text1"/>
        </w:rPr>
        <w:t xml:space="preserve"> </w:t>
      </w:r>
      <w:r w:rsidRPr="00705B0D">
        <w:rPr>
          <w:i/>
          <w:iCs/>
          <w:color w:val="000000" w:themeColor="text1"/>
        </w:rPr>
        <w:t>normelor</w:t>
      </w:r>
      <w:r w:rsidR="00647555">
        <w:rPr>
          <w:i/>
          <w:iCs/>
          <w:color w:val="000000" w:themeColor="text1"/>
        </w:rPr>
        <w:t xml:space="preserve"> </w:t>
      </w:r>
      <w:r w:rsidRPr="00705B0D">
        <w:rPr>
          <w:i/>
          <w:iCs/>
          <w:color w:val="000000" w:themeColor="text1"/>
        </w:rPr>
        <w:t>rutiere</w:t>
      </w:r>
      <w:r w:rsidR="00647555">
        <w:rPr>
          <w:i/>
          <w:iCs/>
          <w:color w:val="000000" w:themeColor="text1"/>
        </w:rPr>
        <w:t xml:space="preserve"> </w:t>
      </w:r>
      <w:r w:rsidRPr="00705B0D">
        <w:rPr>
          <w:i/>
          <w:iCs/>
          <w:color w:val="000000" w:themeColor="text1"/>
        </w:rPr>
        <w:t>de</w:t>
      </w:r>
      <w:r w:rsidR="00647555">
        <w:rPr>
          <w:i/>
          <w:iCs/>
          <w:color w:val="000000" w:themeColor="text1"/>
        </w:rPr>
        <w:t xml:space="preserve"> </w:t>
      </w:r>
      <w:r w:rsidRPr="00705B0D">
        <w:rPr>
          <w:i/>
          <w:iCs/>
          <w:color w:val="000000" w:themeColor="text1"/>
        </w:rPr>
        <w:t>către</w:t>
      </w:r>
      <w:r w:rsidR="00647555">
        <w:rPr>
          <w:i/>
          <w:iCs/>
          <w:color w:val="000000" w:themeColor="text1"/>
        </w:rPr>
        <w:t xml:space="preserve"> </w:t>
      </w:r>
      <w:r w:rsidRPr="00705B0D">
        <w:rPr>
          <w:i/>
          <w:iCs/>
          <w:color w:val="000000" w:themeColor="text1"/>
        </w:rPr>
        <w:t>pietoni,</w:t>
      </w:r>
      <w:r w:rsidR="00647555">
        <w:rPr>
          <w:i/>
          <w:iCs/>
          <w:color w:val="000000" w:themeColor="text1"/>
        </w:rPr>
        <w:t xml:space="preserve"> </w:t>
      </w:r>
      <w:r w:rsidRPr="00705B0D">
        <w:rPr>
          <w:i/>
          <w:iCs/>
          <w:color w:val="000000" w:themeColor="text1"/>
        </w:rPr>
        <w:t>bicicliști,</w:t>
      </w:r>
      <w:r w:rsidR="00647555">
        <w:rPr>
          <w:i/>
          <w:iCs/>
          <w:color w:val="000000" w:themeColor="text1"/>
        </w:rPr>
        <w:t xml:space="preserve"> </w:t>
      </w:r>
      <w:r w:rsidRPr="00705B0D">
        <w:rPr>
          <w:i/>
          <w:iCs/>
          <w:color w:val="000000" w:themeColor="text1"/>
        </w:rPr>
        <w:t>conducători</w:t>
      </w:r>
      <w:r w:rsidR="00647555">
        <w:rPr>
          <w:i/>
          <w:iCs/>
          <w:color w:val="000000" w:themeColor="text1"/>
        </w:rPr>
        <w:t xml:space="preserve"> </w:t>
      </w:r>
      <w:r w:rsidRPr="00705B0D">
        <w:rPr>
          <w:i/>
          <w:iCs/>
          <w:color w:val="000000" w:themeColor="text1"/>
        </w:rPr>
        <w:t>de</w:t>
      </w:r>
      <w:r w:rsidR="00647555">
        <w:rPr>
          <w:i/>
          <w:iCs/>
          <w:color w:val="000000" w:themeColor="text1"/>
        </w:rPr>
        <w:t xml:space="preserve"> </w:t>
      </w:r>
      <w:proofErr w:type="spellStart"/>
      <w:r w:rsidRPr="00705B0D">
        <w:rPr>
          <w:i/>
          <w:iCs/>
          <w:color w:val="000000" w:themeColor="text1"/>
        </w:rPr>
        <w:t>mopede</w:t>
      </w:r>
      <w:proofErr w:type="spellEnd"/>
      <w:r w:rsidRPr="00705B0D">
        <w:rPr>
          <w:i/>
          <w:iCs/>
          <w:color w:val="000000" w:themeColor="text1"/>
        </w:rPr>
        <w:t>,</w:t>
      </w:r>
      <w:r w:rsidR="00647555">
        <w:rPr>
          <w:i/>
          <w:iCs/>
          <w:color w:val="000000" w:themeColor="text1"/>
        </w:rPr>
        <w:t xml:space="preserve"> </w:t>
      </w:r>
      <w:r w:rsidRPr="00705B0D">
        <w:rPr>
          <w:i/>
          <w:iCs/>
          <w:color w:val="000000" w:themeColor="text1"/>
        </w:rPr>
        <w:t>trotinete</w:t>
      </w:r>
      <w:r w:rsidR="00647555">
        <w:rPr>
          <w:i/>
          <w:iCs/>
          <w:color w:val="000000" w:themeColor="text1"/>
        </w:rPr>
        <w:t xml:space="preserve"> </w:t>
      </w:r>
      <w:r w:rsidRPr="00705B0D">
        <w:rPr>
          <w:i/>
          <w:iCs/>
          <w:color w:val="000000" w:themeColor="text1"/>
        </w:rPr>
        <w:t>electrice</w:t>
      </w:r>
      <w:r w:rsidR="00647555">
        <w:rPr>
          <w:i/>
          <w:iCs/>
          <w:color w:val="000000" w:themeColor="text1"/>
        </w:rPr>
        <w:t xml:space="preserve"> </w:t>
      </w:r>
      <w:r w:rsidRPr="00705B0D">
        <w:rPr>
          <w:i/>
          <w:iCs/>
          <w:color w:val="000000" w:themeColor="text1"/>
        </w:rPr>
        <w:t>și</w:t>
      </w:r>
      <w:r w:rsidR="00647555">
        <w:rPr>
          <w:i/>
          <w:iCs/>
          <w:color w:val="000000" w:themeColor="text1"/>
        </w:rPr>
        <w:t xml:space="preserve"> </w:t>
      </w:r>
      <w:r w:rsidRPr="00705B0D">
        <w:rPr>
          <w:i/>
          <w:iCs/>
          <w:color w:val="000000" w:themeColor="text1"/>
        </w:rPr>
        <w:t>vehicule</w:t>
      </w:r>
      <w:r w:rsidR="00647555">
        <w:rPr>
          <w:i/>
          <w:iCs/>
          <w:color w:val="000000" w:themeColor="text1"/>
        </w:rPr>
        <w:t xml:space="preserve"> </w:t>
      </w:r>
      <w:r w:rsidRPr="00705B0D">
        <w:rPr>
          <w:i/>
          <w:iCs/>
          <w:color w:val="000000" w:themeColor="text1"/>
        </w:rPr>
        <w:t>cu</w:t>
      </w:r>
      <w:r w:rsidR="00647555">
        <w:rPr>
          <w:i/>
          <w:iCs/>
          <w:color w:val="000000" w:themeColor="text1"/>
        </w:rPr>
        <w:t xml:space="preserve"> </w:t>
      </w:r>
      <w:r w:rsidRPr="00705B0D">
        <w:rPr>
          <w:i/>
          <w:iCs/>
          <w:color w:val="000000" w:themeColor="text1"/>
        </w:rPr>
        <w:t>tracțiune</w:t>
      </w:r>
      <w:r w:rsidR="00647555">
        <w:rPr>
          <w:i/>
          <w:iCs/>
          <w:color w:val="000000" w:themeColor="text1"/>
        </w:rPr>
        <w:t xml:space="preserve"> </w:t>
      </w:r>
      <w:r w:rsidRPr="00705B0D">
        <w:rPr>
          <w:i/>
          <w:iCs/>
          <w:color w:val="000000" w:themeColor="text1"/>
        </w:rPr>
        <w:t>animală;”.</w:t>
      </w:r>
    </w:p>
    <w:p w14:paraId="128CD508" w14:textId="716B1CD1" w:rsidR="007752B7" w:rsidRPr="003827A5" w:rsidRDefault="007752B7" w:rsidP="007752B7">
      <w:pPr>
        <w:rPr>
          <w:b/>
          <w:bCs/>
          <w:color w:val="3333FF"/>
        </w:rPr>
      </w:pPr>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1132</w:t>
      </w:r>
      <w:r w:rsidR="00647555">
        <w:rPr>
          <w:b/>
          <w:bCs/>
          <w:color w:val="3333FF"/>
        </w:rPr>
        <w:t xml:space="preserve"> </w:t>
      </w:r>
      <w:r w:rsidRPr="003827A5">
        <w:rPr>
          <w:b/>
          <w:bCs/>
          <w:color w:val="3333FF"/>
        </w:rPr>
        <w:t>/</w:t>
      </w:r>
      <w:r w:rsidR="00647555">
        <w:rPr>
          <w:b/>
          <w:bCs/>
          <w:color w:val="3333FF"/>
        </w:rPr>
        <w:t xml:space="preserve"> </w:t>
      </w:r>
      <w:r>
        <w:rPr>
          <w:b/>
          <w:bCs/>
          <w:color w:val="3333FF"/>
        </w:rPr>
        <w:t>14</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p w14:paraId="3FD55E63" w14:textId="39B8F6F1" w:rsidR="007752B7" w:rsidRDefault="007752B7" w:rsidP="007752B7">
      <w:pPr>
        <w:numPr>
          <w:ilvl w:val="0"/>
          <w:numId w:val="2"/>
        </w:numPr>
        <w:spacing w:after="20"/>
        <w:ind w:right="198"/>
        <w:contextualSpacing/>
        <w:rPr>
          <w:color w:val="000000" w:themeColor="text1"/>
        </w:rPr>
      </w:pPr>
      <w:r w:rsidRPr="007752B7">
        <w:rPr>
          <w:color w:val="000000" w:themeColor="text1"/>
        </w:rPr>
        <w:t>Nr.</w:t>
      </w:r>
      <w:r w:rsidR="00647555">
        <w:rPr>
          <w:color w:val="000000" w:themeColor="text1"/>
        </w:rPr>
        <w:t xml:space="preserve"> </w:t>
      </w:r>
      <w:r w:rsidRPr="007752B7">
        <w:rPr>
          <w:b/>
          <w:bCs/>
          <w:color w:val="000000" w:themeColor="text1"/>
        </w:rPr>
        <w:t>393</w:t>
      </w:r>
      <w:r w:rsidR="00647555">
        <w:rPr>
          <w:color w:val="000000" w:themeColor="text1"/>
        </w:rPr>
        <w:t xml:space="preserve"> </w:t>
      </w:r>
      <w:r w:rsidRPr="007752B7">
        <w:rPr>
          <w:color w:val="000000" w:themeColor="text1"/>
        </w:rPr>
        <w:t>/</w:t>
      </w:r>
      <w:r w:rsidR="00647555">
        <w:rPr>
          <w:color w:val="000000" w:themeColor="text1"/>
        </w:rPr>
        <w:t xml:space="preserve"> </w:t>
      </w:r>
      <w:r w:rsidRPr="007752B7">
        <w:rPr>
          <w:b/>
          <w:bCs/>
          <w:color w:val="000000" w:themeColor="text1"/>
        </w:rPr>
        <w:t>13</w:t>
      </w:r>
      <w:r w:rsidR="00647555">
        <w:rPr>
          <w:b/>
          <w:bCs/>
          <w:color w:val="000000" w:themeColor="text1"/>
        </w:rPr>
        <w:t xml:space="preserve"> </w:t>
      </w:r>
      <w:r w:rsidRPr="007752B7">
        <w:rPr>
          <w:b/>
          <w:bCs/>
          <w:color w:val="000000" w:themeColor="text1"/>
        </w:rPr>
        <w:t>Decembrie</w:t>
      </w:r>
      <w:r w:rsidR="00647555">
        <w:rPr>
          <w:b/>
          <w:bCs/>
          <w:color w:val="000000" w:themeColor="text1"/>
        </w:rPr>
        <w:t xml:space="preserve"> </w:t>
      </w:r>
      <w:r w:rsidRPr="007752B7">
        <w:rPr>
          <w:b/>
          <w:bCs/>
          <w:color w:val="000000" w:themeColor="text1"/>
        </w:rPr>
        <w:t>2023</w:t>
      </w:r>
      <w:r w:rsidRPr="007752B7">
        <w:rPr>
          <w:color w:val="000000" w:themeColor="text1"/>
        </w:rPr>
        <w:t>,</w:t>
      </w:r>
      <w:r w:rsidR="00647555">
        <w:rPr>
          <w:color w:val="000000" w:themeColor="text1"/>
        </w:rPr>
        <w:t xml:space="preserve"> </w:t>
      </w:r>
      <w:r w:rsidRPr="007752B7">
        <w:rPr>
          <w:color w:val="000000" w:themeColor="text1"/>
        </w:rPr>
        <w:t>Parlamentul</w:t>
      </w:r>
      <w:r w:rsidR="00647555">
        <w:rPr>
          <w:color w:val="000000" w:themeColor="text1"/>
        </w:rPr>
        <w:t xml:space="preserve"> </w:t>
      </w:r>
      <w:r w:rsidRPr="007752B7">
        <w:rPr>
          <w:color w:val="000000" w:themeColor="text1"/>
        </w:rPr>
        <w:t>României</w:t>
      </w:r>
      <w:r w:rsidR="00647555">
        <w:rPr>
          <w:color w:val="000000" w:themeColor="text1"/>
        </w:rPr>
        <w:t xml:space="preserve"> </w:t>
      </w:r>
      <w:r w:rsidRPr="00692656">
        <w:rPr>
          <w:color w:val="000000" w:themeColor="text1"/>
        </w:rPr>
        <w:t>-</w:t>
      </w:r>
      <w:r w:rsidR="00647555">
        <w:rPr>
          <w:color w:val="000000" w:themeColor="text1"/>
        </w:rPr>
        <w:t xml:space="preserve"> </w:t>
      </w:r>
      <w:r w:rsidR="00406EE0" w:rsidRPr="00406EE0">
        <w:rPr>
          <w:color w:val="000000" w:themeColor="text1"/>
        </w:rPr>
        <w:t>Lege</w:t>
      </w:r>
      <w:r w:rsidR="00647555">
        <w:rPr>
          <w:color w:val="000000" w:themeColor="text1"/>
        </w:rPr>
        <w:t xml:space="preserve"> </w:t>
      </w:r>
      <w:r w:rsidR="00406EE0" w:rsidRPr="00406EE0">
        <w:rPr>
          <w:color w:val="000000" w:themeColor="text1"/>
        </w:rPr>
        <w:t>privind</w:t>
      </w:r>
      <w:r w:rsidR="00647555">
        <w:rPr>
          <w:color w:val="000000" w:themeColor="text1"/>
        </w:rPr>
        <w:t xml:space="preserve"> </w:t>
      </w:r>
      <w:r w:rsidR="00406EE0" w:rsidRPr="00406EE0">
        <w:rPr>
          <w:color w:val="000000" w:themeColor="text1"/>
        </w:rPr>
        <w:t>statutul</w:t>
      </w:r>
      <w:r w:rsidR="00647555">
        <w:rPr>
          <w:color w:val="000000" w:themeColor="text1"/>
        </w:rPr>
        <w:t xml:space="preserve"> </w:t>
      </w:r>
      <w:r w:rsidR="00406EE0" w:rsidRPr="00406EE0">
        <w:rPr>
          <w:color w:val="000000" w:themeColor="text1"/>
        </w:rPr>
        <w:t>asistentului</w:t>
      </w:r>
      <w:r w:rsidR="00647555">
        <w:rPr>
          <w:color w:val="000000" w:themeColor="text1"/>
        </w:rPr>
        <w:t xml:space="preserve"> </w:t>
      </w:r>
      <w:r w:rsidR="00406EE0" w:rsidRPr="00406EE0">
        <w:rPr>
          <w:color w:val="000000" w:themeColor="text1"/>
        </w:rPr>
        <w:t>judecătorului.</w:t>
      </w:r>
    </w:p>
    <w:p w14:paraId="2F87CC17" w14:textId="4D004714" w:rsidR="00B520FD" w:rsidRDefault="00B520FD" w:rsidP="007752B7">
      <w:pPr>
        <w:numPr>
          <w:ilvl w:val="0"/>
          <w:numId w:val="2"/>
        </w:numPr>
        <w:spacing w:after="20"/>
        <w:ind w:right="198"/>
        <w:contextualSpacing/>
        <w:rPr>
          <w:color w:val="000000" w:themeColor="text1"/>
        </w:rPr>
      </w:pPr>
      <w:r w:rsidRPr="00B520FD">
        <w:rPr>
          <w:color w:val="000000" w:themeColor="text1"/>
        </w:rPr>
        <w:t>Nr.</w:t>
      </w:r>
      <w:r w:rsidR="00647555">
        <w:rPr>
          <w:color w:val="000000" w:themeColor="text1"/>
        </w:rPr>
        <w:t xml:space="preserve"> </w:t>
      </w:r>
      <w:r w:rsidRPr="00B520FD">
        <w:rPr>
          <w:b/>
          <w:bCs/>
          <w:color w:val="000000" w:themeColor="text1"/>
        </w:rPr>
        <w:t>404</w:t>
      </w:r>
      <w:r w:rsidR="00647555">
        <w:rPr>
          <w:color w:val="000000" w:themeColor="text1"/>
        </w:rPr>
        <w:t xml:space="preserve"> </w:t>
      </w:r>
      <w:r w:rsidRPr="00B520FD">
        <w:rPr>
          <w:color w:val="000000" w:themeColor="text1"/>
        </w:rPr>
        <w:t>/</w:t>
      </w:r>
      <w:r w:rsidR="00647555">
        <w:rPr>
          <w:color w:val="000000" w:themeColor="text1"/>
        </w:rPr>
        <w:t xml:space="preserve"> </w:t>
      </w:r>
      <w:r w:rsidRPr="00B520FD">
        <w:rPr>
          <w:b/>
          <w:bCs/>
          <w:color w:val="000000" w:themeColor="text1"/>
        </w:rPr>
        <w:t>13</w:t>
      </w:r>
      <w:r w:rsidR="00647555">
        <w:rPr>
          <w:b/>
          <w:bCs/>
          <w:color w:val="000000" w:themeColor="text1"/>
        </w:rPr>
        <w:t xml:space="preserve"> </w:t>
      </w:r>
      <w:r w:rsidRPr="00B520FD">
        <w:rPr>
          <w:b/>
          <w:bCs/>
          <w:color w:val="000000" w:themeColor="text1"/>
        </w:rPr>
        <w:t>Decembrie</w:t>
      </w:r>
      <w:r w:rsidR="00647555">
        <w:rPr>
          <w:b/>
          <w:bCs/>
          <w:color w:val="000000" w:themeColor="text1"/>
        </w:rPr>
        <w:t xml:space="preserve"> </w:t>
      </w:r>
      <w:r w:rsidRPr="00B520FD">
        <w:rPr>
          <w:b/>
          <w:bCs/>
          <w:color w:val="000000" w:themeColor="text1"/>
        </w:rPr>
        <w:t>2023</w:t>
      </w:r>
      <w:r w:rsidRPr="00B520FD">
        <w:rPr>
          <w:color w:val="000000" w:themeColor="text1"/>
        </w:rPr>
        <w:t>,</w:t>
      </w:r>
      <w:r w:rsidR="00647555">
        <w:rPr>
          <w:color w:val="000000" w:themeColor="text1"/>
        </w:rPr>
        <w:t xml:space="preserve"> </w:t>
      </w:r>
      <w:r w:rsidRPr="00B520FD">
        <w:rPr>
          <w:color w:val="000000" w:themeColor="text1"/>
        </w:rPr>
        <w:t>Parlamentul</w:t>
      </w:r>
      <w:r w:rsidR="00647555">
        <w:rPr>
          <w:color w:val="000000" w:themeColor="text1"/>
        </w:rPr>
        <w:t xml:space="preserve"> </w:t>
      </w:r>
      <w:r w:rsidRPr="00B520FD">
        <w:rPr>
          <w:color w:val="000000" w:themeColor="text1"/>
        </w:rPr>
        <w:t>României</w:t>
      </w:r>
      <w:r w:rsidR="00647555">
        <w:rPr>
          <w:color w:val="000000" w:themeColor="text1"/>
        </w:rPr>
        <w:t xml:space="preserve"> </w:t>
      </w:r>
      <w:r>
        <w:rPr>
          <w:color w:val="000000" w:themeColor="text1"/>
        </w:rPr>
        <w:t>-</w:t>
      </w:r>
      <w:r w:rsidR="00647555">
        <w:rPr>
          <w:color w:val="000000" w:themeColor="text1"/>
        </w:rPr>
        <w:t xml:space="preserve"> </w:t>
      </w:r>
      <w:r w:rsidRPr="00B520FD">
        <w:rPr>
          <w:color w:val="000000" w:themeColor="text1"/>
        </w:rPr>
        <w:t>Lege</w:t>
      </w:r>
      <w:r w:rsidR="00647555">
        <w:rPr>
          <w:color w:val="000000" w:themeColor="text1"/>
        </w:rPr>
        <w:t xml:space="preserve"> </w:t>
      </w:r>
      <w:r w:rsidRPr="00B520FD">
        <w:rPr>
          <w:color w:val="000000" w:themeColor="text1"/>
        </w:rPr>
        <w:t>pentru</w:t>
      </w:r>
      <w:r w:rsidR="00647555">
        <w:rPr>
          <w:color w:val="000000" w:themeColor="text1"/>
        </w:rPr>
        <w:t xml:space="preserve"> </w:t>
      </w:r>
      <w:r w:rsidRPr="00B520FD">
        <w:rPr>
          <w:color w:val="000000" w:themeColor="text1"/>
        </w:rPr>
        <w:t>aprobarea</w:t>
      </w:r>
      <w:r w:rsidR="00647555">
        <w:rPr>
          <w:color w:val="000000" w:themeColor="text1"/>
        </w:rPr>
        <w:t xml:space="preserve"> </w:t>
      </w:r>
      <w:r w:rsidRPr="00B520FD">
        <w:rPr>
          <w:color w:val="000000" w:themeColor="text1"/>
        </w:rPr>
        <w:t>Ordonanței</w:t>
      </w:r>
      <w:r w:rsidR="00647555">
        <w:rPr>
          <w:color w:val="000000" w:themeColor="text1"/>
        </w:rPr>
        <w:t xml:space="preserve"> </w:t>
      </w:r>
      <w:r w:rsidRPr="00B520FD">
        <w:rPr>
          <w:color w:val="000000" w:themeColor="text1"/>
        </w:rPr>
        <w:t>de</w:t>
      </w:r>
      <w:r w:rsidR="00647555">
        <w:rPr>
          <w:color w:val="000000" w:themeColor="text1"/>
        </w:rPr>
        <w:t xml:space="preserve"> </w:t>
      </w:r>
      <w:r w:rsidRPr="00B520FD">
        <w:rPr>
          <w:color w:val="000000" w:themeColor="text1"/>
        </w:rPr>
        <w:t>urgență</w:t>
      </w:r>
      <w:r w:rsidR="00647555">
        <w:rPr>
          <w:color w:val="000000" w:themeColor="text1"/>
        </w:rPr>
        <w:t xml:space="preserve"> </w:t>
      </w:r>
      <w:r w:rsidRPr="00B520FD">
        <w:rPr>
          <w:color w:val="000000" w:themeColor="text1"/>
        </w:rPr>
        <w:t>a</w:t>
      </w:r>
      <w:r w:rsidR="00647555">
        <w:rPr>
          <w:color w:val="000000" w:themeColor="text1"/>
        </w:rPr>
        <w:t xml:space="preserve"> </w:t>
      </w:r>
      <w:r w:rsidRPr="00B520FD">
        <w:rPr>
          <w:color w:val="000000" w:themeColor="text1"/>
        </w:rPr>
        <w:t>Guvernului</w:t>
      </w:r>
      <w:r w:rsidR="00647555">
        <w:rPr>
          <w:color w:val="000000" w:themeColor="text1"/>
        </w:rPr>
        <w:t xml:space="preserve"> </w:t>
      </w:r>
      <w:r w:rsidRPr="00B520FD">
        <w:rPr>
          <w:color w:val="000000" w:themeColor="text1"/>
        </w:rPr>
        <w:t>nr.</w:t>
      </w:r>
      <w:r w:rsidR="00647555">
        <w:rPr>
          <w:color w:val="000000" w:themeColor="text1"/>
        </w:rPr>
        <w:t xml:space="preserve"> </w:t>
      </w:r>
      <w:r w:rsidRPr="00B520FD">
        <w:rPr>
          <w:color w:val="000000" w:themeColor="text1"/>
        </w:rPr>
        <w:t>100/2022</w:t>
      </w:r>
      <w:r w:rsidR="00647555">
        <w:rPr>
          <w:color w:val="000000" w:themeColor="text1"/>
        </w:rPr>
        <w:t xml:space="preserve"> </w:t>
      </w:r>
      <w:r w:rsidRPr="00B520FD">
        <w:rPr>
          <w:color w:val="000000" w:themeColor="text1"/>
        </w:rPr>
        <w:t>privind</w:t>
      </w:r>
      <w:r w:rsidR="00647555">
        <w:rPr>
          <w:color w:val="000000" w:themeColor="text1"/>
        </w:rPr>
        <w:t xml:space="preserve"> </w:t>
      </w:r>
      <w:r w:rsidRPr="00B520FD">
        <w:rPr>
          <w:color w:val="000000" w:themeColor="text1"/>
        </w:rPr>
        <w:t>aprobarea</w:t>
      </w:r>
      <w:r w:rsidR="00647555">
        <w:rPr>
          <w:color w:val="000000" w:themeColor="text1"/>
        </w:rPr>
        <w:t xml:space="preserve"> </w:t>
      </w:r>
      <w:r w:rsidRPr="00B520FD">
        <w:rPr>
          <w:color w:val="000000" w:themeColor="text1"/>
        </w:rPr>
        <w:t>și</w:t>
      </w:r>
      <w:r w:rsidR="00647555">
        <w:rPr>
          <w:color w:val="000000" w:themeColor="text1"/>
        </w:rPr>
        <w:t xml:space="preserve"> </w:t>
      </w:r>
      <w:r w:rsidRPr="00B520FD">
        <w:rPr>
          <w:color w:val="000000" w:themeColor="text1"/>
        </w:rPr>
        <w:t>implementarea</w:t>
      </w:r>
      <w:r w:rsidR="00647555">
        <w:rPr>
          <w:color w:val="000000" w:themeColor="text1"/>
        </w:rPr>
        <w:t xml:space="preserve"> </w:t>
      </w:r>
      <w:r w:rsidRPr="00B520FD">
        <w:rPr>
          <w:color w:val="000000" w:themeColor="text1"/>
        </w:rPr>
        <w:t>Planului</w:t>
      </w:r>
      <w:r w:rsidR="00647555">
        <w:rPr>
          <w:color w:val="000000" w:themeColor="text1"/>
        </w:rPr>
        <w:t xml:space="preserve"> </w:t>
      </w:r>
      <w:r w:rsidRPr="00B520FD">
        <w:rPr>
          <w:color w:val="000000" w:themeColor="text1"/>
        </w:rPr>
        <w:t>național</w:t>
      </w:r>
      <w:r w:rsidR="00647555">
        <w:rPr>
          <w:color w:val="000000" w:themeColor="text1"/>
        </w:rPr>
        <w:t xml:space="preserve"> </w:t>
      </w:r>
      <w:r w:rsidRPr="00B520FD">
        <w:rPr>
          <w:color w:val="000000" w:themeColor="text1"/>
        </w:rPr>
        <w:t>de</w:t>
      </w:r>
      <w:r w:rsidR="00647555">
        <w:rPr>
          <w:color w:val="000000" w:themeColor="text1"/>
        </w:rPr>
        <w:t xml:space="preserve"> </w:t>
      </w:r>
      <w:r w:rsidRPr="00B520FD">
        <w:rPr>
          <w:color w:val="000000" w:themeColor="text1"/>
        </w:rPr>
        <w:t>măsuri</w:t>
      </w:r>
      <w:r w:rsidR="00647555">
        <w:rPr>
          <w:color w:val="000000" w:themeColor="text1"/>
        </w:rPr>
        <w:t xml:space="preserve"> </w:t>
      </w:r>
      <w:r w:rsidRPr="00B520FD">
        <w:rPr>
          <w:color w:val="000000" w:themeColor="text1"/>
        </w:rPr>
        <w:t>cu</w:t>
      </w:r>
      <w:r w:rsidR="00647555">
        <w:rPr>
          <w:color w:val="000000" w:themeColor="text1"/>
        </w:rPr>
        <w:t xml:space="preserve"> </w:t>
      </w:r>
      <w:r w:rsidRPr="00B520FD">
        <w:rPr>
          <w:color w:val="000000" w:themeColor="text1"/>
        </w:rPr>
        <w:t>privire</w:t>
      </w:r>
      <w:r w:rsidR="00647555">
        <w:rPr>
          <w:color w:val="000000" w:themeColor="text1"/>
        </w:rPr>
        <w:t xml:space="preserve"> </w:t>
      </w:r>
      <w:r w:rsidRPr="00B520FD">
        <w:rPr>
          <w:color w:val="000000" w:themeColor="text1"/>
        </w:rPr>
        <w:t>la</w:t>
      </w:r>
      <w:r w:rsidR="00647555">
        <w:rPr>
          <w:color w:val="000000" w:themeColor="text1"/>
        </w:rPr>
        <w:t xml:space="preserve"> </w:t>
      </w:r>
      <w:r w:rsidRPr="00B520FD">
        <w:rPr>
          <w:color w:val="000000" w:themeColor="text1"/>
        </w:rPr>
        <w:t>protecția</w:t>
      </w:r>
      <w:r w:rsidR="00647555">
        <w:rPr>
          <w:color w:val="000000" w:themeColor="text1"/>
        </w:rPr>
        <w:t xml:space="preserve"> </w:t>
      </w:r>
      <w:r w:rsidRPr="00B520FD">
        <w:rPr>
          <w:color w:val="000000" w:themeColor="text1"/>
        </w:rPr>
        <w:t>și</w:t>
      </w:r>
      <w:r w:rsidR="00647555">
        <w:rPr>
          <w:color w:val="000000" w:themeColor="text1"/>
        </w:rPr>
        <w:t xml:space="preserve"> </w:t>
      </w:r>
      <w:r w:rsidRPr="00B520FD">
        <w:rPr>
          <w:color w:val="000000" w:themeColor="text1"/>
        </w:rPr>
        <w:t>incluziunea</w:t>
      </w:r>
      <w:r w:rsidR="00647555">
        <w:rPr>
          <w:color w:val="000000" w:themeColor="text1"/>
        </w:rPr>
        <w:t xml:space="preserve"> </w:t>
      </w:r>
      <w:r w:rsidRPr="00B520FD">
        <w:rPr>
          <w:color w:val="000000" w:themeColor="text1"/>
        </w:rPr>
        <w:t>persoanelor</w:t>
      </w:r>
      <w:r w:rsidR="00647555">
        <w:rPr>
          <w:color w:val="000000" w:themeColor="text1"/>
        </w:rPr>
        <w:t xml:space="preserve"> </w:t>
      </w:r>
      <w:r w:rsidRPr="00B520FD">
        <w:rPr>
          <w:color w:val="000000" w:themeColor="text1"/>
        </w:rPr>
        <w:t>strămutate</w:t>
      </w:r>
      <w:r w:rsidR="00647555">
        <w:rPr>
          <w:color w:val="000000" w:themeColor="text1"/>
        </w:rPr>
        <w:t xml:space="preserve"> </w:t>
      </w:r>
      <w:r w:rsidRPr="00B520FD">
        <w:rPr>
          <w:color w:val="000000" w:themeColor="text1"/>
        </w:rPr>
        <w:t>din</w:t>
      </w:r>
      <w:r w:rsidR="00647555">
        <w:rPr>
          <w:color w:val="000000" w:themeColor="text1"/>
        </w:rPr>
        <w:t xml:space="preserve"> </w:t>
      </w:r>
      <w:r w:rsidRPr="00B520FD">
        <w:rPr>
          <w:color w:val="000000" w:themeColor="text1"/>
        </w:rPr>
        <w:t>Ucraina,</w:t>
      </w:r>
      <w:r w:rsidR="00647555">
        <w:rPr>
          <w:color w:val="000000" w:themeColor="text1"/>
        </w:rPr>
        <w:t xml:space="preserve"> </w:t>
      </w:r>
      <w:r w:rsidRPr="00B520FD">
        <w:rPr>
          <w:color w:val="000000" w:themeColor="text1"/>
        </w:rPr>
        <w:t>beneficiare</w:t>
      </w:r>
      <w:r w:rsidR="00647555">
        <w:rPr>
          <w:color w:val="000000" w:themeColor="text1"/>
        </w:rPr>
        <w:t xml:space="preserve"> </w:t>
      </w:r>
      <w:r w:rsidRPr="00B520FD">
        <w:rPr>
          <w:color w:val="000000" w:themeColor="text1"/>
        </w:rPr>
        <w:t>de</w:t>
      </w:r>
      <w:r w:rsidR="00647555">
        <w:rPr>
          <w:color w:val="000000" w:themeColor="text1"/>
        </w:rPr>
        <w:t xml:space="preserve"> </w:t>
      </w:r>
      <w:r w:rsidRPr="00B520FD">
        <w:rPr>
          <w:color w:val="000000" w:themeColor="text1"/>
        </w:rPr>
        <w:t>protecție</w:t>
      </w:r>
      <w:r w:rsidR="00647555">
        <w:rPr>
          <w:color w:val="000000" w:themeColor="text1"/>
        </w:rPr>
        <w:t xml:space="preserve"> </w:t>
      </w:r>
      <w:r w:rsidRPr="00B520FD">
        <w:rPr>
          <w:color w:val="000000" w:themeColor="text1"/>
        </w:rPr>
        <w:t>temporară</w:t>
      </w:r>
      <w:r w:rsidR="00647555">
        <w:rPr>
          <w:color w:val="000000" w:themeColor="text1"/>
        </w:rPr>
        <w:t xml:space="preserve"> </w:t>
      </w:r>
      <w:r w:rsidRPr="00B520FD">
        <w:rPr>
          <w:color w:val="000000" w:themeColor="text1"/>
        </w:rPr>
        <w:t>în</w:t>
      </w:r>
      <w:r w:rsidR="00647555">
        <w:rPr>
          <w:color w:val="000000" w:themeColor="text1"/>
        </w:rPr>
        <w:t xml:space="preserve"> </w:t>
      </w:r>
      <w:r w:rsidRPr="00B520FD">
        <w:rPr>
          <w:color w:val="000000" w:themeColor="text1"/>
        </w:rPr>
        <w:t>România,</w:t>
      </w:r>
      <w:r w:rsidR="00647555">
        <w:rPr>
          <w:color w:val="000000" w:themeColor="text1"/>
        </w:rPr>
        <w:t xml:space="preserve"> </w:t>
      </w:r>
      <w:r w:rsidRPr="00B520FD">
        <w:rPr>
          <w:color w:val="000000" w:themeColor="text1"/>
        </w:rPr>
        <w:t>precum</w:t>
      </w:r>
      <w:r w:rsidR="00647555">
        <w:rPr>
          <w:color w:val="000000" w:themeColor="text1"/>
        </w:rPr>
        <w:t xml:space="preserve"> </w:t>
      </w:r>
      <w:r w:rsidRPr="00B520FD">
        <w:rPr>
          <w:color w:val="000000" w:themeColor="text1"/>
        </w:rPr>
        <w:t>și</w:t>
      </w:r>
      <w:r w:rsidR="00647555">
        <w:rPr>
          <w:color w:val="000000" w:themeColor="text1"/>
        </w:rPr>
        <w:t xml:space="preserve"> </w:t>
      </w:r>
      <w:r w:rsidRPr="00B520FD">
        <w:rPr>
          <w:color w:val="000000" w:themeColor="text1"/>
        </w:rPr>
        <w:t>pentru</w:t>
      </w:r>
      <w:r w:rsidR="00647555">
        <w:rPr>
          <w:color w:val="000000" w:themeColor="text1"/>
        </w:rPr>
        <w:t xml:space="preserve"> </w:t>
      </w:r>
      <w:r w:rsidRPr="00B520FD">
        <w:rPr>
          <w:color w:val="000000" w:themeColor="text1"/>
        </w:rPr>
        <w:t>modificarea</w:t>
      </w:r>
      <w:r w:rsidR="00647555">
        <w:rPr>
          <w:color w:val="000000" w:themeColor="text1"/>
        </w:rPr>
        <w:t xml:space="preserve"> </w:t>
      </w:r>
      <w:r w:rsidRPr="00B520FD">
        <w:rPr>
          <w:color w:val="000000" w:themeColor="text1"/>
        </w:rPr>
        <w:t>și</w:t>
      </w:r>
      <w:r w:rsidR="00647555">
        <w:rPr>
          <w:color w:val="000000" w:themeColor="text1"/>
        </w:rPr>
        <w:t xml:space="preserve"> </w:t>
      </w:r>
      <w:r w:rsidRPr="00B520FD">
        <w:rPr>
          <w:color w:val="000000" w:themeColor="text1"/>
        </w:rPr>
        <w:t>completarea</w:t>
      </w:r>
      <w:r w:rsidR="00647555">
        <w:rPr>
          <w:color w:val="000000" w:themeColor="text1"/>
        </w:rPr>
        <w:t xml:space="preserve"> </w:t>
      </w:r>
      <w:r w:rsidRPr="00B520FD">
        <w:rPr>
          <w:color w:val="000000" w:themeColor="text1"/>
        </w:rPr>
        <w:t>unor</w:t>
      </w:r>
      <w:r w:rsidR="00647555">
        <w:rPr>
          <w:color w:val="000000" w:themeColor="text1"/>
        </w:rPr>
        <w:t xml:space="preserve"> </w:t>
      </w:r>
      <w:r w:rsidRPr="00B520FD">
        <w:rPr>
          <w:color w:val="000000" w:themeColor="text1"/>
        </w:rPr>
        <w:t>acte</w:t>
      </w:r>
      <w:r w:rsidR="00647555">
        <w:rPr>
          <w:color w:val="000000" w:themeColor="text1"/>
        </w:rPr>
        <w:t xml:space="preserve"> </w:t>
      </w:r>
      <w:r w:rsidRPr="00B520FD">
        <w:rPr>
          <w:color w:val="000000" w:themeColor="text1"/>
        </w:rPr>
        <w:t>normative.</w:t>
      </w:r>
    </w:p>
    <w:p w14:paraId="4A2E6583" w14:textId="60A09420" w:rsidR="00280D67" w:rsidRPr="003827A5" w:rsidRDefault="00280D67" w:rsidP="00280D67">
      <w:pPr>
        <w:rPr>
          <w:b/>
          <w:bCs/>
          <w:color w:val="3333FF"/>
        </w:rPr>
      </w:pPr>
      <w:bookmarkStart w:id="76" w:name="_Hlk153539694"/>
      <w:r w:rsidRPr="003827A5">
        <w:rPr>
          <w:b/>
          <w:bCs/>
          <w:color w:val="3333FF"/>
        </w:rPr>
        <w:t>Monitorul</w:t>
      </w:r>
      <w:r w:rsidR="00647555">
        <w:rPr>
          <w:b/>
          <w:bCs/>
          <w:color w:val="3333FF"/>
        </w:rPr>
        <w:t xml:space="preserve"> </w:t>
      </w:r>
      <w:r w:rsidRPr="003827A5">
        <w:rPr>
          <w:b/>
          <w:bCs/>
          <w:color w:val="3333FF"/>
        </w:rPr>
        <w:t>Oficial,</w:t>
      </w:r>
      <w:r w:rsidR="00647555">
        <w:rPr>
          <w:b/>
          <w:bCs/>
          <w:color w:val="3333FF"/>
        </w:rPr>
        <w:t xml:space="preserve"> </w:t>
      </w:r>
      <w:r w:rsidRPr="003827A5">
        <w:rPr>
          <w:b/>
          <w:bCs/>
          <w:color w:val="3333FF"/>
        </w:rPr>
        <w:t>Partea</w:t>
      </w:r>
      <w:r w:rsidR="00647555">
        <w:rPr>
          <w:b/>
          <w:bCs/>
          <w:color w:val="3333FF"/>
        </w:rPr>
        <w:t xml:space="preserve"> </w:t>
      </w:r>
      <w:r w:rsidRPr="003827A5">
        <w:rPr>
          <w:b/>
          <w:bCs/>
          <w:color w:val="3333FF"/>
        </w:rPr>
        <w:t>I,</w:t>
      </w:r>
      <w:r w:rsidR="00647555">
        <w:rPr>
          <w:b/>
          <w:bCs/>
          <w:color w:val="3333FF"/>
        </w:rPr>
        <w:t xml:space="preserve"> </w:t>
      </w:r>
      <w:r w:rsidRPr="003827A5">
        <w:rPr>
          <w:b/>
          <w:bCs/>
          <w:color w:val="3333FF"/>
        </w:rPr>
        <w:t>nr.</w:t>
      </w:r>
      <w:r w:rsidR="00647555">
        <w:rPr>
          <w:b/>
          <w:bCs/>
          <w:color w:val="3333FF"/>
        </w:rPr>
        <w:t xml:space="preserve"> </w:t>
      </w:r>
      <w:r>
        <w:rPr>
          <w:b/>
          <w:bCs/>
          <w:color w:val="3333FF"/>
        </w:rPr>
        <w:t>1133</w:t>
      </w:r>
      <w:r w:rsidR="00647555">
        <w:rPr>
          <w:b/>
          <w:bCs/>
          <w:color w:val="3333FF"/>
        </w:rPr>
        <w:t xml:space="preserve"> </w:t>
      </w:r>
      <w:r w:rsidRPr="003827A5">
        <w:rPr>
          <w:b/>
          <w:bCs/>
          <w:color w:val="3333FF"/>
        </w:rPr>
        <w:t>/</w:t>
      </w:r>
      <w:r w:rsidR="00647555">
        <w:rPr>
          <w:b/>
          <w:bCs/>
          <w:color w:val="3333FF"/>
        </w:rPr>
        <w:t xml:space="preserve"> </w:t>
      </w:r>
      <w:r>
        <w:rPr>
          <w:b/>
          <w:bCs/>
          <w:color w:val="3333FF"/>
        </w:rPr>
        <w:t>14</w:t>
      </w:r>
      <w:r w:rsidR="00647555">
        <w:rPr>
          <w:b/>
          <w:bCs/>
          <w:color w:val="3333FF"/>
        </w:rPr>
        <w:t xml:space="preserve"> </w:t>
      </w:r>
      <w:r w:rsidRPr="003827A5">
        <w:rPr>
          <w:b/>
          <w:bCs/>
          <w:color w:val="3333FF"/>
        </w:rPr>
        <w:t>Decembrie</w:t>
      </w:r>
      <w:r w:rsidR="00647555">
        <w:rPr>
          <w:b/>
          <w:bCs/>
          <w:color w:val="3333FF"/>
        </w:rPr>
        <w:t xml:space="preserve"> </w:t>
      </w:r>
      <w:r w:rsidRPr="003827A5">
        <w:rPr>
          <w:b/>
          <w:bCs/>
          <w:color w:val="3333FF"/>
        </w:rPr>
        <w:t>2023</w:t>
      </w:r>
    </w:p>
    <w:bookmarkEnd w:id="76"/>
    <w:p w14:paraId="70F9387D" w14:textId="1E35B948" w:rsidR="00280D67" w:rsidRDefault="000D1DF1" w:rsidP="00280D67">
      <w:pPr>
        <w:numPr>
          <w:ilvl w:val="0"/>
          <w:numId w:val="2"/>
        </w:numPr>
        <w:spacing w:after="20"/>
        <w:ind w:right="198"/>
        <w:contextualSpacing/>
        <w:rPr>
          <w:color w:val="000000" w:themeColor="text1"/>
        </w:rPr>
      </w:pPr>
      <w:r w:rsidRPr="000D1DF1">
        <w:rPr>
          <w:color w:val="000000" w:themeColor="text1"/>
        </w:rPr>
        <w:t>Nr.</w:t>
      </w:r>
      <w:r w:rsidR="00647555">
        <w:rPr>
          <w:color w:val="000000" w:themeColor="text1"/>
        </w:rPr>
        <w:t xml:space="preserve"> </w:t>
      </w:r>
      <w:r w:rsidRPr="000D1DF1">
        <w:rPr>
          <w:b/>
          <w:bCs/>
          <w:color w:val="000000" w:themeColor="text1"/>
        </w:rPr>
        <w:t>507</w:t>
      </w:r>
      <w:r w:rsidR="00647555">
        <w:rPr>
          <w:color w:val="000000" w:themeColor="text1"/>
        </w:rPr>
        <w:t xml:space="preserve"> </w:t>
      </w:r>
      <w:r w:rsidRPr="000D1DF1">
        <w:rPr>
          <w:color w:val="000000" w:themeColor="text1"/>
        </w:rPr>
        <w:t>/</w:t>
      </w:r>
      <w:r w:rsidR="00647555">
        <w:rPr>
          <w:color w:val="000000" w:themeColor="text1"/>
        </w:rPr>
        <w:t xml:space="preserve"> </w:t>
      </w:r>
      <w:r w:rsidRPr="000D1DF1">
        <w:rPr>
          <w:b/>
          <w:bCs/>
          <w:color w:val="000000" w:themeColor="text1"/>
        </w:rPr>
        <w:t>14</w:t>
      </w:r>
      <w:r w:rsidR="00647555">
        <w:rPr>
          <w:b/>
          <w:bCs/>
          <w:color w:val="000000" w:themeColor="text1"/>
        </w:rPr>
        <w:t xml:space="preserve"> </w:t>
      </w:r>
      <w:r w:rsidRPr="000D1DF1">
        <w:rPr>
          <w:b/>
          <w:bCs/>
          <w:color w:val="000000" w:themeColor="text1"/>
        </w:rPr>
        <w:t>Decembrie</w:t>
      </w:r>
      <w:r w:rsidR="00647555">
        <w:rPr>
          <w:b/>
          <w:bCs/>
          <w:color w:val="000000" w:themeColor="text1"/>
        </w:rPr>
        <w:t xml:space="preserve"> </w:t>
      </w:r>
      <w:r w:rsidRPr="000D1DF1">
        <w:rPr>
          <w:b/>
          <w:bCs/>
          <w:color w:val="000000" w:themeColor="text1"/>
        </w:rPr>
        <w:t>2023</w:t>
      </w:r>
      <w:r w:rsidRPr="000D1DF1">
        <w:rPr>
          <w:color w:val="000000" w:themeColor="text1"/>
        </w:rPr>
        <w:t>,</w:t>
      </w:r>
      <w:r w:rsidR="00647555">
        <w:rPr>
          <w:color w:val="000000" w:themeColor="text1"/>
        </w:rPr>
        <w:t xml:space="preserve"> </w:t>
      </w:r>
      <w:r w:rsidRPr="000D1DF1">
        <w:rPr>
          <w:color w:val="000000" w:themeColor="text1"/>
        </w:rPr>
        <w:t>Primul-Ministru</w:t>
      </w:r>
      <w:r w:rsidR="00647555">
        <w:rPr>
          <w:color w:val="000000" w:themeColor="text1"/>
        </w:rPr>
        <w:t xml:space="preserve"> </w:t>
      </w:r>
      <w:r>
        <w:rPr>
          <w:color w:val="000000" w:themeColor="text1"/>
        </w:rPr>
        <w:t>-</w:t>
      </w:r>
      <w:r w:rsidR="00647555">
        <w:rPr>
          <w:color w:val="000000" w:themeColor="text1"/>
        </w:rPr>
        <w:t xml:space="preserve"> </w:t>
      </w:r>
      <w:r w:rsidR="000D65D1" w:rsidRPr="000D65D1">
        <w:rPr>
          <w:color w:val="000000" w:themeColor="text1"/>
        </w:rPr>
        <w:t>Decizie</w:t>
      </w:r>
      <w:r w:rsidR="00647555">
        <w:rPr>
          <w:color w:val="000000" w:themeColor="text1"/>
        </w:rPr>
        <w:t xml:space="preserve"> </w:t>
      </w:r>
      <w:r w:rsidR="000D65D1" w:rsidRPr="000D65D1">
        <w:rPr>
          <w:color w:val="000000" w:themeColor="text1"/>
        </w:rPr>
        <w:t>pentru</w:t>
      </w:r>
      <w:r w:rsidR="00647555">
        <w:rPr>
          <w:color w:val="000000" w:themeColor="text1"/>
        </w:rPr>
        <w:t xml:space="preserve"> </w:t>
      </w:r>
      <w:r w:rsidR="000D65D1" w:rsidRPr="000D65D1">
        <w:rPr>
          <w:color w:val="000000" w:themeColor="text1"/>
        </w:rPr>
        <w:t>modificarea</w:t>
      </w:r>
      <w:r w:rsidR="00647555">
        <w:rPr>
          <w:color w:val="000000" w:themeColor="text1"/>
        </w:rPr>
        <w:t xml:space="preserve"> </w:t>
      </w:r>
      <w:r w:rsidR="000D65D1" w:rsidRPr="000D65D1">
        <w:rPr>
          <w:color w:val="000000" w:themeColor="text1"/>
        </w:rPr>
        <w:t>anexei</w:t>
      </w:r>
      <w:r w:rsidR="00647555">
        <w:rPr>
          <w:color w:val="000000" w:themeColor="text1"/>
        </w:rPr>
        <w:t xml:space="preserve"> </w:t>
      </w:r>
      <w:r w:rsidR="000D65D1" w:rsidRPr="000D65D1">
        <w:rPr>
          <w:color w:val="000000" w:themeColor="text1"/>
        </w:rPr>
        <w:t>la</w:t>
      </w:r>
      <w:r w:rsidR="00647555">
        <w:rPr>
          <w:color w:val="000000" w:themeColor="text1"/>
        </w:rPr>
        <w:t xml:space="preserve"> </w:t>
      </w:r>
      <w:r w:rsidR="000D65D1" w:rsidRPr="000D65D1">
        <w:rPr>
          <w:color w:val="000000" w:themeColor="text1"/>
        </w:rPr>
        <w:t>Decizia</w:t>
      </w:r>
      <w:r w:rsidR="00647555">
        <w:rPr>
          <w:color w:val="000000" w:themeColor="text1"/>
        </w:rPr>
        <w:t xml:space="preserve"> </w:t>
      </w:r>
      <w:r w:rsidR="000D65D1" w:rsidRPr="000D65D1">
        <w:rPr>
          <w:color w:val="000000" w:themeColor="text1"/>
        </w:rPr>
        <w:t>prim-ministrului</w:t>
      </w:r>
      <w:r w:rsidR="00647555">
        <w:rPr>
          <w:color w:val="000000" w:themeColor="text1"/>
        </w:rPr>
        <w:t xml:space="preserve"> </w:t>
      </w:r>
      <w:r w:rsidR="000D65D1" w:rsidRPr="000D65D1">
        <w:rPr>
          <w:color w:val="000000" w:themeColor="text1"/>
        </w:rPr>
        <w:t>nr.</w:t>
      </w:r>
      <w:r w:rsidR="00647555">
        <w:rPr>
          <w:color w:val="000000" w:themeColor="text1"/>
        </w:rPr>
        <w:t xml:space="preserve"> </w:t>
      </w:r>
      <w:r w:rsidR="000D65D1" w:rsidRPr="000D65D1">
        <w:rPr>
          <w:color w:val="000000" w:themeColor="text1"/>
        </w:rPr>
        <w:t>435/2022</w:t>
      </w:r>
      <w:r w:rsidR="00647555">
        <w:rPr>
          <w:color w:val="000000" w:themeColor="text1"/>
        </w:rPr>
        <w:t xml:space="preserve"> </w:t>
      </w:r>
      <w:r w:rsidR="000D65D1" w:rsidRPr="000D65D1">
        <w:rPr>
          <w:color w:val="000000" w:themeColor="text1"/>
        </w:rPr>
        <w:t>privind</w:t>
      </w:r>
      <w:r w:rsidR="00647555">
        <w:rPr>
          <w:color w:val="000000" w:themeColor="text1"/>
        </w:rPr>
        <w:t xml:space="preserve"> </w:t>
      </w:r>
      <w:r w:rsidR="000D65D1" w:rsidRPr="000D65D1">
        <w:rPr>
          <w:color w:val="000000" w:themeColor="text1"/>
        </w:rPr>
        <w:t>înființarea</w:t>
      </w:r>
      <w:r w:rsidR="00647555">
        <w:rPr>
          <w:color w:val="000000" w:themeColor="text1"/>
        </w:rPr>
        <w:t xml:space="preserve"> </w:t>
      </w:r>
      <w:r w:rsidR="000D65D1" w:rsidRPr="000D65D1">
        <w:rPr>
          <w:color w:val="000000" w:themeColor="text1"/>
        </w:rPr>
        <w:t>Comitetului</w:t>
      </w:r>
      <w:r w:rsidR="00647555">
        <w:rPr>
          <w:color w:val="000000" w:themeColor="text1"/>
        </w:rPr>
        <w:t xml:space="preserve"> </w:t>
      </w:r>
      <w:r w:rsidR="000D65D1" w:rsidRPr="000D65D1">
        <w:rPr>
          <w:color w:val="000000" w:themeColor="text1"/>
        </w:rPr>
        <w:t>interministerial</w:t>
      </w:r>
      <w:r w:rsidR="00647555">
        <w:rPr>
          <w:color w:val="000000" w:themeColor="text1"/>
        </w:rPr>
        <w:t xml:space="preserve"> </w:t>
      </w:r>
      <w:r w:rsidR="000D65D1" w:rsidRPr="000D65D1">
        <w:rPr>
          <w:color w:val="000000" w:themeColor="text1"/>
        </w:rPr>
        <w:t>al</w:t>
      </w:r>
      <w:r w:rsidR="00647555">
        <w:rPr>
          <w:color w:val="000000" w:themeColor="text1"/>
        </w:rPr>
        <w:t xml:space="preserve"> </w:t>
      </w:r>
      <w:r w:rsidR="000D65D1" w:rsidRPr="000D65D1">
        <w:rPr>
          <w:color w:val="000000" w:themeColor="text1"/>
        </w:rPr>
        <w:t>cărbunelui</w:t>
      </w:r>
      <w:r w:rsidR="00647555">
        <w:rPr>
          <w:color w:val="000000" w:themeColor="text1"/>
        </w:rPr>
        <w:t xml:space="preserve"> </w:t>
      </w:r>
      <w:r w:rsidR="000D65D1" w:rsidRPr="000D65D1">
        <w:rPr>
          <w:color w:val="000000" w:themeColor="text1"/>
        </w:rPr>
        <w:t>pentru</w:t>
      </w:r>
      <w:r w:rsidR="00647555">
        <w:rPr>
          <w:color w:val="000000" w:themeColor="text1"/>
        </w:rPr>
        <w:t xml:space="preserve"> </w:t>
      </w:r>
      <w:r w:rsidR="000D65D1" w:rsidRPr="000D65D1">
        <w:rPr>
          <w:color w:val="000000" w:themeColor="text1"/>
        </w:rPr>
        <w:t>coordonarea</w:t>
      </w:r>
      <w:r w:rsidR="00647555">
        <w:rPr>
          <w:color w:val="000000" w:themeColor="text1"/>
        </w:rPr>
        <w:t xml:space="preserve"> </w:t>
      </w:r>
      <w:r w:rsidR="000D65D1" w:rsidRPr="000D65D1">
        <w:rPr>
          <w:color w:val="000000" w:themeColor="text1"/>
        </w:rPr>
        <w:t>implementării</w:t>
      </w:r>
      <w:r w:rsidR="00647555">
        <w:rPr>
          <w:color w:val="000000" w:themeColor="text1"/>
        </w:rPr>
        <w:t xml:space="preserve"> </w:t>
      </w:r>
      <w:r w:rsidR="000D65D1" w:rsidRPr="000D65D1">
        <w:rPr>
          <w:color w:val="000000" w:themeColor="text1"/>
        </w:rPr>
        <w:t>procesului</w:t>
      </w:r>
      <w:r w:rsidR="00647555">
        <w:rPr>
          <w:color w:val="000000" w:themeColor="text1"/>
        </w:rPr>
        <w:t xml:space="preserve"> </w:t>
      </w:r>
      <w:r w:rsidR="000D65D1" w:rsidRPr="000D65D1">
        <w:rPr>
          <w:color w:val="000000" w:themeColor="text1"/>
        </w:rPr>
        <w:t>de</w:t>
      </w:r>
      <w:r w:rsidR="00647555">
        <w:rPr>
          <w:color w:val="000000" w:themeColor="text1"/>
        </w:rPr>
        <w:t xml:space="preserve"> </w:t>
      </w:r>
      <w:r w:rsidR="000D65D1" w:rsidRPr="000D65D1">
        <w:rPr>
          <w:color w:val="000000" w:themeColor="text1"/>
        </w:rPr>
        <w:t>decarbonizare.</w:t>
      </w:r>
    </w:p>
    <w:p w14:paraId="24E771F7" w14:textId="2617D944" w:rsidR="00BC2FDF" w:rsidRPr="005E6098" w:rsidRDefault="00BC2FDF" w:rsidP="005E6098">
      <w:pPr>
        <w:spacing w:after="20"/>
        <w:ind w:right="198"/>
        <w:contextualSpacing/>
        <w:jc w:val="center"/>
        <w:rPr>
          <w:b/>
          <w:bCs/>
          <w:color w:val="000000" w:themeColor="text1"/>
          <w:sz w:val="16"/>
          <w:szCs w:val="16"/>
        </w:rPr>
      </w:pPr>
      <w:r w:rsidRPr="005E6098">
        <w:rPr>
          <w:b/>
          <w:bCs/>
          <w:color w:val="000000" w:themeColor="text1"/>
          <w:sz w:val="16"/>
          <w:szCs w:val="16"/>
        </w:rPr>
        <w:t>COMPONENȚA</w:t>
      </w:r>
      <w:r w:rsidR="00647555">
        <w:rPr>
          <w:b/>
          <w:bCs/>
          <w:color w:val="000000" w:themeColor="text1"/>
          <w:sz w:val="16"/>
          <w:szCs w:val="16"/>
        </w:rPr>
        <w:t xml:space="preserve"> </w:t>
      </w:r>
      <w:r w:rsidRPr="005E6098">
        <w:rPr>
          <w:b/>
          <w:bCs/>
          <w:color w:val="000000" w:themeColor="text1"/>
          <w:sz w:val="16"/>
          <w:szCs w:val="16"/>
        </w:rPr>
        <w:t>Comitetului</w:t>
      </w:r>
      <w:r w:rsidR="00647555">
        <w:rPr>
          <w:b/>
          <w:bCs/>
          <w:color w:val="000000" w:themeColor="text1"/>
          <w:sz w:val="16"/>
          <w:szCs w:val="16"/>
        </w:rPr>
        <w:t xml:space="preserve"> </w:t>
      </w:r>
      <w:r w:rsidRPr="005E6098">
        <w:rPr>
          <w:b/>
          <w:bCs/>
          <w:color w:val="000000" w:themeColor="text1"/>
          <w:sz w:val="16"/>
          <w:szCs w:val="16"/>
        </w:rPr>
        <w:t>interministerial</w:t>
      </w:r>
      <w:r w:rsidR="00647555">
        <w:rPr>
          <w:b/>
          <w:bCs/>
          <w:color w:val="000000" w:themeColor="text1"/>
          <w:sz w:val="16"/>
          <w:szCs w:val="16"/>
        </w:rPr>
        <w:t xml:space="preserve"> </w:t>
      </w:r>
      <w:r w:rsidRPr="005E6098">
        <w:rPr>
          <w:b/>
          <w:bCs/>
          <w:color w:val="000000" w:themeColor="text1"/>
          <w:sz w:val="16"/>
          <w:szCs w:val="16"/>
        </w:rPr>
        <w:t>al</w:t>
      </w:r>
      <w:r w:rsidR="00647555">
        <w:rPr>
          <w:b/>
          <w:bCs/>
          <w:color w:val="000000" w:themeColor="text1"/>
          <w:sz w:val="16"/>
          <w:szCs w:val="16"/>
        </w:rPr>
        <w:t xml:space="preserve"> </w:t>
      </w:r>
      <w:r w:rsidRPr="005E6098">
        <w:rPr>
          <w:b/>
          <w:bCs/>
          <w:color w:val="000000" w:themeColor="text1"/>
          <w:sz w:val="16"/>
          <w:szCs w:val="16"/>
        </w:rPr>
        <w:t>cărbunelui</w:t>
      </w:r>
    </w:p>
    <w:tbl>
      <w:tblPr>
        <w:tblStyle w:val="TableGrid"/>
        <w:tblW w:w="8798" w:type="dxa"/>
        <w:jc w:val="center"/>
        <w:tblLook w:val="04A0" w:firstRow="1" w:lastRow="0" w:firstColumn="1" w:lastColumn="0" w:noHBand="0" w:noVBand="1"/>
      </w:tblPr>
      <w:tblGrid>
        <w:gridCol w:w="795"/>
        <w:gridCol w:w="3169"/>
        <w:gridCol w:w="2551"/>
        <w:gridCol w:w="2283"/>
      </w:tblGrid>
      <w:tr w:rsidR="003129AC" w:rsidRPr="00117A2A" w14:paraId="19E32028" w14:textId="77777777" w:rsidTr="00117A2A">
        <w:trPr>
          <w:jc w:val="center"/>
        </w:trPr>
        <w:tc>
          <w:tcPr>
            <w:tcW w:w="795" w:type="dxa"/>
          </w:tcPr>
          <w:p w14:paraId="1BECF5A7" w14:textId="443EDEF8" w:rsidR="003129AC" w:rsidRPr="00117A2A" w:rsidRDefault="003129AC" w:rsidP="001F4540">
            <w:pPr>
              <w:spacing w:after="20"/>
              <w:contextualSpacing/>
              <w:rPr>
                <w:b/>
                <w:bCs/>
                <w:color w:val="000000" w:themeColor="text1"/>
                <w:sz w:val="14"/>
                <w:szCs w:val="14"/>
              </w:rPr>
            </w:pPr>
            <w:r w:rsidRPr="00117A2A">
              <w:rPr>
                <w:b/>
                <w:bCs/>
                <w:color w:val="000000" w:themeColor="text1"/>
                <w:sz w:val="14"/>
                <w:szCs w:val="14"/>
              </w:rPr>
              <w:t>Nr.crt.</w:t>
            </w:r>
            <w:r w:rsidR="00647555">
              <w:rPr>
                <w:b/>
                <w:bCs/>
                <w:color w:val="000000" w:themeColor="text1"/>
                <w:sz w:val="14"/>
                <w:szCs w:val="14"/>
              </w:rPr>
              <w:t xml:space="preserve"> </w:t>
            </w:r>
          </w:p>
        </w:tc>
        <w:tc>
          <w:tcPr>
            <w:tcW w:w="3169" w:type="dxa"/>
          </w:tcPr>
          <w:p w14:paraId="6C98C2EF" w14:textId="08F8E405" w:rsidR="003129AC" w:rsidRPr="00117A2A" w:rsidRDefault="003129AC" w:rsidP="001F4540">
            <w:pPr>
              <w:spacing w:after="20"/>
              <w:contextualSpacing/>
              <w:rPr>
                <w:b/>
                <w:bCs/>
                <w:color w:val="000000" w:themeColor="text1"/>
                <w:sz w:val="14"/>
                <w:szCs w:val="14"/>
              </w:rPr>
            </w:pPr>
            <w:r w:rsidRPr="00117A2A">
              <w:rPr>
                <w:b/>
                <w:bCs/>
                <w:color w:val="000000" w:themeColor="text1"/>
                <w:sz w:val="14"/>
                <w:szCs w:val="14"/>
              </w:rPr>
              <w:t>Instituția</w:t>
            </w:r>
            <w:r w:rsidR="00647555">
              <w:rPr>
                <w:b/>
                <w:bCs/>
                <w:color w:val="000000" w:themeColor="text1"/>
                <w:sz w:val="14"/>
                <w:szCs w:val="14"/>
              </w:rPr>
              <w:t xml:space="preserve"> </w:t>
            </w:r>
            <w:r w:rsidRPr="00117A2A">
              <w:rPr>
                <w:b/>
                <w:bCs/>
                <w:color w:val="000000" w:themeColor="text1"/>
                <w:sz w:val="14"/>
                <w:szCs w:val="14"/>
              </w:rPr>
              <w:t>publică</w:t>
            </w:r>
            <w:r w:rsidR="00647555">
              <w:rPr>
                <w:b/>
                <w:bCs/>
                <w:color w:val="000000" w:themeColor="text1"/>
                <w:sz w:val="14"/>
                <w:szCs w:val="14"/>
              </w:rPr>
              <w:t xml:space="preserve"> </w:t>
            </w:r>
          </w:p>
        </w:tc>
        <w:tc>
          <w:tcPr>
            <w:tcW w:w="2551" w:type="dxa"/>
          </w:tcPr>
          <w:p w14:paraId="3B7B3EAA" w14:textId="7F193867" w:rsidR="003129AC" w:rsidRPr="00117A2A" w:rsidRDefault="003129AC" w:rsidP="001F4540">
            <w:pPr>
              <w:spacing w:after="20"/>
              <w:contextualSpacing/>
              <w:rPr>
                <w:b/>
                <w:bCs/>
                <w:color w:val="000000" w:themeColor="text1"/>
                <w:sz w:val="14"/>
                <w:szCs w:val="14"/>
              </w:rPr>
            </w:pPr>
            <w:r w:rsidRPr="00117A2A">
              <w:rPr>
                <w:b/>
                <w:bCs/>
                <w:color w:val="000000" w:themeColor="text1"/>
                <w:sz w:val="14"/>
                <w:szCs w:val="14"/>
              </w:rPr>
              <w:t>Numele</w:t>
            </w:r>
            <w:r w:rsidR="00647555">
              <w:rPr>
                <w:b/>
                <w:bCs/>
                <w:color w:val="000000" w:themeColor="text1"/>
                <w:sz w:val="14"/>
                <w:szCs w:val="14"/>
              </w:rPr>
              <w:t xml:space="preserve"> </w:t>
            </w:r>
            <w:r w:rsidRPr="00117A2A">
              <w:rPr>
                <w:b/>
                <w:bCs/>
                <w:color w:val="000000" w:themeColor="text1"/>
                <w:sz w:val="14"/>
                <w:szCs w:val="14"/>
              </w:rPr>
              <w:t>și</w:t>
            </w:r>
            <w:r w:rsidR="00647555">
              <w:rPr>
                <w:b/>
                <w:bCs/>
                <w:color w:val="000000" w:themeColor="text1"/>
                <w:sz w:val="14"/>
                <w:szCs w:val="14"/>
              </w:rPr>
              <w:t xml:space="preserve"> </w:t>
            </w:r>
            <w:r w:rsidRPr="00117A2A">
              <w:rPr>
                <w:b/>
                <w:bCs/>
                <w:color w:val="000000" w:themeColor="text1"/>
                <w:sz w:val="14"/>
                <w:szCs w:val="14"/>
              </w:rPr>
              <w:t>prenumele</w:t>
            </w:r>
            <w:r w:rsidR="00647555">
              <w:rPr>
                <w:b/>
                <w:bCs/>
                <w:color w:val="000000" w:themeColor="text1"/>
                <w:sz w:val="14"/>
                <w:szCs w:val="14"/>
              </w:rPr>
              <w:t xml:space="preserve"> </w:t>
            </w:r>
            <w:r w:rsidRPr="00117A2A">
              <w:rPr>
                <w:b/>
                <w:bCs/>
                <w:color w:val="000000" w:themeColor="text1"/>
                <w:sz w:val="14"/>
                <w:szCs w:val="14"/>
              </w:rPr>
              <w:t>reprezentantului</w:t>
            </w:r>
          </w:p>
        </w:tc>
        <w:tc>
          <w:tcPr>
            <w:tcW w:w="2283" w:type="dxa"/>
          </w:tcPr>
          <w:p w14:paraId="021FD2B5" w14:textId="603A17EF" w:rsidR="003129AC" w:rsidRPr="00117A2A" w:rsidRDefault="00647555" w:rsidP="001F4540">
            <w:pPr>
              <w:spacing w:after="20"/>
              <w:contextualSpacing/>
              <w:rPr>
                <w:b/>
                <w:bCs/>
                <w:color w:val="000000" w:themeColor="text1"/>
                <w:sz w:val="14"/>
                <w:szCs w:val="14"/>
              </w:rPr>
            </w:pPr>
            <w:r>
              <w:rPr>
                <w:b/>
                <w:bCs/>
                <w:color w:val="000000" w:themeColor="text1"/>
                <w:sz w:val="14"/>
                <w:szCs w:val="14"/>
              </w:rPr>
              <w:t xml:space="preserve"> </w:t>
            </w:r>
            <w:r w:rsidR="003129AC" w:rsidRPr="00117A2A">
              <w:rPr>
                <w:b/>
                <w:bCs/>
                <w:color w:val="000000" w:themeColor="text1"/>
                <w:sz w:val="14"/>
                <w:szCs w:val="14"/>
              </w:rPr>
              <w:t>Funcția</w:t>
            </w:r>
          </w:p>
        </w:tc>
      </w:tr>
      <w:tr w:rsidR="001E3C66" w:rsidRPr="00117A2A" w14:paraId="29B298A8" w14:textId="77777777" w:rsidTr="00117A2A">
        <w:trPr>
          <w:jc w:val="center"/>
        </w:trPr>
        <w:tc>
          <w:tcPr>
            <w:tcW w:w="795" w:type="dxa"/>
          </w:tcPr>
          <w:p w14:paraId="76A5100B" w14:textId="53054A1F" w:rsidR="001E3C66" w:rsidRPr="00117A2A" w:rsidRDefault="001E3C66" w:rsidP="00E87C12">
            <w:pPr>
              <w:spacing w:after="20"/>
              <w:contextualSpacing/>
              <w:rPr>
                <w:color w:val="000000" w:themeColor="text1"/>
                <w:sz w:val="14"/>
                <w:szCs w:val="14"/>
              </w:rPr>
            </w:pPr>
            <w:r w:rsidRPr="00117A2A">
              <w:rPr>
                <w:color w:val="000000" w:themeColor="text1"/>
                <w:sz w:val="14"/>
                <w:szCs w:val="14"/>
              </w:rPr>
              <w:t>1.</w:t>
            </w:r>
            <w:r w:rsidR="00647555">
              <w:rPr>
                <w:color w:val="000000" w:themeColor="text1"/>
                <w:sz w:val="14"/>
                <w:szCs w:val="14"/>
              </w:rPr>
              <w:t xml:space="preserve"> </w:t>
            </w:r>
          </w:p>
        </w:tc>
        <w:tc>
          <w:tcPr>
            <w:tcW w:w="3169" w:type="dxa"/>
          </w:tcPr>
          <w:p w14:paraId="35657AB2" w14:textId="1B9E8D9E" w:rsidR="001E3C66" w:rsidRPr="00117A2A" w:rsidRDefault="001E3C66" w:rsidP="00E87C12">
            <w:pPr>
              <w:spacing w:after="20"/>
              <w:contextualSpacing/>
              <w:rPr>
                <w:color w:val="000000" w:themeColor="text1"/>
                <w:sz w:val="14"/>
                <w:szCs w:val="14"/>
              </w:rPr>
            </w:pPr>
            <w:r w:rsidRPr="00117A2A">
              <w:rPr>
                <w:color w:val="000000" w:themeColor="text1"/>
                <w:sz w:val="14"/>
                <w:szCs w:val="14"/>
              </w:rPr>
              <w:t>Ministerul</w:t>
            </w:r>
            <w:r w:rsidR="00647555">
              <w:rPr>
                <w:color w:val="000000" w:themeColor="text1"/>
                <w:sz w:val="14"/>
                <w:szCs w:val="14"/>
              </w:rPr>
              <w:t xml:space="preserve"> </w:t>
            </w:r>
            <w:r w:rsidRPr="00117A2A">
              <w:rPr>
                <w:color w:val="000000" w:themeColor="text1"/>
                <w:sz w:val="14"/>
                <w:szCs w:val="14"/>
              </w:rPr>
              <w:t>Economiei,</w:t>
            </w:r>
            <w:r w:rsidR="00647555">
              <w:rPr>
                <w:color w:val="000000" w:themeColor="text1"/>
                <w:sz w:val="14"/>
                <w:szCs w:val="14"/>
              </w:rPr>
              <w:t xml:space="preserve"> </w:t>
            </w:r>
            <w:proofErr w:type="spellStart"/>
            <w:r w:rsidRPr="00117A2A">
              <w:rPr>
                <w:color w:val="000000" w:themeColor="text1"/>
                <w:sz w:val="14"/>
                <w:szCs w:val="14"/>
              </w:rPr>
              <w:t>Antreprenoriatului</w:t>
            </w:r>
            <w:proofErr w:type="spellEnd"/>
            <w:r w:rsidR="00647555">
              <w:rPr>
                <w:color w:val="000000" w:themeColor="text1"/>
                <w:sz w:val="14"/>
                <w:szCs w:val="14"/>
              </w:rPr>
              <w:t xml:space="preserve"> </w:t>
            </w:r>
            <w:r w:rsidRPr="00117A2A">
              <w:rPr>
                <w:color w:val="000000" w:themeColor="text1"/>
                <w:sz w:val="14"/>
                <w:szCs w:val="14"/>
              </w:rPr>
              <w:t>și</w:t>
            </w:r>
            <w:r w:rsidR="00647555">
              <w:rPr>
                <w:color w:val="000000" w:themeColor="text1"/>
                <w:sz w:val="14"/>
                <w:szCs w:val="14"/>
              </w:rPr>
              <w:t xml:space="preserve"> </w:t>
            </w:r>
            <w:r w:rsidRPr="00117A2A">
              <w:rPr>
                <w:color w:val="000000" w:themeColor="text1"/>
                <w:sz w:val="14"/>
                <w:szCs w:val="14"/>
              </w:rPr>
              <w:t>Turismului</w:t>
            </w:r>
            <w:r w:rsidR="00647555">
              <w:rPr>
                <w:color w:val="000000" w:themeColor="text1"/>
                <w:sz w:val="14"/>
                <w:szCs w:val="14"/>
              </w:rPr>
              <w:t xml:space="preserve"> </w:t>
            </w:r>
          </w:p>
        </w:tc>
        <w:tc>
          <w:tcPr>
            <w:tcW w:w="2551" w:type="dxa"/>
          </w:tcPr>
          <w:p w14:paraId="175A5BFA" w14:textId="03887B60" w:rsidR="001E3C66" w:rsidRPr="00117A2A" w:rsidRDefault="001E3C66" w:rsidP="001E3C66">
            <w:pPr>
              <w:spacing w:after="20"/>
              <w:contextualSpacing/>
              <w:rPr>
                <w:color w:val="000000" w:themeColor="text1"/>
                <w:sz w:val="14"/>
                <w:szCs w:val="14"/>
              </w:rPr>
            </w:pPr>
            <w:r w:rsidRPr="00117A2A">
              <w:rPr>
                <w:color w:val="000000" w:themeColor="text1"/>
                <w:sz w:val="14"/>
                <w:szCs w:val="14"/>
              </w:rPr>
              <w:t>Ștefan-Radu</w:t>
            </w:r>
            <w:r w:rsidR="00647555">
              <w:rPr>
                <w:color w:val="000000" w:themeColor="text1"/>
                <w:sz w:val="14"/>
                <w:szCs w:val="14"/>
              </w:rPr>
              <w:t xml:space="preserve"> </w:t>
            </w:r>
            <w:r w:rsidRPr="00117A2A">
              <w:rPr>
                <w:color w:val="000000" w:themeColor="text1"/>
                <w:sz w:val="14"/>
                <w:szCs w:val="14"/>
              </w:rPr>
              <w:t>Oprea</w:t>
            </w:r>
            <w:r w:rsidR="00647555">
              <w:rPr>
                <w:color w:val="000000" w:themeColor="text1"/>
                <w:sz w:val="14"/>
                <w:szCs w:val="14"/>
              </w:rPr>
              <w:t xml:space="preserve"> </w:t>
            </w:r>
          </w:p>
          <w:p w14:paraId="1120CC85" w14:textId="47D677BD" w:rsidR="001E3C66" w:rsidRPr="00117A2A" w:rsidRDefault="001E3C66" w:rsidP="001E3C66">
            <w:pPr>
              <w:spacing w:after="20"/>
              <w:contextualSpacing/>
              <w:rPr>
                <w:color w:val="000000" w:themeColor="text1"/>
                <w:sz w:val="14"/>
                <w:szCs w:val="14"/>
              </w:rPr>
            </w:pPr>
            <w:r w:rsidRPr="00117A2A">
              <w:rPr>
                <w:color w:val="000000" w:themeColor="text1"/>
                <w:sz w:val="14"/>
                <w:szCs w:val="14"/>
              </w:rPr>
              <w:t>Flavius-Constantin</w:t>
            </w:r>
            <w:r w:rsidR="00647555">
              <w:rPr>
                <w:color w:val="000000" w:themeColor="text1"/>
                <w:sz w:val="14"/>
                <w:szCs w:val="14"/>
              </w:rPr>
              <w:t xml:space="preserve"> </w:t>
            </w:r>
            <w:r w:rsidRPr="00117A2A">
              <w:rPr>
                <w:color w:val="000000" w:themeColor="text1"/>
                <w:sz w:val="14"/>
                <w:szCs w:val="14"/>
              </w:rPr>
              <w:t>Nedelcea</w:t>
            </w:r>
          </w:p>
        </w:tc>
        <w:tc>
          <w:tcPr>
            <w:tcW w:w="2283" w:type="dxa"/>
          </w:tcPr>
          <w:p w14:paraId="61FDE421" w14:textId="19D8E253" w:rsidR="001E3C66" w:rsidRPr="00117A2A" w:rsidRDefault="001E3C66" w:rsidP="001E3C66">
            <w:pPr>
              <w:spacing w:after="20"/>
              <w:contextualSpacing/>
              <w:rPr>
                <w:color w:val="000000" w:themeColor="text1"/>
                <w:sz w:val="14"/>
                <w:szCs w:val="14"/>
              </w:rPr>
            </w:pPr>
            <w:r w:rsidRPr="00117A2A">
              <w:rPr>
                <w:color w:val="000000" w:themeColor="text1"/>
                <w:sz w:val="14"/>
                <w:szCs w:val="14"/>
              </w:rPr>
              <w:t>Ministru</w:t>
            </w:r>
            <w:r w:rsidR="00647555">
              <w:rPr>
                <w:color w:val="000000" w:themeColor="text1"/>
                <w:sz w:val="14"/>
                <w:szCs w:val="14"/>
              </w:rPr>
              <w:t xml:space="preserve"> </w:t>
            </w:r>
          </w:p>
          <w:p w14:paraId="3252B33A" w14:textId="7648FE40" w:rsidR="001E3C66" w:rsidRPr="00117A2A" w:rsidRDefault="001E3C66" w:rsidP="001E3C66">
            <w:pPr>
              <w:spacing w:after="20"/>
              <w:contextualSpacing/>
              <w:rPr>
                <w:color w:val="000000" w:themeColor="text1"/>
                <w:sz w:val="14"/>
                <w:szCs w:val="14"/>
              </w:rPr>
            </w:pPr>
            <w:r w:rsidRPr="00117A2A">
              <w:rPr>
                <w:color w:val="000000" w:themeColor="text1"/>
                <w:sz w:val="14"/>
                <w:szCs w:val="14"/>
              </w:rPr>
              <w:t>Secretar</w:t>
            </w:r>
            <w:r w:rsidR="00647555">
              <w:rPr>
                <w:color w:val="000000" w:themeColor="text1"/>
                <w:sz w:val="14"/>
                <w:szCs w:val="14"/>
              </w:rPr>
              <w:t xml:space="preserve"> </w:t>
            </w:r>
            <w:r w:rsidRPr="00117A2A">
              <w:rPr>
                <w:color w:val="000000" w:themeColor="text1"/>
                <w:sz w:val="14"/>
                <w:szCs w:val="14"/>
              </w:rPr>
              <w:t>de</w:t>
            </w:r>
            <w:r w:rsidR="00647555">
              <w:rPr>
                <w:color w:val="000000" w:themeColor="text1"/>
                <w:sz w:val="14"/>
                <w:szCs w:val="14"/>
              </w:rPr>
              <w:t xml:space="preserve"> </w:t>
            </w:r>
            <w:r w:rsidRPr="00117A2A">
              <w:rPr>
                <w:color w:val="000000" w:themeColor="text1"/>
                <w:sz w:val="14"/>
                <w:szCs w:val="14"/>
              </w:rPr>
              <w:t>stat</w:t>
            </w:r>
          </w:p>
        </w:tc>
      </w:tr>
      <w:tr w:rsidR="00254318" w:rsidRPr="00117A2A" w14:paraId="2E48E164" w14:textId="77777777" w:rsidTr="00117A2A">
        <w:trPr>
          <w:jc w:val="center"/>
        </w:trPr>
        <w:tc>
          <w:tcPr>
            <w:tcW w:w="795" w:type="dxa"/>
          </w:tcPr>
          <w:p w14:paraId="44625A8A" w14:textId="0E62219F" w:rsidR="00254318" w:rsidRPr="00117A2A" w:rsidRDefault="00254318" w:rsidP="00E749EA">
            <w:pPr>
              <w:spacing w:after="20"/>
              <w:contextualSpacing/>
              <w:rPr>
                <w:color w:val="000000" w:themeColor="text1"/>
                <w:sz w:val="14"/>
                <w:szCs w:val="14"/>
              </w:rPr>
            </w:pPr>
            <w:r w:rsidRPr="00117A2A">
              <w:rPr>
                <w:color w:val="000000" w:themeColor="text1"/>
                <w:sz w:val="14"/>
                <w:szCs w:val="14"/>
              </w:rPr>
              <w:t>2.</w:t>
            </w:r>
            <w:r w:rsidR="00647555">
              <w:rPr>
                <w:color w:val="000000" w:themeColor="text1"/>
                <w:sz w:val="14"/>
                <w:szCs w:val="14"/>
              </w:rPr>
              <w:t xml:space="preserve"> </w:t>
            </w:r>
          </w:p>
        </w:tc>
        <w:tc>
          <w:tcPr>
            <w:tcW w:w="3169" w:type="dxa"/>
          </w:tcPr>
          <w:p w14:paraId="0C38328F" w14:textId="7406C755" w:rsidR="00254318" w:rsidRPr="00117A2A" w:rsidRDefault="00254318" w:rsidP="00E749EA">
            <w:pPr>
              <w:spacing w:after="20"/>
              <w:contextualSpacing/>
              <w:rPr>
                <w:color w:val="000000" w:themeColor="text1"/>
                <w:sz w:val="14"/>
                <w:szCs w:val="14"/>
              </w:rPr>
            </w:pPr>
            <w:r w:rsidRPr="00117A2A">
              <w:rPr>
                <w:color w:val="000000" w:themeColor="text1"/>
                <w:sz w:val="14"/>
                <w:szCs w:val="14"/>
              </w:rPr>
              <w:t>Ministerul</w:t>
            </w:r>
            <w:r w:rsidR="00647555">
              <w:rPr>
                <w:color w:val="000000" w:themeColor="text1"/>
                <w:sz w:val="14"/>
                <w:szCs w:val="14"/>
              </w:rPr>
              <w:t xml:space="preserve"> </w:t>
            </w:r>
            <w:r w:rsidRPr="00117A2A">
              <w:rPr>
                <w:color w:val="000000" w:themeColor="text1"/>
                <w:sz w:val="14"/>
                <w:szCs w:val="14"/>
              </w:rPr>
              <w:t>Finanțelor</w:t>
            </w:r>
            <w:r w:rsidR="00647555">
              <w:rPr>
                <w:color w:val="000000" w:themeColor="text1"/>
                <w:sz w:val="14"/>
                <w:szCs w:val="14"/>
              </w:rPr>
              <w:t xml:space="preserve"> </w:t>
            </w:r>
          </w:p>
        </w:tc>
        <w:tc>
          <w:tcPr>
            <w:tcW w:w="2551" w:type="dxa"/>
          </w:tcPr>
          <w:p w14:paraId="0B88E1AC" w14:textId="57700E10" w:rsidR="001F4540" w:rsidRPr="00117A2A" w:rsidRDefault="00254318" w:rsidP="00E749EA">
            <w:pPr>
              <w:spacing w:after="20"/>
              <w:contextualSpacing/>
              <w:rPr>
                <w:color w:val="000000" w:themeColor="text1"/>
                <w:sz w:val="14"/>
                <w:szCs w:val="14"/>
              </w:rPr>
            </w:pPr>
            <w:r w:rsidRPr="00117A2A">
              <w:rPr>
                <w:color w:val="000000" w:themeColor="text1"/>
                <w:sz w:val="14"/>
                <w:szCs w:val="14"/>
              </w:rPr>
              <w:t>Marcel-Ioan</w:t>
            </w:r>
            <w:r w:rsidR="00647555">
              <w:rPr>
                <w:color w:val="000000" w:themeColor="text1"/>
                <w:sz w:val="14"/>
                <w:szCs w:val="14"/>
              </w:rPr>
              <w:t xml:space="preserve"> </w:t>
            </w:r>
            <w:proofErr w:type="spellStart"/>
            <w:r w:rsidRPr="00117A2A">
              <w:rPr>
                <w:color w:val="000000" w:themeColor="text1"/>
                <w:sz w:val="14"/>
                <w:szCs w:val="14"/>
              </w:rPr>
              <w:t>Boloș</w:t>
            </w:r>
            <w:proofErr w:type="spellEnd"/>
          </w:p>
          <w:p w14:paraId="62F843EE" w14:textId="092C38E2" w:rsidR="00254318" w:rsidRPr="00117A2A" w:rsidRDefault="00254318" w:rsidP="00E749EA">
            <w:pPr>
              <w:spacing w:after="20"/>
              <w:contextualSpacing/>
              <w:rPr>
                <w:color w:val="000000" w:themeColor="text1"/>
                <w:sz w:val="14"/>
                <w:szCs w:val="14"/>
              </w:rPr>
            </w:pPr>
            <w:r w:rsidRPr="00117A2A">
              <w:rPr>
                <w:color w:val="000000" w:themeColor="text1"/>
                <w:sz w:val="14"/>
                <w:szCs w:val="14"/>
              </w:rPr>
              <w:t>Carmen</w:t>
            </w:r>
            <w:r w:rsidR="00647555">
              <w:rPr>
                <w:color w:val="000000" w:themeColor="text1"/>
                <w:sz w:val="14"/>
                <w:szCs w:val="14"/>
              </w:rPr>
              <w:t xml:space="preserve"> </w:t>
            </w:r>
            <w:r w:rsidRPr="00117A2A">
              <w:rPr>
                <w:color w:val="000000" w:themeColor="text1"/>
                <w:sz w:val="14"/>
                <w:szCs w:val="14"/>
              </w:rPr>
              <w:t>Moraru</w:t>
            </w:r>
          </w:p>
        </w:tc>
        <w:tc>
          <w:tcPr>
            <w:tcW w:w="2283" w:type="dxa"/>
          </w:tcPr>
          <w:p w14:paraId="63B3B65E" w14:textId="05C90E43" w:rsidR="00E87C12" w:rsidRPr="00117A2A" w:rsidRDefault="00254318" w:rsidP="00E749EA">
            <w:pPr>
              <w:spacing w:after="20"/>
              <w:contextualSpacing/>
              <w:rPr>
                <w:color w:val="000000" w:themeColor="text1"/>
                <w:sz w:val="14"/>
                <w:szCs w:val="14"/>
              </w:rPr>
            </w:pPr>
            <w:r w:rsidRPr="00117A2A">
              <w:rPr>
                <w:color w:val="000000" w:themeColor="text1"/>
                <w:sz w:val="14"/>
                <w:szCs w:val="14"/>
              </w:rPr>
              <w:t>Ministru</w:t>
            </w:r>
            <w:r w:rsidR="00647555">
              <w:rPr>
                <w:color w:val="000000" w:themeColor="text1"/>
                <w:sz w:val="14"/>
                <w:szCs w:val="14"/>
              </w:rPr>
              <w:t xml:space="preserve"> </w:t>
            </w:r>
          </w:p>
          <w:p w14:paraId="6952F333" w14:textId="6AC1B184" w:rsidR="00254318" w:rsidRPr="00117A2A" w:rsidRDefault="00254318" w:rsidP="00E749EA">
            <w:pPr>
              <w:spacing w:after="20"/>
              <w:contextualSpacing/>
              <w:rPr>
                <w:color w:val="000000" w:themeColor="text1"/>
                <w:sz w:val="14"/>
                <w:szCs w:val="14"/>
              </w:rPr>
            </w:pPr>
            <w:r w:rsidRPr="00117A2A">
              <w:rPr>
                <w:color w:val="000000" w:themeColor="text1"/>
                <w:sz w:val="14"/>
                <w:szCs w:val="14"/>
              </w:rPr>
              <w:t>Secretar</w:t>
            </w:r>
            <w:r w:rsidR="00647555">
              <w:rPr>
                <w:color w:val="000000" w:themeColor="text1"/>
                <w:sz w:val="14"/>
                <w:szCs w:val="14"/>
              </w:rPr>
              <w:t xml:space="preserve"> </w:t>
            </w:r>
            <w:r w:rsidRPr="00117A2A">
              <w:rPr>
                <w:color w:val="000000" w:themeColor="text1"/>
                <w:sz w:val="14"/>
                <w:szCs w:val="14"/>
              </w:rPr>
              <w:t>de</w:t>
            </w:r>
            <w:r w:rsidR="00647555">
              <w:rPr>
                <w:color w:val="000000" w:themeColor="text1"/>
                <w:sz w:val="14"/>
                <w:szCs w:val="14"/>
              </w:rPr>
              <w:t xml:space="preserve"> </w:t>
            </w:r>
            <w:r w:rsidRPr="00117A2A">
              <w:rPr>
                <w:color w:val="000000" w:themeColor="text1"/>
                <w:sz w:val="14"/>
                <w:szCs w:val="14"/>
              </w:rPr>
              <w:t>stat</w:t>
            </w:r>
          </w:p>
        </w:tc>
      </w:tr>
      <w:tr w:rsidR="00254318" w:rsidRPr="00117A2A" w14:paraId="1A23AC62" w14:textId="77777777" w:rsidTr="00117A2A">
        <w:trPr>
          <w:jc w:val="center"/>
        </w:trPr>
        <w:tc>
          <w:tcPr>
            <w:tcW w:w="795" w:type="dxa"/>
          </w:tcPr>
          <w:p w14:paraId="7874DC59" w14:textId="3025427A" w:rsidR="00254318" w:rsidRPr="00117A2A" w:rsidRDefault="00254318" w:rsidP="00E749EA">
            <w:pPr>
              <w:spacing w:after="20"/>
              <w:contextualSpacing/>
              <w:rPr>
                <w:color w:val="000000" w:themeColor="text1"/>
                <w:sz w:val="14"/>
                <w:szCs w:val="14"/>
              </w:rPr>
            </w:pPr>
            <w:r w:rsidRPr="00117A2A">
              <w:rPr>
                <w:color w:val="000000" w:themeColor="text1"/>
                <w:sz w:val="14"/>
                <w:szCs w:val="14"/>
              </w:rPr>
              <w:t>3.</w:t>
            </w:r>
            <w:r w:rsidR="00647555">
              <w:rPr>
                <w:color w:val="000000" w:themeColor="text1"/>
                <w:sz w:val="14"/>
                <w:szCs w:val="14"/>
              </w:rPr>
              <w:t xml:space="preserve"> </w:t>
            </w:r>
          </w:p>
        </w:tc>
        <w:tc>
          <w:tcPr>
            <w:tcW w:w="3169" w:type="dxa"/>
          </w:tcPr>
          <w:p w14:paraId="36363D71" w14:textId="67201440" w:rsidR="00254318" w:rsidRPr="00117A2A" w:rsidRDefault="00254318" w:rsidP="00E749EA">
            <w:pPr>
              <w:spacing w:after="20"/>
              <w:contextualSpacing/>
              <w:rPr>
                <w:color w:val="000000" w:themeColor="text1"/>
                <w:sz w:val="14"/>
                <w:szCs w:val="14"/>
              </w:rPr>
            </w:pPr>
            <w:r w:rsidRPr="00117A2A">
              <w:rPr>
                <w:color w:val="000000" w:themeColor="text1"/>
                <w:sz w:val="14"/>
                <w:szCs w:val="14"/>
              </w:rPr>
              <w:t>Ministerul</w:t>
            </w:r>
            <w:r w:rsidR="00647555">
              <w:rPr>
                <w:color w:val="000000" w:themeColor="text1"/>
                <w:sz w:val="14"/>
                <w:szCs w:val="14"/>
              </w:rPr>
              <w:t xml:space="preserve"> </w:t>
            </w:r>
            <w:r w:rsidRPr="00117A2A">
              <w:rPr>
                <w:color w:val="000000" w:themeColor="text1"/>
                <w:sz w:val="14"/>
                <w:szCs w:val="14"/>
              </w:rPr>
              <w:t>Investițiilor</w:t>
            </w:r>
            <w:r w:rsidR="00647555">
              <w:rPr>
                <w:color w:val="000000" w:themeColor="text1"/>
                <w:sz w:val="14"/>
                <w:szCs w:val="14"/>
              </w:rPr>
              <w:t xml:space="preserve"> </w:t>
            </w:r>
            <w:r w:rsidRPr="00117A2A">
              <w:rPr>
                <w:color w:val="000000" w:themeColor="text1"/>
                <w:sz w:val="14"/>
                <w:szCs w:val="14"/>
              </w:rPr>
              <w:t>și</w:t>
            </w:r>
            <w:r w:rsidR="00647555">
              <w:rPr>
                <w:color w:val="000000" w:themeColor="text1"/>
                <w:sz w:val="14"/>
                <w:szCs w:val="14"/>
              </w:rPr>
              <w:t xml:space="preserve"> </w:t>
            </w:r>
            <w:r w:rsidRPr="00117A2A">
              <w:rPr>
                <w:color w:val="000000" w:themeColor="text1"/>
                <w:sz w:val="14"/>
                <w:szCs w:val="14"/>
              </w:rPr>
              <w:t>Proiectelor</w:t>
            </w:r>
            <w:r w:rsidR="00647555">
              <w:rPr>
                <w:color w:val="000000" w:themeColor="text1"/>
                <w:sz w:val="14"/>
                <w:szCs w:val="14"/>
              </w:rPr>
              <w:t xml:space="preserve"> </w:t>
            </w:r>
            <w:r w:rsidRPr="00117A2A">
              <w:rPr>
                <w:color w:val="000000" w:themeColor="text1"/>
                <w:sz w:val="14"/>
                <w:szCs w:val="14"/>
              </w:rPr>
              <w:t>Europene</w:t>
            </w:r>
            <w:r w:rsidR="00647555">
              <w:rPr>
                <w:color w:val="000000" w:themeColor="text1"/>
                <w:sz w:val="14"/>
                <w:szCs w:val="14"/>
              </w:rPr>
              <w:t xml:space="preserve"> </w:t>
            </w:r>
          </w:p>
        </w:tc>
        <w:tc>
          <w:tcPr>
            <w:tcW w:w="2551" w:type="dxa"/>
          </w:tcPr>
          <w:p w14:paraId="2BA2D6ED" w14:textId="5217046C" w:rsidR="001F4540" w:rsidRPr="00117A2A" w:rsidRDefault="00254318" w:rsidP="00E749EA">
            <w:pPr>
              <w:spacing w:after="20"/>
              <w:contextualSpacing/>
              <w:rPr>
                <w:color w:val="000000" w:themeColor="text1"/>
                <w:sz w:val="14"/>
                <w:szCs w:val="14"/>
              </w:rPr>
            </w:pPr>
            <w:r w:rsidRPr="00117A2A">
              <w:rPr>
                <w:color w:val="000000" w:themeColor="text1"/>
                <w:sz w:val="14"/>
                <w:szCs w:val="14"/>
              </w:rPr>
              <w:t>Adrian</w:t>
            </w:r>
            <w:r w:rsidR="00647555">
              <w:rPr>
                <w:color w:val="000000" w:themeColor="text1"/>
                <w:sz w:val="14"/>
                <w:szCs w:val="14"/>
              </w:rPr>
              <w:t xml:space="preserve"> </w:t>
            </w:r>
            <w:proofErr w:type="spellStart"/>
            <w:r w:rsidRPr="00117A2A">
              <w:rPr>
                <w:color w:val="000000" w:themeColor="text1"/>
                <w:sz w:val="14"/>
                <w:szCs w:val="14"/>
              </w:rPr>
              <w:t>Câciu</w:t>
            </w:r>
            <w:proofErr w:type="spellEnd"/>
            <w:r w:rsidR="00647555">
              <w:rPr>
                <w:color w:val="000000" w:themeColor="text1"/>
                <w:sz w:val="14"/>
                <w:szCs w:val="14"/>
              </w:rPr>
              <w:t xml:space="preserve"> </w:t>
            </w:r>
          </w:p>
          <w:p w14:paraId="59DFDC4F" w14:textId="4FC7E639" w:rsidR="00254318" w:rsidRPr="00117A2A" w:rsidRDefault="00254318" w:rsidP="00E749EA">
            <w:pPr>
              <w:spacing w:after="20"/>
              <w:contextualSpacing/>
              <w:rPr>
                <w:color w:val="000000" w:themeColor="text1"/>
                <w:sz w:val="14"/>
                <w:szCs w:val="14"/>
              </w:rPr>
            </w:pPr>
            <w:r w:rsidRPr="00117A2A">
              <w:rPr>
                <w:color w:val="000000" w:themeColor="text1"/>
                <w:sz w:val="14"/>
                <w:szCs w:val="14"/>
              </w:rPr>
              <w:t>Andreea</w:t>
            </w:r>
            <w:r w:rsidR="00647555">
              <w:rPr>
                <w:color w:val="000000" w:themeColor="text1"/>
                <w:sz w:val="14"/>
                <w:szCs w:val="14"/>
              </w:rPr>
              <w:t xml:space="preserve"> </w:t>
            </w:r>
            <w:r w:rsidRPr="00117A2A">
              <w:rPr>
                <w:color w:val="000000" w:themeColor="text1"/>
                <w:sz w:val="14"/>
                <w:szCs w:val="14"/>
              </w:rPr>
              <w:t>Anamaria</w:t>
            </w:r>
            <w:r w:rsidR="00647555">
              <w:rPr>
                <w:color w:val="000000" w:themeColor="text1"/>
                <w:sz w:val="14"/>
                <w:szCs w:val="14"/>
              </w:rPr>
              <w:t xml:space="preserve"> </w:t>
            </w:r>
            <w:proofErr w:type="spellStart"/>
            <w:r w:rsidRPr="00117A2A">
              <w:rPr>
                <w:color w:val="000000" w:themeColor="text1"/>
                <w:sz w:val="14"/>
                <w:szCs w:val="14"/>
              </w:rPr>
              <w:t>Naggar</w:t>
            </w:r>
            <w:proofErr w:type="spellEnd"/>
          </w:p>
        </w:tc>
        <w:tc>
          <w:tcPr>
            <w:tcW w:w="2283" w:type="dxa"/>
          </w:tcPr>
          <w:p w14:paraId="377F5FF2" w14:textId="74D3903F" w:rsidR="00E87C12" w:rsidRPr="00117A2A" w:rsidRDefault="00254318" w:rsidP="00E749EA">
            <w:pPr>
              <w:spacing w:after="20"/>
              <w:contextualSpacing/>
              <w:rPr>
                <w:color w:val="000000" w:themeColor="text1"/>
                <w:sz w:val="14"/>
                <w:szCs w:val="14"/>
              </w:rPr>
            </w:pPr>
            <w:r w:rsidRPr="00117A2A">
              <w:rPr>
                <w:color w:val="000000" w:themeColor="text1"/>
                <w:sz w:val="14"/>
                <w:szCs w:val="14"/>
              </w:rPr>
              <w:t>Ministru</w:t>
            </w:r>
            <w:r w:rsidR="00647555">
              <w:rPr>
                <w:color w:val="000000" w:themeColor="text1"/>
                <w:sz w:val="14"/>
                <w:szCs w:val="14"/>
              </w:rPr>
              <w:t xml:space="preserve"> </w:t>
            </w:r>
          </w:p>
          <w:p w14:paraId="7C13AEBE" w14:textId="6114F6AE" w:rsidR="00254318" w:rsidRPr="00117A2A" w:rsidRDefault="00254318" w:rsidP="00E749EA">
            <w:pPr>
              <w:spacing w:after="20"/>
              <w:contextualSpacing/>
              <w:rPr>
                <w:color w:val="000000" w:themeColor="text1"/>
                <w:sz w:val="14"/>
                <w:szCs w:val="14"/>
              </w:rPr>
            </w:pPr>
            <w:r w:rsidRPr="00117A2A">
              <w:rPr>
                <w:color w:val="000000" w:themeColor="text1"/>
                <w:sz w:val="14"/>
                <w:szCs w:val="14"/>
              </w:rPr>
              <w:t>Secretar</w:t>
            </w:r>
            <w:r w:rsidR="00647555">
              <w:rPr>
                <w:color w:val="000000" w:themeColor="text1"/>
                <w:sz w:val="14"/>
                <w:szCs w:val="14"/>
              </w:rPr>
              <w:t xml:space="preserve"> </w:t>
            </w:r>
            <w:r w:rsidRPr="00117A2A">
              <w:rPr>
                <w:color w:val="000000" w:themeColor="text1"/>
                <w:sz w:val="14"/>
                <w:szCs w:val="14"/>
              </w:rPr>
              <w:t>de</w:t>
            </w:r>
            <w:r w:rsidR="00647555">
              <w:rPr>
                <w:color w:val="000000" w:themeColor="text1"/>
                <w:sz w:val="14"/>
                <w:szCs w:val="14"/>
              </w:rPr>
              <w:t xml:space="preserve"> </w:t>
            </w:r>
            <w:r w:rsidRPr="00117A2A">
              <w:rPr>
                <w:color w:val="000000" w:themeColor="text1"/>
                <w:sz w:val="14"/>
                <w:szCs w:val="14"/>
              </w:rPr>
              <w:t>stat</w:t>
            </w:r>
          </w:p>
        </w:tc>
      </w:tr>
      <w:tr w:rsidR="00254318" w:rsidRPr="00117A2A" w14:paraId="20123D79" w14:textId="77777777" w:rsidTr="00117A2A">
        <w:trPr>
          <w:jc w:val="center"/>
        </w:trPr>
        <w:tc>
          <w:tcPr>
            <w:tcW w:w="795" w:type="dxa"/>
          </w:tcPr>
          <w:p w14:paraId="377B3183" w14:textId="7F8D5FB2" w:rsidR="00254318" w:rsidRPr="00117A2A" w:rsidRDefault="00254318" w:rsidP="00E749EA">
            <w:pPr>
              <w:spacing w:after="20"/>
              <w:contextualSpacing/>
              <w:rPr>
                <w:color w:val="000000" w:themeColor="text1"/>
                <w:sz w:val="14"/>
                <w:szCs w:val="14"/>
              </w:rPr>
            </w:pPr>
            <w:r w:rsidRPr="00117A2A">
              <w:rPr>
                <w:color w:val="000000" w:themeColor="text1"/>
                <w:sz w:val="14"/>
                <w:szCs w:val="14"/>
              </w:rPr>
              <w:t>4.</w:t>
            </w:r>
            <w:r w:rsidR="00647555">
              <w:rPr>
                <w:color w:val="000000" w:themeColor="text1"/>
                <w:sz w:val="14"/>
                <w:szCs w:val="14"/>
              </w:rPr>
              <w:t xml:space="preserve"> </w:t>
            </w:r>
          </w:p>
        </w:tc>
        <w:tc>
          <w:tcPr>
            <w:tcW w:w="3169" w:type="dxa"/>
          </w:tcPr>
          <w:p w14:paraId="0C275133" w14:textId="565F0862" w:rsidR="00254318" w:rsidRPr="00117A2A" w:rsidRDefault="00254318" w:rsidP="00E749EA">
            <w:pPr>
              <w:spacing w:after="20"/>
              <w:contextualSpacing/>
              <w:rPr>
                <w:color w:val="000000" w:themeColor="text1"/>
                <w:sz w:val="14"/>
                <w:szCs w:val="14"/>
              </w:rPr>
            </w:pPr>
            <w:r w:rsidRPr="00117A2A">
              <w:rPr>
                <w:color w:val="000000" w:themeColor="text1"/>
                <w:sz w:val="14"/>
                <w:szCs w:val="14"/>
              </w:rPr>
              <w:t>Ministerul</w:t>
            </w:r>
            <w:r w:rsidR="00647555">
              <w:rPr>
                <w:color w:val="000000" w:themeColor="text1"/>
                <w:sz w:val="14"/>
                <w:szCs w:val="14"/>
              </w:rPr>
              <w:t xml:space="preserve"> </w:t>
            </w:r>
            <w:r w:rsidRPr="00117A2A">
              <w:rPr>
                <w:color w:val="000000" w:themeColor="text1"/>
                <w:sz w:val="14"/>
                <w:szCs w:val="14"/>
              </w:rPr>
              <w:t>Energiei</w:t>
            </w:r>
            <w:r w:rsidR="00647555">
              <w:rPr>
                <w:color w:val="000000" w:themeColor="text1"/>
                <w:sz w:val="14"/>
                <w:szCs w:val="14"/>
              </w:rPr>
              <w:t xml:space="preserve"> </w:t>
            </w:r>
          </w:p>
        </w:tc>
        <w:tc>
          <w:tcPr>
            <w:tcW w:w="2551" w:type="dxa"/>
          </w:tcPr>
          <w:p w14:paraId="4C381114" w14:textId="7E2774A1" w:rsidR="001F4540" w:rsidRPr="00117A2A" w:rsidRDefault="00254318" w:rsidP="00E749EA">
            <w:pPr>
              <w:spacing w:after="20"/>
              <w:contextualSpacing/>
              <w:rPr>
                <w:color w:val="000000" w:themeColor="text1"/>
                <w:sz w:val="14"/>
                <w:szCs w:val="14"/>
              </w:rPr>
            </w:pPr>
            <w:r w:rsidRPr="00117A2A">
              <w:rPr>
                <w:color w:val="000000" w:themeColor="text1"/>
                <w:sz w:val="14"/>
                <w:szCs w:val="14"/>
              </w:rPr>
              <w:t>Sebastian-Ioan</w:t>
            </w:r>
            <w:r w:rsidR="00647555">
              <w:rPr>
                <w:color w:val="000000" w:themeColor="text1"/>
                <w:sz w:val="14"/>
                <w:szCs w:val="14"/>
              </w:rPr>
              <w:t xml:space="preserve"> </w:t>
            </w:r>
            <w:r w:rsidRPr="00117A2A">
              <w:rPr>
                <w:color w:val="000000" w:themeColor="text1"/>
                <w:sz w:val="14"/>
                <w:szCs w:val="14"/>
              </w:rPr>
              <w:t>Burduja</w:t>
            </w:r>
          </w:p>
          <w:p w14:paraId="5B62C680" w14:textId="34DC8238" w:rsidR="00254318" w:rsidRPr="00117A2A" w:rsidRDefault="00254318" w:rsidP="00E749EA">
            <w:pPr>
              <w:spacing w:after="20"/>
              <w:contextualSpacing/>
              <w:rPr>
                <w:color w:val="000000" w:themeColor="text1"/>
                <w:sz w:val="14"/>
                <w:szCs w:val="14"/>
              </w:rPr>
            </w:pPr>
            <w:r w:rsidRPr="00117A2A">
              <w:rPr>
                <w:color w:val="000000" w:themeColor="text1"/>
                <w:sz w:val="14"/>
                <w:szCs w:val="14"/>
              </w:rPr>
              <w:t>Pavel-Casian</w:t>
            </w:r>
            <w:r w:rsidR="00647555">
              <w:rPr>
                <w:color w:val="000000" w:themeColor="text1"/>
                <w:sz w:val="14"/>
                <w:szCs w:val="14"/>
              </w:rPr>
              <w:t xml:space="preserve"> </w:t>
            </w:r>
            <w:r w:rsidRPr="00117A2A">
              <w:rPr>
                <w:color w:val="000000" w:themeColor="text1"/>
                <w:sz w:val="14"/>
                <w:szCs w:val="14"/>
              </w:rPr>
              <w:t>Nițulescu</w:t>
            </w:r>
          </w:p>
        </w:tc>
        <w:tc>
          <w:tcPr>
            <w:tcW w:w="2283" w:type="dxa"/>
          </w:tcPr>
          <w:p w14:paraId="44FDBA74" w14:textId="6424145B" w:rsidR="00E87C12" w:rsidRPr="00117A2A" w:rsidRDefault="00254318" w:rsidP="00E749EA">
            <w:pPr>
              <w:spacing w:after="20"/>
              <w:contextualSpacing/>
              <w:rPr>
                <w:color w:val="000000" w:themeColor="text1"/>
                <w:sz w:val="14"/>
                <w:szCs w:val="14"/>
              </w:rPr>
            </w:pPr>
            <w:r w:rsidRPr="00117A2A">
              <w:rPr>
                <w:color w:val="000000" w:themeColor="text1"/>
                <w:sz w:val="14"/>
                <w:szCs w:val="14"/>
              </w:rPr>
              <w:t>Ministru</w:t>
            </w:r>
            <w:r w:rsidR="00647555">
              <w:rPr>
                <w:color w:val="000000" w:themeColor="text1"/>
                <w:sz w:val="14"/>
                <w:szCs w:val="14"/>
              </w:rPr>
              <w:t xml:space="preserve"> </w:t>
            </w:r>
          </w:p>
          <w:p w14:paraId="77660672" w14:textId="72FE853C" w:rsidR="00254318" w:rsidRPr="00117A2A" w:rsidRDefault="00254318" w:rsidP="00E749EA">
            <w:pPr>
              <w:spacing w:after="20"/>
              <w:contextualSpacing/>
              <w:rPr>
                <w:color w:val="000000" w:themeColor="text1"/>
                <w:sz w:val="14"/>
                <w:szCs w:val="14"/>
              </w:rPr>
            </w:pPr>
            <w:r w:rsidRPr="00117A2A">
              <w:rPr>
                <w:color w:val="000000" w:themeColor="text1"/>
                <w:sz w:val="14"/>
                <w:szCs w:val="14"/>
              </w:rPr>
              <w:t>Secretar</w:t>
            </w:r>
            <w:r w:rsidR="00647555">
              <w:rPr>
                <w:color w:val="000000" w:themeColor="text1"/>
                <w:sz w:val="14"/>
                <w:szCs w:val="14"/>
              </w:rPr>
              <w:t xml:space="preserve"> </w:t>
            </w:r>
            <w:r w:rsidRPr="00117A2A">
              <w:rPr>
                <w:color w:val="000000" w:themeColor="text1"/>
                <w:sz w:val="14"/>
                <w:szCs w:val="14"/>
              </w:rPr>
              <w:t>de</w:t>
            </w:r>
            <w:r w:rsidR="00647555">
              <w:rPr>
                <w:color w:val="000000" w:themeColor="text1"/>
                <w:sz w:val="14"/>
                <w:szCs w:val="14"/>
              </w:rPr>
              <w:t xml:space="preserve"> </w:t>
            </w:r>
            <w:r w:rsidRPr="00117A2A">
              <w:rPr>
                <w:color w:val="000000" w:themeColor="text1"/>
                <w:sz w:val="14"/>
                <w:szCs w:val="14"/>
              </w:rPr>
              <w:t>stat</w:t>
            </w:r>
          </w:p>
        </w:tc>
      </w:tr>
      <w:tr w:rsidR="001F4540" w:rsidRPr="00117A2A" w14:paraId="6825E1B5" w14:textId="77777777" w:rsidTr="00117A2A">
        <w:trPr>
          <w:jc w:val="center"/>
        </w:trPr>
        <w:tc>
          <w:tcPr>
            <w:tcW w:w="795" w:type="dxa"/>
          </w:tcPr>
          <w:p w14:paraId="594FEF58" w14:textId="1EEB9108" w:rsidR="001F4540" w:rsidRPr="00117A2A" w:rsidRDefault="001F4540" w:rsidP="00E749EA">
            <w:pPr>
              <w:spacing w:after="20"/>
              <w:contextualSpacing/>
              <w:rPr>
                <w:color w:val="000000" w:themeColor="text1"/>
                <w:sz w:val="14"/>
                <w:szCs w:val="14"/>
              </w:rPr>
            </w:pPr>
            <w:r w:rsidRPr="00117A2A">
              <w:rPr>
                <w:color w:val="000000" w:themeColor="text1"/>
                <w:sz w:val="14"/>
                <w:szCs w:val="14"/>
              </w:rPr>
              <w:t>5.</w:t>
            </w:r>
            <w:r w:rsidR="00647555">
              <w:rPr>
                <w:color w:val="000000" w:themeColor="text1"/>
                <w:sz w:val="14"/>
                <w:szCs w:val="14"/>
              </w:rPr>
              <w:t xml:space="preserve"> </w:t>
            </w:r>
          </w:p>
        </w:tc>
        <w:tc>
          <w:tcPr>
            <w:tcW w:w="3169" w:type="dxa"/>
          </w:tcPr>
          <w:p w14:paraId="6A9DF9A7" w14:textId="574A6A66" w:rsidR="001F4540" w:rsidRPr="00117A2A" w:rsidRDefault="001F4540" w:rsidP="00E749EA">
            <w:pPr>
              <w:spacing w:after="20"/>
              <w:contextualSpacing/>
              <w:rPr>
                <w:color w:val="000000" w:themeColor="text1"/>
                <w:sz w:val="14"/>
                <w:szCs w:val="14"/>
              </w:rPr>
            </w:pPr>
            <w:r w:rsidRPr="00117A2A">
              <w:rPr>
                <w:color w:val="000000" w:themeColor="text1"/>
                <w:sz w:val="14"/>
                <w:szCs w:val="14"/>
              </w:rPr>
              <w:t>Ministerul</w:t>
            </w:r>
            <w:r w:rsidR="00647555">
              <w:rPr>
                <w:color w:val="000000" w:themeColor="text1"/>
                <w:sz w:val="14"/>
                <w:szCs w:val="14"/>
              </w:rPr>
              <w:t xml:space="preserve"> </w:t>
            </w:r>
            <w:r w:rsidRPr="00117A2A">
              <w:rPr>
                <w:color w:val="000000" w:themeColor="text1"/>
                <w:sz w:val="14"/>
                <w:szCs w:val="14"/>
              </w:rPr>
              <w:t>Muncii</w:t>
            </w:r>
            <w:r w:rsidR="00647555">
              <w:rPr>
                <w:color w:val="000000" w:themeColor="text1"/>
                <w:sz w:val="14"/>
                <w:szCs w:val="14"/>
              </w:rPr>
              <w:t xml:space="preserve"> </w:t>
            </w:r>
            <w:r w:rsidRPr="00117A2A">
              <w:rPr>
                <w:color w:val="000000" w:themeColor="text1"/>
                <w:sz w:val="14"/>
                <w:szCs w:val="14"/>
              </w:rPr>
              <w:t>și</w:t>
            </w:r>
            <w:r w:rsidR="00647555">
              <w:rPr>
                <w:color w:val="000000" w:themeColor="text1"/>
                <w:sz w:val="14"/>
                <w:szCs w:val="14"/>
              </w:rPr>
              <w:t xml:space="preserve"> </w:t>
            </w:r>
            <w:r w:rsidRPr="00117A2A">
              <w:rPr>
                <w:color w:val="000000" w:themeColor="text1"/>
                <w:sz w:val="14"/>
                <w:szCs w:val="14"/>
              </w:rPr>
              <w:t>Solidarității</w:t>
            </w:r>
            <w:r w:rsidR="00647555">
              <w:rPr>
                <w:color w:val="000000" w:themeColor="text1"/>
                <w:sz w:val="14"/>
                <w:szCs w:val="14"/>
              </w:rPr>
              <w:t xml:space="preserve"> </w:t>
            </w:r>
            <w:r w:rsidRPr="00117A2A">
              <w:rPr>
                <w:color w:val="000000" w:themeColor="text1"/>
                <w:sz w:val="14"/>
                <w:szCs w:val="14"/>
              </w:rPr>
              <w:t>Sociale</w:t>
            </w:r>
            <w:r w:rsidR="00647555">
              <w:rPr>
                <w:color w:val="000000" w:themeColor="text1"/>
                <w:sz w:val="14"/>
                <w:szCs w:val="14"/>
              </w:rPr>
              <w:t xml:space="preserve"> </w:t>
            </w:r>
          </w:p>
        </w:tc>
        <w:tc>
          <w:tcPr>
            <w:tcW w:w="2551" w:type="dxa"/>
          </w:tcPr>
          <w:p w14:paraId="353C2FC0" w14:textId="10C4B86D" w:rsidR="001F4540" w:rsidRPr="00117A2A" w:rsidRDefault="001F4540" w:rsidP="00E749EA">
            <w:pPr>
              <w:spacing w:after="20"/>
              <w:contextualSpacing/>
              <w:rPr>
                <w:color w:val="000000" w:themeColor="text1"/>
                <w:sz w:val="14"/>
                <w:szCs w:val="14"/>
              </w:rPr>
            </w:pPr>
            <w:r w:rsidRPr="00117A2A">
              <w:rPr>
                <w:color w:val="000000" w:themeColor="text1"/>
                <w:sz w:val="14"/>
                <w:szCs w:val="14"/>
              </w:rPr>
              <w:t>Simona</w:t>
            </w:r>
            <w:r w:rsidR="00647555">
              <w:rPr>
                <w:color w:val="000000" w:themeColor="text1"/>
                <w:sz w:val="14"/>
                <w:szCs w:val="14"/>
              </w:rPr>
              <w:t xml:space="preserve"> </w:t>
            </w:r>
            <w:r w:rsidRPr="00117A2A">
              <w:rPr>
                <w:color w:val="000000" w:themeColor="text1"/>
                <w:sz w:val="14"/>
                <w:szCs w:val="14"/>
              </w:rPr>
              <w:t>Bucura-Oprescu</w:t>
            </w:r>
            <w:r w:rsidR="00647555">
              <w:rPr>
                <w:color w:val="000000" w:themeColor="text1"/>
                <w:sz w:val="14"/>
                <w:szCs w:val="14"/>
              </w:rPr>
              <w:t xml:space="preserve"> </w:t>
            </w:r>
          </w:p>
          <w:p w14:paraId="497F7115" w14:textId="23A636A7" w:rsidR="001F4540" w:rsidRPr="00117A2A" w:rsidRDefault="001F4540" w:rsidP="00E749EA">
            <w:pPr>
              <w:spacing w:after="20"/>
              <w:contextualSpacing/>
              <w:rPr>
                <w:color w:val="000000" w:themeColor="text1"/>
                <w:sz w:val="14"/>
                <w:szCs w:val="14"/>
              </w:rPr>
            </w:pPr>
            <w:r w:rsidRPr="00117A2A">
              <w:rPr>
                <w:color w:val="000000" w:themeColor="text1"/>
                <w:sz w:val="14"/>
                <w:szCs w:val="14"/>
              </w:rPr>
              <w:t>Mădălin</w:t>
            </w:r>
            <w:r w:rsidR="00647555">
              <w:rPr>
                <w:color w:val="000000" w:themeColor="text1"/>
                <w:sz w:val="14"/>
                <w:szCs w:val="14"/>
              </w:rPr>
              <w:t xml:space="preserve"> </w:t>
            </w:r>
            <w:r w:rsidRPr="00117A2A">
              <w:rPr>
                <w:color w:val="000000" w:themeColor="text1"/>
                <w:sz w:val="14"/>
                <w:szCs w:val="14"/>
              </w:rPr>
              <w:t>Cristian</w:t>
            </w:r>
            <w:r w:rsidR="00647555">
              <w:rPr>
                <w:color w:val="000000" w:themeColor="text1"/>
                <w:sz w:val="14"/>
                <w:szCs w:val="14"/>
              </w:rPr>
              <w:t xml:space="preserve"> </w:t>
            </w:r>
            <w:proofErr w:type="spellStart"/>
            <w:r w:rsidRPr="00117A2A">
              <w:rPr>
                <w:color w:val="000000" w:themeColor="text1"/>
                <w:sz w:val="14"/>
                <w:szCs w:val="14"/>
              </w:rPr>
              <w:t>Vasilcoiu</w:t>
            </w:r>
            <w:proofErr w:type="spellEnd"/>
          </w:p>
        </w:tc>
        <w:tc>
          <w:tcPr>
            <w:tcW w:w="2283" w:type="dxa"/>
          </w:tcPr>
          <w:p w14:paraId="36507E28" w14:textId="111FD9D4" w:rsidR="00E87C12" w:rsidRPr="00117A2A" w:rsidRDefault="001F4540" w:rsidP="00E749EA">
            <w:pPr>
              <w:spacing w:after="20"/>
              <w:contextualSpacing/>
              <w:rPr>
                <w:color w:val="000000" w:themeColor="text1"/>
                <w:sz w:val="14"/>
                <w:szCs w:val="14"/>
              </w:rPr>
            </w:pPr>
            <w:r w:rsidRPr="00117A2A">
              <w:rPr>
                <w:color w:val="000000" w:themeColor="text1"/>
                <w:sz w:val="14"/>
                <w:szCs w:val="14"/>
              </w:rPr>
              <w:t>Ministru</w:t>
            </w:r>
            <w:r w:rsidR="00647555">
              <w:rPr>
                <w:color w:val="000000" w:themeColor="text1"/>
                <w:sz w:val="14"/>
                <w:szCs w:val="14"/>
              </w:rPr>
              <w:t xml:space="preserve"> </w:t>
            </w:r>
          </w:p>
          <w:p w14:paraId="3921FE4F" w14:textId="5F86E0AA" w:rsidR="001F4540" w:rsidRPr="00117A2A" w:rsidRDefault="001F4540" w:rsidP="00E749EA">
            <w:pPr>
              <w:spacing w:after="20"/>
              <w:contextualSpacing/>
              <w:rPr>
                <w:color w:val="000000" w:themeColor="text1"/>
                <w:sz w:val="14"/>
                <w:szCs w:val="14"/>
              </w:rPr>
            </w:pPr>
            <w:r w:rsidRPr="00117A2A">
              <w:rPr>
                <w:color w:val="000000" w:themeColor="text1"/>
                <w:sz w:val="14"/>
                <w:szCs w:val="14"/>
              </w:rPr>
              <w:t>Secretar</w:t>
            </w:r>
            <w:r w:rsidR="00647555">
              <w:rPr>
                <w:color w:val="000000" w:themeColor="text1"/>
                <w:sz w:val="14"/>
                <w:szCs w:val="14"/>
              </w:rPr>
              <w:t xml:space="preserve"> </w:t>
            </w:r>
            <w:r w:rsidRPr="00117A2A">
              <w:rPr>
                <w:color w:val="000000" w:themeColor="text1"/>
                <w:sz w:val="14"/>
                <w:szCs w:val="14"/>
              </w:rPr>
              <w:t>de</w:t>
            </w:r>
            <w:r w:rsidR="00647555">
              <w:rPr>
                <w:color w:val="000000" w:themeColor="text1"/>
                <w:sz w:val="14"/>
                <w:szCs w:val="14"/>
              </w:rPr>
              <w:t xml:space="preserve"> </w:t>
            </w:r>
            <w:r w:rsidRPr="00117A2A">
              <w:rPr>
                <w:color w:val="000000" w:themeColor="text1"/>
                <w:sz w:val="14"/>
                <w:szCs w:val="14"/>
              </w:rPr>
              <w:t>stat</w:t>
            </w:r>
          </w:p>
        </w:tc>
      </w:tr>
      <w:tr w:rsidR="001F4540" w:rsidRPr="00117A2A" w14:paraId="54CE2B29" w14:textId="77777777" w:rsidTr="00117A2A">
        <w:trPr>
          <w:jc w:val="center"/>
        </w:trPr>
        <w:tc>
          <w:tcPr>
            <w:tcW w:w="795" w:type="dxa"/>
          </w:tcPr>
          <w:p w14:paraId="64CEA92D" w14:textId="618A4500" w:rsidR="001F4540" w:rsidRPr="00117A2A" w:rsidRDefault="001F4540" w:rsidP="00E749EA">
            <w:pPr>
              <w:spacing w:after="20"/>
              <w:contextualSpacing/>
              <w:rPr>
                <w:color w:val="000000" w:themeColor="text1"/>
                <w:sz w:val="14"/>
                <w:szCs w:val="14"/>
              </w:rPr>
            </w:pPr>
            <w:r w:rsidRPr="00117A2A">
              <w:rPr>
                <w:color w:val="000000" w:themeColor="text1"/>
                <w:sz w:val="14"/>
                <w:szCs w:val="14"/>
              </w:rPr>
              <w:t>6.</w:t>
            </w:r>
            <w:r w:rsidR="00647555">
              <w:rPr>
                <w:color w:val="000000" w:themeColor="text1"/>
                <w:sz w:val="14"/>
                <w:szCs w:val="14"/>
              </w:rPr>
              <w:t xml:space="preserve"> </w:t>
            </w:r>
          </w:p>
        </w:tc>
        <w:tc>
          <w:tcPr>
            <w:tcW w:w="3169" w:type="dxa"/>
          </w:tcPr>
          <w:p w14:paraId="673D0E0B" w14:textId="03D0FD85" w:rsidR="001F4540" w:rsidRPr="00117A2A" w:rsidRDefault="001F4540" w:rsidP="00E749EA">
            <w:pPr>
              <w:spacing w:after="20"/>
              <w:contextualSpacing/>
              <w:rPr>
                <w:color w:val="000000" w:themeColor="text1"/>
                <w:sz w:val="14"/>
                <w:szCs w:val="14"/>
              </w:rPr>
            </w:pPr>
            <w:r w:rsidRPr="00117A2A">
              <w:rPr>
                <w:color w:val="000000" w:themeColor="text1"/>
                <w:sz w:val="14"/>
                <w:szCs w:val="14"/>
              </w:rPr>
              <w:t>Ministerul</w:t>
            </w:r>
            <w:r w:rsidR="00647555">
              <w:rPr>
                <w:color w:val="000000" w:themeColor="text1"/>
                <w:sz w:val="14"/>
                <w:szCs w:val="14"/>
              </w:rPr>
              <w:t xml:space="preserve"> </w:t>
            </w:r>
            <w:r w:rsidRPr="00117A2A">
              <w:rPr>
                <w:color w:val="000000" w:themeColor="text1"/>
                <w:sz w:val="14"/>
                <w:szCs w:val="14"/>
              </w:rPr>
              <w:t>Mediului,</w:t>
            </w:r>
            <w:r w:rsidR="00647555">
              <w:rPr>
                <w:color w:val="000000" w:themeColor="text1"/>
                <w:sz w:val="14"/>
                <w:szCs w:val="14"/>
              </w:rPr>
              <w:t xml:space="preserve"> </w:t>
            </w:r>
            <w:r w:rsidRPr="00117A2A">
              <w:rPr>
                <w:color w:val="000000" w:themeColor="text1"/>
                <w:sz w:val="14"/>
                <w:szCs w:val="14"/>
              </w:rPr>
              <w:t>Apelor</w:t>
            </w:r>
            <w:r w:rsidR="00647555">
              <w:rPr>
                <w:color w:val="000000" w:themeColor="text1"/>
                <w:sz w:val="14"/>
                <w:szCs w:val="14"/>
              </w:rPr>
              <w:t xml:space="preserve"> </w:t>
            </w:r>
            <w:r w:rsidRPr="00117A2A">
              <w:rPr>
                <w:color w:val="000000" w:themeColor="text1"/>
                <w:sz w:val="14"/>
                <w:szCs w:val="14"/>
              </w:rPr>
              <w:t>și</w:t>
            </w:r>
            <w:r w:rsidR="00647555">
              <w:rPr>
                <w:color w:val="000000" w:themeColor="text1"/>
                <w:sz w:val="14"/>
                <w:szCs w:val="14"/>
              </w:rPr>
              <w:t xml:space="preserve"> </w:t>
            </w:r>
            <w:r w:rsidRPr="00117A2A">
              <w:rPr>
                <w:color w:val="000000" w:themeColor="text1"/>
                <w:sz w:val="14"/>
                <w:szCs w:val="14"/>
              </w:rPr>
              <w:t>Pădurilor</w:t>
            </w:r>
            <w:r w:rsidR="00647555">
              <w:rPr>
                <w:color w:val="000000" w:themeColor="text1"/>
                <w:sz w:val="14"/>
                <w:szCs w:val="14"/>
              </w:rPr>
              <w:t xml:space="preserve"> </w:t>
            </w:r>
          </w:p>
        </w:tc>
        <w:tc>
          <w:tcPr>
            <w:tcW w:w="2551" w:type="dxa"/>
          </w:tcPr>
          <w:p w14:paraId="75A16B94" w14:textId="1B22CA61" w:rsidR="001F4540" w:rsidRPr="00117A2A" w:rsidRDefault="001F4540" w:rsidP="00E749EA">
            <w:pPr>
              <w:spacing w:after="20"/>
              <w:contextualSpacing/>
              <w:rPr>
                <w:color w:val="000000" w:themeColor="text1"/>
                <w:sz w:val="14"/>
                <w:szCs w:val="14"/>
              </w:rPr>
            </w:pPr>
            <w:r w:rsidRPr="00117A2A">
              <w:rPr>
                <w:color w:val="000000" w:themeColor="text1"/>
                <w:sz w:val="14"/>
                <w:szCs w:val="14"/>
              </w:rPr>
              <w:t>Mircea</w:t>
            </w:r>
            <w:r w:rsidR="00647555">
              <w:rPr>
                <w:color w:val="000000" w:themeColor="text1"/>
                <w:sz w:val="14"/>
                <w:szCs w:val="14"/>
              </w:rPr>
              <w:t xml:space="preserve"> </w:t>
            </w:r>
            <w:proofErr w:type="spellStart"/>
            <w:r w:rsidRPr="00117A2A">
              <w:rPr>
                <w:color w:val="000000" w:themeColor="text1"/>
                <w:sz w:val="14"/>
                <w:szCs w:val="14"/>
              </w:rPr>
              <w:t>Fechet</w:t>
            </w:r>
            <w:proofErr w:type="spellEnd"/>
            <w:r w:rsidR="00647555">
              <w:rPr>
                <w:color w:val="000000" w:themeColor="text1"/>
                <w:sz w:val="14"/>
                <w:szCs w:val="14"/>
              </w:rPr>
              <w:t xml:space="preserve"> </w:t>
            </w:r>
            <w:r w:rsidRPr="00117A2A">
              <w:rPr>
                <w:color w:val="000000" w:themeColor="text1"/>
                <w:sz w:val="14"/>
                <w:szCs w:val="14"/>
              </w:rPr>
              <w:t>Bogdan</w:t>
            </w:r>
          </w:p>
          <w:p w14:paraId="2C50AF03" w14:textId="33EEA0F4" w:rsidR="001F4540" w:rsidRPr="00117A2A" w:rsidRDefault="001F4540" w:rsidP="00E749EA">
            <w:pPr>
              <w:spacing w:after="20"/>
              <w:contextualSpacing/>
              <w:rPr>
                <w:color w:val="000000" w:themeColor="text1"/>
                <w:sz w:val="14"/>
                <w:szCs w:val="14"/>
              </w:rPr>
            </w:pPr>
            <w:r w:rsidRPr="00117A2A">
              <w:rPr>
                <w:color w:val="000000" w:themeColor="text1"/>
                <w:sz w:val="14"/>
                <w:szCs w:val="14"/>
              </w:rPr>
              <w:t>Radu</w:t>
            </w:r>
            <w:r w:rsidR="00647555">
              <w:rPr>
                <w:color w:val="000000" w:themeColor="text1"/>
                <w:sz w:val="14"/>
                <w:szCs w:val="14"/>
              </w:rPr>
              <w:t xml:space="preserve"> </w:t>
            </w:r>
            <w:proofErr w:type="spellStart"/>
            <w:r w:rsidRPr="00117A2A">
              <w:rPr>
                <w:color w:val="000000" w:themeColor="text1"/>
                <w:sz w:val="14"/>
                <w:szCs w:val="14"/>
              </w:rPr>
              <w:t>Balanișcu</w:t>
            </w:r>
            <w:proofErr w:type="spellEnd"/>
          </w:p>
        </w:tc>
        <w:tc>
          <w:tcPr>
            <w:tcW w:w="2283" w:type="dxa"/>
          </w:tcPr>
          <w:p w14:paraId="50D7D8B6" w14:textId="200053C3" w:rsidR="00E87C12" w:rsidRPr="00117A2A" w:rsidRDefault="001F4540" w:rsidP="00E749EA">
            <w:pPr>
              <w:spacing w:after="20"/>
              <w:contextualSpacing/>
              <w:rPr>
                <w:color w:val="000000" w:themeColor="text1"/>
                <w:sz w:val="14"/>
                <w:szCs w:val="14"/>
              </w:rPr>
            </w:pPr>
            <w:r w:rsidRPr="00117A2A">
              <w:rPr>
                <w:color w:val="000000" w:themeColor="text1"/>
                <w:sz w:val="14"/>
                <w:szCs w:val="14"/>
              </w:rPr>
              <w:t>Ministru</w:t>
            </w:r>
            <w:r w:rsidR="00647555">
              <w:rPr>
                <w:color w:val="000000" w:themeColor="text1"/>
                <w:sz w:val="14"/>
                <w:szCs w:val="14"/>
              </w:rPr>
              <w:t xml:space="preserve"> </w:t>
            </w:r>
          </w:p>
          <w:p w14:paraId="2E56D8F6" w14:textId="7A9DA6B0" w:rsidR="001F4540" w:rsidRPr="00117A2A" w:rsidRDefault="001F4540" w:rsidP="00E749EA">
            <w:pPr>
              <w:spacing w:after="20"/>
              <w:contextualSpacing/>
              <w:rPr>
                <w:color w:val="000000" w:themeColor="text1"/>
                <w:sz w:val="14"/>
                <w:szCs w:val="14"/>
              </w:rPr>
            </w:pPr>
            <w:r w:rsidRPr="00117A2A">
              <w:rPr>
                <w:color w:val="000000" w:themeColor="text1"/>
                <w:sz w:val="14"/>
                <w:szCs w:val="14"/>
              </w:rPr>
              <w:t>Secretar</w:t>
            </w:r>
            <w:r w:rsidR="00647555">
              <w:rPr>
                <w:color w:val="000000" w:themeColor="text1"/>
                <w:sz w:val="14"/>
                <w:szCs w:val="14"/>
              </w:rPr>
              <w:t xml:space="preserve"> </w:t>
            </w:r>
            <w:r w:rsidRPr="00117A2A">
              <w:rPr>
                <w:color w:val="000000" w:themeColor="text1"/>
                <w:sz w:val="14"/>
                <w:szCs w:val="14"/>
              </w:rPr>
              <w:t>de</w:t>
            </w:r>
            <w:r w:rsidR="00647555">
              <w:rPr>
                <w:color w:val="000000" w:themeColor="text1"/>
                <w:sz w:val="14"/>
                <w:szCs w:val="14"/>
              </w:rPr>
              <w:t xml:space="preserve"> </w:t>
            </w:r>
            <w:r w:rsidRPr="00117A2A">
              <w:rPr>
                <w:color w:val="000000" w:themeColor="text1"/>
                <w:sz w:val="14"/>
                <w:szCs w:val="14"/>
              </w:rPr>
              <w:t>stat</w:t>
            </w:r>
          </w:p>
        </w:tc>
      </w:tr>
      <w:tr w:rsidR="001F4540" w:rsidRPr="00117A2A" w14:paraId="105C7820" w14:textId="77777777" w:rsidTr="00117A2A">
        <w:trPr>
          <w:jc w:val="center"/>
        </w:trPr>
        <w:tc>
          <w:tcPr>
            <w:tcW w:w="795" w:type="dxa"/>
          </w:tcPr>
          <w:p w14:paraId="045A9CEA" w14:textId="5251BFB5" w:rsidR="001F4540" w:rsidRPr="00117A2A" w:rsidRDefault="001F4540" w:rsidP="00E749EA">
            <w:pPr>
              <w:spacing w:after="20"/>
              <w:contextualSpacing/>
              <w:rPr>
                <w:color w:val="000000" w:themeColor="text1"/>
                <w:sz w:val="14"/>
                <w:szCs w:val="14"/>
              </w:rPr>
            </w:pPr>
            <w:r w:rsidRPr="00117A2A">
              <w:rPr>
                <w:color w:val="000000" w:themeColor="text1"/>
                <w:sz w:val="14"/>
                <w:szCs w:val="14"/>
              </w:rPr>
              <w:t>7.</w:t>
            </w:r>
            <w:r w:rsidR="00647555">
              <w:rPr>
                <w:color w:val="000000" w:themeColor="text1"/>
                <w:sz w:val="14"/>
                <w:szCs w:val="14"/>
              </w:rPr>
              <w:t xml:space="preserve"> </w:t>
            </w:r>
          </w:p>
        </w:tc>
        <w:tc>
          <w:tcPr>
            <w:tcW w:w="3169" w:type="dxa"/>
          </w:tcPr>
          <w:p w14:paraId="23426865" w14:textId="01D6DD64" w:rsidR="001F4540" w:rsidRPr="00117A2A" w:rsidRDefault="001F4540" w:rsidP="00E749EA">
            <w:pPr>
              <w:spacing w:after="20"/>
              <w:contextualSpacing/>
              <w:rPr>
                <w:color w:val="000000" w:themeColor="text1"/>
                <w:sz w:val="14"/>
                <w:szCs w:val="14"/>
              </w:rPr>
            </w:pPr>
            <w:r w:rsidRPr="00117A2A">
              <w:rPr>
                <w:color w:val="000000" w:themeColor="text1"/>
                <w:sz w:val="14"/>
                <w:szCs w:val="14"/>
              </w:rPr>
              <w:t>Instituția</w:t>
            </w:r>
            <w:r w:rsidR="00647555">
              <w:rPr>
                <w:color w:val="000000" w:themeColor="text1"/>
                <w:sz w:val="14"/>
                <w:szCs w:val="14"/>
              </w:rPr>
              <w:t xml:space="preserve"> </w:t>
            </w:r>
            <w:r w:rsidRPr="00117A2A">
              <w:rPr>
                <w:color w:val="000000" w:themeColor="text1"/>
                <w:sz w:val="14"/>
                <w:szCs w:val="14"/>
              </w:rPr>
              <w:t>Prefectului</w:t>
            </w:r>
            <w:r w:rsidR="00647555">
              <w:rPr>
                <w:color w:val="000000" w:themeColor="text1"/>
                <w:sz w:val="14"/>
                <w:szCs w:val="14"/>
              </w:rPr>
              <w:t xml:space="preserve"> </w:t>
            </w:r>
            <w:r w:rsidRPr="00117A2A">
              <w:rPr>
                <w:color w:val="000000" w:themeColor="text1"/>
                <w:sz w:val="14"/>
                <w:szCs w:val="14"/>
              </w:rPr>
              <w:t>—</w:t>
            </w:r>
            <w:r w:rsidR="00647555">
              <w:rPr>
                <w:color w:val="000000" w:themeColor="text1"/>
                <w:sz w:val="14"/>
                <w:szCs w:val="14"/>
              </w:rPr>
              <w:t xml:space="preserve"> </w:t>
            </w:r>
            <w:r w:rsidRPr="00117A2A">
              <w:rPr>
                <w:color w:val="000000" w:themeColor="text1"/>
                <w:sz w:val="14"/>
                <w:szCs w:val="14"/>
              </w:rPr>
              <w:t>Județul</w:t>
            </w:r>
            <w:r w:rsidR="00647555">
              <w:rPr>
                <w:color w:val="000000" w:themeColor="text1"/>
                <w:sz w:val="14"/>
                <w:szCs w:val="14"/>
              </w:rPr>
              <w:t xml:space="preserve"> </w:t>
            </w:r>
            <w:r w:rsidRPr="00117A2A">
              <w:rPr>
                <w:color w:val="000000" w:themeColor="text1"/>
                <w:sz w:val="14"/>
                <w:szCs w:val="14"/>
              </w:rPr>
              <w:t>Gorj</w:t>
            </w:r>
            <w:r w:rsidR="00647555">
              <w:rPr>
                <w:color w:val="000000" w:themeColor="text1"/>
                <w:sz w:val="14"/>
                <w:szCs w:val="14"/>
              </w:rPr>
              <w:t xml:space="preserve"> </w:t>
            </w:r>
          </w:p>
        </w:tc>
        <w:tc>
          <w:tcPr>
            <w:tcW w:w="2551" w:type="dxa"/>
          </w:tcPr>
          <w:p w14:paraId="45ABA4B0" w14:textId="1ED23C7A" w:rsidR="001F4540" w:rsidRPr="00117A2A" w:rsidRDefault="001F4540" w:rsidP="00E749EA">
            <w:pPr>
              <w:spacing w:after="20"/>
              <w:contextualSpacing/>
              <w:rPr>
                <w:color w:val="000000" w:themeColor="text1"/>
                <w:sz w:val="14"/>
                <w:szCs w:val="14"/>
              </w:rPr>
            </w:pPr>
            <w:r w:rsidRPr="00117A2A">
              <w:rPr>
                <w:color w:val="000000" w:themeColor="text1"/>
                <w:sz w:val="14"/>
                <w:szCs w:val="14"/>
              </w:rPr>
              <w:t>Iulian-Vasile</w:t>
            </w:r>
            <w:r w:rsidR="00647555">
              <w:rPr>
                <w:color w:val="000000" w:themeColor="text1"/>
                <w:sz w:val="14"/>
                <w:szCs w:val="14"/>
              </w:rPr>
              <w:t xml:space="preserve"> </w:t>
            </w:r>
            <w:r w:rsidRPr="00117A2A">
              <w:rPr>
                <w:color w:val="000000" w:themeColor="text1"/>
                <w:sz w:val="14"/>
                <w:szCs w:val="14"/>
              </w:rPr>
              <w:t>Popescu</w:t>
            </w:r>
            <w:r w:rsidR="00647555">
              <w:rPr>
                <w:color w:val="000000" w:themeColor="text1"/>
                <w:sz w:val="14"/>
                <w:szCs w:val="14"/>
              </w:rPr>
              <w:t xml:space="preserve"> </w:t>
            </w:r>
          </w:p>
        </w:tc>
        <w:tc>
          <w:tcPr>
            <w:tcW w:w="2283" w:type="dxa"/>
          </w:tcPr>
          <w:p w14:paraId="64D9BE0A" w14:textId="77777777" w:rsidR="001F4540" w:rsidRPr="00117A2A" w:rsidRDefault="001F4540" w:rsidP="00E749EA">
            <w:pPr>
              <w:spacing w:after="20"/>
              <w:contextualSpacing/>
              <w:rPr>
                <w:color w:val="000000" w:themeColor="text1"/>
                <w:sz w:val="14"/>
                <w:szCs w:val="14"/>
              </w:rPr>
            </w:pPr>
            <w:r w:rsidRPr="00117A2A">
              <w:rPr>
                <w:color w:val="000000" w:themeColor="text1"/>
                <w:sz w:val="14"/>
                <w:szCs w:val="14"/>
              </w:rPr>
              <w:t>Prefect</w:t>
            </w:r>
          </w:p>
        </w:tc>
      </w:tr>
      <w:tr w:rsidR="001F4540" w:rsidRPr="00117A2A" w14:paraId="01A7303F" w14:textId="77777777" w:rsidTr="00117A2A">
        <w:trPr>
          <w:jc w:val="center"/>
        </w:trPr>
        <w:tc>
          <w:tcPr>
            <w:tcW w:w="795" w:type="dxa"/>
          </w:tcPr>
          <w:p w14:paraId="46792C15" w14:textId="3DEA4940" w:rsidR="001F4540" w:rsidRPr="00117A2A" w:rsidRDefault="001F4540" w:rsidP="00E749EA">
            <w:pPr>
              <w:spacing w:after="20"/>
              <w:contextualSpacing/>
              <w:rPr>
                <w:color w:val="000000" w:themeColor="text1"/>
                <w:sz w:val="14"/>
                <w:szCs w:val="14"/>
              </w:rPr>
            </w:pPr>
            <w:r w:rsidRPr="00117A2A">
              <w:rPr>
                <w:color w:val="000000" w:themeColor="text1"/>
                <w:sz w:val="14"/>
                <w:szCs w:val="14"/>
              </w:rPr>
              <w:t>8.</w:t>
            </w:r>
            <w:r w:rsidR="00647555">
              <w:rPr>
                <w:color w:val="000000" w:themeColor="text1"/>
                <w:sz w:val="14"/>
                <w:szCs w:val="14"/>
              </w:rPr>
              <w:t xml:space="preserve"> </w:t>
            </w:r>
          </w:p>
        </w:tc>
        <w:tc>
          <w:tcPr>
            <w:tcW w:w="3169" w:type="dxa"/>
          </w:tcPr>
          <w:p w14:paraId="319CEDE8" w14:textId="2A7F8FC9" w:rsidR="001F4540" w:rsidRPr="00117A2A" w:rsidRDefault="001F4540" w:rsidP="00E749EA">
            <w:pPr>
              <w:spacing w:after="20"/>
              <w:contextualSpacing/>
              <w:rPr>
                <w:color w:val="000000" w:themeColor="text1"/>
                <w:sz w:val="14"/>
                <w:szCs w:val="14"/>
              </w:rPr>
            </w:pPr>
            <w:r w:rsidRPr="00117A2A">
              <w:rPr>
                <w:color w:val="000000" w:themeColor="text1"/>
                <w:sz w:val="14"/>
                <w:szCs w:val="14"/>
              </w:rPr>
              <w:t>Instituția</w:t>
            </w:r>
            <w:r w:rsidR="00647555">
              <w:rPr>
                <w:color w:val="000000" w:themeColor="text1"/>
                <w:sz w:val="14"/>
                <w:szCs w:val="14"/>
              </w:rPr>
              <w:t xml:space="preserve"> </w:t>
            </w:r>
            <w:r w:rsidRPr="00117A2A">
              <w:rPr>
                <w:color w:val="000000" w:themeColor="text1"/>
                <w:sz w:val="14"/>
                <w:szCs w:val="14"/>
              </w:rPr>
              <w:t>Prefectului</w:t>
            </w:r>
            <w:r w:rsidR="00647555">
              <w:rPr>
                <w:color w:val="000000" w:themeColor="text1"/>
                <w:sz w:val="14"/>
                <w:szCs w:val="14"/>
              </w:rPr>
              <w:t xml:space="preserve"> </w:t>
            </w:r>
            <w:r w:rsidRPr="00117A2A">
              <w:rPr>
                <w:color w:val="000000" w:themeColor="text1"/>
                <w:sz w:val="14"/>
                <w:szCs w:val="14"/>
              </w:rPr>
              <w:t>—</w:t>
            </w:r>
            <w:r w:rsidR="00647555">
              <w:rPr>
                <w:color w:val="000000" w:themeColor="text1"/>
                <w:sz w:val="14"/>
                <w:szCs w:val="14"/>
              </w:rPr>
              <w:t xml:space="preserve"> </w:t>
            </w:r>
            <w:r w:rsidRPr="00117A2A">
              <w:rPr>
                <w:color w:val="000000" w:themeColor="text1"/>
                <w:sz w:val="14"/>
                <w:szCs w:val="14"/>
              </w:rPr>
              <w:t>Județul</w:t>
            </w:r>
            <w:r w:rsidR="00647555">
              <w:rPr>
                <w:color w:val="000000" w:themeColor="text1"/>
                <w:sz w:val="14"/>
                <w:szCs w:val="14"/>
              </w:rPr>
              <w:t xml:space="preserve"> </w:t>
            </w:r>
            <w:r w:rsidRPr="00117A2A">
              <w:rPr>
                <w:color w:val="000000" w:themeColor="text1"/>
                <w:sz w:val="14"/>
                <w:szCs w:val="14"/>
              </w:rPr>
              <w:t>Hunedoara</w:t>
            </w:r>
          </w:p>
        </w:tc>
        <w:tc>
          <w:tcPr>
            <w:tcW w:w="2551" w:type="dxa"/>
          </w:tcPr>
          <w:p w14:paraId="6C5FB3AC" w14:textId="1E8295DE" w:rsidR="001F4540" w:rsidRPr="00117A2A" w:rsidRDefault="001F4540" w:rsidP="00E749EA">
            <w:pPr>
              <w:spacing w:after="20"/>
              <w:contextualSpacing/>
              <w:rPr>
                <w:color w:val="000000" w:themeColor="text1"/>
                <w:sz w:val="14"/>
                <w:szCs w:val="14"/>
              </w:rPr>
            </w:pPr>
            <w:r w:rsidRPr="00117A2A">
              <w:rPr>
                <w:color w:val="000000" w:themeColor="text1"/>
                <w:sz w:val="14"/>
                <w:szCs w:val="14"/>
              </w:rPr>
              <w:t>Călin-Petru</w:t>
            </w:r>
            <w:r w:rsidR="00647555">
              <w:rPr>
                <w:color w:val="000000" w:themeColor="text1"/>
                <w:sz w:val="14"/>
                <w:szCs w:val="14"/>
              </w:rPr>
              <w:t xml:space="preserve"> </w:t>
            </w:r>
            <w:r w:rsidRPr="00117A2A">
              <w:rPr>
                <w:color w:val="000000" w:themeColor="text1"/>
                <w:sz w:val="14"/>
                <w:szCs w:val="14"/>
              </w:rPr>
              <w:t>Marian</w:t>
            </w:r>
            <w:r w:rsidR="00647555">
              <w:rPr>
                <w:color w:val="000000" w:themeColor="text1"/>
                <w:sz w:val="14"/>
                <w:szCs w:val="14"/>
              </w:rPr>
              <w:t xml:space="preserve"> </w:t>
            </w:r>
          </w:p>
        </w:tc>
        <w:tc>
          <w:tcPr>
            <w:tcW w:w="2283" w:type="dxa"/>
          </w:tcPr>
          <w:p w14:paraId="2E7CB7E2" w14:textId="77777777" w:rsidR="001F4540" w:rsidRPr="00117A2A" w:rsidRDefault="001F4540" w:rsidP="00E749EA">
            <w:pPr>
              <w:spacing w:after="20"/>
              <w:contextualSpacing/>
              <w:rPr>
                <w:color w:val="000000" w:themeColor="text1"/>
                <w:sz w:val="14"/>
                <w:szCs w:val="14"/>
              </w:rPr>
            </w:pPr>
            <w:r w:rsidRPr="00117A2A">
              <w:rPr>
                <w:color w:val="000000" w:themeColor="text1"/>
                <w:sz w:val="14"/>
                <w:szCs w:val="14"/>
              </w:rPr>
              <w:t>Prefect</w:t>
            </w:r>
          </w:p>
        </w:tc>
      </w:tr>
      <w:tr w:rsidR="001F4540" w:rsidRPr="00117A2A" w14:paraId="6950AF0B" w14:textId="77777777" w:rsidTr="00117A2A">
        <w:trPr>
          <w:jc w:val="center"/>
        </w:trPr>
        <w:tc>
          <w:tcPr>
            <w:tcW w:w="795" w:type="dxa"/>
          </w:tcPr>
          <w:p w14:paraId="05F29DE2" w14:textId="55FCE835" w:rsidR="001F4540" w:rsidRPr="00117A2A" w:rsidRDefault="001F4540" w:rsidP="00E749EA">
            <w:pPr>
              <w:spacing w:after="20"/>
              <w:contextualSpacing/>
              <w:rPr>
                <w:color w:val="000000" w:themeColor="text1"/>
                <w:sz w:val="14"/>
                <w:szCs w:val="14"/>
              </w:rPr>
            </w:pPr>
            <w:r w:rsidRPr="00117A2A">
              <w:rPr>
                <w:color w:val="000000" w:themeColor="text1"/>
                <w:sz w:val="14"/>
                <w:szCs w:val="14"/>
              </w:rPr>
              <w:t>9.</w:t>
            </w:r>
            <w:r w:rsidR="00647555">
              <w:rPr>
                <w:color w:val="000000" w:themeColor="text1"/>
                <w:sz w:val="14"/>
                <w:szCs w:val="14"/>
              </w:rPr>
              <w:t xml:space="preserve"> </w:t>
            </w:r>
          </w:p>
        </w:tc>
        <w:tc>
          <w:tcPr>
            <w:tcW w:w="3169" w:type="dxa"/>
          </w:tcPr>
          <w:p w14:paraId="479F9509" w14:textId="5B01658F" w:rsidR="001F4540" w:rsidRPr="00117A2A" w:rsidRDefault="001F4540" w:rsidP="00E749EA">
            <w:pPr>
              <w:spacing w:after="20"/>
              <w:contextualSpacing/>
              <w:rPr>
                <w:color w:val="000000" w:themeColor="text1"/>
                <w:sz w:val="14"/>
                <w:szCs w:val="14"/>
              </w:rPr>
            </w:pPr>
            <w:r w:rsidRPr="00117A2A">
              <w:rPr>
                <w:color w:val="000000" w:themeColor="text1"/>
                <w:sz w:val="14"/>
                <w:szCs w:val="14"/>
              </w:rPr>
              <w:t>Instituția</w:t>
            </w:r>
            <w:r w:rsidR="00647555">
              <w:rPr>
                <w:color w:val="000000" w:themeColor="text1"/>
                <w:sz w:val="14"/>
                <w:szCs w:val="14"/>
              </w:rPr>
              <w:t xml:space="preserve"> </w:t>
            </w:r>
            <w:r w:rsidRPr="00117A2A">
              <w:rPr>
                <w:color w:val="000000" w:themeColor="text1"/>
                <w:sz w:val="14"/>
                <w:szCs w:val="14"/>
              </w:rPr>
              <w:t>Prefectului</w:t>
            </w:r>
            <w:r w:rsidR="00647555">
              <w:rPr>
                <w:color w:val="000000" w:themeColor="text1"/>
                <w:sz w:val="14"/>
                <w:szCs w:val="14"/>
              </w:rPr>
              <w:t xml:space="preserve"> </w:t>
            </w:r>
            <w:r w:rsidRPr="00117A2A">
              <w:rPr>
                <w:color w:val="000000" w:themeColor="text1"/>
                <w:sz w:val="14"/>
                <w:szCs w:val="14"/>
              </w:rPr>
              <w:t>—</w:t>
            </w:r>
            <w:r w:rsidR="00647555">
              <w:rPr>
                <w:color w:val="000000" w:themeColor="text1"/>
                <w:sz w:val="14"/>
                <w:szCs w:val="14"/>
              </w:rPr>
              <w:t xml:space="preserve"> </w:t>
            </w:r>
            <w:r w:rsidRPr="00117A2A">
              <w:rPr>
                <w:color w:val="000000" w:themeColor="text1"/>
                <w:sz w:val="14"/>
                <w:szCs w:val="14"/>
              </w:rPr>
              <w:t>Județul</w:t>
            </w:r>
            <w:r w:rsidR="00647555">
              <w:rPr>
                <w:color w:val="000000" w:themeColor="text1"/>
                <w:sz w:val="14"/>
                <w:szCs w:val="14"/>
              </w:rPr>
              <w:t xml:space="preserve"> </w:t>
            </w:r>
            <w:r w:rsidRPr="00117A2A">
              <w:rPr>
                <w:color w:val="000000" w:themeColor="text1"/>
                <w:sz w:val="14"/>
                <w:szCs w:val="14"/>
              </w:rPr>
              <w:t>Dolj</w:t>
            </w:r>
            <w:r w:rsidR="00647555">
              <w:rPr>
                <w:color w:val="000000" w:themeColor="text1"/>
                <w:sz w:val="14"/>
                <w:szCs w:val="14"/>
              </w:rPr>
              <w:t xml:space="preserve"> </w:t>
            </w:r>
          </w:p>
        </w:tc>
        <w:tc>
          <w:tcPr>
            <w:tcW w:w="2551" w:type="dxa"/>
          </w:tcPr>
          <w:p w14:paraId="50254681" w14:textId="3F3A7F0C" w:rsidR="001F4540" w:rsidRPr="00117A2A" w:rsidRDefault="001F4540" w:rsidP="00E749EA">
            <w:pPr>
              <w:spacing w:after="20"/>
              <w:contextualSpacing/>
              <w:rPr>
                <w:color w:val="000000" w:themeColor="text1"/>
                <w:sz w:val="14"/>
                <w:szCs w:val="14"/>
              </w:rPr>
            </w:pPr>
            <w:r w:rsidRPr="00117A2A">
              <w:rPr>
                <w:color w:val="000000" w:themeColor="text1"/>
                <w:sz w:val="14"/>
                <w:szCs w:val="14"/>
              </w:rPr>
              <w:t>Dan</w:t>
            </w:r>
            <w:r w:rsidR="00647555">
              <w:rPr>
                <w:color w:val="000000" w:themeColor="text1"/>
                <w:sz w:val="14"/>
                <w:szCs w:val="14"/>
              </w:rPr>
              <w:t xml:space="preserve"> </w:t>
            </w:r>
            <w:r w:rsidRPr="00117A2A">
              <w:rPr>
                <w:color w:val="000000" w:themeColor="text1"/>
                <w:sz w:val="14"/>
                <w:szCs w:val="14"/>
              </w:rPr>
              <w:t>Diaconu</w:t>
            </w:r>
            <w:r w:rsidR="00647555">
              <w:rPr>
                <w:color w:val="000000" w:themeColor="text1"/>
                <w:sz w:val="14"/>
                <w:szCs w:val="14"/>
              </w:rPr>
              <w:t xml:space="preserve"> </w:t>
            </w:r>
          </w:p>
        </w:tc>
        <w:tc>
          <w:tcPr>
            <w:tcW w:w="2283" w:type="dxa"/>
          </w:tcPr>
          <w:p w14:paraId="410EA159" w14:textId="77777777" w:rsidR="001F4540" w:rsidRPr="00117A2A" w:rsidRDefault="001F4540" w:rsidP="00E749EA">
            <w:pPr>
              <w:spacing w:after="20"/>
              <w:contextualSpacing/>
              <w:rPr>
                <w:color w:val="000000" w:themeColor="text1"/>
                <w:sz w:val="14"/>
                <w:szCs w:val="14"/>
              </w:rPr>
            </w:pPr>
            <w:r w:rsidRPr="00117A2A">
              <w:rPr>
                <w:color w:val="000000" w:themeColor="text1"/>
                <w:sz w:val="14"/>
                <w:szCs w:val="14"/>
              </w:rPr>
              <w:t>Prefect</w:t>
            </w:r>
          </w:p>
        </w:tc>
      </w:tr>
      <w:tr w:rsidR="001F4540" w:rsidRPr="00117A2A" w14:paraId="0E1D1F67" w14:textId="77777777" w:rsidTr="00117A2A">
        <w:trPr>
          <w:jc w:val="center"/>
        </w:trPr>
        <w:tc>
          <w:tcPr>
            <w:tcW w:w="795" w:type="dxa"/>
          </w:tcPr>
          <w:p w14:paraId="57581F6C" w14:textId="33175704" w:rsidR="001F4540" w:rsidRPr="00117A2A" w:rsidRDefault="001F4540" w:rsidP="00E749EA">
            <w:pPr>
              <w:spacing w:after="20"/>
              <w:contextualSpacing/>
              <w:rPr>
                <w:color w:val="000000" w:themeColor="text1"/>
                <w:sz w:val="14"/>
                <w:szCs w:val="14"/>
              </w:rPr>
            </w:pPr>
            <w:r w:rsidRPr="00117A2A">
              <w:rPr>
                <w:color w:val="000000" w:themeColor="text1"/>
                <w:sz w:val="14"/>
                <w:szCs w:val="14"/>
              </w:rPr>
              <w:t>10.</w:t>
            </w:r>
            <w:r w:rsidR="00647555">
              <w:rPr>
                <w:color w:val="000000" w:themeColor="text1"/>
                <w:sz w:val="14"/>
                <w:szCs w:val="14"/>
              </w:rPr>
              <w:t xml:space="preserve"> </w:t>
            </w:r>
          </w:p>
        </w:tc>
        <w:tc>
          <w:tcPr>
            <w:tcW w:w="3169" w:type="dxa"/>
          </w:tcPr>
          <w:p w14:paraId="6ABA57AF" w14:textId="1A3F194B" w:rsidR="001F4540" w:rsidRPr="00117A2A" w:rsidRDefault="001F4540" w:rsidP="00E749EA">
            <w:pPr>
              <w:spacing w:after="20"/>
              <w:contextualSpacing/>
              <w:rPr>
                <w:color w:val="000000" w:themeColor="text1"/>
                <w:sz w:val="14"/>
                <w:szCs w:val="14"/>
              </w:rPr>
            </w:pPr>
            <w:r w:rsidRPr="00117A2A">
              <w:rPr>
                <w:color w:val="000000" w:themeColor="text1"/>
                <w:sz w:val="14"/>
                <w:szCs w:val="14"/>
              </w:rPr>
              <w:t>Instituția</w:t>
            </w:r>
            <w:r w:rsidR="00647555">
              <w:rPr>
                <w:color w:val="000000" w:themeColor="text1"/>
                <w:sz w:val="14"/>
                <w:szCs w:val="14"/>
              </w:rPr>
              <w:t xml:space="preserve"> </w:t>
            </w:r>
            <w:r w:rsidRPr="00117A2A">
              <w:rPr>
                <w:color w:val="000000" w:themeColor="text1"/>
                <w:sz w:val="14"/>
                <w:szCs w:val="14"/>
              </w:rPr>
              <w:t>Prefectului</w:t>
            </w:r>
            <w:r w:rsidR="00647555">
              <w:rPr>
                <w:color w:val="000000" w:themeColor="text1"/>
                <w:sz w:val="14"/>
                <w:szCs w:val="14"/>
              </w:rPr>
              <w:t xml:space="preserve"> </w:t>
            </w:r>
            <w:r w:rsidRPr="00117A2A">
              <w:rPr>
                <w:color w:val="000000" w:themeColor="text1"/>
                <w:sz w:val="14"/>
                <w:szCs w:val="14"/>
              </w:rPr>
              <w:t>—</w:t>
            </w:r>
            <w:r w:rsidR="00647555">
              <w:rPr>
                <w:color w:val="000000" w:themeColor="text1"/>
                <w:sz w:val="14"/>
                <w:szCs w:val="14"/>
              </w:rPr>
              <w:t xml:space="preserve"> </w:t>
            </w:r>
            <w:r w:rsidRPr="00117A2A">
              <w:rPr>
                <w:color w:val="000000" w:themeColor="text1"/>
                <w:sz w:val="14"/>
                <w:szCs w:val="14"/>
              </w:rPr>
              <w:t>Județul</w:t>
            </w:r>
            <w:r w:rsidR="00647555">
              <w:rPr>
                <w:color w:val="000000" w:themeColor="text1"/>
                <w:sz w:val="14"/>
                <w:szCs w:val="14"/>
              </w:rPr>
              <w:t xml:space="preserve"> </w:t>
            </w:r>
            <w:r w:rsidRPr="00117A2A">
              <w:rPr>
                <w:color w:val="000000" w:themeColor="text1"/>
                <w:sz w:val="14"/>
                <w:szCs w:val="14"/>
              </w:rPr>
              <w:t>Mehedinți</w:t>
            </w:r>
            <w:r w:rsidR="00647555">
              <w:rPr>
                <w:color w:val="000000" w:themeColor="text1"/>
                <w:sz w:val="14"/>
                <w:szCs w:val="14"/>
              </w:rPr>
              <w:t xml:space="preserve"> </w:t>
            </w:r>
          </w:p>
        </w:tc>
        <w:tc>
          <w:tcPr>
            <w:tcW w:w="2551" w:type="dxa"/>
          </w:tcPr>
          <w:p w14:paraId="09C2D288" w14:textId="2A619FC5" w:rsidR="001F4540" w:rsidRPr="00117A2A" w:rsidRDefault="001F4540" w:rsidP="00E749EA">
            <w:pPr>
              <w:spacing w:after="20"/>
              <w:contextualSpacing/>
              <w:rPr>
                <w:color w:val="000000" w:themeColor="text1"/>
                <w:sz w:val="14"/>
                <w:szCs w:val="14"/>
              </w:rPr>
            </w:pPr>
            <w:r w:rsidRPr="00117A2A">
              <w:rPr>
                <w:color w:val="000000" w:themeColor="text1"/>
                <w:sz w:val="14"/>
                <w:szCs w:val="14"/>
              </w:rPr>
              <w:t>Constantin-Alin</w:t>
            </w:r>
            <w:r w:rsidR="00647555">
              <w:rPr>
                <w:color w:val="000000" w:themeColor="text1"/>
                <w:sz w:val="14"/>
                <w:szCs w:val="14"/>
              </w:rPr>
              <w:t xml:space="preserve"> </w:t>
            </w:r>
            <w:proofErr w:type="spellStart"/>
            <w:r w:rsidRPr="00117A2A">
              <w:rPr>
                <w:color w:val="000000" w:themeColor="text1"/>
                <w:sz w:val="14"/>
                <w:szCs w:val="14"/>
              </w:rPr>
              <w:t>Isuf</w:t>
            </w:r>
            <w:proofErr w:type="spellEnd"/>
            <w:r w:rsidR="00647555">
              <w:rPr>
                <w:color w:val="000000" w:themeColor="text1"/>
                <w:sz w:val="14"/>
                <w:szCs w:val="14"/>
              </w:rPr>
              <w:t xml:space="preserve"> </w:t>
            </w:r>
          </w:p>
        </w:tc>
        <w:tc>
          <w:tcPr>
            <w:tcW w:w="2283" w:type="dxa"/>
          </w:tcPr>
          <w:p w14:paraId="12136BD9" w14:textId="77777777" w:rsidR="001F4540" w:rsidRPr="00117A2A" w:rsidRDefault="001F4540" w:rsidP="00E749EA">
            <w:pPr>
              <w:spacing w:after="20"/>
              <w:contextualSpacing/>
              <w:rPr>
                <w:color w:val="000000" w:themeColor="text1"/>
                <w:sz w:val="14"/>
                <w:szCs w:val="14"/>
              </w:rPr>
            </w:pPr>
            <w:r w:rsidRPr="00117A2A">
              <w:rPr>
                <w:color w:val="000000" w:themeColor="text1"/>
                <w:sz w:val="14"/>
                <w:szCs w:val="14"/>
              </w:rPr>
              <w:t>Prefect</w:t>
            </w:r>
          </w:p>
        </w:tc>
      </w:tr>
      <w:tr w:rsidR="001F4540" w:rsidRPr="00117A2A" w14:paraId="3D3EC70A" w14:textId="77777777" w:rsidTr="00117A2A">
        <w:trPr>
          <w:jc w:val="center"/>
        </w:trPr>
        <w:tc>
          <w:tcPr>
            <w:tcW w:w="795" w:type="dxa"/>
          </w:tcPr>
          <w:p w14:paraId="0E4A7568" w14:textId="3DDA5EFF" w:rsidR="001F4540" w:rsidRPr="00117A2A" w:rsidRDefault="001F4540" w:rsidP="00E749EA">
            <w:pPr>
              <w:spacing w:after="20"/>
              <w:contextualSpacing/>
              <w:rPr>
                <w:color w:val="000000" w:themeColor="text1"/>
                <w:sz w:val="14"/>
                <w:szCs w:val="14"/>
              </w:rPr>
            </w:pPr>
            <w:r w:rsidRPr="00117A2A">
              <w:rPr>
                <w:color w:val="000000" w:themeColor="text1"/>
                <w:sz w:val="14"/>
                <w:szCs w:val="14"/>
              </w:rPr>
              <w:t>11.</w:t>
            </w:r>
            <w:r w:rsidR="00647555">
              <w:rPr>
                <w:color w:val="000000" w:themeColor="text1"/>
                <w:sz w:val="14"/>
                <w:szCs w:val="14"/>
              </w:rPr>
              <w:t xml:space="preserve"> </w:t>
            </w:r>
          </w:p>
        </w:tc>
        <w:tc>
          <w:tcPr>
            <w:tcW w:w="3169" w:type="dxa"/>
          </w:tcPr>
          <w:p w14:paraId="5986D917" w14:textId="526CAA3E" w:rsidR="001F4540" w:rsidRPr="00117A2A" w:rsidRDefault="001F4540" w:rsidP="00E749EA">
            <w:pPr>
              <w:spacing w:after="20"/>
              <w:contextualSpacing/>
              <w:rPr>
                <w:color w:val="000000" w:themeColor="text1"/>
                <w:sz w:val="14"/>
                <w:szCs w:val="14"/>
              </w:rPr>
            </w:pPr>
            <w:r w:rsidRPr="00117A2A">
              <w:rPr>
                <w:color w:val="000000" w:themeColor="text1"/>
                <w:sz w:val="14"/>
                <w:szCs w:val="14"/>
              </w:rPr>
              <w:t>Instituția</w:t>
            </w:r>
            <w:r w:rsidR="00647555">
              <w:rPr>
                <w:color w:val="000000" w:themeColor="text1"/>
                <w:sz w:val="14"/>
                <w:szCs w:val="14"/>
              </w:rPr>
              <w:t xml:space="preserve"> </w:t>
            </w:r>
            <w:r w:rsidRPr="00117A2A">
              <w:rPr>
                <w:color w:val="000000" w:themeColor="text1"/>
                <w:sz w:val="14"/>
                <w:szCs w:val="14"/>
              </w:rPr>
              <w:t>Prefectului</w:t>
            </w:r>
            <w:r w:rsidR="00647555">
              <w:rPr>
                <w:color w:val="000000" w:themeColor="text1"/>
                <w:sz w:val="14"/>
                <w:szCs w:val="14"/>
              </w:rPr>
              <w:t xml:space="preserve"> </w:t>
            </w:r>
            <w:r w:rsidRPr="00117A2A">
              <w:rPr>
                <w:color w:val="000000" w:themeColor="text1"/>
                <w:sz w:val="14"/>
                <w:szCs w:val="14"/>
              </w:rPr>
              <w:t>—</w:t>
            </w:r>
            <w:r w:rsidR="00647555">
              <w:rPr>
                <w:color w:val="000000" w:themeColor="text1"/>
                <w:sz w:val="14"/>
                <w:szCs w:val="14"/>
              </w:rPr>
              <w:t xml:space="preserve"> </w:t>
            </w:r>
            <w:r w:rsidRPr="00117A2A">
              <w:rPr>
                <w:color w:val="000000" w:themeColor="text1"/>
                <w:sz w:val="14"/>
                <w:szCs w:val="14"/>
              </w:rPr>
              <w:t>Județul</w:t>
            </w:r>
            <w:r w:rsidR="00647555">
              <w:rPr>
                <w:color w:val="000000" w:themeColor="text1"/>
                <w:sz w:val="14"/>
                <w:szCs w:val="14"/>
              </w:rPr>
              <w:t xml:space="preserve"> </w:t>
            </w:r>
            <w:r w:rsidRPr="00117A2A">
              <w:rPr>
                <w:color w:val="000000" w:themeColor="text1"/>
                <w:sz w:val="14"/>
                <w:szCs w:val="14"/>
              </w:rPr>
              <w:t>Vâlcea</w:t>
            </w:r>
            <w:r w:rsidR="00647555">
              <w:rPr>
                <w:color w:val="000000" w:themeColor="text1"/>
                <w:sz w:val="14"/>
                <w:szCs w:val="14"/>
              </w:rPr>
              <w:t xml:space="preserve"> </w:t>
            </w:r>
          </w:p>
        </w:tc>
        <w:tc>
          <w:tcPr>
            <w:tcW w:w="2551" w:type="dxa"/>
          </w:tcPr>
          <w:p w14:paraId="25433E0B" w14:textId="0E43CFFE" w:rsidR="001F4540" w:rsidRPr="00117A2A" w:rsidRDefault="001F4540" w:rsidP="00E749EA">
            <w:pPr>
              <w:spacing w:after="20"/>
              <w:contextualSpacing/>
              <w:rPr>
                <w:color w:val="000000" w:themeColor="text1"/>
                <w:sz w:val="14"/>
                <w:szCs w:val="14"/>
              </w:rPr>
            </w:pPr>
            <w:r w:rsidRPr="00117A2A">
              <w:rPr>
                <w:color w:val="000000" w:themeColor="text1"/>
                <w:sz w:val="14"/>
                <w:szCs w:val="14"/>
              </w:rPr>
              <w:t>Mihai</w:t>
            </w:r>
            <w:r w:rsidR="00647555">
              <w:rPr>
                <w:color w:val="000000" w:themeColor="text1"/>
                <w:sz w:val="14"/>
                <w:szCs w:val="14"/>
              </w:rPr>
              <w:t xml:space="preserve"> </w:t>
            </w:r>
            <w:r w:rsidRPr="00117A2A">
              <w:rPr>
                <w:color w:val="000000" w:themeColor="text1"/>
                <w:sz w:val="14"/>
                <w:szCs w:val="14"/>
              </w:rPr>
              <w:t>Oprea</w:t>
            </w:r>
            <w:r w:rsidR="00647555">
              <w:rPr>
                <w:color w:val="000000" w:themeColor="text1"/>
                <w:sz w:val="14"/>
                <w:szCs w:val="14"/>
              </w:rPr>
              <w:t xml:space="preserve"> </w:t>
            </w:r>
          </w:p>
        </w:tc>
        <w:tc>
          <w:tcPr>
            <w:tcW w:w="2283" w:type="dxa"/>
          </w:tcPr>
          <w:p w14:paraId="1FAFFB0C" w14:textId="77777777" w:rsidR="001F4540" w:rsidRPr="00117A2A" w:rsidRDefault="001F4540" w:rsidP="00E749EA">
            <w:pPr>
              <w:spacing w:after="20"/>
              <w:contextualSpacing/>
              <w:rPr>
                <w:color w:val="000000" w:themeColor="text1"/>
                <w:sz w:val="14"/>
                <w:szCs w:val="14"/>
              </w:rPr>
            </w:pPr>
            <w:r w:rsidRPr="00117A2A">
              <w:rPr>
                <w:color w:val="000000" w:themeColor="text1"/>
                <w:sz w:val="14"/>
                <w:szCs w:val="14"/>
              </w:rPr>
              <w:t>Prefect</w:t>
            </w:r>
          </w:p>
        </w:tc>
      </w:tr>
    </w:tbl>
    <w:p w14:paraId="4FAD3E36" w14:textId="651CD861" w:rsidR="00280D67" w:rsidRDefault="00117A2A" w:rsidP="007752B7">
      <w:pPr>
        <w:numPr>
          <w:ilvl w:val="0"/>
          <w:numId w:val="2"/>
        </w:numPr>
        <w:spacing w:after="20"/>
        <w:ind w:right="198"/>
        <w:contextualSpacing/>
        <w:rPr>
          <w:color w:val="000000" w:themeColor="text1"/>
        </w:rPr>
      </w:pPr>
      <w:r w:rsidRPr="00117A2A">
        <w:rPr>
          <w:color w:val="000000" w:themeColor="text1"/>
        </w:rPr>
        <w:t>Nr.</w:t>
      </w:r>
      <w:r w:rsidR="00647555">
        <w:rPr>
          <w:color w:val="000000" w:themeColor="text1"/>
        </w:rPr>
        <w:t xml:space="preserve"> </w:t>
      </w:r>
      <w:r w:rsidRPr="00117A2A">
        <w:rPr>
          <w:b/>
          <w:bCs/>
          <w:color w:val="000000" w:themeColor="text1"/>
        </w:rPr>
        <w:t>4201</w:t>
      </w:r>
      <w:r w:rsidR="00647555">
        <w:rPr>
          <w:color w:val="000000" w:themeColor="text1"/>
        </w:rPr>
        <w:t xml:space="preserve"> </w:t>
      </w:r>
      <w:r w:rsidRPr="00117A2A">
        <w:rPr>
          <w:color w:val="000000" w:themeColor="text1"/>
        </w:rPr>
        <w:t>/</w:t>
      </w:r>
      <w:r w:rsidR="00647555">
        <w:rPr>
          <w:color w:val="000000" w:themeColor="text1"/>
        </w:rPr>
        <w:t xml:space="preserve"> </w:t>
      </w:r>
      <w:r w:rsidRPr="00117A2A">
        <w:rPr>
          <w:b/>
          <w:bCs/>
          <w:color w:val="000000" w:themeColor="text1"/>
        </w:rPr>
        <w:t>14</w:t>
      </w:r>
      <w:r w:rsidR="00647555">
        <w:rPr>
          <w:b/>
          <w:bCs/>
          <w:color w:val="000000" w:themeColor="text1"/>
        </w:rPr>
        <w:t xml:space="preserve"> </w:t>
      </w:r>
      <w:r w:rsidRPr="00117A2A">
        <w:rPr>
          <w:b/>
          <w:bCs/>
          <w:color w:val="000000" w:themeColor="text1"/>
        </w:rPr>
        <w:t>Decembrie</w:t>
      </w:r>
      <w:r w:rsidR="00647555">
        <w:rPr>
          <w:b/>
          <w:bCs/>
          <w:color w:val="000000" w:themeColor="text1"/>
        </w:rPr>
        <w:t xml:space="preserve"> </w:t>
      </w:r>
      <w:r w:rsidRPr="00117A2A">
        <w:rPr>
          <w:b/>
          <w:bCs/>
          <w:color w:val="000000" w:themeColor="text1"/>
        </w:rPr>
        <w:t>2023</w:t>
      </w:r>
      <w:r w:rsidRPr="00117A2A">
        <w:rPr>
          <w:color w:val="000000" w:themeColor="text1"/>
        </w:rPr>
        <w:t>,</w:t>
      </w:r>
      <w:r w:rsidR="00647555">
        <w:rPr>
          <w:color w:val="000000" w:themeColor="text1"/>
        </w:rPr>
        <w:t xml:space="preserve"> </w:t>
      </w:r>
      <w:r w:rsidRPr="00117A2A">
        <w:rPr>
          <w:color w:val="000000" w:themeColor="text1"/>
        </w:rPr>
        <w:t>Ministerul</w:t>
      </w:r>
      <w:r w:rsidR="00647555">
        <w:rPr>
          <w:color w:val="000000" w:themeColor="text1"/>
        </w:rPr>
        <w:t xml:space="preserve"> </w:t>
      </w:r>
      <w:r w:rsidRPr="00117A2A">
        <w:rPr>
          <w:color w:val="000000" w:themeColor="text1"/>
        </w:rPr>
        <w:t>Sănătății</w:t>
      </w:r>
      <w:r w:rsidR="00647555">
        <w:rPr>
          <w:color w:val="000000" w:themeColor="text1"/>
        </w:rPr>
        <w:t xml:space="preserve"> </w:t>
      </w:r>
      <w:r w:rsidR="0030461C">
        <w:rPr>
          <w:color w:val="000000" w:themeColor="text1"/>
        </w:rPr>
        <w:t>-</w:t>
      </w:r>
      <w:r w:rsidR="00647555">
        <w:rPr>
          <w:color w:val="000000" w:themeColor="text1"/>
        </w:rPr>
        <w:t xml:space="preserve"> </w:t>
      </w:r>
      <w:r w:rsidR="0030461C" w:rsidRPr="0030461C">
        <w:rPr>
          <w:color w:val="000000" w:themeColor="text1"/>
        </w:rPr>
        <w:t>Ordin</w:t>
      </w:r>
      <w:r w:rsidR="00647555">
        <w:rPr>
          <w:color w:val="000000" w:themeColor="text1"/>
        </w:rPr>
        <w:t xml:space="preserve"> </w:t>
      </w:r>
      <w:r w:rsidR="0030461C" w:rsidRPr="0030461C">
        <w:rPr>
          <w:color w:val="000000" w:themeColor="text1"/>
        </w:rPr>
        <w:t>pentru</w:t>
      </w:r>
      <w:r w:rsidR="00647555">
        <w:rPr>
          <w:color w:val="000000" w:themeColor="text1"/>
        </w:rPr>
        <w:t xml:space="preserve"> </w:t>
      </w:r>
      <w:r w:rsidR="0030461C" w:rsidRPr="0030461C">
        <w:rPr>
          <w:color w:val="000000" w:themeColor="text1"/>
        </w:rPr>
        <w:t>aprobarea</w:t>
      </w:r>
      <w:r w:rsidR="00647555">
        <w:rPr>
          <w:color w:val="000000" w:themeColor="text1"/>
        </w:rPr>
        <w:t xml:space="preserve"> </w:t>
      </w:r>
      <w:r w:rsidR="0030461C" w:rsidRPr="0030461C">
        <w:rPr>
          <w:color w:val="000000" w:themeColor="text1"/>
        </w:rPr>
        <w:t>Metodologiei</w:t>
      </w:r>
      <w:r w:rsidR="00647555">
        <w:rPr>
          <w:color w:val="000000" w:themeColor="text1"/>
        </w:rPr>
        <w:t xml:space="preserve"> </w:t>
      </w:r>
      <w:r w:rsidR="0030461C" w:rsidRPr="0030461C">
        <w:rPr>
          <w:color w:val="000000" w:themeColor="text1"/>
        </w:rPr>
        <w:t>privind</w:t>
      </w:r>
      <w:r w:rsidR="00647555">
        <w:rPr>
          <w:color w:val="000000" w:themeColor="text1"/>
        </w:rPr>
        <w:t xml:space="preserve"> </w:t>
      </w:r>
      <w:r w:rsidR="0030461C" w:rsidRPr="0030461C">
        <w:rPr>
          <w:color w:val="000000" w:themeColor="text1"/>
        </w:rPr>
        <w:t>selecția</w:t>
      </w:r>
      <w:r w:rsidR="00647555">
        <w:rPr>
          <w:color w:val="000000" w:themeColor="text1"/>
        </w:rPr>
        <w:t xml:space="preserve"> </w:t>
      </w:r>
      <w:r w:rsidR="0030461C" w:rsidRPr="0030461C">
        <w:rPr>
          <w:color w:val="000000" w:themeColor="text1"/>
        </w:rPr>
        <w:t>bazată</w:t>
      </w:r>
      <w:r w:rsidR="00647555">
        <w:rPr>
          <w:color w:val="000000" w:themeColor="text1"/>
        </w:rPr>
        <w:t xml:space="preserve"> </w:t>
      </w:r>
      <w:r w:rsidR="0030461C" w:rsidRPr="0030461C">
        <w:rPr>
          <w:color w:val="000000" w:themeColor="text1"/>
        </w:rPr>
        <w:t>pe</w:t>
      </w:r>
      <w:r w:rsidR="00647555">
        <w:rPr>
          <w:color w:val="000000" w:themeColor="text1"/>
        </w:rPr>
        <w:t xml:space="preserve"> </w:t>
      </w:r>
      <w:r w:rsidR="0030461C" w:rsidRPr="0030461C">
        <w:rPr>
          <w:color w:val="000000" w:themeColor="text1"/>
        </w:rPr>
        <w:t>performanță</w:t>
      </w:r>
      <w:r w:rsidR="00647555">
        <w:rPr>
          <w:color w:val="000000" w:themeColor="text1"/>
        </w:rPr>
        <w:t xml:space="preserve"> </w:t>
      </w:r>
      <w:r w:rsidR="0030461C" w:rsidRPr="0030461C">
        <w:rPr>
          <w:color w:val="000000" w:themeColor="text1"/>
        </w:rPr>
        <w:t>a</w:t>
      </w:r>
      <w:r w:rsidR="00647555">
        <w:rPr>
          <w:color w:val="000000" w:themeColor="text1"/>
        </w:rPr>
        <w:t xml:space="preserve"> </w:t>
      </w:r>
      <w:r w:rsidR="0030461C" w:rsidRPr="0030461C">
        <w:rPr>
          <w:color w:val="000000" w:themeColor="text1"/>
        </w:rPr>
        <w:t>unităților</w:t>
      </w:r>
      <w:r w:rsidR="00647555">
        <w:rPr>
          <w:color w:val="000000" w:themeColor="text1"/>
        </w:rPr>
        <w:t xml:space="preserve"> </w:t>
      </w:r>
      <w:r w:rsidR="0030461C" w:rsidRPr="0030461C">
        <w:rPr>
          <w:color w:val="000000" w:themeColor="text1"/>
        </w:rPr>
        <w:t>sanitare</w:t>
      </w:r>
      <w:r w:rsidR="00647555">
        <w:rPr>
          <w:color w:val="000000" w:themeColor="text1"/>
        </w:rPr>
        <w:t xml:space="preserve"> </w:t>
      </w:r>
      <w:r w:rsidR="0030461C" w:rsidRPr="0030461C">
        <w:rPr>
          <w:color w:val="000000" w:themeColor="text1"/>
        </w:rPr>
        <w:t>cu</w:t>
      </w:r>
      <w:r w:rsidR="00647555">
        <w:rPr>
          <w:color w:val="000000" w:themeColor="text1"/>
        </w:rPr>
        <w:t xml:space="preserve"> </w:t>
      </w:r>
      <w:r w:rsidR="0030461C" w:rsidRPr="0030461C">
        <w:rPr>
          <w:color w:val="000000" w:themeColor="text1"/>
        </w:rPr>
        <w:t>paturi,</w:t>
      </w:r>
      <w:r w:rsidR="00647555">
        <w:rPr>
          <w:color w:val="000000" w:themeColor="text1"/>
        </w:rPr>
        <w:t xml:space="preserve"> </w:t>
      </w:r>
      <w:r w:rsidR="0030461C" w:rsidRPr="0030461C">
        <w:rPr>
          <w:color w:val="000000" w:themeColor="text1"/>
        </w:rPr>
        <w:t>beneficiare</w:t>
      </w:r>
      <w:r w:rsidR="00647555">
        <w:rPr>
          <w:color w:val="000000" w:themeColor="text1"/>
        </w:rPr>
        <w:t xml:space="preserve"> </w:t>
      </w:r>
      <w:r w:rsidR="0030461C" w:rsidRPr="0030461C">
        <w:rPr>
          <w:color w:val="000000" w:themeColor="text1"/>
        </w:rPr>
        <w:t>ale</w:t>
      </w:r>
      <w:r w:rsidR="00647555">
        <w:rPr>
          <w:color w:val="000000" w:themeColor="text1"/>
        </w:rPr>
        <w:t xml:space="preserve"> </w:t>
      </w:r>
      <w:r w:rsidR="0030461C" w:rsidRPr="0030461C">
        <w:rPr>
          <w:color w:val="000000" w:themeColor="text1"/>
        </w:rPr>
        <w:t>Fondului</w:t>
      </w:r>
      <w:r w:rsidR="00647555">
        <w:rPr>
          <w:color w:val="000000" w:themeColor="text1"/>
        </w:rPr>
        <w:t xml:space="preserve"> </w:t>
      </w:r>
      <w:r w:rsidR="0030461C" w:rsidRPr="0030461C">
        <w:rPr>
          <w:color w:val="000000" w:themeColor="text1"/>
        </w:rPr>
        <w:t>pentru</w:t>
      </w:r>
      <w:r w:rsidR="00647555">
        <w:rPr>
          <w:color w:val="000000" w:themeColor="text1"/>
        </w:rPr>
        <w:t xml:space="preserve"> </w:t>
      </w:r>
      <w:r w:rsidR="0030461C" w:rsidRPr="0030461C">
        <w:rPr>
          <w:color w:val="000000" w:themeColor="text1"/>
        </w:rPr>
        <w:t>calitatea</w:t>
      </w:r>
      <w:r w:rsidR="00647555">
        <w:rPr>
          <w:color w:val="000000" w:themeColor="text1"/>
        </w:rPr>
        <w:t xml:space="preserve"> </w:t>
      </w:r>
      <w:r w:rsidR="0030461C" w:rsidRPr="0030461C">
        <w:rPr>
          <w:color w:val="000000" w:themeColor="text1"/>
        </w:rPr>
        <w:t>serviciilor</w:t>
      </w:r>
      <w:r w:rsidR="00647555">
        <w:rPr>
          <w:color w:val="000000" w:themeColor="text1"/>
        </w:rPr>
        <w:t xml:space="preserve"> </w:t>
      </w:r>
      <w:r w:rsidR="0030461C" w:rsidRPr="0030461C">
        <w:rPr>
          <w:color w:val="000000" w:themeColor="text1"/>
        </w:rPr>
        <w:t>medicale,</w:t>
      </w:r>
      <w:r w:rsidR="00647555">
        <w:rPr>
          <w:color w:val="000000" w:themeColor="text1"/>
        </w:rPr>
        <w:t xml:space="preserve"> </w:t>
      </w:r>
      <w:r w:rsidR="0030461C" w:rsidRPr="0030461C">
        <w:rPr>
          <w:color w:val="000000" w:themeColor="text1"/>
        </w:rPr>
        <w:t>din</w:t>
      </w:r>
      <w:r w:rsidR="00647555">
        <w:rPr>
          <w:color w:val="000000" w:themeColor="text1"/>
        </w:rPr>
        <w:t xml:space="preserve"> </w:t>
      </w:r>
      <w:r w:rsidR="0030461C" w:rsidRPr="0030461C">
        <w:rPr>
          <w:color w:val="000000" w:themeColor="text1"/>
        </w:rPr>
        <w:t>cadrul</w:t>
      </w:r>
      <w:r w:rsidR="00647555">
        <w:rPr>
          <w:color w:val="000000" w:themeColor="text1"/>
        </w:rPr>
        <w:t xml:space="preserve"> </w:t>
      </w:r>
      <w:r w:rsidR="0030461C" w:rsidRPr="0030461C">
        <w:rPr>
          <w:color w:val="000000" w:themeColor="text1"/>
        </w:rPr>
        <w:t>reformei</w:t>
      </w:r>
      <w:r w:rsidR="00647555">
        <w:rPr>
          <w:color w:val="000000" w:themeColor="text1"/>
        </w:rPr>
        <w:t xml:space="preserve"> </w:t>
      </w:r>
      <w:r w:rsidR="0030461C" w:rsidRPr="0030461C">
        <w:rPr>
          <w:color w:val="000000" w:themeColor="text1"/>
        </w:rPr>
        <w:t>1.</w:t>
      </w:r>
      <w:r w:rsidR="00647555">
        <w:rPr>
          <w:color w:val="000000" w:themeColor="text1"/>
        </w:rPr>
        <w:t xml:space="preserve"> </w:t>
      </w:r>
      <w:r w:rsidR="0030461C" w:rsidRPr="0030461C">
        <w:rPr>
          <w:color w:val="000000" w:themeColor="text1"/>
        </w:rPr>
        <w:t>Dezvoltarea</w:t>
      </w:r>
      <w:r w:rsidR="00647555">
        <w:rPr>
          <w:color w:val="000000" w:themeColor="text1"/>
        </w:rPr>
        <w:t xml:space="preserve"> </w:t>
      </w:r>
      <w:r w:rsidR="0030461C" w:rsidRPr="0030461C">
        <w:rPr>
          <w:color w:val="000000" w:themeColor="text1"/>
        </w:rPr>
        <w:t>capacității</w:t>
      </w:r>
      <w:r w:rsidR="00647555">
        <w:rPr>
          <w:color w:val="000000" w:themeColor="text1"/>
        </w:rPr>
        <w:t xml:space="preserve"> </w:t>
      </w:r>
      <w:r w:rsidR="0030461C" w:rsidRPr="0030461C">
        <w:rPr>
          <w:color w:val="000000" w:themeColor="text1"/>
        </w:rPr>
        <w:t>pentru</w:t>
      </w:r>
      <w:r w:rsidR="00647555">
        <w:rPr>
          <w:color w:val="000000" w:themeColor="text1"/>
        </w:rPr>
        <w:t xml:space="preserve"> </w:t>
      </w:r>
      <w:r w:rsidR="0030461C" w:rsidRPr="0030461C">
        <w:rPr>
          <w:color w:val="000000" w:themeColor="text1"/>
        </w:rPr>
        <w:t>gestionarea</w:t>
      </w:r>
      <w:r w:rsidR="00647555">
        <w:rPr>
          <w:color w:val="000000" w:themeColor="text1"/>
        </w:rPr>
        <w:t xml:space="preserve"> </w:t>
      </w:r>
      <w:r w:rsidR="0030461C" w:rsidRPr="0030461C">
        <w:rPr>
          <w:color w:val="000000" w:themeColor="text1"/>
        </w:rPr>
        <w:t>fondurilor</w:t>
      </w:r>
      <w:r w:rsidR="00647555">
        <w:rPr>
          <w:color w:val="000000" w:themeColor="text1"/>
        </w:rPr>
        <w:t xml:space="preserve"> </w:t>
      </w:r>
      <w:r w:rsidR="0030461C" w:rsidRPr="0030461C">
        <w:rPr>
          <w:color w:val="000000" w:themeColor="text1"/>
        </w:rPr>
        <w:t>publice</w:t>
      </w:r>
      <w:r w:rsidR="00647555">
        <w:rPr>
          <w:color w:val="000000" w:themeColor="text1"/>
        </w:rPr>
        <w:t xml:space="preserve"> </w:t>
      </w:r>
      <w:r w:rsidR="0030461C" w:rsidRPr="0030461C">
        <w:rPr>
          <w:color w:val="000000" w:themeColor="text1"/>
        </w:rPr>
        <w:t>din</w:t>
      </w:r>
      <w:r w:rsidR="00647555">
        <w:rPr>
          <w:color w:val="000000" w:themeColor="text1"/>
        </w:rPr>
        <w:t xml:space="preserve"> </w:t>
      </w:r>
      <w:r w:rsidR="0030461C" w:rsidRPr="0030461C">
        <w:rPr>
          <w:color w:val="000000" w:themeColor="text1"/>
        </w:rPr>
        <w:t>sănătate,</w:t>
      </w:r>
      <w:r w:rsidR="00647555">
        <w:rPr>
          <w:color w:val="000000" w:themeColor="text1"/>
        </w:rPr>
        <w:t xml:space="preserve"> </w:t>
      </w:r>
      <w:r w:rsidR="0030461C" w:rsidRPr="0030461C">
        <w:rPr>
          <w:color w:val="000000" w:themeColor="text1"/>
        </w:rPr>
        <w:t>componenta</w:t>
      </w:r>
      <w:r w:rsidR="00647555">
        <w:rPr>
          <w:color w:val="000000" w:themeColor="text1"/>
        </w:rPr>
        <w:t xml:space="preserve"> </w:t>
      </w:r>
      <w:r w:rsidR="0030461C" w:rsidRPr="0030461C">
        <w:rPr>
          <w:color w:val="000000" w:themeColor="text1"/>
        </w:rPr>
        <w:t>C12</w:t>
      </w:r>
      <w:r w:rsidR="00647555">
        <w:rPr>
          <w:color w:val="000000" w:themeColor="text1"/>
        </w:rPr>
        <w:t xml:space="preserve"> </w:t>
      </w:r>
      <w:r w:rsidR="0030461C" w:rsidRPr="0030461C">
        <w:rPr>
          <w:color w:val="000000" w:themeColor="text1"/>
        </w:rPr>
        <w:t>-</w:t>
      </w:r>
      <w:r w:rsidR="00647555">
        <w:rPr>
          <w:color w:val="000000" w:themeColor="text1"/>
        </w:rPr>
        <w:t xml:space="preserve"> </w:t>
      </w:r>
      <w:r w:rsidR="0030461C" w:rsidRPr="0030461C">
        <w:rPr>
          <w:color w:val="000000" w:themeColor="text1"/>
        </w:rPr>
        <w:t>Sănătate,</w:t>
      </w:r>
      <w:r w:rsidR="00647555">
        <w:rPr>
          <w:color w:val="000000" w:themeColor="text1"/>
        </w:rPr>
        <w:t xml:space="preserve"> </w:t>
      </w:r>
      <w:r w:rsidR="0030461C" w:rsidRPr="0030461C">
        <w:rPr>
          <w:color w:val="000000" w:themeColor="text1"/>
        </w:rPr>
        <w:t>Planul</w:t>
      </w:r>
      <w:r w:rsidR="00647555">
        <w:rPr>
          <w:color w:val="000000" w:themeColor="text1"/>
        </w:rPr>
        <w:t xml:space="preserve"> </w:t>
      </w:r>
      <w:r w:rsidR="0030461C" w:rsidRPr="0030461C">
        <w:rPr>
          <w:color w:val="000000" w:themeColor="text1"/>
        </w:rPr>
        <w:t>național</w:t>
      </w:r>
      <w:r w:rsidR="00647555">
        <w:rPr>
          <w:color w:val="000000" w:themeColor="text1"/>
        </w:rPr>
        <w:t xml:space="preserve"> </w:t>
      </w:r>
      <w:r w:rsidR="0030461C" w:rsidRPr="0030461C">
        <w:rPr>
          <w:color w:val="000000" w:themeColor="text1"/>
        </w:rPr>
        <w:t>de</w:t>
      </w:r>
      <w:r w:rsidR="00647555">
        <w:rPr>
          <w:color w:val="000000" w:themeColor="text1"/>
        </w:rPr>
        <w:t xml:space="preserve"> </w:t>
      </w:r>
      <w:r w:rsidR="0030461C" w:rsidRPr="0030461C">
        <w:rPr>
          <w:color w:val="000000" w:themeColor="text1"/>
        </w:rPr>
        <w:t>redresare</w:t>
      </w:r>
      <w:r w:rsidR="00647555">
        <w:rPr>
          <w:color w:val="000000" w:themeColor="text1"/>
        </w:rPr>
        <w:t xml:space="preserve"> </w:t>
      </w:r>
      <w:r w:rsidR="0030461C" w:rsidRPr="0030461C">
        <w:rPr>
          <w:color w:val="000000" w:themeColor="text1"/>
        </w:rPr>
        <w:t>și</w:t>
      </w:r>
      <w:r w:rsidR="00647555">
        <w:rPr>
          <w:color w:val="000000" w:themeColor="text1"/>
        </w:rPr>
        <w:t xml:space="preserve"> </w:t>
      </w:r>
      <w:r w:rsidR="0030461C" w:rsidRPr="0030461C">
        <w:rPr>
          <w:color w:val="000000" w:themeColor="text1"/>
        </w:rPr>
        <w:t>reziliență</w:t>
      </w:r>
      <w:r w:rsidR="00647555">
        <w:rPr>
          <w:color w:val="000000" w:themeColor="text1"/>
        </w:rPr>
        <w:t xml:space="preserve"> </w:t>
      </w:r>
      <w:r w:rsidR="0030461C" w:rsidRPr="0030461C">
        <w:rPr>
          <w:color w:val="000000" w:themeColor="text1"/>
        </w:rPr>
        <w:t>al</w:t>
      </w:r>
      <w:r w:rsidR="00647555">
        <w:rPr>
          <w:color w:val="000000" w:themeColor="text1"/>
        </w:rPr>
        <w:t xml:space="preserve"> </w:t>
      </w:r>
      <w:r w:rsidR="0030461C" w:rsidRPr="0030461C">
        <w:rPr>
          <w:color w:val="000000" w:themeColor="text1"/>
        </w:rPr>
        <w:t>României.</w:t>
      </w:r>
    </w:p>
    <w:p w14:paraId="3FF868CC" w14:textId="63C967D1" w:rsidR="0030461C" w:rsidRDefault="0030461C" w:rsidP="007752B7">
      <w:pPr>
        <w:numPr>
          <w:ilvl w:val="0"/>
          <w:numId w:val="2"/>
        </w:numPr>
        <w:spacing w:after="20"/>
        <w:ind w:right="198"/>
        <w:contextualSpacing/>
        <w:rPr>
          <w:color w:val="000000" w:themeColor="text1"/>
        </w:rPr>
      </w:pPr>
      <w:r w:rsidRPr="0030461C">
        <w:rPr>
          <w:color w:val="000000" w:themeColor="text1"/>
        </w:rPr>
        <w:t>Nr.</w:t>
      </w:r>
      <w:r w:rsidR="00647555">
        <w:rPr>
          <w:color w:val="000000" w:themeColor="text1"/>
        </w:rPr>
        <w:t xml:space="preserve"> </w:t>
      </w:r>
      <w:r w:rsidRPr="0030461C">
        <w:rPr>
          <w:b/>
          <w:bCs/>
          <w:color w:val="000000" w:themeColor="text1"/>
        </w:rPr>
        <w:t>4202</w:t>
      </w:r>
      <w:r w:rsidR="00647555">
        <w:rPr>
          <w:color w:val="000000" w:themeColor="text1"/>
        </w:rPr>
        <w:t xml:space="preserve"> </w:t>
      </w:r>
      <w:r w:rsidRPr="0030461C">
        <w:rPr>
          <w:color w:val="000000" w:themeColor="text1"/>
        </w:rPr>
        <w:t>/</w:t>
      </w:r>
      <w:r w:rsidR="00647555">
        <w:rPr>
          <w:color w:val="000000" w:themeColor="text1"/>
        </w:rPr>
        <w:t xml:space="preserve"> </w:t>
      </w:r>
      <w:r w:rsidRPr="0030461C">
        <w:rPr>
          <w:b/>
          <w:bCs/>
          <w:color w:val="000000" w:themeColor="text1"/>
        </w:rPr>
        <w:t>14</w:t>
      </w:r>
      <w:r w:rsidR="00647555">
        <w:rPr>
          <w:b/>
          <w:bCs/>
          <w:color w:val="000000" w:themeColor="text1"/>
        </w:rPr>
        <w:t xml:space="preserve"> </w:t>
      </w:r>
      <w:r w:rsidRPr="0030461C">
        <w:rPr>
          <w:b/>
          <w:bCs/>
          <w:color w:val="000000" w:themeColor="text1"/>
        </w:rPr>
        <w:t>Decembrie</w:t>
      </w:r>
      <w:r w:rsidR="00647555">
        <w:rPr>
          <w:b/>
          <w:bCs/>
          <w:color w:val="000000" w:themeColor="text1"/>
        </w:rPr>
        <w:t xml:space="preserve"> </w:t>
      </w:r>
      <w:r w:rsidRPr="0030461C">
        <w:rPr>
          <w:b/>
          <w:bCs/>
          <w:color w:val="000000" w:themeColor="text1"/>
        </w:rPr>
        <w:t>2023</w:t>
      </w:r>
      <w:r w:rsidRPr="0030461C">
        <w:rPr>
          <w:color w:val="000000" w:themeColor="text1"/>
        </w:rPr>
        <w:t>,</w:t>
      </w:r>
      <w:r w:rsidR="00647555">
        <w:rPr>
          <w:color w:val="000000" w:themeColor="text1"/>
        </w:rPr>
        <w:t xml:space="preserve"> </w:t>
      </w:r>
      <w:r w:rsidRPr="0030461C">
        <w:rPr>
          <w:color w:val="000000" w:themeColor="text1"/>
        </w:rPr>
        <w:t>Ministerul</w:t>
      </w:r>
      <w:r w:rsidR="00647555">
        <w:rPr>
          <w:color w:val="000000" w:themeColor="text1"/>
        </w:rPr>
        <w:t xml:space="preserve"> </w:t>
      </w:r>
      <w:r w:rsidRPr="0030461C">
        <w:rPr>
          <w:color w:val="000000" w:themeColor="text1"/>
        </w:rPr>
        <w:t>Sănătății</w:t>
      </w:r>
      <w:r w:rsidR="00647555">
        <w:rPr>
          <w:color w:val="000000" w:themeColor="text1"/>
        </w:rPr>
        <w:t xml:space="preserve"> </w:t>
      </w:r>
      <w:r>
        <w:rPr>
          <w:color w:val="000000" w:themeColor="text1"/>
        </w:rPr>
        <w:t>-</w:t>
      </w:r>
      <w:r w:rsidR="00647555">
        <w:rPr>
          <w:color w:val="000000" w:themeColor="text1"/>
        </w:rPr>
        <w:t xml:space="preserve"> </w:t>
      </w:r>
      <w:r w:rsidRPr="0030461C">
        <w:rPr>
          <w:color w:val="000000" w:themeColor="text1"/>
        </w:rPr>
        <w:t>Ordin</w:t>
      </w:r>
      <w:r w:rsidR="00647555">
        <w:rPr>
          <w:color w:val="000000" w:themeColor="text1"/>
        </w:rPr>
        <w:t xml:space="preserve"> </w:t>
      </w:r>
      <w:r w:rsidRPr="0030461C">
        <w:rPr>
          <w:color w:val="000000" w:themeColor="text1"/>
        </w:rPr>
        <w:t>pentru</w:t>
      </w:r>
      <w:r w:rsidR="00647555">
        <w:rPr>
          <w:color w:val="000000" w:themeColor="text1"/>
        </w:rPr>
        <w:t xml:space="preserve"> </w:t>
      </w:r>
      <w:r w:rsidRPr="0030461C">
        <w:rPr>
          <w:color w:val="000000" w:themeColor="text1"/>
        </w:rPr>
        <w:t>modificarea</w:t>
      </w:r>
      <w:r w:rsidR="00647555">
        <w:rPr>
          <w:color w:val="000000" w:themeColor="text1"/>
        </w:rPr>
        <w:t xml:space="preserve"> </w:t>
      </w:r>
      <w:r w:rsidRPr="0030461C">
        <w:rPr>
          <w:color w:val="000000" w:themeColor="text1"/>
        </w:rPr>
        <w:t>anexei</w:t>
      </w:r>
      <w:r w:rsidR="00647555">
        <w:rPr>
          <w:color w:val="000000" w:themeColor="text1"/>
        </w:rPr>
        <w:t xml:space="preserve"> </w:t>
      </w:r>
      <w:r w:rsidRPr="0030461C">
        <w:rPr>
          <w:color w:val="000000" w:themeColor="text1"/>
        </w:rPr>
        <w:t>la</w:t>
      </w:r>
      <w:r w:rsidR="00647555">
        <w:rPr>
          <w:color w:val="000000" w:themeColor="text1"/>
        </w:rPr>
        <w:t xml:space="preserve"> </w:t>
      </w:r>
      <w:r w:rsidRPr="0030461C">
        <w:rPr>
          <w:color w:val="000000" w:themeColor="text1"/>
        </w:rPr>
        <w:t>Ordinul</w:t>
      </w:r>
      <w:r w:rsidR="00647555">
        <w:rPr>
          <w:color w:val="000000" w:themeColor="text1"/>
        </w:rPr>
        <w:t xml:space="preserve"> </w:t>
      </w:r>
      <w:r w:rsidRPr="0030461C">
        <w:rPr>
          <w:color w:val="000000" w:themeColor="text1"/>
        </w:rPr>
        <w:t>ministrului</w:t>
      </w:r>
      <w:r w:rsidR="00647555">
        <w:rPr>
          <w:color w:val="000000" w:themeColor="text1"/>
        </w:rPr>
        <w:t xml:space="preserve"> </w:t>
      </w:r>
      <w:r w:rsidRPr="0030461C">
        <w:rPr>
          <w:color w:val="000000" w:themeColor="text1"/>
        </w:rPr>
        <w:t>sănătății</w:t>
      </w:r>
      <w:r w:rsidR="00647555">
        <w:rPr>
          <w:color w:val="000000" w:themeColor="text1"/>
        </w:rPr>
        <w:t xml:space="preserve"> </w:t>
      </w:r>
      <w:r w:rsidRPr="0030461C">
        <w:rPr>
          <w:color w:val="000000" w:themeColor="text1"/>
        </w:rPr>
        <w:t>nr.</w:t>
      </w:r>
      <w:r w:rsidR="00647555">
        <w:rPr>
          <w:color w:val="000000" w:themeColor="text1"/>
        </w:rPr>
        <w:t xml:space="preserve"> </w:t>
      </w:r>
      <w:r w:rsidRPr="0030461C">
        <w:rPr>
          <w:color w:val="000000" w:themeColor="text1"/>
        </w:rPr>
        <w:t>2.933/2023</w:t>
      </w:r>
      <w:r w:rsidR="00647555">
        <w:rPr>
          <w:color w:val="000000" w:themeColor="text1"/>
        </w:rPr>
        <w:t xml:space="preserve"> </w:t>
      </w:r>
      <w:r w:rsidRPr="0030461C">
        <w:rPr>
          <w:color w:val="000000" w:themeColor="text1"/>
        </w:rPr>
        <w:t>privind</w:t>
      </w:r>
      <w:r w:rsidR="00647555">
        <w:rPr>
          <w:color w:val="000000" w:themeColor="text1"/>
        </w:rPr>
        <w:t xml:space="preserve"> </w:t>
      </w:r>
      <w:r w:rsidRPr="0030461C">
        <w:rPr>
          <w:color w:val="000000" w:themeColor="text1"/>
        </w:rPr>
        <w:t>aprobarea</w:t>
      </w:r>
      <w:r w:rsidR="00647555">
        <w:rPr>
          <w:color w:val="000000" w:themeColor="text1"/>
        </w:rPr>
        <w:t xml:space="preserve"> </w:t>
      </w:r>
      <w:r w:rsidRPr="0030461C">
        <w:rPr>
          <w:color w:val="000000" w:themeColor="text1"/>
        </w:rPr>
        <w:t>Ghidului</w:t>
      </w:r>
      <w:r w:rsidR="00647555">
        <w:rPr>
          <w:color w:val="000000" w:themeColor="text1"/>
        </w:rPr>
        <w:t xml:space="preserve"> </w:t>
      </w:r>
      <w:r w:rsidRPr="0030461C">
        <w:rPr>
          <w:color w:val="000000" w:themeColor="text1"/>
        </w:rPr>
        <w:t>de</w:t>
      </w:r>
      <w:r w:rsidR="00647555">
        <w:rPr>
          <w:color w:val="000000" w:themeColor="text1"/>
        </w:rPr>
        <w:t xml:space="preserve"> </w:t>
      </w:r>
      <w:r w:rsidRPr="0030461C">
        <w:rPr>
          <w:color w:val="000000" w:themeColor="text1"/>
        </w:rPr>
        <w:t>finanțare</w:t>
      </w:r>
      <w:r w:rsidR="00647555">
        <w:rPr>
          <w:color w:val="000000" w:themeColor="text1"/>
        </w:rPr>
        <w:t xml:space="preserve"> </w:t>
      </w:r>
      <w:r w:rsidRPr="0030461C">
        <w:rPr>
          <w:color w:val="000000" w:themeColor="text1"/>
        </w:rPr>
        <w:t>pentru</w:t>
      </w:r>
      <w:r w:rsidR="00647555">
        <w:rPr>
          <w:color w:val="000000" w:themeColor="text1"/>
        </w:rPr>
        <w:t xml:space="preserve"> </w:t>
      </w:r>
      <w:r w:rsidRPr="0030461C">
        <w:rPr>
          <w:color w:val="000000" w:themeColor="text1"/>
        </w:rPr>
        <w:t>investiția</w:t>
      </w:r>
      <w:r w:rsidR="00647555">
        <w:rPr>
          <w:color w:val="000000" w:themeColor="text1"/>
        </w:rPr>
        <w:t xml:space="preserve"> </w:t>
      </w:r>
      <w:r w:rsidRPr="0030461C">
        <w:rPr>
          <w:color w:val="000000" w:themeColor="text1"/>
        </w:rPr>
        <w:lastRenderedPageBreak/>
        <w:t>specifică:</w:t>
      </w:r>
      <w:r w:rsidR="00647555">
        <w:rPr>
          <w:color w:val="000000" w:themeColor="text1"/>
        </w:rPr>
        <w:t xml:space="preserve"> </w:t>
      </w:r>
      <w:r w:rsidRPr="0030461C">
        <w:rPr>
          <w:color w:val="000000" w:themeColor="text1"/>
        </w:rPr>
        <w:t>I3.2</w:t>
      </w:r>
      <w:r w:rsidR="00647555">
        <w:rPr>
          <w:color w:val="000000" w:themeColor="text1"/>
        </w:rPr>
        <w:t xml:space="preserve"> </w:t>
      </w:r>
      <w:r w:rsidRPr="0030461C">
        <w:rPr>
          <w:color w:val="000000" w:themeColor="text1"/>
        </w:rPr>
        <w:t>-</w:t>
      </w:r>
      <w:r w:rsidR="00647555">
        <w:rPr>
          <w:color w:val="000000" w:themeColor="text1"/>
        </w:rPr>
        <w:t xml:space="preserve"> </w:t>
      </w:r>
      <w:r w:rsidRPr="0030461C">
        <w:rPr>
          <w:color w:val="000000" w:themeColor="text1"/>
        </w:rPr>
        <w:t>Digitalizarea</w:t>
      </w:r>
      <w:r w:rsidR="00647555">
        <w:rPr>
          <w:color w:val="000000" w:themeColor="text1"/>
        </w:rPr>
        <w:t xml:space="preserve"> </w:t>
      </w:r>
      <w:r w:rsidRPr="0030461C">
        <w:rPr>
          <w:color w:val="000000" w:themeColor="text1"/>
        </w:rPr>
        <w:t>instituțiilor</w:t>
      </w:r>
      <w:r w:rsidR="00647555">
        <w:rPr>
          <w:color w:val="000000" w:themeColor="text1"/>
        </w:rPr>
        <w:t xml:space="preserve"> </w:t>
      </w:r>
      <w:r w:rsidRPr="0030461C">
        <w:rPr>
          <w:color w:val="000000" w:themeColor="text1"/>
        </w:rPr>
        <w:t>cu</w:t>
      </w:r>
      <w:r w:rsidR="00647555">
        <w:rPr>
          <w:color w:val="000000" w:themeColor="text1"/>
        </w:rPr>
        <w:t xml:space="preserve"> </w:t>
      </w:r>
      <w:r w:rsidRPr="0030461C">
        <w:rPr>
          <w:color w:val="000000" w:themeColor="text1"/>
        </w:rPr>
        <w:t>atribuții</w:t>
      </w:r>
      <w:r w:rsidR="00647555">
        <w:rPr>
          <w:color w:val="000000" w:themeColor="text1"/>
        </w:rPr>
        <w:t xml:space="preserve"> </w:t>
      </w:r>
      <w:r w:rsidRPr="0030461C">
        <w:rPr>
          <w:color w:val="000000" w:themeColor="text1"/>
        </w:rPr>
        <w:t>în</w:t>
      </w:r>
      <w:r w:rsidR="00647555">
        <w:rPr>
          <w:color w:val="000000" w:themeColor="text1"/>
        </w:rPr>
        <w:t xml:space="preserve"> </w:t>
      </w:r>
      <w:r w:rsidRPr="0030461C">
        <w:rPr>
          <w:color w:val="000000" w:themeColor="text1"/>
        </w:rPr>
        <w:t>domeniul</w:t>
      </w:r>
      <w:r w:rsidR="00647555">
        <w:rPr>
          <w:color w:val="000000" w:themeColor="text1"/>
        </w:rPr>
        <w:t xml:space="preserve"> </w:t>
      </w:r>
      <w:r w:rsidRPr="0030461C">
        <w:rPr>
          <w:color w:val="000000" w:themeColor="text1"/>
        </w:rPr>
        <w:t>sanitar</w:t>
      </w:r>
      <w:r w:rsidR="00647555">
        <w:rPr>
          <w:color w:val="000000" w:themeColor="text1"/>
        </w:rPr>
        <w:t xml:space="preserve"> </w:t>
      </w:r>
      <w:r w:rsidRPr="0030461C">
        <w:rPr>
          <w:color w:val="000000" w:themeColor="text1"/>
        </w:rPr>
        <w:t>aflate</w:t>
      </w:r>
      <w:r w:rsidR="00647555">
        <w:rPr>
          <w:color w:val="000000" w:themeColor="text1"/>
        </w:rPr>
        <w:t xml:space="preserve"> </w:t>
      </w:r>
      <w:r w:rsidRPr="0030461C">
        <w:rPr>
          <w:color w:val="000000" w:themeColor="text1"/>
        </w:rPr>
        <w:t>în</w:t>
      </w:r>
      <w:r w:rsidR="00647555">
        <w:rPr>
          <w:color w:val="000000" w:themeColor="text1"/>
        </w:rPr>
        <w:t xml:space="preserve"> </w:t>
      </w:r>
      <w:r w:rsidRPr="0030461C">
        <w:rPr>
          <w:color w:val="000000" w:themeColor="text1"/>
        </w:rPr>
        <w:t>subordinea</w:t>
      </w:r>
      <w:r w:rsidR="00647555">
        <w:rPr>
          <w:color w:val="000000" w:themeColor="text1"/>
        </w:rPr>
        <w:t xml:space="preserve"> </w:t>
      </w:r>
      <w:r w:rsidRPr="0030461C">
        <w:rPr>
          <w:color w:val="000000" w:themeColor="text1"/>
        </w:rPr>
        <w:t>Ministerului</w:t>
      </w:r>
      <w:r w:rsidR="00647555">
        <w:rPr>
          <w:color w:val="000000" w:themeColor="text1"/>
        </w:rPr>
        <w:t xml:space="preserve"> </w:t>
      </w:r>
      <w:r w:rsidRPr="0030461C">
        <w:rPr>
          <w:color w:val="000000" w:themeColor="text1"/>
        </w:rPr>
        <w:t>Sănătății</w:t>
      </w:r>
      <w:r w:rsidR="00647555">
        <w:rPr>
          <w:color w:val="000000" w:themeColor="text1"/>
        </w:rPr>
        <w:t xml:space="preserve"> </w:t>
      </w:r>
      <w:r w:rsidRPr="0030461C">
        <w:rPr>
          <w:color w:val="000000" w:themeColor="text1"/>
        </w:rPr>
        <w:t>din</w:t>
      </w:r>
      <w:r w:rsidR="00647555">
        <w:rPr>
          <w:color w:val="000000" w:themeColor="text1"/>
        </w:rPr>
        <w:t xml:space="preserve"> </w:t>
      </w:r>
      <w:r w:rsidRPr="0030461C">
        <w:rPr>
          <w:color w:val="000000" w:themeColor="text1"/>
        </w:rPr>
        <w:t>cadrul</w:t>
      </w:r>
      <w:r w:rsidR="00647555">
        <w:rPr>
          <w:color w:val="000000" w:themeColor="text1"/>
        </w:rPr>
        <w:t xml:space="preserve"> </w:t>
      </w:r>
      <w:r w:rsidRPr="0030461C">
        <w:rPr>
          <w:color w:val="000000" w:themeColor="text1"/>
        </w:rPr>
        <w:t>pilonului</w:t>
      </w:r>
      <w:r w:rsidR="00647555">
        <w:rPr>
          <w:color w:val="000000" w:themeColor="text1"/>
        </w:rPr>
        <w:t xml:space="preserve"> </w:t>
      </w:r>
      <w:r w:rsidRPr="0030461C">
        <w:rPr>
          <w:color w:val="000000" w:themeColor="text1"/>
        </w:rPr>
        <w:t>II:</w:t>
      </w:r>
      <w:r w:rsidR="00647555">
        <w:rPr>
          <w:color w:val="000000" w:themeColor="text1"/>
        </w:rPr>
        <w:t xml:space="preserve"> </w:t>
      </w:r>
      <w:r w:rsidRPr="0030461C">
        <w:rPr>
          <w:color w:val="000000" w:themeColor="text1"/>
        </w:rPr>
        <w:t>Transformare</w:t>
      </w:r>
      <w:r w:rsidR="00647555">
        <w:rPr>
          <w:color w:val="000000" w:themeColor="text1"/>
        </w:rPr>
        <w:t xml:space="preserve"> </w:t>
      </w:r>
      <w:r w:rsidRPr="0030461C">
        <w:rPr>
          <w:color w:val="000000" w:themeColor="text1"/>
        </w:rPr>
        <w:t>digitală</w:t>
      </w:r>
      <w:r w:rsidR="00647555">
        <w:rPr>
          <w:color w:val="000000" w:themeColor="text1"/>
        </w:rPr>
        <w:t xml:space="preserve"> </w:t>
      </w:r>
      <w:r w:rsidRPr="0030461C">
        <w:rPr>
          <w:color w:val="000000" w:themeColor="text1"/>
        </w:rPr>
        <w:t>-</w:t>
      </w:r>
      <w:r w:rsidR="00647555">
        <w:rPr>
          <w:color w:val="000000" w:themeColor="text1"/>
        </w:rPr>
        <w:t xml:space="preserve"> </w:t>
      </w:r>
      <w:r w:rsidRPr="0030461C">
        <w:rPr>
          <w:color w:val="000000" w:themeColor="text1"/>
        </w:rPr>
        <w:t>componenta</w:t>
      </w:r>
      <w:r w:rsidR="00647555">
        <w:rPr>
          <w:color w:val="000000" w:themeColor="text1"/>
        </w:rPr>
        <w:t xml:space="preserve"> </w:t>
      </w:r>
      <w:r w:rsidRPr="0030461C">
        <w:rPr>
          <w:color w:val="000000" w:themeColor="text1"/>
        </w:rPr>
        <w:t>7:</w:t>
      </w:r>
      <w:r w:rsidR="00647555">
        <w:rPr>
          <w:color w:val="000000" w:themeColor="text1"/>
        </w:rPr>
        <w:t xml:space="preserve"> </w:t>
      </w:r>
      <w:r w:rsidRPr="0030461C">
        <w:rPr>
          <w:color w:val="000000" w:themeColor="text1"/>
        </w:rPr>
        <w:t>Transformare</w:t>
      </w:r>
      <w:r w:rsidR="00647555">
        <w:rPr>
          <w:color w:val="000000" w:themeColor="text1"/>
        </w:rPr>
        <w:t xml:space="preserve"> </w:t>
      </w:r>
      <w:r w:rsidRPr="0030461C">
        <w:rPr>
          <w:color w:val="000000" w:themeColor="text1"/>
        </w:rPr>
        <w:t>digitală,</w:t>
      </w:r>
      <w:r w:rsidR="00647555">
        <w:rPr>
          <w:color w:val="000000" w:themeColor="text1"/>
        </w:rPr>
        <w:t xml:space="preserve"> </w:t>
      </w:r>
      <w:r w:rsidRPr="0030461C">
        <w:rPr>
          <w:color w:val="000000" w:themeColor="text1"/>
        </w:rPr>
        <w:t>investiția:</w:t>
      </w:r>
      <w:r w:rsidR="00647555">
        <w:rPr>
          <w:color w:val="000000" w:themeColor="text1"/>
        </w:rPr>
        <w:t xml:space="preserve"> </w:t>
      </w:r>
      <w:r w:rsidRPr="0030461C">
        <w:rPr>
          <w:color w:val="000000" w:themeColor="text1"/>
        </w:rPr>
        <w:t>I3.</w:t>
      </w:r>
      <w:r w:rsidR="00647555">
        <w:rPr>
          <w:color w:val="000000" w:themeColor="text1"/>
        </w:rPr>
        <w:t xml:space="preserve"> </w:t>
      </w:r>
      <w:r w:rsidRPr="0030461C">
        <w:rPr>
          <w:color w:val="000000" w:themeColor="text1"/>
        </w:rPr>
        <w:t>Realizarea</w:t>
      </w:r>
      <w:r w:rsidR="00647555">
        <w:rPr>
          <w:color w:val="000000" w:themeColor="text1"/>
        </w:rPr>
        <w:t xml:space="preserve"> </w:t>
      </w:r>
      <w:r w:rsidRPr="0030461C">
        <w:rPr>
          <w:color w:val="000000" w:themeColor="text1"/>
        </w:rPr>
        <w:t>sistemului</w:t>
      </w:r>
      <w:r w:rsidR="00647555">
        <w:rPr>
          <w:color w:val="000000" w:themeColor="text1"/>
        </w:rPr>
        <w:t xml:space="preserve"> </w:t>
      </w:r>
      <w:r w:rsidRPr="0030461C">
        <w:rPr>
          <w:color w:val="000000" w:themeColor="text1"/>
        </w:rPr>
        <w:t>de</w:t>
      </w:r>
      <w:r w:rsidR="00647555">
        <w:rPr>
          <w:color w:val="000000" w:themeColor="text1"/>
        </w:rPr>
        <w:t xml:space="preserve"> </w:t>
      </w:r>
      <w:proofErr w:type="spellStart"/>
      <w:r w:rsidRPr="0030461C">
        <w:rPr>
          <w:color w:val="000000" w:themeColor="text1"/>
        </w:rPr>
        <w:t>eHealth</w:t>
      </w:r>
      <w:proofErr w:type="spellEnd"/>
      <w:r w:rsidR="00647555">
        <w:rPr>
          <w:color w:val="000000" w:themeColor="text1"/>
        </w:rPr>
        <w:t xml:space="preserve"> </w:t>
      </w:r>
      <w:r w:rsidRPr="0030461C">
        <w:rPr>
          <w:color w:val="000000" w:themeColor="text1"/>
        </w:rPr>
        <w:t>și</w:t>
      </w:r>
      <w:r w:rsidR="00647555">
        <w:rPr>
          <w:color w:val="000000" w:themeColor="text1"/>
        </w:rPr>
        <w:t xml:space="preserve"> </w:t>
      </w:r>
      <w:r w:rsidRPr="0030461C">
        <w:rPr>
          <w:color w:val="000000" w:themeColor="text1"/>
        </w:rPr>
        <w:t>telemedicină.</w:t>
      </w:r>
    </w:p>
    <w:p w14:paraId="7AB951A6" w14:textId="6DE942DD" w:rsidR="0030461C" w:rsidRDefault="0030461C" w:rsidP="007752B7">
      <w:pPr>
        <w:numPr>
          <w:ilvl w:val="0"/>
          <w:numId w:val="2"/>
        </w:numPr>
        <w:spacing w:after="20"/>
        <w:ind w:right="198"/>
        <w:contextualSpacing/>
        <w:rPr>
          <w:color w:val="000000" w:themeColor="text1"/>
        </w:rPr>
      </w:pPr>
      <w:r w:rsidRPr="0030461C">
        <w:rPr>
          <w:color w:val="000000" w:themeColor="text1"/>
        </w:rPr>
        <w:t>Nr.</w:t>
      </w:r>
      <w:r w:rsidR="00647555">
        <w:rPr>
          <w:color w:val="000000" w:themeColor="text1"/>
        </w:rPr>
        <w:t xml:space="preserve"> </w:t>
      </w:r>
      <w:r w:rsidRPr="0030461C">
        <w:rPr>
          <w:b/>
          <w:bCs/>
          <w:color w:val="000000" w:themeColor="text1"/>
        </w:rPr>
        <w:t>4203</w:t>
      </w:r>
      <w:r w:rsidR="00647555">
        <w:rPr>
          <w:color w:val="000000" w:themeColor="text1"/>
        </w:rPr>
        <w:t xml:space="preserve"> </w:t>
      </w:r>
      <w:r w:rsidRPr="0030461C">
        <w:rPr>
          <w:color w:val="000000" w:themeColor="text1"/>
        </w:rPr>
        <w:t>/</w:t>
      </w:r>
      <w:r w:rsidR="00647555">
        <w:rPr>
          <w:color w:val="000000" w:themeColor="text1"/>
        </w:rPr>
        <w:t xml:space="preserve"> </w:t>
      </w:r>
      <w:r w:rsidRPr="0030461C">
        <w:rPr>
          <w:b/>
          <w:bCs/>
          <w:color w:val="000000" w:themeColor="text1"/>
        </w:rPr>
        <w:t>14</w:t>
      </w:r>
      <w:r w:rsidR="00647555">
        <w:rPr>
          <w:b/>
          <w:bCs/>
          <w:color w:val="000000" w:themeColor="text1"/>
        </w:rPr>
        <w:t xml:space="preserve"> </w:t>
      </w:r>
      <w:r w:rsidRPr="0030461C">
        <w:rPr>
          <w:b/>
          <w:bCs/>
          <w:color w:val="000000" w:themeColor="text1"/>
        </w:rPr>
        <w:t>Decembrie</w:t>
      </w:r>
      <w:r w:rsidR="00647555">
        <w:rPr>
          <w:b/>
          <w:bCs/>
          <w:color w:val="000000" w:themeColor="text1"/>
        </w:rPr>
        <w:t xml:space="preserve"> </w:t>
      </w:r>
      <w:r w:rsidRPr="0030461C">
        <w:rPr>
          <w:b/>
          <w:bCs/>
          <w:color w:val="000000" w:themeColor="text1"/>
        </w:rPr>
        <w:t>2023</w:t>
      </w:r>
      <w:r w:rsidRPr="0030461C">
        <w:rPr>
          <w:color w:val="000000" w:themeColor="text1"/>
        </w:rPr>
        <w:t>,</w:t>
      </w:r>
      <w:r w:rsidR="00647555">
        <w:rPr>
          <w:color w:val="000000" w:themeColor="text1"/>
        </w:rPr>
        <w:t xml:space="preserve"> </w:t>
      </w:r>
      <w:r w:rsidRPr="0030461C">
        <w:rPr>
          <w:color w:val="000000" w:themeColor="text1"/>
        </w:rPr>
        <w:t>Ministerul</w:t>
      </w:r>
      <w:r w:rsidR="00647555">
        <w:rPr>
          <w:color w:val="000000" w:themeColor="text1"/>
        </w:rPr>
        <w:t xml:space="preserve"> </w:t>
      </w:r>
      <w:r w:rsidRPr="0030461C">
        <w:rPr>
          <w:color w:val="000000" w:themeColor="text1"/>
        </w:rPr>
        <w:t>Sănătății</w:t>
      </w:r>
      <w:r w:rsidR="00647555">
        <w:rPr>
          <w:color w:val="000000" w:themeColor="text1"/>
        </w:rPr>
        <w:t xml:space="preserve"> </w:t>
      </w:r>
      <w:r>
        <w:rPr>
          <w:color w:val="000000" w:themeColor="text1"/>
        </w:rPr>
        <w:t>-</w:t>
      </w:r>
      <w:r w:rsidR="00647555">
        <w:rPr>
          <w:color w:val="000000" w:themeColor="text1"/>
        </w:rPr>
        <w:t xml:space="preserve"> </w:t>
      </w:r>
      <w:r w:rsidRPr="0030461C">
        <w:rPr>
          <w:color w:val="000000" w:themeColor="text1"/>
        </w:rPr>
        <w:t>Ordin</w:t>
      </w:r>
      <w:r w:rsidR="00647555">
        <w:rPr>
          <w:color w:val="000000" w:themeColor="text1"/>
        </w:rPr>
        <w:t xml:space="preserve"> </w:t>
      </w:r>
      <w:r w:rsidRPr="0030461C">
        <w:rPr>
          <w:color w:val="000000" w:themeColor="text1"/>
        </w:rPr>
        <w:t>pentru</w:t>
      </w:r>
      <w:r w:rsidR="00647555">
        <w:rPr>
          <w:color w:val="000000" w:themeColor="text1"/>
        </w:rPr>
        <w:t xml:space="preserve"> </w:t>
      </w:r>
      <w:r w:rsidRPr="0030461C">
        <w:rPr>
          <w:color w:val="000000" w:themeColor="text1"/>
        </w:rPr>
        <w:t>modificarea</w:t>
      </w:r>
      <w:r w:rsidR="00647555">
        <w:rPr>
          <w:color w:val="000000" w:themeColor="text1"/>
        </w:rPr>
        <w:t xml:space="preserve"> </w:t>
      </w:r>
      <w:r w:rsidRPr="0030461C">
        <w:rPr>
          <w:color w:val="000000" w:themeColor="text1"/>
        </w:rPr>
        <w:t>anexei</w:t>
      </w:r>
      <w:r w:rsidR="00647555">
        <w:rPr>
          <w:color w:val="000000" w:themeColor="text1"/>
        </w:rPr>
        <w:t xml:space="preserve"> </w:t>
      </w:r>
      <w:r w:rsidRPr="0030461C">
        <w:rPr>
          <w:color w:val="000000" w:themeColor="text1"/>
        </w:rPr>
        <w:t>la</w:t>
      </w:r>
      <w:r w:rsidR="00647555">
        <w:rPr>
          <w:color w:val="000000" w:themeColor="text1"/>
        </w:rPr>
        <w:t xml:space="preserve"> </w:t>
      </w:r>
      <w:r w:rsidRPr="0030461C">
        <w:rPr>
          <w:color w:val="000000" w:themeColor="text1"/>
        </w:rPr>
        <w:t>Ordinul</w:t>
      </w:r>
      <w:r w:rsidR="00647555">
        <w:rPr>
          <w:color w:val="000000" w:themeColor="text1"/>
        </w:rPr>
        <w:t xml:space="preserve"> </w:t>
      </w:r>
      <w:r w:rsidRPr="0030461C">
        <w:rPr>
          <w:color w:val="000000" w:themeColor="text1"/>
        </w:rPr>
        <w:t>ministrului</w:t>
      </w:r>
      <w:r w:rsidR="00647555">
        <w:rPr>
          <w:color w:val="000000" w:themeColor="text1"/>
        </w:rPr>
        <w:t xml:space="preserve"> </w:t>
      </w:r>
      <w:r w:rsidRPr="0030461C">
        <w:rPr>
          <w:color w:val="000000" w:themeColor="text1"/>
        </w:rPr>
        <w:t>sănătății</w:t>
      </w:r>
      <w:r w:rsidR="00647555">
        <w:rPr>
          <w:color w:val="000000" w:themeColor="text1"/>
        </w:rPr>
        <w:t xml:space="preserve"> </w:t>
      </w:r>
      <w:r w:rsidRPr="0030461C">
        <w:rPr>
          <w:color w:val="000000" w:themeColor="text1"/>
        </w:rPr>
        <w:t>nr.</w:t>
      </w:r>
      <w:r w:rsidR="00647555">
        <w:rPr>
          <w:color w:val="000000" w:themeColor="text1"/>
        </w:rPr>
        <w:t xml:space="preserve"> </w:t>
      </w:r>
      <w:r w:rsidRPr="0030461C">
        <w:rPr>
          <w:color w:val="000000" w:themeColor="text1"/>
        </w:rPr>
        <w:t>2.300/2023</w:t>
      </w:r>
      <w:r w:rsidR="00647555">
        <w:rPr>
          <w:color w:val="000000" w:themeColor="text1"/>
        </w:rPr>
        <w:t xml:space="preserve"> </w:t>
      </w:r>
      <w:r w:rsidRPr="0030461C">
        <w:rPr>
          <w:color w:val="000000" w:themeColor="text1"/>
        </w:rPr>
        <w:t>privind</w:t>
      </w:r>
      <w:r w:rsidR="00647555">
        <w:rPr>
          <w:color w:val="000000" w:themeColor="text1"/>
        </w:rPr>
        <w:t xml:space="preserve"> </w:t>
      </w:r>
      <w:r w:rsidRPr="0030461C">
        <w:rPr>
          <w:color w:val="000000" w:themeColor="text1"/>
        </w:rPr>
        <w:t>aprobarea</w:t>
      </w:r>
      <w:r w:rsidR="00647555">
        <w:rPr>
          <w:color w:val="000000" w:themeColor="text1"/>
        </w:rPr>
        <w:t xml:space="preserve"> </w:t>
      </w:r>
      <w:r w:rsidRPr="0030461C">
        <w:rPr>
          <w:color w:val="000000" w:themeColor="text1"/>
        </w:rPr>
        <w:t>Ghidului</w:t>
      </w:r>
      <w:r w:rsidR="00647555">
        <w:rPr>
          <w:color w:val="000000" w:themeColor="text1"/>
        </w:rPr>
        <w:t xml:space="preserve"> </w:t>
      </w:r>
      <w:r w:rsidRPr="0030461C">
        <w:rPr>
          <w:color w:val="000000" w:themeColor="text1"/>
        </w:rPr>
        <w:t>de</w:t>
      </w:r>
      <w:r w:rsidR="00647555">
        <w:rPr>
          <w:color w:val="000000" w:themeColor="text1"/>
        </w:rPr>
        <w:t xml:space="preserve"> </w:t>
      </w:r>
      <w:r w:rsidRPr="0030461C">
        <w:rPr>
          <w:color w:val="000000" w:themeColor="text1"/>
        </w:rPr>
        <w:t>finanțare</w:t>
      </w:r>
      <w:r w:rsidR="00647555">
        <w:rPr>
          <w:color w:val="000000" w:themeColor="text1"/>
        </w:rPr>
        <w:t xml:space="preserve"> </w:t>
      </w:r>
      <w:r w:rsidRPr="0030461C">
        <w:rPr>
          <w:color w:val="000000" w:themeColor="text1"/>
        </w:rPr>
        <w:t>pentru</w:t>
      </w:r>
      <w:r w:rsidR="00647555">
        <w:rPr>
          <w:color w:val="000000" w:themeColor="text1"/>
        </w:rPr>
        <w:t xml:space="preserve"> </w:t>
      </w:r>
      <w:r w:rsidRPr="0030461C">
        <w:rPr>
          <w:color w:val="000000" w:themeColor="text1"/>
        </w:rPr>
        <w:t>investiția</w:t>
      </w:r>
      <w:r w:rsidR="00647555">
        <w:rPr>
          <w:color w:val="000000" w:themeColor="text1"/>
        </w:rPr>
        <w:t xml:space="preserve"> </w:t>
      </w:r>
      <w:r w:rsidRPr="0030461C">
        <w:rPr>
          <w:color w:val="000000" w:themeColor="text1"/>
        </w:rPr>
        <w:t>specifică:</w:t>
      </w:r>
      <w:r w:rsidR="00647555">
        <w:rPr>
          <w:color w:val="000000" w:themeColor="text1"/>
        </w:rPr>
        <w:t xml:space="preserve"> </w:t>
      </w:r>
      <w:r w:rsidRPr="0030461C">
        <w:rPr>
          <w:color w:val="000000" w:themeColor="text1"/>
        </w:rPr>
        <w:t>I3.1</w:t>
      </w:r>
      <w:r w:rsidR="00647555">
        <w:rPr>
          <w:color w:val="000000" w:themeColor="text1"/>
        </w:rPr>
        <w:t xml:space="preserve"> </w:t>
      </w:r>
      <w:r w:rsidRPr="0030461C">
        <w:rPr>
          <w:color w:val="000000" w:themeColor="text1"/>
        </w:rPr>
        <w:t>-</w:t>
      </w:r>
      <w:r w:rsidR="00647555">
        <w:rPr>
          <w:color w:val="000000" w:themeColor="text1"/>
        </w:rPr>
        <w:t xml:space="preserve"> </w:t>
      </w:r>
      <w:r w:rsidRPr="0030461C">
        <w:rPr>
          <w:color w:val="000000" w:themeColor="text1"/>
        </w:rPr>
        <w:t>Redimensionare,</w:t>
      </w:r>
      <w:r w:rsidR="00647555">
        <w:rPr>
          <w:color w:val="000000" w:themeColor="text1"/>
        </w:rPr>
        <w:t xml:space="preserve"> </w:t>
      </w:r>
      <w:r w:rsidRPr="0030461C">
        <w:rPr>
          <w:color w:val="000000" w:themeColor="text1"/>
        </w:rPr>
        <w:t>standardizare</w:t>
      </w:r>
      <w:r w:rsidR="00647555">
        <w:rPr>
          <w:color w:val="000000" w:themeColor="text1"/>
        </w:rPr>
        <w:t xml:space="preserve"> </w:t>
      </w:r>
      <w:r w:rsidRPr="0030461C">
        <w:rPr>
          <w:color w:val="000000" w:themeColor="text1"/>
        </w:rPr>
        <w:t>și</w:t>
      </w:r>
      <w:r w:rsidR="00647555">
        <w:rPr>
          <w:color w:val="000000" w:themeColor="text1"/>
        </w:rPr>
        <w:t xml:space="preserve"> </w:t>
      </w:r>
      <w:r w:rsidRPr="0030461C">
        <w:rPr>
          <w:color w:val="000000" w:themeColor="text1"/>
        </w:rPr>
        <w:t>optimizare</w:t>
      </w:r>
      <w:r w:rsidR="00647555">
        <w:rPr>
          <w:color w:val="000000" w:themeColor="text1"/>
        </w:rPr>
        <w:t xml:space="preserve"> </w:t>
      </w:r>
      <w:r w:rsidRPr="0030461C">
        <w:rPr>
          <w:color w:val="000000" w:themeColor="text1"/>
        </w:rPr>
        <w:t>a</w:t>
      </w:r>
      <w:r w:rsidR="00647555">
        <w:rPr>
          <w:color w:val="000000" w:themeColor="text1"/>
        </w:rPr>
        <w:t xml:space="preserve"> </w:t>
      </w:r>
      <w:r w:rsidRPr="0030461C">
        <w:rPr>
          <w:color w:val="000000" w:themeColor="text1"/>
        </w:rPr>
        <w:t>Platformei</w:t>
      </w:r>
      <w:r w:rsidR="00647555">
        <w:rPr>
          <w:color w:val="000000" w:themeColor="text1"/>
        </w:rPr>
        <w:t xml:space="preserve"> </w:t>
      </w:r>
      <w:r w:rsidRPr="0030461C">
        <w:rPr>
          <w:color w:val="000000" w:themeColor="text1"/>
        </w:rPr>
        <w:t>informatice</w:t>
      </w:r>
      <w:r w:rsidR="00647555">
        <w:rPr>
          <w:color w:val="000000" w:themeColor="text1"/>
        </w:rPr>
        <w:t xml:space="preserve"> </w:t>
      </w:r>
      <w:r w:rsidRPr="0030461C">
        <w:rPr>
          <w:color w:val="000000" w:themeColor="text1"/>
        </w:rPr>
        <w:t>din</w:t>
      </w:r>
      <w:r w:rsidR="00647555">
        <w:rPr>
          <w:color w:val="000000" w:themeColor="text1"/>
        </w:rPr>
        <w:t xml:space="preserve"> </w:t>
      </w:r>
      <w:r w:rsidRPr="0030461C">
        <w:rPr>
          <w:color w:val="000000" w:themeColor="text1"/>
        </w:rPr>
        <w:t>asigurările</w:t>
      </w:r>
      <w:r w:rsidR="00647555">
        <w:rPr>
          <w:color w:val="000000" w:themeColor="text1"/>
        </w:rPr>
        <w:t xml:space="preserve"> </w:t>
      </w:r>
      <w:r w:rsidRPr="0030461C">
        <w:rPr>
          <w:color w:val="000000" w:themeColor="text1"/>
        </w:rPr>
        <w:t>de</w:t>
      </w:r>
      <w:r w:rsidR="00647555">
        <w:rPr>
          <w:color w:val="000000" w:themeColor="text1"/>
        </w:rPr>
        <w:t xml:space="preserve"> </w:t>
      </w:r>
      <w:r w:rsidRPr="0030461C">
        <w:rPr>
          <w:color w:val="000000" w:themeColor="text1"/>
        </w:rPr>
        <w:t>sănătate</w:t>
      </w:r>
      <w:r w:rsidR="00647555">
        <w:rPr>
          <w:color w:val="000000" w:themeColor="text1"/>
        </w:rPr>
        <w:t xml:space="preserve"> </w:t>
      </w:r>
      <w:r w:rsidRPr="0030461C">
        <w:rPr>
          <w:color w:val="000000" w:themeColor="text1"/>
        </w:rPr>
        <w:t>(PIAS)</w:t>
      </w:r>
      <w:r w:rsidR="00647555">
        <w:rPr>
          <w:color w:val="000000" w:themeColor="text1"/>
        </w:rPr>
        <w:t xml:space="preserve"> </w:t>
      </w:r>
      <w:r w:rsidRPr="0030461C">
        <w:rPr>
          <w:color w:val="000000" w:themeColor="text1"/>
        </w:rPr>
        <w:t>din</w:t>
      </w:r>
      <w:r w:rsidR="00647555">
        <w:rPr>
          <w:color w:val="000000" w:themeColor="text1"/>
        </w:rPr>
        <w:t xml:space="preserve"> </w:t>
      </w:r>
      <w:r w:rsidRPr="0030461C">
        <w:rPr>
          <w:color w:val="000000" w:themeColor="text1"/>
        </w:rPr>
        <w:t>cadrul</w:t>
      </w:r>
      <w:r w:rsidR="00647555">
        <w:rPr>
          <w:color w:val="000000" w:themeColor="text1"/>
        </w:rPr>
        <w:t xml:space="preserve"> </w:t>
      </w:r>
      <w:r w:rsidRPr="0030461C">
        <w:rPr>
          <w:color w:val="000000" w:themeColor="text1"/>
        </w:rPr>
        <w:t>pilonului</w:t>
      </w:r>
      <w:r w:rsidR="00647555">
        <w:rPr>
          <w:color w:val="000000" w:themeColor="text1"/>
        </w:rPr>
        <w:t xml:space="preserve"> </w:t>
      </w:r>
      <w:r w:rsidRPr="0030461C">
        <w:rPr>
          <w:color w:val="000000" w:themeColor="text1"/>
        </w:rPr>
        <w:t>II:</w:t>
      </w:r>
      <w:r w:rsidR="00647555">
        <w:rPr>
          <w:color w:val="000000" w:themeColor="text1"/>
        </w:rPr>
        <w:t xml:space="preserve"> </w:t>
      </w:r>
      <w:r w:rsidRPr="0030461C">
        <w:rPr>
          <w:color w:val="000000" w:themeColor="text1"/>
        </w:rPr>
        <w:t>Transformare</w:t>
      </w:r>
      <w:r w:rsidR="00647555">
        <w:rPr>
          <w:color w:val="000000" w:themeColor="text1"/>
        </w:rPr>
        <w:t xml:space="preserve"> </w:t>
      </w:r>
      <w:r w:rsidRPr="0030461C">
        <w:rPr>
          <w:color w:val="000000" w:themeColor="text1"/>
        </w:rPr>
        <w:t>digitală</w:t>
      </w:r>
      <w:r w:rsidR="00647555">
        <w:rPr>
          <w:color w:val="000000" w:themeColor="text1"/>
        </w:rPr>
        <w:t xml:space="preserve"> </w:t>
      </w:r>
      <w:r w:rsidRPr="0030461C">
        <w:rPr>
          <w:color w:val="000000" w:themeColor="text1"/>
        </w:rPr>
        <w:t>-</w:t>
      </w:r>
      <w:r w:rsidR="00647555">
        <w:rPr>
          <w:color w:val="000000" w:themeColor="text1"/>
        </w:rPr>
        <w:t xml:space="preserve"> </w:t>
      </w:r>
      <w:r w:rsidRPr="0030461C">
        <w:rPr>
          <w:color w:val="000000" w:themeColor="text1"/>
        </w:rPr>
        <w:t>componenta</w:t>
      </w:r>
      <w:r w:rsidR="00647555">
        <w:rPr>
          <w:color w:val="000000" w:themeColor="text1"/>
        </w:rPr>
        <w:t xml:space="preserve"> </w:t>
      </w:r>
      <w:r w:rsidRPr="0030461C">
        <w:rPr>
          <w:color w:val="000000" w:themeColor="text1"/>
        </w:rPr>
        <w:t>7:</w:t>
      </w:r>
      <w:r w:rsidR="00647555">
        <w:rPr>
          <w:color w:val="000000" w:themeColor="text1"/>
        </w:rPr>
        <w:t xml:space="preserve"> </w:t>
      </w:r>
      <w:r w:rsidRPr="0030461C">
        <w:rPr>
          <w:color w:val="000000" w:themeColor="text1"/>
        </w:rPr>
        <w:t>Transformare</w:t>
      </w:r>
      <w:r w:rsidR="00647555">
        <w:rPr>
          <w:color w:val="000000" w:themeColor="text1"/>
        </w:rPr>
        <w:t xml:space="preserve"> </w:t>
      </w:r>
      <w:r w:rsidRPr="0030461C">
        <w:rPr>
          <w:color w:val="000000" w:themeColor="text1"/>
        </w:rPr>
        <w:t>digitală,</w:t>
      </w:r>
      <w:r w:rsidR="00647555">
        <w:rPr>
          <w:color w:val="000000" w:themeColor="text1"/>
        </w:rPr>
        <w:t xml:space="preserve"> </w:t>
      </w:r>
      <w:r w:rsidRPr="0030461C">
        <w:rPr>
          <w:color w:val="000000" w:themeColor="text1"/>
        </w:rPr>
        <w:t>investiția:</w:t>
      </w:r>
      <w:r w:rsidR="00647555">
        <w:rPr>
          <w:color w:val="000000" w:themeColor="text1"/>
        </w:rPr>
        <w:t xml:space="preserve"> </w:t>
      </w:r>
      <w:r w:rsidRPr="0030461C">
        <w:rPr>
          <w:color w:val="000000" w:themeColor="text1"/>
        </w:rPr>
        <w:t>I3.</w:t>
      </w:r>
      <w:r w:rsidR="00647555">
        <w:rPr>
          <w:color w:val="000000" w:themeColor="text1"/>
        </w:rPr>
        <w:t xml:space="preserve"> </w:t>
      </w:r>
      <w:r w:rsidRPr="0030461C">
        <w:rPr>
          <w:color w:val="000000" w:themeColor="text1"/>
        </w:rPr>
        <w:t>Realizarea</w:t>
      </w:r>
      <w:r w:rsidR="00647555">
        <w:rPr>
          <w:color w:val="000000" w:themeColor="text1"/>
        </w:rPr>
        <w:t xml:space="preserve"> </w:t>
      </w:r>
      <w:r w:rsidRPr="0030461C">
        <w:rPr>
          <w:color w:val="000000" w:themeColor="text1"/>
        </w:rPr>
        <w:t>sistemului</w:t>
      </w:r>
      <w:r w:rsidR="00647555">
        <w:rPr>
          <w:color w:val="000000" w:themeColor="text1"/>
        </w:rPr>
        <w:t xml:space="preserve"> </w:t>
      </w:r>
      <w:r w:rsidRPr="0030461C">
        <w:rPr>
          <w:color w:val="000000" w:themeColor="text1"/>
        </w:rPr>
        <w:t>de</w:t>
      </w:r>
      <w:r w:rsidR="00647555">
        <w:rPr>
          <w:color w:val="000000" w:themeColor="text1"/>
        </w:rPr>
        <w:t xml:space="preserve"> </w:t>
      </w:r>
      <w:proofErr w:type="spellStart"/>
      <w:r w:rsidRPr="0030461C">
        <w:rPr>
          <w:color w:val="000000" w:themeColor="text1"/>
        </w:rPr>
        <w:t>eHealth</w:t>
      </w:r>
      <w:proofErr w:type="spellEnd"/>
      <w:r w:rsidR="00647555">
        <w:rPr>
          <w:color w:val="000000" w:themeColor="text1"/>
        </w:rPr>
        <w:t xml:space="preserve"> </w:t>
      </w:r>
      <w:r w:rsidRPr="0030461C">
        <w:rPr>
          <w:color w:val="000000" w:themeColor="text1"/>
        </w:rPr>
        <w:t>și</w:t>
      </w:r>
      <w:r w:rsidR="00647555">
        <w:rPr>
          <w:color w:val="000000" w:themeColor="text1"/>
        </w:rPr>
        <w:t xml:space="preserve"> </w:t>
      </w:r>
      <w:r w:rsidRPr="0030461C">
        <w:rPr>
          <w:color w:val="000000" w:themeColor="text1"/>
        </w:rPr>
        <w:t>telemedicină.</w:t>
      </w:r>
    </w:p>
    <w:p w14:paraId="51F22600" w14:textId="2CE4CBEC" w:rsidR="006C775E" w:rsidRPr="003827A5" w:rsidRDefault="006C775E" w:rsidP="006C775E">
      <w:pPr>
        <w:rPr>
          <w:b/>
          <w:bCs/>
          <w:color w:val="3333FF"/>
        </w:rPr>
      </w:pPr>
      <w:r w:rsidRPr="003827A5">
        <w:rPr>
          <w:b/>
          <w:bCs/>
          <w:color w:val="3333FF"/>
        </w:rPr>
        <w:t>Monitorul</w:t>
      </w:r>
      <w:r>
        <w:rPr>
          <w:b/>
          <w:bCs/>
          <w:color w:val="3333FF"/>
        </w:rPr>
        <w:t xml:space="preserve"> </w:t>
      </w:r>
      <w:r w:rsidRPr="003827A5">
        <w:rPr>
          <w:b/>
          <w:bCs/>
          <w:color w:val="3333FF"/>
        </w:rPr>
        <w:t>Oficial,</w:t>
      </w:r>
      <w:r>
        <w:rPr>
          <w:b/>
          <w:bCs/>
          <w:color w:val="3333FF"/>
        </w:rPr>
        <w:t xml:space="preserve"> </w:t>
      </w:r>
      <w:r w:rsidRPr="003827A5">
        <w:rPr>
          <w:b/>
          <w:bCs/>
          <w:color w:val="3333FF"/>
        </w:rPr>
        <w:t>Partea</w:t>
      </w:r>
      <w:r>
        <w:rPr>
          <w:b/>
          <w:bCs/>
          <w:color w:val="3333FF"/>
        </w:rPr>
        <w:t xml:space="preserve"> </w:t>
      </w:r>
      <w:r w:rsidRPr="003827A5">
        <w:rPr>
          <w:b/>
          <w:bCs/>
          <w:color w:val="3333FF"/>
        </w:rPr>
        <w:t>I,</w:t>
      </w:r>
      <w:r>
        <w:rPr>
          <w:b/>
          <w:bCs/>
          <w:color w:val="3333FF"/>
        </w:rPr>
        <w:t xml:space="preserve"> </w:t>
      </w:r>
      <w:r w:rsidRPr="003827A5">
        <w:rPr>
          <w:b/>
          <w:bCs/>
          <w:color w:val="3333FF"/>
        </w:rPr>
        <w:t>nr.</w:t>
      </w:r>
      <w:r>
        <w:rPr>
          <w:b/>
          <w:bCs/>
          <w:color w:val="3333FF"/>
        </w:rPr>
        <w:t xml:space="preserve"> 113</w:t>
      </w:r>
      <w:r w:rsidR="00E749EA">
        <w:rPr>
          <w:b/>
          <w:bCs/>
          <w:color w:val="3333FF"/>
        </w:rPr>
        <w:t>7</w:t>
      </w:r>
      <w:r>
        <w:rPr>
          <w:b/>
          <w:bCs/>
          <w:color w:val="3333FF"/>
        </w:rPr>
        <w:t xml:space="preserve"> </w:t>
      </w:r>
      <w:r w:rsidRPr="003827A5">
        <w:rPr>
          <w:b/>
          <w:bCs/>
          <w:color w:val="3333FF"/>
        </w:rPr>
        <w:t>/</w:t>
      </w:r>
      <w:r w:rsidR="00E749EA">
        <w:rPr>
          <w:b/>
          <w:bCs/>
          <w:color w:val="3333FF"/>
        </w:rPr>
        <w:t xml:space="preserve"> 15</w:t>
      </w:r>
      <w:r>
        <w:rPr>
          <w:b/>
          <w:bCs/>
          <w:color w:val="3333FF"/>
        </w:rPr>
        <w:t xml:space="preserve"> </w:t>
      </w:r>
      <w:r w:rsidRPr="003827A5">
        <w:rPr>
          <w:b/>
          <w:bCs/>
          <w:color w:val="3333FF"/>
        </w:rPr>
        <w:t>Decembrie</w:t>
      </w:r>
      <w:r>
        <w:rPr>
          <w:b/>
          <w:bCs/>
          <w:color w:val="3333FF"/>
        </w:rPr>
        <w:t xml:space="preserve"> </w:t>
      </w:r>
      <w:r w:rsidRPr="003827A5">
        <w:rPr>
          <w:b/>
          <w:bCs/>
          <w:color w:val="3333FF"/>
        </w:rPr>
        <w:t>2023</w:t>
      </w:r>
    </w:p>
    <w:p w14:paraId="4609AD7A" w14:textId="1FD29F4B" w:rsidR="006C775E" w:rsidRDefault="00E749EA" w:rsidP="007752B7">
      <w:pPr>
        <w:numPr>
          <w:ilvl w:val="0"/>
          <w:numId w:val="2"/>
        </w:numPr>
        <w:spacing w:after="20"/>
        <w:ind w:right="198"/>
        <w:contextualSpacing/>
        <w:rPr>
          <w:color w:val="000000" w:themeColor="text1"/>
        </w:rPr>
      </w:pPr>
      <w:r w:rsidRPr="00E749EA">
        <w:rPr>
          <w:color w:val="000000" w:themeColor="text1"/>
        </w:rPr>
        <w:t>Nr. </w:t>
      </w:r>
      <w:r w:rsidRPr="00E749EA">
        <w:rPr>
          <w:b/>
          <w:bCs/>
          <w:color w:val="000000" w:themeColor="text1"/>
        </w:rPr>
        <w:t>5316</w:t>
      </w:r>
      <w:r w:rsidRPr="00E749EA">
        <w:rPr>
          <w:color w:val="000000" w:themeColor="text1"/>
        </w:rPr>
        <w:t> / </w:t>
      </w:r>
      <w:r w:rsidRPr="00E749EA">
        <w:rPr>
          <w:b/>
          <w:bCs/>
          <w:color w:val="000000" w:themeColor="text1"/>
        </w:rPr>
        <w:t>27 Noiembrie 2023</w:t>
      </w:r>
      <w:r w:rsidRPr="00E749EA">
        <w:rPr>
          <w:color w:val="000000" w:themeColor="text1"/>
        </w:rPr>
        <w:t>, Ministerul Finanțelor</w:t>
      </w:r>
      <w:r>
        <w:rPr>
          <w:color w:val="000000" w:themeColor="text1"/>
        </w:rPr>
        <w:t xml:space="preserve">/ </w:t>
      </w:r>
      <w:r w:rsidRPr="00E749EA">
        <w:rPr>
          <w:color w:val="000000" w:themeColor="text1"/>
        </w:rPr>
        <w:t>Nr. </w:t>
      </w:r>
      <w:r w:rsidRPr="00E749EA">
        <w:rPr>
          <w:b/>
          <w:bCs/>
          <w:color w:val="000000" w:themeColor="text1"/>
        </w:rPr>
        <w:t>4013</w:t>
      </w:r>
      <w:r w:rsidRPr="00E749EA">
        <w:rPr>
          <w:color w:val="000000" w:themeColor="text1"/>
        </w:rPr>
        <w:t> / </w:t>
      </w:r>
      <w:r w:rsidRPr="00E749EA">
        <w:rPr>
          <w:b/>
          <w:bCs/>
          <w:color w:val="000000" w:themeColor="text1"/>
        </w:rPr>
        <w:t>23 Octombrie 2023</w:t>
      </w:r>
      <w:r w:rsidRPr="00E749EA">
        <w:rPr>
          <w:color w:val="000000" w:themeColor="text1"/>
        </w:rPr>
        <w:t>, Ministerul Investițiilor și Proiectelor Europene</w:t>
      </w:r>
      <w:r>
        <w:rPr>
          <w:color w:val="000000" w:themeColor="text1"/>
        </w:rPr>
        <w:t xml:space="preserve"> - </w:t>
      </w:r>
      <w:r w:rsidRPr="00E749EA">
        <w:rPr>
          <w:color w:val="000000" w:themeColor="text1"/>
        </w:rPr>
        <w:t>Ordin privind aprobarea Instrucțiunilor de aplicare a prevederilor art. 9 alin. (1) și (2) din Hotărârea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p w14:paraId="570C57AA" w14:textId="78A03AEB" w:rsidR="00E749EA" w:rsidRPr="003827A5" w:rsidRDefault="00E749EA" w:rsidP="00E749EA">
      <w:pPr>
        <w:rPr>
          <w:b/>
          <w:bCs/>
          <w:color w:val="3333FF"/>
        </w:rPr>
      </w:pPr>
      <w:r w:rsidRPr="003827A5">
        <w:rPr>
          <w:b/>
          <w:bCs/>
          <w:color w:val="3333FF"/>
        </w:rPr>
        <w:t>Monitorul</w:t>
      </w:r>
      <w:r>
        <w:rPr>
          <w:b/>
          <w:bCs/>
          <w:color w:val="3333FF"/>
        </w:rPr>
        <w:t xml:space="preserve"> </w:t>
      </w:r>
      <w:r w:rsidRPr="003827A5">
        <w:rPr>
          <w:b/>
          <w:bCs/>
          <w:color w:val="3333FF"/>
        </w:rPr>
        <w:t>Oficial,</w:t>
      </w:r>
      <w:r>
        <w:rPr>
          <w:b/>
          <w:bCs/>
          <w:color w:val="3333FF"/>
        </w:rPr>
        <w:t xml:space="preserve"> </w:t>
      </w:r>
      <w:r w:rsidRPr="003827A5">
        <w:rPr>
          <w:b/>
          <w:bCs/>
          <w:color w:val="3333FF"/>
        </w:rPr>
        <w:t>Partea</w:t>
      </w:r>
      <w:r>
        <w:rPr>
          <w:b/>
          <w:bCs/>
          <w:color w:val="3333FF"/>
        </w:rPr>
        <w:t xml:space="preserve"> </w:t>
      </w:r>
      <w:r w:rsidRPr="003827A5">
        <w:rPr>
          <w:b/>
          <w:bCs/>
          <w:color w:val="3333FF"/>
        </w:rPr>
        <w:t>I,</w:t>
      </w:r>
      <w:r>
        <w:rPr>
          <w:b/>
          <w:bCs/>
          <w:color w:val="3333FF"/>
        </w:rPr>
        <w:t xml:space="preserve"> </w:t>
      </w:r>
      <w:r w:rsidRPr="003827A5">
        <w:rPr>
          <w:b/>
          <w:bCs/>
          <w:color w:val="3333FF"/>
        </w:rPr>
        <w:t>nr.</w:t>
      </w:r>
      <w:r>
        <w:rPr>
          <w:b/>
          <w:bCs/>
          <w:color w:val="3333FF"/>
        </w:rPr>
        <w:t xml:space="preserve"> 1138 </w:t>
      </w:r>
      <w:r w:rsidRPr="003827A5">
        <w:rPr>
          <w:b/>
          <w:bCs/>
          <w:color w:val="3333FF"/>
        </w:rPr>
        <w:t>/</w:t>
      </w:r>
      <w:r>
        <w:rPr>
          <w:b/>
          <w:bCs/>
          <w:color w:val="3333FF"/>
        </w:rPr>
        <w:t xml:space="preserve"> 15 </w:t>
      </w:r>
      <w:r w:rsidRPr="003827A5">
        <w:rPr>
          <w:b/>
          <w:bCs/>
          <w:color w:val="3333FF"/>
        </w:rPr>
        <w:t>Decembrie</w:t>
      </w:r>
      <w:r>
        <w:rPr>
          <w:b/>
          <w:bCs/>
          <w:color w:val="3333FF"/>
        </w:rPr>
        <w:t xml:space="preserve"> </w:t>
      </w:r>
      <w:r w:rsidRPr="003827A5">
        <w:rPr>
          <w:b/>
          <w:bCs/>
          <w:color w:val="3333FF"/>
        </w:rPr>
        <w:t>2023</w:t>
      </w:r>
    </w:p>
    <w:p w14:paraId="4511CDAE" w14:textId="0CF6810A" w:rsidR="00E749EA" w:rsidRDefault="00E749EA" w:rsidP="00E749EA">
      <w:pPr>
        <w:numPr>
          <w:ilvl w:val="0"/>
          <w:numId w:val="2"/>
        </w:numPr>
        <w:spacing w:after="20"/>
        <w:ind w:right="198"/>
        <w:contextualSpacing/>
        <w:rPr>
          <w:color w:val="000000" w:themeColor="text1"/>
        </w:rPr>
      </w:pPr>
      <w:r w:rsidRPr="00E749EA">
        <w:rPr>
          <w:color w:val="000000" w:themeColor="text1"/>
        </w:rPr>
        <w:t>Nr. </w:t>
      </w:r>
      <w:r w:rsidRPr="00E749EA">
        <w:rPr>
          <w:b/>
          <w:bCs/>
          <w:color w:val="000000" w:themeColor="text1"/>
        </w:rPr>
        <w:t>113</w:t>
      </w:r>
      <w:r w:rsidRPr="00E749EA">
        <w:rPr>
          <w:color w:val="000000" w:themeColor="text1"/>
        </w:rPr>
        <w:t> / </w:t>
      </w:r>
      <w:r w:rsidRPr="00E749EA">
        <w:rPr>
          <w:b/>
          <w:bCs/>
          <w:color w:val="000000" w:themeColor="text1"/>
        </w:rPr>
        <w:t>14 Decembrie 2023</w:t>
      </w:r>
      <w:r w:rsidRPr="00E749EA">
        <w:rPr>
          <w:color w:val="000000" w:themeColor="text1"/>
        </w:rPr>
        <w:t>, Guvernul României</w:t>
      </w:r>
      <w:r>
        <w:rPr>
          <w:color w:val="000000" w:themeColor="text1"/>
        </w:rPr>
        <w:t xml:space="preserve"> - </w:t>
      </w:r>
      <w:r w:rsidRPr="00E749EA">
        <w:rPr>
          <w:color w:val="000000" w:themeColor="text1"/>
        </w:rPr>
        <w:t>Ordonanță de urgență privind modificarea unor acte normative în domeniul fondurilor externe nerambursabile aferente perioadei de programare 2021-2027.</w:t>
      </w:r>
    </w:p>
    <w:p w14:paraId="77038DB9" w14:textId="303345A0" w:rsidR="00086F5C" w:rsidRPr="00086F5C" w:rsidRDefault="00086F5C" w:rsidP="00E749EA">
      <w:pPr>
        <w:numPr>
          <w:ilvl w:val="0"/>
          <w:numId w:val="2"/>
        </w:numPr>
        <w:spacing w:after="20"/>
        <w:ind w:right="198"/>
        <w:contextualSpacing/>
        <w:rPr>
          <w:color w:val="000000" w:themeColor="text1"/>
        </w:rPr>
      </w:pPr>
      <w:r w:rsidRPr="00086F5C">
        <w:rPr>
          <w:color w:val="000000" w:themeColor="text1"/>
        </w:rPr>
        <w:t>Nr. </w:t>
      </w:r>
      <w:r w:rsidRPr="00086F5C">
        <w:rPr>
          <w:b/>
          <w:bCs/>
          <w:color w:val="000000" w:themeColor="text1"/>
        </w:rPr>
        <w:t>114</w:t>
      </w:r>
      <w:r w:rsidRPr="00086F5C">
        <w:rPr>
          <w:color w:val="000000" w:themeColor="text1"/>
        </w:rPr>
        <w:t> / </w:t>
      </w:r>
      <w:r w:rsidRPr="00086F5C">
        <w:rPr>
          <w:b/>
          <w:bCs/>
          <w:color w:val="000000" w:themeColor="text1"/>
        </w:rPr>
        <w:t>14 Decembrie 2023</w:t>
      </w:r>
      <w:r w:rsidRPr="00086F5C">
        <w:rPr>
          <w:color w:val="000000" w:themeColor="text1"/>
        </w:rPr>
        <w:t>, Guvernul României</w:t>
      </w:r>
      <w:r>
        <w:rPr>
          <w:color w:val="000000" w:themeColor="text1"/>
        </w:rPr>
        <w:t xml:space="preserve"> -</w:t>
      </w:r>
      <w:r>
        <w:rPr>
          <w:b/>
          <w:color w:val="000000" w:themeColor="text1"/>
        </w:rPr>
        <w:t xml:space="preserve"> </w:t>
      </w:r>
      <w:r w:rsidRPr="00086F5C">
        <w:rPr>
          <w:color w:val="000000" w:themeColor="text1"/>
        </w:rPr>
        <w:t xml:space="preserve">Ordonanță de urgență pentru modificarea și completarea Ordonanței de urgență a Guvernului nr. 92/2021 privind regimul deșeurilor. </w:t>
      </w:r>
    </w:p>
    <w:p w14:paraId="72AE09B2" w14:textId="1F5A045A" w:rsidR="00E749EA" w:rsidRDefault="00E749EA" w:rsidP="00E749EA">
      <w:pPr>
        <w:numPr>
          <w:ilvl w:val="0"/>
          <w:numId w:val="2"/>
        </w:numPr>
        <w:spacing w:after="20"/>
        <w:ind w:right="198"/>
        <w:contextualSpacing/>
        <w:rPr>
          <w:color w:val="000000" w:themeColor="text1"/>
        </w:rPr>
      </w:pPr>
      <w:r w:rsidRPr="00E749EA">
        <w:rPr>
          <w:color w:val="000000" w:themeColor="text1"/>
        </w:rPr>
        <w:t>Nr. </w:t>
      </w:r>
      <w:r w:rsidRPr="00E749EA">
        <w:rPr>
          <w:b/>
          <w:bCs/>
          <w:color w:val="000000" w:themeColor="text1"/>
        </w:rPr>
        <w:t>116</w:t>
      </w:r>
      <w:r w:rsidRPr="00E749EA">
        <w:rPr>
          <w:color w:val="000000" w:themeColor="text1"/>
        </w:rPr>
        <w:t> / </w:t>
      </w:r>
      <w:r w:rsidRPr="00E749EA">
        <w:rPr>
          <w:b/>
          <w:bCs/>
          <w:color w:val="000000" w:themeColor="text1"/>
        </w:rPr>
        <w:t>14 Decembrie 2023</w:t>
      </w:r>
      <w:r w:rsidRPr="00E749EA">
        <w:rPr>
          <w:color w:val="000000" w:themeColor="text1"/>
        </w:rPr>
        <w:t>, Guvernul României</w:t>
      </w:r>
      <w:r>
        <w:rPr>
          <w:color w:val="000000" w:themeColor="text1"/>
        </w:rPr>
        <w:t xml:space="preserve"> - </w:t>
      </w:r>
      <w:r w:rsidRPr="00E749EA">
        <w:rPr>
          <w:color w:val="000000" w:themeColor="text1"/>
        </w:rPr>
        <w:t>Ordonanță de urgență privind unele măsuri pentru gestionarea și evidențierea veniturilor curente ale bugetului public prin implementarea unor proiecte de digitalizare.</w:t>
      </w:r>
    </w:p>
    <w:p w14:paraId="52A7586B" w14:textId="4741BD50" w:rsidR="005E5030" w:rsidRPr="003827A5" w:rsidRDefault="005E5030" w:rsidP="005E5030">
      <w:pPr>
        <w:rPr>
          <w:b/>
          <w:bCs/>
          <w:color w:val="3333FF"/>
        </w:rPr>
      </w:pPr>
      <w:r w:rsidRPr="003827A5">
        <w:rPr>
          <w:b/>
          <w:bCs/>
          <w:color w:val="3333FF"/>
        </w:rPr>
        <w:t>Monitorul</w:t>
      </w:r>
      <w:r>
        <w:rPr>
          <w:b/>
          <w:bCs/>
          <w:color w:val="3333FF"/>
        </w:rPr>
        <w:t xml:space="preserve"> </w:t>
      </w:r>
      <w:r w:rsidRPr="003827A5">
        <w:rPr>
          <w:b/>
          <w:bCs/>
          <w:color w:val="3333FF"/>
        </w:rPr>
        <w:t>Oficial,</w:t>
      </w:r>
      <w:r>
        <w:rPr>
          <w:b/>
          <w:bCs/>
          <w:color w:val="3333FF"/>
        </w:rPr>
        <w:t xml:space="preserve"> </w:t>
      </w:r>
      <w:r w:rsidRPr="003827A5">
        <w:rPr>
          <w:b/>
          <w:bCs/>
          <w:color w:val="3333FF"/>
        </w:rPr>
        <w:t>Partea</w:t>
      </w:r>
      <w:r>
        <w:rPr>
          <w:b/>
          <w:bCs/>
          <w:color w:val="3333FF"/>
        </w:rPr>
        <w:t xml:space="preserve"> </w:t>
      </w:r>
      <w:r w:rsidRPr="003827A5">
        <w:rPr>
          <w:b/>
          <w:bCs/>
          <w:color w:val="3333FF"/>
        </w:rPr>
        <w:t>I,</w:t>
      </w:r>
      <w:r>
        <w:rPr>
          <w:b/>
          <w:bCs/>
          <w:color w:val="3333FF"/>
        </w:rPr>
        <w:t xml:space="preserve"> </w:t>
      </w:r>
      <w:r w:rsidRPr="003827A5">
        <w:rPr>
          <w:b/>
          <w:bCs/>
          <w:color w:val="3333FF"/>
        </w:rPr>
        <w:t>nr.</w:t>
      </w:r>
      <w:r>
        <w:rPr>
          <w:b/>
          <w:bCs/>
          <w:color w:val="3333FF"/>
        </w:rPr>
        <w:t xml:space="preserve"> 1139 </w:t>
      </w:r>
      <w:r w:rsidRPr="003827A5">
        <w:rPr>
          <w:b/>
          <w:bCs/>
          <w:color w:val="3333FF"/>
        </w:rPr>
        <w:t>/</w:t>
      </w:r>
      <w:r>
        <w:rPr>
          <w:b/>
          <w:bCs/>
          <w:color w:val="3333FF"/>
        </w:rPr>
        <w:t xml:space="preserve"> 15 </w:t>
      </w:r>
      <w:r w:rsidRPr="003827A5">
        <w:rPr>
          <w:b/>
          <w:bCs/>
          <w:color w:val="3333FF"/>
        </w:rPr>
        <w:t>Decembrie</w:t>
      </w:r>
      <w:r>
        <w:rPr>
          <w:b/>
          <w:bCs/>
          <w:color w:val="3333FF"/>
        </w:rPr>
        <w:t xml:space="preserve"> </w:t>
      </w:r>
      <w:r w:rsidRPr="003827A5">
        <w:rPr>
          <w:b/>
          <w:bCs/>
          <w:color w:val="3333FF"/>
        </w:rPr>
        <w:t>2023</w:t>
      </w:r>
    </w:p>
    <w:p w14:paraId="78F7ECD7" w14:textId="72A1496F" w:rsidR="005E5030" w:rsidRDefault="005E5030" w:rsidP="005E5030">
      <w:pPr>
        <w:numPr>
          <w:ilvl w:val="0"/>
          <w:numId w:val="2"/>
        </w:numPr>
        <w:spacing w:after="20"/>
        <w:ind w:right="198"/>
        <w:contextualSpacing/>
        <w:rPr>
          <w:color w:val="000000" w:themeColor="text1"/>
        </w:rPr>
      </w:pPr>
      <w:r w:rsidRPr="005E5030">
        <w:rPr>
          <w:color w:val="000000" w:themeColor="text1"/>
        </w:rPr>
        <w:t xml:space="preserve">Nr. </w:t>
      </w:r>
      <w:r w:rsidRPr="005E5030">
        <w:rPr>
          <w:b/>
          <w:bCs/>
          <w:color w:val="000000" w:themeColor="text1"/>
        </w:rPr>
        <w:t>115</w:t>
      </w:r>
      <w:r w:rsidRPr="005E5030">
        <w:rPr>
          <w:color w:val="000000" w:themeColor="text1"/>
        </w:rPr>
        <w:t xml:space="preserve"> / </w:t>
      </w:r>
      <w:r w:rsidRPr="005E5030">
        <w:rPr>
          <w:b/>
          <w:bCs/>
          <w:color w:val="000000" w:themeColor="text1"/>
        </w:rPr>
        <w:t>14 Decembrie 2023</w:t>
      </w:r>
      <w:r w:rsidRPr="005E5030">
        <w:rPr>
          <w:color w:val="000000" w:themeColor="text1"/>
        </w:rPr>
        <w:t>, Guvernul României</w:t>
      </w:r>
      <w:r>
        <w:rPr>
          <w:color w:val="000000" w:themeColor="text1"/>
        </w:rPr>
        <w:t xml:space="preserve"> - </w:t>
      </w:r>
      <w:r w:rsidRPr="005E5030">
        <w:rPr>
          <w:color w:val="000000" w:themeColor="text1"/>
        </w:rPr>
        <w:t>Ordonanță de urgență privind unele măsuri fiscal-bugetare în domeniul cheltuielilor publice, pentru consolidare fiscală, combaterea evaziunii fiscale, pentru modificarea și completarea unor acte normative, precum și pentru prorogarea unor termene.</w:t>
      </w:r>
    </w:p>
    <w:p w14:paraId="23BB6FC7" w14:textId="6E19CE55" w:rsidR="00DB1642" w:rsidRDefault="00DB1642" w:rsidP="00B2000B">
      <w:pPr>
        <w:pStyle w:val="Stilsursa"/>
        <w:spacing w:before="0"/>
        <w:ind w:right="198"/>
        <w:rPr>
          <w:rStyle w:val="Hyperlink"/>
          <w:sz w:val="14"/>
          <w:szCs w:val="14"/>
        </w:rPr>
      </w:pPr>
      <w:bookmarkStart w:id="77" w:name="_Toc466963739"/>
      <w:bookmarkStart w:id="78" w:name="_Toc466979916"/>
      <w:bookmarkStart w:id="79" w:name="_Toc471563015"/>
      <w:bookmarkStart w:id="80" w:name="_Toc471731292"/>
      <w:bookmarkStart w:id="81" w:name="_Toc472338683"/>
      <w:bookmarkStart w:id="82" w:name="_Toc473218180"/>
      <w:bookmarkStart w:id="83" w:name="_Toc474059051"/>
      <w:bookmarkStart w:id="84" w:name="_Toc474495557"/>
      <w:bookmarkStart w:id="85" w:name="_Toc475352759"/>
      <w:bookmarkStart w:id="86" w:name="_Toc476739894"/>
      <w:bookmarkStart w:id="87" w:name="_Toc477177296"/>
      <w:bookmarkStart w:id="88" w:name="_Toc477777062"/>
      <w:bookmarkStart w:id="89" w:name="_Toc478389420"/>
      <w:bookmarkStart w:id="90" w:name="_Toc479606758"/>
      <w:bookmarkStart w:id="91" w:name="_Toc486251855"/>
      <w:bookmarkStart w:id="92" w:name="_Toc486331070"/>
      <w:bookmarkStart w:id="93" w:name="_Toc486333440"/>
      <w:bookmarkStart w:id="94" w:name="_Toc492996408"/>
      <w:bookmarkStart w:id="95" w:name="_Toc503284367"/>
      <w:bookmarkStart w:id="96" w:name="_Toc504038454"/>
      <w:bookmarkStart w:id="97" w:name="_Toc534654854"/>
      <w:bookmarkStart w:id="98" w:name="_Toc534655685"/>
      <w:bookmarkStart w:id="99" w:name="_Toc534656759"/>
      <w:bookmarkStart w:id="100" w:name="_Toc534657364"/>
      <w:bookmarkStart w:id="101" w:name="_Toc534657904"/>
      <w:bookmarkStart w:id="102" w:name="_Toc534658319"/>
      <w:bookmarkStart w:id="103" w:name="_Toc534658840"/>
      <w:bookmarkStart w:id="104" w:name="_Toc534659385"/>
      <w:bookmarkStart w:id="105" w:name="_Toc534659920"/>
      <w:bookmarkStart w:id="106" w:name="_Toc534660444"/>
      <w:bookmarkStart w:id="107" w:name="_Toc534661788"/>
      <w:bookmarkStart w:id="108" w:name="_Toc534662923"/>
      <w:bookmarkStart w:id="109" w:name="_Toc534663922"/>
      <w:bookmarkStart w:id="110" w:name="_Toc535315378"/>
      <w:bookmarkStart w:id="111" w:name="_Toc535315448"/>
      <w:bookmarkStart w:id="112" w:name="_Toc536193153"/>
      <w:bookmarkStart w:id="113" w:name="_Toc2601511"/>
      <w:bookmarkStart w:id="114" w:name="_Toc3205609"/>
      <w:bookmarkStart w:id="115" w:name="_Toc4760790"/>
      <w:bookmarkStart w:id="116" w:name="_Toc5634690"/>
      <w:bookmarkStart w:id="117" w:name="_Toc6411932"/>
      <w:bookmarkStart w:id="118" w:name="_Toc7101129"/>
      <w:bookmarkStart w:id="119" w:name="_Toc8805104"/>
      <w:bookmarkStart w:id="120" w:name="_Toc8805134"/>
      <w:bookmarkStart w:id="121" w:name="_Toc9266394"/>
      <w:bookmarkStart w:id="122" w:name="_Toc12617698"/>
      <w:bookmarkStart w:id="123" w:name="_Toc1893861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3"/>
      <w:r w:rsidRPr="00E74641">
        <w:rPr>
          <w:szCs w:val="14"/>
        </w:rPr>
        <w:t>Sursa:</w:t>
      </w:r>
      <w:r w:rsidR="00647555">
        <w:rPr>
          <w:szCs w:val="14"/>
        </w:rPr>
        <w:t xml:space="preserve"> </w:t>
      </w:r>
      <w:r w:rsidRPr="00E74641">
        <w:rPr>
          <w:szCs w:val="14"/>
        </w:rPr>
        <w:t>Monitorul</w:t>
      </w:r>
      <w:r w:rsidR="00647555">
        <w:rPr>
          <w:szCs w:val="14"/>
        </w:rPr>
        <w:t xml:space="preserve"> </w:t>
      </w:r>
      <w:r w:rsidRPr="00E74641">
        <w:rPr>
          <w:szCs w:val="14"/>
        </w:rPr>
        <w:t>Oficial</w:t>
      </w:r>
      <w:r w:rsidR="00647555">
        <w:rPr>
          <w:szCs w:val="14"/>
        </w:rPr>
        <w:t xml:space="preserve"> </w:t>
      </w:r>
      <w:r w:rsidRPr="00E74641">
        <w:rPr>
          <w:szCs w:val="14"/>
        </w:rPr>
        <w:t>al</w:t>
      </w:r>
      <w:r w:rsidR="00647555">
        <w:rPr>
          <w:szCs w:val="14"/>
        </w:rPr>
        <w:t xml:space="preserve"> </w:t>
      </w:r>
      <w:r w:rsidRPr="00E74641">
        <w:rPr>
          <w:szCs w:val="14"/>
        </w:rPr>
        <w:t>României</w:t>
      </w:r>
      <w:r w:rsidR="00647555">
        <w:rPr>
          <w:szCs w:val="14"/>
        </w:rPr>
        <w:t xml:space="preserve"> </w:t>
      </w:r>
      <w:r w:rsidRPr="00E74641">
        <w:rPr>
          <w:szCs w:val="14"/>
        </w:rPr>
        <w:t>-</w:t>
      </w:r>
      <w:r w:rsidR="00647555">
        <w:rPr>
          <w:szCs w:val="14"/>
        </w:rPr>
        <w:t xml:space="preserve"> </w:t>
      </w:r>
      <w:hyperlink r:id="rId12" w:history="1">
        <w:r w:rsidR="00867879" w:rsidRPr="00E74641">
          <w:rPr>
            <w:rStyle w:val="Hyperlink"/>
            <w:sz w:val="14"/>
            <w:szCs w:val="14"/>
          </w:rPr>
          <w:t>http://www.monitoruloficial.ro/RO/article--e-Monitor.html</w:t>
        </w:r>
      </w:hyperlink>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5271948" w14:textId="6328E07D" w:rsidR="00650BD6" w:rsidRDefault="00D91995" w:rsidP="00D40795">
      <w:pPr>
        <w:pStyle w:val="separatorcapitole"/>
      </w:pPr>
      <w:bookmarkStart w:id="124" w:name="_Hlk94011750"/>
      <w:r w:rsidRPr="00E74641">
        <w:sym w:font="Wingdings" w:char="F07B"/>
      </w:r>
      <w:r w:rsidRPr="00E74641">
        <w:sym w:font="Wingdings" w:char="F07B"/>
      </w:r>
      <w:r w:rsidRPr="00E74641">
        <w:sym w:font="Wingdings" w:char="F07B"/>
      </w:r>
    </w:p>
    <w:p w14:paraId="38AA2153" w14:textId="37048386" w:rsidR="00E66967" w:rsidRDefault="00D40795" w:rsidP="00CC330B">
      <w:pPr>
        <w:pStyle w:val="InfoEuropeana"/>
        <w:tabs>
          <w:tab w:val="left" w:pos="6946"/>
        </w:tabs>
        <w:spacing w:before="0"/>
        <w:ind w:right="198"/>
      </w:pPr>
      <w:bookmarkStart w:id="125" w:name="_Toc153533863"/>
      <w:bookmarkEnd w:id="124"/>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647555">
        <w:t xml:space="preserve"> </w:t>
      </w:r>
      <w:r w:rsidR="00F56410" w:rsidRPr="00E74641">
        <w:t>de</w:t>
      </w:r>
      <w:r w:rsidR="00647555">
        <w:t xml:space="preserve"> </w:t>
      </w:r>
      <w:r w:rsidR="00F56410" w:rsidRPr="00E74641">
        <w:t>presă</w:t>
      </w:r>
      <w:r w:rsidR="00647555">
        <w:t xml:space="preserve"> </w:t>
      </w:r>
      <w:r w:rsidR="00F56410" w:rsidRPr="00E74641">
        <w:t>ale</w:t>
      </w:r>
      <w:r w:rsidR="00647555">
        <w:t xml:space="preserve"> </w:t>
      </w:r>
      <w:r w:rsidR="00F56410" w:rsidRPr="00E74641">
        <w:t>Guvernului</w:t>
      </w:r>
      <w:r w:rsidR="00647555">
        <w:t xml:space="preserve"> </w:t>
      </w:r>
      <w:r w:rsidR="00F56410" w:rsidRPr="00E74641">
        <w:t>României</w:t>
      </w:r>
      <w:bookmarkEnd w:id="125"/>
    </w:p>
    <w:p w14:paraId="6516118B" w14:textId="77777777" w:rsidR="004D42ED" w:rsidRPr="004D42ED" w:rsidRDefault="004D42ED" w:rsidP="004D42ED"/>
    <w:p w14:paraId="419A0C6D" w14:textId="428D0F87" w:rsidR="004D42ED" w:rsidRPr="004D42ED" w:rsidRDefault="004D42ED" w:rsidP="004D42ED">
      <w:pPr>
        <w:pStyle w:val="TitluArticolinINFOUE"/>
      </w:pPr>
      <w:bookmarkStart w:id="126" w:name="_Toc153533864"/>
      <w:r w:rsidRPr="004D42ED">
        <w:t>Sănătatea</w:t>
      </w:r>
      <w:r w:rsidR="00647555">
        <w:t xml:space="preserve"> </w:t>
      </w:r>
      <w:r w:rsidRPr="004D42ED">
        <w:t>Comportamentală</w:t>
      </w:r>
      <w:r w:rsidR="00647555">
        <w:t xml:space="preserve"> </w:t>
      </w:r>
      <w:r w:rsidRPr="004D42ED">
        <w:t>prin</w:t>
      </w:r>
      <w:r w:rsidR="00647555">
        <w:t xml:space="preserve"> </w:t>
      </w:r>
      <w:r w:rsidRPr="004D42ED">
        <w:t>Rețeaua</w:t>
      </w:r>
      <w:r w:rsidR="00647555">
        <w:t xml:space="preserve"> </w:t>
      </w:r>
      <w:r w:rsidRPr="004D42ED">
        <w:t>Comunitară</w:t>
      </w:r>
      <w:r w:rsidR="00647555">
        <w:t xml:space="preserve"> </w:t>
      </w:r>
      <w:r w:rsidRPr="004D42ED">
        <w:t>”Ai</w:t>
      </w:r>
      <w:r w:rsidR="00647555">
        <w:t xml:space="preserve"> </w:t>
      </w:r>
      <w:r w:rsidRPr="004D42ED">
        <w:t>grijă</w:t>
      </w:r>
      <w:r w:rsidR="00647555">
        <w:t xml:space="preserve"> </w:t>
      </w:r>
      <w:r w:rsidRPr="004D42ED">
        <w:t>de</w:t>
      </w:r>
      <w:r w:rsidR="00647555">
        <w:t xml:space="preserve"> </w:t>
      </w:r>
      <w:r w:rsidRPr="004D42ED">
        <w:t>sănătatea</w:t>
      </w:r>
      <w:r w:rsidR="00647555">
        <w:t xml:space="preserve"> </w:t>
      </w:r>
      <w:r w:rsidRPr="004D42ED">
        <w:t>ta!”,</w:t>
      </w:r>
      <w:r w:rsidR="00647555">
        <w:t xml:space="preserve"> </w:t>
      </w:r>
      <w:r w:rsidRPr="004D42ED">
        <w:t>proiect</w:t>
      </w:r>
      <w:r w:rsidR="00647555">
        <w:t xml:space="preserve"> </w:t>
      </w:r>
      <w:r w:rsidRPr="004D42ED">
        <w:t>de</w:t>
      </w:r>
      <w:r w:rsidR="00647555">
        <w:t xml:space="preserve"> </w:t>
      </w:r>
      <w:r w:rsidRPr="004D42ED">
        <w:t>educație</w:t>
      </w:r>
      <w:r w:rsidR="00647555">
        <w:t xml:space="preserve"> </w:t>
      </w:r>
      <w:r w:rsidRPr="004D42ED">
        <w:t>sanitară</w:t>
      </w:r>
      <w:r w:rsidR="00647555">
        <w:t xml:space="preserve"> </w:t>
      </w:r>
      <w:r w:rsidRPr="004D42ED">
        <w:t>în</w:t>
      </w:r>
      <w:r w:rsidR="00647555">
        <w:t xml:space="preserve"> </w:t>
      </w:r>
      <w:r w:rsidRPr="004D42ED">
        <w:t>20</w:t>
      </w:r>
      <w:r w:rsidR="00647555">
        <w:t xml:space="preserve"> </w:t>
      </w:r>
      <w:r w:rsidRPr="004D42ED">
        <w:t>de</w:t>
      </w:r>
      <w:r w:rsidR="00647555">
        <w:t xml:space="preserve"> </w:t>
      </w:r>
      <w:r w:rsidRPr="004D42ED">
        <w:t>comunități</w:t>
      </w:r>
      <w:bookmarkEnd w:id="126"/>
    </w:p>
    <w:p w14:paraId="7A503B8E" w14:textId="4E539D92" w:rsidR="004D42ED" w:rsidRPr="004D42ED" w:rsidRDefault="004D42ED" w:rsidP="004D42ED">
      <w:r w:rsidRPr="004D42ED">
        <w:t>Proiectul</w:t>
      </w:r>
      <w:r w:rsidR="00647555">
        <w:t xml:space="preserve"> </w:t>
      </w:r>
      <w:r w:rsidRPr="004D42ED">
        <w:t>”Sănătatea</w:t>
      </w:r>
      <w:r w:rsidR="00647555">
        <w:t xml:space="preserve"> </w:t>
      </w:r>
      <w:r w:rsidRPr="004D42ED">
        <w:t>Comportamentală</w:t>
      </w:r>
      <w:r w:rsidR="00647555">
        <w:t xml:space="preserve"> </w:t>
      </w:r>
      <w:r w:rsidRPr="004D42ED">
        <w:t>prin</w:t>
      </w:r>
      <w:r w:rsidR="00647555">
        <w:t xml:space="preserve"> </w:t>
      </w:r>
      <w:r w:rsidRPr="004D42ED">
        <w:t>Rețeaua</w:t>
      </w:r>
      <w:r w:rsidR="00647555">
        <w:t xml:space="preserve"> </w:t>
      </w:r>
      <w:r w:rsidRPr="004D42ED">
        <w:t>Comunitară</w:t>
      </w:r>
      <w:r w:rsidR="00647555">
        <w:t xml:space="preserve">  </w:t>
      </w:r>
      <w:r w:rsidRPr="004D42ED">
        <w:t>-</w:t>
      </w:r>
      <w:r w:rsidR="00647555">
        <w:t xml:space="preserve"> </w:t>
      </w:r>
      <w:r w:rsidRPr="004D42ED">
        <w:t>Ai</w:t>
      </w:r>
      <w:r w:rsidR="00647555">
        <w:t xml:space="preserve"> </w:t>
      </w:r>
      <w:r w:rsidRPr="004D42ED">
        <w:t>grijă</w:t>
      </w:r>
      <w:r w:rsidR="00647555">
        <w:t xml:space="preserve"> </w:t>
      </w:r>
      <w:r w:rsidRPr="004D42ED">
        <w:t>de</w:t>
      </w:r>
      <w:r w:rsidR="00647555">
        <w:t xml:space="preserve"> </w:t>
      </w:r>
      <w:r w:rsidRPr="004D42ED">
        <w:t>sănătatea</w:t>
      </w:r>
      <w:r w:rsidR="00647555">
        <w:t xml:space="preserve"> </w:t>
      </w:r>
      <w:r w:rsidRPr="004D42ED">
        <w:t>ta!”</w:t>
      </w:r>
      <w:r w:rsidR="00647555">
        <w:t xml:space="preserve"> </w:t>
      </w:r>
      <w:r w:rsidRPr="004D42ED">
        <w:t>a</w:t>
      </w:r>
      <w:r w:rsidR="00647555">
        <w:t xml:space="preserve"> </w:t>
      </w:r>
      <w:r w:rsidRPr="004D42ED">
        <w:t>fost</w:t>
      </w:r>
      <w:r w:rsidR="00647555">
        <w:t xml:space="preserve"> </w:t>
      </w:r>
      <w:r w:rsidRPr="004D42ED">
        <w:t>lansat</w:t>
      </w:r>
      <w:r w:rsidR="00647555">
        <w:t xml:space="preserve"> </w:t>
      </w:r>
      <w:r w:rsidRPr="004D42ED">
        <w:t>astăzi,</w:t>
      </w:r>
      <w:r w:rsidR="00647555">
        <w:t xml:space="preserve"> </w:t>
      </w:r>
      <w:r w:rsidRPr="004D42ED">
        <w:t>la</w:t>
      </w:r>
      <w:r w:rsidR="00647555">
        <w:t xml:space="preserve"> </w:t>
      </w:r>
      <w:r w:rsidRPr="004D42ED">
        <w:t>Palatul</w:t>
      </w:r>
      <w:r w:rsidR="00647555">
        <w:t xml:space="preserve"> </w:t>
      </w:r>
      <w:r w:rsidRPr="004D42ED">
        <w:t>Victoria,</w:t>
      </w:r>
      <w:r w:rsidR="00647555">
        <w:t xml:space="preserve"> </w:t>
      </w:r>
      <w:r w:rsidRPr="004D42ED">
        <w:t>în</w:t>
      </w:r>
      <w:r w:rsidR="00647555">
        <w:t xml:space="preserve"> </w:t>
      </w:r>
      <w:r w:rsidRPr="004D42ED">
        <w:t>cadrul</w:t>
      </w:r>
      <w:r w:rsidR="00647555">
        <w:t xml:space="preserve"> </w:t>
      </w:r>
      <w:r w:rsidRPr="004D42ED">
        <w:t>unui</w:t>
      </w:r>
      <w:r w:rsidR="00647555">
        <w:t xml:space="preserve"> </w:t>
      </w:r>
      <w:r w:rsidRPr="004D42ED">
        <w:t>eveniment</w:t>
      </w:r>
      <w:r w:rsidR="00647555">
        <w:t xml:space="preserve"> </w:t>
      </w:r>
      <w:r w:rsidRPr="004D42ED">
        <w:t>organizat</w:t>
      </w:r>
      <w:r w:rsidR="00647555">
        <w:t xml:space="preserve"> </w:t>
      </w:r>
      <w:r w:rsidRPr="004D42ED">
        <w:t>de</w:t>
      </w:r>
      <w:r w:rsidR="00647555">
        <w:t xml:space="preserve"> </w:t>
      </w:r>
      <w:r w:rsidRPr="004D42ED">
        <w:t>Cancelaria</w:t>
      </w:r>
      <w:r w:rsidR="00647555">
        <w:t xml:space="preserve"> </w:t>
      </w:r>
      <w:r w:rsidRPr="004D42ED">
        <w:t>Prim-ministrului</w:t>
      </w:r>
      <w:r w:rsidR="00647555">
        <w:t xml:space="preserve"> </w:t>
      </w:r>
      <w:r w:rsidRPr="004D42ED">
        <w:t>României,</w:t>
      </w:r>
      <w:r w:rsidR="00647555">
        <w:t xml:space="preserve"> </w:t>
      </w:r>
      <w:r w:rsidRPr="004D42ED">
        <w:t>în</w:t>
      </w:r>
      <w:r w:rsidR="00647555">
        <w:t xml:space="preserve"> </w:t>
      </w:r>
      <w:r w:rsidRPr="004D42ED">
        <w:t>colaborare</w:t>
      </w:r>
      <w:r w:rsidR="00647555">
        <w:t xml:space="preserve"> </w:t>
      </w:r>
      <w:r w:rsidRPr="004D42ED">
        <w:t>cu</w:t>
      </w:r>
      <w:r w:rsidR="00647555">
        <w:t xml:space="preserve"> </w:t>
      </w:r>
      <w:r w:rsidRPr="004D42ED">
        <w:t>Fundația</w:t>
      </w:r>
      <w:r w:rsidR="00647555">
        <w:t xml:space="preserve"> </w:t>
      </w:r>
      <w:r w:rsidRPr="004D42ED">
        <w:t>Centrul</w:t>
      </w:r>
      <w:r w:rsidR="00647555">
        <w:t xml:space="preserve"> </w:t>
      </w:r>
      <w:r w:rsidRPr="004D42ED">
        <w:t>pentru</w:t>
      </w:r>
      <w:r w:rsidR="00647555">
        <w:t xml:space="preserve"> </w:t>
      </w:r>
      <w:r w:rsidRPr="004D42ED">
        <w:t>Politici</w:t>
      </w:r>
      <w:r w:rsidR="00647555">
        <w:t xml:space="preserve"> </w:t>
      </w:r>
      <w:r w:rsidRPr="004D42ED">
        <w:t>și</w:t>
      </w:r>
      <w:r w:rsidR="00647555">
        <w:t xml:space="preserve"> </w:t>
      </w:r>
      <w:r w:rsidRPr="004D42ED">
        <w:t>Servicii</w:t>
      </w:r>
      <w:r w:rsidR="00647555">
        <w:t xml:space="preserve"> </w:t>
      </w:r>
      <w:r w:rsidRPr="004D42ED">
        <w:t>de</w:t>
      </w:r>
      <w:r w:rsidR="00647555">
        <w:t xml:space="preserve"> </w:t>
      </w:r>
      <w:r w:rsidRPr="004D42ED">
        <w:t>Sănătate.</w:t>
      </w:r>
    </w:p>
    <w:p w14:paraId="7309AFAB" w14:textId="325700FF" w:rsidR="004D42ED" w:rsidRPr="004D42ED" w:rsidRDefault="004D42ED" w:rsidP="004D42ED">
      <w:r w:rsidRPr="004D42ED">
        <w:t>Proiectul</w:t>
      </w:r>
      <w:r w:rsidR="00647555">
        <w:t xml:space="preserve"> </w:t>
      </w:r>
      <w:r w:rsidRPr="004D42ED">
        <w:t>propune</w:t>
      </w:r>
      <w:r w:rsidR="00647555">
        <w:t xml:space="preserve"> </w:t>
      </w:r>
      <w:r w:rsidRPr="004D42ED">
        <w:t>un</w:t>
      </w:r>
      <w:r w:rsidR="00647555">
        <w:t xml:space="preserve"> </w:t>
      </w:r>
      <w:r w:rsidRPr="004D42ED">
        <w:t>model</w:t>
      </w:r>
      <w:r w:rsidR="00647555">
        <w:t xml:space="preserve"> </w:t>
      </w:r>
      <w:r w:rsidRPr="004D42ED">
        <w:t>de</w:t>
      </w:r>
      <w:r w:rsidR="00647555">
        <w:t xml:space="preserve"> </w:t>
      </w:r>
      <w:r w:rsidRPr="004D42ED">
        <w:t>medicină</w:t>
      </w:r>
      <w:r w:rsidR="00647555">
        <w:t xml:space="preserve"> </w:t>
      </w:r>
      <w:r w:rsidRPr="004D42ED">
        <w:t>a</w:t>
      </w:r>
      <w:r w:rsidR="00647555">
        <w:t xml:space="preserve"> </w:t>
      </w:r>
      <w:r w:rsidRPr="004D42ED">
        <w:t>stilului</w:t>
      </w:r>
      <w:r w:rsidR="00647555">
        <w:t xml:space="preserve"> </w:t>
      </w:r>
      <w:r w:rsidRPr="004D42ED">
        <w:t>de</w:t>
      </w:r>
      <w:r w:rsidR="00647555">
        <w:t xml:space="preserve"> </w:t>
      </w:r>
      <w:r w:rsidRPr="004D42ED">
        <w:t>viață</w:t>
      </w:r>
      <w:r w:rsidR="00647555">
        <w:t xml:space="preserve"> </w:t>
      </w:r>
      <w:r w:rsidRPr="004D42ED">
        <w:t>(sănătate</w:t>
      </w:r>
      <w:r w:rsidR="00647555">
        <w:t xml:space="preserve"> </w:t>
      </w:r>
      <w:r w:rsidRPr="004D42ED">
        <w:t>comportamentală)</w:t>
      </w:r>
      <w:r w:rsidR="00647555">
        <w:t xml:space="preserve"> </w:t>
      </w:r>
      <w:r w:rsidRPr="004D42ED">
        <w:t>pentru</w:t>
      </w:r>
      <w:r w:rsidR="00647555">
        <w:t xml:space="preserve"> </w:t>
      </w:r>
      <w:r w:rsidRPr="004D42ED">
        <w:t>prevenirea</w:t>
      </w:r>
      <w:r w:rsidR="00647555">
        <w:t xml:space="preserve"> </w:t>
      </w:r>
      <w:r w:rsidRPr="004D42ED">
        <w:t>unor</w:t>
      </w:r>
      <w:r w:rsidR="00647555">
        <w:t xml:space="preserve"> </w:t>
      </w:r>
      <w:r w:rsidRPr="004D42ED">
        <w:t>patologii</w:t>
      </w:r>
      <w:r w:rsidR="00647555">
        <w:t xml:space="preserve"> </w:t>
      </w:r>
      <w:r w:rsidRPr="004D42ED">
        <w:t>cu</w:t>
      </w:r>
      <w:r w:rsidR="00647555">
        <w:t xml:space="preserve"> </w:t>
      </w:r>
      <w:r w:rsidRPr="004D42ED">
        <w:t>impact</w:t>
      </w:r>
      <w:r w:rsidR="00647555">
        <w:t xml:space="preserve"> </w:t>
      </w:r>
      <w:r w:rsidRPr="004D42ED">
        <w:t>negativ</w:t>
      </w:r>
      <w:r w:rsidR="00647555">
        <w:t xml:space="preserve"> </w:t>
      </w:r>
      <w:r w:rsidRPr="004D42ED">
        <w:t>în</w:t>
      </w:r>
      <w:r w:rsidR="00647555">
        <w:t xml:space="preserve"> </w:t>
      </w:r>
      <w:r w:rsidRPr="004D42ED">
        <w:t>indicatorii</w:t>
      </w:r>
      <w:r w:rsidR="00647555">
        <w:t xml:space="preserve"> </w:t>
      </w:r>
      <w:r w:rsidRPr="004D42ED">
        <w:t>de</w:t>
      </w:r>
      <w:r w:rsidR="00647555">
        <w:t xml:space="preserve"> </w:t>
      </w:r>
      <w:r w:rsidRPr="004D42ED">
        <w:t>sănătate</w:t>
      </w:r>
      <w:r w:rsidR="00647555">
        <w:t xml:space="preserve"> </w:t>
      </w:r>
      <w:r w:rsidRPr="004D42ED">
        <w:t>din</w:t>
      </w:r>
      <w:r w:rsidR="00647555">
        <w:t xml:space="preserve"> </w:t>
      </w:r>
      <w:r w:rsidRPr="004D42ED">
        <w:t>România</w:t>
      </w:r>
      <w:r w:rsidR="00647555">
        <w:t xml:space="preserve"> </w:t>
      </w:r>
      <w:r w:rsidRPr="004D42ED">
        <w:t>(de</w:t>
      </w:r>
      <w:r w:rsidR="00647555">
        <w:t xml:space="preserve"> </w:t>
      </w:r>
      <w:r w:rsidRPr="004D42ED">
        <w:t>exemplu:</w:t>
      </w:r>
      <w:r w:rsidR="00647555">
        <w:t xml:space="preserve"> </w:t>
      </w:r>
      <w:r w:rsidRPr="004D42ED">
        <w:t>diabet,</w:t>
      </w:r>
      <w:r w:rsidR="00647555">
        <w:t xml:space="preserve"> </w:t>
      </w:r>
      <w:r w:rsidRPr="004D42ED">
        <w:t>boli</w:t>
      </w:r>
      <w:r w:rsidR="00647555">
        <w:t xml:space="preserve"> </w:t>
      </w:r>
      <w:r w:rsidRPr="004D42ED">
        <w:t>cardiovasculare,</w:t>
      </w:r>
      <w:r w:rsidR="00647555">
        <w:t xml:space="preserve"> </w:t>
      </w:r>
      <w:r w:rsidRPr="004D42ED">
        <w:t>cancere).</w:t>
      </w:r>
      <w:r w:rsidR="00647555">
        <w:t xml:space="preserve"> </w:t>
      </w:r>
      <w:r w:rsidRPr="004D42ED">
        <w:t>Punerea</w:t>
      </w:r>
      <w:r w:rsidR="00647555">
        <w:t xml:space="preserve"> </w:t>
      </w:r>
      <w:r w:rsidRPr="004D42ED">
        <w:t>lui</w:t>
      </w:r>
      <w:r w:rsidR="00647555">
        <w:t xml:space="preserve"> </w:t>
      </w:r>
      <w:r w:rsidRPr="004D42ED">
        <w:t>în</w:t>
      </w:r>
      <w:r w:rsidR="00647555">
        <w:t xml:space="preserve"> </w:t>
      </w:r>
      <w:r w:rsidRPr="004D42ED">
        <w:t>practică</w:t>
      </w:r>
      <w:r w:rsidR="00647555">
        <w:t xml:space="preserve"> </w:t>
      </w:r>
      <w:r w:rsidRPr="004D42ED">
        <w:t>va</w:t>
      </w:r>
      <w:r w:rsidR="00647555">
        <w:t xml:space="preserve"> </w:t>
      </w:r>
      <w:r w:rsidRPr="004D42ED">
        <w:t>fi</w:t>
      </w:r>
      <w:r w:rsidR="00647555">
        <w:t xml:space="preserve"> </w:t>
      </w:r>
      <w:r w:rsidRPr="004D42ED">
        <w:t>realizată</w:t>
      </w:r>
      <w:r w:rsidR="00647555">
        <w:t xml:space="preserve"> </w:t>
      </w:r>
      <w:r w:rsidRPr="004D42ED">
        <w:t>de</w:t>
      </w:r>
      <w:r w:rsidR="00647555">
        <w:t xml:space="preserve"> </w:t>
      </w:r>
      <w:r w:rsidRPr="004D42ED">
        <w:t>o</w:t>
      </w:r>
      <w:r w:rsidR="00647555">
        <w:t xml:space="preserve"> </w:t>
      </w:r>
      <w:r w:rsidRPr="004D42ED">
        <w:t>echipă</w:t>
      </w:r>
      <w:r w:rsidR="00647555">
        <w:t xml:space="preserve"> </w:t>
      </w:r>
      <w:r w:rsidRPr="004D42ED">
        <w:t>multidisciplinară</w:t>
      </w:r>
      <w:r w:rsidR="00647555">
        <w:t xml:space="preserve"> </w:t>
      </w:r>
      <w:r w:rsidRPr="004D42ED">
        <w:t>(rețea)</w:t>
      </w:r>
      <w:r w:rsidR="00647555">
        <w:t xml:space="preserve"> </w:t>
      </w:r>
      <w:r w:rsidRPr="004D42ED">
        <w:t>de</w:t>
      </w:r>
      <w:r w:rsidR="00647555">
        <w:t xml:space="preserve"> </w:t>
      </w:r>
      <w:r w:rsidRPr="004D42ED">
        <w:t>profesioniști</w:t>
      </w:r>
      <w:r w:rsidR="00647555">
        <w:t xml:space="preserve"> </w:t>
      </w:r>
      <w:r w:rsidRPr="004D42ED">
        <w:t>în</w:t>
      </w:r>
      <w:r w:rsidR="00647555">
        <w:t xml:space="preserve"> </w:t>
      </w:r>
      <w:r w:rsidRPr="004D42ED">
        <w:t>sănătate</w:t>
      </w:r>
      <w:r w:rsidR="00647555">
        <w:t xml:space="preserve"> </w:t>
      </w:r>
      <w:r w:rsidRPr="004D42ED">
        <w:t>și</w:t>
      </w:r>
      <w:r w:rsidR="00647555">
        <w:t xml:space="preserve"> </w:t>
      </w:r>
      <w:r w:rsidRPr="004D42ED">
        <w:t>din</w:t>
      </w:r>
      <w:r w:rsidR="00647555">
        <w:t xml:space="preserve"> </w:t>
      </w:r>
      <w:r w:rsidRPr="004D42ED">
        <w:t>domeniul</w:t>
      </w:r>
      <w:r w:rsidR="00647555">
        <w:t xml:space="preserve"> </w:t>
      </w:r>
      <w:r w:rsidRPr="004D42ED">
        <w:t>social,</w:t>
      </w:r>
      <w:r w:rsidR="00647555">
        <w:t xml:space="preserve"> </w:t>
      </w:r>
      <w:r w:rsidRPr="004D42ED">
        <w:t>care</w:t>
      </w:r>
      <w:r w:rsidR="00647555">
        <w:t xml:space="preserve"> </w:t>
      </w:r>
      <w:r w:rsidRPr="004D42ED">
        <w:t>va</w:t>
      </w:r>
      <w:r w:rsidR="00647555">
        <w:t xml:space="preserve"> </w:t>
      </w:r>
      <w:r w:rsidRPr="004D42ED">
        <w:t>acționa</w:t>
      </w:r>
      <w:r w:rsidR="00647555">
        <w:t xml:space="preserve"> </w:t>
      </w:r>
      <w:r w:rsidRPr="004D42ED">
        <w:t>astfel</w:t>
      </w:r>
      <w:r w:rsidR="00647555">
        <w:t xml:space="preserve"> </w:t>
      </w:r>
      <w:r w:rsidRPr="004D42ED">
        <w:t>încât</w:t>
      </w:r>
      <w:r w:rsidR="00647555">
        <w:t xml:space="preserve"> </w:t>
      </w:r>
      <w:r w:rsidRPr="004D42ED">
        <w:t>îngrijirea</w:t>
      </w:r>
      <w:r w:rsidR="00647555">
        <w:t xml:space="preserve"> </w:t>
      </w:r>
      <w:r w:rsidRPr="004D42ED">
        <w:t>corpului</w:t>
      </w:r>
      <w:r w:rsidR="00647555">
        <w:t xml:space="preserve"> </w:t>
      </w:r>
      <w:r w:rsidRPr="004D42ED">
        <w:t>și</w:t>
      </w:r>
      <w:r w:rsidR="00647555">
        <w:t xml:space="preserve"> </w:t>
      </w:r>
      <w:r w:rsidRPr="004D42ED">
        <w:t>educarea</w:t>
      </w:r>
      <w:r w:rsidR="00647555">
        <w:t xml:space="preserve"> </w:t>
      </w:r>
      <w:r w:rsidRPr="004D42ED">
        <w:t>minții</w:t>
      </w:r>
      <w:r w:rsidR="00647555">
        <w:t xml:space="preserve"> </w:t>
      </w:r>
      <w:r w:rsidRPr="004D42ED">
        <w:t>populației</w:t>
      </w:r>
      <w:r w:rsidR="00647555">
        <w:t xml:space="preserve"> </w:t>
      </w:r>
      <w:r w:rsidRPr="004D42ED">
        <w:t>din</w:t>
      </w:r>
      <w:r w:rsidR="00647555">
        <w:t xml:space="preserve"> </w:t>
      </w:r>
      <w:r w:rsidRPr="004D42ED">
        <w:t>comunitățile</w:t>
      </w:r>
      <w:r w:rsidR="00647555">
        <w:t xml:space="preserve"> </w:t>
      </w:r>
      <w:r w:rsidRPr="004D42ED">
        <w:t>deservite</w:t>
      </w:r>
      <w:r w:rsidR="00647555">
        <w:t xml:space="preserve"> </w:t>
      </w:r>
      <w:r w:rsidRPr="004D42ED">
        <w:t>să</w:t>
      </w:r>
      <w:r w:rsidR="00647555">
        <w:t xml:space="preserve"> </w:t>
      </w:r>
      <w:r w:rsidRPr="004D42ED">
        <w:t>fie</w:t>
      </w:r>
      <w:r w:rsidR="00647555">
        <w:t xml:space="preserve"> </w:t>
      </w:r>
      <w:r w:rsidRPr="004D42ED">
        <w:t>strâns</w:t>
      </w:r>
      <w:r w:rsidR="00647555">
        <w:t xml:space="preserve"> </w:t>
      </w:r>
      <w:r w:rsidRPr="004D42ED">
        <w:t>conectate.</w:t>
      </w:r>
    </w:p>
    <w:p w14:paraId="55A52157" w14:textId="0A8CEF60" w:rsidR="004D42ED" w:rsidRPr="004D42ED" w:rsidRDefault="004D42ED" w:rsidP="004D42ED">
      <w:r w:rsidRPr="004D42ED">
        <w:t>Evenimentul</w:t>
      </w:r>
      <w:r w:rsidR="00647555">
        <w:t xml:space="preserve"> </w:t>
      </w:r>
      <w:r w:rsidRPr="004D42ED">
        <w:t>deschide</w:t>
      </w:r>
      <w:r w:rsidR="00647555">
        <w:t xml:space="preserve"> </w:t>
      </w:r>
      <w:r w:rsidRPr="004D42ED">
        <w:t>dialogul</w:t>
      </w:r>
      <w:r w:rsidR="00647555">
        <w:t xml:space="preserve"> </w:t>
      </w:r>
      <w:r w:rsidRPr="004D42ED">
        <w:t>dintre</w:t>
      </w:r>
      <w:r w:rsidR="00647555">
        <w:t xml:space="preserve"> </w:t>
      </w:r>
      <w:r w:rsidRPr="004D42ED">
        <w:t>specialiștii</w:t>
      </w:r>
      <w:r w:rsidR="00647555">
        <w:t xml:space="preserve"> </w:t>
      </w:r>
      <w:r w:rsidRPr="004D42ED">
        <w:t>din</w:t>
      </w:r>
      <w:r w:rsidR="00647555">
        <w:t xml:space="preserve"> </w:t>
      </w:r>
      <w:r w:rsidRPr="004D42ED">
        <w:t>toate</w:t>
      </w:r>
      <w:r w:rsidR="00647555">
        <w:t xml:space="preserve"> </w:t>
      </w:r>
      <w:r w:rsidRPr="004D42ED">
        <w:t>domeniile</w:t>
      </w:r>
      <w:r w:rsidR="00647555">
        <w:t xml:space="preserve"> </w:t>
      </w:r>
      <w:r w:rsidRPr="004D42ED">
        <w:t>vizate</w:t>
      </w:r>
      <w:r w:rsidR="00647555">
        <w:t xml:space="preserve"> </w:t>
      </w:r>
      <w:r w:rsidRPr="004D42ED">
        <w:t>(medici</w:t>
      </w:r>
      <w:r w:rsidR="00647555">
        <w:t xml:space="preserve"> </w:t>
      </w:r>
      <w:r w:rsidRPr="004D42ED">
        <w:t>de</w:t>
      </w:r>
      <w:r w:rsidR="00647555">
        <w:t xml:space="preserve"> </w:t>
      </w:r>
      <w:r w:rsidRPr="004D42ED">
        <w:t>familie,</w:t>
      </w:r>
      <w:r w:rsidR="00647555">
        <w:t xml:space="preserve"> </w:t>
      </w:r>
      <w:r w:rsidRPr="004D42ED">
        <w:t>asistenți</w:t>
      </w:r>
      <w:r w:rsidR="00647555">
        <w:t xml:space="preserve"> </w:t>
      </w:r>
      <w:r w:rsidRPr="004D42ED">
        <w:t>medicali</w:t>
      </w:r>
      <w:r w:rsidR="00647555">
        <w:t xml:space="preserve"> </w:t>
      </w:r>
      <w:r w:rsidRPr="004D42ED">
        <w:t>comunitari,</w:t>
      </w:r>
      <w:r w:rsidR="00647555">
        <w:t xml:space="preserve"> </w:t>
      </w:r>
      <w:r w:rsidRPr="004D42ED">
        <w:t>farmaciști,</w:t>
      </w:r>
      <w:r w:rsidR="00647555">
        <w:t xml:space="preserve"> </w:t>
      </w:r>
      <w:r w:rsidRPr="004D42ED">
        <w:t>asistenți</w:t>
      </w:r>
      <w:r w:rsidR="00647555">
        <w:t xml:space="preserve"> </w:t>
      </w:r>
      <w:r w:rsidRPr="004D42ED">
        <w:t>sociali,</w:t>
      </w:r>
      <w:r w:rsidR="00647555">
        <w:t xml:space="preserve"> </w:t>
      </w:r>
      <w:r w:rsidRPr="004D42ED">
        <w:t>psihologi)</w:t>
      </w:r>
      <w:r w:rsidR="00647555">
        <w:t xml:space="preserve"> </w:t>
      </w:r>
      <w:r w:rsidRPr="004D42ED">
        <w:t>și</w:t>
      </w:r>
      <w:r w:rsidR="00647555">
        <w:t xml:space="preserve"> </w:t>
      </w:r>
      <w:r w:rsidRPr="004D42ED">
        <w:t>autoritățile</w:t>
      </w:r>
      <w:r w:rsidR="00647555">
        <w:t xml:space="preserve"> </w:t>
      </w:r>
      <w:r w:rsidRPr="004D42ED">
        <w:t>centrale,</w:t>
      </w:r>
      <w:r w:rsidR="00647555">
        <w:t xml:space="preserve"> </w:t>
      </w:r>
      <w:r w:rsidRPr="004D42ED">
        <w:t>județene</w:t>
      </w:r>
      <w:r w:rsidR="00647555">
        <w:t xml:space="preserve"> </w:t>
      </w:r>
      <w:r w:rsidRPr="004D42ED">
        <w:t>și</w:t>
      </w:r>
      <w:r w:rsidR="00647555">
        <w:t xml:space="preserve"> </w:t>
      </w:r>
      <w:r w:rsidRPr="004D42ED">
        <w:t>locale,</w:t>
      </w:r>
      <w:r w:rsidR="00647555">
        <w:t xml:space="preserve"> </w:t>
      </w:r>
      <w:r w:rsidRPr="004D42ED">
        <w:t>care</w:t>
      </w:r>
      <w:r w:rsidR="00647555">
        <w:t xml:space="preserve"> </w:t>
      </w:r>
      <w:r w:rsidRPr="004D42ED">
        <w:t>pot</w:t>
      </w:r>
      <w:r w:rsidR="00647555">
        <w:t xml:space="preserve"> </w:t>
      </w:r>
      <w:r w:rsidRPr="004D42ED">
        <w:t>contribui</w:t>
      </w:r>
      <w:r w:rsidR="00647555">
        <w:t xml:space="preserve"> </w:t>
      </w:r>
      <w:r w:rsidRPr="004D42ED">
        <w:t>la</w:t>
      </w:r>
      <w:r w:rsidR="00647555">
        <w:t xml:space="preserve"> </w:t>
      </w:r>
      <w:r w:rsidRPr="004D42ED">
        <w:t>modelarea</w:t>
      </w:r>
      <w:r w:rsidR="00647555">
        <w:t xml:space="preserve"> </w:t>
      </w:r>
      <w:r w:rsidRPr="004D42ED">
        <w:t>proiectului,</w:t>
      </w:r>
      <w:r w:rsidR="00647555">
        <w:t xml:space="preserve"> </w:t>
      </w:r>
      <w:r w:rsidRPr="004D42ED">
        <w:t>evaluarea</w:t>
      </w:r>
      <w:r w:rsidR="00647555">
        <w:t xml:space="preserve"> </w:t>
      </w:r>
      <w:r w:rsidRPr="004D42ED">
        <w:t>și</w:t>
      </w:r>
      <w:r w:rsidR="00647555">
        <w:t xml:space="preserve"> </w:t>
      </w:r>
      <w:r w:rsidRPr="004D42ED">
        <w:t>viitoarea</w:t>
      </w:r>
      <w:r w:rsidR="00647555">
        <w:t xml:space="preserve"> </w:t>
      </w:r>
      <w:r w:rsidRPr="004D42ED">
        <w:t>lui</w:t>
      </w:r>
      <w:r w:rsidR="00647555">
        <w:t xml:space="preserve"> </w:t>
      </w:r>
      <w:r w:rsidRPr="004D42ED">
        <w:t>extindere</w:t>
      </w:r>
      <w:r w:rsidR="00647555">
        <w:t xml:space="preserve"> </w:t>
      </w:r>
      <w:r w:rsidRPr="004D42ED">
        <w:t>și,</w:t>
      </w:r>
      <w:r w:rsidR="00647555">
        <w:t xml:space="preserve"> </w:t>
      </w:r>
      <w:r w:rsidRPr="004D42ED">
        <w:t>astfel,</w:t>
      </w:r>
      <w:r w:rsidR="00647555">
        <w:t xml:space="preserve"> </w:t>
      </w:r>
      <w:r w:rsidRPr="004D42ED">
        <w:t>la</w:t>
      </w:r>
      <w:r w:rsidR="00647555">
        <w:t xml:space="preserve"> </w:t>
      </w:r>
      <w:r w:rsidRPr="004D42ED">
        <w:t>consolidarea</w:t>
      </w:r>
      <w:r w:rsidR="00647555">
        <w:t xml:space="preserve"> </w:t>
      </w:r>
      <w:r w:rsidRPr="004D42ED">
        <w:t>rolului</w:t>
      </w:r>
      <w:r w:rsidR="00647555">
        <w:t xml:space="preserve"> </w:t>
      </w:r>
      <w:r w:rsidRPr="004D42ED">
        <w:t>prevenției</w:t>
      </w:r>
      <w:r w:rsidR="00647555">
        <w:t xml:space="preserve"> </w:t>
      </w:r>
      <w:r w:rsidRPr="004D42ED">
        <w:t>și</w:t>
      </w:r>
      <w:r w:rsidR="00647555">
        <w:t xml:space="preserve"> </w:t>
      </w:r>
      <w:r w:rsidRPr="004D42ED">
        <w:t>al</w:t>
      </w:r>
      <w:r w:rsidR="00647555">
        <w:t xml:space="preserve"> </w:t>
      </w:r>
      <w:r w:rsidRPr="004D42ED">
        <w:t>educației</w:t>
      </w:r>
      <w:r w:rsidR="00647555">
        <w:t xml:space="preserve"> </w:t>
      </w:r>
      <w:r w:rsidRPr="004D42ED">
        <w:t>pentru</w:t>
      </w:r>
      <w:r w:rsidR="00647555">
        <w:t xml:space="preserve"> </w:t>
      </w:r>
      <w:r w:rsidRPr="004D42ED">
        <w:t>sănătate</w:t>
      </w:r>
      <w:r w:rsidR="00647555">
        <w:t xml:space="preserve"> </w:t>
      </w:r>
      <w:r w:rsidRPr="004D42ED">
        <w:t>în</w:t>
      </w:r>
      <w:r w:rsidR="00647555">
        <w:t xml:space="preserve"> </w:t>
      </w:r>
      <w:r w:rsidRPr="004D42ED">
        <w:t>România.</w:t>
      </w:r>
    </w:p>
    <w:p w14:paraId="3AFCE7F0" w14:textId="4854E0E1" w:rsidR="004D42ED" w:rsidRPr="004D42ED" w:rsidRDefault="004D42ED" w:rsidP="004D42ED">
      <w:r w:rsidRPr="004D42ED">
        <w:t>„Lansarea</w:t>
      </w:r>
      <w:r w:rsidR="00647555">
        <w:t xml:space="preserve"> </w:t>
      </w:r>
      <w:r w:rsidRPr="004D42ED">
        <w:t>unui</w:t>
      </w:r>
      <w:r w:rsidR="00647555">
        <w:t xml:space="preserve"> </w:t>
      </w:r>
      <w:r w:rsidRPr="004D42ED">
        <w:t>proiect</w:t>
      </w:r>
      <w:r w:rsidR="00647555">
        <w:t xml:space="preserve"> </w:t>
      </w:r>
      <w:r w:rsidRPr="004D42ED">
        <w:t>care</w:t>
      </w:r>
      <w:r w:rsidR="00647555">
        <w:t xml:space="preserve"> </w:t>
      </w:r>
      <w:r w:rsidRPr="004D42ED">
        <w:t>conține</w:t>
      </w:r>
      <w:r w:rsidR="00647555">
        <w:t xml:space="preserve"> </w:t>
      </w:r>
      <w:r w:rsidRPr="004D42ED">
        <w:t>aceste</w:t>
      </w:r>
      <w:r w:rsidR="00647555">
        <w:t xml:space="preserve"> </w:t>
      </w:r>
      <w:r w:rsidRPr="004D42ED">
        <w:t>două</w:t>
      </w:r>
      <w:r w:rsidR="00647555">
        <w:t xml:space="preserve"> </w:t>
      </w:r>
      <w:r w:rsidRPr="004D42ED">
        <w:t>componente</w:t>
      </w:r>
      <w:r w:rsidR="00647555">
        <w:t xml:space="preserve"> </w:t>
      </w:r>
      <w:r w:rsidRPr="004D42ED">
        <w:t>–</w:t>
      </w:r>
      <w:r w:rsidR="00647555">
        <w:t xml:space="preserve"> </w:t>
      </w:r>
      <w:r w:rsidRPr="004D42ED">
        <w:t>educația</w:t>
      </w:r>
      <w:r w:rsidR="00647555">
        <w:t xml:space="preserve"> </w:t>
      </w:r>
      <w:r w:rsidRPr="004D42ED">
        <w:t>și</w:t>
      </w:r>
      <w:r w:rsidR="00647555">
        <w:t xml:space="preserve"> </w:t>
      </w:r>
      <w:r w:rsidRPr="004D42ED">
        <w:t>sănătatea,</w:t>
      </w:r>
      <w:r w:rsidR="00647555">
        <w:t xml:space="preserve"> </w:t>
      </w:r>
      <w:r w:rsidRPr="004D42ED">
        <w:t>extrem</w:t>
      </w:r>
      <w:r w:rsidR="00647555">
        <w:t xml:space="preserve"> </w:t>
      </w:r>
      <w:r w:rsidRPr="004D42ED">
        <w:t>de</w:t>
      </w:r>
      <w:r w:rsidR="00647555">
        <w:t xml:space="preserve"> </w:t>
      </w:r>
      <w:r w:rsidRPr="004D42ED">
        <w:t>importante</w:t>
      </w:r>
      <w:r w:rsidR="00647555">
        <w:t xml:space="preserve"> </w:t>
      </w:r>
      <w:r w:rsidRPr="004D42ED">
        <w:t>pentru</w:t>
      </w:r>
      <w:r w:rsidR="00647555">
        <w:t xml:space="preserve"> </w:t>
      </w:r>
      <w:r w:rsidRPr="004D42ED">
        <w:t>societatea</w:t>
      </w:r>
      <w:r w:rsidR="00647555">
        <w:t xml:space="preserve"> </w:t>
      </w:r>
      <w:r w:rsidRPr="004D42ED">
        <w:t>românească</w:t>
      </w:r>
      <w:r w:rsidR="00647555">
        <w:t xml:space="preserve"> </w:t>
      </w:r>
      <w:r w:rsidRPr="004D42ED">
        <w:t>-</w:t>
      </w:r>
      <w:r w:rsidR="00647555">
        <w:t xml:space="preserve"> </w:t>
      </w:r>
      <w:r w:rsidRPr="004D42ED">
        <w:t>arată</w:t>
      </w:r>
      <w:r w:rsidR="00647555">
        <w:t xml:space="preserve"> </w:t>
      </w:r>
      <w:r w:rsidRPr="004D42ED">
        <w:t>că</w:t>
      </w:r>
      <w:r w:rsidR="00647555">
        <w:t xml:space="preserve"> </w:t>
      </w:r>
      <w:r w:rsidRPr="004D42ED">
        <w:t>poate</w:t>
      </w:r>
      <w:r w:rsidR="00647555">
        <w:t xml:space="preserve"> </w:t>
      </w:r>
      <w:r w:rsidRPr="004D42ED">
        <w:t>exista</w:t>
      </w:r>
      <w:r w:rsidR="00647555">
        <w:t xml:space="preserve"> </w:t>
      </w:r>
      <w:r w:rsidRPr="004D42ED">
        <w:t>un</w:t>
      </w:r>
      <w:r w:rsidR="00647555">
        <w:t xml:space="preserve"> </w:t>
      </w:r>
      <w:r w:rsidRPr="004D42ED">
        <w:t>parteneriat</w:t>
      </w:r>
      <w:r w:rsidR="00647555">
        <w:t xml:space="preserve"> </w:t>
      </w:r>
      <w:r w:rsidRPr="004D42ED">
        <w:t>real</w:t>
      </w:r>
      <w:r w:rsidR="00647555">
        <w:t xml:space="preserve"> </w:t>
      </w:r>
      <w:r w:rsidRPr="004D42ED">
        <w:t>între</w:t>
      </w:r>
      <w:r w:rsidR="00647555">
        <w:t xml:space="preserve"> </w:t>
      </w:r>
      <w:r w:rsidRPr="004D42ED">
        <w:t>administrație,</w:t>
      </w:r>
      <w:r w:rsidR="00647555">
        <w:t xml:space="preserve"> </w:t>
      </w:r>
      <w:r w:rsidRPr="004D42ED">
        <w:t>ONG-uri,</w:t>
      </w:r>
      <w:r w:rsidR="00647555">
        <w:t xml:space="preserve"> </w:t>
      </w:r>
      <w:r w:rsidRPr="004D42ED">
        <w:t>profesioniști</w:t>
      </w:r>
      <w:r w:rsidR="00647555">
        <w:t xml:space="preserve"> </w:t>
      </w:r>
      <w:r w:rsidRPr="004D42ED">
        <w:t>din</w:t>
      </w:r>
      <w:r w:rsidR="00647555">
        <w:t xml:space="preserve"> </w:t>
      </w:r>
      <w:r w:rsidRPr="004D42ED">
        <w:t>sănătate,</w:t>
      </w:r>
      <w:r w:rsidR="00647555">
        <w:t xml:space="preserve"> </w:t>
      </w:r>
      <w:r w:rsidRPr="004D42ED">
        <w:t>pentru</w:t>
      </w:r>
      <w:r w:rsidR="00647555">
        <w:t xml:space="preserve"> </w:t>
      </w:r>
      <w:r w:rsidRPr="004D42ED">
        <w:t>găsirea</w:t>
      </w:r>
      <w:r w:rsidR="00647555">
        <w:t xml:space="preserve"> </w:t>
      </w:r>
      <w:r w:rsidRPr="004D42ED">
        <w:t>celor</w:t>
      </w:r>
      <w:r w:rsidR="00647555">
        <w:t xml:space="preserve"> </w:t>
      </w:r>
      <w:r w:rsidRPr="004D42ED">
        <w:t>mai</w:t>
      </w:r>
      <w:r w:rsidR="00647555">
        <w:t xml:space="preserve"> </w:t>
      </w:r>
      <w:r w:rsidRPr="004D42ED">
        <w:t>bune</w:t>
      </w:r>
      <w:r w:rsidR="00647555">
        <w:t xml:space="preserve"> </w:t>
      </w:r>
      <w:r w:rsidRPr="004D42ED">
        <w:t>soluții</w:t>
      </w:r>
      <w:r w:rsidR="00647555">
        <w:t xml:space="preserve"> </w:t>
      </w:r>
      <w:r w:rsidRPr="004D42ED">
        <w:t>pentru</w:t>
      </w:r>
      <w:r w:rsidR="00647555">
        <w:t xml:space="preserve"> </w:t>
      </w:r>
      <w:r w:rsidRPr="004D42ED">
        <w:t>cetățeni.</w:t>
      </w:r>
      <w:r w:rsidR="00647555">
        <w:t xml:space="preserve"> </w:t>
      </w:r>
      <w:r w:rsidRPr="004D42ED">
        <w:t>Sunt</w:t>
      </w:r>
      <w:r w:rsidR="00647555">
        <w:t xml:space="preserve"> </w:t>
      </w:r>
      <w:r w:rsidRPr="004D42ED">
        <w:t>convins</w:t>
      </w:r>
      <w:r w:rsidR="00647555">
        <w:t xml:space="preserve"> </w:t>
      </w:r>
      <w:r w:rsidRPr="004D42ED">
        <w:t>că</w:t>
      </w:r>
      <w:r w:rsidR="00647555">
        <w:t xml:space="preserve"> </w:t>
      </w:r>
      <w:r w:rsidRPr="004D42ED">
        <w:lastRenderedPageBreak/>
        <w:t>proiectul</w:t>
      </w:r>
      <w:r w:rsidR="00647555">
        <w:t xml:space="preserve"> </w:t>
      </w:r>
      <w:r w:rsidRPr="004D42ED">
        <w:t>lansat</w:t>
      </w:r>
      <w:r w:rsidR="00647555">
        <w:t xml:space="preserve"> </w:t>
      </w:r>
      <w:r w:rsidRPr="004D42ED">
        <w:t>astăzi</w:t>
      </w:r>
      <w:r w:rsidR="00647555">
        <w:t xml:space="preserve"> </w:t>
      </w:r>
      <w:r w:rsidRPr="004D42ED">
        <w:t>va</w:t>
      </w:r>
      <w:r w:rsidR="00647555">
        <w:t xml:space="preserve"> </w:t>
      </w:r>
      <w:r w:rsidRPr="004D42ED">
        <w:t>aduce</w:t>
      </w:r>
      <w:r w:rsidR="00647555">
        <w:t xml:space="preserve"> </w:t>
      </w:r>
      <w:r w:rsidRPr="004D42ED">
        <w:t>plusvaloare,</w:t>
      </w:r>
      <w:r w:rsidR="00647555">
        <w:t xml:space="preserve"> </w:t>
      </w:r>
      <w:r w:rsidRPr="004D42ED">
        <w:t>mai</w:t>
      </w:r>
      <w:r w:rsidR="00647555">
        <w:t xml:space="preserve"> </w:t>
      </w:r>
      <w:r w:rsidRPr="004D42ED">
        <w:t>ales</w:t>
      </w:r>
      <w:r w:rsidR="00647555">
        <w:t xml:space="preserve"> </w:t>
      </w:r>
      <w:r w:rsidRPr="004D42ED">
        <w:t>în</w:t>
      </w:r>
      <w:r w:rsidR="00647555">
        <w:t xml:space="preserve"> </w:t>
      </w:r>
      <w:r w:rsidRPr="004D42ED">
        <w:t>comunitățile</w:t>
      </w:r>
      <w:r w:rsidR="00647555">
        <w:t xml:space="preserve"> </w:t>
      </w:r>
      <w:r w:rsidRPr="004D42ED">
        <w:t>care</w:t>
      </w:r>
      <w:r w:rsidR="00647555">
        <w:t xml:space="preserve"> </w:t>
      </w:r>
      <w:r w:rsidRPr="004D42ED">
        <w:t>au</w:t>
      </w:r>
      <w:r w:rsidR="00647555">
        <w:t xml:space="preserve"> </w:t>
      </w:r>
      <w:r w:rsidRPr="004D42ED">
        <w:t>acces</w:t>
      </w:r>
      <w:r w:rsidR="00647555">
        <w:t xml:space="preserve"> </w:t>
      </w:r>
      <w:r w:rsidRPr="004D42ED">
        <w:t>mai</w:t>
      </w:r>
      <w:r w:rsidR="00647555">
        <w:t xml:space="preserve"> </w:t>
      </w:r>
      <w:r w:rsidRPr="004D42ED">
        <w:t>greu</w:t>
      </w:r>
      <w:r w:rsidR="00647555">
        <w:t xml:space="preserve"> </w:t>
      </w:r>
      <w:r w:rsidRPr="004D42ED">
        <w:t>la</w:t>
      </w:r>
      <w:r w:rsidR="00647555">
        <w:t xml:space="preserve"> </w:t>
      </w:r>
      <w:r w:rsidRPr="004D42ED">
        <w:t>infrastructura</w:t>
      </w:r>
      <w:r w:rsidR="00647555">
        <w:t xml:space="preserve"> </w:t>
      </w:r>
      <w:r w:rsidRPr="004D42ED">
        <w:t>medicală</w:t>
      </w:r>
      <w:r w:rsidR="00647555">
        <w:t xml:space="preserve"> </w:t>
      </w:r>
      <w:r w:rsidRPr="004D42ED">
        <w:t>modernă</w:t>
      </w:r>
      <w:r w:rsidR="00647555">
        <w:t xml:space="preserve"> </w:t>
      </w:r>
      <w:r w:rsidRPr="004D42ED">
        <w:t>și</w:t>
      </w:r>
      <w:r w:rsidR="00647555">
        <w:t xml:space="preserve"> </w:t>
      </w:r>
      <w:r w:rsidRPr="004D42ED">
        <w:t>va</w:t>
      </w:r>
      <w:r w:rsidR="00647555">
        <w:t xml:space="preserve"> </w:t>
      </w:r>
      <w:r w:rsidRPr="004D42ED">
        <w:t>reprezenta,</w:t>
      </w:r>
      <w:r w:rsidR="00647555">
        <w:t xml:space="preserve"> </w:t>
      </w:r>
      <w:r w:rsidRPr="004D42ED">
        <w:t>totodată,</w:t>
      </w:r>
      <w:r w:rsidR="00647555">
        <w:t xml:space="preserve"> </w:t>
      </w:r>
      <w:r w:rsidRPr="004D42ED">
        <w:t>un</w:t>
      </w:r>
      <w:r w:rsidR="00647555">
        <w:t xml:space="preserve"> </w:t>
      </w:r>
      <w:r w:rsidRPr="004D42ED">
        <w:t>model</w:t>
      </w:r>
      <w:r w:rsidR="00647555">
        <w:t xml:space="preserve"> </w:t>
      </w:r>
      <w:r w:rsidRPr="004D42ED">
        <w:t>de</w:t>
      </w:r>
      <w:r w:rsidR="00647555">
        <w:t xml:space="preserve"> </w:t>
      </w:r>
      <w:r w:rsidRPr="004D42ED">
        <w:t>urmat</w:t>
      </w:r>
      <w:r w:rsidR="00647555">
        <w:t xml:space="preserve"> </w:t>
      </w:r>
      <w:r w:rsidRPr="004D42ED">
        <w:t>și</w:t>
      </w:r>
      <w:r w:rsidR="00647555">
        <w:t xml:space="preserve"> </w:t>
      </w:r>
      <w:r w:rsidRPr="004D42ED">
        <w:t>de</w:t>
      </w:r>
      <w:r w:rsidR="00647555">
        <w:t xml:space="preserve"> </w:t>
      </w:r>
      <w:r w:rsidRPr="004D42ED">
        <w:t>alții.</w:t>
      </w:r>
      <w:r w:rsidR="00647555">
        <w:t xml:space="preserve"> </w:t>
      </w:r>
      <w:r w:rsidRPr="004D42ED">
        <w:t>Vă</w:t>
      </w:r>
      <w:r w:rsidR="00647555">
        <w:t xml:space="preserve"> </w:t>
      </w:r>
      <w:r w:rsidRPr="004D42ED">
        <w:t>felicit</w:t>
      </w:r>
      <w:r w:rsidR="00647555">
        <w:t xml:space="preserve"> </w:t>
      </w:r>
      <w:r w:rsidRPr="004D42ED">
        <w:t>pentru</w:t>
      </w:r>
      <w:r w:rsidR="00647555">
        <w:t xml:space="preserve"> </w:t>
      </w:r>
      <w:r w:rsidRPr="004D42ED">
        <w:t>inițiativă</w:t>
      </w:r>
      <w:r w:rsidR="00647555">
        <w:t xml:space="preserve"> </w:t>
      </w:r>
      <w:r w:rsidRPr="004D42ED">
        <w:t>și</w:t>
      </w:r>
      <w:r w:rsidR="00647555">
        <w:t xml:space="preserve"> </w:t>
      </w:r>
      <w:r w:rsidRPr="004D42ED">
        <w:t>vă</w:t>
      </w:r>
      <w:r w:rsidR="00647555">
        <w:t xml:space="preserve"> </w:t>
      </w:r>
      <w:r w:rsidRPr="004D42ED">
        <w:t>asigur</w:t>
      </w:r>
      <w:r w:rsidR="00647555">
        <w:t xml:space="preserve"> </w:t>
      </w:r>
      <w:r w:rsidRPr="004D42ED">
        <w:t>de</w:t>
      </w:r>
      <w:r w:rsidR="00647555">
        <w:t xml:space="preserve"> </w:t>
      </w:r>
      <w:r w:rsidRPr="004D42ED">
        <w:t>tot</w:t>
      </w:r>
      <w:r w:rsidR="00647555">
        <w:t xml:space="preserve"> </w:t>
      </w:r>
      <w:r w:rsidRPr="004D42ED">
        <w:t>sprijinul</w:t>
      </w:r>
      <w:r w:rsidR="00647555">
        <w:t xml:space="preserve"> </w:t>
      </w:r>
      <w:r w:rsidRPr="004D42ED">
        <w:t>Guvernului</w:t>
      </w:r>
      <w:r w:rsidR="00647555">
        <w:t xml:space="preserve"> </w:t>
      </w:r>
      <w:r w:rsidRPr="004D42ED">
        <w:t>pentru</w:t>
      </w:r>
      <w:r w:rsidR="00647555">
        <w:t xml:space="preserve"> </w:t>
      </w:r>
      <w:r w:rsidRPr="004D42ED">
        <w:t>implementarea</w:t>
      </w:r>
      <w:r w:rsidR="00647555">
        <w:t xml:space="preserve"> </w:t>
      </w:r>
      <w:r w:rsidRPr="004D42ED">
        <w:t>proiectului!”,</w:t>
      </w:r>
      <w:r w:rsidR="00647555">
        <w:t xml:space="preserve"> </w:t>
      </w:r>
      <w:r w:rsidRPr="004D42ED">
        <w:t>a</w:t>
      </w:r>
      <w:r w:rsidR="00647555">
        <w:t xml:space="preserve"> </w:t>
      </w:r>
      <w:r w:rsidRPr="004D42ED">
        <w:t>afirmat</w:t>
      </w:r>
      <w:r w:rsidR="00647555">
        <w:t xml:space="preserve"> </w:t>
      </w:r>
      <w:r w:rsidRPr="004D42ED">
        <w:t>Mihai</w:t>
      </w:r>
      <w:r w:rsidR="00647555">
        <w:t xml:space="preserve"> </w:t>
      </w:r>
      <w:proofErr w:type="spellStart"/>
      <w:r w:rsidRPr="004D42ED">
        <w:t>Ghigiu</w:t>
      </w:r>
      <w:proofErr w:type="spellEnd"/>
      <w:r w:rsidRPr="004D42ED">
        <w:t>,</w:t>
      </w:r>
      <w:r w:rsidR="00647555">
        <w:t xml:space="preserve"> </w:t>
      </w:r>
      <w:r w:rsidRPr="004D42ED">
        <w:t>șeful</w:t>
      </w:r>
      <w:r w:rsidR="00647555">
        <w:t xml:space="preserve"> </w:t>
      </w:r>
      <w:r w:rsidRPr="004D42ED">
        <w:t>Cancelariei</w:t>
      </w:r>
      <w:r w:rsidR="00647555">
        <w:t xml:space="preserve"> </w:t>
      </w:r>
      <w:r w:rsidRPr="004D42ED">
        <w:t>prim-ministrului,</w:t>
      </w:r>
      <w:r w:rsidR="00647555">
        <w:t xml:space="preserve"> </w:t>
      </w:r>
      <w:r w:rsidRPr="004D42ED">
        <w:t>în</w:t>
      </w:r>
      <w:r w:rsidR="00647555">
        <w:t xml:space="preserve"> </w:t>
      </w:r>
      <w:r w:rsidRPr="004D42ED">
        <w:t>deschiderea</w:t>
      </w:r>
      <w:r w:rsidR="00647555">
        <w:t xml:space="preserve"> </w:t>
      </w:r>
      <w:r w:rsidRPr="004D42ED">
        <w:t>evenimentului.</w:t>
      </w:r>
    </w:p>
    <w:p w14:paraId="135ABA28" w14:textId="77777777" w:rsidR="004D42ED" w:rsidRPr="004D42ED" w:rsidRDefault="004D42ED" w:rsidP="004D42ED">
      <w:r w:rsidRPr="004D42ED">
        <w:t>Context:</w:t>
      </w:r>
    </w:p>
    <w:p w14:paraId="1AA44D73" w14:textId="6B15028F" w:rsidR="004D42ED" w:rsidRPr="004D42ED" w:rsidRDefault="004D42ED" w:rsidP="004D42ED">
      <w:r w:rsidRPr="004D42ED">
        <w:t>Dezvoltarea</w:t>
      </w:r>
      <w:r w:rsidR="00647555">
        <w:t xml:space="preserve"> </w:t>
      </w:r>
      <w:r w:rsidRPr="004D42ED">
        <w:t>structurală</w:t>
      </w:r>
      <w:r w:rsidR="00647555">
        <w:t xml:space="preserve"> </w:t>
      </w:r>
      <w:r w:rsidRPr="004D42ED">
        <w:t>a</w:t>
      </w:r>
      <w:r w:rsidR="00647555">
        <w:t xml:space="preserve"> </w:t>
      </w:r>
      <w:r w:rsidRPr="004D42ED">
        <w:t>prevenției</w:t>
      </w:r>
      <w:r w:rsidR="00647555">
        <w:t xml:space="preserve"> </w:t>
      </w:r>
      <w:r w:rsidRPr="004D42ED">
        <w:t>și</w:t>
      </w:r>
      <w:r w:rsidR="00647555">
        <w:t xml:space="preserve"> </w:t>
      </w:r>
      <w:r w:rsidRPr="004D42ED">
        <w:t>a</w:t>
      </w:r>
      <w:r w:rsidR="00647555">
        <w:t xml:space="preserve"> </w:t>
      </w:r>
      <w:r w:rsidRPr="004D42ED">
        <w:t>medicinei</w:t>
      </w:r>
      <w:r w:rsidR="00647555">
        <w:t xml:space="preserve"> </w:t>
      </w:r>
      <w:r w:rsidRPr="004D42ED">
        <w:t>stilului</w:t>
      </w:r>
      <w:r w:rsidR="00647555">
        <w:t xml:space="preserve"> </w:t>
      </w:r>
      <w:r w:rsidRPr="004D42ED">
        <w:t>de</w:t>
      </w:r>
      <w:r w:rsidR="00647555">
        <w:t xml:space="preserve"> </w:t>
      </w:r>
      <w:r w:rsidRPr="004D42ED">
        <w:t>viață,</w:t>
      </w:r>
      <w:r w:rsidR="00647555">
        <w:t xml:space="preserve"> </w:t>
      </w:r>
      <w:r w:rsidRPr="004D42ED">
        <w:t>pe</w:t>
      </w:r>
      <w:r w:rsidR="00647555">
        <w:t xml:space="preserve"> </w:t>
      </w:r>
      <w:r w:rsidRPr="004D42ED">
        <w:t>care</w:t>
      </w:r>
      <w:r w:rsidR="00647555">
        <w:t xml:space="preserve"> </w:t>
      </w:r>
      <w:r w:rsidRPr="004D42ED">
        <w:t>pune</w:t>
      </w:r>
      <w:r w:rsidR="00647555">
        <w:t xml:space="preserve"> </w:t>
      </w:r>
      <w:r w:rsidRPr="004D42ED">
        <w:t>accentul</w:t>
      </w:r>
      <w:r w:rsidR="00647555">
        <w:t xml:space="preserve"> </w:t>
      </w:r>
      <w:r w:rsidRPr="004D42ED">
        <w:t>proiectul,</w:t>
      </w:r>
      <w:r w:rsidR="00647555">
        <w:t xml:space="preserve"> </w:t>
      </w:r>
      <w:r w:rsidRPr="004D42ED">
        <w:t>este</w:t>
      </w:r>
      <w:r w:rsidR="00647555">
        <w:t xml:space="preserve"> </w:t>
      </w:r>
      <w:r w:rsidRPr="004D42ED">
        <w:t>cerută</w:t>
      </w:r>
      <w:r w:rsidR="00647555">
        <w:t xml:space="preserve"> </w:t>
      </w:r>
      <w:r w:rsidRPr="004D42ED">
        <w:t>de</w:t>
      </w:r>
      <w:r w:rsidR="00647555">
        <w:t xml:space="preserve"> </w:t>
      </w:r>
      <w:r w:rsidRPr="004D42ED">
        <w:t>indicatorii</w:t>
      </w:r>
      <w:r w:rsidR="00647555">
        <w:t xml:space="preserve"> </w:t>
      </w:r>
      <w:r w:rsidRPr="004D42ED">
        <w:t>de</w:t>
      </w:r>
      <w:r w:rsidR="00647555">
        <w:t xml:space="preserve"> </w:t>
      </w:r>
      <w:r w:rsidRPr="004D42ED">
        <w:t>sănătate</w:t>
      </w:r>
      <w:r w:rsidR="00647555">
        <w:t xml:space="preserve"> </w:t>
      </w:r>
      <w:r w:rsidRPr="004D42ED">
        <w:t>din</w:t>
      </w:r>
      <w:r w:rsidR="00647555">
        <w:t xml:space="preserve"> </w:t>
      </w:r>
      <w:r w:rsidRPr="004D42ED">
        <w:t>România,</w:t>
      </w:r>
      <w:r w:rsidR="00647555">
        <w:t xml:space="preserve"> </w:t>
      </w:r>
      <w:r w:rsidRPr="004D42ED">
        <w:t>precum</w:t>
      </w:r>
      <w:r w:rsidR="00647555">
        <w:t xml:space="preserve"> </w:t>
      </w:r>
      <w:r w:rsidRPr="004D42ED">
        <w:t>speranța</w:t>
      </w:r>
      <w:r w:rsidR="00647555">
        <w:t xml:space="preserve"> </w:t>
      </w:r>
      <w:r w:rsidRPr="004D42ED">
        <w:t>de</w:t>
      </w:r>
      <w:r w:rsidR="00647555">
        <w:t xml:space="preserve"> </w:t>
      </w:r>
      <w:r w:rsidRPr="004D42ED">
        <w:t>viață</w:t>
      </w:r>
      <w:r w:rsidR="00647555">
        <w:t xml:space="preserve"> </w:t>
      </w:r>
      <w:r w:rsidRPr="004D42ED">
        <w:t>la</w:t>
      </w:r>
      <w:r w:rsidR="00647555">
        <w:t xml:space="preserve"> </w:t>
      </w:r>
      <w:r w:rsidRPr="004D42ED">
        <w:t>naștere,</w:t>
      </w:r>
      <w:r w:rsidR="00647555">
        <w:t xml:space="preserve"> </w:t>
      </w:r>
      <w:r w:rsidRPr="004D42ED">
        <w:t>rata</w:t>
      </w:r>
      <w:r w:rsidR="00647555">
        <w:t xml:space="preserve"> </w:t>
      </w:r>
      <w:r w:rsidRPr="004D42ED">
        <w:t>mortalității</w:t>
      </w:r>
      <w:r w:rsidR="00647555">
        <w:t xml:space="preserve"> </w:t>
      </w:r>
      <w:r w:rsidRPr="004D42ED">
        <w:t>evitabile</w:t>
      </w:r>
      <w:r w:rsidR="00647555">
        <w:t xml:space="preserve"> </w:t>
      </w:r>
      <w:r w:rsidRPr="004D42ED">
        <w:t>sau</w:t>
      </w:r>
      <w:r w:rsidR="00647555">
        <w:t xml:space="preserve"> </w:t>
      </w:r>
      <w:r w:rsidRPr="004D42ED">
        <w:t>prin</w:t>
      </w:r>
      <w:r w:rsidR="00647555">
        <w:t xml:space="preserve"> </w:t>
      </w:r>
      <w:r w:rsidRPr="004D42ED">
        <w:t>cauze</w:t>
      </w:r>
      <w:r w:rsidR="00647555">
        <w:t xml:space="preserve"> </w:t>
      </w:r>
      <w:r w:rsidRPr="004D42ED">
        <w:t>tratabile,</w:t>
      </w:r>
      <w:r w:rsidR="00647555">
        <w:t xml:space="preserve"> </w:t>
      </w:r>
      <w:r w:rsidRPr="004D42ED">
        <w:t>care</w:t>
      </w:r>
      <w:r w:rsidR="00647555">
        <w:t xml:space="preserve"> </w:t>
      </w:r>
      <w:r w:rsidRPr="004D42ED">
        <w:t>clasează</w:t>
      </w:r>
      <w:r w:rsidR="00647555">
        <w:t xml:space="preserve"> </w:t>
      </w:r>
      <w:r w:rsidRPr="004D42ED">
        <w:t>România</w:t>
      </w:r>
      <w:r w:rsidR="00647555">
        <w:t xml:space="preserve"> </w:t>
      </w:r>
      <w:r w:rsidRPr="004D42ED">
        <w:t>pe</w:t>
      </w:r>
      <w:r w:rsidR="00647555">
        <w:t xml:space="preserve"> </w:t>
      </w:r>
      <w:r w:rsidRPr="004D42ED">
        <w:t>ultimele</w:t>
      </w:r>
      <w:r w:rsidR="00647555">
        <w:t xml:space="preserve"> </w:t>
      </w:r>
      <w:r w:rsidRPr="004D42ED">
        <w:t>poziții</w:t>
      </w:r>
      <w:r w:rsidR="00647555">
        <w:t xml:space="preserve"> </w:t>
      </w:r>
      <w:r w:rsidRPr="004D42ED">
        <w:t>la</w:t>
      </w:r>
      <w:r w:rsidR="00647555">
        <w:t xml:space="preserve"> </w:t>
      </w:r>
      <w:r w:rsidRPr="004D42ED">
        <w:t>nivel</w:t>
      </w:r>
      <w:r w:rsidR="00647555">
        <w:t xml:space="preserve"> </w:t>
      </w:r>
      <w:r w:rsidRPr="004D42ED">
        <w:t>european.</w:t>
      </w:r>
      <w:r w:rsidR="00647555">
        <w:t xml:space="preserve"> </w:t>
      </w:r>
      <w:r w:rsidRPr="004D42ED">
        <w:t>Ultimul</w:t>
      </w:r>
      <w:r w:rsidR="00647555">
        <w:t xml:space="preserve"> </w:t>
      </w:r>
      <w:r w:rsidRPr="004D42ED">
        <w:t>raport</w:t>
      </w:r>
      <w:r w:rsidR="00647555">
        <w:t xml:space="preserve"> </w:t>
      </w:r>
      <w:r w:rsidRPr="004D42ED">
        <w:t>al</w:t>
      </w:r>
      <w:r w:rsidR="00647555">
        <w:t xml:space="preserve"> </w:t>
      </w:r>
      <w:r w:rsidRPr="004D42ED">
        <w:t>Comisiei</w:t>
      </w:r>
      <w:r w:rsidR="00647555">
        <w:t xml:space="preserve"> </w:t>
      </w:r>
      <w:r w:rsidRPr="004D42ED">
        <w:t>Europene</w:t>
      </w:r>
      <w:r w:rsidR="00647555">
        <w:t xml:space="preserve"> </w:t>
      </w:r>
      <w:r w:rsidRPr="004D42ED">
        <w:t>(”Profilul</w:t>
      </w:r>
      <w:r w:rsidR="00647555">
        <w:t xml:space="preserve"> </w:t>
      </w:r>
      <w:r w:rsidRPr="004D42ED">
        <w:t>de</w:t>
      </w:r>
      <w:r w:rsidR="00647555">
        <w:t xml:space="preserve"> </w:t>
      </w:r>
      <w:r w:rsidRPr="004D42ED">
        <w:t>țară</w:t>
      </w:r>
      <w:r w:rsidR="00647555">
        <w:t xml:space="preserve"> </w:t>
      </w:r>
      <w:r w:rsidRPr="004D42ED">
        <w:t>în</w:t>
      </w:r>
      <w:r w:rsidR="00647555">
        <w:t xml:space="preserve"> </w:t>
      </w:r>
      <w:r w:rsidRPr="004D42ED">
        <w:t>ceea</w:t>
      </w:r>
      <w:r w:rsidR="00647555">
        <w:t xml:space="preserve"> </w:t>
      </w:r>
      <w:r w:rsidRPr="004D42ED">
        <w:t>ce</w:t>
      </w:r>
      <w:r w:rsidR="00647555">
        <w:t xml:space="preserve"> </w:t>
      </w:r>
      <w:r w:rsidRPr="004D42ED">
        <w:t>privește</w:t>
      </w:r>
      <w:r w:rsidR="00647555">
        <w:t xml:space="preserve"> </w:t>
      </w:r>
      <w:r w:rsidRPr="004D42ED">
        <w:t>sănătatea</w:t>
      </w:r>
      <w:r w:rsidR="00647555">
        <w:t xml:space="preserve"> </w:t>
      </w:r>
      <w:r w:rsidRPr="004D42ED">
        <w:t>România,</w:t>
      </w:r>
      <w:r w:rsidR="00647555">
        <w:t xml:space="preserve"> </w:t>
      </w:r>
      <w:r w:rsidRPr="004D42ED">
        <w:t>2021”),</w:t>
      </w:r>
      <w:r w:rsidR="00647555">
        <w:t xml:space="preserve"> </w:t>
      </w:r>
      <w:r w:rsidRPr="004D42ED">
        <w:t>scoate</w:t>
      </w:r>
      <w:r w:rsidR="00647555">
        <w:t xml:space="preserve"> </w:t>
      </w:r>
      <w:r w:rsidRPr="004D42ED">
        <w:t>în</w:t>
      </w:r>
      <w:r w:rsidR="00647555">
        <w:t xml:space="preserve"> </w:t>
      </w:r>
      <w:r w:rsidRPr="004D42ED">
        <w:t>evidență</w:t>
      </w:r>
      <w:r w:rsidR="00647555">
        <w:t xml:space="preserve"> </w:t>
      </w:r>
      <w:r w:rsidRPr="004D42ED">
        <w:t>și</w:t>
      </w:r>
      <w:r w:rsidR="00647555">
        <w:t xml:space="preserve"> </w:t>
      </w:r>
      <w:r w:rsidRPr="004D42ED">
        <w:t>faptul</w:t>
      </w:r>
      <w:r w:rsidR="00647555">
        <w:t xml:space="preserve"> </w:t>
      </w:r>
      <w:r w:rsidRPr="004D42ED">
        <w:t>că</w:t>
      </w:r>
      <w:r w:rsidR="00647555">
        <w:t xml:space="preserve"> </w:t>
      </w:r>
      <w:r w:rsidRPr="004D42ED">
        <w:t>aproape</w:t>
      </w:r>
      <w:r w:rsidR="00647555">
        <w:t xml:space="preserve"> </w:t>
      </w:r>
      <w:r w:rsidRPr="004D42ED">
        <w:t>jumătate</w:t>
      </w:r>
      <w:r w:rsidR="00647555">
        <w:t xml:space="preserve"> </w:t>
      </w:r>
      <w:r w:rsidRPr="004D42ED">
        <w:t>din</w:t>
      </w:r>
      <w:r w:rsidR="00647555">
        <w:t xml:space="preserve"> </w:t>
      </w:r>
      <w:r w:rsidRPr="004D42ED">
        <w:t>totalul</w:t>
      </w:r>
      <w:r w:rsidR="00647555">
        <w:t xml:space="preserve"> </w:t>
      </w:r>
      <w:r w:rsidRPr="004D42ED">
        <w:t>deceselor</w:t>
      </w:r>
      <w:r w:rsidR="00647555">
        <w:t xml:space="preserve"> </w:t>
      </w:r>
      <w:r w:rsidRPr="004D42ED">
        <w:t>din</w:t>
      </w:r>
      <w:r w:rsidR="00647555">
        <w:t xml:space="preserve"> </w:t>
      </w:r>
      <w:r w:rsidRPr="004D42ED">
        <w:t>România</w:t>
      </w:r>
      <w:r w:rsidR="00647555">
        <w:t xml:space="preserve"> </w:t>
      </w:r>
      <w:r w:rsidRPr="004D42ED">
        <w:t>în</w:t>
      </w:r>
      <w:r w:rsidR="00647555">
        <w:t xml:space="preserve"> </w:t>
      </w:r>
      <w:r w:rsidRPr="004D42ED">
        <w:t>2019</w:t>
      </w:r>
      <w:r w:rsidR="00647555">
        <w:t xml:space="preserve"> </w:t>
      </w:r>
      <w:r w:rsidRPr="004D42ED">
        <w:t>pot</w:t>
      </w:r>
      <w:r w:rsidR="00647555">
        <w:t xml:space="preserve"> </w:t>
      </w:r>
      <w:r w:rsidRPr="004D42ED">
        <w:t>fi</w:t>
      </w:r>
      <w:r w:rsidR="00647555">
        <w:t xml:space="preserve"> </w:t>
      </w:r>
      <w:r w:rsidRPr="004D42ED">
        <w:t>atribuite</w:t>
      </w:r>
      <w:r w:rsidR="00647555">
        <w:t xml:space="preserve"> </w:t>
      </w:r>
      <w:r w:rsidRPr="004D42ED">
        <w:t>factorilor</w:t>
      </w:r>
      <w:r w:rsidR="00647555">
        <w:t xml:space="preserve"> </w:t>
      </w:r>
      <w:r w:rsidRPr="004D42ED">
        <w:t>de</w:t>
      </w:r>
      <w:r w:rsidR="00647555">
        <w:t xml:space="preserve"> </w:t>
      </w:r>
      <w:r w:rsidRPr="004D42ED">
        <w:t>risc</w:t>
      </w:r>
      <w:r w:rsidR="00647555">
        <w:t xml:space="preserve"> </w:t>
      </w:r>
      <w:r w:rsidRPr="004D42ED">
        <w:t>comportamentali,</w:t>
      </w:r>
      <w:r w:rsidR="00647555">
        <w:t xml:space="preserve"> </w:t>
      </w:r>
      <w:r w:rsidRPr="004D42ED">
        <w:t>care</w:t>
      </w:r>
      <w:r w:rsidR="00647555">
        <w:t xml:space="preserve"> </w:t>
      </w:r>
      <w:r w:rsidRPr="004D42ED">
        <w:t>includ</w:t>
      </w:r>
      <w:r w:rsidR="00647555">
        <w:t xml:space="preserve"> </w:t>
      </w:r>
      <w:r w:rsidRPr="004D42ED">
        <w:t>consumul</w:t>
      </w:r>
      <w:r w:rsidR="00647555">
        <w:t xml:space="preserve"> </w:t>
      </w:r>
      <w:r w:rsidRPr="004D42ED">
        <w:t>de</w:t>
      </w:r>
      <w:r w:rsidR="00647555">
        <w:t xml:space="preserve"> </w:t>
      </w:r>
      <w:r w:rsidRPr="004D42ED">
        <w:t>tutun,</w:t>
      </w:r>
      <w:r w:rsidR="00647555">
        <w:t xml:space="preserve"> </w:t>
      </w:r>
      <w:r w:rsidRPr="004D42ED">
        <w:t>alimentația</w:t>
      </w:r>
      <w:r w:rsidR="00647555">
        <w:t xml:space="preserve"> </w:t>
      </w:r>
      <w:r w:rsidRPr="004D42ED">
        <w:t>nesănătoasă,</w:t>
      </w:r>
      <w:r w:rsidR="00647555">
        <w:t xml:space="preserve"> </w:t>
      </w:r>
      <w:r w:rsidRPr="004D42ED">
        <w:t>consumul</w:t>
      </w:r>
      <w:r w:rsidR="00647555">
        <w:t xml:space="preserve"> </w:t>
      </w:r>
      <w:r w:rsidRPr="004D42ED">
        <w:t>de</w:t>
      </w:r>
      <w:r w:rsidR="00647555">
        <w:t xml:space="preserve"> </w:t>
      </w:r>
      <w:r w:rsidRPr="004D42ED">
        <w:t>alcool</w:t>
      </w:r>
      <w:r w:rsidR="00647555">
        <w:t xml:space="preserve"> </w:t>
      </w:r>
      <w:r w:rsidRPr="004D42ED">
        <w:t>și</w:t>
      </w:r>
      <w:r w:rsidR="00647555">
        <w:t xml:space="preserve"> </w:t>
      </w:r>
      <w:r w:rsidRPr="004D42ED">
        <w:t>nivelul</w:t>
      </w:r>
      <w:r w:rsidR="00647555">
        <w:t xml:space="preserve"> </w:t>
      </w:r>
      <w:r w:rsidRPr="004D42ED">
        <w:t>scăzut</w:t>
      </w:r>
      <w:r w:rsidR="00647555">
        <w:t xml:space="preserve"> </w:t>
      </w:r>
      <w:r w:rsidRPr="004D42ED">
        <w:t>de</w:t>
      </w:r>
      <w:r w:rsidR="00647555">
        <w:t xml:space="preserve"> </w:t>
      </w:r>
      <w:r w:rsidRPr="004D42ED">
        <w:t>activitate</w:t>
      </w:r>
      <w:r w:rsidR="00647555">
        <w:t xml:space="preserve"> </w:t>
      </w:r>
      <w:r w:rsidRPr="004D42ED">
        <w:t>fizică.</w:t>
      </w:r>
      <w:r w:rsidR="00647555">
        <w:t xml:space="preserve"> </w:t>
      </w:r>
    </w:p>
    <w:p w14:paraId="2C3C021B" w14:textId="3D73AB78" w:rsidR="004D42ED" w:rsidRPr="004D42ED" w:rsidRDefault="004D42ED" w:rsidP="004D42ED">
      <w:r w:rsidRPr="004D42ED">
        <w:t>Proiectul</w:t>
      </w:r>
      <w:r w:rsidR="00647555">
        <w:t xml:space="preserve"> </w:t>
      </w:r>
      <w:r w:rsidRPr="004D42ED">
        <w:t>Sănătatea</w:t>
      </w:r>
      <w:r w:rsidR="00647555">
        <w:t xml:space="preserve"> </w:t>
      </w:r>
      <w:r w:rsidRPr="004D42ED">
        <w:t>Comportamentală</w:t>
      </w:r>
      <w:r w:rsidR="00647555">
        <w:t xml:space="preserve"> </w:t>
      </w:r>
      <w:r w:rsidRPr="004D42ED">
        <w:t>prin</w:t>
      </w:r>
      <w:r w:rsidR="00647555">
        <w:t xml:space="preserve"> </w:t>
      </w:r>
      <w:r w:rsidRPr="004D42ED">
        <w:t>Rețeaua</w:t>
      </w:r>
      <w:r w:rsidR="00647555">
        <w:t xml:space="preserve"> </w:t>
      </w:r>
      <w:r w:rsidRPr="004D42ED">
        <w:t>Comunitară</w:t>
      </w:r>
      <w:r w:rsidR="00647555">
        <w:t xml:space="preserve"> </w:t>
      </w:r>
      <w:r w:rsidRPr="004D42ED">
        <w:t>”Ai</w:t>
      </w:r>
      <w:r w:rsidR="00647555">
        <w:t xml:space="preserve"> </w:t>
      </w:r>
      <w:r w:rsidRPr="004D42ED">
        <w:t>grijă</w:t>
      </w:r>
      <w:r w:rsidR="00647555">
        <w:t xml:space="preserve"> </w:t>
      </w:r>
      <w:r w:rsidRPr="004D42ED">
        <w:t>de</w:t>
      </w:r>
      <w:r w:rsidR="00647555">
        <w:t xml:space="preserve"> </w:t>
      </w:r>
      <w:r w:rsidRPr="004D42ED">
        <w:t>sănătatea</w:t>
      </w:r>
      <w:r w:rsidR="00647555">
        <w:t xml:space="preserve"> </w:t>
      </w:r>
      <w:r w:rsidRPr="004D42ED">
        <w:t>ta!”</w:t>
      </w:r>
      <w:r w:rsidR="00647555">
        <w:t xml:space="preserve"> </w:t>
      </w:r>
      <w:r w:rsidRPr="004D42ED">
        <w:t>va</w:t>
      </w:r>
      <w:r w:rsidR="00647555">
        <w:t xml:space="preserve"> </w:t>
      </w:r>
      <w:r w:rsidRPr="004D42ED">
        <w:t>acționa</w:t>
      </w:r>
      <w:r w:rsidR="00647555">
        <w:t xml:space="preserve"> </w:t>
      </w:r>
      <w:r w:rsidRPr="004D42ED">
        <w:t>în</w:t>
      </w:r>
      <w:r w:rsidR="00647555">
        <w:t xml:space="preserve"> </w:t>
      </w:r>
      <w:r w:rsidRPr="004D42ED">
        <w:t>20</w:t>
      </w:r>
      <w:r w:rsidR="00647555">
        <w:t xml:space="preserve"> </w:t>
      </w:r>
      <w:r w:rsidRPr="004D42ED">
        <w:t>de</w:t>
      </w:r>
      <w:r w:rsidR="00647555">
        <w:t xml:space="preserve"> </w:t>
      </w:r>
      <w:r w:rsidRPr="004D42ED">
        <w:t>comunități</w:t>
      </w:r>
      <w:r w:rsidR="00647555">
        <w:t xml:space="preserve"> </w:t>
      </w:r>
      <w:r w:rsidRPr="004D42ED">
        <w:t>din</w:t>
      </w:r>
      <w:r w:rsidR="00647555">
        <w:t xml:space="preserve"> </w:t>
      </w:r>
      <w:r w:rsidRPr="004D42ED">
        <w:t>7</w:t>
      </w:r>
      <w:r w:rsidR="00647555">
        <w:t xml:space="preserve"> </w:t>
      </w:r>
      <w:r w:rsidRPr="004D42ED">
        <w:t>județe</w:t>
      </w:r>
      <w:r w:rsidR="00647555">
        <w:t xml:space="preserve"> </w:t>
      </w:r>
      <w:r w:rsidRPr="004D42ED">
        <w:t>-</w:t>
      </w:r>
      <w:r w:rsidR="00647555">
        <w:t xml:space="preserve"> </w:t>
      </w:r>
      <w:r w:rsidRPr="004D42ED">
        <w:t>Buzău,</w:t>
      </w:r>
      <w:r w:rsidR="00647555">
        <w:t xml:space="preserve"> </w:t>
      </w:r>
      <w:r w:rsidRPr="004D42ED">
        <w:t>Călărași,</w:t>
      </w:r>
      <w:r w:rsidR="00647555">
        <w:t xml:space="preserve"> </w:t>
      </w:r>
      <w:r w:rsidRPr="004D42ED">
        <w:t>Dâmbovița,</w:t>
      </w:r>
      <w:r w:rsidR="00647555">
        <w:t xml:space="preserve"> </w:t>
      </w:r>
      <w:r w:rsidRPr="004D42ED">
        <w:t>Giurgiu,</w:t>
      </w:r>
      <w:r w:rsidR="00647555">
        <w:t xml:space="preserve"> </w:t>
      </w:r>
      <w:r w:rsidRPr="004D42ED">
        <w:t>Ialomița,</w:t>
      </w:r>
      <w:r w:rsidR="00647555">
        <w:t xml:space="preserve"> </w:t>
      </w:r>
      <w:r w:rsidRPr="004D42ED">
        <w:t>Prahova,</w:t>
      </w:r>
      <w:r w:rsidR="00647555">
        <w:t xml:space="preserve"> </w:t>
      </w:r>
      <w:r w:rsidRPr="004D42ED">
        <w:t>Teleorman.</w:t>
      </w:r>
    </w:p>
    <w:p w14:paraId="15298AAC" w14:textId="313FE47E" w:rsidR="004D42ED" w:rsidRPr="004D42ED" w:rsidRDefault="004D42ED" w:rsidP="004D42ED">
      <w:r w:rsidRPr="004D42ED">
        <w:t>El</w:t>
      </w:r>
      <w:r w:rsidR="00647555">
        <w:t xml:space="preserve"> </w:t>
      </w:r>
      <w:r w:rsidRPr="004D42ED">
        <w:t>este</w:t>
      </w:r>
      <w:r w:rsidR="00647555">
        <w:t xml:space="preserve"> </w:t>
      </w:r>
      <w:r w:rsidRPr="004D42ED">
        <w:t>derulat</w:t>
      </w:r>
      <w:r w:rsidR="00647555">
        <w:t xml:space="preserve"> </w:t>
      </w:r>
      <w:r w:rsidRPr="004D42ED">
        <w:t>de</w:t>
      </w:r>
      <w:r w:rsidR="00647555">
        <w:t xml:space="preserve"> </w:t>
      </w:r>
      <w:r w:rsidRPr="004D42ED">
        <w:t>către</w:t>
      </w:r>
      <w:r w:rsidR="00647555">
        <w:t xml:space="preserve"> </w:t>
      </w:r>
      <w:r w:rsidRPr="004D42ED">
        <w:t>Fundația</w:t>
      </w:r>
      <w:r w:rsidR="00647555">
        <w:t xml:space="preserve"> </w:t>
      </w:r>
      <w:r w:rsidRPr="004D42ED">
        <w:t>Centrul</w:t>
      </w:r>
      <w:r w:rsidR="00647555">
        <w:t xml:space="preserve"> </w:t>
      </w:r>
      <w:r w:rsidRPr="004D42ED">
        <w:t>pentru</w:t>
      </w:r>
      <w:r w:rsidR="00647555">
        <w:t xml:space="preserve"> </w:t>
      </w:r>
      <w:r w:rsidRPr="004D42ED">
        <w:t>Politici</w:t>
      </w:r>
      <w:r w:rsidR="00647555">
        <w:t xml:space="preserve"> </w:t>
      </w:r>
      <w:r w:rsidRPr="004D42ED">
        <w:t>și</w:t>
      </w:r>
      <w:r w:rsidR="00647555">
        <w:t xml:space="preserve"> </w:t>
      </w:r>
      <w:r w:rsidRPr="004D42ED">
        <w:t>Servicii</w:t>
      </w:r>
      <w:r w:rsidR="00647555">
        <w:t xml:space="preserve"> </w:t>
      </w:r>
      <w:r w:rsidRPr="004D42ED">
        <w:t>de</w:t>
      </w:r>
      <w:r w:rsidR="00647555">
        <w:t xml:space="preserve"> </w:t>
      </w:r>
      <w:r w:rsidRPr="004D42ED">
        <w:t>Sănătate</w:t>
      </w:r>
      <w:r w:rsidR="00647555">
        <w:t xml:space="preserve"> </w:t>
      </w:r>
      <w:r w:rsidRPr="004D42ED">
        <w:t>și</w:t>
      </w:r>
      <w:r w:rsidR="00647555">
        <w:t xml:space="preserve"> </w:t>
      </w:r>
      <w:r w:rsidRPr="004D42ED">
        <w:t>este</w:t>
      </w:r>
      <w:r w:rsidR="00647555">
        <w:t xml:space="preserve"> </w:t>
      </w:r>
      <w:r w:rsidRPr="004D42ED">
        <w:t>finanțat</w:t>
      </w:r>
      <w:r w:rsidR="00647555">
        <w:t xml:space="preserve"> </w:t>
      </w:r>
      <w:r w:rsidRPr="004D42ED">
        <w:t>în</w:t>
      </w:r>
      <w:r w:rsidR="00647555">
        <w:t xml:space="preserve"> </w:t>
      </w:r>
      <w:r w:rsidRPr="004D42ED">
        <w:t>cadrul</w:t>
      </w:r>
      <w:r w:rsidR="00647555">
        <w:t xml:space="preserve"> </w:t>
      </w:r>
      <w:r w:rsidRPr="004D42ED">
        <w:t>Programului</w:t>
      </w:r>
      <w:r w:rsidR="00647555">
        <w:t xml:space="preserve"> </w:t>
      </w:r>
      <w:r w:rsidRPr="004D42ED">
        <w:t>competitiv</w:t>
      </w:r>
      <w:r w:rsidR="00647555">
        <w:t xml:space="preserve"> </w:t>
      </w:r>
      <w:r w:rsidRPr="004D42ED">
        <w:t>de</w:t>
      </w:r>
      <w:r w:rsidR="00647555">
        <w:t xml:space="preserve"> </w:t>
      </w:r>
      <w:r w:rsidRPr="004D42ED">
        <w:t>granturi</w:t>
      </w:r>
      <w:r w:rsidR="00647555">
        <w:t xml:space="preserve"> </w:t>
      </w:r>
      <w:r w:rsidRPr="004D42ED">
        <w:t>regionale</w:t>
      </w:r>
      <w:r w:rsidR="00647555">
        <w:t xml:space="preserve"> </w:t>
      </w:r>
      <w:r w:rsidRPr="004D42ED">
        <w:t>„</w:t>
      </w:r>
      <w:proofErr w:type="spellStart"/>
      <w:r w:rsidRPr="004D42ED">
        <w:t>Solutions</w:t>
      </w:r>
      <w:proofErr w:type="spellEnd"/>
      <w:r w:rsidR="00647555">
        <w:t xml:space="preserve"> </w:t>
      </w:r>
      <w:r w:rsidRPr="004D42ED">
        <w:t>for</w:t>
      </w:r>
      <w:r w:rsidR="00647555">
        <w:t xml:space="preserve"> </w:t>
      </w:r>
      <w:proofErr w:type="spellStart"/>
      <w:r w:rsidRPr="004D42ED">
        <w:t>Healthy</w:t>
      </w:r>
      <w:proofErr w:type="spellEnd"/>
      <w:r w:rsidR="00647555">
        <w:t xml:space="preserve"> </w:t>
      </w:r>
      <w:proofErr w:type="spellStart"/>
      <w:r w:rsidRPr="004D42ED">
        <w:t>Communities</w:t>
      </w:r>
      <w:proofErr w:type="spellEnd"/>
      <w:r w:rsidR="00647555">
        <w:t xml:space="preserve"> </w:t>
      </w:r>
      <w:r w:rsidRPr="004D42ED">
        <w:t>Grant”</w:t>
      </w:r>
      <w:r w:rsidR="00647555">
        <w:t xml:space="preserve"> </w:t>
      </w:r>
      <w:r w:rsidRPr="004D42ED">
        <w:t>al</w:t>
      </w:r>
      <w:r w:rsidR="00647555">
        <w:t xml:space="preserve"> </w:t>
      </w:r>
      <w:r w:rsidRPr="004D42ED">
        <w:t>MSD.</w:t>
      </w:r>
    </w:p>
    <w:p w14:paraId="17BBDC3F" w14:textId="1CFD0D98" w:rsidR="004D42ED" w:rsidRPr="004D42ED" w:rsidRDefault="004D42ED" w:rsidP="004D42ED">
      <w:pPr>
        <w:pStyle w:val="separatorarticole"/>
      </w:pPr>
      <w:r>
        <w:t>*</w:t>
      </w:r>
    </w:p>
    <w:p w14:paraId="30FBD12C" w14:textId="3F29D13F" w:rsidR="006D4986" w:rsidRPr="006D4986" w:rsidRDefault="006D4986" w:rsidP="006D4986">
      <w:pPr>
        <w:pStyle w:val="TitluArticolinINFOUE"/>
      </w:pPr>
      <w:bookmarkStart w:id="127" w:name="_Toc153533865"/>
      <w:r w:rsidRPr="006D4986">
        <w:t>Premierul</w:t>
      </w:r>
      <w:r w:rsidR="00647555">
        <w:t xml:space="preserve"> </w:t>
      </w:r>
      <w:r w:rsidRPr="006D4986">
        <w:t>Marcel</w:t>
      </w:r>
      <w:r w:rsidR="00647555">
        <w:t xml:space="preserve"> </w:t>
      </w:r>
      <w:r w:rsidRPr="006D4986">
        <w:t>Ciolacu:</w:t>
      </w:r>
      <w:r w:rsidR="00647555">
        <w:t xml:space="preserve"> </w:t>
      </w:r>
      <w:r w:rsidRPr="006D4986">
        <w:t>Apreciem</w:t>
      </w:r>
      <w:r w:rsidR="00647555">
        <w:t xml:space="preserve"> </w:t>
      </w:r>
      <w:r w:rsidRPr="006D4986">
        <w:t>munca</w:t>
      </w:r>
      <w:r w:rsidR="00647555">
        <w:t xml:space="preserve"> </w:t>
      </w:r>
      <w:r w:rsidRPr="006D4986">
        <w:t>organizațiilor</w:t>
      </w:r>
      <w:r w:rsidR="00647555">
        <w:t xml:space="preserve"> </w:t>
      </w:r>
      <w:r w:rsidRPr="006D4986">
        <w:t>non-guvernamentale</w:t>
      </w:r>
      <w:r w:rsidR="00647555">
        <w:t xml:space="preserve"> </w:t>
      </w:r>
      <w:r w:rsidRPr="006D4986">
        <w:t>și</w:t>
      </w:r>
      <w:r w:rsidR="00647555">
        <w:t xml:space="preserve"> </w:t>
      </w:r>
      <w:r w:rsidRPr="006D4986">
        <w:t>vom</w:t>
      </w:r>
      <w:r w:rsidR="00647555">
        <w:t xml:space="preserve"> </w:t>
      </w:r>
      <w:r w:rsidRPr="006D4986">
        <w:t>păstra</w:t>
      </w:r>
      <w:r w:rsidR="00647555">
        <w:t xml:space="preserve"> </w:t>
      </w:r>
      <w:r w:rsidRPr="006D4986">
        <w:t>transparența</w:t>
      </w:r>
      <w:r w:rsidR="00647555">
        <w:t xml:space="preserve"> </w:t>
      </w:r>
      <w:r w:rsidRPr="006D4986">
        <w:t>și</w:t>
      </w:r>
      <w:r w:rsidR="00647555">
        <w:t xml:space="preserve"> </w:t>
      </w:r>
      <w:r w:rsidRPr="006D4986">
        <w:t>predictibilitatea</w:t>
      </w:r>
      <w:r w:rsidR="00647555">
        <w:t xml:space="preserve"> </w:t>
      </w:r>
      <w:r w:rsidRPr="006D4986">
        <w:t>mecanismului</w:t>
      </w:r>
      <w:r w:rsidR="00647555">
        <w:t xml:space="preserve"> </w:t>
      </w:r>
      <w:r w:rsidRPr="006D4986">
        <w:t>de</w:t>
      </w:r>
      <w:r w:rsidR="00647555">
        <w:t xml:space="preserve"> </w:t>
      </w:r>
      <w:r w:rsidRPr="006D4986">
        <w:t>sponsorizări</w:t>
      </w:r>
      <w:bookmarkEnd w:id="127"/>
    </w:p>
    <w:p w14:paraId="22A1CF58" w14:textId="67CBC66C" w:rsidR="006D4986" w:rsidRPr="006D4986" w:rsidRDefault="006D4986" w:rsidP="006D4986">
      <w:r w:rsidRPr="006D4986">
        <w:t>Premierul</w:t>
      </w:r>
      <w:r w:rsidR="00647555">
        <w:t xml:space="preserve"> </w:t>
      </w:r>
      <w:r w:rsidRPr="006D4986">
        <w:t>Marcel</w:t>
      </w:r>
      <w:r w:rsidR="00647555">
        <w:t xml:space="preserve"> </w:t>
      </w:r>
      <w:r w:rsidRPr="006D4986">
        <w:t>Ciolacu</w:t>
      </w:r>
      <w:r w:rsidR="00647555">
        <w:t xml:space="preserve"> </w:t>
      </w:r>
      <w:r w:rsidRPr="006D4986">
        <w:t>a</w:t>
      </w:r>
      <w:r w:rsidR="00647555">
        <w:t xml:space="preserve"> </w:t>
      </w:r>
      <w:r w:rsidRPr="006D4986">
        <w:t>avut</w:t>
      </w:r>
      <w:r w:rsidR="00647555">
        <w:t xml:space="preserve"> </w:t>
      </w:r>
      <w:r w:rsidRPr="006D4986">
        <w:t>astăzi,</w:t>
      </w:r>
      <w:r w:rsidR="00647555">
        <w:t xml:space="preserve"> </w:t>
      </w:r>
      <w:r w:rsidRPr="006D4986">
        <w:t>la</w:t>
      </w:r>
      <w:r w:rsidR="00647555">
        <w:t xml:space="preserve"> </w:t>
      </w:r>
      <w:r w:rsidRPr="006D4986">
        <w:t>Palatul</w:t>
      </w:r>
      <w:r w:rsidR="00647555">
        <w:t xml:space="preserve"> </w:t>
      </w:r>
      <w:r w:rsidRPr="006D4986">
        <w:t>Victoria,</w:t>
      </w:r>
      <w:r w:rsidR="00647555">
        <w:t xml:space="preserve"> </w:t>
      </w:r>
      <w:r w:rsidRPr="006D4986">
        <w:t>consultări</w:t>
      </w:r>
      <w:r w:rsidR="00647555">
        <w:t xml:space="preserve"> </w:t>
      </w:r>
      <w:r w:rsidRPr="006D4986">
        <w:t>cu</w:t>
      </w:r>
      <w:r w:rsidR="00647555">
        <w:t xml:space="preserve"> </w:t>
      </w:r>
      <w:r w:rsidRPr="006D4986">
        <w:t>reprezentanți</w:t>
      </w:r>
      <w:r w:rsidR="00647555">
        <w:t xml:space="preserve"> </w:t>
      </w:r>
      <w:r w:rsidRPr="006D4986">
        <w:t>ai</w:t>
      </w:r>
      <w:r w:rsidR="00647555">
        <w:t xml:space="preserve"> </w:t>
      </w:r>
      <w:r w:rsidRPr="006D4986">
        <w:t>organizațiilor</w:t>
      </w:r>
      <w:r w:rsidR="00647555">
        <w:t xml:space="preserve"> </w:t>
      </w:r>
      <w:r w:rsidRPr="006D4986">
        <w:t>non-guvernamentale</w:t>
      </w:r>
      <w:r w:rsidR="00647555">
        <w:t xml:space="preserve"> </w:t>
      </w:r>
      <w:r w:rsidRPr="006D4986">
        <w:t>și</w:t>
      </w:r>
      <w:r w:rsidR="00647555">
        <w:t xml:space="preserve"> </w:t>
      </w:r>
      <w:r w:rsidRPr="006D4986">
        <w:t>ai</w:t>
      </w:r>
      <w:r w:rsidR="00647555">
        <w:t xml:space="preserve"> </w:t>
      </w:r>
      <w:r w:rsidRPr="006D4986">
        <w:t>companiilor</w:t>
      </w:r>
      <w:r w:rsidR="00647555">
        <w:t xml:space="preserve"> </w:t>
      </w:r>
      <w:r w:rsidRPr="006D4986">
        <w:t>care</w:t>
      </w:r>
      <w:r w:rsidR="00647555">
        <w:t xml:space="preserve"> </w:t>
      </w:r>
      <w:r w:rsidRPr="006D4986">
        <w:t>efectuează</w:t>
      </w:r>
      <w:r w:rsidR="00647555">
        <w:t xml:space="preserve"> </w:t>
      </w:r>
      <w:r w:rsidRPr="006D4986">
        <w:t>sponsorizări,</w:t>
      </w:r>
      <w:r w:rsidR="00647555">
        <w:t xml:space="preserve"> </w:t>
      </w:r>
      <w:r w:rsidRPr="006D4986">
        <w:t>în</w:t>
      </w:r>
      <w:r w:rsidR="00647555">
        <w:t xml:space="preserve"> </w:t>
      </w:r>
      <w:r w:rsidRPr="006D4986">
        <w:t>contextul</w:t>
      </w:r>
      <w:r w:rsidR="00647555">
        <w:t xml:space="preserve"> </w:t>
      </w:r>
      <w:r w:rsidRPr="006D4986">
        <w:t>modificărilor</w:t>
      </w:r>
      <w:r w:rsidR="00647555">
        <w:t xml:space="preserve"> </w:t>
      </w:r>
      <w:r w:rsidRPr="006D4986">
        <w:t>fiscale</w:t>
      </w:r>
      <w:r w:rsidR="00647555">
        <w:t xml:space="preserve"> </w:t>
      </w:r>
      <w:r w:rsidRPr="006D4986">
        <w:t>avute</w:t>
      </w:r>
      <w:r w:rsidR="00647555">
        <w:t xml:space="preserve"> </w:t>
      </w:r>
      <w:r w:rsidRPr="006D4986">
        <w:t>în</w:t>
      </w:r>
      <w:r w:rsidR="00647555">
        <w:t xml:space="preserve"> </w:t>
      </w:r>
      <w:r w:rsidRPr="006D4986">
        <w:t>vedere</w:t>
      </w:r>
      <w:r w:rsidR="00647555">
        <w:t xml:space="preserve"> </w:t>
      </w:r>
      <w:r w:rsidRPr="006D4986">
        <w:t>de</w:t>
      </w:r>
      <w:r w:rsidR="00647555">
        <w:t xml:space="preserve"> </w:t>
      </w:r>
      <w:r w:rsidRPr="006D4986">
        <w:t>Guvern</w:t>
      </w:r>
      <w:r w:rsidR="00647555">
        <w:t xml:space="preserve"> </w:t>
      </w:r>
      <w:r w:rsidRPr="006D4986">
        <w:t>cu</w:t>
      </w:r>
      <w:r w:rsidR="00647555">
        <w:t xml:space="preserve"> </w:t>
      </w:r>
      <w:r w:rsidRPr="006D4986">
        <w:t>privire</w:t>
      </w:r>
      <w:r w:rsidR="00647555">
        <w:t xml:space="preserve"> </w:t>
      </w:r>
      <w:r w:rsidRPr="006D4986">
        <w:t>la</w:t>
      </w:r>
      <w:r w:rsidR="00647555">
        <w:t xml:space="preserve"> </w:t>
      </w:r>
      <w:r w:rsidRPr="006D4986">
        <w:t>regimul</w:t>
      </w:r>
      <w:r w:rsidR="00647555">
        <w:t xml:space="preserve"> </w:t>
      </w:r>
      <w:r w:rsidRPr="006D4986">
        <w:t>sponsorizărilor.</w:t>
      </w:r>
    </w:p>
    <w:p w14:paraId="349C1DA3" w14:textId="63FF5C60" w:rsidR="006D4986" w:rsidRPr="006D4986" w:rsidRDefault="006D4986" w:rsidP="006D4986">
      <w:r w:rsidRPr="006D4986">
        <w:t>”Guvernul</w:t>
      </w:r>
      <w:r w:rsidR="00647555">
        <w:t xml:space="preserve"> </w:t>
      </w:r>
      <w:r w:rsidRPr="006D4986">
        <w:t>României</w:t>
      </w:r>
      <w:r w:rsidR="00647555">
        <w:t xml:space="preserve"> </w:t>
      </w:r>
      <w:r w:rsidRPr="006D4986">
        <w:t>și</w:t>
      </w:r>
      <w:r w:rsidR="00647555">
        <w:t xml:space="preserve"> </w:t>
      </w:r>
      <w:r w:rsidRPr="006D4986">
        <w:t>eu,</w:t>
      </w:r>
      <w:r w:rsidR="00647555">
        <w:t xml:space="preserve"> </w:t>
      </w:r>
      <w:r w:rsidRPr="006D4986">
        <w:t>în</w:t>
      </w:r>
      <w:r w:rsidR="00647555">
        <w:t xml:space="preserve"> </w:t>
      </w:r>
      <w:r w:rsidRPr="006D4986">
        <w:t>calitate</w:t>
      </w:r>
      <w:r w:rsidR="00647555">
        <w:t xml:space="preserve"> </w:t>
      </w:r>
      <w:r w:rsidRPr="006D4986">
        <w:t>de</w:t>
      </w:r>
      <w:r w:rsidR="00647555">
        <w:t xml:space="preserve"> </w:t>
      </w:r>
      <w:r w:rsidRPr="006D4986">
        <w:t>prim-ministru,</w:t>
      </w:r>
      <w:r w:rsidR="00647555">
        <w:t xml:space="preserve"> </w:t>
      </w:r>
      <w:r w:rsidRPr="006D4986">
        <w:t>apreciem</w:t>
      </w:r>
      <w:r w:rsidR="00647555">
        <w:t xml:space="preserve"> </w:t>
      </w:r>
      <w:r w:rsidRPr="006D4986">
        <w:t>munca</w:t>
      </w:r>
      <w:r w:rsidR="00647555">
        <w:t xml:space="preserve"> </w:t>
      </w:r>
      <w:r w:rsidRPr="006D4986">
        <w:t>organizațiilor</w:t>
      </w:r>
      <w:r w:rsidR="00647555">
        <w:t xml:space="preserve"> </w:t>
      </w:r>
      <w:r w:rsidRPr="006D4986">
        <w:t>non-guvernamentale</w:t>
      </w:r>
      <w:r w:rsidR="00647555">
        <w:t xml:space="preserve"> </w:t>
      </w:r>
      <w:r w:rsidRPr="006D4986">
        <w:t>și</w:t>
      </w:r>
      <w:r w:rsidR="00647555">
        <w:t xml:space="preserve"> </w:t>
      </w:r>
      <w:r w:rsidRPr="006D4986">
        <w:t>impactul</w:t>
      </w:r>
      <w:r w:rsidR="00647555">
        <w:t xml:space="preserve"> </w:t>
      </w:r>
      <w:r w:rsidRPr="006D4986">
        <w:t>pe</w:t>
      </w:r>
      <w:r w:rsidR="00647555">
        <w:t xml:space="preserve"> </w:t>
      </w:r>
      <w:r w:rsidRPr="006D4986">
        <w:t>care</w:t>
      </w:r>
      <w:r w:rsidR="00647555">
        <w:t xml:space="preserve"> </w:t>
      </w:r>
      <w:r w:rsidRPr="006D4986">
        <w:t>proiectele</w:t>
      </w:r>
      <w:r w:rsidR="00647555">
        <w:t xml:space="preserve"> </w:t>
      </w:r>
      <w:r w:rsidRPr="006D4986">
        <w:t>acestora</w:t>
      </w:r>
      <w:r w:rsidR="00647555">
        <w:t xml:space="preserve"> </w:t>
      </w:r>
      <w:r w:rsidRPr="006D4986">
        <w:t>îl</w:t>
      </w:r>
      <w:r w:rsidR="00647555">
        <w:t xml:space="preserve"> </w:t>
      </w:r>
      <w:r w:rsidRPr="006D4986">
        <w:t>au</w:t>
      </w:r>
      <w:r w:rsidR="00647555">
        <w:t xml:space="preserve"> </w:t>
      </w:r>
      <w:r w:rsidRPr="006D4986">
        <w:t>pentru</w:t>
      </w:r>
      <w:r w:rsidR="00647555">
        <w:t xml:space="preserve"> </w:t>
      </w:r>
      <w:r w:rsidRPr="006D4986">
        <w:t>societatea</w:t>
      </w:r>
      <w:r w:rsidR="00647555">
        <w:t xml:space="preserve"> </w:t>
      </w:r>
      <w:r w:rsidRPr="006D4986">
        <w:t>românească.</w:t>
      </w:r>
      <w:r w:rsidR="00647555">
        <w:t xml:space="preserve">  </w:t>
      </w:r>
      <w:r w:rsidRPr="006D4986">
        <w:t>Dorim</w:t>
      </w:r>
      <w:r w:rsidR="00647555">
        <w:t xml:space="preserve"> </w:t>
      </w:r>
      <w:r w:rsidRPr="006D4986">
        <w:t>să</w:t>
      </w:r>
      <w:r w:rsidR="00647555">
        <w:t xml:space="preserve"> </w:t>
      </w:r>
      <w:r w:rsidRPr="006D4986">
        <w:t>păstrăm</w:t>
      </w:r>
      <w:r w:rsidR="00647555">
        <w:t xml:space="preserve"> </w:t>
      </w:r>
      <w:r w:rsidRPr="006D4986">
        <w:t>transparența</w:t>
      </w:r>
      <w:r w:rsidR="00647555">
        <w:t xml:space="preserve"> </w:t>
      </w:r>
      <w:r w:rsidRPr="006D4986">
        <w:t>și</w:t>
      </w:r>
      <w:r w:rsidR="00647555">
        <w:t xml:space="preserve"> </w:t>
      </w:r>
      <w:r w:rsidRPr="006D4986">
        <w:t>predictibilitatea</w:t>
      </w:r>
      <w:r w:rsidR="00647555">
        <w:t xml:space="preserve"> </w:t>
      </w:r>
      <w:r w:rsidRPr="006D4986">
        <w:t>mecanismului</w:t>
      </w:r>
      <w:r w:rsidR="00647555">
        <w:t xml:space="preserve"> </w:t>
      </w:r>
      <w:r w:rsidRPr="006D4986">
        <w:t>de</w:t>
      </w:r>
      <w:r w:rsidR="00647555">
        <w:t xml:space="preserve"> </w:t>
      </w:r>
      <w:r w:rsidRPr="006D4986">
        <w:t>sponsorizări,</w:t>
      </w:r>
      <w:r w:rsidR="00647555">
        <w:t xml:space="preserve"> </w:t>
      </w:r>
      <w:r w:rsidRPr="006D4986">
        <w:t>fără</w:t>
      </w:r>
      <w:r w:rsidR="00647555">
        <w:t xml:space="preserve"> </w:t>
      </w:r>
      <w:r w:rsidRPr="006D4986">
        <w:t>a</w:t>
      </w:r>
      <w:r w:rsidR="00647555">
        <w:t xml:space="preserve"> </w:t>
      </w:r>
      <w:r w:rsidRPr="006D4986">
        <w:t>aduce</w:t>
      </w:r>
      <w:r w:rsidR="00647555">
        <w:t xml:space="preserve"> </w:t>
      </w:r>
      <w:r w:rsidRPr="006D4986">
        <w:t>prejudicii</w:t>
      </w:r>
      <w:r w:rsidR="00647555">
        <w:t xml:space="preserve"> </w:t>
      </w:r>
      <w:r w:rsidRPr="006D4986">
        <w:t>acestui</w:t>
      </w:r>
      <w:r w:rsidR="00647555">
        <w:t xml:space="preserve"> </w:t>
      </w:r>
      <w:r w:rsidRPr="006D4986">
        <w:t>regim</w:t>
      </w:r>
      <w:r w:rsidR="00647555">
        <w:t xml:space="preserve"> </w:t>
      </w:r>
      <w:r w:rsidRPr="006D4986">
        <w:t>prin</w:t>
      </w:r>
      <w:r w:rsidR="00647555">
        <w:t xml:space="preserve"> </w:t>
      </w:r>
      <w:r w:rsidRPr="006D4986">
        <w:t>modificările</w:t>
      </w:r>
      <w:r w:rsidR="00647555">
        <w:t xml:space="preserve"> </w:t>
      </w:r>
      <w:r w:rsidRPr="006D4986">
        <w:t>legislative”,</w:t>
      </w:r>
      <w:r w:rsidR="00647555">
        <w:t xml:space="preserve"> </w:t>
      </w:r>
      <w:r w:rsidRPr="006D4986">
        <w:t>a</w:t>
      </w:r>
      <w:r w:rsidR="00647555">
        <w:t xml:space="preserve"> </w:t>
      </w:r>
      <w:r w:rsidRPr="006D4986">
        <w:t>afirmat</w:t>
      </w:r>
      <w:r w:rsidR="00647555">
        <w:t xml:space="preserve"> </w:t>
      </w:r>
      <w:r w:rsidRPr="006D4986">
        <w:t>prim-ministrul</w:t>
      </w:r>
      <w:r w:rsidR="00647555">
        <w:t xml:space="preserve"> </w:t>
      </w:r>
      <w:r w:rsidRPr="006D4986">
        <w:t>Marcel</w:t>
      </w:r>
      <w:r w:rsidR="00647555">
        <w:t xml:space="preserve"> </w:t>
      </w:r>
      <w:r w:rsidRPr="006D4986">
        <w:t>Ciolacu.</w:t>
      </w:r>
    </w:p>
    <w:p w14:paraId="6429D8AB" w14:textId="0A6FCDD2" w:rsidR="006D4986" w:rsidRPr="006D4986" w:rsidRDefault="006D4986" w:rsidP="006D4986">
      <w:r w:rsidRPr="006D4986">
        <w:t>În</w:t>
      </w:r>
      <w:r w:rsidR="00647555">
        <w:t xml:space="preserve"> </w:t>
      </w:r>
      <w:r w:rsidRPr="006D4986">
        <w:t>urma</w:t>
      </w:r>
      <w:r w:rsidR="00647555">
        <w:t xml:space="preserve"> </w:t>
      </w:r>
      <w:r w:rsidRPr="006D4986">
        <w:t>discuțiilor</w:t>
      </w:r>
      <w:r w:rsidR="00647555">
        <w:t xml:space="preserve"> </w:t>
      </w:r>
      <w:r w:rsidRPr="006D4986">
        <w:t>purtate</w:t>
      </w:r>
      <w:r w:rsidR="00647555">
        <w:t xml:space="preserve"> </w:t>
      </w:r>
      <w:r w:rsidRPr="006D4986">
        <w:t>și</w:t>
      </w:r>
      <w:r w:rsidR="00647555">
        <w:t xml:space="preserve"> </w:t>
      </w:r>
      <w:r w:rsidRPr="006D4986">
        <w:t>a</w:t>
      </w:r>
      <w:r w:rsidR="00647555">
        <w:t xml:space="preserve"> </w:t>
      </w:r>
      <w:r w:rsidRPr="006D4986">
        <w:t>clarificărilor</w:t>
      </w:r>
      <w:r w:rsidR="00647555">
        <w:t xml:space="preserve"> </w:t>
      </w:r>
      <w:r w:rsidRPr="006D4986">
        <w:t>aduse</w:t>
      </w:r>
      <w:r w:rsidR="00647555">
        <w:t xml:space="preserve"> </w:t>
      </w:r>
      <w:r w:rsidRPr="006D4986">
        <w:t>de</w:t>
      </w:r>
      <w:r w:rsidR="00647555">
        <w:t xml:space="preserve"> </w:t>
      </w:r>
      <w:r w:rsidRPr="006D4986">
        <w:t>fiecare</w:t>
      </w:r>
      <w:r w:rsidR="00647555">
        <w:t xml:space="preserve"> </w:t>
      </w:r>
      <w:r w:rsidRPr="006D4986">
        <w:t>dintre</w:t>
      </w:r>
      <w:r w:rsidR="00647555">
        <w:t xml:space="preserve"> </w:t>
      </w:r>
      <w:r w:rsidRPr="006D4986">
        <w:t>părți</w:t>
      </w:r>
      <w:r w:rsidR="00647555">
        <w:t xml:space="preserve"> </w:t>
      </w:r>
      <w:r w:rsidRPr="006D4986">
        <w:t>s-a</w:t>
      </w:r>
      <w:r w:rsidR="00647555">
        <w:t xml:space="preserve"> </w:t>
      </w:r>
      <w:r w:rsidRPr="006D4986">
        <w:t>convenit</w:t>
      </w:r>
      <w:r w:rsidR="00647555">
        <w:t xml:space="preserve"> </w:t>
      </w:r>
      <w:r w:rsidRPr="006D4986">
        <w:t>ca</w:t>
      </w:r>
      <w:r w:rsidR="00647555">
        <w:t xml:space="preserve"> </w:t>
      </w:r>
      <w:r w:rsidRPr="006D4986">
        <w:t>formularul</w:t>
      </w:r>
      <w:r w:rsidR="00647555">
        <w:t xml:space="preserve"> </w:t>
      </w:r>
      <w:r w:rsidRPr="006D4986">
        <w:t>D177</w:t>
      </w:r>
      <w:r w:rsidR="00647555">
        <w:t xml:space="preserve"> </w:t>
      </w:r>
      <w:r w:rsidRPr="006D4986">
        <w:t>va</w:t>
      </w:r>
      <w:r w:rsidR="00647555">
        <w:t xml:space="preserve"> </w:t>
      </w:r>
      <w:r w:rsidRPr="006D4986">
        <w:t>rămâne</w:t>
      </w:r>
      <w:r w:rsidR="00647555">
        <w:t xml:space="preserve"> </w:t>
      </w:r>
      <w:r w:rsidRPr="006D4986">
        <w:t>în</w:t>
      </w:r>
      <w:r w:rsidR="00647555">
        <w:t xml:space="preserve"> </w:t>
      </w:r>
      <w:r w:rsidRPr="006D4986">
        <w:t>vigoare,</w:t>
      </w:r>
      <w:r w:rsidR="00647555">
        <w:t xml:space="preserve"> </w:t>
      </w:r>
      <w:r w:rsidRPr="006D4986">
        <w:t>iar</w:t>
      </w:r>
      <w:r w:rsidR="00647555">
        <w:t xml:space="preserve"> </w:t>
      </w:r>
      <w:r w:rsidRPr="006D4986">
        <w:t>data</w:t>
      </w:r>
      <w:r w:rsidR="00647555">
        <w:t xml:space="preserve"> </w:t>
      </w:r>
      <w:r w:rsidRPr="006D4986">
        <w:t>până</w:t>
      </w:r>
      <w:r w:rsidR="00647555">
        <w:t xml:space="preserve"> </w:t>
      </w:r>
      <w:r w:rsidRPr="006D4986">
        <w:t>la</w:t>
      </w:r>
      <w:r w:rsidR="00647555">
        <w:t xml:space="preserve"> </w:t>
      </w:r>
      <w:r w:rsidRPr="006D4986">
        <w:t>care</w:t>
      </w:r>
      <w:r w:rsidR="00647555">
        <w:t xml:space="preserve"> </w:t>
      </w:r>
      <w:r w:rsidRPr="006D4986">
        <w:t>va</w:t>
      </w:r>
      <w:r w:rsidR="00647555">
        <w:t xml:space="preserve"> </w:t>
      </w:r>
      <w:r w:rsidRPr="006D4986">
        <w:t>putea</w:t>
      </w:r>
      <w:r w:rsidR="00647555">
        <w:t xml:space="preserve"> </w:t>
      </w:r>
      <w:r w:rsidRPr="006D4986">
        <w:t>fi</w:t>
      </w:r>
      <w:r w:rsidR="00647555">
        <w:t xml:space="preserve"> </w:t>
      </w:r>
      <w:r w:rsidRPr="006D4986">
        <w:t>utilizat</w:t>
      </w:r>
      <w:r w:rsidR="00647555">
        <w:t xml:space="preserve"> </w:t>
      </w:r>
      <w:r w:rsidRPr="006D4986">
        <w:t>de</w:t>
      </w:r>
      <w:r w:rsidR="00647555">
        <w:t xml:space="preserve"> </w:t>
      </w:r>
      <w:r w:rsidRPr="006D4986">
        <w:t>companii</w:t>
      </w:r>
      <w:r w:rsidR="00647555">
        <w:t xml:space="preserve"> </w:t>
      </w:r>
      <w:r w:rsidRPr="006D4986">
        <w:t>este</w:t>
      </w:r>
      <w:r w:rsidR="00647555">
        <w:t xml:space="preserve"> </w:t>
      </w:r>
      <w:r w:rsidRPr="006D4986">
        <w:t>25</w:t>
      </w:r>
      <w:r w:rsidR="00647555">
        <w:t xml:space="preserve"> </w:t>
      </w:r>
      <w:r w:rsidRPr="006D4986">
        <w:t>mai</w:t>
      </w:r>
      <w:r w:rsidR="00647555">
        <w:t xml:space="preserve"> </w:t>
      </w:r>
      <w:r w:rsidRPr="006D4986">
        <w:t>a</w:t>
      </w:r>
      <w:r w:rsidR="00647555">
        <w:t xml:space="preserve"> </w:t>
      </w:r>
      <w:r w:rsidRPr="006D4986">
        <w:t>anului,</w:t>
      </w:r>
      <w:r w:rsidR="00647555">
        <w:t xml:space="preserve"> </w:t>
      </w:r>
      <w:r w:rsidRPr="006D4986">
        <w:t>data</w:t>
      </w:r>
      <w:r w:rsidR="00647555">
        <w:t xml:space="preserve"> </w:t>
      </w:r>
      <w:r w:rsidRPr="006D4986">
        <w:t>de</w:t>
      </w:r>
      <w:r w:rsidR="00647555">
        <w:t xml:space="preserve"> </w:t>
      </w:r>
      <w:r w:rsidRPr="006D4986">
        <w:t>depunere</w:t>
      </w:r>
      <w:r w:rsidR="00647555">
        <w:t xml:space="preserve"> </w:t>
      </w:r>
      <w:r w:rsidRPr="006D4986">
        <w:t>a</w:t>
      </w:r>
      <w:r w:rsidR="00647555">
        <w:t xml:space="preserve"> </w:t>
      </w:r>
      <w:r w:rsidRPr="006D4986">
        <w:t>declarației</w:t>
      </w:r>
      <w:r w:rsidR="00647555">
        <w:t xml:space="preserve"> </w:t>
      </w:r>
      <w:r w:rsidRPr="006D4986">
        <w:t>de</w:t>
      </w:r>
      <w:r w:rsidR="00647555">
        <w:t xml:space="preserve"> </w:t>
      </w:r>
      <w:r w:rsidRPr="006D4986">
        <w:t>impozit.</w:t>
      </w:r>
      <w:r w:rsidR="00647555">
        <w:t xml:space="preserve"> </w:t>
      </w:r>
      <w:r w:rsidRPr="006D4986">
        <w:t>Prevederile</w:t>
      </w:r>
      <w:r w:rsidR="00647555">
        <w:t xml:space="preserve"> </w:t>
      </w:r>
      <w:r w:rsidRPr="006D4986">
        <w:t>privind</w:t>
      </w:r>
      <w:r w:rsidR="00647555">
        <w:t xml:space="preserve"> </w:t>
      </w:r>
      <w:r w:rsidRPr="006D4986">
        <w:t>acordarea</w:t>
      </w:r>
      <w:r w:rsidR="00647555">
        <w:t xml:space="preserve"> </w:t>
      </w:r>
      <w:r w:rsidRPr="006D4986">
        <w:t>procentului</w:t>
      </w:r>
      <w:r w:rsidR="00647555">
        <w:t xml:space="preserve"> </w:t>
      </w:r>
      <w:r w:rsidRPr="006D4986">
        <w:t>de</w:t>
      </w:r>
      <w:r w:rsidR="00647555">
        <w:t xml:space="preserve"> </w:t>
      </w:r>
      <w:r w:rsidRPr="006D4986">
        <w:t>20%</w:t>
      </w:r>
      <w:r w:rsidR="00647555">
        <w:t xml:space="preserve"> </w:t>
      </w:r>
      <w:r w:rsidRPr="006D4986">
        <w:t>din</w:t>
      </w:r>
      <w:r w:rsidR="00647555">
        <w:t xml:space="preserve"> </w:t>
      </w:r>
      <w:r w:rsidRPr="006D4986">
        <w:t>impozitul</w:t>
      </w:r>
      <w:r w:rsidR="00647555">
        <w:t xml:space="preserve"> </w:t>
      </w:r>
      <w:r w:rsidRPr="006D4986">
        <w:t>pe</w:t>
      </w:r>
      <w:r w:rsidR="00647555">
        <w:t xml:space="preserve"> </w:t>
      </w:r>
      <w:r w:rsidRPr="006D4986">
        <w:t>profit</w:t>
      </w:r>
      <w:r w:rsidR="00647555">
        <w:t xml:space="preserve"> </w:t>
      </w:r>
      <w:r w:rsidRPr="006D4986">
        <w:t>datorat</w:t>
      </w:r>
      <w:r w:rsidR="00647555">
        <w:t xml:space="preserve"> </w:t>
      </w:r>
      <w:r w:rsidRPr="006D4986">
        <w:t>rămân</w:t>
      </w:r>
      <w:r w:rsidR="00647555">
        <w:t xml:space="preserve"> </w:t>
      </w:r>
      <w:r w:rsidRPr="006D4986">
        <w:t>nemodificate.</w:t>
      </w:r>
    </w:p>
    <w:p w14:paraId="346A0BE3" w14:textId="1750EEA0" w:rsidR="006D4986" w:rsidRPr="006D4986" w:rsidRDefault="006D4986" w:rsidP="006D4986">
      <w:r w:rsidRPr="006D4986">
        <w:t>Guvernul</w:t>
      </w:r>
      <w:r w:rsidR="00647555">
        <w:t xml:space="preserve"> </w:t>
      </w:r>
      <w:r w:rsidRPr="006D4986">
        <w:t>României</w:t>
      </w:r>
      <w:r w:rsidR="00647555">
        <w:t xml:space="preserve"> </w:t>
      </w:r>
      <w:r w:rsidRPr="006D4986">
        <w:t>și</w:t>
      </w:r>
      <w:r w:rsidR="00647555">
        <w:t xml:space="preserve"> </w:t>
      </w:r>
      <w:r w:rsidRPr="006D4986">
        <w:t>organizațiile</w:t>
      </w:r>
      <w:r w:rsidR="00647555">
        <w:t xml:space="preserve"> </w:t>
      </w:r>
      <w:r w:rsidRPr="006D4986">
        <w:t>non-guvernamentale</w:t>
      </w:r>
      <w:r w:rsidR="00647555">
        <w:t xml:space="preserve"> </w:t>
      </w:r>
      <w:r w:rsidRPr="006D4986">
        <w:t>au</w:t>
      </w:r>
      <w:r w:rsidR="00647555">
        <w:t xml:space="preserve"> </w:t>
      </w:r>
      <w:r w:rsidRPr="006D4986">
        <w:t>reiterat</w:t>
      </w:r>
      <w:r w:rsidR="00647555">
        <w:t xml:space="preserve"> </w:t>
      </w:r>
      <w:r w:rsidRPr="006D4986">
        <w:t>importanța</w:t>
      </w:r>
      <w:r w:rsidR="00647555">
        <w:t xml:space="preserve"> </w:t>
      </w:r>
      <w:r w:rsidRPr="006D4986">
        <w:t>formularului</w:t>
      </w:r>
      <w:r w:rsidR="00647555">
        <w:t xml:space="preserve"> </w:t>
      </w:r>
      <w:r w:rsidRPr="006D4986">
        <w:t>D177</w:t>
      </w:r>
      <w:r w:rsidR="00647555">
        <w:t xml:space="preserve"> </w:t>
      </w:r>
      <w:r w:rsidRPr="006D4986">
        <w:t>în</w:t>
      </w:r>
      <w:r w:rsidR="00647555">
        <w:t xml:space="preserve"> </w:t>
      </w:r>
      <w:r w:rsidRPr="006D4986">
        <w:t>transparența</w:t>
      </w:r>
      <w:r w:rsidR="00647555">
        <w:t xml:space="preserve"> </w:t>
      </w:r>
      <w:r w:rsidRPr="006D4986">
        <w:t>și</w:t>
      </w:r>
      <w:r w:rsidR="00647555">
        <w:t xml:space="preserve"> </w:t>
      </w:r>
      <w:r w:rsidRPr="006D4986">
        <w:t>trasabilitatea</w:t>
      </w:r>
      <w:r w:rsidR="00647555">
        <w:t xml:space="preserve"> </w:t>
      </w:r>
      <w:r w:rsidRPr="006D4986">
        <w:t>sponsorizărilor.</w:t>
      </w:r>
    </w:p>
    <w:p w14:paraId="6356CF4A" w14:textId="72FC44EB" w:rsidR="006D4986" w:rsidRPr="006D4986" w:rsidRDefault="006D4986" w:rsidP="006D4986">
      <w:r w:rsidRPr="006D4986">
        <w:t>Un</w:t>
      </w:r>
      <w:r w:rsidR="00647555">
        <w:t xml:space="preserve"> </w:t>
      </w:r>
      <w:r w:rsidRPr="006D4986">
        <w:t>alt</w:t>
      </w:r>
      <w:r w:rsidR="00647555">
        <w:t xml:space="preserve"> </w:t>
      </w:r>
      <w:r w:rsidRPr="006D4986">
        <w:t>subiect</w:t>
      </w:r>
      <w:r w:rsidR="00647555">
        <w:t xml:space="preserve"> </w:t>
      </w:r>
      <w:r w:rsidRPr="006D4986">
        <w:t>clarificat</w:t>
      </w:r>
      <w:r w:rsidR="00647555">
        <w:t xml:space="preserve"> </w:t>
      </w:r>
      <w:r w:rsidRPr="006D4986">
        <w:t>în</w:t>
      </w:r>
      <w:r w:rsidR="00647555">
        <w:t xml:space="preserve"> </w:t>
      </w:r>
      <w:r w:rsidRPr="006D4986">
        <w:t>cadrul</w:t>
      </w:r>
      <w:r w:rsidR="00647555">
        <w:t xml:space="preserve"> </w:t>
      </w:r>
      <w:r w:rsidRPr="006D4986">
        <w:t>consultărilor</w:t>
      </w:r>
      <w:r w:rsidR="00647555">
        <w:t xml:space="preserve"> </w:t>
      </w:r>
      <w:r w:rsidRPr="006D4986">
        <w:t>de</w:t>
      </w:r>
      <w:r w:rsidR="00647555">
        <w:t xml:space="preserve"> </w:t>
      </w:r>
      <w:r w:rsidRPr="006D4986">
        <w:t>astăzi</w:t>
      </w:r>
      <w:r w:rsidR="00647555">
        <w:t xml:space="preserve"> </w:t>
      </w:r>
      <w:r w:rsidRPr="006D4986">
        <w:t>s-a</w:t>
      </w:r>
      <w:r w:rsidR="00647555">
        <w:t xml:space="preserve"> </w:t>
      </w:r>
      <w:r w:rsidRPr="006D4986">
        <w:t>referit</w:t>
      </w:r>
      <w:r w:rsidR="00647555">
        <w:t xml:space="preserve"> </w:t>
      </w:r>
      <w:r w:rsidRPr="006D4986">
        <w:t>la</w:t>
      </w:r>
      <w:r w:rsidR="00647555">
        <w:t xml:space="preserve"> </w:t>
      </w:r>
      <w:r w:rsidRPr="006D4986">
        <w:t>deductibilitatea</w:t>
      </w:r>
      <w:r w:rsidR="00647555">
        <w:t xml:space="preserve"> </w:t>
      </w:r>
      <w:r w:rsidRPr="006D4986">
        <w:t>sponsorizărilor</w:t>
      </w:r>
      <w:r w:rsidR="00647555">
        <w:t xml:space="preserve"> </w:t>
      </w:r>
      <w:r w:rsidRPr="006D4986">
        <w:t>acordate</w:t>
      </w:r>
      <w:r w:rsidR="00647555">
        <w:t xml:space="preserve"> </w:t>
      </w:r>
      <w:r w:rsidRPr="006D4986">
        <w:t>de</w:t>
      </w:r>
      <w:r w:rsidR="00647555">
        <w:t xml:space="preserve"> </w:t>
      </w:r>
      <w:r w:rsidRPr="006D4986">
        <w:t>microîntreprinderi</w:t>
      </w:r>
      <w:r w:rsidR="00647555">
        <w:t xml:space="preserve"> </w:t>
      </w:r>
      <w:r w:rsidRPr="006D4986">
        <w:t>și</w:t>
      </w:r>
      <w:r w:rsidR="00647555">
        <w:t xml:space="preserve"> </w:t>
      </w:r>
      <w:r w:rsidRPr="006D4986">
        <w:t>de</w:t>
      </w:r>
      <w:r w:rsidR="00647555">
        <w:t xml:space="preserve"> </w:t>
      </w:r>
      <w:r w:rsidRPr="006D4986">
        <w:t>persoanele</w:t>
      </w:r>
      <w:r w:rsidR="00647555">
        <w:t xml:space="preserve"> </w:t>
      </w:r>
      <w:r w:rsidRPr="006D4986">
        <w:t>care</w:t>
      </w:r>
      <w:r w:rsidR="00647555">
        <w:t xml:space="preserve"> </w:t>
      </w:r>
      <w:r w:rsidRPr="006D4986">
        <w:t>realizează</w:t>
      </w:r>
      <w:r w:rsidR="00647555">
        <w:t xml:space="preserve"> </w:t>
      </w:r>
      <w:r w:rsidRPr="006D4986">
        <w:t>venituri</w:t>
      </w:r>
      <w:r w:rsidR="00647555">
        <w:t xml:space="preserve"> </w:t>
      </w:r>
      <w:r w:rsidRPr="006D4986">
        <w:t>extra</w:t>
      </w:r>
      <w:r w:rsidR="00647555">
        <w:t xml:space="preserve"> </w:t>
      </w:r>
      <w:r w:rsidRPr="006D4986">
        <w:t>salariale.</w:t>
      </w:r>
      <w:r w:rsidR="00647555">
        <w:t xml:space="preserve"> </w:t>
      </w:r>
      <w:r w:rsidRPr="006D4986">
        <w:t>Urmare</w:t>
      </w:r>
      <w:r w:rsidR="00647555">
        <w:t xml:space="preserve"> </w:t>
      </w:r>
      <w:r w:rsidRPr="006D4986">
        <w:t>a</w:t>
      </w:r>
      <w:r w:rsidR="00647555">
        <w:t xml:space="preserve"> </w:t>
      </w:r>
      <w:r w:rsidRPr="006D4986">
        <w:t>clarificărilor</w:t>
      </w:r>
      <w:r w:rsidR="00647555">
        <w:t xml:space="preserve"> </w:t>
      </w:r>
      <w:r w:rsidRPr="006D4986">
        <w:t>aduse</w:t>
      </w:r>
      <w:r w:rsidR="00647555">
        <w:t xml:space="preserve"> </w:t>
      </w:r>
      <w:r w:rsidRPr="006D4986">
        <w:t>de</w:t>
      </w:r>
      <w:r w:rsidR="00647555">
        <w:t xml:space="preserve"> </w:t>
      </w:r>
      <w:r w:rsidRPr="006D4986">
        <w:t>reprezentanții</w:t>
      </w:r>
      <w:r w:rsidR="00647555">
        <w:t xml:space="preserve"> </w:t>
      </w:r>
      <w:r w:rsidRPr="006D4986">
        <w:t>Guvernului</w:t>
      </w:r>
      <w:r w:rsidR="00647555">
        <w:t xml:space="preserve"> </w:t>
      </w:r>
      <w:r w:rsidRPr="006D4986">
        <w:t>cu</w:t>
      </w:r>
      <w:r w:rsidR="00647555">
        <w:t xml:space="preserve"> </w:t>
      </w:r>
      <w:r w:rsidRPr="006D4986">
        <w:t>privire</w:t>
      </w:r>
      <w:r w:rsidR="00647555">
        <w:t xml:space="preserve"> </w:t>
      </w:r>
      <w:r w:rsidRPr="006D4986">
        <w:t>la</w:t>
      </w:r>
      <w:r w:rsidR="00647555">
        <w:t xml:space="preserve"> </w:t>
      </w:r>
      <w:r w:rsidRPr="006D4986">
        <w:t>modificarea</w:t>
      </w:r>
      <w:r w:rsidR="00647555">
        <w:t xml:space="preserve"> </w:t>
      </w:r>
      <w:r w:rsidRPr="006D4986">
        <w:t>regimului</w:t>
      </w:r>
      <w:r w:rsidR="00647555">
        <w:t xml:space="preserve"> </w:t>
      </w:r>
      <w:r w:rsidRPr="006D4986">
        <w:t>microîntreprinderilor,</w:t>
      </w:r>
      <w:r w:rsidR="00647555">
        <w:t xml:space="preserve"> </w:t>
      </w:r>
      <w:r w:rsidRPr="006D4986">
        <w:t>a</w:t>
      </w:r>
      <w:r w:rsidR="00647555">
        <w:t xml:space="preserve"> </w:t>
      </w:r>
      <w:r w:rsidRPr="006D4986">
        <w:t>fost</w:t>
      </w:r>
      <w:r w:rsidR="00647555">
        <w:t xml:space="preserve"> </w:t>
      </w:r>
      <w:r w:rsidRPr="006D4986">
        <w:t>agreat</w:t>
      </w:r>
      <w:r w:rsidR="00647555">
        <w:t xml:space="preserve"> </w:t>
      </w:r>
      <w:r w:rsidRPr="006D4986">
        <w:t>de</w:t>
      </w:r>
      <w:r w:rsidR="00647555">
        <w:t xml:space="preserve"> </w:t>
      </w:r>
      <w:r w:rsidRPr="006D4986">
        <w:t>comun</w:t>
      </w:r>
      <w:r w:rsidR="00647555">
        <w:t xml:space="preserve"> </w:t>
      </w:r>
      <w:r w:rsidRPr="006D4986">
        <w:t>acord</w:t>
      </w:r>
      <w:r w:rsidR="00647555">
        <w:t xml:space="preserve"> </w:t>
      </w:r>
      <w:r w:rsidRPr="006D4986">
        <w:t>faptul</w:t>
      </w:r>
      <w:r w:rsidR="00647555">
        <w:t xml:space="preserve"> </w:t>
      </w:r>
      <w:r w:rsidRPr="006D4986">
        <w:t>că</w:t>
      </w:r>
      <w:r w:rsidR="00647555">
        <w:t xml:space="preserve"> </w:t>
      </w:r>
      <w:r w:rsidRPr="006D4986">
        <w:t>modificările</w:t>
      </w:r>
      <w:r w:rsidR="00647555">
        <w:t xml:space="preserve"> </w:t>
      </w:r>
      <w:r w:rsidRPr="006D4986">
        <w:t>preconizate</w:t>
      </w:r>
      <w:r w:rsidR="00647555">
        <w:t xml:space="preserve"> </w:t>
      </w:r>
      <w:r w:rsidRPr="006D4986">
        <w:t>de</w:t>
      </w:r>
      <w:r w:rsidR="00647555">
        <w:t xml:space="preserve"> </w:t>
      </w:r>
      <w:r w:rsidRPr="006D4986">
        <w:t>Guvern</w:t>
      </w:r>
      <w:r w:rsidR="00647555">
        <w:t xml:space="preserve"> </w:t>
      </w:r>
      <w:r w:rsidRPr="006D4986">
        <w:t>nu</w:t>
      </w:r>
      <w:r w:rsidR="00647555">
        <w:t xml:space="preserve"> </w:t>
      </w:r>
      <w:r w:rsidRPr="006D4986">
        <w:t>vor</w:t>
      </w:r>
      <w:r w:rsidR="00647555">
        <w:t xml:space="preserve"> </w:t>
      </w:r>
      <w:r w:rsidRPr="006D4986">
        <w:t>afecta</w:t>
      </w:r>
      <w:r w:rsidR="00647555">
        <w:t xml:space="preserve"> </w:t>
      </w:r>
      <w:r w:rsidRPr="006D4986">
        <w:t>semnificativ</w:t>
      </w:r>
      <w:r w:rsidR="00647555">
        <w:t xml:space="preserve"> </w:t>
      </w:r>
      <w:r w:rsidRPr="006D4986">
        <w:t>nivelul</w:t>
      </w:r>
      <w:r w:rsidR="00647555">
        <w:t xml:space="preserve"> </w:t>
      </w:r>
      <w:r w:rsidRPr="006D4986">
        <w:t>sponsorizărilor.</w:t>
      </w:r>
    </w:p>
    <w:p w14:paraId="145B4332" w14:textId="631F001B" w:rsidR="006D4986" w:rsidRPr="006D4986" w:rsidRDefault="006D4986" w:rsidP="006D4986">
      <w:r w:rsidRPr="006D4986">
        <w:t>Din</w:t>
      </w:r>
      <w:r w:rsidR="00647555">
        <w:t xml:space="preserve"> </w:t>
      </w:r>
      <w:r w:rsidRPr="006D4986">
        <w:t>partea</w:t>
      </w:r>
      <w:r w:rsidR="00647555">
        <w:t xml:space="preserve"> </w:t>
      </w:r>
      <w:r w:rsidRPr="006D4986">
        <w:t>Guvernului,</w:t>
      </w:r>
      <w:r w:rsidR="00647555">
        <w:t xml:space="preserve"> </w:t>
      </w:r>
      <w:r w:rsidRPr="006D4986">
        <w:t>alături</w:t>
      </w:r>
      <w:r w:rsidR="00647555">
        <w:t xml:space="preserve"> </w:t>
      </w:r>
      <w:r w:rsidRPr="006D4986">
        <w:t>de</w:t>
      </w:r>
      <w:r w:rsidR="00647555">
        <w:t xml:space="preserve"> </w:t>
      </w:r>
      <w:r w:rsidRPr="006D4986">
        <w:t>premierul</w:t>
      </w:r>
      <w:r w:rsidR="00647555">
        <w:t xml:space="preserve"> </w:t>
      </w:r>
      <w:r w:rsidRPr="006D4986">
        <w:t>Marcel</w:t>
      </w:r>
      <w:r w:rsidR="00647555">
        <w:t xml:space="preserve"> </w:t>
      </w:r>
      <w:r w:rsidRPr="006D4986">
        <w:t>Ciolacu</w:t>
      </w:r>
      <w:r w:rsidR="00647555">
        <w:t xml:space="preserve"> </w:t>
      </w:r>
      <w:r w:rsidRPr="006D4986">
        <w:t>au</w:t>
      </w:r>
      <w:r w:rsidR="00647555">
        <w:t xml:space="preserve"> </w:t>
      </w:r>
      <w:r w:rsidRPr="006D4986">
        <w:t>participat</w:t>
      </w:r>
      <w:r w:rsidR="00647555">
        <w:t xml:space="preserve"> </w:t>
      </w:r>
      <w:r w:rsidRPr="006D4986">
        <w:t>la</w:t>
      </w:r>
      <w:r w:rsidR="00647555">
        <w:t xml:space="preserve"> </w:t>
      </w:r>
      <w:r w:rsidRPr="006D4986">
        <w:t>discuții</w:t>
      </w:r>
      <w:r w:rsidR="00647555">
        <w:t xml:space="preserve"> </w:t>
      </w:r>
      <w:r w:rsidRPr="006D4986">
        <w:t>vicepremierul</w:t>
      </w:r>
      <w:r w:rsidR="00647555">
        <w:t xml:space="preserve"> </w:t>
      </w:r>
      <w:r w:rsidRPr="006D4986">
        <w:t>Marian</w:t>
      </w:r>
      <w:r w:rsidR="00647555">
        <w:t xml:space="preserve"> </w:t>
      </w:r>
      <w:r w:rsidRPr="006D4986">
        <w:t>Neacșu,</w:t>
      </w:r>
      <w:r w:rsidR="00647555">
        <w:t xml:space="preserve"> </w:t>
      </w:r>
      <w:r w:rsidRPr="006D4986">
        <w:t>ministrul</w:t>
      </w:r>
      <w:r w:rsidR="00647555">
        <w:t xml:space="preserve"> </w:t>
      </w:r>
      <w:r w:rsidRPr="006D4986">
        <w:t>Finanțelor</w:t>
      </w:r>
      <w:r w:rsidR="00647555">
        <w:t xml:space="preserve"> </w:t>
      </w:r>
      <w:r w:rsidRPr="006D4986">
        <w:t>Marcel</w:t>
      </w:r>
      <w:r w:rsidR="00647555">
        <w:t xml:space="preserve"> </w:t>
      </w:r>
      <w:proofErr w:type="spellStart"/>
      <w:r w:rsidRPr="006D4986">
        <w:t>Boloș</w:t>
      </w:r>
      <w:proofErr w:type="spellEnd"/>
      <w:r w:rsidRPr="006D4986">
        <w:t>,</w:t>
      </w:r>
      <w:r w:rsidR="00647555">
        <w:t xml:space="preserve"> </w:t>
      </w:r>
      <w:r w:rsidRPr="006D4986">
        <w:t>Șeful</w:t>
      </w:r>
      <w:r w:rsidR="00647555">
        <w:t xml:space="preserve"> </w:t>
      </w:r>
      <w:r w:rsidRPr="006D4986">
        <w:t>Cancelariei</w:t>
      </w:r>
      <w:r w:rsidR="00647555">
        <w:t xml:space="preserve"> </w:t>
      </w:r>
      <w:r w:rsidRPr="006D4986">
        <w:t>Prim-Ministrului,</w:t>
      </w:r>
      <w:r w:rsidR="00647555">
        <w:t xml:space="preserve"> </w:t>
      </w:r>
      <w:r w:rsidRPr="006D4986">
        <w:t>Alexandru-Mihai</w:t>
      </w:r>
      <w:r w:rsidR="00647555">
        <w:t xml:space="preserve"> </w:t>
      </w:r>
      <w:proofErr w:type="spellStart"/>
      <w:r w:rsidRPr="006D4986">
        <w:t>Ghigiu</w:t>
      </w:r>
      <w:proofErr w:type="spellEnd"/>
      <w:r w:rsidRPr="006D4986">
        <w:t>,</w:t>
      </w:r>
      <w:r w:rsidR="00647555">
        <w:t xml:space="preserve"> </w:t>
      </w:r>
      <w:r w:rsidRPr="006D4986">
        <w:t>consilierul</w:t>
      </w:r>
      <w:r w:rsidR="00647555">
        <w:t xml:space="preserve"> </w:t>
      </w:r>
      <w:r w:rsidRPr="006D4986">
        <w:t>de</w:t>
      </w:r>
      <w:r w:rsidR="00647555">
        <w:t xml:space="preserve"> </w:t>
      </w:r>
      <w:r w:rsidRPr="006D4986">
        <w:t>stat</w:t>
      </w:r>
      <w:r w:rsidR="00647555">
        <w:t xml:space="preserve"> </w:t>
      </w:r>
      <w:r w:rsidRPr="006D4986">
        <w:t>în</w:t>
      </w:r>
      <w:r w:rsidR="00647555">
        <w:t xml:space="preserve"> </w:t>
      </w:r>
      <w:r w:rsidRPr="006D4986">
        <w:t>Cancelaria</w:t>
      </w:r>
      <w:r w:rsidR="00647555">
        <w:t xml:space="preserve"> </w:t>
      </w:r>
      <w:r w:rsidRPr="006D4986">
        <w:t>Prim-Ministrului,</w:t>
      </w:r>
      <w:r w:rsidR="00647555">
        <w:t xml:space="preserve"> </w:t>
      </w:r>
      <w:r w:rsidRPr="006D4986">
        <w:t>Victoria</w:t>
      </w:r>
      <w:r w:rsidR="00647555">
        <w:t xml:space="preserve"> </w:t>
      </w:r>
      <w:r w:rsidRPr="006D4986">
        <w:t>Stoiciu,</w:t>
      </w:r>
      <w:r w:rsidR="00647555">
        <w:t xml:space="preserve"> </w:t>
      </w:r>
      <w:r w:rsidRPr="006D4986">
        <w:t>și</w:t>
      </w:r>
      <w:r w:rsidR="00647555">
        <w:t xml:space="preserve"> </w:t>
      </w:r>
      <w:r w:rsidRPr="006D4986">
        <w:t>secretarul</w:t>
      </w:r>
      <w:r w:rsidR="00647555">
        <w:t xml:space="preserve"> </w:t>
      </w:r>
      <w:r w:rsidRPr="006D4986">
        <w:t>de</w:t>
      </w:r>
      <w:r w:rsidR="00647555">
        <w:t xml:space="preserve"> </w:t>
      </w:r>
      <w:r w:rsidRPr="006D4986">
        <w:t>stat</w:t>
      </w:r>
      <w:r w:rsidR="00647555">
        <w:t xml:space="preserve"> </w:t>
      </w:r>
      <w:r w:rsidRPr="006D4986">
        <w:t>în</w:t>
      </w:r>
      <w:r w:rsidR="00647555">
        <w:t xml:space="preserve"> </w:t>
      </w:r>
      <w:r w:rsidRPr="006D4986">
        <w:t>Cancelaria</w:t>
      </w:r>
      <w:r w:rsidR="00647555">
        <w:t xml:space="preserve"> </w:t>
      </w:r>
      <w:r w:rsidRPr="006D4986">
        <w:t>Prim-Ministrului</w:t>
      </w:r>
      <w:r w:rsidR="00647555">
        <w:t xml:space="preserve"> </w:t>
      </w:r>
      <w:r w:rsidRPr="006D4986">
        <w:t>Mihai</w:t>
      </w:r>
      <w:r w:rsidR="00647555">
        <w:t xml:space="preserve"> </w:t>
      </w:r>
      <w:r w:rsidRPr="006D4986">
        <w:t>Constantin,</w:t>
      </w:r>
      <w:r w:rsidR="00647555">
        <w:t xml:space="preserve"> </w:t>
      </w:r>
      <w:r w:rsidRPr="006D4986">
        <w:t>purtător</w:t>
      </w:r>
      <w:r w:rsidR="00647555">
        <w:t xml:space="preserve"> </w:t>
      </w:r>
      <w:r w:rsidRPr="006D4986">
        <w:t>de</w:t>
      </w:r>
      <w:r w:rsidR="00647555">
        <w:t xml:space="preserve"> </w:t>
      </w:r>
      <w:r w:rsidRPr="006D4986">
        <w:t>cuvânt</w:t>
      </w:r>
      <w:r w:rsidR="00647555">
        <w:t xml:space="preserve"> </w:t>
      </w:r>
      <w:r w:rsidRPr="006D4986">
        <w:t>al</w:t>
      </w:r>
      <w:r w:rsidR="00647555">
        <w:t xml:space="preserve"> </w:t>
      </w:r>
      <w:r w:rsidRPr="006D4986">
        <w:t>Guvernului.</w:t>
      </w:r>
    </w:p>
    <w:p w14:paraId="4D6120BE" w14:textId="2231EF31" w:rsidR="006D4986" w:rsidRPr="006D4986" w:rsidRDefault="006D4986" w:rsidP="006D4986">
      <w:pPr>
        <w:pStyle w:val="separatorarticole"/>
      </w:pPr>
      <w:r>
        <w:t>*</w:t>
      </w:r>
    </w:p>
    <w:p w14:paraId="4390613B" w14:textId="5E976D92" w:rsidR="00E9247F" w:rsidRPr="00E9247F" w:rsidRDefault="00E9247F" w:rsidP="00810F8B">
      <w:pPr>
        <w:pStyle w:val="TitluArticolinINFOUE"/>
      </w:pPr>
      <w:bookmarkStart w:id="128" w:name="_Toc153533866"/>
      <w:r w:rsidRPr="00E9247F">
        <w:t>Reprezentanții</w:t>
      </w:r>
      <w:r w:rsidR="00647555">
        <w:t xml:space="preserve"> </w:t>
      </w:r>
      <w:r w:rsidRPr="00E9247F">
        <w:t>Guvernului</w:t>
      </w:r>
      <w:r w:rsidR="00647555">
        <w:t xml:space="preserve"> </w:t>
      </w:r>
      <w:r w:rsidRPr="00E9247F">
        <w:t>și</w:t>
      </w:r>
      <w:r w:rsidR="00647555">
        <w:t xml:space="preserve"> </w:t>
      </w:r>
      <w:r w:rsidRPr="00E9247F">
        <w:t>cei</w:t>
      </w:r>
      <w:r w:rsidR="00647555">
        <w:t xml:space="preserve"> </w:t>
      </w:r>
      <w:r w:rsidRPr="00E9247F">
        <w:t>ai</w:t>
      </w:r>
      <w:r w:rsidR="00647555">
        <w:t xml:space="preserve"> </w:t>
      </w:r>
      <w:r w:rsidRPr="00E9247F">
        <w:t>sindicatelor</w:t>
      </w:r>
      <w:r w:rsidR="00647555">
        <w:t xml:space="preserve"> </w:t>
      </w:r>
      <w:r w:rsidRPr="00E9247F">
        <w:t>din</w:t>
      </w:r>
      <w:r w:rsidR="00647555">
        <w:t xml:space="preserve"> </w:t>
      </w:r>
      <w:r w:rsidRPr="00E9247F">
        <w:t>sănătate</w:t>
      </w:r>
      <w:r w:rsidR="00647555">
        <w:t xml:space="preserve"> </w:t>
      </w:r>
      <w:r w:rsidRPr="00E9247F">
        <w:t>au</w:t>
      </w:r>
      <w:r w:rsidR="00647555">
        <w:t xml:space="preserve"> </w:t>
      </w:r>
      <w:r w:rsidRPr="00E9247F">
        <w:t>agreat</w:t>
      </w:r>
      <w:r w:rsidR="00647555">
        <w:t xml:space="preserve"> </w:t>
      </w:r>
      <w:r w:rsidRPr="00E9247F">
        <w:t>o</w:t>
      </w:r>
      <w:r w:rsidR="00647555">
        <w:t xml:space="preserve"> </w:t>
      </w:r>
      <w:r w:rsidRPr="00E9247F">
        <w:t>soluție</w:t>
      </w:r>
      <w:r w:rsidR="00647555">
        <w:t xml:space="preserve"> </w:t>
      </w:r>
      <w:r w:rsidRPr="00E9247F">
        <w:t>mai</w:t>
      </w:r>
      <w:r w:rsidR="00647555">
        <w:t xml:space="preserve"> </w:t>
      </w:r>
      <w:r w:rsidRPr="00E9247F">
        <w:t>simplă</w:t>
      </w:r>
      <w:r w:rsidR="00647555">
        <w:t xml:space="preserve"> </w:t>
      </w:r>
      <w:r w:rsidRPr="00E9247F">
        <w:t>de</w:t>
      </w:r>
      <w:r w:rsidR="00647555">
        <w:t xml:space="preserve"> </w:t>
      </w:r>
      <w:r w:rsidRPr="00E9247F">
        <w:t>ocupare</w:t>
      </w:r>
      <w:r w:rsidR="00647555">
        <w:t xml:space="preserve"> </w:t>
      </w:r>
      <w:r w:rsidRPr="00E9247F">
        <w:t>a</w:t>
      </w:r>
      <w:r w:rsidR="00647555">
        <w:t xml:space="preserve"> </w:t>
      </w:r>
      <w:r w:rsidRPr="00E9247F">
        <w:t>posturilor</w:t>
      </w:r>
      <w:r w:rsidR="00647555">
        <w:t xml:space="preserve"> </w:t>
      </w:r>
      <w:proofErr w:type="spellStart"/>
      <w:r w:rsidRPr="00E9247F">
        <w:t>vacantate</w:t>
      </w:r>
      <w:proofErr w:type="spellEnd"/>
      <w:r w:rsidR="00647555">
        <w:t xml:space="preserve"> </w:t>
      </w:r>
      <w:r w:rsidRPr="00E9247F">
        <w:t>din</w:t>
      </w:r>
      <w:r w:rsidR="00647555">
        <w:t xml:space="preserve"> </w:t>
      </w:r>
      <w:r w:rsidRPr="00E9247F">
        <w:t>sistemul</w:t>
      </w:r>
      <w:r w:rsidR="00647555">
        <w:t xml:space="preserve"> </w:t>
      </w:r>
      <w:r w:rsidRPr="00E9247F">
        <w:t>medical</w:t>
      </w:r>
      <w:bookmarkEnd w:id="128"/>
    </w:p>
    <w:p w14:paraId="07F3212D" w14:textId="2F1A326B" w:rsidR="00E9247F" w:rsidRDefault="00E9247F" w:rsidP="00E9247F">
      <w:r w:rsidRPr="00E9247F">
        <w:t>Premierul</w:t>
      </w:r>
      <w:r w:rsidR="00647555">
        <w:t xml:space="preserve"> </w:t>
      </w:r>
      <w:r w:rsidRPr="00E9247F">
        <w:t>Marcel</w:t>
      </w:r>
      <w:r w:rsidR="00647555">
        <w:t xml:space="preserve"> </w:t>
      </w:r>
      <w:r w:rsidRPr="00E9247F">
        <w:t>Ciolacu</w:t>
      </w:r>
      <w:r w:rsidR="00647555">
        <w:t xml:space="preserve"> </w:t>
      </w:r>
      <w:r w:rsidRPr="00E9247F">
        <w:t>și</w:t>
      </w:r>
      <w:r w:rsidR="00647555">
        <w:t xml:space="preserve"> </w:t>
      </w:r>
      <w:r w:rsidRPr="00E9247F">
        <w:t>reprezentanții</w:t>
      </w:r>
      <w:r w:rsidR="00647555">
        <w:t xml:space="preserve"> </w:t>
      </w:r>
      <w:r w:rsidRPr="00E9247F">
        <w:t>sindicatelor</w:t>
      </w:r>
      <w:r w:rsidR="00647555">
        <w:t xml:space="preserve"> </w:t>
      </w:r>
      <w:r w:rsidRPr="00E9247F">
        <w:t>din</w:t>
      </w:r>
      <w:r w:rsidR="00647555">
        <w:t xml:space="preserve"> </w:t>
      </w:r>
      <w:r w:rsidRPr="00E9247F">
        <w:t>sănătate</w:t>
      </w:r>
      <w:r w:rsidR="00647555">
        <w:t xml:space="preserve"> </w:t>
      </w:r>
      <w:r w:rsidRPr="00E9247F">
        <w:t>au</w:t>
      </w:r>
      <w:r w:rsidR="00647555">
        <w:t xml:space="preserve"> </w:t>
      </w:r>
      <w:r w:rsidRPr="00E9247F">
        <w:t>agreat</w:t>
      </w:r>
      <w:r w:rsidR="00647555">
        <w:t xml:space="preserve"> </w:t>
      </w:r>
      <w:r w:rsidRPr="00E9247F">
        <w:t>astăzi,</w:t>
      </w:r>
      <w:r w:rsidR="00647555">
        <w:t xml:space="preserve"> </w:t>
      </w:r>
      <w:r w:rsidRPr="00E9247F">
        <w:t>în</w:t>
      </w:r>
      <w:r w:rsidR="00647555">
        <w:t xml:space="preserve"> </w:t>
      </w:r>
      <w:r w:rsidRPr="00E9247F">
        <w:t>cadrul</w:t>
      </w:r>
      <w:r w:rsidR="00647555">
        <w:t xml:space="preserve"> </w:t>
      </w:r>
      <w:r w:rsidRPr="00E9247F">
        <w:t>consultărilor</w:t>
      </w:r>
      <w:r w:rsidR="00647555">
        <w:t xml:space="preserve"> </w:t>
      </w:r>
      <w:r w:rsidRPr="00E9247F">
        <w:t>de</w:t>
      </w:r>
      <w:r w:rsidR="00647555">
        <w:t xml:space="preserve"> </w:t>
      </w:r>
      <w:r w:rsidRPr="00E9247F">
        <w:t>la</w:t>
      </w:r>
      <w:r w:rsidR="00647555">
        <w:t xml:space="preserve"> </w:t>
      </w:r>
      <w:r w:rsidRPr="00E9247F">
        <w:t>Palatul</w:t>
      </w:r>
      <w:r w:rsidR="00647555">
        <w:t xml:space="preserve"> </w:t>
      </w:r>
      <w:r w:rsidRPr="00E9247F">
        <w:t>Victoria,</w:t>
      </w:r>
      <w:r w:rsidR="00647555">
        <w:t xml:space="preserve"> </w:t>
      </w:r>
      <w:r w:rsidRPr="00E9247F">
        <w:t>debirocratizarea</w:t>
      </w:r>
      <w:r w:rsidR="00647555">
        <w:t xml:space="preserve"> </w:t>
      </w:r>
      <w:r w:rsidRPr="00E9247F">
        <w:t>procedurii</w:t>
      </w:r>
      <w:r w:rsidR="00647555">
        <w:t xml:space="preserve"> </w:t>
      </w:r>
      <w:r w:rsidRPr="00E9247F">
        <w:t>pentru</w:t>
      </w:r>
      <w:r w:rsidR="00647555">
        <w:t xml:space="preserve"> </w:t>
      </w:r>
      <w:r w:rsidRPr="00E9247F">
        <w:t>ocuparea</w:t>
      </w:r>
      <w:r w:rsidR="00647555">
        <w:t xml:space="preserve"> </w:t>
      </w:r>
      <w:r w:rsidRPr="00E9247F">
        <w:t>posturilor</w:t>
      </w:r>
      <w:r w:rsidR="00647555">
        <w:t xml:space="preserve"> </w:t>
      </w:r>
      <w:r w:rsidRPr="00E9247F">
        <w:t>din</w:t>
      </w:r>
      <w:r w:rsidR="00647555">
        <w:t xml:space="preserve"> </w:t>
      </w:r>
      <w:r w:rsidRPr="00E9247F">
        <w:t>sectorul</w:t>
      </w:r>
      <w:r w:rsidR="00647555">
        <w:t xml:space="preserve"> </w:t>
      </w:r>
      <w:r w:rsidRPr="00E9247F">
        <w:t>sanitar,</w:t>
      </w:r>
      <w:r w:rsidR="00647555">
        <w:t xml:space="preserve"> </w:t>
      </w:r>
      <w:r w:rsidRPr="00E9247F">
        <w:t>care</w:t>
      </w:r>
      <w:r w:rsidR="00647555">
        <w:t xml:space="preserve"> </w:t>
      </w:r>
      <w:r w:rsidRPr="00E9247F">
        <w:t>să</w:t>
      </w:r>
      <w:r w:rsidR="00647555">
        <w:t xml:space="preserve"> </w:t>
      </w:r>
      <w:r w:rsidRPr="00E9247F">
        <w:t>fie</w:t>
      </w:r>
      <w:r w:rsidR="00647555">
        <w:t xml:space="preserve"> </w:t>
      </w:r>
      <w:r w:rsidRPr="00E9247F">
        <w:t>aplicată</w:t>
      </w:r>
      <w:r w:rsidR="00647555">
        <w:t xml:space="preserve"> </w:t>
      </w:r>
      <w:r w:rsidRPr="00E9247F">
        <w:t>începând</w:t>
      </w:r>
      <w:r w:rsidR="00647555">
        <w:t xml:space="preserve"> </w:t>
      </w:r>
      <w:r w:rsidRPr="00E9247F">
        <w:t>de</w:t>
      </w:r>
      <w:r w:rsidR="00647555">
        <w:t xml:space="preserve"> </w:t>
      </w:r>
      <w:r w:rsidRPr="00E9247F">
        <w:t>anul</w:t>
      </w:r>
      <w:r w:rsidR="00647555">
        <w:t xml:space="preserve"> </w:t>
      </w:r>
      <w:r w:rsidRPr="00E9247F">
        <w:t>viitor.</w:t>
      </w:r>
      <w:r w:rsidR="00647555">
        <w:t xml:space="preserve"> </w:t>
      </w:r>
      <w:r w:rsidRPr="00E9247F">
        <w:t>Pentru</w:t>
      </w:r>
      <w:r w:rsidR="00647555">
        <w:t xml:space="preserve"> </w:t>
      </w:r>
      <w:r w:rsidRPr="00E9247F">
        <w:t>asigurarea</w:t>
      </w:r>
      <w:r w:rsidR="00647555">
        <w:t xml:space="preserve"> </w:t>
      </w:r>
      <w:r w:rsidRPr="00E9247F">
        <w:t>continuității</w:t>
      </w:r>
      <w:r w:rsidR="00647555">
        <w:t xml:space="preserve"> </w:t>
      </w:r>
      <w:r w:rsidRPr="00E9247F">
        <w:t>serviciilor</w:t>
      </w:r>
      <w:r w:rsidR="00647555">
        <w:t xml:space="preserve"> </w:t>
      </w:r>
      <w:r w:rsidRPr="00E9247F">
        <w:t>medicale,</w:t>
      </w:r>
      <w:r w:rsidR="00647555">
        <w:t xml:space="preserve"> </w:t>
      </w:r>
      <w:r w:rsidRPr="00E9247F">
        <w:t>va</w:t>
      </w:r>
      <w:r w:rsidR="00647555">
        <w:t xml:space="preserve"> </w:t>
      </w:r>
      <w:r w:rsidRPr="00E9247F">
        <w:t>fi</w:t>
      </w:r>
      <w:r w:rsidR="00647555">
        <w:t xml:space="preserve"> </w:t>
      </w:r>
      <w:r w:rsidRPr="00E9247F">
        <w:t>aprobată</w:t>
      </w:r>
      <w:r w:rsidR="00647555">
        <w:t xml:space="preserve"> </w:t>
      </w:r>
      <w:r w:rsidRPr="00E9247F">
        <w:t>de</w:t>
      </w:r>
      <w:r w:rsidR="00647555">
        <w:t xml:space="preserve"> </w:t>
      </w:r>
      <w:r w:rsidRPr="00E9247F">
        <w:t>Guvern</w:t>
      </w:r>
      <w:r w:rsidR="00647555">
        <w:t xml:space="preserve"> </w:t>
      </w:r>
      <w:r w:rsidRPr="00E9247F">
        <w:t>o</w:t>
      </w:r>
      <w:r w:rsidR="00647555">
        <w:t xml:space="preserve"> </w:t>
      </w:r>
      <w:r w:rsidRPr="00E9247F">
        <w:t>soluție</w:t>
      </w:r>
      <w:r w:rsidR="00647555">
        <w:t xml:space="preserve"> </w:t>
      </w:r>
      <w:r w:rsidRPr="00E9247F">
        <w:t>legislativă</w:t>
      </w:r>
      <w:r w:rsidR="00647555">
        <w:t xml:space="preserve"> </w:t>
      </w:r>
      <w:r w:rsidRPr="00E9247F">
        <w:t>care</w:t>
      </w:r>
      <w:r w:rsidR="00647555">
        <w:t xml:space="preserve"> </w:t>
      </w:r>
      <w:r w:rsidRPr="00E9247F">
        <w:t>să</w:t>
      </w:r>
      <w:r w:rsidR="00647555">
        <w:t xml:space="preserve"> </w:t>
      </w:r>
      <w:r w:rsidRPr="00E9247F">
        <w:t>permită</w:t>
      </w:r>
      <w:r w:rsidR="00647555">
        <w:t xml:space="preserve"> </w:t>
      </w:r>
      <w:r w:rsidRPr="00E9247F">
        <w:t>ca</w:t>
      </w:r>
      <w:r w:rsidR="00647555">
        <w:t xml:space="preserve"> </w:t>
      </w:r>
      <w:r w:rsidRPr="00E9247F">
        <w:t>fiecare</w:t>
      </w:r>
      <w:r w:rsidR="00647555">
        <w:t xml:space="preserve"> </w:t>
      </w:r>
      <w:r w:rsidRPr="00E9247F">
        <w:t>post</w:t>
      </w:r>
      <w:r w:rsidR="00647555">
        <w:t xml:space="preserve"> </w:t>
      </w:r>
      <w:proofErr w:type="spellStart"/>
      <w:r w:rsidRPr="00E9247F">
        <w:t>vacantat</w:t>
      </w:r>
      <w:proofErr w:type="spellEnd"/>
      <w:r w:rsidR="00647555">
        <w:t xml:space="preserve"> </w:t>
      </w:r>
      <w:r w:rsidRPr="00E9247F">
        <w:t>în</w:t>
      </w:r>
      <w:r w:rsidR="00647555">
        <w:t xml:space="preserve"> </w:t>
      </w:r>
      <w:r w:rsidRPr="00E9247F">
        <w:t>sistemul</w:t>
      </w:r>
      <w:r w:rsidR="00647555">
        <w:t xml:space="preserve"> </w:t>
      </w:r>
      <w:r w:rsidRPr="00E9247F">
        <w:t>public</w:t>
      </w:r>
      <w:r w:rsidR="00647555">
        <w:t xml:space="preserve"> </w:t>
      </w:r>
      <w:r w:rsidRPr="00E9247F">
        <w:t>de</w:t>
      </w:r>
      <w:r w:rsidR="00647555">
        <w:t xml:space="preserve"> </w:t>
      </w:r>
      <w:r w:rsidRPr="00E9247F">
        <w:t>sănătate</w:t>
      </w:r>
      <w:r w:rsidR="00647555">
        <w:t xml:space="preserve"> </w:t>
      </w:r>
      <w:r w:rsidRPr="00E9247F">
        <w:t>să</w:t>
      </w:r>
      <w:r w:rsidR="00647555">
        <w:t xml:space="preserve"> </w:t>
      </w:r>
      <w:r w:rsidRPr="00E9247F">
        <w:t>fie</w:t>
      </w:r>
      <w:r w:rsidR="00647555">
        <w:t xml:space="preserve"> </w:t>
      </w:r>
      <w:r w:rsidRPr="00E9247F">
        <w:lastRenderedPageBreak/>
        <w:t>ocupat</w:t>
      </w:r>
      <w:r w:rsidR="00647555">
        <w:t xml:space="preserve"> </w:t>
      </w:r>
      <w:r w:rsidRPr="00E9247F">
        <w:t>prin</w:t>
      </w:r>
      <w:r w:rsidR="00647555">
        <w:t xml:space="preserve"> </w:t>
      </w:r>
      <w:r w:rsidRPr="00E9247F">
        <w:t>concurs,</w:t>
      </w:r>
      <w:r w:rsidR="00647555">
        <w:t xml:space="preserve"> </w:t>
      </w:r>
      <w:r w:rsidRPr="00E9247F">
        <w:t>fără</w:t>
      </w:r>
      <w:r w:rsidR="00647555">
        <w:t xml:space="preserve"> </w:t>
      </w:r>
      <w:r w:rsidRPr="00E9247F">
        <w:t>a</w:t>
      </w:r>
      <w:r w:rsidR="00647555">
        <w:t xml:space="preserve"> </w:t>
      </w:r>
      <w:r w:rsidRPr="00E9247F">
        <w:t>mai</w:t>
      </w:r>
      <w:r w:rsidR="00647555">
        <w:t xml:space="preserve"> </w:t>
      </w:r>
      <w:r w:rsidRPr="00E9247F">
        <w:t>fi</w:t>
      </w:r>
      <w:r w:rsidR="00647555">
        <w:t xml:space="preserve"> </w:t>
      </w:r>
      <w:r w:rsidRPr="00E9247F">
        <w:t>nevoie</w:t>
      </w:r>
      <w:r w:rsidR="00647555">
        <w:t xml:space="preserve"> </w:t>
      </w:r>
      <w:r w:rsidRPr="00E9247F">
        <w:t>de</w:t>
      </w:r>
      <w:r w:rsidR="00647555">
        <w:t xml:space="preserve"> </w:t>
      </w:r>
      <w:r w:rsidRPr="00E9247F">
        <w:t>Memorandum</w:t>
      </w:r>
      <w:r w:rsidR="00647555">
        <w:t xml:space="preserve"> </w:t>
      </w:r>
      <w:r w:rsidRPr="00E9247F">
        <w:t>adoptat</w:t>
      </w:r>
      <w:r w:rsidR="00647555">
        <w:t xml:space="preserve"> </w:t>
      </w:r>
      <w:r w:rsidRPr="00E9247F">
        <w:t>în</w:t>
      </w:r>
      <w:r w:rsidR="00647555">
        <w:t xml:space="preserve"> </w:t>
      </w:r>
      <w:r w:rsidRPr="00E9247F">
        <w:t>ședința</w:t>
      </w:r>
      <w:r w:rsidR="00647555">
        <w:t xml:space="preserve"> </w:t>
      </w:r>
      <w:r w:rsidRPr="00E9247F">
        <w:t>de</w:t>
      </w:r>
      <w:r w:rsidR="00647555">
        <w:t xml:space="preserve"> </w:t>
      </w:r>
      <w:r w:rsidRPr="00E9247F">
        <w:t>Guvern.</w:t>
      </w:r>
      <w:r w:rsidR="00647555">
        <w:t xml:space="preserve"> </w:t>
      </w:r>
      <w:r w:rsidRPr="00E9247F">
        <w:t>Această</w:t>
      </w:r>
      <w:r w:rsidR="00647555">
        <w:t xml:space="preserve"> </w:t>
      </w:r>
      <w:r w:rsidRPr="00E9247F">
        <w:t>măsură</w:t>
      </w:r>
      <w:r w:rsidR="00647555">
        <w:t xml:space="preserve"> </w:t>
      </w:r>
      <w:r w:rsidRPr="00E9247F">
        <w:t>va</w:t>
      </w:r>
      <w:r w:rsidR="00647555">
        <w:t xml:space="preserve"> </w:t>
      </w:r>
      <w:r w:rsidRPr="00E9247F">
        <w:t>simplifica</w:t>
      </w:r>
      <w:r w:rsidR="00647555">
        <w:t xml:space="preserve"> </w:t>
      </w:r>
      <w:r w:rsidRPr="00E9247F">
        <w:t>procedura</w:t>
      </w:r>
      <w:r w:rsidR="00647555">
        <w:t xml:space="preserve"> </w:t>
      </w:r>
      <w:r w:rsidRPr="00E9247F">
        <w:t>de</w:t>
      </w:r>
      <w:r w:rsidR="00647555">
        <w:t xml:space="preserve"> </w:t>
      </w:r>
      <w:r w:rsidRPr="00E9247F">
        <w:t>ocupare</w:t>
      </w:r>
      <w:r w:rsidR="00647555">
        <w:t xml:space="preserve"> </w:t>
      </w:r>
      <w:r w:rsidRPr="00E9247F">
        <w:t>prin</w:t>
      </w:r>
      <w:r w:rsidR="00647555">
        <w:t xml:space="preserve"> </w:t>
      </w:r>
      <w:r w:rsidRPr="00E9247F">
        <w:t>concurs</w:t>
      </w:r>
      <w:r w:rsidR="00647555">
        <w:t xml:space="preserve"> </w:t>
      </w:r>
      <w:r w:rsidRPr="00E9247F">
        <w:t>a</w:t>
      </w:r>
      <w:r w:rsidR="00647555">
        <w:t xml:space="preserve"> </w:t>
      </w:r>
      <w:r w:rsidRPr="00E9247F">
        <w:t>posturilor</w:t>
      </w:r>
      <w:r w:rsidR="00647555">
        <w:t xml:space="preserve"> </w:t>
      </w:r>
      <w:proofErr w:type="spellStart"/>
      <w:r w:rsidRPr="00E9247F">
        <w:t>vacantate</w:t>
      </w:r>
      <w:proofErr w:type="spellEnd"/>
      <w:r w:rsidR="00647555">
        <w:t xml:space="preserve"> </w:t>
      </w:r>
      <w:r w:rsidRPr="00E9247F">
        <w:t>din</w:t>
      </w:r>
      <w:r w:rsidR="00647555">
        <w:t xml:space="preserve"> </w:t>
      </w:r>
      <w:r w:rsidRPr="00E9247F">
        <w:t>sistemul</w:t>
      </w:r>
      <w:r w:rsidR="00647555">
        <w:t xml:space="preserve"> </w:t>
      </w:r>
      <w:r w:rsidRPr="00E9247F">
        <w:t>public</w:t>
      </w:r>
      <w:r w:rsidR="00647555">
        <w:t xml:space="preserve"> </w:t>
      </w:r>
      <w:r w:rsidRPr="00E9247F">
        <w:t>de</w:t>
      </w:r>
      <w:r w:rsidR="00647555">
        <w:t xml:space="preserve"> </w:t>
      </w:r>
      <w:r w:rsidRPr="00E9247F">
        <w:t>sănătate.</w:t>
      </w:r>
    </w:p>
    <w:p w14:paraId="31A21412" w14:textId="3B5425F7" w:rsidR="00E9247F" w:rsidRDefault="00E9247F" w:rsidP="00E9247F">
      <w:r w:rsidRPr="00E9247F">
        <w:t>De</w:t>
      </w:r>
      <w:r w:rsidR="00647555">
        <w:t xml:space="preserve"> </w:t>
      </w:r>
      <w:r w:rsidRPr="00E9247F">
        <w:t>asemenea,</w:t>
      </w:r>
      <w:r w:rsidR="00647555">
        <w:t xml:space="preserve"> </w:t>
      </w:r>
      <w:r w:rsidRPr="00E9247F">
        <w:t>reprezentanții</w:t>
      </w:r>
      <w:r w:rsidR="00647555">
        <w:t xml:space="preserve"> </w:t>
      </w:r>
      <w:r w:rsidRPr="00E9247F">
        <w:t>Guvernului</w:t>
      </w:r>
      <w:r w:rsidR="00647555">
        <w:t xml:space="preserve"> </w:t>
      </w:r>
      <w:r w:rsidRPr="00E9247F">
        <w:t>și</w:t>
      </w:r>
      <w:r w:rsidR="00647555">
        <w:t xml:space="preserve"> </w:t>
      </w:r>
      <w:r w:rsidRPr="00E9247F">
        <w:t>cei</w:t>
      </w:r>
      <w:r w:rsidR="00647555">
        <w:t xml:space="preserve"> </w:t>
      </w:r>
      <w:r w:rsidRPr="00E9247F">
        <w:t>ai</w:t>
      </w:r>
      <w:r w:rsidR="00647555">
        <w:t xml:space="preserve"> </w:t>
      </w:r>
      <w:r w:rsidRPr="00E9247F">
        <w:t>sindicatelor</w:t>
      </w:r>
      <w:r w:rsidR="00647555">
        <w:t xml:space="preserve"> </w:t>
      </w:r>
      <w:r w:rsidRPr="00E9247F">
        <w:t>din</w:t>
      </w:r>
      <w:r w:rsidR="00647555">
        <w:t xml:space="preserve"> </w:t>
      </w:r>
      <w:r w:rsidRPr="00E9247F">
        <w:t>sănătate</w:t>
      </w:r>
      <w:r w:rsidR="00647555">
        <w:t xml:space="preserve"> </w:t>
      </w:r>
      <w:r w:rsidRPr="00E9247F">
        <w:t>au</w:t>
      </w:r>
      <w:r w:rsidR="00647555">
        <w:t xml:space="preserve"> </w:t>
      </w:r>
      <w:r w:rsidRPr="00E9247F">
        <w:t>discutat</w:t>
      </w:r>
      <w:r w:rsidR="00647555">
        <w:t xml:space="preserve"> </w:t>
      </w:r>
      <w:r w:rsidRPr="00E9247F">
        <w:t>găsirea</w:t>
      </w:r>
      <w:r w:rsidR="00647555">
        <w:t xml:space="preserve"> </w:t>
      </w:r>
      <w:r w:rsidRPr="00E9247F">
        <w:t>unor</w:t>
      </w:r>
      <w:r w:rsidR="00647555">
        <w:t xml:space="preserve"> </w:t>
      </w:r>
      <w:r w:rsidRPr="00E9247F">
        <w:t>soluții</w:t>
      </w:r>
      <w:r w:rsidR="00647555">
        <w:t xml:space="preserve"> </w:t>
      </w:r>
      <w:r w:rsidRPr="00E9247F">
        <w:t>de</w:t>
      </w:r>
      <w:r w:rsidR="00647555">
        <w:t xml:space="preserve"> </w:t>
      </w:r>
      <w:r w:rsidRPr="00E9247F">
        <w:t>angajare</w:t>
      </w:r>
      <w:r w:rsidR="00647555">
        <w:t xml:space="preserve"> </w:t>
      </w:r>
      <w:r w:rsidRPr="00E9247F">
        <w:t>în</w:t>
      </w:r>
      <w:r w:rsidR="00647555">
        <w:t xml:space="preserve"> </w:t>
      </w:r>
      <w:r w:rsidRPr="00E9247F">
        <w:t>sistemul</w:t>
      </w:r>
      <w:r w:rsidR="00647555">
        <w:t xml:space="preserve"> </w:t>
      </w:r>
      <w:r w:rsidRPr="00E9247F">
        <w:t>public</w:t>
      </w:r>
      <w:r w:rsidR="00647555">
        <w:t xml:space="preserve"> </w:t>
      </w:r>
      <w:r w:rsidRPr="00E9247F">
        <w:t>de</w:t>
      </w:r>
      <w:r w:rsidR="00647555">
        <w:t xml:space="preserve"> </w:t>
      </w:r>
      <w:r w:rsidRPr="00E9247F">
        <w:t>sănătate</w:t>
      </w:r>
      <w:r w:rsidR="00647555">
        <w:t xml:space="preserve"> </w:t>
      </w:r>
      <w:r w:rsidRPr="00E9247F">
        <w:t>a</w:t>
      </w:r>
      <w:r w:rsidR="00647555">
        <w:t xml:space="preserve"> </w:t>
      </w:r>
      <w:r w:rsidRPr="00E9247F">
        <w:t>tinerilor</w:t>
      </w:r>
      <w:r w:rsidR="00647555">
        <w:t xml:space="preserve"> </w:t>
      </w:r>
      <w:r w:rsidRPr="00E9247F">
        <w:t>medici</w:t>
      </w:r>
      <w:r w:rsidR="00647555">
        <w:t xml:space="preserve"> </w:t>
      </w:r>
      <w:r w:rsidRPr="00E9247F">
        <w:t>specialiști.</w:t>
      </w:r>
    </w:p>
    <w:p w14:paraId="0DC31FA5" w14:textId="03FD7287" w:rsidR="00E9247F" w:rsidRDefault="00E9247F" w:rsidP="00E9247F">
      <w:r w:rsidRPr="00E9247F">
        <w:t>Perspectiva</w:t>
      </w:r>
      <w:r w:rsidR="00647555">
        <w:t xml:space="preserve"> </w:t>
      </w:r>
      <w:r w:rsidRPr="00E9247F">
        <w:t>creșterilor</w:t>
      </w:r>
      <w:r w:rsidR="00647555">
        <w:t xml:space="preserve"> </w:t>
      </w:r>
      <w:r w:rsidRPr="00E9247F">
        <w:t>salariale</w:t>
      </w:r>
      <w:r w:rsidR="00647555">
        <w:t xml:space="preserve"> </w:t>
      </w:r>
      <w:r w:rsidRPr="00E9247F">
        <w:t>pentru</w:t>
      </w:r>
      <w:r w:rsidR="00647555">
        <w:t xml:space="preserve"> </w:t>
      </w:r>
      <w:r w:rsidRPr="00E9247F">
        <w:t>angajații</w:t>
      </w:r>
      <w:r w:rsidR="00647555">
        <w:t xml:space="preserve"> </w:t>
      </w:r>
      <w:r w:rsidRPr="00E9247F">
        <w:t>din</w:t>
      </w:r>
      <w:r w:rsidR="00647555">
        <w:t xml:space="preserve"> </w:t>
      </w:r>
      <w:r w:rsidRPr="00E9247F">
        <w:t>sistemul</w:t>
      </w:r>
      <w:r w:rsidR="00647555">
        <w:t xml:space="preserve"> </w:t>
      </w:r>
      <w:r w:rsidRPr="00E9247F">
        <w:t>de</w:t>
      </w:r>
      <w:r w:rsidR="00647555">
        <w:t xml:space="preserve"> </w:t>
      </w:r>
      <w:r w:rsidRPr="00E9247F">
        <w:t>sănătate</w:t>
      </w:r>
      <w:r w:rsidR="00647555">
        <w:t xml:space="preserve"> </w:t>
      </w:r>
      <w:r w:rsidRPr="00E9247F">
        <w:t>și</w:t>
      </w:r>
      <w:r w:rsidR="00647555">
        <w:t xml:space="preserve"> </w:t>
      </w:r>
      <w:r w:rsidRPr="00E9247F">
        <w:t>eliminarea</w:t>
      </w:r>
      <w:r w:rsidR="00647555">
        <w:t xml:space="preserve"> </w:t>
      </w:r>
      <w:r w:rsidRPr="00E9247F">
        <w:t>inechităților</w:t>
      </w:r>
      <w:r w:rsidR="00647555">
        <w:t xml:space="preserve"> </w:t>
      </w:r>
      <w:r w:rsidRPr="00E9247F">
        <w:t>salariale</w:t>
      </w:r>
      <w:r w:rsidR="00647555">
        <w:t xml:space="preserve"> </w:t>
      </w:r>
      <w:r w:rsidRPr="00E9247F">
        <w:t>au</w:t>
      </w:r>
      <w:r w:rsidR="00647555">
        <w:t xml:space="preserve"> </w:t>
      </w:r>
      <w:r w:rsidRPr="00E9247F">
        <w:t>fost,</w:t>
      </w:r>
      <w:r w:rsidR="00647555">
        <w:t xml:space="preserve"> </w:t>
      </w:r>
      <w:r w:rsidRPr="00E9247F">
        <w:t>de</w:t>
      </w:r>
      <w:r w:rsidR="00647555">
        <w:t xml:space="preserve"> </w:t>
      </w:r>
      <w:r w:rsidRPr="00E9247F">
        <w:t>asemenea,</w:t>
      </w:r>
      <w:r w:rsidR="00647555">
        <w:t xml:space="preserve"> </w:t>
      </w:r>
      <w:r w:rsidRPr="00E9247F">
        <w:t>discutate,</w:t>
      </w:r>
      <w:r w:rsidR="00647555">
        <w:t xml:space="preserve"> </w:t>
      </w:r>
      <w:r w:rsidRPr="00E9247F">
        <w:t>în</w:t>
      </w:r>
      <w:r w:rsidR="00647555">
        <w:t xml:space="preserve"> </w:t>
      </w:r>
      <w:r w:rsidRPr="00E9247F">
        <w:t>contextul</w:t>
      </w:r>
      <w:r w:rsidR="00647555">
        <w:t xml:space="preserve"> </w:t>
      </w:r>
      <w:r w:rsidRPr="00E9247F">
        <w:t>aprobării</w:t>
      </w:r>
      <w:r w:rsidR="00647555">
        <w:t xml:space="preserve"> </w:t>
      </w:r>
      <w:r w:rsidRPr="00E9247F">
        <w:t>de</w:t>
      </w:r>
      <w:r w:rsidR="00647555">
        <w:t xml:space="preserve"> </w:t>
      </w:r>
      <w:r w:rsidRPr="00E9247F">
        <w:t>către</w:t>
      </w:r>
      <w:r w:rsidR="00647555">
        <w:t xml:space="preserve"> </w:t>
      </w:r>
      <w:r w:rsidRPr="00E9247F">
        <w:t>Guvern</w:t>
      </w:r>
      <w:r w:rsidR="00647555">
        <w:t xml:space="preserve"> </w:t>
      </w:r>
      <w:r w:rsidRPr="00E9247F">
        <w:t>a</w:t>
      </w:r>
      <w:r w:rsidR="00647555">
        <w:t xml:space="preserve"> </w:t>
      </w:r>
      <w:r w:rsidRPr="00E9247F">
        <w:t>proiectului</w:t>
      </w:r>
      <w:r w:rsidR="00647555">
        <w:t xml:space="preserve"> </w:t>
      </w:r>
      <w:r w:rsidRPr="00E9247F">
        <w:t>de</w:t>
      </w:r>
      <w:r w:rsidR="00647555">
        <w:t xml:space="preserve"> </w:t>
      </w:r>
      <w:r w:rsidRPr="00E9247F">
        <w:t>buget</w:t>
      </w:r>
      <w:r w:rsidR="00647555">
        <w:t xml:space="preserve"> </w:t>
      </w:r>
      <w:r w:rsidRPr="00E9247F">
        <w:t>pentru</w:t>
      </w:r>
      <w:r w:rsidR="00647555">
        <w:t xml:space="preserve"> </w:t>
      </w:r>
      <w:r w:rsidRPr="00E9247F">
        <w:t>anul</w:t>
      </w:r>
      <w:r w:rsidR="00647555">
        <w:t xml:space="preserve"> </w:t>
      </w:r>
      <w:r w:rsidRPr="00E9247F">
        <w:t>viitor.</w:t>
      </w:r>
    </w:p>
    <w:p w14:paraId="78AB7AE4" w14:textId="5D775D6E" w:rsidR="00E9247F" w:rsidRDefault="00E9247F" w:rsidP="00E9247F">
      <w:r w:rsidRPr="00E9247F">
        <w:t>Consultările</w:t>
      </w:r>
      <w:r w:rsidR="00647555">
        <w:t xml:space="preserve"> </w:t>
      </w:r>
      <w:r w:rsidRPr="00E9247F">
        <w:t>între</w:t>
      </w:r>
      <w:r w:rsidR="00647555">
        <w:t xml:space="preserve"> </w:t>
      </w:r>
      <w:r w:rsidRPr="00E9247F">
        <w:t>reprezentanții</w:t>
      </w:r>
      <w:r w:rsidR="00647555">
        <w:t xml:space="preserve"> </w:t>
      </w:r>
      <w:r w:rsidRPr="00E9247F">
        <w:t>Guvernului</w:t>
      </w:r>
      <w:r w:rsidR="00647555">
        <w:t xml:space="preserve"> </w:t>
      </w:r>
      <w:r w:rsidRPr="00E9247F">
        <w:t>și</w:t>
      </w:r>
      <w:r w:rsidR="00647555">
        <w:t xml:space="preserve"> </w:t>
      </w:r>
      <w:r w:rsidRPr="00E9247F">
        <w:t>cei</w:t>
      </w:r>
      <w:r w:rsidR="00647555">
        <w:t xml:space="preserve"> </w:t>
      </w:r>
      <w:r w:rsidRPr="00E9247F">
        <w:t>ai</w:t>
      </w:r>
      <w:r w:rsidR="00647555">
        <w:t xml:space="preserve"> </w:t>
      </w:r>
      <w:r w:rsidRPr="00E9247F">
        <w:t>sindicatelor</w:t>
      </w:r>
      <w:r w:rsidR="00647555">
        <w:t xml:space="preserve"> </w:t>
      </w:r>
      <w:r w:rsidRPr="00E9247F">
        <w:t>din</w:t>
      </w:r>
      <w:r w:rsidR="00647555">
        <w:t xml:space="preserve"> </w:t>
      </w:r>
      <w:r w:rsidRPr="00E9247F">
        <w:t>sănătate</w:t>
      </w:r>
      <w:r w:rsidR="00647555">
        <w:t xml:space="preserve"> </w:t>
      </w:r>
      <w:r w:rsidRPr="00E9247F">
        <w:t>vor</w:t>
      </w:r>
      <w:r w:rsidR="00647555">
        <w:t xml:space="preserve"> </w:t>
      </w:r>
      <w:r w:rsidRPr="00E9247F">
        <w:t>continua.</w:t>
      </w:r>
    </w:p>
    <w:p w14:paraId="740495B1" w14:textId="18CA9228" w:rsidR="00E9247F" w:rsidRPr="00E9247F" w:rsidRDefault="00E9247F" w:rsidP="00E9247F">
      <w:r w:rsidRPr="00E9247F">
        <w:t>Din</w:t>
      </w:r>
      <w:r w:rsidR="00647555">
        <w:t xml:space="preserve"> </w:t>
      </w:r>
      <w:r w:rsidRPr="00E9247F">
        <w:t>partea</w:t>
      </w:r>
      <w:r w:rsidR="00647555">
        <w:t xml:space="preserve"> </w:t>
      </w:r>
      <w:r w:rsidRPr="00E9247F">
        <w:t>Guvernului,</w:t>
      </w:r>
      <w:r w:rsidR="00647555">
        <w:t xml:space="preserve"> </w:t>
      </w:r>
      <w:r w:rsidRPr="00E9247F">
        <w:t>alături</w:t>
      </w:r>
      <w:r w:rsidR="00647555">
        <w:t xml:space="preserve"> </w:t>
      </w:r>
      <w:r w:rsidRPr="00E9247F">
        <w:t>de</w:t>
      </w:r>
      <w:r w:rsidR="00647555">
        <w:t xml:space="preserve"> </w:t>
      </w:r>
      <w:r w:rsidRPr="00E9247F">
        <w:t>premierul</w:t>
      </w:r>
      <w:r w:rsidR="00647555">
        <w:t xml:space="preserve"> </w:t>
      </w:r>
      <w:r w:rsidRPr="00E9247F">
        <w:t>Marcel</w:t>
      </w:r>
      <w:r w:rsidR="00647555">
        <w:t xml:space="preserve"> </w:t>
      </w:r>
      <w:r w:rsidRPr="00E9247F">
        <w:t>Ciolacu</w:t>
      </w:r>
      <w:r w:rsidR="00647555">
        <w:t xml:space="preserve"> </w:t>
      </w:r>
      <w:r w:rsidRPr="00E9247F">
        <w:t>au</w:t>
      </w:r>
      <w:r w:rsidR="00647555">
        <w:t xml:space="preserve"> </w:t>
      </w:r>
      <w:r w:rsidRPr="00E9247F">
        <w:t>participat</w:t>
      </w:r>
      <w:r w:rsidR="00647555">
        <w:t xml:space="preserve"> </w:t>
      </w:r>
      <w:r w:rsidRPr="00E9247F">
        <w:t>la</w:t>
      </w:r>
      <w:r w:rsidR="00647555">
        <w:t xml:space="preserve"> </w:t>
      </w:r>
      <w:r w:rsidRPr="00E9247F">
        <w:t>întâlnirea</w:t>
      </w:r>
      <w:r w:rsidR="00647555">
        <w:t xml:space="preserve"> </w:t>
      </w:r>
      <w:r w:rsidRPr="00E9247F">
        <w:t>de</w:t>
      </w:r>
      <w:r w:rsidR="00647555">
        <w:t xml:space="preserve"> </w:t>
      </w:r>
      <w:r w:rsidRPr="00E9247F">
        <w:t>la</w:t>
      </w:r>
      <w:r w:rsidR="00647555">
        <w:t xml:space="preserve"> </w:t>
      </w:r>
      <w:r w:rsidRPr="00E9247F">
        <w:t>Palatul</w:t>
      </w:r>
      <w:r w:rsidR="00647555">
        <w:t xml:space="preserve"> </w:t>
      </w:r>
      <w:r w:rsidRPr="00E9247F">
        <w:t>Victoria</w:t>
      </w:r>
      <w:r w:rsidR="00647555">
        <w:t xml:space="preserve"> </w:t>
      </w:r>
      <w:r w:rsidRPr="00E9247F">
        <w:t>vicepremierul</w:t>
      </w:r>
      <w:r w:rsidR="00647555">
        <w:t xml:space="preserve"> </w:t>
      </w:r>
      <w:r w:rsidRPr="00E9247F">
        <w:t>Marian</w:t>
      </w:r>
      <w:r w:rsidR="00647555">
        <w:t xml:space="preserve"> </w:t>
      </w:r>
      <w:r w:rsidRPr="00E9247F">
        <w:t>Neacșu,</w:t>
      </w:r>
      <w:r w:rsidR="00647555">
        <w:t xml:space="preserve"> </w:t>
      </w:r>
      <w:r w:rsidRPr="00E9247F">
        <w:t>ministrul</w:t>
      </w:r>
      <w:r w:rsidR="00647555">
        <w:t xml:space="preserve"> </w:t>
      </w:r>
      <w:r w:rsidRPr="00E9247F">
        <w:t>Sănătății,</w:t>
      </w:r>
      <w:r w:rsidR="00647555">
        <w:t xml:space="preserve"> </w:t>
      </w:r>
      <w:r w:rsidRPr="00E9247F">
        <w:t>Alexandru</w:t>
      </w:r>
      <w:r w:rsidR="00647555">
        <w:t xml:space="preserve"> </w:t>
      </w:r>
      <w:r w:rsidRPr="00E9247F">
        <w:t>Rafila,</w:t>
      </w:r>
      <w:r w:rsidR="00647555">
        <w:t xml:space="preserve"> </w:t>
      </w:r>
      <w:r w:rsidRPr="00E9247F">
        <w:t>șeful</w:t>
      </w:r>
      <w:r w:rsidR="00647555">
        <w:t xml:space="preserve"> </w:t>
      </w:r>
      <w:r w:rsidRPr="00E9247F">
        <w:t>Cancelariei</w:t>
      </w:r>
      <w:r w:rsidR="00647555">
        <w:t xml:space="preserve"> </w:t>
      </w:r>
      <w:r w:rsidRPr="00E9247F">
        <w:t>Prin-Ministrului,</w:t>
      </w:r>
      <w:r w:rsidR="00647555">
        <w:t xml:space="preserve"> </w:t>
      </w:r>
      <w:r w:rsidRPr="00E9247F">
        <w:t>Alexandru-Mihai</w:t>
      </w:r>
      <w:r w:rsidR="00647555">
        <w:t xml:space="preserve"> </w:t>
      </w:r>
      <w:proofErr w:type="spellStart"/>
      <w:r w:rsidRPr="00E9247F">
        <w:t>Ghigiu</w:t>
      </w:r>
      <w:proofErr w:type="spellEnd"/>
      <w:r w:rsidRPr="00E9247F">
        <w:t>,</w:t>
      </w:r>
      <w:r w:rsidR="00647555">
        <w:t xml:space="preserve"> </w:t>
      </w:r>
      <w:r w:rsidRPr="00E9247F">
        <w:t>secretarul</w:t>
      </w:r>
      <w:r w:rsidR="00647555">
        <w:t xml:space="preserve"> </w:t>
      </w:r>
      <w:r w:rsidRPr="00E9247F">
        <w:t>de</w:t>
      </w:r>
      <w:r w:rsidR="00647555">
        <w:t xml:space="preserve"> </w:t>
      </w:r>
      <w:r w:rsidRPr="00E9247F">
        <w:t>stat</w:t>
      </w:r>
      <w:r w:rsidR="00647555">
        <w:t xml:space="preserve"> </w:t>
      </w:r>
      <w:r w:rsidRPr="00E9247F">
        <w:t>din</w:t>
      </w:r>
      <w:r w:rsidR="00647555">
        <w:t xml:space="preserve"> </w:t>
      </w:r>
      <w:r w:rsidRPr="00E9247F">
        <w:t>Ministerul</w:t>
      </w:r>
      <w:r w:rsidR="00647555">
        <w:t xml:space="preserve"> </w:t>
      </w:r>
      <w:r w:rsidRPr="00E9247F">
        <w:t>Finanțelor,</w:t>
      </w:r>
      <w:r w:rsidR="00647555">
        <w:t xml:space="preserve"> </w:t>
      </w:r>
      <w:r w:rsidRPr="00E9247F">
        <w:t>Mihai</w:t>
      </w:r>
      <w:r w:rsidR="00647555">
        <w:t xml:space="preserve"> </w:t>
      </w:r>
      <w:r w:rsidRPr="00E9247F">
        <w:t>Diaconu,</w:t>
      </w:r>
      <w:r w:rsidR="00647555">
        <w:t xml:space="preserve"> </w:t>
      </w:r>
      <w:r w:rsidRPr="00E9247F">
        <w:t>consilierii</w:t>
      </w:r>
      <w:r w:rsidR="00647555">
        <w:t xml:space="preserve"> </w:t>
      </w:r>
      <w:r w:rsidRPr="00E9247F">
        <w:t>de</w:t>
      </w:r>
      <w:r w:rsidR="00647555">
        <w:t xml:space="preserve"> </w:t>
      </w:r>
      <w:r w:rsidRPr="00E9247F">
        <w:t>stat</w:t>
      </w:r>
      <w:r w:rsidR="00647555">
        <w:t xml:space="preserve"> </w:t>
      </w:r>
      <w:r w:rsidRPr="00E9247F">
        <w:t>în</w:t>
      </w:r>
      <w:r w:rsidR="00647555">
        <w:t xml:space="preserve"> </w:t>
      </w:r>
      <w:r w:rsidRPr="00E9247F">
        <w:t>Cancelaria</w:t>
      </w:r>
      <w:r w:rsidR="00647555">
        <w:t xml:space="preserve"> </w:t>
      </w:r>
      <w:r w:rsidRPr="00E9247F">
        <w:t>Prim-Ministrului</w:t>
      </w:r>
      <w:r w:rsidR="00647555">
        <w:t xml:space="preserve"> </w:t>
      </w:r>
      <w:r w:rsidRPr="00E9247F">
        <w:t>Carmen</w:t>
      </w:r>
      <w:r w:rsidR="00647555">
        <w:t xml:space="preserve"> </w:t>
      </w:r>
      <w:r w:rsidRPr="00E9247F">
        <w:t>Orban</w:t>
      </w:r>
      <w:r w:rsidR="00647555">
        <w:t xml:space="preserve"> </w:t>
      </w:r>
      <w:r w:rsidRPr="00E9247F">
        <w:t>și</w:t>
      </w:r>
      <w:r w:rsidR="00647555">
        <w:t xml:space="preserve"> </w:t>
      </w:r>
      <w:proofErr w:type="spellStart"/>
      <w:r w:rsidRPr="00E9247F">
        <w:t>Minel</w:t>
      </w:r>
      <w:proofErr w:type="spellEnd"/>
      <w:r w:rsidR="00647555">
        <w:t xml:space="preserve"> </w:t>
      </w:r>
      <w:r w:rsidRPr="00E9247F">
        <w:t>Ivașcu.</w:t>
      </w:r>
    </w:p>
    <w:p w14:paraId="7DB54A81" w14:textId="2EF82FE0" w:rsidR="00E9247F" w:rsidRPr="00E9247F" w:rsidRDefault="00E9247F" w:rsidP="00E9247F">
      <w:pPr>
        <w:pStyle w:val="separatorarticole"/>
      </w:pPr>
      <w:r>
        <w:t>*</w:t>
      </w:r>
    </w:p>
    <w:p w14:paraId="271A2FF5" w14:textId="2DE1CA06" w:rsidR="00E355F5" w:rsidRPr="00E355F5" w:rsidRDefault="00E355F5" w:rsidP="00E9247F">
      <w:pPr>
        <w:pStyle w:val="TitluArticolinINFOUE"/>
      </w:pPr>
      <w:bookmarkStart w:id="129" w:name="_Toc153533867"/>
      <w:r w:rsidRPr="00E355F5">
        <w:t>Intervenția</w:t>
      </w:r>
      <w:r w:rsidR="00647555">
        <w:t xml:space="preserve"> </w:t>
      </w:r>
      <w:r w:rsidRPr="00E355F5">
        <w:t>prim-ministrului</w:t>
      </w:r>
      <w:r w:rsidR="00647555">
        <w:t xml:space="preserve"> </w:t>
      </w:r>
      <w:r w:rsidRPr="00E355F5">
        <w:t>României</w:t>
      </w:r>
      <w:r w:rsidR="00647555">
        <w:t xml:space="preserve"> </w:t>
      </w:r>
      <w:r w:rsidRPr="00E355F5">
        <w:t>Ion-Marcel</w:t>
      </w:r>
      <w:r w:rsidR="00647555">
        <w:t xml:space="preserve"> </w:t>
      </w:r>
      <w:r w:rsidRPr="00E355F5">
        <w:t>Ciolacu</w:t>
      </w:r>
      <w:r w:rsidR="00647555">
        <w:t xml:space="preserve"> </w:t>
      </w:r>
      <w:r w:rsidRPr="00E355F5">
        <w:t>la</w:t>
      </w:r>
      <w:r w:rsidR="00647555">
        <w:t xml:space="preserve"> </w:t>
      </w:r>
      <w:r w:rsidRPr="00E355F5">
        <w:t>Conferința</w:t>
      </w:r>
      <w:r w:rsidR="00647555">
        <w:t xml:space="preserve"> </w:t>
      </w:r>
      <w:r w:rsidRPr="00E355F5">
        <w:t>privind</w:t>
      </w:r>
      <w:r w:rsidR="00647555">
        <w:t xml:space="preserve"> </w:t>
      </w:r>
      <w:r w:rsidRPr="00E355F5">
        <w:t>reconstrucția</w:t>
      </w:r>
      <w:r w:rsidR="00647555">
        <w:t xml:space="preserve"> </w:t>
      </w:r>
      <w:r w:rsidRPr="00E355F5">
        <w:t>Ucrainei</w:t>
      </w:r>
      <w:r w:rsidR="00647555">
        <w:t xml:space="preserve"> </w:t>
      </w:r>
      <w:r w:rsidRPr="00E355F5">
        <w:t>și</w:t>
      </w:r>
      <w:r w:rsidR="00647555">
        <w:t xml:space="preserve"> </w:t>
      </w:r>
      <w:r w:rsidRPr="00E355F5">
        <w:t>rolul</w:t>
      </w:r>
      <w:r w:rsidR="00647555">
        <w:t xml:space="preserve"> </w:t>
      </w:r>
      <w:r w:rsidRPr="00E355F5">
        <w:t>strategic</w:t>
      </w:r>
      <w:r w:rsidR="00647555">
        <w:t xml:space="preserve"> </w:t>
      </w:r>
      <w:r w:rsidRPr="00E355F5">
        <w:t>al</w:t>
      </w:r>
      <w:r w:rsidR="00647555">
        <w:t xml:space="preserve"> </w:t>
      </w:r>
      <w:r w:rsidRPr="00E355F5">
        <w:t>României</w:t>
      </w:r>
      <w:bookmarkEnd w:id="129"/>
    </w:p>
    <w:p w14:paraId="4F21769C" w14:textId="4C1EA011" w:rsidR="00E355F5" w:rsidRDefault="00E355F5" w:rsidP="00E355F5">
      <w:r w:rsidRPr="00E355F5">
        <w:t>Relațiile</w:t>
      </w:r>
      <w:r w:rsidR="00647555">
        <w:t xml:space="preserve"> </w:t>
      </w:r>
      <w:r w:rsidRPr="00E355F5">
        <w:t>dintre</w:t>
      </w:r>
      <w:r w:rsidR="00647555">
        <w:t xml:space="preserve"> </w:t>
      </w:r>
      <w:r w:rsidRPr="00E355F5">
        <w:t>România</w:t>
      </w:r>
      <w:r w:rsidR="00647555">
        <w:t xml:space="preserve"> </w:t>
      </w:r>
      <w:r w:rsidRPr="00E355F5">
        <w:t>și</w:t>
      </w:r>
      <w:r w:rsidR="00647555">
        <w:t xml:space="preserve"> </w:t>
      </w:r>
      <w:r w:rsidRPr="00E355F5">
        <w:t>Ucraina</w:t>
      </w:r>
      <w:r w:rsidR="00647555">
        <w:t xml:space="preserve"> </w:t>
      </w:r>
      <w:r w:rsidRPr="00E355F5">
        <w:t>vor</w:t>
      </w:r>
      <w:r w:rsidR="00647555">
        <w:t xml:space="preserve"> </w:t>
      </w:r>
      <w:r w:rsidRPr="00E355F5">
        <w:t>ajunge</w:t>
      </w:r>
      <w:r w:rsidR="00647555">
        <w:t xml:space="preserve"> </w:t>
      </w:r>
      <w:r w:rsidRPr="00E355F5">
        <w:t>în</w:t>
      </w:r>
      <w:r w:rsidR="00647555">
        <w:t xml:space="preserve"> </w:t>
      </w:r>
      <w:r w:rsidRPr="00E355F5">
        <w:t>scurt</w:t>
      </w:r>
      <w:r w:rsidR="00647555">
        <w:t xml:space="preserve"> </w:t>
      </w:r>
      <w:r w:rsidRPr="00E355F5">
        <w:t>timp</w:t>
      </w:r>
      <w:r w:rsidR="00647555">
        <w:t xml:space="preserve"> </w:t>
      </w:r>
      <w:r w:rsidRPr="00E355F5">
        <w:t>la</w:t>
      </w:r>
      <w:r w:rsidR="00647555">
        <w:t xml:space="preserve"> </w:t>
      </w:r>
      <w:r w:rsidRPr="00E355F5">
        <w:t>nivelul</w:t>
      </w:r>
      <w:r w:rsidR="00647555">
        <w:t xml:space="preserve"> </w:t>
      </w:r>
      <w:r w:rsidRPr="00E355F5">
        <w:t>unui</w:t>
      </w:r>
      <w:r w:rsidR="00647555">
        <w:t xml:space="preserve"> </w:t>
      </w:r>
      <w:r w:rsidRPr="00E355F5">
        <w:t>parteneriat</w:t>
      </w:r>
      <w:r w:rsidR="00647555">
        <w:t xml:space="preserve"> </w:t>
      </w:r>
      <w:r w:rsidRPr="00E355F5">
        <w:t>strategic,</w:t>
      </w:r>
      <w:r w:rsidR="00647555">
        <w:t xml:space="preserve"> </w:t>
      </w:r>
      <w:r w:rsidRPr="00E355F5">
        <w:t>iar</w:t>
      </w:r>
      <w:r w:rsidR="00647555">
        <w:t xml:space="preserve"> </w:t>
      </w:r>
      <w:r w:rsidRPr="00E355F5">
        <w:t>o</w:t>
      </w:r>
      <w:r w:rsidR="00647555">
        <w:t xml:space="preserve"> </w:t>
      </w:r>
      <w:r w:rsidRPr="00E355F5">
        <w:t>componentă</w:t>
      </w:r>
      <w:r w:rsidR="00647555">
        <w:t xml:space="preserve"> </w:t>
      </w:r>
      <w:r w:rsidRPr="00E355F5">
        <w:t>esențială</w:t>
      </w:r>
      <w:r w:rsidR="00647555">
        <w:t xml:space="preserve"> </w:t>
      </w:r>
      <w:r w:rsidRPr="00E355F5">
        <w:t>a</w:t>
      </w:r>
      <w:r w:rsidR="00647555">
        <w:t xml:space="preserve"> </w:t>
      </w:r>
      <w:r w:rsidRPr="00E355F5">
        <w:t>acestui</w:t>
      </w:r>
      <w:r w:rsidR="00647555">
        <w:t xml:space="preserve"> </w:t>
      </w:r>
      <w:r w:rsidRPr="00E355F5">
        <w:t>parteneriat</w:t>
      </w:r>
      <w:r w:rsidR="00647555">
        <w:t xml:space="preserve"> </w:t>
      </w:r>
      <w:r w:rsidRPr="00E355F5">
        <w:t>îl</w:t>
      </w:r>
      <w:r w:rsidR="00647555">
        <w:t xml:space="preserve"> </w:t>
      </w:r>
      <w:r w:rsidRPr="00E355F5">
        <w:t>va</w:t>
      </w:r>
      <w:r w:rsidR="00647555">
        <w:t xml:space="preserve"> </w:t>
      </w:r>
      <w:r w:rsidRPr="00E355F5">
        <w:t>constitui</w:t>
      </w:r>
      <w:r w:rsidR="00647555">
        <w:t xml:space="preserve"> </w:t>
      </w:r>
      <w:r w:rsidRPr="00E355F5">
        <w:t>centrul</w:t>
      </w:r>
      <w:r w:rsidR="00647555">
        <w:t xml:space="preserve"> </w:t>
      </w:r>
      <w:r w:rsidRPr="00E355F5">
        <w:t>logistic</w:t>
      </w:r>
      <w:r w:rsidR="00647555">
        <w:t xml:space="preserve"> </w:t>
      </w:r>
      <w:r w:rsidRPr="00E355F5">
        <w:t>care</w:t>
      </w:r>
      <w:r w:rsidR="00647555">
        <w:t xml:space="preserve"> </w:t>
      </w:r>
      <w:r w:rsidRPr="00E355F5">
        <w:t>va</w:t>
      </w:r>
      <w:r w:rsidR="00647555">
        <w:t xml:space="preserve"> </w:t>
      </w:r>
      <w:r w:rsidRPr="00E355F5">
        <w:t>fi</w:t>
      </w:r>
      <w:r w:rsidR="00647555">
        <w:t xml:space="preserve"> </w:t>
      </w:r>
      <w:r w:rsidRPr="00E355F5">
        <w:t>organizat</w:t>
      </w:r>
      <w:r w:rsidR="00647555">
        <w:t xml:space="preserve"> </w:t>
      </w:r>
      <w:r w:rsidRPr="00E355F5">
        <w:t>pe</w:t>
      </w:r>
      <w:r w:rsidR="00647555">
        <w:t xml:space="preserve"> </w:t>
      </w:r>
      <w:r w:rsidRPr="00E355F5">
        <w:t>teritoriul</w:t>
      </w:r>
      <w:r w:rsidR="00647555">
        <w:t xml:space="preserve"> </w:t>
      </w:r>
      <w:r w:rsidRPr="00E355F5">
        <w:t>României</w:t>
      </w:r>
      <w:r w:rsidR="00647555">
        <w:t xml:space="preserve"> </w:t>
      </w:r>
      <w:r w:rsidRPr="00E355F5">
        <w:t>pentru</w:t>
      </w:r>
      <w:r w:rsidR="00647555">
        <w:t xml:space="preserve"> </w:t>
      </w:r>
      <w:r w:rsidRPr="00E355F5">
        <w:t>reconstrucția</w:t>
      </w:r>
      <w:r w:rsidR="00647555">
        <w:t xml:space="preserve"> </w:t>
      </w:r>
      <w:r w:rsidRPr="00E355F5">
        <w:t>și</w:t>
      </w:r>
      <w:r w:rsidR="00647555">
        <w:t xml:space="preserve"> </w:t>
      </w:r>
      <w:r w:rsidRPr="00E355F5">
        <w:t>asistența</w:t>
      </w:r>
      <w:r w:rsidR="00647555">
        <w:t xml:space="preserve"> </w:t>
      </w:r>
      <w:r w:rsidRPr="00E355F5">
        <w:t>Ucrainei,</w:t>
      </w:r>
      <w:r w:rsidR="00647555">
        <w:t xml:space="preserve"> </w:t>
      </w:r>
      <w:r w:rsidRPr="00E355F5">
        <w:t>a</w:t>
      </w:r>
      <w:r w:rsidR="00647555">
        <w:t xml:space="preserve"> </w:t>
      </w:r>
      <w:r w:rsidRPr="00E355F5">
        <w:t>arătat</w:t>
      </w:r>
      <w:r w:rsidR="00647555">
        <w:t xml:space="preserve"> </w:t>
      </w:r>
      <w:r w:rsidRPr="00E355F5">
        <w:t>prim-ministrul</w:t>
      </w:r>
      <w:r w:rsidR="00647555">
        <w:t xml:space="preserve"> </w:t>
      </w:r>
      <w:r w:rsidRPr="00E355F5">
        <w:t>României,</w:t>
      </w:r>
      <w:r w:rsidR="00647555">
        <w:t xml:space="preserve"> </w:t>
      </w:r>
      <w:r w:rsidRPr="00E355F5">
        <w:t>Marcel</w:t>
      </w:r>
      <w:r w:rsidR="00647555">
        <w:t xml:space="preserve"> </w:t>
      </w:r>
      <w:r w:rsidRPr="00E355F5">
        <w:t>Ciolacu,</w:t>
      </w:r>
      <w:r w:rsidR="00647555">
        <w:t xml:space="preserve"> </w:t>
      </w:r>
      <w:r w:rsidRPr="00E355F5">
        <w:t>în</w:t>
      </w:r>
      <w:r w:rsidR="00647555">
        <w:t xml:space="preserve"> </w:t>
      </w:r>
      <w:r w:rsidRPr="00E355F5">
        <w:t>mesajul</w:t>
      </w:r>
      <w:r w:rsidR="00647555">
        <w:t xml:space="preserve"> </w:t>
      </w:r>
      <w:r w:rsidRPr="00E355F5">
        <w:t>transmis</w:t>
      </w:r>
      <w:r w:rsidR="00647555">
        <w:t xml:space="preserve"> </w:t>
      </w:r>
      <w:r w:rsidRPr="00E355F5">
        <w:t>la</w:t>
      </w:r>
      <w:r w:rsidR="00647555">
        <w:t xml:space="preserve"> </w:t>
      </w:r>
      <w:r w:rsidRPr="00E355F5">
        <w:t>deschiderea</w:t>
      </w:r>
      <w:r w:rsidR="00647555">
        <w:t xml:space="preserve"> </w:t>
      </w:r>
      <w:r w:rsidRPr="00E355F5">
        <w:t>Conferinței</w:t>
      </w:r>
      <w:r w:rsidR="00647555">
        <w:t xml:space="preserve"> </w:t>
      </w:r>
      <w:r w:rsidRPr="00E355F5">
        <w:t>privind</w:t>
      </w:r>
      <w:r w:rsidR="00647555">
        <w:t xml:space="preserve"> </w:t>
      </w:r>
      <w:r w:rsidRPr="00E355F5">
        <w:t>reconstrucția</w:t>
      </w:r>
      <w:r w:rsidR="00647555">
        <w:t xml:space="preserve"> </w:t>
      </w:r>
      <w:r w:rsidRPr="00E355F5">
        <w:t>Ucrainei</w:t>
      </w:r>
      <w:r w:rsidR="00647555">
        <w:t xml:space="preserve"> </w:t>
      </w:r>
      <w:r w:rsidRPr="00E355F5">
        <w:t>și</w:t>
      </w:r>
      <w:r w:rsidR="00647555">
        <w:t xml:space="preserve"> </w:t>
      </w:r>
      <w:r w:rsidRPr="00E355F5">
        <w:t>rolul</w:t>
      </w:r>
      <w:r w:rsidR="00647555">
        <w:t xml:space="preserve"> </w:t>
      </w:r>
      <w:r w:rsidRPr="00E355F5">
        <w:t>strategic</w:t>
      </w:r>
      <w:r w:rsidR="00647555">
        <w:t xml:space="preserve"> </w:t>
      </w:r>
      <w:r w:rsidRPr="00E355F5">
        <w:t>al</w:t>
      </w:r>
      <w:r w:rsidR="00647555">
        <w:t xml:space="preserve"> </w:t>
      </w:r>
      <w:r w:rsidRPr="00E355F5">
        <w:t>României.</w:t>
      </w:r>
    </w:p>
    <w:p w14:paraId="1EA93F94" w14:textId="5DF47F0F" w:rsidR="00E355F5" w:rsidRDefault="00E355F5" w:rsidP="00E355F5">
      <w:r w:rsidRPr="00E355F5">
        <w:t>Evenimentul</w:t>
      </w:r>
      <w:r w:rsidR="00647555">
        <w:t xml:space="preserve"> </w:t>
      </w:r>
      <w:r w:rsidRPr="00E355F5">
        <w:t>este</w:t>
      </w:r>
      <w:r w:rsidR="00647555">
        <w:t xml:space="preserve"> </w:t>
      </w:r>
      <w:r w:rsidRPr="00E355F5">
        <w:t>organizat</w:t>
      </w:r>
      <w:r w:rsidR="00647555">
        <w:t xml:space="preserve"> </w:t>
      </w:r>
      <w:r w:rsidRPr="00E355F5">
        <w:t>de</w:t>
      </w:r>
      <w:r w:rsidR="00647555">
        <w:t xml:space="preserve"> </w:t>
      </w:r>
      <w:proofErr w:type="spellStart"/>
      <w:r w:rsidRPr="00E355F5">
        <w:t>think-tank-ul</w:t>
      </w:r>
      <w:proofErr w:type="spellEnd"/>
      <w:r w:rsidR="00647555">
        <w:t xml:space="preserve"> </w:t>
      </w:r>
      <w:r w:rsidRPr="00E355F5">
        <w:t>românesc</w:t>
      </w:r>
      <w:r w:rsidR="00647555">
        <w:t xml:space="preserve"> </w:t>
      </w:r>
      <w:r w:rsidRPr="00E355F5">
        <w:t>New</w:t>
      </w:r>
      <w:r w:rsidR="00647555">
        <w:t xml:space="preserve"> </w:t>
      </w:r>
      <w:proofErr w:type="spellStart"/>
      <w:r w:rsidRPr="00E355F5">
        <w:t>Strategy</w:t>
      </w:r>
      <w:proofErr w:type="spellEnd"/>
      <w:r w:rsidR="00647555">
        <w:t xml:space="preserve"> </w:t>
      </w:r>
      <w:r w:rsidRPr="00E355F5">
        <w:t>Center,</w:t>
      </w:r>
      <w:r w:rsidR="00647555">
        <w:t xml:space="preserve"> </w:t>
      </w:r>
      <w:r w:rsidRPr="00E355F5">
        <w:t>sub</w:t>
      </w:r>
      <w:r w:rsidR="00647555">
        <w:t xml:space="preserve"> </w:t>
      </w:r>
      <w:r w:rsidRPr="00E355F5">
        <w:t>patronajul</w:t>
      </w:r>
      <w:r w:rsidR="00647555">
        <w:t xml:space="preserve"> </w:t>
      </w:r>
      <w:r w:rsidRPr="00E355F5">
        <w:t>Guvernului</w:t>
      </w:r>
      <w:r w:rsidR="00647555">
        <w:t xml:space="preserve"> </w:t>
      </w:r>
      <w:r w:rsidRPr="00E355F5">
        <w:t>României,</w:t>
      </w:r>
      <w:r w:rsidR="00647555">
        <w:t xml:space="preserve"> </w:t>
      </w:r>
      <w:r w:rsidRPr="00E355F5">
        <w:t>și</w:t>
      </w:r>
      <w:r w:rsidR="00647555">
        <w:t xml:space="preserve"> </w:t>
      </w:r>
      <w:r w:rsidRPr="00E355F5">
        <w:t>are</w:t>
      </w:r>
      <w:r w:rsidR="00647555">
        <w:t xml:space="preserve"> </w:t>
      </w:r>
      <w:r w:rsidRPr="00E355F5">
        <w:t>loc</w:t>
      </w:r>
      <w:r w:rsidR="00647555">
        <w:t xml:space="preserve"> </w:t>
      </w:r>
      <w:r w:rsidRPr="00E355F5">
        <w:t>la</w:t>
      </w:r>
      <w:r w:rsidR="00647555">
        <w:t xml:space="preserve"> </w:t>
      </w:r>
      <w:r w:rsidRPr="00E355F5">
        <w:t>Sinaia,</w:t>
      </w:r>
      <w:r w:rsidR="00647555">
        <w:t xml:space="preserve"> </w:t>
      </w:r>
      <w:r w:rsidRPr="00E355F5">
        <w:t>în</w:t>
      </w:r>
      <w:r w:rsidR="00647555">
        <w:t xml:space="preserve"> </w:t>
      </w:r>
      <w:r w:rsidRPr="00E355F5">
        <w:t>perioada</w:t>
      </w:r>
      <w:r w:rsidR="00647555">
        <w:t xml:space="preserve"> </w:t>
      </w:r>
      <w:r w:rsidRPr="00E355F5">
        <w:t>13-14</w:t>
      </w:r>
      <w:r w:rsidR="00647555">
        <w:t xml:space="preserve"> </w:t>
      </w:r>
      <w:r w:rsidRPr="00E355F5">
        <w:t>decembrie</w:t>
      </w:r>
      <w:r w:rsidR="00647555">
        <w:t xml:space="preserve"> </w:t>
      </w:r>
      <w:r w:rsidRPr="00E355F5">
        <w:t>2023.</w:t>
      </w:r>
      <w:r w:rsidR="00647555">
        <w:t xml:space="preserve"> </w:t>
      </w:r>
      <w:r w:rsidRPr="00E355F5">
        <w:t>Conferința</w:t>
      </w:r>
      <w:r w:rsidR="00647555">
        <w:t xml:space="preserve"> </w:t>
      </w:r>
      <w:r w:rsidRPr="00E355F5">
        <w:t>reunește</w:t>
      </w:r>
      <w:r w:rsidR="00647555">
        <w:t xml:space="preserve"> </w:t>
      </w:r>
      <w:r w:rsidRPr="00E355F5">
        <w:t>reprezentanți</w:t>
      </w:r>
      <w:r w:rsidR="00647555">
        <w:t xml:space="preserve"> </w:t>
      </w:r>
      <w:r w:rsidRPr="00E355F5">
        <w:t>guvernamentali,</w:t>
      </w:r>
      <w:r w:rsidR="00647555">
        <w:t xml:space="preserve"> </w:t>
      </w:r>
      <w:r w:rsidRPr="00E355F5">
        <w:t>experți</w:t>
      </w:r>
      <w:r w:rsidR="00647555">
        <w:t xml:space="preserve"> </w:t>
      </w:r>
      <w:r w:rsidRPr="00E355F5">
        <w:t>ai</w:t>
      </w:r>
      <w:r w:rsidR="00647555">
        <w:t xml:space="preserve"> </w:t>
      </w:r>
      <w:r w:rsidRPr="00E355F5">
        <w:t>mediului</w:t>
      </w:r>
      <w:r w:rsidR="00647555">
        <w:t xml:space="preserve"> </w:t>
      </w:r>
      <w:r w:rsidRPr="00E355F5">
        <w:t>academic</w:t>
      </w:r>
      <w:r w:rsidR="00647555">
        <w:t xml:space="preserve"> </w:t>
      </w:r>
      <w:r w:rsidRPr="00E355F5">
        <w:t>și</w:t>
      </w:r>
      <w:r w:rsidR="00647555">
        <w:t xml:space="preserve"> </w:t>
      </w:r>
      <w:r w:rsidRPr="00E355F5">
        <w:t>de</w:t>
      </w:r>
      <w:r w:rsidR="00647555">
        <w:t xml:space="preserve"> </w:t>
      </w:r>
      <w:r w:rsidRPr="00E355F5">
        <w:t>analiză</w:t>
      </w:r>
      <w:r w:rsidR="00647555">
        <w:t xml:space="preserve"> </w:t>
      </w:r>
      <w:r w:rsidRPr="00E355F5">
        <w:t>a</w:t>
      </w:r>
      <w:r w:rsidR="00647555">
        <w:t xml:space="preserve"> </w:t>
      </w:r>
      <w:r w:rsidRPr="00E355F5">
        <w:t>relațiilor</w:t>
      </w:r>
      <w:r w:rsidR="00647555">
        <w:t xml:space="preserve"> </w:t>
      </w:r>
      <w:r w:rsidRPr="00E355F5">
        <w:t>internaționale,</w:t>
      </w:r>
      <w:r w:rsidR="00647555">
        <w:t xml:space="preserve"> </w:t>
      </w:r>
      <w:r w:rsidRPr="00E355F5">
        <w:t>înalți</w:t>
      </w:r>
      <w:r w:rsidR="00647555">
        <w:t xml:space="preserve"> </w:t>
      </w:r>
      <w:r w:rsidRPr="00E355F5">
        <w:t>reprezentanți</w:t>
      </w:r>
      <w:r w:rsidR="00647555">
        <w:t xml:space="preserve"> </w:t>
      </w:r>
      <w:r w:rsidRPr="00E355F5">
        <w:t>și</w:t>
      </w:r>
      <w:r w:rsidR="00647555">
        <w:t xml:space="preserve"> </w:t>
      </w:r>
      <w:r w:rsidRPr="00E355F5">
        <w:t>diplomați,</w:t>
      </w:r>
      <w:r w:rsidR="00647555">
        <w:t xml:space="preserve"> </w:t>
      </w:r>
      <w:r w:rsidRPr="00E355F5">
        <w:t>precum</w:t>
      </w:r>
      <w:r w:rsidR="00647555">
        <w:t xml:space="preserve"> </w:t>
      </w:r>
      <w:r w:rsidRPr="00E355F5">
        <w:t>și</w:t>
      </w:r>
      <w:r w:rsidR="00647555">
        <w:t xml:space="preserve"> </w:t>
      </w:r>
      <w:r w:rsidRPr="00E355F5">
        <w:t>mediul</w:t>
      </w:r>
      <w:r w:rsidR="00647555">
        <w:t xml:space="preserve"> </w:t>
      </w:r>
      <w:r w:rsidRPr="00E355F5">
        <w:t>de</w:t>
      </w:r>
      <w:r w:rsidR="00647555">
        <w:t xml:space="preserve"> </w:t>
      </w:r>
      <w:r w:rsidRPr="00E355F5">
        <w:t>afaceri</w:t>
      </w:r>
      <w:r w:rsidR="00647555">
        <w:t xml:space="preserve"> </w:t>
      </w:r>
      <w:r w:rsidRPr="00E355F5">
        <w:t>din</w:t>
      </w:r>
      <w:r w:rsidR="00647555">
        <w:t xml:space="preserve"> </w:t>
      </w:r>
      <w:r w:rsidRPr="00E355F5">
        <w:t>România,</w:t>
      </w:r>
      <w:r w:rsidR="00647555">
        <w:t xml:space="preserve"> </w:t>
      </w:r>
      <w:r w:rsidRPr="00E355F5">
        <w:t>Ucraina,</w:t>
      </w:r>
      <w:r w:rsidR="00647555">
        <w:t xml:space="preserve"> </w:t>
      </w:r>
      <w:r w:rsidRPr="00E355F5">
        <w:t>statele</w:t>
      </w:r>
      <w:r w:rsidR="00647555">
        <w:t xml:space="preserve"> </w:t>
      </w:r>
      <w:r w:rsidRPr="00E355F5">
        <w:t>Uniunii</w:t>
      </w:r>
      <w:r w:rsidR="00647555">
        <w:t xml:space="preserve"> </w:t>
      </w:r>
      <w:r w:rsidRPr="00E355F5">
        <w:t>Europene</w:t>
      </w:r>
      <w:r w:rsidR="00647555">
        <w:t xml:space="preserve"> </w:t>
      </w:r>
      <w:r w:rsidRPr="00E355F5">
        <w:t>și</w:t>
      </w:r>
      <w:r w:rsidR="00647555">
        <w:t xml:space="preserve"> </w:t>
      </w:r>
      <w:r w:rsidRPr="00E355F5">
        <w:t>NATO.</w:t>
      </w:r>
    </w:p>
    <w:p w14:paraId="2DB152F0" w14:textId="38C239FA" w:rsidR="00E355F5" w:rsidRDefault="00E355F5" w:rsidP="00E355F5">
      <w:r w:rsidRPr="00E355F5">
        <w:t>Premierul</w:t>
      </w:r>
      <w:r w:rsidR="00647555">
        <w:t xml:space="preserve"> </w:t>
      </w:r>
      <w:r w:rsidRPr="00E355F5">
        <w:t>Marcel</w:t>
      </w:r>
      <w:r w:rsidR="00647555">
        <w:t xml:space="preserve"> </w:t>
      </w:r>
      <w:r w:rsidRPr="00E355F5">
        <w:t>Ciolacu</w:t>
      </w:r>
      <w:r w:rsidR="00647555">
        <w:t xml:space="preserve"> </w:t>
      </w:r>
      <w:r w:rsidRPr="00E355F5">
        <w:t>a</w:t>
      </w:r>
      <w:r w:rsidR="00647555">
        <w:t xml:space="preserve"> </w:t>
      </w:r>
      <w:r w:rsidRPr="00E355F5">
        <w:t>evidențiat</w:t>
      </w:r>
      <w:r w:rsidR="00647555">
        <w:t xml:space="preserve"> </w:t>
      </w:r>
      <w:r w:rsidRPr="00E355F5">
        <w:t>rolul</w:t>
      </w:r>
      <w:r w:rsidR="00647555">
        <w:t xml:space="preserve"> </w:t>
      </w:r>
      <w:r w:rsidRPr="00E355F5">
        <w:t>strategic</w:t>
      </w:r>
      <w:r w:rsidR="00647555">
        <w:t xml:space="preserve"> </w:t>
      </w:r>
      <w:r w:rsidRPr="00E355F5">
        <w:t>al</w:t>
      </w:r>
      <w:r w:rsidR="00647555">
        <w:t xml:space="preserve"> </w:t>
      </w:r>
      <w:r w:rsidRPr="00E355F5">
        <w:t>României</w:t>
      </w:r>
      <w:r w:rsidR="00647555">
        <w:t xml:space="preserve"> </w:t>
      </w:r>
      <w:r w:rsidRPr="00E355F5">
        <w:t>în</w:t>
      </w:r>
      <w:r w:rsidR="00647555">
        <w:t xml:space="preserve"> </w:t>
      </w:r>
      <w:r w:rsidRPr="00E355F5">
        <w:t>sprijinirea</w:t>
      </w:r>
      <w:r w:rsidR="00647555">
        <w:t xml:space="preserve"> </w:t>
      </w:r>
      <w:r w:rsidRPr="00E355F5">
        <w:t>Ucrainei</w:t>
      </w:r>
      <w:r w:rsidR="00647555">
        <w:t xml:space="preserve"> </w:t>
      </w:r>
      <w:r w:rsidRPr="00E355F5">
        <w:t>atât</w:t>
      </w:r>
      <w:r w:rsidR="00647555">
        <w:t xml:space="preserve"> </w:t>
      </w:r>
      <w:r w:rsidRPr="00E355F5">
        <w:t>în</w:t>
      </w:r>
      <w:r w:rsidR="00647555">
        <w:t xml:space="preserve"> </w:t>
      </w:r>
      <w:r w:rsidRPr="00E355F5">
        <w:t>rezistența</w:t>
      </w:r>
      <w:r w:rsidR="00647555">
        <w:t xml:space="preserve"> </w:t>
      </w:r>
      <w:r w:rsidRPr="00E355F5">
        <w:t>față</w:t>
      </w:r>
      <w:r w:rsidR="00647555">
        <w:t xml:space="preserve"> </w:t>
      </w:r>
      <w:r w:rsidRPr="00E355F5">
        <w:t>de</w:t>
      </w:r>
      <w:r w:rsidR="00647555">
        <w:t xml:space="preserve"> </w:t>
      </w:r>
      <w:r w:rsidRPr="00E355F5">
        <w:t>agresiunea</w:t>
      </w:r>
      <w:r w:rsidR="00647555">
        <w:t xml:space="preserve"> </w:t>
      </w:r>
      <w:r w:rsidRPr="00E355F5">
        <w:t>militară</w:t>
      </w:r>
      <w:r w:rsidR="00647555">
        <w:t xml:space="preserve"> </w:t>
      </w:r>
      <w:r w:rsidRPr="00E355F5">
        <w:t>ilegală</w:t>
      </w:r>
      <w:r w:rsidR="00647555">
        <w:t xml:space="preserve"> </w:t>
      </w:r>
      <w:r w:rsidRPr="00E355F5">
        <w:t>și</w:t>
      </w:r>
      <w:r w:rsidR="00647555">
        <w:t xml:space="preserve"> </w:t>
      </w:r>
      <w:r w:rsidRPr="00E355F5">
        <w:t>nejustificată</w:t>
      </w:r>
      <w:r w:rsidR="00647555">
        <w:t xml:space="preserve"> </w:t>
      </w:r>
      <w:r w:rsidRPr="00E355F5">
        <w:t>a</w:t>
      </w:r>
      <w:r w:rsidR="00647555">
        <w:t xml:space="preserve"> </w:t>
      </w:r>
      <w:r w:rsidRPr="00E355F5">
        <w:t>Rusiei,</w:t>
      </w:r>
      <w:r w:rsidR="00647555">
        <w:t xml:space="preserve"> </w:t>
      </w:r>
      <w:r w:rsidRPr="00E355F5">
        <w:t>cât</w:t>
      </w:r>
      <w:r w:rsidR="00647555">
        <w:t xml:space="preserve"> </w:t>
      </w:r>
      <w:r w:rsidRPr="00E355F5">
        <w:t>și</w:t>
      </w:r>
      <w:r w:rsidR="00647555">
        <w:t xml:space="preserve"> </w:t>
      </w:r>
      <w:r w:rsidRPr="00E355F5">
        <w:t>în</w:t>
      </w:r>
      <w:r w:rsidR="00647555">
        <w:t xml:space="preserve"> </w:t>
      </w:r>
      <w:r w:rsidRPr="00E355F5">
        <w:t>viitoarea</w:t>
      </w:r>
      <w:r w:rsidR="00647555">
        <w:t xml:space="preserve"> </w:t>
      </w:r>
      <w:r w:rsidRPr="00E355F5">
        <w:t>reconstrucție</w:t>
      </w:r>
      <w:r w:rsidR="00647555">
        <w:t xml:space="preserve"> </w:t>
      </w:r>
      <w:r w:rsidRPr="00E355F5">
        <w:t>a</w:t>
      </w:r>
      <w:r w:rsidR="00647555">
        <w:t xml:space="preserve"> </w:t>
      </w:r>
      <w:r w:rsidRPr="00E355F5">
        <w:t>acestei</w:t>
      </w:r>
      <w:r w:rsidR="00647555">
        <w:t xml:space="preserve"> </w:t>
      </w:r>
      <w:r w:rsidRPr="00E355F5">
        <w:t>țări.</w:t>
      </w:r>
      <w:r w:rsidR="00647555">
        <w:t xml:space="preserve"> </w:t>
      </w:r>
      <w:r w:rsidRPr="00E355F5">
        <w:t>Prim-ministrul</w:t>
      </w:r>
      <w:r w:rsidR="00647555">
        <w:t xml:space="preserve"> </w:t>
      </w:r>
      <w:r w:rsidRPr="00E355F5">
        <w:t>a</w:t>
      </w:r>
      <w:r w:rsidR="00647555">
        <w:t xml:space="preserve"> </w:t>
      </w:r>
      <w:r w:rsidRPr="00E355F5">
        <w:t>amintit</w:t>
      </w:r>
      <w:r w:rsidR="00647555">
        <w:t xml:space="preserve">  </w:t>
      </w:r>
      <w:r w:rsidRPr="00E355F5">
        <w:t>măsurile</w:t>
      </w:r>
      <w:r w:rsidR="00647555">
        <w:t xml:space="preserve"> </w:t>
      </w:r>
      <w:r w:rsidRPr="00E355F5">
        <w:t>concrete</w:t>
      </w:r>
      <w:r w:rsidR="00647555">
        <w:t xml:space="preserve"> </w:t>
      </w:r>
      <w:r w:rsidRPr="00E355F5">
        <w:t>luate</w:t>
      </w:r>
      <w:r w:rsidR="00647555">
        <w:t xml:space="preserve"> </w:t>
      </w:r>
      <w:r w:rsidRPr="00E355F5">
        <w:t>de</w:t>
      </w:r>
      <w:r w:rsidR="00647555">
        <w:t xml:space="preserve"> </w:t>
      </w:r>
      <w:r w:rsidRPr="00E355F5">
        <w:t>guvern,</w:t>
      </w:r>
      <w:r w:rsidR="00647555">
        <w:t xml:space="preserve"> </w:t>
      </w:r>
      <w:r w:rsidRPr="00E355F5">
        <w:t>cum</w:t>
      </w:r>
      <w:r w:rsidR="00647555">
        <w:t xml:space="preserve"> </w:t>
      </w:r>
      <w:r w:rsidRPr="00E355F5">
        <w:t>ar</w:t>
      </w:r>
      <w:r w:rsidR="00647555">
        <w:t xml:space="preserve"> </w:t>
      </w:r>
      <w:r w:rsidRPr="00E355F5">
        <w:t>fi</w:t>
      </w:r>
      <w:r w:rsidR="00647555">
        <w:t xml:space="preserve"> </w:t>
      </w:r>
      <w:r w:rsidRPr="00E355F5">
        <w:t>cele</w:t>
      </w:r>
      <w:r w:rsidR="00647555">
        <w:t xml:space="preserve"> </w:t>
      </w:r>
      <w:r w:rsidRPr="00E355F5">
        <w:t>destinate</w:t>
      </w:r>
      <w:r w:rsidR="00647555">
        <w:t xml:space="preserve"> </w:t>
      </w:r>
      <w:r w:rsidRPr="00E355F5">
        <w:t>creșterii</w:t>
      </w:r>
      <w:r w:rsidR="00647555">
        <w:t xml:space="preserve"> </w:t>
      </w:r>
      <w:r w:rsidRPr="00E355F5">
        <w:t>capacității</w:t>
      </w:r>
      <w:r w:rsidR="00647555">
        <w:t xml:space="preserve"> </w:t>
      </w:r>
      <w:r w:rsidRPr="00E355F5">
        <w:t>de</w:t>
      </w:r>
      <w:r w:rsidR="00647555">
        <w:t xml:space="preserve"> </w:t>
      </w:r>
      <w:r w:rsidRPr="00E355F5">
        <w:t>transport,</w:t>
      </w:r>
      <w:r w:rsidR="00647555">
        <w:t xml:space="preserve"> </w:t>
      </w:r>
      <w:r w:rsidRPr="00E355F5">
        <w:t>astfel</w:t>
      </w:r>
      <w:r w:rsidR="00647555">
        <w:t xml:space="preserve"> </w:t>
      </w:r>
      <w:r w:rsidRPr="00E355F5">
        <w:t>încât</w:t>
      </w:r>
      <w:r w:rsidR="00647555">
        <w:t xml:space="preserve"> </w:t>
      </w:r>
      <w:r w:rsidRPr="00E355F5">
        <w:t>România</w:t>
      </w:r>
      <w:r w:rsidR="00647555">
        <w:t xml:space="preserve"> </w:t>
      </w:r>
      <w:r w:rsidRPr="00E355F5">
        <w:t>a</w:t>
      </w:r>
      <w:r w:rsidR="00647555">
        <w:t xml:space="preserve"> </w:t>
      </w:r>
      <w:r w:rsidRPr="00E355F5">
        <w:t>reușit</w:t>
      </w:r>
      <w:r w:rsidR="00647555">
        <w:t xml:space="preserve"> </w:t>
      </w:r>
      <w:r w:rsidRPr="00E355F5">
        <w:t>să</w:t>
      </w:r>
      <w:r w:rsidR="00647555">
        <w:t xml:space="preserve"> </w:t>
      </w:r>
      <w:r w:rsidRPr="00E355F5">
        <w:t>transfere</w:t>
      </w:r>
      <w:r w:rsidR="00647555">
        <w:t xml:space="preserve"> </w:t>
      </w:r>
      <w:r w:rsidRPr="00E355F5">
        <w:t>70%</w:t>
      </w:r>
      <w:r w:rsidR="00647555">
        <w:t xml:space="preserve"> </w:t>
      </w:r>
      <w:r w:rsidRPr="00E355F5">
        <w:t>din</w:t>
      </w:r>
      <w:r w:rsidR="00647555">
        <w:t xml:space="preserve"> </w:t>
      </w:r>
      <w:r w:rsidRPr="00E355F5">
        <w:t>cerealele</w:t>
      </w:r>
      <w:r w:rsidR="00647555">
        <w:t xml:space="preserve"> </w:t>
      </w:r>
      <w:r w:rsidRPr="00E355F5">
        <w:t>exportate</w:t>
      </w:r>
      <w:r w:rsidR="00647555">
        <w:t xml:space="preserve"> </w:t>
      </w:r>
      <w:r w:rsidRPr="00E355F5">
        <w:t>de</w:t>
      </w:r>
      <w:r w:rsidR="00647555">
        <w:t xml:space="preserve"> </w:t>
      </w:r>
      <w:r w:rsidRPr="00E355F5">
        <w:t>Ucraina</w:t>
      </w:r>
      <w:r w:rsidR="00647555">
        <w:t xml:space="preserve"> </w:t>
      </w:r>
      <w:r w:rsidRPr="00E355F5">
        <w:t>spre</w:t>
      </w:r>
      <w:r w:rsidR="00647555">
        <w:t xml:space="preserve"> </w:t>
      </w:r>
      <w:r w:rsidRPr="00E355F5">
        <w:t>piețele</w:t>
      </w:r>
      <w:r w:rsidR="00647555">
        <w:t xml:space="preserve"> </w:t>
      </w:r>
      <w:r w:rsidRPr="00E355F5">
        <w:t>internaționale</w:t>
      </w:r>
      <w:r w:rsidR="00647555">
        <w:t xml:space="preserve"> </w:t>
      </w:r>
      <w:r w:rsidRPr="00E355F5">
        <w:t>în</w:t>
      </w:r>
      <w:r w:rsidR="00647555">
        <w:t xml:space="preserve"> </w:t>
      </w:r>
      <w:r w:rsidRPr="00E355F5">
        <w:t>acest</w:t>
      </w:r>
      <w:r w:rsidR="00647555">
        <w:t xml:space="preserve"> </w:t>
      </w:r>
      <w:r w:rsidRPr="00E355F5">
        <w:t>an.</w:t>
      </w:r>
      <w:r w:rsidR="00647555">
        <w:t xml:space="preserve"> </w:t>
      </w:r>
      <w:r w:rsidRPr="00E355F5">
        <w:t>De</w:t>
      </w:r>
      <w:r w:rsidR="00647555">
        <w:t xml:space="preserve"> </w:t>
      </w:r>
      <w:r w:rsidRPr="00E355F5">
        <w:t>asemenea,</w:t>
      </w:r>
      <w:r w:rsidR="00647555">
        <w:t xml:space="preserve"> </w:t>
      </w:r>
      <w:r w:rsidRPr="00E355F5">
        <w:t>șeful</w:t>
      </w:r>
      <w:r w:rsidR="00647555">
        <w:t xml:space="preserve"> </w:t>
      </w:r>
      <w:r w:rsidRPr="00E355F5">
        <w:t>Executivului</w:t>
      </w:r>
      <w:r w:rsidR="00647555">
        <w:t xml:space="preserve"> </w:t>
      </w:r>
      <w:r w:rsidRPr="00E355F5">
        <w:t>a</w:t>
      </w:r>
      <w:r w:rsidR="00647555">
        <w:t xml:space="preserve"> </w:t>
      </w:r>
      <w:r w:rsidRPr="00E355F5">
        <w:t>evidențiat</w:t>
      </w:r>
      <w:r w:rsidR="00647555">
        <w:t xml:space="preserve"> </w:t>
      </w:r>
      <w:r w:rsidRPr="00E355F5">
        <w:t>creșterea</w:t>
      </w:r>
      <w:r w:rsidR="00647555">
        <w:t xml:space="preserve"> </w:t>
      </w:r>
      <w:r w:rsidRPr="00E355F5">
        <w:t>substanțială</w:t>
      </w:r>
      <w:r w:rsidR="00647555">
        <w:t xml:space="preserve"> </w:t>
      </w:r>
      <w:r w:rsidRPr="00E355F5">
        <w:t>a</w:t>
      </w:r>
      <w:r w:rsidR="00647555">
        <w:t xml:space="preserve"> </w:t>
      </w:r>
      <w:r w:rsidRPr="00E355F5">
        <w:t>nivelului</w:t>
      </w:r>
      <w:r w:rsidR="00647555">
        <w:t xml:space="preserve"> </w:t>
      </w:r>
      <w:r w:rsidRPr="00E355F5">
        <w:t>de</w:t>
      </w:r>
      <w:r w:rsidR="00647555">
        <w:t xml:space="preserve"> </w:t>
      </w:r>
      <w:r w:rsidRPr="00E355F5">
        <w:t>cooperare</w:t>
      </w:r>
      <w:r w:rsidR="00647555">
        <w:t xml:space="preserve"> </w:t>
      </w:r>
      <w:r w:rsidRPr="00E355F5">
        <w:t>cu</w:t>
      </w:r>
      <w:r w:rsidR="00647555">
        <w:t xml:space="preserve"> </w:t>
      </w:r>
      <w:r w:rsidRPr="00E355F5">
        <w:t>Ucraina</w:t>
      </w:r>
      <w:r w:rsidR="00647555">
        <w:t xml:space="preserve"> </w:t>
      </w:r>
      <w:r w:rsidRPr="00E355F5">
        <w:t>spre</w:t>
      </w:r>
      <w:r w:rsidR="00647555">
        <w:t xml:space="preserve"> </w:t>
      </w:r>
      <w:r w:rsidRPr="00E355F5">
        <w:t>un</w:t>
      </w:r>
      <w:r w:rsidR="00647555">
        <w:t xml:space="preserve"> </w:t>
      </w:r>
      <w:r w:rsidRPr="00E355F5">
        <w:t>parteneriat</w:t>
      </w:r>
      <w:r w:rsidR="00647555">
        <w:t xml:space="preserve"> </w:t>
      </w:r>
      <w:r w:rsidRPr="00E355F5">
        <w:t>strategic</w:t>
      </w:r>
      <w:r w:rsidR="00647555">
        <w:t xml:space="preserve"> </w:t>
      </w:r>
      <w:r w:rsidRPr="00E355F5">
        <w:t>care</w:t>
      </w:r>
      <w:r w:rsidR="00647555">
        <w:t xml:space="preserve"> </w:t>
      </w:r>
      <w:r w:rsidRPr="00E355F5">
        <w:t>are</w:t>
      </w:r>
      <w:r w:rsidR="00647555">
        <w:t xml:space="preserve"> </w:t>
      </w:r>
      <w:r w:rsidRPr="00E355F5">
        <w:t>la</w:t>
      </w:r>
      <w:r w:rsidR="00647555">
        <w:t xml:space="preserve"> </w:t>
      </w:r>
      <w:r w:rsidRPr="00E355F5">
        <w:t>bază</w:t>
      </w:r>
      <w:r w:rsidR="00647555">
        <w:t xml:space="preserve"> </w:t>
      </w:r>
      <w:r w:rsidRPr="00E355F5">
        <w:t>proiecte</w:t>
      </w:r>
      <w:r w:rsidR="00647555">
        <w:t xml:space="preserve"> </w:t>
      </w:r>
      <w:r w:rsidRPr="00E355F5">
        <w:t>concrete</w:t>
      </w:r>
      <w:r w:rsidR="00647555">
        <w:t xml:space="preserve"> </w:t>
      </w:r>
      <w:r w:rsidRPr="00E355F5">
        <w:t>în</w:t>
      </w:r>
      <w:r w:rsidR="00647555">
        <w:t xml:space="preserve"> </w:t>
      </w:r>
      <w:r w:rsidRPr="00E355F5">
        <w:t>domeniul</w:t>
      </w:r>
      <w:r w:rsidR="00647555">
        <w:t xml:space="preserve"> </w:t>
      </w:r>
      <w:r w:rsidRPr="00E355F5">
        <w:t>infrastructurii</w:t>
      </w:r>
      <w:r w:rsidR="00647555">
        <w:t xml:space="preserve"> </w:t>
      </w:r>
      <w:r w:rsidRPr="00E355F5">
        <w:t>de</w:t>
      </w:r>
      <w:r w:rsidR="00647555">
        <w:t xml:space="preserve"> </w:t>
      </w:r>
      <w:r w:rsidRPr="00E355F5">
        <w:t>transport,</w:t>
      </w:r>
      <w:r w:rsidR="00647555">
        <w:t xml:space="preserve"> </w:t>
      </w:r>
      <w:r w:rsidRPr="00E355F5">
        <w:t>inclusiv</w:t>
      </w:r>
      <w:r w:rsidR="00647555">
        <w:t xml:space="preserve"> </w:t>
      </w:r>
      <w:r w:rsidRPr="00E355F5">
        <w:t>cu</w:t>
      </w:r>
      <w:r w:rsidR="00647555">
        <w:t xml:space="preserve"> </w:t>
      </w:r>
      <w:r w:rsidRPr="00E355F5">
        <w:t>asistența</w:t>
      </w:r>
      <w:r w:rsidR="00647555">
        <w:t xml:space="preserve"> </w:t>
      </w:r>
      <w:r w:rsidRPr="00E355F5">
        <w:t>și</w:t>
      </w:r>
      <w:r w:rsidR="00647555">
        <w:t xml:space="preserve"> </w:t>
      </w:r>
      <w:r w:rsidRPr="00E355F5">
        <w:t>coordonarea</w:t>
      </w:r>
      <w:r w:rsidR="00647555">
        <w:t xml:space="preserve"> </w:t>
      </w:r>
      <w:r w:rsidRPr="00E355F5">
        <w:t>partenerilor</w:t>
      </w:r>
      <w:r w:rsidR="00647555">
        <w:t xml:space="preserve"> </w:t>
      </w:r>
      <w:r w:rsidRPr="00E355F5">
        <w:t>euro-atlantici</w:t>
      </w:r>
      <w:r w:rsidR="00647555">
        <w:t xml:space="preserve"> </w:t>
      </w:r>
      <w:r w:rsidRPr="00E355F5">
        <w:t>ai</w:t>
      </w:r>
      <w:r w:rsidR="00647555">
        <w:t xml:space="preserve"> </w:t>
      </w:r>
      <w:r w:rsidRPr="00E355F5">
        <w:t>României.</w:t>
      </w:r>
      <w:r w:rsidR="00647555">
        <w:t xml:space="preserve"> </w:t>
      </w:r>
      <w:r w:rsidRPr="00E355F5">
        <w:t>Premierul</w:t>
      </w:r>
      <w:r w:rsidR="00647555">
        <w:t xml:space="preserve"> </w:t>
      </w:r>
      <w:r w:rsidRPr="00E355F5">
        <w:t>Marcel</w:t>
      </w:r>
      <w:r w:rsidR="00647555">
        <w:t xml:space="preserve"> </w:t>
      </w:r>
      <w:r w:rsidRPr="00E355F5">
        <w:t>Ciolacu</w:t>
      </w:r>
      <w:r w:rsidR="00647555">
        <w:t xml:space="preserve"> </w:t>
      </w:r>
      <w:r w:rsidRPr="00E355F5">
        <w:t>a</w:t>
      </w:r>
      <w:r w:rsidR="00647555">
        <w:t xml:space="preserve"> </w:t>
      </w:r>
      <w:r w:rsidRPr="00E355F5">
        <w:t>transmis</w:t>
      </w:r>
      <w:r w:rsidR="00647555">
        <w:t xml:space="preserve"> </w:t>
      </w:r>
      <w:r w:rsidRPr="00E355F5">
        <w:t>un</w:t>
      </w:r>
      <w:r w:rsidR="00647555">
        <w:t xml:space="preserve"> </w:t>
      </w:r>
      <w:r w:rsidRPr="00E355F5">
        <w:t>mesaj</w:t>
      </w:r>
      <w:r w:rsidR="00647555">
        <w:t xml:space="preserve"> </w:t>
      </w:r>
      <w:r w:rsidRPr="00E355F5">
        <w:t>partenerilor</w:t>
      </w:r>
      <w:r w:rsidR="00647555">
        <w:t xml:space="preserve"> </w:t>
      </w:r>
      <w:r w:rsidRPr="00E355F5">
        <w:t>internaționali</w:t>
      </w:r>
      <w:r w:rsidR="00647555">
        <w:t xml:space="preserve"> </w:t>
      </w:r>
      <w:r w:rsidRPr="00E355F5">
        <w:t>interesați</w:t>
      </w:r>
      <w:r w:rsidR="00647555">
        <w:t xml:space="preserve"> </w:t>
      </w:r>
      <w:r w:rsidRPr="00E355F5">
        <w:t>să</w:t>
      </w:r>
      <w:r w:rsidR="00647555">
        <w:t xml:space="preserve"> </w:t>
      </w:r>
      <w:r w:rsidRPr="00E355F5">
        <w:t>participe</w:t>
      </w:r>
      <w:r w:rsidR="00647555">
        <w:t xml:space="preserve"> </w:t>
      </w:r>
      <w:r w:rsidRPr="00E355F5">
        <w:t>la</w:t>
      </w:r>
      <w:r w:rsidR="00647555">
        <w:t xml:space="preserve"> </w:t>
      </w:r>
      <w:r w:rsidRPr="00E355F5">
        <w:t>reconstrucția</w:t>
      </w:r>
      <w:r w:rsidR="00647555">
        <w:t xml:space="preserve"> </w:t>
      </w:r>
      <w:r w:rsidRPr="00E355F5">
        <w:t>Ucrainei,</w:t>
      </w:r>
      <w:r w:rsidR="00647555">
        <w:t xml:space="preserve"> </w:t>
      </w:r>
      <w:r w:rsidRPr="00E355F5">
        <w:t>în</w:t>
      </w:r>
      <w:r w:rsidR="00647555">
        <w:t xml:space="preserve"> </w:t>
      </w:r>
      <w:r w:rsidRPr="00E355F5">
        <w:t>contextul</w:t>
      </w:r>
      <w:r w:rsidR="00647555">
        <w:t xml:space="preserve"> </w:t>
      </w:r>
      <w:r w:rsidRPr="00E355F5">
        <w:t>în</w:t>
      </w:r>
      <w:r w:rsidR="00647555">
        <w:t xml:space="preserve"> </w:t>
      </w:r>
      <w:r w:rsidRPr="00E355F5">
        <w:t>care</w:t>
      </w:r>
      <w:r w:rsidR="00647555">
        <w:t xml:space="preserve"> </w:t>
      </w:r>
      <w:r w:rsidRPr="00E355F5">
        <w:t>proiectele</w:t>
      </w:r>
      <w:r w:rsidR="00647555">
        <w:t xml:space="preserve"> </w:t>
      </w:r>
      <w:r w:rsidRPr="00E355F5">
        <w:t>de</w:t>
      </w:r>
      <w:r w:rsidR="00647555">
        <w:t xml:space="preserve"> </w:t>
      </w:r>
      <w:r w:rsidRPr="00E355F5">
        <w:t>infrastructură</w:t>
      </w:r>
      <w:r w:rsidR="00647555">
        <w:t xml:space="preserve"> </w:t>
      </w:r>
      <w:r w:rsidRPr="00E355F5">
        <w:t>transfrontaliere</w:t>
      </w:r>
      <w:r w:rsidR="00647555">
        <w:t xml:space="preserve"> </w:t>
      </w:r>
      <w:r w:rsidRPr="00E355F5">
        <w:t>vor</w:t>
      </w:r>
      <w:r w:rsidR="00647555">
        <w:t xml:space="preserve"> </w:t>
      </w:r>
      <w:r w:rsidRPr="00E355F5">
        <w:t>avea</w:t>
      </w:r>
      <w:r w:rsidR="00647555">
        <w:t xml:space="preserve"> </w:t>
      </w:r>
      <w:r w:rsidRPr="00E355F5">
        <w:t>un</w:t>
      </w:r>
      <w:r w:rsidR="00647555">
        <w:t xml:space="preserve"> </w:t>
      </w:r>
      <w:r w:rsidRPr="00E355F5">
        <w:t>impact</w:t>
      </w:r>
      <w:r w:rsidR="00647555">
        <w:t xml:space="preserve"> </w:t>
      </w:r>
      <w:r w:rsidRPr="00E355F5">
        <w:t>major</w:t>
      </w:r>
      <w:r w:rsidR="00647555">
        <w:t xml:space="preserve"> </w:t>
      </w:r>
      <w:r w:rsidRPr="00E355F5">
        <w:t>după</w:t>
      </w:r>
      <w:r w:rsidR="00647555">
        <w:t xml:space="preserve"> </w:t>
      </w:r>
      <w:r w:rsidRPr="00E355F5">
        <w:t>terminarea</w:t>
      </w:r>
      <w:r w:rsidR="00647555">
        <w:t xml:space="preserve"> </w:t>
      </w:r>
      <w:r w:rsidRPr="00E355F5">
        <w:t>conflictului</w:t>
      </w:r>
      <w:r w:rsidR="00647555">
        <w:t xml:space="preserve"> </w:t>
      </w:r>
      <w:r w:rsidRPr="00E355F5">
        <w:t>și</w:t>
      </w:r>
      <w:r w:rsidR="00647555">
        <w:t xml:space="preserve"> </w:t>
      </w:r>
      <w:r w:rsidRPr="00E355F5">
        <w:t>vor</w:t>
      </w:r>
      <w:r w:rsidR="00647555">
        <w:t xml:space="preserve"> </w:t>
      </w:r>
      <w:r w:rsidRPr="00E355F5">
        <w:t>pune</w:t>
      </w:r>
      <w:r w:rsidR="00647555">
        <w:t xml:space="preserve"> </w:t>
      </w:r>
      <w:r w:rsidRPr="00E355F5">
        <w:t>bazele</w:t>
      </w:r>
      <w:r w:rsidR="00647555">
        <w:t xml:space="preserve"> </w:t>
      </w:r>
      <w:r w:rsidRPr="00E355F5">
        <w:t>unui</w:t>
      </w:r>
      <w:r w:rsidR="00647555">
        <w:t xml:space="preserve"> </w:t>
      </w:r>
      <w:r w:rsidRPr="00E355F5">
        <w:t>veritabil</w:t>
      </w:r>
      <w:r w:rsidR="00647555">
        <w:t xml:space="preserve"> </w:t>
      </w:r>
      <w:r w:rsidRPr="00E355F5">
        <w:t>centru</w:t>
      </w:r>
      <w:r w:rsidR="00647555">
        <w:t xml:space="preserve"> </w:t>
      </w:r>
      <w:r w:rsidRPr="00E355F5">
        <w:t>logistic</w:t>
      </w:r>
      <w:r w:rsidR="00647555">
        <w:t xml:space="preserve"> </w:t>
      </w:r>
      <w:r w:rsidRPr="00E355F5">
        <w:t>pe</w:t>
      </w:r>
      <w:r w:rsidR="00647555">
        <w:t xml:space="preserve"> </w:t>
      </w:r>
      <w:r w:rsidRPr="00E355F5">
        <w:t>teritoriul</w:t>
      </w:r>
      <w:r w:rsidR="00647555">
        <w:t xml:space="preserve"> </w:t>
      </w:r>
      <w:r w:rsidRPr="00E355F5">
        <w:t>Uniunii</w:t>
      </w:r>
      <w:r w:rsidR="00647555">
        <w:t xml:space="preserve"> </w:t>
      </w:r>
      <w:r w:rsidRPr="00E355F5">
        <w:t>Europene,</w:t>
      </w:r>
      <w:r w:rsidR="00647555">
        <w:t xml:space="preserve"> </w:t>
      </w:r>
      <w:r w:rsidRPr="00E355F5">
        <w:t>în</w:t>
      </w:r>
      <w:r w:rsidR="00647555">
        <w:t xml:space="preserve"> </w:t>
      </w:r>
      <w:r w:rsidRPr="00E355F5">
        <w:t>România,</w:t>
      </w:r>
      <w:r w:rsidR="00647555">
        <w:t xml:space="preserve"> </w:t>
      </w:r>
      <w:r w:rsidRPr="00E355F5">
        <w:t>destinat</w:t>
      </w:r>
      <w:r w:rsidR="00647555">
        <w:t xml:space="preserve"> </w:t>
      </w:r>
      <w:r w:rsidRPr="00E355F5">
        <w:t>reconstrucției</w:t>
      </w:r>
      <w:r w:rsidR="00647555">
        <w:t xml:space="preserve"> </w:t>
      </w:r>
      <w:r w:rsidRPr="00E355F5">
        <w:t>Ucrainei.</w:t>
      </w:r>
    </w:p>
    <w:p w14:paraId="7096E9B9" w14:textId="1681D2C9" w:rsidR="00E355F5" w:rsidRPr="00E355F5" w:rsidRDefault="00E355F5" w:rsidP="00E355F5">
      <w:r w:rsidRPr="00E355F5">
        <w:t>Premierul</w:t>
      </w:r>
      <w:r w:rsidR="00647555">
        <w:t xml:space="preserve"> </w:t>
      </w:r>
      <w:r w:rsidRPr="00E355F5">
        <w:t>Ciolacu</w:t>
      </w:r>
      <w:r w:rsidR="00647555">
        <w:t xml:space="preserve"> </w:t>
      </w:r>
      <w:r w:rsidRPr="00E355F5">
        <w:t>a</w:t>
      </w:r>
      <w:r w:rsidR="00647555">
        <w:t xml:space="preserve"> </w:t>
      </w:r>
      <w:r w:rsidRPr="00E355F5">
        <w:t>salutat</w:t>
      </w:r>
      <w:r w:rsidR="00647555">
        <w:t xml:space="preserve"> </w:t>
      </w:r>
      <w:r w:rsidRPr="00E355F5">
        <w:t>participarea</w:t>
      </w:r>
      <w:r w:rsidR="00647555">
        <w:t xml:space="preserve"> </w:t>
      </w:r>
      <w:r w:rsidRPr="00E355F5">
        <w:t>online</w:t>
      </w:r>
      <w:r w:rsidR="00647555">
        <w:t xml:space="preserve"> </w:t>
      </w:r>
      <w:r w:rsidRPr="00E355F5">
        <w:t>a</w:t>
      </w:r>
      <w:r w:rsidR="00647555">
        <w:t xml:space="preserve"> </w:t>
      </w:r>
      <w:r w:rsidRPr="00E355F5">
        <w:t>omologului</w:t>
      </w:r>
      <w:r w:rsidR="00647555">
        <w:t xml:space="preserve"> </w:t>
      </w:r>
      <w:r w:rsidRPr="00E355F5">
        <w:t>ucrainean,</w:t>
      </w:r>
      <w:r w:rsidR="00647555">
        <w:t xml:space="preserve"> </w:t>
      </w:r>
      <w:r w:rsidRPr="00E355F5">
        <w:t>prim-ministrul</w:t>
      </w:r>
      <w:r w:rsidR="00647555">
        <w:t xml:space="preserve"> </w:t>
      </w:r>
      <w:proofErr w:type="spellStart"/>
      <w:r w:rsidRPr="00E355F5">
        <w:t>Denys</w:t>
      </w:r>
      <w:proofErr w:type="spellEnd"/>
      <w:r w:rsidR="00647555">
        <w:t xml:space="preserve"> </w:t>
      </w:r>
      <w:proofErr w:type="spellStart"/>
      <w:r w:rsidRPr="00E355F5">
        <w:t>Shmyhal</w:t>
      </w:r>
      <w:proofErr w:type="spellEnd"/>
      <w:r w:rsidRPr="00E355F5">
        <w:t>,</w:t>
      </w:r>
      <w:r w:rsidR="00647555">
        <w:t xml:space="preserve"> </w:t>
      </w:r>
      <w:r w:rsidRPr="00E355F5">
        <w:t>și</w:t>
      </w:r>
      <w:r w:rsidR="00647555">
        <w:t xml:space="preserve"> </w:t>
      </w:r>
      <w:r w:rsidRPr="00E355F5">
        <w:t>a</w:t>
      </w:r>
      <w:r w:rsidR="00647555">
        <w:t xml:space="preserve"> </w:t>
      </w:r>
      <w:r w:rsidRPr="00E355F5">
        <w:t>adresat</w:t>
      </w:r>
      <w:r w:rsidR="00647555">
        <w:t xml:space="preserve"> </w:t>
      </w:r>
      <w:r w:rsidRPr="00E355F5">
        <w:t>mulțumiri</w:t>
      </w:r>
      <w:r w:rsidR="00647555">
        <w:t xml:space="preserve"> </w:t>
      </w:r>
      <w:r w:rsidRPr="00E355F5">
        <w:t>președintelui</w:t>
      </w:r>
      <w:r w:rsidR="00647555">
        <w:t xml:space="preserve"> </w:t>
      </w:r>
      <w:r w:rsidRPr="00E355F5">
        <w:t>New</w:t>
      </w:r>
      <w:r w:rsidR="00647555">
        <w:t xml:space="preserve"> </w:t>
      </w:r>
      <w:proofErr w:type="spellStart"/>
      <w:r w:rsidRPr="00E355F5">
        <w:t>Strategy</w:t>
      </w:r>
      <w:proofErr w:type="spellEnd"/>
      <w:r w:rsidR="00647555">
        <w:t xml:space="preserve"> </w:t>
      </w:r>
      <w:r w:rsidRPr="00E355F5">
        <w:t>Center,</w:t>
      </w:r>
      <w:r w:rsidR="00647555">
        <w:t xml:space="preserve"> </w:t>
      </w:r>
      <w:r w:rsidRPr="00E355F5">
        <w:t>George</w:t>
      </w:r>
      <w:r w:rsidR="00647555">
        <w:t xml:space="preserve"> </w:t>
      </w:r>
      <w:r w:rsidRPr="00E355F5">
        <w:t>Scutaru,</w:t>
      </w:r>
      <w:r w:rsidR="00647555">
        <w:t xml:space="preserve"> </w:t>
      </w:r>
      <w:r w:rsidRPr="00E355F5">
        <w:t>pentru</w:t>
      </w:r>
      <w:r w:rsidR="00647555">
        <w:t xml:space="preserve"> </w:t>
      </w:r>
      <w:r w:rsidRPr="00E355F5">
        <w:t>organizarea</w:t>
      </w:r>
      <w:r w:rsidR="00647555">
        <w:t xml:space="preserve"> </w:t>
      </w:r>
      <w:r w:rsidRPr="00E355F5">
        <w:t>Conferinței,</w:t>
      </w:r>
      <w:r w:rsidR="00647555">
        <w:t xml:space="preserve"> </w:t>
      </w:r>
      <w:r w:rsidRPr="00E355F5">
        <w:t>apreciind</w:t>
      </w:r>
      <w:r w:rsidR="00647555">
        <w:t xml:space="preserve"> </w:t>
      </w:r>
      <w:r w:rsidRPr="00E355F5">
        <w:t>că</w:t>
      </w:r>
      <w:r w:rsidR="00647555">
        <w:t xml:space="preserve"> </w:t>
      </w:r>
      <w:r w:rsidRPr="00E355F5">
        <w:t>astfel</w:t>
      </w:r>
      <w:r w:rsidR="00647555">
        <w:t xml:space="preserve"> </w:t>
      </w:r>
      <w:r w:rsidRPr="00E355F5">
        <w:t>de</w:t>
      </w:r>
      <w:r w:rsidR="00647555">
        <w:t xml:space="preserve"> </w:t>
      </w:r>
      <w:r w:rsidRPr="00E355F5">
        <w:t>evenimente</w:t>
      </w:r>
      <w:r w:rsidR="00647555">
        <w:t xml:space="preserve"> </w:t>
      </w:r>
      <w:r w:rsidRPr="00E355F5">
        <w:t>sunt</w:t>
      </w:r>
      <w:r w:rsidR="00647555">
        <w:t xml:space="preserve"> </w:t>
      </w:r>
      <w:r w:rsidRPr="00E355F5">
        <w:t>utile</w:t>
      </w:r>
      <w:r w:rsidR="00647555">
        <w:t xml:space="preserve"> </w:t>
      </w:r>
      <w:r w:rsidRPr="00E355F5">
        <w:t>pentru</w:t>
      </w:r>
      <w:r w:rsidR="00647555">
        <w:t xml:space="preserve"> </w:t>
      </w:r>
      <w:r w:rsidRPr="00E355F5">
        <w:t>sincronizarea</w:t>
      </w:r>
      <w:r w:rsidR="00647555">
        <w:t xml:space="preserve"> </w:t>
      </w:r>
      <w:r w:rsidRPr="00E355F5">
        <w:t>strategiilor</w:t>
      </w:r>
      <w:r w:rsidR="00647555">
        <w:t xml:space="preserve"> </w:t>
      </w:r>
      <w:r w:rsidRPr="00E355F5">
        <w:t>și</w:t>
      </w:r>
      <w:r w:rsidR="00647555">
        <w:t xml:space="preserve"> </w:t>
      </w:r>
      <w:r w:rsidRPr="00E355F5">
        <w:t>planurilor</w:t>
      </w:r>
      <w:r w:rsidR="00647555">
        <w:t xml:space="preserve"> </w:t>
      </w:r>
      <w:r w:rsidRPr="00E355F5">
        <w:t>privind</w:t>
      </w:r>
      <w:r w:rsidR="00647555">
        <w:t xml:space="preserve"> </w:t>
      </w:r>
      <w:r w:rsidRPr="00E355F5">
        <w:t>sprijinul</w:t>
      </w:r>
      <w:r w:rsidR="00647555">
        <w:t xml:space="preserve"> </w:t>
      </w:r>
      <w:r w:rsidRPr="00E355F5">
        <w:t>și</w:t>
      </w:r>
      <w:r w:rsidR="00647555">
        <w:t xml:space="preserve"> </w:t>
      </w:r>
      <w:r w:rsidRPr="00E355F5">
        <w:t>reconstrucția</w:t>
      </w:r>
      <w:r w:rsidR="00647555">
        <w:t xml:space="preserve"> </w:t>
      </w:r>
      <w:r w:rsidRPr="00E355F5">
        <w:t>Ucrainei.</w:t>
      </w:r>
    </w:p>
    <w:p w14:paraId="574DE91E" w14:textId="62F4FF76" w:rsidR="00E355F5" w:rsidRPr="00E355F5" w:rsidRDefault="00E355F5" w:rsidP="00E355F5">
      <w:pPr>
        <w:pStyle w:val="separatorarticole"/>
      </w:pPr>
      <w:r>
        <w:t>*</w:t>
      </w:r>
    </w:p>
    <w:p w14:paraId="724ABD83" w14:textId="036B20F7" w:rsidR="00E355F5" w:rsidRPr="00E355F5" w:rsidRDefault="00E355F5" w:rsidP="00E355F5">
      <w:pPr>
        <w:pStyle w:val="TitluArticolinINFOUE"/>
      </w:pPr>
      <w:bookmarkStart w:id="130" w:name="_Toc153533868"/>
      <w:r w:rsidRPr="00E355F5">
        <w:t>Premierul</w:t>
      </w:r>
      <w:r w:rsidR="00647555">
        <w:t xml:space="preserve"> </w:t>
      </w:r>
      <w:r w:rsidRPr="00E355F5">
        <w:t>Marcel</w:t>
      </w:r>
      <w:r w:rsidR="00647555">
        <w:t xml:space="preserve"> </w:t>
      </w:r>
      <w:r w:rsidRPr="00E355F5">
        <w:t>Ciolacu:</w:t>
      </w:r>
      <w:r w:rsidR="00647555">
        <w:t xml:space="preserve"> </w:t>
      </w:r>
      <w:r w:rsidRPr="00E355F5">
        <w:t>Fondurile</w:t>
      </w:r>
      <w:r w:rsidR="00647555">
        <w:t xml:space="preserve"> </w:t>
      </w:r>
      <w:r w:rsidRPr="00E355F5">
        <w:t>alocate</w:t>
      </w:r>
      <w:r w:rsidR="00647555">
        <w:t xml:space="preserve"> </w:t>
      </w:r>
      <w:r w:rsidRPr="00E355F5">
        <w:t>pentru</w:t>
      </w:r>
      <w:r w:rsidR="00647555">
        <w:t xml:space="preserve"> </w:t>
      </w:r>
      <w:r w:rsidRPr="00E355F5">
        <w:t>investiții</w:t>
      </w:r>
      <w:r w:rsidR="00647555">
        <w:t xml:space="preserve"> </w:t>
      </w:r>
      <w:r w:rsidRPr="00E355F5">
        <w:t>sunt</w:t>
      </w:r>
      <w:r w:rsidR="00647555">
        <w:t xml:space="preserve"> </w:t>
      </w:r>
      <w:r w:rsidRPr="00E355F5">
        <w:t>de</w:t>
      </w:r>
      <w:r w:rsidR="00647555">
        <w:t xml:space="preserve"> </w:t>
      </w:r>
      <w:r w:rsidRPr="00E355F5">
        <w:t>peste</w:t>
      </w:r>
      <w:r w:rsidR="00647555">
        <w:t xml:space="preserve"> </w:t>
      </w:r>
      <w:r w:rsidRPr="00E355F5">
        <w:t>7%</w:t>
      </w:r>
      <w:r w:rsidR="00647555">
        <w:t xml:space="preserve"> </w:t>
      </w:r>
      <w:r w:rsidRPr="00E355F5">
        <w:t>din</w:t>
      </w:r>
      <w:r w:rsidR="00647555">
        <w:t xml:space="preserve"> </w:t>
      </w:r>
      <w:r w:rsidRPr="00E355F5">
        <w:t>PIB</w:t>
      </w:r>
      <w:r w:rsidR="00647555">
        <w:t xml:space="preserve"> </w:t>
      </w:r>
      <w:r w:rsidRPr="00E355F5">
        <w:t>în</w:t>
      </w:r>
      <w:r w:rsidR="00647555">
        <w:t xml:space="preserve"> </w:t>
      </w:r>
      <w:r w:rsidRPr="00E355F5">
        <w:t>bugetul</w:t>
      </w:r>
      <w:r w:rsidR="00647555">
        <w:t xml:space="preserve"> </w:t>
      </w:r>
      <w:r w:rsidRPr="00E355F5">
        <w:t>pentru</w:t>
      </w:r>
      <w:r w:rsidR="00647555">
        <w:t xml:space="preserve"> </w:t>
      </w:r>
      <w:r w:rsidRPr="00E355F5">
        <w:t>2024</w:t>
      </w:r>
      <w:bookmarkEnd w:id="130"/>
    </w:p>
    <w:p w14:paraId="381DE25B" w14:textId="416D350D" w:rsidR="00E355F5" w:rsidRPr="00E355F5" w:rsidRDefault="00E355F5" w:rsidP="00E355F5">
      <w:r w:rsidRPr="00E355F5">
        <w:t>Prim-ministrul</w:t>
      </w:r>
      <w:r w:rsidR="00647555">
        <w:t xml:space="preserve"> </w:t>
      </w:r>
      <w:r w:rsidRPr="00E355F5">
        <w:t>Marcel</w:t>
      </w:r>
      <w:r w:rsidR="00647555">
        <w:t xml:space="preserve"> </w:t>
      </w:r>
      <w:r w:rsidRPr="00E355F5">
        <w:t>Ciolacu</w:t>
      </w:r>
      <w:r w:rsidR="00647555">
        <w:t xml:space="preserve"> </w:t>
      </w:r>
      <w:r w:rsidRPr="00E355F5">
        <w:t>a</w:t>
      </w:r>
      <w:r w:rsidR="00647555">
        <w:t xml:space="preserve"> </w:t>
      </w:r>
      <w:r w:rsidRPr="00E355F5">
        <w:t>primit</w:t>
      </w:r>
      <w:r w:rsidR="00647555">
        <w:t xml:space="preserve"> </w:t>
      </w:r>
      <w:r w:rsidRPr="00E355F5">
        <w:t>astăzi,</w:t>
      </w:r>
      <w:r w:rsidR="00647555">
        <w:t xml:space="preserve"> </w:t>
      </w:r>
      <w:r w:rsidRPr="00E355F5">
        <w:t>la</w:t>
      </w:r>
      <w:r w:rsidR="00647555">
        <w:t xml:space="preserve"> </w:t>
      </w:r>
      <w:r w:rsidRPr="00E355F5">
        <w:t>Palatul</w:t>
      </w:r>
      <w:r w:rsidR="00647555">
        <w:t xml:space="preserve"> </w:t>
      </w:r>
      <w:r w:rsidRPr="00E355F5">
        <w:t>Victoria,</w:t>
      </w:r>
      <w:r w:rsidR="00647555">
        <w:t xml:space="preserve"> </w:t>
      </w:r>
      <w:r w:rsidRPr="00E355F5">
        <w:t>o</w:t>
      </w:r>
      <w:r w:rsidR="00647555">
        <w:t xml:space="preserve"> </w:t>
      </w:r>
      <w:r w:rsidRPr="00E355F5">
        <w:t>delegație</w:t>
      </w:r>
      <w:r w:rsidR="00647555">
        <w:t xml:space="preserve"> </w:t>
      </w:r>
      <w:r w:rsidRPr="00E355F5">
        <w:t>a</w:t>
      </w:r>
      <w:r w:rsidR="00647555">
        <w:t xml:space="preserve"> </w:t>
      </w:r>
      <w:r w:rsidRPr="00E355F5">
        <w:t>Băncii</w:t>
      </w:r>
      <w:r w:rsidR="00647555">
        <w:t xml:space="preserve"> </w:t>
      </w:r>
      <w:r w:rsidRPr="00E355F5">
        <w:t>Mondiale,</w:t>
      </w:r>
      <w:r w:rsidR="00647555">
        <w:t xml:space="preserve"> </w:t>
      </w:r>
      <w:r w:rsidRPr="00E355F5">
        <w:t>condusă</w:t>
      </w:r>
      <w:r w:rsidR="00647555">
        <w:t xml:space="preserve"> </w:t>
      </w:r>
      <w:r w:rsidRPr="00E355F5">
        <w:t>de</w:t>
      </w:r>
      <w:r w:rsidR="00647555">
        <w:t xml:space="preserve"> </w:t>
      </w:r>
      <w:r w:rsidRPr="00E355F5">
        <w:t>Marina</w:t>
      </w:r>
      <w:r w:rsidR="00647555">
        <w:t xml:space="preserve"> </w:t>
      </w:r>
      <w:proofErr w:type="spellStart"/>
      <w:r w:rsidRPr="00E355F5">
        <w:t>Wes</w:t>
      </w:r>
      <w:proofErr w:type="spellEnd"/>
      <w:r w:rsidRPr="00E355F5">
        <w:t>,</w:t>
      </w:r>
      <w:r w:rsidR="00647555">
        <w:t xml:space="preserve"> </w:t>
      </w:r>
      <w:r w:rsidRPr="00E355F5">
        <w:t>director</w:t>
      </w:r>
      <w:r w:rsidR="00647555">
        <w:t xml:space="preserve"> </w:t>
      </w:r>
      <w:r w:rsidRPr="00E355F5">
        <w:t>regional</w:t>
      </w:r>
      <w:r w:rsidR="00647555">
        <w:t xml:space="preserve"> </w:t>
      </w:r>
      <w:r w:rsidRPr="00E355F5">
        <w:t>pentru</w:t>
      </w:r>
      <w:r w:rsidR="00647555">
        <w:t xml:space="preserve"> </w:t>
      </w:r>
      <w:r w:rsidRPr="00E355F5">
        <w:t>Uniunea</w:t>
      </w:r>
      <w:r w:rsidR="00647555">
        <w:t xml:space="preserve"> </w:t>
      </w:r>
      <w:r w:rsidRPr="00E355F5">
        <w:t>Europeană.</w:t>
      </w:r>
    </w:p>
    <w:p w14:paraId="6D81A069" w14:textId="2C757020" w:rsidR="00E355F5" w:rsidRPr="00E355F5" w:rsidRDefault="00E355F5" w:rsidP="00E355F5">
      <w:r w:rsidRPr="00E355F5">
        <w:t>Pregătirea</w:t>
      </w:r>
      <w:r w:rsidR="00647555">
        <w:t xml:space="preserve"> </w:t>
      </w:r>
      <w:r w:rsidRPr="00E355F5">
        <w:t>bugetului</w:t>
      </w:r>
      <w:r w:rsidR="00647555">
        <w:t xml:space="preserve"> </w:t>
      </w:r>
      <w:r w:rsidRPr="00E355F5">
        <w:t>pentru</w:t>
      </w:r>
      <w:r w:rsidR="00647555">
        <w:t xml:space="preserve"> </w:t>
      </w:r>
      <w:r w:rsidRPr="00E355F5">
        <w:t>anul</w:t>
      </w:r>
      <w:r w:rsidR="00647555">
        <w:t xml:space="preserve"> </w:t>
      </w:r>
      <w:r w:rsidRPr="00E355F5">
        <w:t>2024</w:t>
      </w:r>
      <w:r w:rsidR="00647555">
        <w:t xml:space="preserve"> </w:t>
      </w:r>
      <w:r w:rsidRPr="00E355F5">
        <w:t>a</w:t>
      </w:r>
      <w:r w:rsidR="00647555">
        <w:t xml:space="preserve"> </w:t>
      </w:r>
      <w:r w:rsidRPr="00E355F5">
        <w:t>ocupat</w:t>
      </w:r>
      <w:r w:rsidR="00647555">
        <w:t xml:space="preserve"> </w:t>
      </w:r>
      <w:r w:rsidRPr="00E355F5">
        <w:t>un</w:t>
      </w:r>
      <w:r w:rsidR="00647555">
        <w:t xml:space="preserve"> </w:t>
      </w:r>
      <w:r w:rsidRPr="00E355F5">
        <w:t>loc</w:t>
      </w:r>
      <w:r w:rsidR="00647555">
        <w:t xml:space="preserve"> </w:t>
      </w:r>
      <w:r w:rsidRPr="00E355F5">
        <w:t>important</w:t>
      </w:r>
      <w:r w:rsidR="00647555">
        <w:t xml:space="preserve"> </w:t>
      </w:r>
      <w:r w:rsidRPr="00E355F5">
        <w:t>în</w:t>
      </w:r>
      <w:r w:rsidR="00647555">
        <w:t xml:space="preserve"> </w:t>
      </w:r>
      <w:r w:rsidRPr="00E355F5">
        <w:t>cadrul</w:t>
      </w:r>
      <w:r w:rsidR="00647555">
        <w:t xml:space="preserve"> </w:t>
      </w:r>
      <w:r w:rsidRPr="00E355F5">
        <w:t>discuțiilor,</w:t>
      </w:r>
      <w:r w:rsidR="00647555">
        <w:t xml:space="preserve"> </w:t>
      </w:r>
      <w:r w:rsidRPr="00E355F5">
        <w:t>premierul</w:t>
      </w:r>
      <w:r w:rsidR="00647555">
        <w:t xml:space="preserve"> </w:t>
      </w:r>
      <w:r w:rsidRPr="00E355F5">
        <w:t>Marcel</w:t>
      </w:r>
      <w:r w:rsidR="00647555">
        <w:t xml:space="preserve"> </w:t>
      </w:r>
      <w:r w:rsidRPr="00E355F5">
        <w:t>Ciolacu</w:t>
      </w:r>
      <w:r w:rsidR="00647555">
        <w:t xml:space="preserve"> </w:t>
      </w:r>
      <w:r w:rsidRPr="00E355F5">
        <w:t>prezentând</w:t>
      </w:r>
      <w:r w:rsidR="00647555">
        <w:t xml:space="preserve"> </w:t>
      </w:r>
      <w:r w:rsidRPr="00E355F5">
        <w:t>cu</w:t>
      </w:r>
      <w:r w:rsidR="00647555">
        <w:t xml:space="preserve"> </w:t>
      </w:r>
      <w:r w:rsidRPr="00E355F5">
        <w:t>acest</w:t>
      </w:r>
      <w:r w:rsidR="00647555">
        <w:t xml:space="preserve"> </w:t>
      </w:r>
      <w:r w:rsidRPr="00E355F5">
        <w:t>prilej</w:t>
      </w:r>
      <w:r w:rsidR="00647555">
        <w:t xml:space="preserve"> </w:t>
      </w:r>
      <w:r w:rsidRPr="00E355F5">
        <w:t>obiectivele</w:t>
      </w:r>
      <w:r w:rsidR="00647555">
        <w:t xml:space="preserve"> </w:t>
      </w:r>
      <w:r w:rsidRPr="00E355F5">
        <w:t>urmărite</w:t>
      </w:r>
      <w:r w:rsidR="00647555">
        <w:t xml:space="preserve"> </w:t>
      </w:r>
      <w:r w:rsidRPr="00E355F5">
        <w:t>de</w:t>
      </w:r>
      <w:r w:rsidR="00647555">
        <w:t xml:space="preserve"> </w:t>
      </w:r>
      <w:r w:rsidRPr="00E355F5">
        <w:t>Guvern</w:t>
      </w:r>
      <w:r w:rsidR="00647555">
        <w:t xml:space="preserve"> </w:t>
      </w:r>
      <w:r w:rsidRPr="00E355F5">
        <w:t>în</w:t>
      </w:r>
      <w:r w:rsidR="00647555">
        <w:t xml:space="preserve"> </w:t>
      </w:r>
      <w:r w:rsidRPr="00E355F5">
        <w:t>configurarea</w:t>
      </w:r>
      <w:r w:rsidR="00647555">
        <w:t xml:space="preserve"> </w:t>
      </w:r>
      <w:r w:rsidRPr="00E355F5">
        <w:t>alocărilor</w:t>
      </w:r>
      <w:r w:rsidR="00647555">
        <w:t xml:space="preserve"> </w:t>
      </w:r>
      <w:r w:rsidRPr="00E355F5">
        <w:t>bugetare</w:t>
      </w:r>
      <w:r w:rsidR="00647555">
        <w:t xml:space="preserve"> </w:t>
      </w:r>
      <w:r w:rsidRPr="00E355F5">
        <w:t>pentru</w:t>
      </w:r>
      <w:r w:rsidR="00647555">
        <w:t xml:space="preserve"> </w:t>
      </w:r>
      <w:r w:rsidRPr="00E355F5">
        <w:t>anul</w:t>
      </w:r>
      <w:r w:rsidR="00647555">
        <w:t xml:space="preserve"> </w:t>
      </w:r>
      <w:r w:rsidRPr="00E355F5">
        <w:t>viitor.</w:t>
      </w:r>
    </w:p>
    <w:p w14:paraId="20F3D6CE" w14:textId="326E90F9" w:rsidR="00E355F5" w:rsidRPr="00E355F5" w:rsidRDefault="00E355F5" w:rsidP="00E355F5">
      <w:r w:rsidRPr="00E355F5">
        <w:rPr>
          <w:i/>
          <w:iCs/>
        </w:rPr>
        <w:t>”Sumele</w:t>
      </w:r>
      <w:r w:rsidR="00647555">
        <w:rPr>
          <w:i/>
          <w:iCs/>
        </w:rPr>
        <w:t xml:space="preserve"> </w:t>
      </w:r>
      <w:r w:rsidRPr="00E355F5">
        <w:rPr>
          <w:i/>
          <w:iCs/>
        </w:rPr>
        <w:t>direcționate</w:t>
      </w:r>
      <w:r w:rsidR="00647555">
        <w:rPr>
          <w:i/>
          <w:iCs/>
        </w:rPr>
        <w:t xml:space="preserve"> </w:t>
      </w:r>
      <w:r w:rsidRPr="00E355F5">
        <w:rPr>
          <w:i/>
          <w:iCs/>
        </w:rPr>
        <w:t>către</w:t>
      </w:r>
      <w:r w:rsidR="00647555">
        <w:rPr>
          <w:i/>
          <w:iCs/>
        </w:rPr>
        <w:t xml:space="preserve"> </w:t>
      </w:r>
      <w:r w:rsidRPr="00E355F5">
        <w:rPr>
          <w:i/>
          <w:iCs/>
        </w:rPr>
        <w:t>investiții</w:t>
      </w:r>
      <w:r w:rsidR="00647555">
        <w:rPr>
          <w:i/>
          <w:iCs/>
        </w:rPr>
        <w:t xml:space="preserve"> </w:t>
      </w:r>
      <w:r w:rsidRPr="00E355F5">
        <w:rPr>
          <w:i/>
          <w:iCs/>
        </w:rPr>
        <w:t>ocupă</w:t>
      </w:r>
      <w:r w:rsidR="00647555">
        <w:rPr>
          <w:i/>
          <w:iCs/>
        </w:rPr>
        <w:t xml:space="preserve"> </w:t>
      </w:r>
      <w:r w:rsidRPr="00E355F5">
        <w:rPr>
          <w:i/>
          <w:iCs/>
        </w:rPr>
        <w:t>o</w:t>
      </w:r>
      <w:r w:rsidR="00647555">
        <w:rPr>
          <w:i/>
          <w:iCs/>
        </w:rPr>
        <w:t xml:space="preserve"> </w:t>
      </w:r>
      <w:r w:rsidRPr="00E355F5">
        <w:rPr>
          <w:i/>
          <w:iCs/>
        </w:rPr>
        <w:t>pondere</w:t>
      </w:r>
      <w:r w:rsidR="00647555">
        <w:rPr>
          <w:i/>
          <w:iCs/>
        </w:rPr>
        <w:t xml:space="preserve"> </w:t>
      </w:r>
      <w:r w:rsidRPr="00E355F5">
        <w:rPr>
          <w:i/>
          <w:iCs/>
        </w:rPr>
        <w:t>importantă</w:t>
      </w:r>
      <w:r w:rsidR="00647555">
        <w:rPr>
          <w:i/>
          <w:iCs/>
        </w:rPr>
        <w:t xml:space="preserve"> </w:t>
      </w:r>
      <w:r w:rsidRPr="00E355F5">
        <w:rPr>
          <w:i/>
          <w:iCs/>
        </w:rPr>
        <w:t>în</w:t>
      </w:r>
      <w:r w:rsidR="00647555">
        <w:rPr>
          <w:i/>
          <w:iCs/>
        </w:rPr>
        <w:t xml:space="preserve"> </w:t>
      </w:r>
      <w:r w:rsidRPr="00E355F5">
        <w:rPr>
          <w:i/>
          <w:iCs/>
        </w:rPr>
        <w:t>structura</w:t>
      </w:r>
      <w:r w:rsidR="00647555">
        <w:rPr>
          <w:i/>
          <w:iCs/>
        </w:rPr>
        <w:t xml:space="preserve"> </w:t>
      </w:r>
      <w:r w:rsidRPr="00E355F5">
        <w:rPr>
          <w:i/>
          <w:iCs/>
        </w:rPr>
        <w:t>bugetului</w:t>
      </w:r>
      <w:r w:rsidR="00647555">
        <w:rPr>
          <w:i/>
          <w:iCs/>
        </w:rPr>
        <w:t xml:space="preserve"> </w:t>
      </w:r>
      <w:r w:rsidRPr="00E355F5">
        <w:rPr>
          <w:i/>
          <w:iCs/>
        </w:rPr>
        <w:t>pentru</w:t>
      </w:r>
      <w:r w:rsidR="00647555">
        <w:rPr>
          <w:i/>
          <w:iCs/>
        </w:rPr>
        <w:t xml:space="preserve"> </w:t>
      </w:r>
      <w:r w:rsidRPr="00E355F5">
        <w:rPr>
          <w:i/>
          <w:iCs/>
        </w:rPr>
        <w:t>2024,</w:t>
      </w:r>
      <w:r w:rsidR="00647555">
        <w:rPr>
          <w:i/>
          <w:iCs/>
        </w:rPr>
        <w:t xml:space="preserve"> </w:t>
      </w:r>
      <w:r w:rsidRPr="00E355F5">
        <w:rPr>
          <w:i/>
          <w:iCs/>
        </w:rPr>
        <w:t>de</w:t>
      </w:r>
      <w:r w:rsidR="00647555">
        <w:rPr>
          <w:i/>
          <w:iCs/>
        </w:rPr>
        <w:t xml:space="preserve"> </w:t>
      </w:r>
      <w:r w:rsidRPr="00E355F5">
        <w:rPr>
          <w:i/>
          <w:iCs/>
        </w:rPr>
        <w:t>peste</w:t>
      </w:r>
      <w:r w:rsidR="00647555">
        <w:rPr>
          <w:i/>
          <w:iCs/>
        </w:rPr>
        <w:t xml:space="preserve"> </w:t>
      </w:r>
      <w:r w:rsidRPr="00E355F5">
        <w:rPr>
          <w:i/>
          <w:iCs/>
        </w:rPr>
        <w:t>7%</w:t>
      </w:r>
      <w:r w:rsidR="00647555">
        <w:rPr>
          <w:i/>
          <w:iCs/>
        </w:rPr>
        <w:t xml:space="preserve"> </w:t>
      </w:r>
      <w:r w:rsidRPr="00E355F5">
        <w:rPr>
          <w:i/>
          <w:iCs/>
        </w:rPr>
        <w:t>din</w:t>
      </w:r>
      <w:r w:rsidR="00647555">
        <w:rPr>
          <w:i/>
          <w:iCs/>
        </w:rPr>
        <w:t xml:space="preserve"> </w:t>
      </w:r>
      <w:r w:rsidRPr="00E355F5">
        <w:rPr>
          <w:i/>
          <w:iCs/>
        </w:rPr>
        <w:t>PIB.</w:t>
      </w:r>
      <w:r w:rsidR="00647555">
        <w:rPr>
          <w:i/>
          <w:iCs/>
        </w:rPr>
        <w:t xml:space="preserve"> </w:t>
      </w:r>
      <w:r w:rsidRPr="00E355F5">
        <w:rPr>
          <w:i/>
          <w:iCs/>
        </w:rPr>
        <w:t>Guvernul</w:t>
      </w:r>
      <w:r w:rsidR="00647555">
        <w:rPr>
          <w:i/>
          <w:iCs/>
        </w:rPr>
        <w:t xml:space="preserve"> </w:t>
      </w:r>
      <w:r w:rsidRPr="00E355F5">
        <w:rPr>
          <w:i/>
          <w:iCs/>
        </w:rPr>
        <w:t>are</w:t>
      </w:r>
      <w:r w:rsidR="00647555">
        <w:rPr>
          <w:i/>
          <w:iCs/>
        </w:rPr>
        <w:t xml:space="preserve"> </w:t>
      </w:r>
      <w:r w:rsidRPr="00E355F5">
        <w:rPr>
          <w:i/>
          <w:iCs/>
        </w:rPr>
        <w:t>în</w:t>
      </w:r>
      <w:r w:rsidR="00647555">
        <w:rPr>
          <w:i/>
          <w:iCs/>
        </w:rPr>
        <w:t xml:space="preserve"> </w:t>
      </w:r>
      <w:r w:rsidRPr="00E355F5">
        <w:rPr>
          <w:i/>
          <w:iCs/>
        </w:rPr>
        <w:t>vedere,</w:t>
      </w:r>
      <w:r w:rsidR="00647555">
        <w:rPr>
          <w:i/>
          <w:iCs/>
        </w:rPr>
        <w:t xml:space="preserve"> </w:t>
      </w:r>
      <w:r w:rsidRPr="00E355F5">
        <w:rPr>
          <w:i/>
          <w:iCs/>
        </w:rPr>
        <w:t>de</w:t>
      </w:r>
      <w:r w:rsidR="00647555">
        <w:rPr>
          <w:i/>
          <w:iCs/>
        </w:rPr>
        <w:t xml:space="preserve"> </w:t>
      </w:r>
      <w:r w:rsidRPr="00E355F5">
        <w:rPr>
          <w:i/>
          <w:iCs/>
        </w:rPr>
        <w:t>asemenea,</w:t>
      </w:r>
      <w:r w:rsidR="00647555">
        <w:rPr>
          <w:i/>
          <w:iCs/>
        </w:rPr>
        <w:t xml:space="preserve"> </w:t>
      </w:r>
      <w:r w:rsidRPr="00E355F5">
        <w:rPr>
          <w:i/>
          <w:iCs/>
        </w:rPr>
        <w:t>introducerea</w:t>
      </w:r>
      <w:r w:rsidR="00647555">
        <w:rPr>
          <w:i/>
          <w:iCs/>
        </w:rPr>
        <w:t xml:space="preserve"> </w:t>
      </w:r>
      <w:r w:rsidRPr="00E355F5">
        <w:rPr>
          <w:i/>
          <w:iCs/>
        </w:rPr>
        <w:t>unui</w:t>
      </w:r>
      <w:r w:rsidR="00647555">
        <w:rPr>
          <w:i/>
          <w:iCs/>
        </w:rPr>
        <w:t xml:space="preserve"> </w:t>
      </w:r>
      <w:r w:rsidRPr="00E355F5">
        <w:rPr>
          <w:i/>
          <w:iCs/>
        </w:rPr>
        <w:t>set</w:t>
      </w:r>
      <w:r w:rsidR="00647555">
        <w:rPr>
          <w:i/>
          <w:iCs/>
        </w:rPr>
        <w:t xml:space="preserve"> </w:t>
      </w:r>
      <w:r w:rsidRPr="00E355F5">
        <w:rPr>
          <w:i/>
          <w:iCs/>
        </w:rPr>
        <w:t>de</w:t>
      </w:r>
      <w:r w:rsidR="00647555">
        <w:rPr>
          <w:i/>
          <w:iCs/>
        </w:rPr>
        <w:t xml:space="preserve"> </w:t>
      </w:r>
      <w:r w:rsidRPr="00E355F5">
        <w:rPr>
          <w:i/>
          <w:iCs/>
        </w:rPr>
        <w:t>măsuri</w:t>
      </w:r>
      <w:r w:rsidR="00647555">
        <w:rPr>
          <w:i/>
          <w:iCs/>
        </w:rPr>
        <w:t xml:space="preserve"> </w:t>
      </w:r>
      <w:r w:rsidRPr="00E355F5">
        <w:rPr>
          <w:i/>
          <w:iCs/>
        </w:rPr>
        <w:t>noi</w:t>
      </w:r>
      <w:r w:rsidR="00647555">
        <w:rPr>
          <w:i/>
          <w:iCs/>
        </w:rPr>
        <w:t xml:space="preserve"> </w:t>
      </w:r>
      <w:r w:rsidRPr="00E355F5">
        <w:rPr>
          <w:i/>
          <w:iCs/>
        </w:rPr>
        <w:t>pentru</w:t>
      </w:r>
      <w:r w:rsidR="00647555">
        <w:rPr>
          <w:i/>
          <w:iCs/>
        </w:rPr>
        <w:t xml:space="preserve"> </w:t>
      </w:r>
      <w:r w:rsidRPr="00E355F5">
        <w:rPr>
          <w:i/>
          <w:iCs/>
        </w:rPr>
        <w:lastRenderedPageBreak/>
        <w:t>combaterea</w:t>
      </w:r>
      <w:r w:rsidR="00647555">
        <w:rPr>
          <w:i/>
          <w:iCs/>
        </w:rPr>
        <w:t xml:space="preserve"> </w:t>
      </w:r>
      <w:r w:rsidRPr="00E355F5">
        <w:rPr>
          <w:i/>
          <w:iCs/>
        </w:rPr>
        <w:t>evaziunii</w:t>
      </w:r>
      <w:r w:rsidR="00647555">
        <w:rPr>
          <w:i/>
          <w:iCs/>
        </w:rPr>
        <w:t xml:space="preserve"> </w:t>
      </w:r>
      <w:r w:rsidRPr="00E355F5">
        <w:rPr>
          <w:i/>
          <w:iCs/>
        </w:rPr>
        <w:t>fiscale</w:t>
      </w:r>
      <w:r w:rsidR="00647555">
        <w:rPr>
          <w:i/>
          <w:iCs/>
        </w:rPr>
        <w:t xml:space="preserve"> </w:t>
      </w:r>
      <w:r w:rsidRPr="00E355F5">
        <w:rPr>
          <w:i/>
          <w:iCs/>
        </w:rPr>
        <w:t>și</w:t>
      </w:r>
      <w:r w:rsidR="00647555">
        <w:rPr>
          <w:i/>
          <w:iCs/>
        </w:rPr>
        <w:t xml:space="preserve"> </w:t>
      </w:r>
      <w:r w:rsidRPr="00E355F5">
        <w:rPr>
          <w:i/>
          <w:iCs/>
        </w:rPr>
        <w:t>înființarea</w:t>
      </w:r>
      <w:r w:rsidR="00647555">
        <w:rPr>
          <w:i/>
          <w:iCs/>
        </w:rPr>
        <w:t xml:space="preserve"> </w:t>
      </w:r>
      <w:r w:rsidRPr="00E355F5">
        <w:rPr>
          <w:i/>
          <w:iCs/>
        </w:rPr>
        <w:t>unei</w:t>
      </w:r>
      <w:r w:rsidR="00647555">
        <w:rPr>
          <w:i/>
          <w:iCs/>
        </w:rPr>
        <w:t xml:space="preserve"> </w:t>
      </w:r>
      <w:r w:rsidRPr="00E355F5">
        <w:rPr>
          <w:i/>
          <w:iCs/>
        </w:rPr>
        <w:t>structuri</w:t>
      </w:r>
      <w:r w:rsidR="00647555">
        <w:rPr>
          <w:i/>
          <w:iCs/>
        </w:rPr>
        <w:t xml:space="preserve"> </w:t>
      </w:r>
      <w:r w:rsidRPr="00E355F5">
        <w:rPr>
          <w:i/>
          <w:iCs/>
        </w:rPr>
        <w:t>interinstituționale</w:t>
      </w:r>
      <w:r w:rsidR="00647555">
        <w:rPr>
          <w:i/>
          <w:iCs/>
        </w:rPr>
        <w:t xml:space="preserve"> </w:t>
      </w:r>
      <w:r w:rsidRPr="00E355F5">
        <w:rPr>
          <w:i/>
          <w:iCs/>
        </w:rPr>
        <w:t>care</w:t>
      </w:r>
      <w:r w:rsidR="00647555">
        <w:rPr>
          <w:i/>
          <w:iCs/>
        </w:rPr>
        <w:t xml:space="preserve"> </w:t>
      </w:r>
      <w:r w:rsidRPr="00E355F5">
        <w:rPr>
          <w:i/>
          <w:iCs/>
        </w:rPr>
        <w:t>să</w:t>
      </w:r>
      <w:r w:rsidR="00647555">
        <w:rPr>
          <w:i/>
          <w:iCs/>
        </w:rPr>
        <w:t xml:space="preserve"> </w:t>
      </w:r>
      <w:r w:rsidRPr="00E355F5">
        <w:rPr>
          <w:i/>
          <w:iCs/>
        </w:rPr>
        <w:t>asigure</w:t>
      </w:r>
      <w:r w:rsidR="00647555">
        <w:rPr>
          <w:i/>
          <w:iCs/>
        </w:rPr>
        <w:t xml:space="preserve"> </w:t>
      </w:r>
      <w:r w:rsidRPr="00E355F5">
        <w:rPr>
          <w:i/>
          <w:iCs/>
        </w:rPr>
        <w:t>coerența</w:t>
      </w:r>
      <w:r w:rsidR="00647555">
        <w:rPr>
          <w:i/>
          <w:iCs/>
        </w:rPr>
        <w:t xml:space="preserve"> </w:t>
      </w:r>
      <w:r w:rsidRPr="00E355F5">
        <w:rPr>
          <w:i/>
          <w:iCs/>
        </w:rPr>
        <w:t>implementării</w:t>
      </w:r>
      <w:r w:rsidR="00647555">
        <w:rPr>
          <w:i/>
          <w:iCs/>
        </w:rPr>
        <w:t xml:space="preserve"> </w:t>
      </w:r>
      <w:r w:rsidRPr="00E355F5">
        <w:rPr>
          <w:i/>
          <w:iCs/>
        </w:rPr>
        <w:t>acestor</w:t>
      </w:r>
      <w:r w:rsidR="00647555">
        <w:rPr>
          <w:i/>
          <w:iCs/>
        </w:rPr>
        <w:t xml:space="preserve"> </w:t>
      </w:r>
      <w:r w:rsidRPr="00E355F5">
        <w:rPr>
          <w:i/>
          <w:iCs/>
        </w:rPr>
        <w:t>măsuri”,</w:t>
      </w:r>
      <w:r w:rsidR="00647555">
        <w:t xml:space="preserve"> </w:t>
      </w:r>
      <w:r w:rsidRPr="00E355F5">
        <w:t>a</w:t>
      </w:r>
      <w:r w:rsidR="00647555">
        <w:t xml:space="preserve"> </w:t>
      </w:r>
      <w:r w:rsidRPr="00E355F5">
        <w:t>subliniat</w:t>
      </w:r>
      <w:r w:rsidR="00647555">
        <w:t xml:space="preserve"> </w:t>
      </w:r>
      <w:r w:rsidRPr="00E355F5">
        <w:t>prim-ministrul</w:t>
      </w:r>
      <w:r w:rsidR="00647555">
        <w:t xml:space="preserve"> </w:t>
      </w:r>
      <w:r w:rsidRPr="00E355F5">
        <w:t>român.</w:t>
      </w:r>
    </w:p>
    <w:p w14:paraId="45845DA6" w14:textId="21F7A7A5" w:rsidR="00E355F5" w:rsidRPr="00E355F5" w:rsidRDefault="00E355F5" w:rsidP="00E355F5">
      <w:r w:rsidRPr="00E355F5">
        <w:t>Nu</w:t>
      </w:r>
      <w:r w:rsidR="00647555">
        <w:t xml:space="preserve"> </w:t>
      </w:r>
      <w:r w:rsidRPr="00E355F5">
        <w:t>în</w:t>
      </w:r>
      <w:r w:rsidR="00647555">
        <w:t xml:space="preserve"> </w:t>
      </w:r>
      <w:r w:rsidRPr="00E355F5">
        <w:t>ultimul</w:t>
      </w:r>
      <w:r w:rsidR="00647555">
        <w:t xml:space="preserve"> </w:t>
      </w:r>
      <w:r w:rsidRPr="00E355F5">
        <w:t>rând,</w:t>
      </w:r>
      <w:r w:rsidR="00647555">
        <w:t xml:space="preserve"> </w:t>
      </w:r>
      <w:r w:rsidRPr="00E355F5">
        <w:t>premierul</w:t>
      </w:r>
      <w:r w:rsidR="00647555">
        <w:t xml:space="preserve"> </w:t>
      </w:r>
      <w:r w:rsidRPr="00E355F5">
        <w:t>Marcel</w:t>
      </w:r>
      <w:r w:rsidR="00647555">
        <w:t xml:space="preserve"> </w:t>
      </w:r>
      <w:r w:rsidRPr="00E355F5">
        <w:t>Ciolacu,</w:t>
      </w:r>
      <w:r w:rsidR="00647555">
        <w:t xml:space="preserve"> </w:t>
      </w:r>
      <w:r w:rsidRPr="00E355F5">
        <w:t>a</w:t>
      </w:r>
      <w:r w:rsidR="00647555">
        <w:t xml:space="preserve"> </w:t>
      </w:r>
      <w:r w:rsidRPr="00E355F5">
        <w:t>evidențiat</w:t>
      </w:r>
      <w:r w:rsidR="00647555">
        <w:t xml:space="preserve"> </w:t>
      </w:r>
      <w:r w:rsidRPr="00E355F5">
        <w:t>eforturile</w:t>
      </w:r>
      <w:r w:rsidR="00647555">
        <w:t xml:space="preserve"> </w:t>
      </w:r>
      <w:r w:rsidRPr="00E355F5">
        <w:t>făcute</w:t>
      </w:r>
      <w:r w:rsidR="00647555">
        <w:t xml:space="preserve"> </w:t>
      </w:r>
      <w:r w:rsidRPr="00E355F5">
        <w:t>pentru</w:t>
      </w:r>
      <w:r w:rsidR="00647555">
        <w:t xml:space="preserve"> </w:t>
      </w:r>
      <w:r w:rsidRPr="00E355F5">
        <w:t>creșterea</w:t>
      </w:r>
      <w:r w:rsidR="00647555">
        <w:t xml:space="preserve"> </w:t>
      </w:r>
      <w:r w:rsidRPr="00E355F5">
        <w:t>ratei</w:t>
      </w:r>
      <w:r w:rsidR="00647555">
        <w:t xml:space="preserve"> </w:t>
      </w:r>
      <w:r w:rsidRPr="00E355F5">
        <w:t>de</w:t>
      </w:r>
      <w:r w:rsidR="00647555">
        <w:t xml:space="preserve"> </w:t>
      </w:r>
      <w:r w:rsidRPr="00E355F5">
        <w:t>absorbție</w:t>
      </w:r>
      <w:r w:rsidR="00647555">
        <w:t xml:space="preserve"> </w:t>
      </w:r>
      <w:r w:rsidRPr="00E355F5">
        <w:t>a</w:t>
      </w:r>
      <w:r w:rsidR="00647555">
        <w:t xml:space="preserve"> </w:t>
      </w:r>
      <w:r w:rsidRPr="00E355F5">
        <w:t>fondurilor</w:t>
      </w:r>
      <w:r w:rsidR="00647555">
        <w:t xml:space="preserve"> </w:t>
      </w:r>
      <w:r w:rsidRPr="00E355F5">
        <w:t>europene,</w:t>
      </w:r>
      <w:r w:rsidR="00647555">
        <w:t xml:space="preserve"> </w:t>
      </w:r>
      <w:r w:rsidRPr="00E355F5">
        <w:t>arătând</w:t>
      </w:r>
      <w:r w:rsidR="00647555">
        <w:t xml:space="preserve"> </w:t>
      </w:r>
      <w:r w:rsidRPr="00E355F5">
        <w:t>că</w:t>
      </w:r>
      <w:r w:rsidR="00647555">
        <w:t xml:space="preserve"> </w:t>
      </w:r>
      <w:r w:rsidRPr="00E355F5">
        <w:t>țara</w:t>
      </w:r>
      <w:r w:rsidR="00647555">
        <w:t xml:space="preserve"> </w:t>
      </w:r>
      <w:r w:rsidRPr="00E355F5">
        <w:t>noastră</w:t>
      </w:r>
      <w:r w:rsidR="00647555">
        <w:t xml:space="preserve"> </w:t>
      </w:r>
      <w:r w:rsidRPr="00E355F5">
        <w:t>va</w:t>
      </w:r>
      <w:r w:rsidR="00647555">
        <w:t xml:space="preserve"> </w:t>
      </w:r>
      <w:r w:rsidRPr="00E355F5">
        <w:t>încheia</w:t>
      </w:r>
      <w:r w:rsidR="00647555">
        <w:t xml:space="preserve"> </w:t>
      </w:r>
      <w:r w:rsidRPr="00E355F5">
        <w:t>actualul</w:t>
      </w:r>
      <w:r w:rsidR="00647555">
        <w:t xml:space="preserve"> </w:t>
      </w:r>
      <w:r w:rsidRPr="00E355F5">
        <w:t>exercițiu</w:t>
      </w:r>
      <w:r w:rsidR="00647555">
        <w:t xml:space="preserve"> </w:t>
      </w:r>
      <w:r w:rsidRPr="00E355F5">
        <w:t>financiar</w:t>
      </w:r>
      <w:r w:rsidR="00647555">
        <w:t xml:space="preserve"> </w:t>
      </w:r>
      <w:r w:rsidRPr="00E355F5">
        <w:t>cu</w:t>
      </w:r>
      <w:r w:rsidR="00647555">
        <w:t xml:space="preserve"> </w:t>
      </w:r>
      <w:r w:rsidRPr="00E355F5">
        <w:t>o</w:t>
      </w:r>
      <w:r w:rsidR="00647555">
        <w:t xml:space="preserve"> </w:t>
      </w:r>
      <w:r w:rsidRPr="00E355F5">
        <w:t>rată</w:t>
      </w:r>
      <w:r w:rsidR="00647555">
        <w:t xml:space="preserve"> </w:t>
      </w:r>
      <w:r w:rsidRPr="00E355F5">
        <w:t>de</w:t>
      </w:r>
      <w:r w:rsidR="00647555">
        <w:t xml:space="preserve"> </w:t>
      </w:r>
      <w:r w:rsidRPr="00E355F5">
        <w:t>absorbție</w:t>
      </w:r>
      <w:r w:rsidR="00647555">
        <w:t xml:space="preserve"> </w:t>
      </w:r>
      <w:r w:rsidRPr="00E355F5">
        <w:t>de</w:t>
      </w:r>
      <w:r w:rsidR="00647555">
        <w:t xml:space="preserve"> </w:t>
      </w:r>
      <w:r w:rsidRPr="00E355F5">
        <w:t>aproximativ</w:t>
      </w:r>
      <w:r w:rsidR="00647555">
        <w:t xml:space="preserve"> </w:t>
      </w:r>
      <w:r w:rsidRPr="00E355F5">
        <w:t>97%.</w:t>
      </w:r>
    </w:p>
    <w:p w14:paraId="020987B8" w14:textId="63C53C7F" w:rsidR="00E355F5" w:rsidRPr="00E355F5" w:rsidRDefault="00E355F5" w:rsidP="00E355F5">
      <w:r w:rsidRPr="00E355F5">
        <w:t>Directorul</w:t>
      </w:r>
      <w:r w:rsidR="00647555">
        <w:t xml:space="preserve"> </w:t>
      </w:r>
      <w:r w:rsidRPr="00E355F5">
        <w:t>regional</w:t>
      </w:r>
      <w:r w:rsidR="00647555">
        <w:t xml:space="preserve"> </w:t>
      </w:r>
      <w:r w:rsidRPr="00E355F5">
        <w:t>al</w:t>
      </w:r>
      <w:r w:rsidR="00647555">
        <w:t xml:space="preserve"> </w:t>
      </w:r>
      <w:r w:rsidRPr="00E355F5">
        <w:t>Băncii</w:t>
      </w:r>
      <w:r w:rsidR="00647555">
        <w:t xml:space="preserve"> </w:t>
      </w:r>
      <w:r w:rsidRPr="00E355F5">
        <w:t>Mondiale</w:t>
      </w:r>
      <w:r w:rsidR="00647555">
        <w:t xml:space="preserve"> </w:t>
      </w:r>
      <w:r w:rsidRPr="00E355F5">
        <w:t>Marina</w:t>
      </w:r>
      <w:r w:rsidR="00647555">
        <w:t xml:space="preserve"> </w:t>
      </w:r>
      <w:proofErr w:type="spellStart"/>
      <w:r w:rsidRPr="00E355F5">
        <w:t>Wes</w:t>
      </w:r>
      <w:proofErr w:type="spellEnd"/>
      <w:r w:rsidR="00647555">
        <w:t xml:space="preserve"> </w:t>
      </w:r>
      <w:r w:rsidRPr="00E355F5">
        <w:t>a</w:t>
      </w:r>
      <w:r w:rsidR="00647555">
        <w:t xml:space="preserve"> </w:t>
      </w:r>
      <w:r w:rsidRPr="00E355F5">
        <w:t>exprimat</w:t>
      </w:r>
      <w:r w:rsidR="00647555">
        <w:t xml:space="preserve"> </w:t>
      </w:r>
      <w:r w:rsidRPr="00E355F5">
        <w:t>disponibilitatea</w:t>
      </w:r>
      <w:r w:rsidR="00647555">
        <w:t xml:space="preserve"> </w:t>
      </w:r>
      <w:r w:rsidRPr="00E355F5">
        <w:t>Băncii</w:t>
      </w:r>
      <w:r w:rsidR="00647555">
        <w:t xml:space="preserve"> </w:t>
      </w:r>
      <w:r w:rsidRPr="00E355F5">
        <w:t>Mondiale</w:t>
      </w:r>
      <w:r w:rsidR="00647555">
        <w:t xml:space="preserve"> </w:t>
      </w:r>
      <w:r w:rsidRPr="00E355F5">
        <w:t>de</w:t>
      </w:r>
      <w:r w:rsidR="00647555">
        <w:t xml:space="preserve"> </w:t>
      </w:r>
      <w:r w:rsidRPr="00E355F5">
        <w:t>a</w:t>
      </w:r>
      <w:r w:rsidR="00647555">
        <w:t xml:space="preserve"> </w:t>
      </w:r>
      <w:r w:rsidRPr="00E355F5">
        <w:t>sprijini</w:t>
      </w:r>
      <w:r w:rsidR="00647555">
        <w:t xml:space="preserve"> </w:t>
      </w:r>
      <w:r w:rsidRPr="00E355F5">
        <w:t>în</w:t>
      </w:r>
      <w:r w:rsidR="00647555">
        <w:t xml:space="preserve"> </w:t>
      </w:r>
      <w:r w:rsidRPr="00E355F5">
        <w:t>continuare</w:t>
      </w:r>
      <w:r w:rsidR="00647555">
        <w:t xml:space="preserve"> </w:t>
      </w:r>
      <w:r w:rsidRPr="00E355F5">
        <w:t>autoritățile</w:t>
      </w:r>
      <w:r w:rsidR="00647555">
        <w:t xml:space="preserve"> </w:t>
      </w:r>
      <w:r w:rsidRPr="00E355F5">
        <w:t>române,</w:t>
      </w:r>
      <w:r w:rsidR="00647555">
        <w:t xml:space="preserve"> </w:t>
      </w:r>
      <w:r w:rsidRPr="00E355F5">
        <w:t>atât</w:t>
      </w:r>
      <w:r w:rsidR="00647555">
        <w:t xml:space="preserve"> </w:t>
      </w:r>
      <w:r w:rsidRPr="00E355F5">
        <w:t>în</w:t>
      </w:r>
      <w:r w:rsidR="00647555">
        <w:t xml:space="preserve"> </w:t>
      </w:r>
      <w:r w:rsidRPr="00E355F5">
        <w:t>privința</w:t>
      </w:r>
      <w:r w:rsidR="00647555">
        <w:t xml:space="preserve"> </w:t>
      </w:r>
      <w:r w:rsidRPr="00E355F5">
        <w:t>eficientizării</w:t>
      </w:r>
      <w:r w:rsidR="00647555">
        <w:t xml:space="preserve"> </w:t>
      </w:r>
      <w:r w:rsidRPr="00E355F5">
        <w:t>politicilor</w:t>
      </w:r>
      <w:r w:rsidR="00647555">
        <w:t xml:space="preserve"> </w:t>
      </w:r>
      <w:r w:rsidRPr="00E355F5">
        <w:t>de</w:t>
      </w:r>
      <w:r w:rsidR="00647555">
        <w:t xml:space="preserve"> </w:t>
      </w:r>
      <w:r w:rsidRPr="00E355F5">
        <w:t>colectare</w:t>
      </w:r>
      <w:r w:rsidR="00647555">
        <w:t xml:space="preserve"> </w:t>
      </w:r>
      <w:r w:rsidRPr="00E355F5">
        <w:t>fiscală,</w:t>
      </w:r>
      <w:r w:rsidR="00647555">
        <w:t xml:space="preserve"> </w:t>
      </w:r>
      <w:r w:rsidRPr="00E355F5">
        <w:t>cât</w:t>
      </w:r>
      <w:r w:rsidR="00647555">
        <w:t xml:space="preserve"> </w:t>
      </w:r>
      <w:r w:rsidRPr="00E355F5">
        <w:t>și</w:t>
      </w:r>
      <w:r w:rsidR="00647555">
        <w:t xml:space="preserve"> </w:t>
      </w:r>
      <w:r w:rsidRPr="00E355F5">
        <w:t>în</w:t>
      </w:r>
      <w:r w:rsidR="00647555">
        <w:t xml:space="preserve"> </w:t>
      </w:r>
      <w:r w:rsidRPr="00E355F5">
        <w:t>combaterea</w:t>
      </w:r>
      <w:r w:rsidR="00647555">
        <w:t xml:space="preserve"> </w:t>
      </w:r>
      <w:r w:rsidRPr="00E355F5">
        <w:t>evaziunii</w:t>
      </w:r>
      <w:r w:rsidR="00647555">
        <w:t xml:space="preserve"> </w:t>
      </w:r>
      <w:r w:rsidRPr="00E355F5">
        <w:t>fiscale.</w:t>
      </w:r>
    </w:p>
    <w:p w14:paraId="1BA621BA" w14:textId="4F688E52" w:rsidR="00E355F5" w:rsidRPr="00E355F5" w:rsidRDefault="00E355F5" w:rsidP="00E355F5">
      <w:pPr>
        <w:pStyle w:val="separatorarticole"/>
      </w:pPr>
      <w:r>
        <w:t>*</w:t>
      </w:r>
    </w:p>
    <w:p w14:paraId="1BA0B811" w14:textId="17C4951B" w:rsidR="00A252F5" w:rsidRPr="00A252F5" w:rsidRDefault="00A252F5" w:rsidP="00A252F5">
      <w:pPr>
        <w:pStyle w:val="TitluArticolinINFOUE"/>
      </w:pPr>
      <w:bookmarkStart w:id="131" w:name="_Toc153533869"/>
      <w:r w:rsidRPr="00A252F5">
        <w:t>Premierul</w:t>
      </w:r>
      <w:r w:rsidR="00647555">
        <w:t xml:space="preserve"> </w:t>
      </w:r>
      <w:r w:rsidRPr="00A252F5">
        <w:t>Marcel</w:t>
      </w:r>
      <w:r w:rsidR="00647555">
        <w:t xml:space="preserve"> </w:t>
      </w:r>
      <w:r w:rsidRPr="00A252F5">
        <w:t>Ciolacu:</w:t>
      </w:r>
      <w:r w:rsidR="00647555">
        <w:t xml:space="preserve"> </w:t>
      </w:r>
      <w:r w:rsidRPr="00A252F5">
        <w:t>Vom</w:t>
      </w:r>
      <w:r w:rsidR="00647555">
        <w:t xml:space="preserve"> </w:t>
      </w:r>
      <w:r w:rsidRPr="00A252F5">
        <w:t>transmite</w:t>
      </w:r>
      <w:r w:rsidR="00647555">
        <w:t xml:space="preserve"> </w:t>
      </w:r>
      <w:r w:rsidRPr="00A252F5">
        <w:t>vineri,</w:t>
      </w:r>
      <w:r w:rsidR="00647555">
        <w:t xml:space="preserve"> </w:t>
      </w:r>
      <w:r w:rsidRPr="00A252F5">
        <w:t>15</w:t>
      </w:r>
      <w:r w:rsidR="00647555">
        <w:t xml:space="preserve"> </w:t>
      </w:r>
      <w:r w:rsidRPr="00A252F5">
        <w:t>decembrie,</w:t>
      </w:r>
      <w:r w:rsidR="00647555">
        <w:t xml:space="preserve"> </w:t>
      </w:r>
      <w:r w:rsidRPr="00A252F5">
        <w:t>cererea</w:t>
      </w:r>
      <w:r w:rsidR="00647555">
        <w:t xml:space="preserve"> </w:t>
      </w:r>
      <w:r w:rsidRPr="00A252F5">
        <w:t>de</w:t>
      </w:r>
      <w:r w:rsidR="00647555">
        <w:t xml:space="preserve"> </w:t>
      </w:r>
      <w:r w:rsidRPr="00A252F5">
        <w:t>plată</w:t>
      </w:r>
      <w:r w:rsidR="00647555">
        <w:t xml:space="preserve"> </w:t>
      </w:r>
      <w:r w:rsidRPr="00A252F5">
        <w:t>numărul</w:t>
      </w:r>
      <w:r w:rsidR="00647555">
        <w:t xml:space="preserve"> </w:t>
      </w:r>
      <w:r w:rsidRPr="00A252F5">
        <w:t>3</w:t>
      </w:r>
      <w:r w:rsidR="00647555">
        <w:t xml:space="preserve"> </w:t>
      </w:r>
      <w:r w:rsidRPr="00A252F5">
        <w:t>din</w:t>
      </w:r>
      <w:r w:rsidR="00647555">
        <w:t xml:space="preserve"> </w:t>
      </w:r>
      <w:r w:rsidRPr="00A252F5">
        <w:t>Planul</w:t>
      </w:r>
      <w:r w:rsidR="00647555">
        <w:t xml:space="preserve"> </w:t>
      </w:r>
      <w:r w:rsidRPr="00A252F5">
        <w:t>Național</w:t>
      </w:r>
      <w:r w:rsidR="00647555">
        <w:t xml:space="preserve"> </w:t>
      </w:r>
      <w:r w:rsidRPr="00A252F5">
        <w:t>de</w:t>
      </w:r>
      <w:r w:rsidR="00647555">
        <w:t xml:space="preserve"> </w:t>
      </w:r>
      <w:r w:rsidRPr="00A252F5">
        <w:t>Redresare</w:t>
      </w:r>
      <w:r w:rsidR="00647555">
        <w:t xml:space="preserve"> </w:t>
      </w:r>
      <w:r w:rsidRPr="00A252F5">
        <w:t>și</w:t>
      </w:r>
      <w:r w:rsidR="00647555">
        <w:t xml:space="preserve"> </w:t>
      </w:r>
      <w:r w:rsidRPr="00A252F5">
        <w:t>Reziliență</w:t>
      </w:r>
      <w:bookmarkEnd w:id="131"/>
    </w:p>
    <w:p w14:paraId="5B9C54D2" w14:textId="12657483" w:rsidR="00A252F5" w:rsidRDefault="00A252F5" w:rsidP="00A252F5">
      <w:r w:rsidRPr="00A252F5">
        <w:t>Premierul</w:t>
      </w:r>
      <w:r w:rsidR="00647555">
        <w:t xml:space="preserve"> </w:t>
      </w:r>
      <w:r w:rsidRPr="00A252F5">
        <w:t>Marcel</w:t>
      </w:r>
      <w:r w:rsidR="00647555">
        <w:t xml:space="preserve"> </w:t>
      </w:r>
      <w:r w:rsidRPr="00A252F5">
        <w:t>Ciolacu</w:t>
      </w:r>
      <w:r w:rsidR="00647555">
        <w:t xml:space="preserve"> </w:t>
      </w:r>
      <w:r w:rsidRPr="00A252F5">
        <w:t>a</w:t>
      </w:r>
      <w:r w:rsidR="00647555">
        <w:t xml:space="preserve"> </w:t>
      </w:r>
      <w:r w:rsidRPr="00A252F5">
        <w:t>coordonat,</w:t>
      </w:r>
      <w:r w:rsidR="00647555">
        <w:t xml:space="preserve"> </w:t>
      </w:r>
      <w:r w:rsidRPr="00A252F5">
        <w:t>astăzi,</w:t>
      </w:r>
      <w:r w:rsidR="00647555">
        <w:t xml:space="preserve"> </w:t>
      </w:r>
      <w:r w:rsidRPr="00A252F5">
        <w:t>reuniunea</w:t>
      </w:r>
      <w:r w:rsidR="00647555">
        <w:t xml:space="preserve"> </w:t>
      </w:r>
      <w:r w:rsidRPr="00A252F5">
        <w:t>Comitetului</w:t>
      </w:r>
      <w:r w:rsidR="00647555">
        <w:t xml:space="preserve"> </w:t>
      </w:r>
      <w:r w:rsidRPr="00A252F5">
        <w:t>Interministerial</w:t>
      </w:r>
      <w:r w:rsidR="00647555">
        <w:t xml:space="preserve"> </w:t>
      </w:r>
      <w:r w:rsidRPr="00A252F5">
        <w:t>de</w:t>
      </w:r>
      <w:r w:rsidR="00647555">
        <w:t xml:space="preserve"> </w:t>
      </w:r>
      <w:r w:rsidRPr="00A252F5">
        <w:t>Coordonare</w:t>
      </w:r>
      <w:r w:rsidR="00647555">
        <w:t xml:space="preserve"> </w:t>
      </w:r>
      <w:r w:rsidRPr="00A252F5">
        <w:t>a</w:t>
      </w:r>
      <w:r w:rsidR="00647555">
        <w:t xml:space="preserve"> </w:t>
      </w:r>
      <w:r w:rsidRPr="00A252F5">
        <w:t>Planului</w:t>
      </w:r>
      <w:r w:rsidR="00647555">
        <w:t xml:space="preserve"> </w:t>
      </w:r>
      <w:r w:rsidRPr="00A252F5">
        <w:t>Naţional</w:t>
      </w:r>
      <w:r w:rsidR="00647555">
        <w:t xml:space="preserve"> </w:t>
      </w:r>
      <w:r w:rsidRPr="00A252F5">
        <w:t>de</w:t>
      </w:r>
      <w:r w:rsidR="00647555">
        <w:t xml:space="preserve"> </w:t>
      </w:r>
      <w:r w:rsidRPr="00A252F5">
        <w:t>Redresare</w:t>
      </w:r>
      <w:r w:rsidR="00647555">
        <w:t xml:space="preserve"> </w:t>
      </w:r>
      <w:r w:rsidRPr="00A252F5">
        <w:t>şi</w:t>
      </w:r>
      <w:r w:rsidR="00647555">
        <w:t xml:space="preserve"> </w:t>
      </w:r>
      <w:r w:rsidRPr="00A252F5">
        <w:t>Reziliență,</w:t>
      </w:r>
      <w:r w:rsidR="00647555">
        <w:t xml:space="preserve"> </w:t>
      </w:r>
      <w:r w:rsidRPr="00A252F5">
        <w:t>structură</w:t>
      </w:r>
      <w:r w:rsidR="00647555">
        <w:t xml:space="preserve"> </w:t>
      </w:r>
      <w:r w:rsidRPr="00A252F5">
        <w:t>de</w:t>
      </w:r>
      <w:r w:rsidR="00647555">
        <w:t xml:space="preserve"> </w:t>
      </w:r>
      <w:r w:rsidRPr="00A252F5">
        <w:t>lucru</w:t>
      </w:r>
      <w:r w:rsidR="00647555">
        <w:t xml:space="preserve"> </w:t>
      </w:r>
      <w:r w:rsidRPr="00A252F5">
        <w:t>ce</w:t>
      </w:r>
      <w:r w:rsidR="00647555">
        <w:t xml:space="preserve"> </w:t>
      </w:r>
      <w:r w:rsidRPr="00A252F5">
        <w:t>reunește</w:t>
      </w:r>
      <w:r w:rsidR="00647555">
        <w:t xml:space="preserve"> </w:t>
      </w:r>
      <w:r w:rsidRPr="00A252F5">
        <w:t>ministerele</w:t>
      </w:r>
      <w:r w:rsidR="00647555">
        <w:t xml:space="preserve"> </w:t>
      </w:r>
      <w:r w:rsidRPr="00A252F5">
        <w:t>și</w:t>
      </w:r>
      <w:r w:rsidR="00647555">
        <w:t xml:space="preserve"> </w:t>
      </w:r>
      <w:r w:rsidRPr="00A252F5">
        <w:t>instituțiile</w:t>
      </w:r>
      <w:r w:rsidR="00647555">
        <w:t xml:space="preserve"> </w:t>
      </w:r>
      <w:r w:rsidRPr="00A252F5">
        <w:t>cu</w:t>
      </w:r>
      <w:r w:rsidR="00647555">
        <w:t xml:space="preserve"> </w:t>
      </w:r>
      <w:r w:rsidRPr="00A252F5">
        <w:t>atribuții</w:t>
      </w:r>
      <w:r w:rsidR="00647555">
        <w:t xml:space="preserve"> </w:t>
      </w:r>
      <w:r w:rsidRPr="00A252F5">
        <w:t>în</w:t>
      </w:r>
      <w:r w:rsidR="00647555">
        <w:t xml:space="preserve"> </w:t>
      </w:r>
      <w:r w:rsidRPr="00A252F5">
        <w:t>îndeplinirea</w:t>
      </w:r>
      <w:r w:rsidR="00647555">
        <w:t xml:space="preserve"> </w:t>
      </w:r>
      <w:r w:rsidRPr="00A252F5">
        <w:t>angajamentelor</w:t>
      </w:r>
      <w:r w:rsidR="00647555">
        <w:t xml:space="preserve"> </w:t>
      </w:r>
      <w:r w:rsidRPr="00A252F5">
        <w:t>asumate</w:t>
      </w:r>
      <w:r w:rsidR="00647555">
        <w:t xml:space="preserve"> </w:t>
      </w:r>
      <w:r w:rsidRPr="00A252F5">
        <w:t>de</w:t>
      </w:r>
      <w:r w:rsidR="00647555">
        <w:t xml:space="preserve"> </w:t>
      </w:r>
      <w:r w:rsidRPr="00A252F5">
        <w:t>Guvern,</w:t>
      </w:r>
      <w:r w:rsidR="00647555">
        <w:t xml:space="preserve"> </w:t>
      </w:r>
      <w:r w:rsidRPr="00A252F5">
        <w:t>în</w:t>
      </w:r>
      <w:r w:rsidR="00647555">
        <w:t xml:space="preserve"> </w:t>
      </w:r>
      <w:r w:rsidRPr="00A252F5">
        <w:t>cadrul</w:t>
      </w:r>
      <w:r w:rsidR="00647555">
        <w:t xml:space="preserve"> </w:t>
      </w:r>
      <w:r w:rsidRPr="00A252F5">
        <w:t>PNRR.</w:t>
      </w:r>
    </w:p>
    <w:p w14:paraId="6BAA3CF9" w14:textId="64D70C59" w:rsidR="00A252F5" w:rsidRDefault="00A252F5" w:rsidP="00A252F5">
      <w:r w:rsidRPr="00A252F5">
        <w:t>”Vom</w:t>
      </w:r>
      <w:r w:rsidR="00647555">
        <w:t xml:space="preserve"> </w:t>
      </w:r>
      <w:r w:rsidRPr="00A252F5">
        <w:t>transmite</w:t>
      </w:r>
      <w:r w:rsidR="00647555">
        <w:t xml:space="preserve"> </w:t>
      </w:r>
      <w:r w:rsidRPr="00A252F5">
        <w:t>vineri,</w:t>
      </w:r>
      <w:r w:rsidR="00647555">
        <w:t xml:space="preserve"> </w:t>
      </w:r>
      <w:r w:rsidRPr="00A252F5">
        <w:t>15</w:t>
      </w:r>
      <w:r w:rsidR="00647555">
        <w:t xml:space="preserve"> </w:t>
      </w:r>
      <w:r w:rsidRPr="00A252F5">
        <w:t>decembrie,</w:t>
      </w:r>
      <w:r w:rsidR="00647555">
        <w:t xml:space="preserve"> </w:t>
      </w:r>
      <w:r w:rsidRPr="00A252F5">
        <w:t>cererea</w:t>
      </w:r>
      <w:r w:rsidR="00647555">
        <w:t xml:space="preserve"> </w:t>
      </w:r>
      <w:r w:rsidRPr="00A252F5">
        <w:t>de</w:t>
      </w:r>
      <w:r w:rsidR="00647555">
        <w:t xml:space="preserve"> </w:t>
      </w:r>
      <w:r w:rsidRPr="00A252F5">
        <w:t>plată</w:t>
      </w:r>
      <w:r w:rsidR="00647555">
        <w:t xml:space="preserve"> </w:t>
      </w:r>
      <w:r w:rsidRPr="00A252F5">
        <w:t>numărul</w:t>
      </w:r>
      <w:r w:rsidR="00647555">
        <w:t xml:space="preserve"> </w:t>
      </w:r>
      <w:r w:rsidRPr="00A252F5">
        <w:t>3</w:t>
      </w:r>
      <w:r w:rsidR="00647555">
        <w:t xml:space="preserve"> </w:t>
      </w:r>
      <w:r w:rsidRPr="00A252F5">
        <w:t>din</w:t>
      </w:r>
      <w:r w:rsidR="00647555">
        <w:t xml:space="preserve"> </w:t>
      </w:r>
      <w:r w:rsidRPr="00A252F5">
        <w:t>Planul</w:t>
      </w:r>
      <w:r w:rsidR="00647555">
        <w:t xml:space="preserve"> </w:t>
      </w:r>
      <w:r w:rsidRPr="00A252F5">
        <w:t>Național</w:t>
      </w:r>
      <w:r w:rsidR="00647555">
        <w:t xml:space="preserve"> </w:t>
      </w:r>
      <w:r w:rsidRPr="00A252F5">
        <w:t>de</w:t>
      </w:r>
      <w:r w:rsidR="00647555">
        <w:t xml:space="preserve"> </w:t>
      </w:r>
      <w:r w:rsidRPr="00A252F5">
        <w:t>Redresare</w:t>
      </w:r>
      <w:r w:rsidR="00647555">
        <w:t xml:space="preserve"> </w:t>
      </w:r>
      <w:r w:rsidRPr="00A252F5">
        <w:t>și</w:t>
      </w:r>
      <w:r w:rsidR="00647555">
        <w:t xml:space="preserve"> </w:t>
      </w:r>
      <w:r w:rsidRPr="00A252F5">
        <w:t>Reziliență,</w:t>
      </w:r>
      <w:r w:rsidR="00647555">
        <w:t xml:space="preserve"> </w:t>
      </w:r>
      <w:r w:rsidRPr="00A252F5">
        <w:t>ceea</w:t>
      </w:r>
      <w:r w:rsidR="00647555">
        <w:t xml:space="preserve"> </w:t>
      </w:r>
      <w:r w:rsidRPr="00A252F5">
        <w:t>ce</w:t>
      </w:r>
      <w:r w:rsidR="00647555">
        <w:t xml:space="preserve"> </w:t>
      </w:r>
      <w:r w:rsidRPr="00A252F5">
        <w:t>înseamnă</w:t>
      </w:r>
      <w:r w:rsidR="00647555">
        <w:t xml:space="preserve"> </w:t>
      </w:r>
      <w:r w:rsidRPr="00A252F5">
        <w:t>o</w:t>
      </w:r>
      <w:r w:rsidR="00647555">
        <w:t xml:space="preserve"> </w:t>
      </w:r>
      <w:r w:rsidRPr="00A252F5">
        <w:t>finanțare</w:t>
      </w:r>
      <w:r w:rsidR="00647555">
        <w:t xml:space="preserve"> </w:t>
      </w:r>
      <w:r w:rsidRPr="00A252F5">
        <w:t>de</w:t>
      </w:r>
      <w:r w:rsidR="00647555">
        <w:t xml:space="preserve"> </w:t>
      </w:r>
      <w:r w:rsidRPr="00A252F5">
        <w:t>peste</w:t>
      </w:r>
      <w:r w:rsidR="00647555">
        <w:t xml:space="preserve"> </w:t>
      </w:r>
      <w:r w:rsidRPr="00A252F5">
        <w:t>3,1</w:t>
      </w:r>
      <w:r w:rsidR="00647555">
        <w:t xml:space="preserve"> </w:t>
      </w:r>
      <w:r w:rsidRPr="00A252F5">
        <w:t>miliarde</w:t>
      </w:r>
      <w:r w:rsidR="00647555">
        <w:t xml:space="preserve"> </w:t>
      </w:r>
      <w:r w:rsidRPr="00A252F5">
        <w:t>de</w:t>
      </w:r>
      <w:r w:rsidR="00647555">
        <w:t xml:space="preserve"> </w:t>
      </w:r>
      <w:r w:rsidRPr="00A252F5">
        <w:t>euro</w:t>
      </w:r>
      <w:r w:rsidR="00647555">
        <w:t xml:space="preserve"> </w:t>
      </w:r>
      <w:r w:rsidRPr="00A252F5">
        <w:t>pentru</w:t>
      </w:r>
      <w:r w:rsidR="00647555">
        <w:t xml:space="preserve"> </w:t>
      </w:r>
      <w:r w:rsidRPr="00A252F5">
        <w:t>România,</w:t>
      </w:r>
      <w:r w:rsidR="00647555">
        <w:t xml:space="preserve"> </w:t>
      </w:r>
      <w:r w:rsidRPr="00A252F5">
        <w:t>care</w:t>
      </w:r>
      <w:r w:rsidR="00647555">
        <w:t xml:space="preserve"> </w:t>
      </w:r>
      <w:r w:rsidRPr="00A252F5">
        <w:t>include</w:t>
      </w:r>
      <w:r w:rsidR="00647555">
        <w:t xml:space="preserve"> </w:t>
      </w:r>
      <w:proofErr w:type="spellStart"/>
      <w:r w:rsidRPr="00A252F5">
        <w:t>prefinanțarea</w:t>
      </w:r>
      <w:proofErr w:type="spellEnd"/>
      <w:r w:rsidR="00647555">
        <w:t xml:space="preserve"> </w:t>
      </w:r>
      <w:r w:rsidRPr="00A252F5">
        <w:t>de</w:t>
      </w:r>
      <w:r w:rsidR="00647555">
        <w:t xml:space="preserve"> </w:t>
      </w:r>
      <w:r w:rsidRPr="00A252F5">
        <w:t>13%</w:t>
      </w:r>
      <w:r w:rsidR="00647555">
        <w:t xml:space="preserve"> </w:t>
      </w:r>
      <w:r w:rsidRPr="00A252F5">
        <w:t>deja</w:t>
      </w:r>
      <w:r w:rsidR="00647555">
        <w:t xml:space="preserve"> </w:t>
      </w:r>
      <w:r w:rsidRPr="00A252F5">
        <w:t>încasată.</w:t>
      </w:r>
      <w:r w:rsidR="00647555">
        <w:t xml:space="preserve"> </w:t>
      </w:r>
      <w:r w:rsidRPr="00A252F5">
        <w:t>Prin</w:t>
      </w:r>
      <w:r w:rsidR="00647555">
        <w:t xml:space="preserve"> </w:t>
      </w:r>
      <w:r w:rsidRPr="00A252F5">
        <w:t>îndeplinirea</w:t>
      </w:r>
      <w:r w:rsidR="00647555">
        <w:t xml:space="preserve"> </w:t>
      </w:r>
      <w:r w:rsidRPr="00A252F5">
        <w:t>țintelor</w:t>
      </w:r>
      <w:r w:rsidR="00647555">
        <w:t xml:space="preserve"> </w:t>
      </w:r>
      <w:r w:rsidRPr="00A252F5">
        <w:t>și</w:t>
      </w:r>
      <w:r w:rsidR="00647555">
        <w:t xml:space="preserve"> </w:t>
      </w:r>
      <w:r w:rsidRPr="00A252F5">
        <w:t>jaloanelor</w:t>
      </w:r>
      <w:r w:rsidR="00647555">
        <w:t xml:space="preserve"> </w:t>
      </w:r>
      <w:r w:rsidRPr="00A252F5">
        <w:t>asumate,</w:t>
      </w:r>
      <w:r w:rsidR="00647555">
        <w:t xml:space="preserve"> </w:t>
      </w:r>
      <w:r w:rsidRPr="00A252F5">
        <w:t>dar</w:t>
      </w:r>
      <w:r w:rsidR="00647555">
        <w:t xml:space="preserve"> </w:t>
      </w:r>
      <w:r w:rsidRPr="00A252F5">
        <w:t>și</w:t>
      </w:r>
      <w:r w:rsidR="00647555">
        <w:t xml:space="preserve"> </w:t>
      </w:r>
      <w:r w:rsidRPr="00A252F5">
        <w:t>prin</w:t>
      </w:r>
      <w:r w:rsidR="00647555">
        <w:t xml:space="preserve"> </w:t>
      </w:r>
      <w:r w:rsidRPr="00A252F5">
        <w:t>consultări</w:t>
      </w:r>
      <w:r w:rsidR="00647555">
        <w:t xml:space="preserve"> </w:t>
      </w:r>
      <w:r w:rsidRPr="00A252F5">
        <w:t>cu</w:t>
      </w:r>
      <w:r w:rsidR="00647555">
        <w:t xml:space="preserve"> </w:t>
      </w:r>
      <w:r w:rsidRPr="00A252F5">
        <w:t>reprezentanții</w:t>
      </w:r>
      <w:r w:rsidR="00647555">
        <w:t xml:space="preserve"> </w:t>
      </w:r>
      <w:r w:rsidRPr="00A252F5">
        <w:t>Comisiei</w:t>
      </w:r>
      <w:r w:rsidR="00647555">
        <w:t xml:space="preserve"> </w:t>
      </w:r>
      <w:r w:rsidRPr="00A252F5">
        <w:t>Europene,</w:t>
      </w:r>
      <w:r w:rsidR="00647555">
        <w:t xml:space="preserve"> </w:t>
      </w:r>
      <w:r w:rsidRPr="00A252F5">
        <w:t>reușim</w:t>
      </w:r>
      <w:r w:rsidR="00647555">
        <w:t xml:space="preserve"> </w:t>
      </w:r>
      <w:r w:rsidRPr="00A252F5">
        <w:t>să</w:t>
      </w:r>
      <w:r w:rsidR="00647555">
        <w:t xml:space="preserve"> </w:t>
      </w:r>
      <w:r w:rsidRPr="00A252F5">
        <w:t>transformăm</w:t>
      </w:r>
      <w:r w:rsidR="00647555">
        <w:t xml:space="preserve"> </w:t>
      </w:r>
      <w:r w:rsidRPr="00A252F5">
        <w:t>PNRR</w:t>
      </w:r>
      <w:r w:rsidR="00647555">
        <w:t xml:space="preserve"> </w:t>
      </w:r>
      <w:r w:rsidRPr="00A252F5">
        <w:t>într-un</w:t>
      </w:r>
      <w:r w:rsidR="00647555">
        <w:t xml:space="preserve"> </w:t>
      </w:r>
      <w:r w:rsidRPr="00A252F5">
        <w:t>instrument</w:t>
      </w:r>
      <w:r w:rsidR="00647555">
        <w:t xml:space="preserve"> </w:t>
      </w:r>
      <w:r w:rsidRPr="00A252F5">
        <w:t>de</w:t>
      </w:r>
      <w:r w:rsidR="00647555">
        <w:t xml:space="preserve"> </w:t>
      </w:r>
      <w:r w:rsidRPr="00A252F5">
        <w:t>reforme</w:t>
      </w:r>
      <w:r w:rsidR="00647555">
        <w:t xml:space="preserve"> </w:t>
      </w:r>
      <w:r w:rsidRPr="00A252F5">
        <w:t>și</w:t>
      </w:r>
      <w:r w:rsidR="00647555">
        <w:t xml:space="preserve"> </w:t>
      </w:r>
      <w:r w:rsidRPr="00A252F5">
        <w:t>de</w:t>
      </w:r>
      <w:r w:rsidR="00647555">
        <w:t xml:space="preserve"> </w:t>
      </w:r>
      <w:r w:rsidRPr="00A252F5">
        <w:t>investiții</w:t>
      </w:r>
      <w:r w:rsidR="00647555">
        <w:t xml:space="preserve"> </w:t>
      </w:r>
      <w:r w:rsidRPr="00A252F5">
        <w:t>de</w:t>
      </w:r>
      <w:r w:rsidR="00647555">
        <w:t xml:space="preserve"> </w:t>
      </w:r>
      <w:r w:rsidRPr="00A252F5">
        <w:t>care</w:t>
      </w:r>
      <w:r w:rsidR="00647555">
        <w:t xml:space="preserve"> </w:t>
      </w:r>
      <w:r w:rsidRPr="00A252F5">
        <w:t>românii</w:t>
      </w:r>
      <w:r w:rsidR="00647555">
        <w:t xml:space="preserve"> </w:t>
      </w:r>
      <w:r w:rsidRPr="00A252F5">
        <w:t>au</w:t>
      </w:r>
      <w:r w:rsidR="00647555">
        <w:t xml:space="preserve"> </w:t>
      </w:r>
      <w:r w:rsidRPr="00A252F5">
        <w:t>nevoie”,</w:t>
      </w:r>
      <w:r w:rsidR="00647555">
        <w:t xml:space="preserve"> </w:t>
      </w:r>
      <w:r w:rsidRPr="00A252F5">
        <w:t>a</w:t>
      </w:r>
      <w:r w:rsidR="00647555">
        <w:t xml:space="preserve"> </w:t>
      </w:r>
      <w:r w:rsidRPr="00A252F5">
        <w:t>afirmat</w:t>
      </w:r>
      <w:r w:rsidR="00647555">
        <w:t xml:space="preserve"> </w:t>
      </w:r>
      <w:r w:rsidRPr="00A252F5">
        <w:t>prim-ministrul</w:t>
      </w:r>
      <w:r w:rsidR="00647555">
        <w:t xml:space="preserve"> </w:t>
      </w:r>
      <w:r w:rsidRPr="00A252F5">
        <w:t>Marcel</w:t>
      </w:r>
      <w:r w:rsidR="00647555">
        <w:t xml:space="preserve"> </w:t>
      </w:r>
      <w:r w:rsidRPr="00A252F5">
        <w:t>Ciolacu.</w:t>
      </w:r>
    </w:p>
    <w:p w14:paraId="5139ED83" w14:textId="2F4E0A12" w:rsidR="00A252F5" w:rsidRDefault="00A252F5" w:rsidP="00A252F5">
      <w:r w:rsidRPr="00A252F5">
        <w:t>Cererea</w:t>
      </w:r>
      <w:r w:rsidR="00647555">
        <w:t xml:space="preserve"> </w:t>
      </w:r>
      <w:r w:rsidRPr="00A252F5">
        <w:t>de</w:t>
      </w:r>
      <w:r w:rsidR="00647555">
        <w:t xml:space="preserve"> </w:t>
      </w:r>
      <w:r w:rsidRPr="00A252F5">
        <w:t>plată</w:t>
      </w:r>
      <w:r w:rsidR="00647555">
        <w:t xml:space="preserve"> </w:t>
      </w:r>
      <w:r w:rsidRPr="00A252F5">
        <w:t>numărul</w:t>
      </w:r>
      <w:r w:rsidR="00647555">
        <w:t xml:space="preserve"> </w:t>
      </w:r>
      <w:r w:rsidRPr="00A252F5">
        <w:t>3</w:t>
      </w:r>
      <w:r w:rsidR="00647555">
        <w:t xml:space="preserve"> </w:t>
      </w:r>
      <w:r w:rsidRPr="00A252F5">
        <w:t>are</w:t>
      </w:r>
      <w:r w:rsidR="00647555">
        <w:t xml:space="preserve"> </w:t>
      </w:r>
      <w:r w:rsidRPr="00A252F5">
        <w:t>o</w:t>
      </w:r>
      <w:r w:rsidR="00647555">
        <w:t xml:space="preserve"> </w:t>
      </w:r>
      <w:r w:rsidRPr="00A252F5">
        <w:t>valoare</w:t>
      </w:r>
      <w:r w:rsidR="00647555">
        <w:t xml:space="preserve"> </w:t>
      </w:r>
      <w:r w:rsidRPr="00A252F5">
        <w:t>totală</w:t>
      </w:r>
      <w:r w:rsidR="00647555">
        <w:t xml:space="preserve"> </w:t>
      </w:r>
      <w:r w:rsidRPr="00A252F5">
        <w:t>de</w:t>
      </w:r>
      <w:r w:rsidR="00647555">
        <w:t xml:space="preserve"> </w:t>
      </w:r>
      <w:r w:rsidRPr="00A252F5">
        <w:t>2,7</w:t>
      </w:r>
      <w:r w:rsidR="00647555">
        <w:t xml:space="preserve"> </w:t>
      </w:r>
      <w:r w:rsidRPr="00A252F5">
        <w:t>miliarde</w:t>
      </w:r>
      <w:r w:rsidR="00647555">
        <w:t xml:space="preserve"> </w:t>
      </w:r>
      <w:r w:rsidRPr="00A252F5">
        <w:t>de</w:t>
      </w:r>
      <w:r w:rsidR="00647555">
        <w:t xml:space="preserve"> </w:t>
      </w:r>
      <w:r w:rsidRPr="00A252F5">
        <w:t>euro</w:t>
      </w:r>
      <w:r w:rsidR="00647555">
        <w:t xml:space="preserve"> </w:t>
      </w:r>
      <w:r w:rsidRPr="00A252F5">
        <w:t>(din</w:t>
      </w:r>
      <w:r w:rsidR="00647555">
        <w:t xml:space="preserve"> </w:t>
      </w:r>
      <w:r w:rsidRPr="00A252F5">
        <w:t>care</w:t>
      </w:r>
      <w:r w:rsidR="00647555">
        <w:t xml:space="preserve"> </w:t>
      </w:r>
      <w:r w:rsidRPr="00A252F5">
        <w:t>a</w:t>
      </w:r>
      <w:r w:rsidR="00647555">
        <w:t xml:space="preserve"> </w:t>
      </w:r>
      <w:r w:rsidRPr="00A252F5">
        <w:t>fost</w:t>
      </w:r>
      <w:r w:rsidR="00647555">
        <w:t xml:space="preserve"> </w:t>
      </w:r>
      <w:r w:rsidRPr="00A252F5">
        <w:t>scăzută</w:t>
      </w:r>
      <w:r w:rsidR="00647555">
        <w:t xml:space="preserve"> </w:t>
      </w:r>
      <w:proofErr w:type="spellStart"/>
      <w:r w:rsidRPr="00A252F5">
        <w:t>prefinanțarea</w:t>
      </w:r>
      <w:proofErr w:type="spellEnd"/>
      <w:r w:rsidR="00647555">
        <w:t xml:space="preserve"> </w:t>
      </w:r>
      <w:r w:rsidRPr="00A252F5">
        <w:t>deja</w:t>
      </w:r>
      <w:r w:rsidR="00647555">
        <w:t xml:space="preserve"> </w:t>
      </w:r>
      <w:r w:rsidRPr="00A252F5">
        <w:t>încasată)</w:t>
      </w:r>
      <w:r w:rsidR="00647555">
        <w:t xml:space="preserve"> </w:t>
      </w:r>
      <w:r w:rsidRPr="00A252F5">
        <w:t>sub</w:t>
      </w:r>
      <w:r w:rsidR="00647555">
        <w:t xml:space="preserve"> </w:t>
      </w:r>
      <w:r w:rsidRPr="00A252F5">
        <w:t>formă</w:t>
      </w:r>
      <w:r w:rsidR="00647555">
        <w:t xml:space="preserve"> </w:t>
      </w:r>
      <w:r w:rsidRPr="00A252F5">
        <w:t>de</w:t>
      </w:r>
      <w:r w:rsidR="00647555">
        <w:t xml:space="preserve"> </w:t>
      </w:r>
      <w:r w:rsidRPr="00A252F5">
        <w:t>granturi</w:t>
      </w:r>
      <w:r w:rsidR="00647555">
        <w:t xml:space="preserve"> </w:t>
      </w:r>
      <w:r w:rsidRPr="00A252F5">
        <w:t>1,9</w:t>
      </w:r>
      <w:r w:rsidR="00647555">
        <w:t xml:space="preserve"> </w:t>
      </w:r>
      <w:r w:rsidRPr="00A252F5">
        <w:t>miliarde</w:t>
      </w:r>
      <w:r w:rsidR="00647555">
        <w:t xml:space="preserve"> </w:t>
      </w:r>
      <w:r w:rsidRPr="00A252F5">
        <w:t>de</w:t>
      </w:r>
      <w:r w:rsidR="00647555">
        <w:t xml:space="preserve"> </w:t>
      </w:r>
      <w:r w:rsidRPr="00A252F5">
        <w:t>euro</w:t>
      </w:r>
      <w:r w:rsidR="00647555">
        <w:t xml:space="preserve"> </w:t>
      </w:r>
      <w:r w:rsidRPr="00A252F5">
        <w:t>și</w:t>
      </w:r>
      <w:r w:rsidR="00647555">
        <w:t xml:space="preserve"> </w:t>
      </w:r>
      <w:r w:rsidRPr="00A252F5">
        <w:t>811</w:t>
      </w:r>
      <w:r w:rsidR="00647555">
        <w:t xml:space="preserve"> </w:t>
      </w:r>
      <w:r w:rsidRPr="00A252F5">
        <w:t>milioane</w:t>
      </w:r>
      <w:r w:rsidR="00647555">
        <w:t xml:space="preserve"> </w:t>
      </w:r>
      <w:r w:rsidRPr="00A252F5">
        <w:t>de</w:t>
      </w:r>
      <w:r w:rsidR="00647555">
        <w:t xml:space="preserve"> </w:t>
      </w:r>
      <w:r w:rsidRPr="00A252F5">
        <w:t>euro</w:t>
      </w:r>
      <w:r w:rsidR="00647555">
        <w:t xml:space="preserve"> </w:t>
      </w:r>
      <w:r w:rsidRPr="00A252F5">
        <w:t>sub</w:t>
      </w:r>
      <w:r w:rsidR="00647555">
        <w:t xml:space="preserve"> </w:t>
      </w:r>
      <w:r w:rsidRPr="00A252F5">
        <w:t>formă</w:t>
      </w:r>
      <w:r w:rsidR="00647555">
        <w:t xml:space="preserve"> </w:t>
      </w:r>
      <w:r w:rsidRPr="00A252F5">
        <w:t>de</w:t>
      </w:r>
      <w:r w:rsidR="00647555">
        <w:t xml:space="preserve"> </w:t>
      </w:r>
      <w:r w:rsidRPr="00A252F5">
        <w:t>împrumuturi</w:t>
      </w:r>
      <w:r w:rsidR="00647555">
        <w:t xml:space="preserve"> </w:t>
      </w:r>
      <w:r w:rsidRPr="00A252F5">
        <w:t>și</w:t>
      </w:r>
      <w:r w:rsidR="00647555">
        <w:t xml:space="preserve"> </w:t>
      </w:r>
      <w:r w:rsidRPr="00A252F5">
        <w:t>acoperă</w:t>
      </w:r>
      <w:r w:rsidR="00647555">
        <w:t xml:space="preserve"> </w:t>
      </w:r>
      <w:r w:rsidRPr="00A252F5">
        <w:t>74</w:t>
      </w:r>
      <w:r w:rsidR="00647555">
        <w:t xml:space="preserve"> </w:t>
      </w:r>
      <w:r w:rsidRPr="00A252F5">
        <w:t>ținte</w:t>
      </w:r>
      <w:r w:rsidR="00647555">
        <w:t xml:space="preserve"> </w:t>
      </w:r>
      <w:r w:rsidRPr="00A252F5">
        <w:t>și</w:t>
      </w:r>
      <w:r w:rsidR="00647555">
        <w:t xml:space="preserve"> </w:t>
      </w:r>
      <w:r w:rsidRPr="00A252F5">
        <w:t>jaloane</w:t>
      </w:r>
      <w:r w:rsidR="00647555">
        <w:t xml:space="preserve"> </w:t>
      </w:r>
      <w:r w:rsidRPr="00A252F5">
        <w:t>aferente</w:t>
      </w:r>
      <w:r w:rsidR="00647555">
        <w:t xml:space="preserve"> </w:t>
      </w:r>
      <w:r w:rsidRPr="00A252F5">
        <w:t>trimestrului</w:t>
      </w:r>
      <w:r w:rsidR="00647555">
        <w:t xml:space="preserve"> </w:t>
      </w:r>
      <w:r w:rsidRPr="00A252F5">
        <w:t>III</w:t>
      </w:r>
      <w:r w:rsidR="00647555">
        <w:t xml:space="preserve"> </w:t>
      </w:r>
      <w:r w:rsidRPr="00A252F5">
        <w:t>2022</w:t>
      </w:r>
      <w:r w:rsidR="00647555">
        <w:t xml:space="preserve"> </w:t>
      </w:r>
      <w:r w:rsidRPr="00A252F5">
        <w:t>și</w:t>
      </w:r>
      <w:r w:rsidR="00647555">
        <w:t xml:space="preserve"> </w:t>
      </w:r>
      <w:r w:rsidRPr="00A252F5">
        <w:t>trimestrului</w:t>
      </w:r>
      <w:r w:rsidR="00647555">
        <w:t xml:space="preserve"> </w:t>
      </w:r>
      <w:r w:rsidRPr="00A252F5">
        <w:t>IV</w:t>
      </w:r>
      <w:r w:rsidR="00647555">
        <w:t xml:space="preserve"> </w:t>
      </w:r>
      <w:r w:rsidRPr="00A252F5">
        <w:t>2022.</w:t>
      </w:r>
    </w:p>
    <w:p w14:paraId="5328167C" w14:textId="298DE07E" w:rsidR="00A252F5" w:rsidRDefault="00A252F5" w:rsidP="00A252F5">
      <w:r w:rsidRPr="00A252F5">
        <w:t>În</w:t>
      </w:r>
      <w:r w:rsidR="00647555">
        <w:t xml:space="preserve"> </w:t>
      </w:r>
      <w:r w:rsidRPr="00A252F5">
        <w:t>cadrul</w:t>
      </w:r>
      <w:r w:rsidR="00647555">
        <w:t xml:space="preserve"> </w:t>
      </w:r>
      <w:r w:rsidRPr="00A252F5">
        <w:t>reuniunii</w:t>
      </w:r>
      <w:r w:rsidR="00647555">
        <w:t xml:space="preserve"> </w:t>
      </w:r>
      <w:r w:rsidRPr="00A252F5">
        <w:t>au</w:t>
      </w:r>
      <w:r w:rsidR="00647555">
        <w:t xml:space="preserve"> </w:t>
      </w:r>
      <w:r w:rsidRPr="00A252F5">
        <w:t>fost</w:t>
      </w:r>
      <w:r w:rsidR="00647555">
        <w:t xml:space="preserve"> </w:t>
      </w:r>
      <w:r w:rsidRPr="00A252F5">
        <w:t>discutate</w:t>
      </w:r>
      <w:r w:rsidR="00647555">
        <w:t xml:space="preserve"> </w:t>
      </w:r>
      <w:r w:rsidRPr="00A252F5">
        <w:t>țintele</w:t>
      </w:r>
      <w:r w:rsidR="00647555">
        <w:t xml:space="preserve"> </w:t>
      </w:r>
      <w:r w:rsidRPr="00A252F5">
        <w:t>și</w:t>
      </w:r>
      <w:r w:rsidR="00647555">
        <w:t xml:space="preserve"> </w:t>
      </w:r>
      <w:r w:rsidRPr="00A252F5">
        <w:t>jaloanele</w:t>
      </w:r>
      <w:r w:rsidR="00647555">
        <w:t xml:space="preserve"> </w:t>
      </w:r>
      <w:r w:rsidRPr="00A252F5">
        <w:t>aferente</w:t>
      </w:r>
      <w:r w:rsidR="00647555">
        <w:t xml:space="preserve"> </w:t>
      </w:r>
      <w:r w:rsidRPr="00A252F5">
        <w:t>cererii</w:t>
      </w:r>
      <w:r w:rsidR="00647555">
        <w:t xml:space="preserve"> </w:t>
      </w:r>
      <w:r w:rsidRPr="00A252F5">
        <w:t>de</w:t>
      </w:r>
      <w:r w:rsidR="00647555">
        <w:t xml:space="preserve"> </w:t>
      </w:r>
      <w:r w:rsidRPr="00A252F5">
        <w:t>plată</w:t>
      </w:r>
      <w:r w:rsidR="00647555">
        <w:t xml:space="preserve"> </w:t>
      </w:r>
      <w:r w:rsidRPr="00A252F5">
        <w:t>3,</w:t>
      </w:r>
      <w:r w:rsidR="00647555">
        <w:t xml:space="preserve"> </w:t>
      </w:r>
      <w:r w:rsidRPr="00A252F5">
        <w:t>inclusiv</w:t>
      </w:r>
      <w:r w:rsidR="00647555">
        <w:t xml:space="preserve"> </w:t>
      </w:r>
      <w:r w:rsidRPr="00A252F5">
        <w:t>cele</w:t>
      </w:r>
      <w:r w:rsidR="00647555">
        <w:t xml:space="preserve"> </w:t>
      </w:r>
      <w:r w:rsidRPr="00A252F5">
        <w:t>opt</w:t>
      </w:r>
      <w:r w:rsidR="00647555">
        <w:t xml:space="preserve"> </w:t>
      </w:r>
      <w:r w:rsidRPr="00A252F5">
        <w:t>jaloane</w:t>
      </w:r>
      <w:r w:rsidR="00647555">
        <w:t xml:space="preserve"> </w:t>
      </w:r>
      <w:r w:rsidRPr="00A252F5">
        <w:t>care</w:t>
      </w:r>
      <w:r w:rsidR="00647555">
        <w:t xml:space="preserve"> </w:t>
      </w:r>
      <w:r w:rsidRPr="00A252F5">
        <w:t>sunt</w:t>
      </w:r>
      <w:r w:rsidR="00647555">
        <w:t xml:space="preserve"> </w:t>
      </w:r>
      <w:r w:rsidRPr="00A252F5">
        <w:t>în</w:t>
      </w:r>
      <w:r w:rsidR="00647555">
        <w:t xml:space="preserve"> </w:t>
      </w:r>
      <w:r w:rsidRPr="00A252F5">
        <w:t>faza</w:t>
      </w:r>
      <w:r w:rsidR="00647555">
        <w:t xml:space="preserve"> </w:t>
      </w:r>
      <w:r w:rsidRPr="00A252F5">
        <w:t>de</w:t>
      </w:r>
      <w:r w:rsidR="00647555">
        <w:t xml:space="preserve"> </w:t>
      </w:r>
      <w:r w:rsidRPr="00A252F5">
        <w:t>finalizare,</w:t>
      </w:r>
      <w:r w:rsidR="00647555">
        <w:t xml:space="preserve"> </w:t>
      </w:r>
      <w:r w:rsidRPr="00A252F5">
        <w:t>pentru</w:t>
      </w:r>
      <w:r w:rsidR="00647555">
        <w:t xml:space="preserve"> </w:t>
      </w:r>
      <w:r w:rsidRPr="00A252F5">
        <w:t>care</w:t>
      </w:r>
      <w:r w:rsidR="00647555">
        <w:t xml:space="preserve"> </w:t>
      </w:r>
      <w:r w:rsidRPr="00A252F5">
        <w:t>au</w:t>
      </w:r>
      <w:r w:rsidR="00647555">
        <w:t xml:space="preserve"> </w:t>
      </w:r>
      <w:r w:rsidRPr="00A252F5">
        <w:t>fost</w:t>
      </w:r>
      <w:r w:rsidR="00647555">
        <w:t xml:space="preserve"> </w:t>
      </w:r>
      <w:r w:rsidRPr="00A252F5">
        <w:t>propuse</w:t>
      </w:r>
      <w:r w:rsidR="00647555">
        <w:t xml:space="preserve"> </w:t>
      </w:r>
      <w:r w:rsidRPr="00A252F5">
        <w:t>măsuri</w:t>
      </w:r>
      <w:r w:rsidR="00647555">
        <w:t xml:space="preserve"> </w:t>
      </w:r>
      <w:r w:rsidRPr="00A252F5">
        <w:t>de</w:t>
      </w:r>
      <w:r w:rsidR="00647555">
        <w:t xml:space="preserve"> </w:t>
      </w:r>
      <w:r w:rsidRPr="00A252F5">
        <w:t>urgentare</w:t>
      </w:r>
      <w:r w:rsidR="00647555">
        <w:t xml:space="preserve"> </w:t>
      </w:r>
      <w:r w:rsidRPr="00A252F5">
        <w:t>a</w:t>
      </w:r>
      <w:r w:rsidR="00647555">
        <w:t xml:space="preserve"> </w:t>
      </w:r>
      <w:r w:rsidRPr="00A252F5">
        <w:t>îndeplinirii</w:t>
      </w:r>
      <w:r w:rsidR="00647555">
        <w:t xml:space="preserve"> </w:t>
      </w:r>
      <w:r w:rsidRPr="00A252F5">
        <w:t>acestora.</w:t>
      </w:r>
    </w:p>
    <w:p w14:paraId="291DE33C" w14:textId="10EE27EA" w:rsidR="00A252F5" w:rsidRDefault="00A252F5" w:rsidP="00A252F5">
      <w:r w:rsidRPr="00A252F5">
        <w:t>”Consiliul</w:t>
      </w:r>
      <w:r w:rsidR="00647555">
        <w:t xml:space="preserve"> </w:t>
      </w:r>
      <w:r w:rsidRPr="00A252F5">
        <w:t>Uniunii</w:t>
      </w:r>
      <w:r w:rsidR="00647555">
        <w:t xml:space="preserve"> </w:t>
      </w:r>
      <w:r w:rsidRPr="00A252F5">
        <w:t>Europene</w:t>
      </w:r>
      <w:r w:rsidR="00647555">
        <w:t xml:space="preserve"> </w:t>
      </w:r>
      <w:r w:rsidRPr="00A252F5">
        <w:t>a</w:t>
      </w:r>
      <w:r w:rsidR="00647555">
        <w:t xml:space="preserve"> </w:t>
      </w:r>
      <w:r w:rsidRPr="00A252F5">
        <w:t>evaluat</w:t>
      </w:r>
      <w:r w:rsidR="00647555">
        <w:t xml:space="preserve"> </w:t>
      </w:r>
      <w:r w:rsidRPr="00A252F5">
        <w:t>pozitiv</w:t>
      </w:r>
      <w:r w:rsidR="00647555">
        <w:t xml:space="preserve"> </w:t>
      </w:r>
      <w:r w:rsidRPr="00A252F5">
        <w:t>modificarea</w:t>
      </w:r>
      <w:r w:rsidR="00647555">
        <w:t xml:space="preserve"> </w:t>
      </w:r>
      <w:r w:rsidRPr="00A252F5">
        <w:t>Planului</w:t>
      </w:r>
      <w:r w:rsidR="00647555">
        <w:t xml:space="preserve"> </w:t>
      </w:r>
      <w:r w:rsidRPr="00A252F5">
        <w:t>Național</w:t>
      </w:r>
      <w:r w:rsidR="00647555">
        <w:t xml:space="preserve"> </w:t>
      </w:r>
      <w:r w:rsidRPr="00A252F5">
        <w:t>de</w:t>
      </w:r>
      <w:r w:rsidR="00647555">
        <w:t xml:space="preserve"> </w:t>
      </w:r>
      <w:r w:rsidRPr="00A252F5">
        <w:t>Redresare</w:t>
      </w:r>
      <w:r w:rsidR="00647555">
        <w:t xml:space="preserve"> </w:t>
      </w:r>
      <w:r w:rsidRPr="00A252F5">
        <w:t>și</w:t>
      </w:r>
      <w:r w:rsidR="00647555">
        <w:t xml:space="preserve"> </w:t>
      </w:r>
      <w:r w:rsidRPr="00A252F5">
        <w:t>Reziliență</w:t>
      </w:r>
      <w:r w:rsidR="00647555">
        <w:t xml:space="preserve"> </w:t>
      </w:r>
      <w:r w:rsidRPr="00A252F5">
        <w:t>al</w:t>
      </w:r>
      <w:r w:rsidR="00647555">
        <w:t xml:space="preserve"> </w:t>
      </w:r>
      <w:r w:rsidRPr="00A252F5">
        <w:t>României,</w:t>
      </w:r>
      <w:r w:rsidR="00647555">
        <w:t xml:space="preserve"> </w:t>
      </w:r>
      <w:r w:rsidRPr="00A252F5">
        <w:t>în</w:t>
      </w:r>
      <w:r w:rsidR="00647555">
        <w:t xml:space="preserve"> </w:t>
      </w:r>
      <w:r w:rsidRPr="00A252F5">
        <w:t>valoare</w:t>
      </w:r>
      <w:r w:rsidR="00647555">
        <w:t xml:space="preserve"> </w:t>
      </w:r>
      <w:r w:rsidRPr="00A252F5">
        <w:t>de</w:t>
      </w:r>
      <w:r w:rsidR="00647555">
        <w:t xml:space="preserve"> </w:t>
      </w:r>
      <w:r w:rsidRPr="00A252F5">
        <w:t>28,5</w:t>
      </w:r>
      <w:r w:rsidR="00647555">
        <w:t xml:space="preserve"> </w:t>
      </w:r>
      <w:r w:rsidRPr="00A252F5">
        <w:t>miliarde</w:t>
      </w:r>
      <w:r w:rsidR="00647555">
        <w:t xml:space="preserve"> </w:t>
      </w:r>
      <w:r w:rsidRPr="00A252F5">
        <w:t>de</w:t>
      </w:r>
      <w:r w:rsidR="00647555">
        <w:t xml:space="preserve"> </w:t>
      </w:r>
      <w:r w:rsidRPr="00A252F5">
        <w:t>euro.</w:t>
      </w:r>
      <w:r w:rsidR="00647555">
        <w:t xml:space="preserve"> </w:t>
      </w:r>
      <w:r w:rsidRPr="00A252F5">
        <w:t>A</w:t>
      </w:r>
      <w:r w:rsidR="00647555">
        <w:t xml:space="preserve"> </w:t>
      </w:r>
      <w:r w:rsidRPr="00A252F5">
        <w:t>fost</w:t>
      </w:r>
      <w:r w:rsidR="00647555">
        <w:t xml:space="preserve"> </w:t>
      </w:r>
      <w:r w:rsidRPr="00A252F5">
        <w:t>un</w:t>
      </w:r>
      <w:r w:rsidR="00647555">
        <w:t xml:space="preserve"> </w:t>
      </w:r>
      <w:r w:rsidRPr="00A252F5">
        <w:t>efort</w:t>
      </w:r>
      <w:r w:rsidR="00647555">
        <w:t xml:space="preserve"> </w:t>
      </w:r>
      <w:r w:rsidRPr="00A252F5">
        <w:t>colectiv</w:t>
      </w:r>
      <w:r w:rsidR="00647555">
        <w:t xml:space="preserve"> </w:t>
      </w:r>
      <w:r w:rsidRPr="00A252F5">
        <w:t>al</w:t>
      </w:r>
      <w:r w:rsidR="00647555">
        <w:t xml:space="preserve"> </w:t>
      </w:r>
      <w:r w:rsidRPr="00A252F5">
        <w:t>întregii</w:t>
      </w:r>
      <w:r w:rsidR="00647555">
        <w:t xml:space="preserve"> </w:t>
      </w:r>
      <w:r w:rsidRPr="00A252F5">
        <w:t>echipe</w:t>
      </w:r>
      <w:r w:rsidR="00647555">
        <w:t xml:space="preserve"> </w:t>
      </w:r>
      <w:r w:rsidRPr="00A252F5">
        <w:t>la</w:t>
      </w:r>
      <w:r w:rsidR="00647555">
        <w:t xml:space="preserve"> </w:t>
      </w:r>
      <w:r w:rsidRPr="00A252F5">
        <w:t>nivel</w:t>
      </w:r>
      <w:r w:rsidR="00647555">
        <w:t xml:space="preserve"> </w:t>
      </w:r>
      <w:r w:rsidRPr="00A252F5">
        <w:t>guvernamental</w:t>
      </w:r>
      <w:r w:rsidR="00647555">
        <w:t xml:space="preserve"> </w:t>
      </w:r>
      <w:r w:rsidRPr="00A252F5">
        <w:t>și</w:t>
      </w:r>
      <w:r w:rsidR="00647555">
        <w:t xml:space="preserve"> </w:t>
      </w:r>
      <w:r w:rsidRPr="00A252F5">
        <w:t>reprezintă</w:t>
      </w:r>
      <w:r w:rsidR="00647555">
        <w:t xml:space="preserve"> </w:t>
      </w:r>
      <w:r w:rsidRPr="00A252F5">
        <w:t>un</w:t>
      </w:r>
      <w:r w:rsidR="00647555">
        <w:t xml:space="preserve"> </w:t>
      </w:r>
      <w:r w:rsidRPr="00A252F5">
        <w:t>succes</w:t>
      </w:r>
      <w:r w:rsidR="00647555">
        <w:t xml:space="preserve"> </w:t>
      </w:r>
      <w:r w:rsidRPr="00A252F5">
        <w:t>pentru</w:t>
      </w:r>
      <w:r w:rsidR="00647555">
        <w:t xml:space="preserve"> </w:t>
      </w:r>
      <w:r w:rsidRPr="00A252F5">
        <w:t>România.</w:t>
      </w:r>
      <w:r w:rsidR="00647555">
        <w:t xml:space="preserve"> </w:t>
      </w:r>
      <w:r w:rsidRPr="00A252F5">
        <w:t>Vă</w:t>
      </w:r>
      <w:r w:rsidR="00647555">
        <w:t xml:space="preserve"> </w:t>
      </w:r>
      <w:r w:rsidRPr="00A252F5">
        <w:t>mulțumesc</w:t>
      </w:r>
      <w:r w:rsidR="00647555">
        <w:t xml:space="preserve"> </w:t>
      </w:r>
      <w:r w:rsidRPr="00A252F5">
        <w:t>și</w:t>
      </w:r>
      <w:r w:rsidR="00647555">
        <w:t xml:space="preserve"> </w:t>
      </w:r>
      <w:r w:rsidRPr="00A252F5">
        <w:t>vă</w:t>
      </w:r>
      <w:r w:rsidR="00647555">
        <w:t xml:space="preserve"> </w:t>
      </w:r>
      <w:r w:rsidRPr="00A252F5">
        <w:t>asigur</w:t>
      </w:r>
      <w:r w:rsidR="00647555">
        <w:t xml:space="preserve"> </w:t>
      </w:r>
      <w:r w:rsidRPr="00A252F5">
        <w:t>de</w:t>
      </w:r>
      <w:r w:rsidR="00647555">
        <w:t xml:space="preserve"> </w:t>
      </w:r>
      <w:r w:rsidRPr="00A252F5">
        <w:t>întreaga</w:t>
      </w:r>
      <w:r w:rsidR="00647555">
        <w:t xml:space="preserve"> </w:t>
      </w:r>
      <w:r w:rsidRPr="00A252F5">
        <w:t>mea</w:t>
      </w:r>
      <w:r w:rsidR="00647555">
        <w:t xml:space="preserve"> </w:t>
      </w:r>
      <w:r w:rsidRPr="00A252F5">
        <w:t>susținere</w:t>
      </w:r>
      <w:r w:rsidR="00647555">
        <w:t xml:space="preserve"> </w:t>
      </w:r>
      <w:r w:rsidRPr="00A252F5">
        <w:t>pentru</w:t>
      </w:r>
      <w:r w:rsidR="00647555">
        <w:t xml:space="preserve"> </w:t>
      </w:r>
      <w:r w:rsidRPr="00A252F5">
        <w:t>buna</w:t>
      </w:r>
      <w:r w:rsidR="00647555">
        <w:t xml:space="preserve"> </w:t>
      </w:r>
      <w:r w:rsidRPr="00A252F5">
        <w:t>gestionare</w:t>
      </w:r>
      <w:r w:rsidR="00647555">
        <w:t xml:space="preserve"> </w:t>
      </w:r>
      <w:r w:rsidRPr="00A252F5">
        <w:t>și</w:t>
      </w:r>
      <w:r w:rsidR="00647555">
        <w:t xml:space="preserve"> </w:t>
      </w:r>
      <w:r w:rsidRPr="00A252F5">
        <w:t>implementare</w:t>
      </w:r>
      <w:r w:rsidR="00647555">
        <w:t xml:space="preserve"> </w:t>
      </w:r>
      <w:r w:rsidRPr="00A252F5">
        <w:t>a</w:t>
      </w:r>
      <w:r w:rsidR="00647555">
        <w:t xml:space="preserve"> </w:t>
      </w:r>
      <w:r w:rsidRPr="00A252F5">
        <w:t>Planului,</w:t>
      </w:r>
      <w:r w:rsidR="00647555">
        <w:t xml:space="preserve"> </w:t>
      </w:r>
      <w:r w:rsidRPr="00A252F5">
        <w:t>astfel</w:t>
      </w:r>
      <w:r w:rsidR="00647555">
        <w:t xml:space="preserve"> </w:t>
      </w:r>
      <w:r w:rsidRPr="00A252F5">
        <w:t>încât</w:t>
      </w:r>
      <w:r w:rsidR="00647555">
        <w:t xml:space="preserve"> </w:t>
      </w:r>
      <w:r w:rsidRPr="00A252F5">
        <w:t>banii</w:t>
      </w:r>
      <w:r w:rsidR="00647555">
        <w:t xml:space="preserve"> </w:t>
      </w:r>
      <w:r w:rsidRPr="00A252F5">
        <w:t>alocați</w:t>
      </w:r>
      <w:r w:rsidR="00647555">
        <w:t xml:space="preserve"> </w:t>
      </w:r>
      <w:r w:rsidRPr="00A252F5">
        <w:t>țării</w:t>
      </w:r>
      <w:r w:rsidR="00647555">
        <w:t xml:space="preserve"> </w:t>
      </w:r>
      <w:r w:rsidRPr="00A252F5">
        <w:t>noastre</w:t>
      </w:r>
      <w:r w:rsidR="00647555">
        <w:t xml:space="preserve"> </w:t>
      </w:r>
      <w:r w:rsidRPr="00A252F5">
        <w:t>prin</w:t>
      </w:r>
      <w:r w:rsidR="00647555">
        <w:t xml:space="preserve"> </w:t>
      </w:r>
      <w:r w:rsidRPr="00A252F5">
        <w:t>PNRR</w:t>
      </w:r>
      <w:r w:rsidR="00647555">
        <w:t xml:space="preserve"> </w:t>
      </w:r>
      <w:r w:rsidRPr="00A252F5">
        <w:t>să</w:t>
      </w:r>
      <w:r w:rsidR="00647555">
        <w:t xml:space="preserve"> </w:t>
      </w:r>
      <w:r w:rsidRPr="00A252F5">
        <w:t>fie</w:t>
      </w:r>
      <w:r w:rsidR="00647555">
        <w:t xml:space="preserve"> </w:t>
      </w:r>
      <w:r w:rsidRPr="00A252F5">
        <w:t>atrași</w:t>
      </w:r>
      <w:r w:rsidR="00647555">
        <w:t xml:space="preserve"> </w:t>
      </w:r>
      <w:r w:rsidRPr="00A252F5">
        <w:t>în</w:t>
      </w:r>
      <w:r w:rsidR="00647555">
        <w:t xml:space="preserve"> </w:t>
      </w:r>
      <w:r w:rsidRPr="00A252F5">
        <w:t>totalitate</w:t>
      </w:r>
      <w:r w:rsidR="00647555">
        <w:t xml:space="preserve"> </w:t>
      </w:r>
      <w:r w:rsidRPr="00A252F5">
        <w:t>și</w:t>
      </w:r>
      <w:r w:rsidR="00647555">
        <w:t xml:space="preserve"> </w:t>
      </w:r>
      <w:r w:rsidRPr="00A252F5">
        <w:t>investiți</w:t>
      </w:r>
      <w:r w:rsidR="00647555">
        <w:t xml:space="preserve"> </w:t>
      </w:r>
      <w:r w:rsidRPr="00A252F5">
        <w:t>corect</w:t>
      </w:r>
      <w:r w:rsidR="00647555">
        <w:t xml:space="preserve"> </w:t>
      </w:r>
      <w:r w:rsidRPr="00A252F5">
        <w:t>și</w:t>
      </w:r>
      <w:r w:rsidR="00647555">
        <w:t xml:space="preserve"> </w:t>
      </w:r>
      <w:r w:rsidRPr="00A252F5">
        <w:t>eficient,”</w:t>
      </w:r>
      <w:r w:rsidR="00647555">
        <w:t xml:space="preserve"> </w:t>
      </w:r>
      <w:r w:rsidRPr="00A252F5">
        <w:t>a</w:t>
      </w:r>
      <w:r w:rsidR="00647555">
        <w:t xml:space="preserve"> </w:t>
      </w:r>
      <w:r w:rsidRPr="00A252F5">
        <w:t>declarat</w:t>
      </w:r>
      <w:r w:rsidR="00647555">
        <w:t xml:space="preserve"> </w:t>
      </w:r>
      <w:r w:rsidRPr="00A252F5">
        <w:t>premierul</w:t>
      </w:r>
      <w:r w:rsidR="00647555">
        <w:t xml:space="preserve"> </w:t>
      </w:r>
      <w:r w:rsidRPr="00A252F5">
        <w:t>Marcel</w:t>
      </w:r>
      <w:r w:rsidR="00647555">
        <w:t xml:space="preserve"> </w:t>
      </w:r>
      <w:r w:rsidRPr="00A252F5">
        <w:t>Ciolacu.</w:t>
      </w:r>
    </w:p>
    <w:p w14:paraId="13926C54" w14:textId="45E464B3" w:rsidR="00A252F5" w:rsidRDefault="00A252F5" w:rsidP="00A252F5">
      <w:r w:rsidRPr="00A252F5">
        <w:t>Totodată,</w:t>
      </w:r>
      <w:r w:rsidR="00647555">
        <w:t xml:space="preserve"> </w:t>
      </w:r>
      <w:r w:rsidRPr="00A252F5">
        <w:t>în</w:t>
      </w:r>
      <w:r w:rsidR="00647555">
        <w:t xml:space="preserve"> </w:t>
      </w:r>
      <w:r w:rsidRPr="00A252F5">
        <w:t>cadrul</w:t>
      </w:r>
      <w:r w:rsidR="00647555">
        <w:t xml:space="preserve"> </w:t>
      </w:r>
      <w:r w:rsidRPr="00A252F5">
        <w:t>reuniunii</w:t>
      </w:r>
      <w:r w:rsidR="00647555">
        <w:t xml:space="preserve"> </w:t>
      </w:r>
      <w:r w:rsidRPr="00A252F5">
        <w:t>au</w:t>
      </w:r>
      <w:r w:rsidR="00647555">
        <w:t xml:space="preserve"> </w:t>
      </w:r>
      <w:r w:rsidRPr="00A252F5">
        <w:t>fost</w:t>
      </w:r>
      <w:r w:rsidR="00647555">
        <w:t xml:space="preserve"> </w:t>
      </w:r>
      <w:r w:rsidRPr="00A252F5">
        <w:t>discutate</w:t>
      </w:r>
      <w:r w:rsidR="00647555">
        <w:t xml:space="preserve"> </w:t>
      </w:r>
      <w:r w:rsidRPr="00A252F5">
        <w:t>rezultatele</w:t>
      </w:r>
      <w:r w:rsidR="00647555">
        <w:t xml:space="preserve"> </w:t>
      </w:r>
      <w:r w:rsidRPr="00A252F5">
        <w:t>misiunilor</w:t>
      </w:r>
      <w:r w:rsidR="00647555">
        <w:t xml:space="preserve"> </w:t>
      </w:r>
      <w:r w:rsidRPr="00A252F5">
        <w:t>de</w:t>
      </w:r>
      <w:r w:rsidR="00647555">
        <w:t xml:space="preserve"> </w:t>
      </w:r>
      <w:r w:rsidRPr="00A252F5">
        <w:t>audit</w:t>
      </w:r>
      <w:r w:rsidR="00647555">
        <w:t xml:space="preserve"> </w:t>
      </w:r>
      <w:r w:rsidRPr="00A252F5">
        <w:t>realizate</w:t>
      </w:r>
      <w:r w:rsidR="00647555">
        <w:t xml:space="preserve"> </w:t>
      </w:r>
      <w:r w:rsidRPr="00A252F5">
        <w:t>de</w:t>
      </w:r>
      <w:r w:rsidR="00647555">
        <w:t xml:space="preserve"> </w:t>
      </w:r>
      <w:r w:rsidRPr="00A252F5">
        <w:t>către</w:t>
      </w:r>
      <w:r w:rsidR="00647555">
        <w:t xml:space="preserve"> </w:t>
      </w:r>
      <w:r w:rsidRPr="00A252F5">
        <w:t>Autoritatea</w:t>
      </w:r>
      <w:r w:rsidR="00647555">
        <w:t xml:space="preserve"> </w:t>
      </w:r>
      <w:r w:rsidRPr="00A252F5">
        <w:t>de</w:t>
      </w:r>
      <w:r w:rsidR="00647555">
        <w:t xml:space="preserve"> </w:t>
      </w:r>
      <w:r w:rsidRPr="00A252F5">
        <w:t>Audit,</w:t>
      </w:r>
      <w:r w:rsidR="00647555">
        <w:t xml:space="preserve"> </w:t>
      </w:r>
      <w:r w:rsidRPr="00A252F5">
        <w:t>la</w:t>
      </w:r>
      <w:r w:rsidR="00647555">
        <w:t xml:space="preserve"> </w:t>
      </w:r>
      <w:r w:rsidRPr="00A252F5">
        <w:t>nivelul</w:t>
      </w:r>
      <w:r w:rsidR="00647555">
        <w:t xml:space="preserve"> </w:t>
      </w:r>
      <w:r w:rsidRPr="00A252F5">
        <w:t>sistemului</w:t>
      </w:r>
      <w:r w:rsidR="00647555">
        <w:t xml:space="preserve"> </w:t>
      </w:r>
      <w:r w:rsidRPr="00A252F5">
        <w:t>PNRR.</w:t>
      </w:r>
    </w:p>
    <w:p w14:paraId="7FC21613" w14:textId="7A60E6F7" w:rsidR="00A252F5" w:rsidRPr="00A252F5" w:rsidRDefault="00A252F5" w:rsidP="00A252F5">
      <w:r w:rsidRPr="00A252F5">
        <w:t>În</w:t>
      </w:r>
      <w:r w:rsidR="00647555">
        <w:t xml:space="preserve"> </w:t>
      </w:r>
      <w:r w:rsidRPr="00A252F5">
        <w:t>plus,</w:t>
      </w:r>
      <w:r w:rsidR="00647555">
        <w:t xml:space="preserve"> </w:t>
      </w:r>
      <w:r w:rsidRPr="00A252F5">
        <w:t>au</w:t>
      </w:r>
      <w:r w:rsidR="00647555">
        <w:t xml:space="preserve"> </w:t>
      </w:r>
      <w:r w:rsidRPr="00A252F5">
        <w:t>fost</w:t>
      </w:r>
      <w:r w:rsidR="00647555">
        <w:t xml:space="preserve"> </w:t>
      </w:r>
      <w:r w:rsidRPr="00A252F5">
        <w:t>discutați</w:t>
      </w:r>
      <w:r w:rsidR="00647555">
        <w:t xml:space="preserve"> </w:t>
      </w:r>
      <w:r w:rsidRPr="00A252F5">
        <w:t>pașii</w:t>
      </w:r>
      <w:r w:rsidR="00647555">
        <w:t xml:space="preserve"> </w:t>
      </w:r>
      <w:r w:rsidRPr="00A252F5">
        <w:t>următori</w:t>
      </w:r>
      <w:r w:rsidR="00647555">
        <w:t xml:space="preserve"> </w:t>
      </w:r>
      <w:r w:rsidRPr="00A252F5">
        <w:t>după</w:t>
      </w:r>
      <w:r w:rsidR="00647555">
        <w:t xml:space="preserve"> </w:t>
      </w:r>
      <w:r w:rsidRPr="00A252F5">
        <w:t>aprobarea</w:t>
      </w:r>
      <w:r w:rsidR="00647555">
        <w:t xml:space="preserve"> </w:t>
      </w:r>
      <w:r w:rsidRPr="00A252F5">
        <w:t>modificării</w:t>
      </w:r>
      <w:r w:rsidR="00647555">
        <w:t xml:space="preserve"> </w:t>
      </w:r>
      <w:r w:rsidRPr="00A252F5">
        <w:t>PNRR</w:t>
      </w:r>
      <w:r w:rsidR="00647555">
        <w:t xml:space="preserve"> </w:t>
      </w:r>
      <w:r w:rsidRPr="00A252F5">
        <w:t>de</w:t>
      </w:r>
      <w:r w:rsidR="00647555">
        <w:t xml:space="preserve"> </w:t>
      </w:r>
      <w:r w:rsidRPr="00A252F5">
        <w:t>către</w:t>
      </w:r>
      <w:r w:rsidR="00647555">
        <w:t xml:space="preserve"> </w:t>
      </w:r>
      <w:r w:rsidRPr="00A252F5">
        <w:t>Consiliul</w:t>
      </w:r>
      <w:r w:rsidR="00647555">
        <w:t xml:space="preserve"> </w:t>
      </w:r>
      <w:r w:rsidRPr="00A252F5">
        <w:t>Uniunii</w:t>
      </w:r>
      <w:r w:rsidR="00647555">
        <w:t xml:space="preserve"> </w:t>
      </w:r>
      <w:r w:rsidRPr="00A252F5">
        <w:t>Europene,</w:t>
      </w:r>
      <w:r w:rsidR="00647555">
        <w:t xml:space="preserve"> </w:t>
      </w:r>
      <w:r w:rsidRPr="00A252F5">
        <w:t>precum</w:t>
      </w:r>
      <w:r w:rsidR="00647555">
        <w:t xml:space="preserve"> </w:t>
      </w:r>
      <w:r w:rsidRPr="00A252F5">
        <w:t>semnarea</w:t>
      </w:r>
      <w:r w:rsidR="00647555">
        <w:t xml:space="preserve"> </w:t>
      </w:r>
      <w:r w:rsidRPr="00A252F5">
        <w:t>Actului</w:t>
      </w:r>
      <w:r w:rsidR="00647555">
        <w:t xml:space="preserve"> </w:t>
      </w:r>
      <w:r w:rsidRPr="00A252F5">
        <w:t>adițional</w:t>
      </w:r>
      <w:r w:rsidR="00647555">
        <w:t xml:space="preserve"> </w:t>
      </w:r>
      <w:r w:rsidRPr="00A252F5">
        <w:t>la</w:t>
      </w:r>
      <w:r w:rsidR="00647555">
        <w:t xml:space="preserve"> </w:t>
      </w:r>
      <w:r w:rsidRPr="00A252F5">
        <w:t>Acordul</w:t>
      </w:r>
      <w:r w:rsidR="00647555">
        <w:t xml:space="preserve"> </w:t>
      </w:r>
      <w:r w:rsidRPr="00A252F5">
        <w:t>privind</w:t>
      </w:r>
      <w:r w:rsidR="00647555">
        <w:t xml:space="preserve"> </w:t>
      </w:r>
      <w:r w:rsidRPr="00A252F5">
        <w:t>contribuția</w:t>
      </w:r>
      <w:r w:rsidR="00647555">
        <w:t xml:space="preserve"> </w:t>
      </w:r>
      <w:r w:rsidRPr="00A252F5">
        <w:t>financiară,</w:t>
      </w:r>
      <w:r w:rsidR="00647555">
        <w:t xml:space="preserve"> </w:t>
      </w:r>
      <w:r w:rsidRPr="00A252F5">
        <w:t>actualizarea</w:t>
      </w:r>
      <w:r w:rsidR="00647555">
        <w:t xml:space="preserve"> </w:t>
      </w:r>
      <w:r w:rsidRPr="00A252F5">
        <w:t>cadrului</w:t>
      </w:r>
      <w:r w:rsidR="00647555">
        <w:t xml:space="preserve"> </w:t>
      </w:r>
      <w:r w:rsidRPr="00A252F5">
        <w:t>legal</w:t>
      </w:r>
      <w:r w:rsidR="00647555">
        <w:t xml:space="preserve"> </w:t>
      </w:r>
      <w:r w:rsidRPr="00A252F5">
        <w:t>național</w:t>
      </w:r>
      <w:r w:rsidR="00647555">
        <w:t xml:space="preserve"> </w:t>
      </w:r>
      <w:r w:rsidRPr="00A252F5">
        <w:t>și</w:t>
      </w:r>
      <w:r w:rsidR="00647555">
        <w:t xml:space="preserve"> </w:t>
      </w:r>
      <w:r w:rsidRPr="00A252F5">
        <w:t>implementarea</w:t>
      </w:r>
      <w:r w:rsidR="00647555">
        <w:t xml:space="preserve"> </w:t>
      </w:r>
      <w:r w:rsidRPr="00A252F5">
        <w:t>noului</w:t>
      </w:r>
      <w:r w:rsidR="00647555">
        <w:t xml:space="preserve"> </w:t>
      </w:r>
      <w:r w:rsidRPr="00A252F5">
        <w:t>capitol</w:t>
      </w:r>
      <w:r w:rsidR="00647555">
        <w:t xml:space="preserve"> </w:t>
      </w:r>
      <w:proofErr w:type="spellStart"/>
      <w:r w:rsidRPr="00A252F5">
        <w:t>REPowerEU</w:t>
      </w:r>
      <w:proofErr w:type="spellEnd"/>
      <w:r w:rsidRPr="00A252F5">
        <w:t>,</w:t>
      </w:r>
      <w:r w:rsidR="00647555">
        <w:t xml:space="preserve"> </w:t>
      </w:r>
      <w:r w:rsidRPr="00A252F5">
        <w:t>care</w:t>
      </w:r>
      <w:r w:rsidR="00647555">
        <w:t xml:space="preserve"> </w:t>
      </w:r>
      <w:r w:rsidRPr="00A252F5">
        <w:t>va</w:t>
      </w:r>
      <w:r w:rsidR="00647555">
        <w:t xml:space="preserve"> </w:t>
      </w:r>
      <w:r w:rsidRPr="00A252F5">
        <w:t>crește</w:t>
      </w:r>
      <w:r w:rsidR="00647555">
        <w:t xml:space="preserve"> </w:t>
      </w:r>
      <w:r w:rsidRPr="00A252F5">
        <w:t>reziliența</w:t>
      </w:r>
      <w:r w:rsidR="00647555">
        <w:t xml:space="preserve"> </w:t>
      </w:r>
      <w:r w:rsidRPr="00A252F5">
        <w:t>și</w:t>
      </w:r>
      <w:r w:rsidR="00647555">
        <w:t xml:space="preserve"> </w:t>
      </w:r>
      <w:r w:rsidRPr="00A252F5">
        <w:t>independența</w:t>
      </w:r>
      <w:r w:rsidR="00647555">
        <w:t xml:space="preserve"> </w:t>
      </w:r>
      <w:r w:rsidRPr="00A252F5">
        <w:t>energetică</w:t>
      </w:r>
      <w:r w:rsidR="00647555">
        <w:t xml:space="preserve"> </w:t>
      </w:r>
      <w:r w:rsidRPr="00A252F5">
        <w:t>a</w:t>
      </w:r>
      <w:r w:rsidR="00647555">
        <w:t xml:space="preserve"> </w:t>
      </w:r>
      <w:r w:rsidRPr="00A252F5">
        <w:t>României.</w:t>
      </w:r>
    </w:p>
    <w:p w14:paraId="16C9EE34" w14:textId="5BC3FA0F" w:rsidR="00A252F5" w:rsidRPr="00A252F5" w:rsidRDefault="00A252F5" w:rsidP="00A252F5">
      <w:pPr>
        <w:pStyle w:val="separatorarticole"/>
      </w:pPr>
      <w:r>
        <w:t>*</w:t>
      </w:r>
    </w:p>
    <w:p w14:paraId="550BE159" w14:textId="63B8B3C8" w:rsidR="004733EF" w:rsidRPr="004733EF" w:rsidRDefault="004733EF" w:rsidP="004733EF">
      <w:pPr>
        <w:pStyle w:val="TitluArticolinINFOUE"/>
      </w:pPr>
      <w:bookmarkStart w:id="132" w:name="_Toc153533870"/>
      <w:r w:rsidRPr="004733EF">
        <w:t>Premierul</w:t>
      </w:r>
      <w:r w:rsidR="00647555">
        <w:t xml:space="preserve"> </w:t>
      </w:r>
      <w:r w:rsidRPr="004733EF">
        <w:t>Marcel</w:t>
      </w:r>
      <w:r w:rsidR="00647555">
        <w:t xml:space="preserve"> </w:t>
      </w:r>
      <w:r w:rsidRPr="004733EF">
        <w:t>Ciolacu:</w:t>
      </w:r>
      <w:r w:rsidR="00647555">
        <w:t xml:space="preserve"> </w:t>
      </w:r>
      <w:r w:rsidRPr="004733EF">
        <w:t>Dinamica</w:t>
      </w:r>
      <w:r w:rsidR="00647555">
        <w:t xml:space="preserve"> </w:t>
      </w:r>
      <w:r w:rsidRPr="004733EF">
        <w:t>excelentă</w:t>
      </w:r>
      <w:r w:rsidR="00647555">
        <w:t xml:space="preserve"> </w:t>
      </w:r>
      <w:r w:rsidRPr="004733EF">
        <w:t>a</w:t>
      </w:r>
      <w:r w:rsidR="00647555">
        <w:t xml:space="preserve"> </w:t>
      </w:r>
      <w:r w:rsidRPr="004733EF">
        <w:t>relațiilor</w:t>
      </w:r>
      <w:r w:rsidR="00647555">
        <w:t xml:space="preserve"> </w:t>
      </w:r>
      <w:r w:rsidRPr="004733EF">
        <w:t>dintre</w:t>
      </w:r>
      <w:r w:rsidR="00647555">
        <w:t xml:space="preserve"> </w:t>
      </w:r>
      <w:r w:rsidRPr="004733EF">
        <w:t>România</w:t>
      </w:r>
      <w:r w:rsidR="00647555">
        <w:t xml:space="preserve"> </w:t>
      </w:r>
      <w:r w:rsidRPr="004733EF">
        <w:t>și</w:t>
      </w:r>
      <w:r w:rsidR="00647555">
        <w:t xml:space="preserve"> </w:t>
      </w:r>
      <w:r w:rsidRPr="004733EF">
        <w:t>Kazahstan</w:t>
      </w:r>
      <w:r w:rsidR="00647555">
        <w:t xml:space="preserve"> </w:t>
      </w:r>
      <w:r w:rsidRPr="004733EF">
        <w:t>conferă</w:t>
      </w:r>
      <w:r w:rsidR="00647555">
        <w:t xml:space="preserve"> </w:t>
      </w:r>
      <w:r w:rsidRPr="004733EF">
        <w:t>potențial</w:t>
      </w:r>
      <w:r w:rsidR="00647555">
        <w:t xml:space="preserve"> </w:t>
      </w:r>
      <w:r w:rsidRPr="004733EF">
        <w:t>cooperării</w:t>
      </w:r>
      <w:r w:rsidR="00647555">
        <w:t xml:space="preserve"> </w:t>
      </w:r>
      <w:r w:rsidRPr="004733EF">
        <w:t>bilaterale</w:t>
      </w:r>
      <w:r w:rsidR="00647555">
        <w:t xml:space="preserve"> </w:t>
      </w:r>
      <w:r w:rsidRPr="004733EF">
        <w:t>în</w:t>
      </w:r>
      <w:r w:rsidR="00647555">
        <w:t xml:space="preserve"> </w:t>
      </w:r>
      <w:r w:rsidRPr="004733EF">
        <w:t>interconectarea</w:t>
      </w:r>
      <w:r w:rsidR="00647555">
        <w:t xml:space="preserve"> </w:t>
      </w:r>
      <w:r w:rsidRPr="004733EF">
        <w:t>Europei</w:t>
      </w:r>
      <w:r w:rsidR="00647555">
        <w:t xml:space="preserve"> </w:t>
      </w:r>
      <w:r w:rsidRPr="004733EF">
        <w:t>cu</w:t>
      </w:r>
      <w:r w:rsidR="00647555">
        <w:t xml:space="preserve"> </w:t>
      </w:r>
      <w:r w:rsidRPr="004733EF">
        <w:t>zona</w:t>
      </w:r>
      <w:r w:rsidR="00647555">
        <w:t xml:space="preserve"> </w:t>
      </w:r>
      <w:r w:rsidRPr="004733EF">
        <w:t>Mării</w:t>
      </w:r>
      <w:r w:rsidR="00647555">
        <w:t xml:space="preserve"> </w:t>
      </w:r>
      <w:r w:rsidRPr="004733EF">
        <w:t>Caspice</w:t>
      </w:r>
      <w:bookmarkEnd w:id="132"/>
    </w:p>
    <w:p w14:paraId="13C9CDAF" w14:textId="1823FEAD" w:rsidR="004733EF" w:rsidRDefault="004733EF" w:rsidP="004733EF">
      <w:r w:rsidRPr="004733EF">
        <w:t>Prim-ministrul</w:t>
      </w:r>
      <w:r w:rsidR="00647555">
        <w:t xml:space="preserve"> </w:t>
      </w:r>
      <w:r w:rsidRPr="004733EF">
        <w:t>Marcel</w:t>
      </w:r>
      <w:r w:rsidR="00647555">
        <w:t xml:space="preserve"> </w:t>
      </w:r>
      <w:r w:rsidRPr="004733EF">
        <w:t>Ciolacu</w:t>
      </w:r>
      <w:r w:rsidR="00647555">
        <w:t xml:space="preserve"> </w:t>
      </w:r>
      <w:r w:rsidRPr="004733EF">
        <w:t>l-a</w:t>
      </w:r>
      <w:r w:rsidR="00647555">
        <w:t xml:space="preserve"> </w:t>
      </w:r>
      <w:r w:rsidRPr="004733EF">
        <w:t>primit</w:t>
      </w:r>
      <w:r w:rsidR="00647555">
        <w:t xml:space="preserve"> </w:t>
      </w:r>
      <w:r w:rsidRPr="004733EF">
        <w:t>astăzi,</w:t>
      </w:r>
      <w:r w:rsidR="00647555">
        <w:t xml:space="preserve"> </w:t>
      </w:r>
      <w:r w:rsidRPr="004733EF">
        <w:t>la</w:t>
      </w:r>
      <w:r w:rsidR="00647555">
        <w:t xml:space="preserve"> </w:t>
      </w:r>
      <w:r w:rsidRPr="004733EF">
        <w:t>Palatul</w:t>
      </w:r>
      <w:r w:rsidR="00647555">
        <w:t xml:space="preserve"> </w:t>
      </w:r>
      <w:r w:rsidRPr="004733EF">
        <w:t>Victoria,</w:t>
      </w:r>
      <w:r w:rsidR="00647555">
        <w:t xml:space="preserve"> </w:t>
      </w:r>
      <w:r w:rsidRPr="004733EF">
        <w:t>pe</w:t>
      </w:r>
      <w:r w:rsidR="00647555">
        <w:t xml:space="preserve"> </w:t>
      </w:r>
      <w:r w:rsidRPr="004733EF">
        <w:t>vicepremierul</w:t>
      </w:r>
      <w:r w:rsidR="00647555">
        <w:t xml:space="preserve"> </w:t>
      </w:r>
      <w:r w:rsidRPr="004733EF">
        <w:t>Republicii</w:t>
      </w:r>
      <w:r w:rsidR="00647555">
        <w:t xml:space="preserve"> </w:t>
      </w:r>
      <w:r w:rsidRPr="004733EF">
        <w:t>Kazahstan</w:t>
      </w:r>
      <w:r w:rsidR="00647555">
        <w:t xml:space="preserve"> </w:t>
      </w:r>
      <w:r w:rsidRPr="004733EF">
        <w:t>și</w:t>
      </w:r>
      <w:r w:rsidR="00647555">
        <w:t xml:space="preserve"> </w:t>
      </w:r>
      <w:r w:rsidRPr="004733EF">
        <w:t>ministru</w:t>
      </w:r>
      <w:r w:rsidR="00647555">
        <w:t xml:space="preserve"> </w:t>
      </w:r>
      <w:r w:rsidRPr="004733EF">
        <w:t>al</w:t>
      </w:r>
      <w:r w:rsidR="00647555">
        <w:t xml:space="preserve"> </w:t>
      </w:r>
      <w:r w:rsidRPr="004733EF">
        <w:t>Afacerilor</w:t>
      </w:r>
      <w:r w:rsidR="00647555">
        <w:t xml:space="preserve"> </w:t>
      </w:r>
      <w:r w:rsidRPr="004733EF">
        <w:t>Externe,</w:t>
      </w:r>
      <w:r w:rsidR="00647555">
        <w:t xml:space="preserve"> </w:t>
      </w:r>
      <w:r w:rsidRPr="004733EF">
        <w:t>Murat</w:t>
      </w:r>
      <w:r w:rsidR="00647555">
        <w:t xml:space="preserve"> </w:t>
      </w:r>
      <w:proofErr w:type="spellStart"/>
      <w:r w:rsidRPr="004733EF">
        <w:t>Nurtleu</w:t>
      </w:r>
      <w:proofErr w:type="spellEnd"/>
      <w:r w:rsidRPr="004733EF">
        <w:t>.</w:t>
      </w:r>
      <w:r w:rsidR="00647555">
        <w:t xml:space="preserve"> </w:t>
      </w:r>
      <w:r w:rsidRPr="004733EF">
        <w:t>La</w:t>
      </w:r>
      <w:r w:rsidR="00647555">
        <w:t xml:space="preserve"> </w:t>
      </w:r>
      <w:r w:rsidRPr="004733EF">
        <w:t>întrevedere</w:t>
      </w:r>
      <w:r w:rsidR="00647555">
        <w:t xml:space="preserve"> </w:t>
      </w:r>
      <w:r w:rsidRPr="004733EF">
        <w:t>au</w:t>
      </w:r>
      <w:r w:rsidR="00647555">
        <w:t xml:space="preserve"> </w:t>
      </w:r>
      <w:r w:rsidRPr="004733EF">
        <w:t>participat,</w:t>
      </w:r>
      <w:r w:rsidR="00647555">
        <w:t xml:space="preserve"> </w:t>
      </w:r>
      <w:r w:rsidRPr="004733EF">
        <w:t>de</w:t>
      </w:r>
      <w:r w:rsidR="00647555">
        <w:t xml:space="preserve"> </w:t>
      </w:r>
      <w:r w:rsidRPr="004733EF">
        <w:t>asemenea,</w:t>
      </w:r>
      <w:r w:rsidR="00647555">
        <w:t xml:space="preserve"> </w:t>
      </w:r>
      <w:r w:rsidRPr="004733EF">
        <w:t>viceprim-ministrul</w:t>
      </w:r>
      <w:r w:rsidR="00647555">
        <w:t xml:space="preserve"> </w:t>
      </w:r>
      <w:r w:rsidRPr="004733EF">
        <w:t>Marian</w:t>
      </w:r>
      <w:r w:rsidR="00647555">
        <w:t xml:space="preserve"> </w:t>
      </w:r>
      <w:r w:rsidRPr="004733EF">
        <w:t>Neacșu</w:t>
      </w:r>
      <w:r w:rsidR="00647555">
        <w:t xml:space="preserve"> </w:t>
      </w:r>
      <w:r w:rsidRPr="004733EF">
        <w:t>și</w:t>
      </w:r>
      <w:r w:rsidR="00647555">
        <w:t xml:space="preserve"> </w:t>
      </w:r>
      <w:r w:rsidRPr="004733EF">
        <w:t>ministrul</w:t>
      </w:r>
      <w:r w:rsidR="00647555">
        <w:t xml:space="preserve"> </w:t>
      </w:r>
      <w:r w:rsidRPr="004733EF">
        <w:t>Energiei,</w:t>
      </w:r>
      <w:r w:rsidR="00647555">
        <w:t xml:space="preserve"> </w:t>
      </w:r>
      <w:r w:rsidRPr="004733EF">
        <w:t>Sebastian-Ioan</w:t>
      </w:r>
      <w:r w:rsidR="00647555">
        <w:t xml:space="preserve"> </w:t>
      </w:r>
      <w:r w:rsidRPr="004733EF">
        <w:t>Burduja.</w:t>
      </w:r>
    </w:p>
    <w:p w14:paraId="5276F48F" w14:textId="3687EA91" w:rsidR="004733EF" w:rsidRDefault="004733EF" w:rsidP="004733EF">
      <w:r w:rsidRPr="004733EF">
        <w:t>Premierul</w:t>
      </w:r>
      <w:r w:rsidR="00647555">
        <w:t xml:space="preserve"> </w:t>
      </w:r>
      <w:r w:rsidRPr="004733EF">
        <w:t>român</w:t>
      </w:r>
      <w:r w:rsidR="00647555">
        <w:t xml:space="preserve"> </w:t>
      </w:r>
      <w:r w:rsidRPr="004733EF">
        <w:t>a</w:t>
      </w:r>
      <w:r w:rsidR="00647555">
        <w:t xml:space="preserve"> </w:t>
      </w:r>
      <w:r w:rsidRPr="004733EF">
        <w:t>salutat</w:t>
      </w:r>
      <w:r w:rsidR="00647555">
        <w:t xml:space="preserve"> </w:t>
      </w:r>
      <w:r w:rsidRPr="004733EF">
        <w:t>traiectoria</w:t>
      </w:r>
      <w:r w:rsidR="00647555">
        <w:t xml:space="preserve"> </w:t>
      </w:r>
      <w:r w:rsidRPr="004733EF">
        <w:t>ascendentă</w:t>
      </w:r>
      <w:r w:rsidR="00647555">
        <w:t xml:space="preserve"> </w:t>
      </w:r>
      <w:r w:rsidRPr="004733EF">
        <w:t>pe</w:t>
      </w:r>
      <w:r w:rsidR="00647555">
        <w:t xml:space="preserve"> </w:t>
      </w:r>
      <w:r w:rsidRPr="004733EF">
        <w:t>care</w:t>
      </w:r>
      <w:r w:rsidR="00647555">
        <w:t xml:space="preserve"> </w:t>
      </w:r>
      <w:r w:rsidRPr="004733EF">
        <w:t>s-au</w:t>
      </w:r>
      <w:r w:rsidR="00647555">
        <w:t xml:space="preserve"> </w:t>
      </w:r>
      <w:r w:rsidRPr="004733EF">
        <w:t>înscris</w:t>
      </w:r>
      <w:r w:rsidR="00647555">
        <w:t xml:space="preserve"> </w:t>
      </w:r>
      <w:r w:rsidRPr="004733EF">
        <w:t>dialogul</w:t>
      </w:r>
      <w:r w:rsidR="00647555">
        <w:t xml:space="preserve"> </w:t>
      </w:r>
      <w:r w:rsidRPr="004733EF">
        <w:t>politic</w:t>
      </w:r>
      <w:r w:rsidR="00647555">
        <w:t xml:space="preserve"> </w:t>
      </w:r>
      <w:r w:rsidRPr="004733EF">
        <w:t>și</w:t>
      </w:r>
      <w:r w:rsidR="00647555">
        <w:t xml:space="preserve"> </w:t>
      </w:r>
      <w:r w:rsidRPr="004733EF">
        <w:t>cooperarea</w:t>
      </w:r>
      <w:r w:rsidR="00647555">
        <w:t xml:space="preserve"> </w:t>
      </w:r>
      <w:r w:rsidRPr="004733EF">
        <w:t>bilaterală,</w:t>
      </w:r>
      <w:r w:rsidR="00647555">
        <w:t xml:space="preserve"> </w:t>
      </w:r>
      <w:r w:rsidRPr="004733EF">
        <w:t>punctând</w:t>
      </w:r>
      <w:r w:rsidR="00647555">
        <w:t xml:space="preserve"> </w:t>
      </w:r>
      <w:r w:rsidRPr="004733EF">
        <w:t>că</w:t>
      </w:r>
      <w:r w:rsidR="00647555">
        <w:t xml:space="preserve"> </w:t>
      </w:r>
      <w:r w:rsidRPr="004733EF">
        <w:t>Republica</w:t>
      </w:r>
      <w:r w:rsidR="00647555">
        <w:t xml:space="preserve"> </w:t>
      </w:r>
      <w:r w:rsidRPr="004733EF">
        <w:t>Kazahstan</w:t>
      </w:r>
      <w:r w:rsidR="00647555">
        <w:t xml:space="preserve"> </w:t>
      </w:r>
      <w:r w:rsidRPr="004733EF">
        <w:t>este</w:t>
      </w:r>
      <w:r w:rsidR="00647555">
        <w:t xml:space="preserve"> </w:t>
      </w:r>
      <w:r w:rsidRPr="004733EF">
        <w:t>cel</w:t>
      </w:r>
      <w:r w:rsidR="00647555">
        <w:t xml:space="preserve"> </w:t>
      </w:r>
      <w:r w:rsidRPr="004733EF">
        <w:t>mai</w:t>
      </w:r>
      <w:r w:rsidR="00647555">
        <w:t xml:space="preserve"> </w:t>
      </w:r>
      <w:r w:rsidRPr="004733EF">
        <w:t>mare</w:t>
      </w:r>
      <w:r w:rsidR="00647555">
        <w:t xml:space="preserve"> </w:t>
      </w:r>
      <w:r w:rsidRPr="004733EF">
        <w:t>partener</w:t>
      </w:r>
      <w:r w:rsidR="00647555">
        <w:t xml:space="preserve"> </w:t>
      </w:r>
      <w:r w:rsidRPr="004733EF">
        <w:t>economic</w:t>
      </w:r>
      <w:r w:rsidR="00647555">
        <w:t xml:space="preserve"> </w:t>
      </w:r>
      <w:r w:rsidRPr="004733EF">
        <w:t>al</w:t>
      </w:r>
      <w:r w:rsidR="00647555">
        <w:t xml:space="preserve"> </w:t>
      </w:r>
      <w:r w:rsidRPr="004733EF">
        <w:t>României</w:t>
      </w:r>
      <w:r w:rsidR="00647555">
        <w:t xml:space="preserve"> </w:t>
      </w:r>
      <w:r w:rsidRPr="004733EF">
        <w:t>din</w:t>
      </w:r>
      <w:r w:rsidR="00647555">
        <w:t xml:space="preserve"> </w:t>
      </w:r>
      <w:r w:rsidRPr="004733EF">
        <w:t>Asia</w:t>
      </w:r>
      <w:r w:rsidR="00647555">
        <w:t xml:space="preserve"> </w:t>
      </w:r>
      <w:r w:rsidRPr="004733EF">
        <w:t>Centrală.</w:t>
      </w:r>
      <w:r w:rsidR="00647555">
        <w:t xml:space="preserve"> </w:t>
      </w:r>
      <w:r w:rsidRPr="004733EF">
        <w:t>O</w:t>
      </w:r>
      <w:r w:rsidR="00647555">
        <w:t xml:space="preserve"> </w:t>
      </w:r>
      <w:r w:rsidRPr="004733EF">
        <w:t>temă</w:t>
      </w:r>
      <w:r w:rsidR="00647555">
        <w:t xml:space="preserve"> </w:t>
      </w:r>
      <w:r w:rsidRPr="004733EF">
        <w:t>importantă</w:t>
      </w:r>
      <w:r w:rsidR="00647555">
        <w:t xml:space="preserve"> </w:t>
      </w:r>
      <w:r w:rsidRPr="004733EF">
        <w:t>abordată</w:t>
      </w:r>
      <w:r w:rsidR="00647555">
        <w:t xml:space="preserve"> </w:t>
      </w:r>
      <w:r w:rsidRPr="004733EF">
        <w:t>în</w:t>
      </w:r>
      <w:r w:rsidR="00647555">
        <w:t xml:space="preserve"> </w:t>
      </w:r>
      <w:r w:rsidRPr="004733EF">
        <w:t>cadrul</w:t>
      </w:r>
      <w:r w:rsidR="00647555">
        <w:t xml:space="preserve"> </w:t>
      </w:r>
      <w:r w:rsidRPr="004733EF">
        <w:t>întrevederii</w:t>
      </w:r>
      <w:r w:rsidR="00647555">
        <w:t xml:space="preserve"> </w:t>
      </w:r>
      <w:r w:rsidRPr="004733EF">
        <w:t>a</w:t>
      </w:r>
      <w:r w:rsidR="00647555">
        <w:t xml:space="preserve"> </w:t>
      </w:r>
      <w:r w:rsidRPr="004733EF">
        <w:t>fost</w:t>
      </w:r>
      <w:r w:rsidR="00647555">
        <w:t xml:space="preserve"> </w:t>
      </w:r>
      <w:r w:rsidRPr="004733EF">
        <w:t>cooperarea</w:t>
      </w:r>
      <w:r w:rsidR="00647555">
        <w:t xml:space="preserve"> </w:t>
      </w:r>
      <w:r w:rsidRPr="004733EF">
        <w:t>în</w:t>
      </w:r>
      <w:r w:rsidR="00647555">
        <w:t xml:space="preserve"> </w:t>
      </w:r>
      <w:r w:rsidRPr="004733EF">
        <w:t>domeniul</w:t>
      </w:r>
      <w:r w:rsidR="00647555">
        <w:t xml:space="preserve"> </w:t>
      </w:r>
      <w:r w:rsidRPr="004733EF">
        <w:t>energiei,</w:t>
      </w:r>
      <w:r w:rsidR="00647555">
        <w:t xml:space="preserve"> </w:t>
      </w:r>
      <w:r w:rsidRPr="004733EF">
        <w:t>cele</w:t>
      </w:r>
      <w:r w:rsidR="00647555">
        <w:t xml:space="preserve"> </w:t>
      </w:r>
      <w:r w:rsidRPr="004733EF">
        <w:t>două</w:t>
      </w:r>
      <w:r w:rsidR="00647555">
        <w:t xml:space="preserve"> </w:t>
      </w:r>
      <w:r w:rsidRPr="004733EF">
        <w:t>părți</w:t>
      </w:r>
      <w:r w:rsidR="00647555">
        <w:t xml:space="preserve"> </w:t>
      </w:r>
      <w:r w:rsidRPr="004733EF">
        <w:t>fiind</w:t>
      </w:r>
      <w:r w:rsidR="00647555">
        <w:t xml:space="preserve"> </w:t>
      </w:r>
      <w:r w:rsidRPr="004733EF">
        <w:t>de</w:t>
      </w:r>
      <w:r w:rsidR="00647555">
        <w:t xml:space="preserve"> </w:t>
      </w:r>
      <w:r w:rsidRPr="004733EF">
        <w:t>acord</w:t>
      </w:r>
      <w:r w:rsidR="00647555">
        <w:t xml:space="preserve"> </w:t>
      </w:r>
      <w:r w:rsidRPr="004733EF">
        <w:t>să</w:t>
      </w:r>
      <w:r w:rsidR="00647555">
        <w:t xml:space="preserve"> </w:t>
      </w:r>
      <w:r w:rsidRPr="004733EF">
        <w:t>încurajeze</w:t>
      </w:r>
      <w:r w:rsidR="00647555">
        <w:t xml:space="preserve"> </w:t>
      </w:r>
      <w:r w:rsidRPr="004733EF">
        <w:t>dezvoltarea</w:t>
      </w:r>
      <w:r w:rsidR="00647555">
        <w:t xml:space="preserve"> </w:t>
      </w:r>
      <w:r w:rsidRPr="004733EF">
        <w:t>cooperării</w:t>
      </w:r>
      <w:r w:rsidR="00647555">
        <w:t xml:space="preserve"> </w:t>
      </w:r>
      <w:r w:rsidRPr="004733EF">
        <w:t>în</w:t>
      </w:r>
      <w:r w:rsidR="00647555">
        <w:t xml:space="preserve"> </w:t>
      </w:r>
      <w:r w:rsidRPr="004733EF">
        <w:t>scopul</w:t>
      </w:r>
      <w:r w:rsidR="00647555">
        <w:t xml:space="preserve"> </w:t>
      </w:r>
      <w:r w:rsidRPr="004733EF">
        <w:t>de</w:t>
      </w:r>
      <w:r w:rsidR="00647555">
        <w:t xml:space="preserve"> </w:t>
      </w:r>
      <w:r w:rsidRPr="004733EF">
        <w:t>a</w:t>
      </w:r>
      <w:r w:rsidR="00647555">
        <w:t xml:space="preserve"> </w:t>
      </w:r>
      <w:r w:rsidRPr="004733EF">
        <w:t>spori</w:t>
      </w:r>
      <w:r w:rsidR="00647555">
        <w:t xml:space="preserve"> </w:t>
      </w:r>
      <w:r w:rsidRPr="004733EF">
        <w:t>securitatea</w:t>
      </w:r>
      <w:r w:rsidR="00647555">
        <w:t xml:space="preserve">  </w:t>
      </w:r>
      <w:r w:rsidRPr="004733EF">
        <w:t>aprovizionării</w:t>
      </w:r>
      <w:r w:rsidR="00647555">
        <w:t xml:space="preserve"> </w:t>
      </w:r>
      <w:r w:rsidRPr="004733EF">
        <w:t>pentru</w:t>
      </w:r>
      <w:r w:rsidR="00647555">
        <w:t xml:space="preserve"> </w:t>
      </w:r>
      <w:r w:rsidRPr="004733EF">
        <w:t>statele</w:t>
      </w:r>
      <w:r w:rsidR="00647555">
        <w:t xml:space="preserve"> </w:t>
      </w:r>
      <w:r w:rsidRPr="004733EF">
        <w:t>membre</w:t>
      </w:r>
      <w:r w:rsidR="00647555">
        <w:t xml:space="preserve"> </w:t>
      </w:r>
      <w:r w:rsidRPr="004733EF">
        <w:t>ale</w:t>
      </w:r>
      <w:r w:rsidR="00647555">
        <w:t xml:space="preserve"> </w:t>
      </w:r>
      <w:r w:rsidRPr="004733EF">
        <w:t>UE,</w:t>
      </w:r>
      <w:r w:rsidR="00647555">
        <w:t xml:space="preserve"> </w:t>
      </w:r>
      <w:r w:rsidRPr="004733EF">
        <w:t>dar</w:t>
      </w:r>
      <w:r w:rsidR="00647555">
        <w:t xml:space="preserve"> </w:t>
      </w:r>
      <w:r w:rsidRPr="004733EF">
        <w:t>și</w:t>
      </w:r>
      <w:r w:rsidR="00647555">
        <w:t xml:space="preserve"> </w:t>
      </w:r>
      <w:r w:rsidRPr="004733EF">
        <w:t>pentru</w:t>
      </w:r>
      <w:r w:rsidR="00647555">
        <w:t xml:space="preserve"> </w:t>
      </w:r>
      <w:r w:rsidRPr="004733EF">
        <w:t>Republica</w:t>
      </w:r>
      <w:r w:rsidR="00647555">
        <w:t xml:space="preserve"> </w:t>
      </w:r>
      <w:r w:rsidRPr="004733EF">
        <w:t>Moldova</w:t>
      </w:r>
      <w:r w:rsidR="00647555">
        <w:t xml:space="preserve"> </w:t>
      </w:r>
      <w:r w:rsidRPr="004733EF">
        <w:t>și</w:t>
      </w:r>
      <w:r w:rsidR="00647555">
        <w:t xml:space="preserve"> </w:t>
      </w:r>
      <w:r w:rsidRPr="004733EF">
        <w:t>Ucraina.</w:t>
      </w:r>
      <w:r w:rsidR="00647555">
        <w:t xml:space="preserve"> </w:t>
      </w:r>
      <w:r w:rsidRPr="004733EF">
        <w:t>În</w:t>
      </w:r>
      <w:r w:rsidR="00647555">
        <w:t xml:space="preserve"> </w:t>
      </w:r>
      <w:r w:rsidRPr="004733EF">
        <w:t>această</w:t>
      </w:r>
      <w:r w:rsidR="00647555">
        <w:t xml:space="preserve"> </w:t>
      </w:r>
      <w:r w:rsidRPr="004733EF">
        <w:t>privință,</w:t>
      </w:r>
      <w:r w:rsidR="00647555">
        <w:t xml:space="preserve"> </w:t>
      </w:r>
      <w:r w:rsidRPr="004733EF">
        <w:t>șeful</w:t>
      </w:r>
      <w:r w:rsidR="00647555">
        <w:t xml:space="preserve"> </w:t>
      </w:r>
      <w:r w:rsidRPr="004733EF">
        <w:t>Executivului</w:t>
      </w:r>
      <w:r w:rsidR="00647555">
        <w:t xml:space="preserve"> </w:t>
      </w:r>
      <w:r w:rsidRPr="004733EF">
        <w:t>român</w:t>
      </w:r>
      <w:r w:rsidR="00647555">
        <w:t xml:space="preserve"> </w:t>
      </w:r>
      <w:r w:rsidRPr="004733EF">
        <w:t>a</w:t>
      </w:r>
      <w:r w:rsidR="00647555">
        <w:t xml:space="preserve"> </w:t>
      </w:r>
      <w:r w:rsidRPr="004733EF">
        <w:t>subliniat</w:t>
      </w:r>
      <w:r w:rsidR="00647555">
        <w:t xml:space="preserve"> </w:t>
      </w:r>
      <w:r w:rsidRPr="004733EF">
        <w:t>importanța</w:t>
      </w:r>
      <w:r w:rsidR="00647555">
        <w:t xml:space="preserve"> </w:t>
      </w:r>
      <w:r w:rsidRPr="004733EF">
        <w:t>implicării</w:t>
      </w:r>
      <w:r w:rsidR="00647555">
        <w:t xml:space="preserve"> </w:t>
      </w:r>
      <w:r w:rsidRPr="004733EF">
        <w:t>Republicii</w:t>
      </w:r>
      <w:r w:rsidR="00647555">
        <w:t xml:space="preserve"> </w:t>
      </w:r>
      <w:r w:rsidRPr="004733EF">
        <w:t>Kazahstan</w:t>
      </w:r>
      <w:r w:rsidR="00647555">
        <w:t xml:space="preserve"> </w:t>
      </w:r>
      <w:r w:rsidRPr="004733EF">
        <w:t>în</w:t>
      </w:r>
      <w:r w:rsidR="00647555">
        <w:t xml:space="preserve"> </w:t>
      </w:r>
      <w:r w:rsidRPr="004733EF">
        <w:t>consolidarea</w:t>
      </w:r>
      <w:r w:rsidR="00647555">
        <w:t xml:space="preserve"> </w:t>
      </w:r>
      <w:r w:rsidRPr="004733EF">
        <w:t>rutei</w:t>
      </w:r>
      <w:r w:rsidR="00647555">
        <w:t xml:space="preserve"> </w:t>
      </w:r>
      <w:r w:rsidRPr="004733EF">
        <w:t>de</w:t>
      </w:r>
      <w:r w:rsidR="00647555">
        <w:t xml:space="preserve"> </w:t>
      </w:r>
      <w:r w:rsidRPr="004733EF">
        <w:t>transport</w:t>
      </w:r>
      <w:r w:rsidR="00647555">
        <w:t xml:space="preserve"> </w:t>
      </w:r>
      <w:r w:rsidRPr="004733EF">
        <w:t>internațional</w:t>
      </w:r>
      <w:r w:rsidR="00647555">
        <w:t xml:space="preserve"> </w:t>
      </w:r>
      <w:r w:rsidRPr="004733EF">
        <w:t>care</w:t>
      </w:r>
      <w:r w:rsidR="00647555">
        <w:t xml:space="preserve"> </w:t>
      </w:r>
      <w:r w:rsidRPr="004733EF">
        <w:t>să</w:t>
      </w:r>
      <w:r w:rsidR="00647555">
        <w:t xml:space="preserve"> </w:t>
      </w:r>
      <w:r w:rsidRPr="004733EF">
        <w:t>conecteze</w:t>
      </w:r>
      <w:r w:rsidR="00647555">
        <w:t xml:space="preserve"> </w:t>
      </w:r>
      <w:r w:rsidRPr="004733EF">
        <w:t>Marea</w:t>
      </w:r>
      <w:r w:rsidR="00647555">
        <w:t xml:space="preserve"> </w:t>
      </w:r>
      <w:r w:rsidRPr="004733EF">
        <w:t>Caspică</w:t>
      </w:r>
      <w:r w:rsidR="00647555">
        <w:t xml:space="preserve"> </w:t>
      </w:r>
      <w:r w:rsidRPr="004733EF">
        <w:t>și</w:t>
      </w:r>
      <w:r w:rsidR="00647555">
        <w:t xml:space="preserve"> </w:t>
      </w:r>
      <w:r w:rsidRPr="004733EF">
        <w:t>Marea</w:t>
      </w:r>
      <w:r w:rsidR="00647555">
        <w:t xml:space="preserve"> </w:t>
      </w:r>
      <w:r w:rsidRPr="004733EF">
        <w:t>Neagră.</w:t>
      </w:r>
    </w:p>
    <w:p w14:paraId="6F853DE5" w14:textId="794ECCD3" w:rsidR="003060DA" w:rsidRDefault="004733EF" w:rsidP="004733EF">
      <w:r w:rsidRPr="004733EF">
        <w:lastRenderedPageBreak/>
        <w:t>”Dinamica</w:t>
      </w:r>
      <w:r w:rsidR="00647555">
        <w:t xml:space="preserve"> </w:t>
      </w:r>
      <w:r w:rsidRPr="004733EF">
        <w:t>excelentă</w:t>
      </w:r>
      <w:r w:rsidR="00647555">
        <w:t xml:space="preserve"> </w:t>
      </w:r>
      <w:r w:rsidRPr="004733EF">
        <w:t>a</w:t>
      </w:r>
      <w:r w:rsidR="00647555">
        <w:t xml:space="preserve"> </w:t>
      </w:r>
      <w:r w:rsidRPr="004733EF">
        <w:t>cooperării</w:t>
      </w:r>
      <w:r w:rsidR="00647555">
        <w:t xml:space="preserve"> </w:t>
      </w:r>
      <w:r w:rsidRPr="004733EF">
        <w:t>bilaterale</w:t>
      </w:r>
      <w:r w:rsidR="00647555">
        <w:t xml:space="preserve"> </w:t>
      </w:r>
      <w:r w:rsidRPr="004733EF">
        <w:t>conferă</w:t>
      </w:r>
      <w:r w:rsidR="00647555">
        <w:t xml:space="preserve"> </w:t>
      </w:r>
      <w:r w:rsidRPr="004733EF">
        <w:t>potențialul</w:t>
      </w:r>
      <w:r w:rsidR="00647555">
        <w:t xml:space="preserve"> </w:t>
      </w:r>
      <w:r w:rsidRPr="004733EF">
        <w:t>necesar</w:t>
      </w:r>
      <w:r w:rsidR="00647555">
        <w:t xml:space="preserve"> </w:t>
      </w:r>
      <w:r w:rsidRPr="004733EF">
        <w:t>proiectelor</w:t>
      </w:r>
      <w:r w:rsidR="00647555">
        <w:t xml:space="preserve"> </w:t>
      </w:r>
      <w:r w:rsidRPr="004733EF">
        <w:t>prin</w:t>
      </w:r>
      <w:r w:rsidR="00647555">
        <w:t xml:space="preserve"> </w:t>
      </w:r>
      <w:r w:rsidRPr="004733EF">
        <w:t>care</w:t>
      </w:r>
      <w:r w:rsidR="00647555">
        <w:t xml:space="preserve"> </w:t>
      </w:r>
      <w:r w:rsidRPr="004733EF">
        <w:t>România</w:t>
      </w:r>
      <w:r w:rsidR="00647555">
        <w:t xml:space="preserve"> </w:t>
      </w:r>
      <w:r w:rsidRPr="004733EF">
        <w:t>și</w:t>
      </w:r>
      <w:r w:rsidR="00647555">
        <w:t xml:space="preserve"> </w:t>
      </w:r>
      <w:r w:rsidRPr="004733EF">
        <w:t>Kazahstan</w:t>
      </w:r>
      <w:r w:rsidR="00647555">
        <w:t xml:space="preserve"> </w:t>
      </w:r>
      <w:r w:rsidRPr="004733EF">
        <w:t>pot</w:t>
      </w:r>
      <w:r w:rsidR="00647555">
        <w:t xml:space="preserve"> </w:t>
      </w:r>
      <w:r w:rsidRPr="004733EF">
        <w:t>contribui</w:t>
      </w:r>
      <w:r w:rsidR="00647555">
        <w:t xml:space="preserve"> </w:t>
      </w:r>
      <w:r w:rsidRPr="004733EF">
        <w:t>la</w:t>
      </w:r>
      <w:r w:rsidR="00647555">
        <w:t xml:space="preserve"> </w:t>
      </w:r>
      <w:r w:rsidRPr="004733EF">
        <w:t>dezvoltarea</w:t>
      </w:r>
      <w:r w:rsidR="00647555">
        <w:t xml:space="preserve"> </w:t>
      </w:r>
      <w:r w:rsidRPr="004733EF">
        <w:t>conectivității</w:t>
      </w:r>
      <w:r w:rsidR="00647555">
        <w:t xml:space="preserve"> </w:t>
      </w:r>
      <w:r w:rsidRPr="004733EF">
        <w:t>între</w:t>
      </w:r>
      <w:r w:rsidR="00647555">
        <w:t xml:space="preserve"> </w:t>
      </w:r>
      <w:r w:rsidRPr="004733EF">
        <w:t>Europa</w:t>
      </w:r>
      <w:r w:rsidR="00647555">
        <w:t xml:space="preserve"> </w:t>
      </w:r>
      <w:r w:rsidRPr="004733EF">
        <w:t>și</w:t>
      </w:r>
      <w:r w:rsidR="00647555">
        <w:t xml:space="preserve"> </w:t>
      </w:r>
      <w:r w:rsidRPr="004733EF">
        <w:t>Asia</w:t>
      </w:r>
      <w:r w:rsidR="00647555">
        <w:t xml:space="preserve"> </w:t>
      </w:r>
      <w:r w:rsidRPr="004733EF">
        <w:t>Centrală.</w:t>
      </w:r>
      <w:r w:rsidR="00647555">
        <w:t xml:space="preserve"> </w:t>
      </w:r>
      <w:r w:rsidRPr="004733EF">
        <w:t>Dacă</w:t>
      </w:r>
      <w:r w:rsidR="00647555">
        <w:t xml:space="preserve"> </w:t>
      </w:r>
      <w:r w:rsidRPr="004733EF">
        <w:t>ne</w:t>
      </w:r>
      <w:r w:rsidR="00647555">
        <w:t xml:space="preserve"> </w:t>
      </w:r>
      <w:r w:rsidRPr="004733EF">
        <w:t>raportăm</w:t>
      </w:r>
      <w:r w:rsidR="00647555">
        <w:t xml:space="preserve"> </w:t>
      </w:r>
      <w:r w:rsidRPr="004733EF">
        <w:t>la</w:t>
      </w:r>
      <w:r w:rsidR="00647555">
        <w:t xml:space="preserve"> </w:t>
      </w:r>
      <w:r w:rsidRPr="004733EF">
        <w:t>problematica</w:t>
      </w:r>
      <w:r w:rsidR="00647555">
        <w:t xml:space="preserve"> </w:t>
      </w:r>
      <w:r w:rsidRPr="004733EF">
        <w:t>securității</w:t>
      </w:r>
      <w:r w:rsidR="00647555">
        <w:t xml:space="preserve"> </w:t>
      </w:r>
      <w:r w:rsidRPr="004733EF">
        <w:t>energetice,</w:t>
      </w:r>
      <w:r w:rsidR="00647555">
        <w:t xml:space="preserve"> </w:t>
      </w:r>
      <w:r w:rsidRPr="004733EF">
        <w:t>reconfigurarea</w:t>
      </w:r>
      <w:r w:rsidR="00647555">
        <w:t xml:space="preserve"> </w:t>
      </w:r>
      <w:r w:rsidRPr="004733EF">
        <w:t>rutelor</w:t>
      </w:r>
      <w:r w:rsidR="00647555">
        <w:t xml:space="preserve"> </w:t>
      </w:r>
      <w:r w:rsidRPr="004733EF">
        <w:t>de</w:t>
      </w:r>
      <w:r w:rsidR="00647555">
        <w:t xml:space="preserve"> </w:t>
      </w:r>
      <w:r w:rsidRPr="004733EF">
        <w:t>transport</w:t>
      </w:r>
      <w:r w:rsidR="00647555">
        <w:t xml:space="preserve"> </w:t>
      </w:r>
      <w:r w:rsidRPr="004733EF">
        <w:t>și</w:t>
      </w:r>
      <w:r w:rsidR="00647555">
        <w:t xml:space="preserve"> </w:t>
      </w:r>
      <w:r w:rsidRPr="004733EF">
        <w:t>aprovizionare</w:t>
      </w:r>
      <w:r w:rsidR="00647555">
        <w:t xml:space="preserve"> </w:t>
      </w:r>
      <w:r w:rsidRPr="004733EF">
        <w:t>cu</w:t>
      </w:r>
      <w:r w:rsidR="00647555">
        <w:t xml:space="preserve"> </w:t>
      </w:r>
      <w:r w:rsidRPr="004733EF">
        <w:t>energie,</w:t>
      </w:r>
      <w:r w:rsidR="00647555">
        <w:t xml:space="preserve"> </w:t>
      </w:r>
      <w:r w:rsidRPr="004733EF">
        <w:t>inclusiv</w:t>
      </w:r>
      <w:r w:rsidR="00647555">
        <w:t xml:space="preserve"> </w:t>
      </w:r>
      <w:r w:rsidRPr="004733EF">
        <w:t>energie</w:t>
      </w:r>
      <w:r w:rsidR="00647555">
        <w:t xml:space="preserve"> </w:t>
      </w:r>
      <w:r w:rsidRPr="004733EF">
        <w:t>verde,</w:t>
      </w:r>
      <w:r w:rsidR="00647555">
        <w:t xml:space="preserve"> </w:t>
      </w:r>
      <w:r w:rsidRPr="004733EF">
        <w:t>reprezintă</w:t>
      </w:r>
      <w:r w:rsidR="00647555">
        <w:t xml:space="preserve"> </w:t>
      </w:r>
      <w:r w:rsidRPr="004733EF">
        <w:t>un</w:t>
      </w:r>
      <w:r w:rsidR="00647555">
        <w:t xml:space="preserve"> </w:t>
      </w:r>
      <w:r w:rsidRPr="004733EF">
        <w:t>obiectiv</w:t>
      </w:r>
      <w:r w:rsidR="00647555">
        <w:t xml:space="preserve"> </w:t>
      </w:r>
      <w:r w:rsidRPr="004733EF">
        <w:t>de</w:t>
      </w:r>
      <w:r w:rsidR="00647555">
        <w:t xml:space="preserve"> </w:t>
      </w:r>
      <w:r w:rsidRPr="004733EF">
        <w:t>interes</w:t>
      </w:r>
      <w:r w:rsidR="00647555">
        <w:t xml:space="preserve"> </w:t>
      </w:r>
      <w:r w:rsidRPr="004733EF">
        <w:t>atât</w:t>
      </w:r>
      <w:r w:rsidR="00647555">
        <w:t xml:space="preserve"> </w:t>
      </w:r>
      <w:r w:rsidRPr="004733EF">
        <w:t>în</w:t>
      </w:r>
      <w:r w:rsidR="00647555">
        <w:t xml:space="preserve"> </w:t>
      </w:r>
      <w:r w:rsidRPr="004733EF">
        <w:t>zona</w:t>
      </w:r>
      <w:r w:rsidR="00647555">
        <w:t xml:space="preserve"> </w:t>
      </w:r>
      <w:r w:rsidRPr="004733EF">
        <w:t>Mării</w:t>
      </w:r>
      <w:r w:rsidR="00647555">
        <w:t xml:space="preserve"> </w:t>
      </w:r>
      <w:r w:rsidRPr="004733EF">
        <w:t>Negre,</w:t>
      </w:r>
      <w:r w:rsidR="00647555">
        <w:t xml:space="preserve"> </w:t>
      </w:r>
      <w:r w:rsidRPr="004733EF">
        <w:t>cât</w:t>
      </w:r>
      <w:r w:rsidR="00647555">
        <w:t xml:space="preserve"> </w:t>
      </w:r>
      <w:r w:rsidRPr="004733EF">
        <w:t>și</w:t>
      </w:r>
      <w:r w:rsidR="00647555">
        <w:t xml:space="preserve"> </w:t>
      </w:r>
      <w:r w:rsidRPr="004733EF">
        <w:t>pentru</w:t>
      </w:r>
      <w:r w:rsidR="00647555">
        <w:t xml:space="preserve"> </w:t>
      </w:r>
      <w:r w:rsidRPr="004733EF">
        <w:t>zona</w:t>
      </w:r>
      <w:r w:rsidR="00647555">
        <w:t xml:space="preserve"> </w:t>
      </w:r>
      <w:r w:rsidRPr="004733EF">
        <w:t>Mării</w:t>
      </w:r>
      <w:r w:rsidR="00647555">
        <w:t xml:space="preserve"> </w:t>
      </w:r>
      <w:r w:rsidRPr="004733EF">
        <w:t>Caspice,</w:t>
      </w:r>
      <w:r w:rsidR="00647555">
        <w:t xml:space="preserve"> </w:t>
      </w:r>
      <w:r w:rsidRPr="004733EF">
        <w:t>iar</w:t>
      </w:r>
      <w:r w:rsidR="00647555">
        <w:t xml:space="preserve"> </w:t>
      </w:r>
      <w:r w:rsidRPr="004733EF">
        <w:t>România</w:t>
      </w:r>
      <w:r w:rsidR="00647555">
        <w:t xml:space="preserve"> </w:t>
      </w:r>
      <w:r w:rsidRPr="004733EF">
        <w:t>este</w:t>
      </w:r>
      <w:r w:rsidR="00647555">
        <w:t xml:space="preserve"> </w:t>
      </w:r>
      <w:r w:rsidRPr="004733EF">
        <w:t>pregătită</w:t>
      </w:r>
      <w:r w:rsidR="00647555">
        <w:t xml:space="preserve"> </w:t>
      </w:r>
      <w:r w:rsidRPr="004733EF">
        <w:t>să</w:t>
      </w:r>
      <w:r w:rsidR="00647555">
        <w:t xml:space="preserve"> </w:t>
      </w:r>
      <w:r w:rsidRPr="004733EF">
        <w:t>își</w:t>
      </w:r>
      <w:r w:rsidR="00647555">
        <w:t xml:space="preserve"> </w:t>
      </w:r>
      <w:r w:rsidRPr="004733EF">
        <w:t>asume</w:t>
      </w:r>
      <w:r w:rsidR="00647555">
        <w:t xml:space="preserve"> </w:t>
      </w:r>
      <w:r w:rsidRPr="004733EF">
        <w:t>un</w:t>
      </w:r>
      <w:r w:rsidR="00647555">
        <w:t xml:space="preserve"> </w:t>
      </w:r>
      <w:r w:rsidRPr="004733EF">
        <w:t>rol</w:t>
      </w:r>
      <w:r w:rsidR="00647555">
        <w:t xml:space="preserve"> </w:t>
      </w:r>
      <w:r w:rsidRPr="004733EF">
        <w:t>activ</w:t>
      </w:r>
      <w:r w:rsidR="00647555">
        <w:t xml:space="preserve"> </w:t>
      </w:r>
      <w:r w:rsidRPr="004733EF">
        <w:t>în</w:t>
      </w:r>
      <w:r w:rsidR="00647555">
        <w:t xml:space="preserve"> </w:t>
      </w:r>
      <w:r w:rsidRPr="004733EF">
        <w:t>această</w:t>
      </w:r>
      <w:r w:rsidR="00647555">
        <w:t xml:space="preserve"> </w:t>
      </w:r>
      <w:r w:rsidRPr="004733EF">
        <w:t>direcție”,</w:t>
      </w:r>
      <w:r w:rsidR="00647555">
        <w:t xml:space="preserve"> </w:t>
      </w:r>
      <w:r w:rsidRPr="004733EF">
        <w:t>a</w:t>
      </w:r>
      <w:r w:rsidR="00647555">
        <w:t xml:space="preserve"> </w:t>
      </w:r>
      <w:r w:rsidRPr="004733EF">
        <w:t>declarat</w:t>
      </w:r>
      <w:r w:rsidR="00647555">
        <w:t xml:space="preserve"> </w:t>
      </w:r>
      <w:r w:rsidRPr="004733EF">
        <w:t>premierul</w:t>
      </w:r>
      <w:r w:rsidR="00647555">
        <w:t xml:space="preserve"> </w:t>
      </w:r>
      <w:r w:rsidRPr="004733EF">
        <w:t>Marcel</w:t>
      </w:r>
      <w:r w:rsidR="00647555">
        <w:t xml:space="preserve"> </w:t>
      </w:r>
      <w:r w:rsidRPr="004733EF">
        <w:t>Ciolacu.</w:t>
      </w:r>
    </w:p>
    <w:p w14:paraId="43D1048C" w14:textId="5840CC9B" w:rsidR="004733EF" w:rsidRPr="004733EF" w:rsidRDefault="004733EF" w:rsidP="004733EF">
      <w:r w:rsidRPr="004733EF">
        <w:t>Cei</w:t>
      </w:r>
      <w:r w:rsidR="00647555">
        <w:t xml:space="preserve"> </w:t>
      </w:r>
      <w:r w:rsidRPr="004733EF">
        <w:t>doi</w:t>
      </w:r>
      <w:r w:rsidR="00647555">
        <w:t xml:space="preserve"> </w:t>
      </w:r>
      <w:r w:rsidRPr="004733EF">
        <w:t>oficiali</w:t>
      </w:r>
      <w:r w:rsidR="00647555">
        <w:t xml:space="preserve"> </w:t>
      </w:r>
      <w:r w:rsidRPr="004733EF">
        <w:t>au</w:t>
      </w:r>
      <w:r w:rsidR="00647555">
        <w:t xml:space="preserve"> </w:t>
      </w:r>
      <w:r w:rsidRPr="004733EF">
        <w:t>discutat,</w:t>
      </w:r>
      <w:r w:rsidR="00647555">
        <w:t xml:space="preserve"> </w:t>
      </w:r>
      <w:r w:rsidRPr="004733EF">
        <w:t>de</w:t>
      </w:r>
      <w:r w:rsidR="00647555">
        <w:t xml:space="preserve"> </w:t>
      </w:r>
      <w:r w:rsidRPr="004733EF">
        <w:t>asemenea,</w:t>
      </w:r>
      <w:r w:rsidR="00647555">
        <w:t xml:space="preserve"> </w:t>
      </w:r>
      <w:r w:rsidRPr="004733EF">
        <w:t>despre</w:t>
      </w:r>
      <w:r w:rsidR="00647555">
        <w:t xml:space="preserve"> </w:t>
      </w:r>
      <w:r w:rsidRPr="004733EF">
        <w:t>situația</w:t>
      </w:r>
      <w:r w:rsidR="00647555">
        <w:t xml:space="preserve"> </w:t>
      </w:r>
      <w:r w:rsidRPr="004733EF">
        <w:t>regională</w:t>
      </w:r>
      <w:r w:rsidR="00647555">
        <w:t xml:space="preserve"> </w:t>
      </w:r>
      <w:r w:rsidRPr="004733EF">
        <w:t>de</w:t>
      </w:r>
      <w:r w:rsidR="00647555">
        <w:t xml:space="preserve"> </w:t>
      </w:r>
      <w:r w:rsidRPr="004733EF">
        <w:t>securitate</w:t>
      </w:r>
      <w:r w:rsidR="00647555">
        <w:t xml:space="preserve"> </w:t>
      </w:r>
      <w:r w:rsidRPr="004733EF">
        <w:t>în</w:t>
      </w:r>
      <w:r w:rsidR="00647555">
        <w:t xml:space="preserve"> </w:t>
      </w:r>
      <w:r w:rsidRPr="004733EF">
        <w:t>contextul</w:t>
      </w:r>
      <w:r w:rsidR="00647555">
        <w:t xml:space="preserve"> </w:t>
      </w:r>
      <w:r w:rsidRPr="004733EF">
        <w:t>agresiunii</w:t>
      </w:r>
      <w:r w:rsidR="00647555">
        <w:t xml:space="preserve"> </w:t>
      </w:r>
      <w:r w:rsidRPr="004733EF">
        <w:t>Federației</w:t>
      </w:r>
      <w:r w:rsidR="00647555">
        <w:t xml:space="preserve"> </w:t>
      </w:r>
      <w:r w:rsidRPr="004733EF">
        <w:t>Ruse</w:t>
      </w:r>
      <w:r w:rsidR="00647555">
        <w:t xml:space="preserve"> </w:t>
      </w:r>
      <w:r w:rsidRPr="004733EF">
        <w:t>asupra</w:t>
      </w:r>
      <w:r w:rsidR="00647555">
        <w:t xml:space="preserve"> </w:t>
      </w:r>
      <w:r w:rsidRPr="004733EF">
        <w:t>Ucrainei.</w:t>
      </w:r>
    </w:p>
    <w:p w14:paraId="32DD5ADA" w14:textId="70F32C18" w:rsidR="004733EF" w:rsidRPr="004733EF" w:rsidRDefault="004733EF" w:rsidP="004733EF">
      <w:pPr>
        <w:pStyle w:val="separatorarticole"/>
      </w:pPr>
      <w:r>
        <w:t>*</w:t>
      </w:r>
    </w:p>
    <w:p w14:paraId="064D3F84" w14:textId="0787A00C" w:rsidR="00673C09" w:rsidRPr="00673C09" w:rsidRDefault="00673C09" w:rsidP="00673C09">
      <w:pPr>
        <w:pStyle w:val="TitluArticolinINFOUE"/>
      </w:pPr>
      <w:bookmarkStart w:id="133" w:name="_Toc153533871"/>
      <w:r w:rsidRPr="00673C09">
        <w:t>Premierul</w:t>
      </w:r>
      <w:r w:rsidR="00647555">
        <w:t xml:space="preserve"> </w:t>
      </w:r>
      <w:r w:rsidRPr="00673C09">
        <w:t>Marcel</w:t>
      </w:r>
      <w:r w:rsidR="00647555">
        <w:t xml:space="preserve"> </w:t>
      </w:r>
      <w:r w:rsidRPr="00673C09">
        <w:t>Ciolacu:</w:t>
      </w:r>
      <w:r w:rsidR="00647555">
        <w:t xml:space="preserve"> </w:t>
      </w:r>
      <w:r w:rsidRPr="00673C09">
        <w:t>Prin</w:t>
      </w:r>
      <w:r w:rsidR="00647555">
        <w:t xml:space="preserve"> </w:t>
      </w:r>
      <w:r w:rsidRPr="00673C09">
        <w:t>bugetul</w:t>
      </w:r>
      <w:r w:rsidR="00647555">
        <w:t xml:space="preserve"> </w:t>
      </w:r>
      <w:r w:rsidRPr="00673C09">
        <w:t>pentru</w:t>
      </w:r>
      <w:r w:rsidR="00647555">
        <w:t xml:space="preserve"> </w:t>
      </w:r>
      <w:r w:rsidRPr="00673C09">
        <w:t>anul</w:t>
      </w:r>
      <w:r w:rsidR="00647555">
        <w:t xml:space="preserve"> </w:t>
      </w:r>
      <w:r w:rsidRPr="00673C09">
        <w:t>viitor</w:t>
      </w:r>
      <w:r w:rsidR="00647555">
        <w:t xml:space="preserve"> </w:t>
      </w:r>
      <w:r w:rsidRPr="00673C09">
        <w:t>continuăm</w:t>
      </w:r>
      <w:r w:rsidR="00647555">
        <w:t xml:space="preserve"> </w:t>
      </w:r>
      <w:r w:rsidRPr="00673C09">
        <w:t>măsurile</w:t>
      </w:r>
      <w:r w:rsidR="00647555">
        <w:t xml:space="preserve"> </w:t>
      </w:r>
      <w:r w:rsidRPr="00673C09">
        <w:t>noastre</w:t>
      </w:r>
      <w:r w:rsidR="00647555">
        <w:t xml:space="preserve"> </w:t>
      </w:r>
      <w:r w:rsidRPr="00673C09">
        <w:t>guvernamentale</w:t>
      </w:r>
      <w:r w:rsidR="00647555">
        <w:t xml:space="preserve"> </w:t>
      </w:r>
      <w:r w:rsidRPr="00673C09">
        <w:t>de</w:t>
      </w:r>
      <w:r w:rsidR="00647555">
        <w:t xml:space="preserve"> </w:t>
      </w:r>
      <w:r w:rsidRPr="00673C09">
        <w:t>creștere</w:t>
      </w:r>
      <w:r w:rsidR="00647555">
        <w:t xml:space="preserve"> </w:t>
      </w:r>
      <w:r w:rsidRPr="00673C09">
        <w:t>a</w:t>
      </w:r>
      <w:r w:rsidR="00647555">
        <w:t xml:space="preserve"> </w:t>
      </w:r>
      <w:r w:rsidRPr="00673C09">
        <w:t>puterii</w:t>
      </w:r>
      <w:r w:rsidR="00647555">
        <w:t xml:space="preserve"> </w:t>
      </w:r>
      <w:r w:rsidRPr="00673C09">
        <w:t>de</w:t>
      </w:r>
      <w:r w:rsidR="00647555">
        <w:t xml:space="preserve"> </w:t>
      </w:r>
      <w:r w:rsidRPr="00673C09">
        <w:t>cumpărare,</w:t>
      </w:r>
      <w:r w:rsidR="00647555">
        <w:t xml:space="preserve"> </w:t>
      </w:r>
      <w:r w:rsidRPr="00673C09">
        <w:t>susținere</w:t>
      </w:r>
      <w:r w:rsidR="00647555">
        <w:t xml:space="preserve"> </w:t>
      </w:r>
      <w:r w:rsidRPr="00673C09">
        <w:t>a</w:t>
      </w:r>
      <w:r w:rsidR="00647555">
        <w:t xml:space="preserve"> </w:t>
      </w:r>
      <w:r w:rsidRPr="00673C09">
        <w:t>investițiilor</w:t>
      </w:r>
      <w:r w:rsidR="00647555">
        <w:t xml:space="preserve"> </w:t>
      </w:r>
      <w:r w:rsidRPr="00673C09">
        <w:t>și</w:t>
      </w:r>
      <w:r w:rsidR="00647555">
        <w:t xml:space="preserve"> </w:t>
      </w:r>
      <w:r w:rsidRPr="00673C09">
        <w:t>întărire</w:t>
      </w:r>
      <w:r w:rsidR="00647555">
        <w:t xml:space="preserve"> </w:t>
      </w:r>
      <w:r w:rsidRPr="00673C09">
        <w:t>a</w:t>
      </w:r>
      <w:r w:rsidR="00647555">
        <w:t xml:space="preserve"> </w:t>
      </w:r>
      <w:r w:rsidRPr="00673C09">
        <w:t>disciplinei</w:t>
      </w:r>
      <w:r w:rsidR="00647555">
        <w:t xml:space="preserve"> </w:t>
      </w:r>
      <w:r w:rsidRPr="00673C09">
        <w:t>cheltuielilor</w:t>
      </w:r>
      <w:r w:rsidR="00647555">
        <w:t xml:space="preserve"> </w:t>
      </w:r>
      <w:r w:rsidRPr="00673C09">
        <w:t>publice</w:t>
      </w:r>
      <w:bookmarkEnd w:id="133"/>
    </w:p>
    <w:p w14:paraId="7A1C6D80" w14:textId="467EDC82" w:rsidR="00673C09" w:rsidRDefault="00673C09" w:rsidP="00673C09">
      <w:r w:rsidRPr="00673C09">
        <w:t>Proiectul</w:t>
      </w:r>
      <w:r w:rsidR="00647555">
        <w:t xml:space="preserve"> </w:t>
      </w:r>
      <w:r w:rsidRPr="00673C09">
        <w:t>bugetului</w:t>
      </w:r>
      <w:r w:rsidR="00647555">
        <w:t xml:space="preserve"> </w:t>
      </w:r>
      <w:r w:rsidRPr="00673C09">
        <w:t>pentru</w:t>
      </w:r>
      <w:r w:rsidR="00647555">
        <w:t xml:space="preserve"> </w:t>
      </w:r>
      <w:r w:rsidRPr="00673C09">
        <w:t>anul</w:t>
      </w:r>
      <w:r w:rsidR="00647555">
        <w:t xml:space="preserve"> </w:t>
      </w:r>
      <w:r w:rsidRPr="00673C09">
        <w:t>2024</w:t>
      </w:r>
      <w:r w:rsidR="00647555">
        <w:t xml:space="preserve"> </w:t>
      </w:r>
      <w:r w:rsidRPr="00673C09">
        <w:t>și</w:t>
      </w:r>
      <w:r w:rsidR="00647555">
        <w:t xml:space="preserve"> </w:t>
      </w:r>
      <w:r w:rsidRPr="00673C09">
        <w:t>perspectivele</w:t>
      </w:r>
      <w:r w:rsidR="00647555">
        <w:t xml:space="preserve"> </w:t>
      </w:r>
      <w:r w:rsidRPr="00673C09">
        <w:t>de</w:t>
      </w:r>
      <w:r w:rsidR="00647555">
        <w:t xml:space="preserve"> </w:t>
      </w:r>
      <w:r w:rsidRPr="00673C09">
        <w:t>creștere</w:t>
      </w:r>
      <w:r w:rsidR="00647555">
        <w:t xml:space="preserve"> </w:t>
      </w:r>
      <w:r w:rsidRPr="00673C09">
        <w:t>ale</w:t>
      </w:r>
      <w:r w:rsidR="00647555">
        <w:t xml:space="preserve"> </w:t>
      </w:r>
      <w:r w:rsidRPr="00673C09">
        <w:t>salariului</w:t>
      </w:r>
      <w:r w:rsidR="00647555">
        <w:t xml:space="preserve"> </w:t>
      </w:r>
      <w:r w:rsidRPr="00673C09">
        <w:t>de</w:t>
      </w:r>
      <w:r w:rsidR="00647555">
        <w:t xml:space="preserve"> </w:t>
      </w:r>
      <w:r w:rsidRPr="00673C09">
        <w:t>bază</w:t>
      </w:r>
      <w:r w:rsidR="00647555">
        <w:t xml:space="preserve"> </w:t>
      </w:r>
      <w:r w:rsidRPr="00673C09">
        <w:t>minim</w:t>
      </w:r>
      <w:r w:rsidR="00647555">
        <w:t xml:space="preserve"> </w:t>
      </w:r>
      <w:r w:rsidRPr="00673C09">
        <w:t>brut</w:t>
      </w:r>
      <w:r w:rsidR="00647555">
        <w:t xml:space="preserve"> </w:t>
      </w:r>
      <w:r w:rsidRPr="00673C09">
        <w:t>pe</w:t>
      </w:r>
      <w:r w:rsidR="00647555">
        <w:t xml:space="preserve"> </w:t>
      </w:r>
      <w:r w:rsidRPr="00673C09">
        <w:t>economie</w:t>
      </w:r>
      <w:r w:rsidR="00647555">
        <w:t xml:space="preserve"> </w:t>
      </w:r>
      <w:r w:rsidRPr="00673C09">
        <w:t>garantat</w:t>
      </w:r>
      <w:r w:rsidR="00647555">
        <w:t xml:space="preserve"> </w:t>
      </w:r>
      <w:r w:rsidRPr="00673C09">
        <w:t>în</w:t>
      </w:r>
      <w:r w:rsidR="00647555">
        <w:t xml:space="preserve"> </w:t>
      </w:r>
      <w:r w:rsidRPr="00673C09">
        <w:t>plată</w:t>
      </w:r>
      <w:r w:rsidR="00647555">
        <w:t xml:space="preserve"> </w:t>
      </w:r>
      <w:r w:rsidRPr="00673C09">
        <w:t>au</w:t>
      </w:r>
      <w:r w:rsidR="00647555">
        <w:t xml:space="preserve"> </w:t>
      </w:r>
      <w:r w:rsidRPr="00673C09">
        <w:t>fost</w:t>
      </w:r>
      <w:r w:rsidR="00647555">
        <w:t xml:space="preserve"> </w:t>
      </w:r>
      <w:r w:rsidRPr="00673C09">
        <w:t>principalele</w:t>
      </w:r>
      <w:r w:rsidR="00647555">
        <w:t xml:space="preserve"> </w:t>
      </w:r>
      <w:r w:rsidRPr="00673C09">
        <w:t>teme</w:t>
      </w:r>
      <w:r w:rsidR="00647555">
        <w:t xml:space="preserve"> </w:t>
      </w:r>
      <w:r w:rsidRPr="00673C09">
        <w:t>ale</w:t>
      </w:r>
      <w:r w:rsidR="00647555">
        <w:t xml:space="preserve"> </w:t>
      </w:r>
      <w:r w:rsidRPr="00673C09">
        <w:t>reuniunii</w:t>
      </w:r>
      <w:r w:rsidR="00647555">
        <w:t xml:space="preserve"> </w:t>
      </w:r>
      <w:r w:rsidRPr="00673C09">
        <w:t>Consiliului</w:t>
      </w:r>
      <w:r w:rsidR="00647555">
        <w:t xml:space="preserve"> </w:t>
      </w:r>
      <w:r w:rsidRPr="00673C09">
        <w:t>Național</w:t>
      </w:r>
      <w:r w:rsidR="00647555">
        <w:t xml:space="preserve"> </w:t>
      </w:r>
      <w:r w:rsidRPr="00673C09">
        <w:t>Tripartit</w:t>
      </w:r>
      <w:r w:rsidR="00647555">
        <w:t xml:space="preserve"> </w:t>
      </w:r>
      <w:r w:rsidRPr="00673C09">
        <w:t>pentru</w:t>
      </w:r>
      <w:r w:rsidR="00647555">
        <w:t xml:space="preserve"> </w:t>
      </w:r>
      <w:r w:rsidRPr="00673C09">
        <w:t>Dialog</w:t>
      </w:r>
      <w:r w:rsidR="00647555">
        <w:t xml:space="preserve"> </w:t>
      </w:r>
      <w:r w:rsidRPr="00673C09">
        <w:t>Social,</w:t>
      </w:r>
      <w:r w:rsidR="00647555">
        <w:t xml:space="preserve"> </w:t>
      </w:r>
      <w:r w:rsidRPr="00673C09">
        <w:t>prezidată</w:t>
      </w:r>
      <w:r w:rsidR="00647555">
        <w:t xml:space="preserve"> </w:t>
      </w:r>
      <w:r w:rsidRPr="00673C09">
        <w:t>de</w:t>
      </w:r>
      <w:r w:rsidR="00647555">
        <w:t xml:space="preserve"> </w:t>
      </w:r>
      <w:r w:rsidRPr="00673C09">
        <w:t>premierul</w:t>
      </w:r>
      <w:r w:rsidR="00647555">
        <w:t xml:space="preserve"> </w:t>
      </w:r>
      <w:r w:rsidRPr="00673C09">
        <w:t>Marcel</w:t>
      </w:r>
      <w:r w:rsidR="00647555">
        <w:t xml:space="preserve"> </w:t>
      </w:r>
      <w:r w:rsidRPr="00673C09">
        <w:t>Ciolacu.</w:t>
      </w:r>
    </w:p>
    <w:p w14:paraId="7AC9B210" w14:textId="19592E8B" w:rsidR="00673C09" w:rsidRDefault="00673C09" w:rsidP="00673C09">
      <w:r w:rsidRPr="00673C09">
        <w:t>”Prin</w:t>
      </w:r>
      <w:r w:rsidR="00647555">
        <w:t xml:space="preserve"> </w:t>
      </w:r>
      <w:r w:rsidRPr="00673C09">
        <w:t>bugetul</w:t>
      </w:r>
      <w:r w:rsidR="00647555">
        <w:t xml:space="preserve"> </w:t>
      </w:r>
      <w:r w:rsidRPr="00673C09">
        <w:t>pentru</w:t>
      </w:r>
      <w:r w:rsidR="00647555">
        <w:t xml:space="preserve"> </w:t>
      </w:r>
      <w:r w:rsidRPr="00673C09">
        <w:t>anul</w:t>
      </w:r>
      <w:r w:rsidR="00647555">
        <w:t xml:space="preserve"> </w:t>
      </w:r>
      <w:r w:rsidRPr="00673C09">
        <w:t>viitor</w:t>
      </w:r>
      <w:r w:rsidR="00647555">
        <w:t xml:space="preserve"> </w:t>
      </w:r>
      <w:r w:rsidRPr="00673C09">
        <w:t>continuăm</w:t>
      </w:r>
      <w:r w:rsidR="00647555">
        <w:t xml:space="preserve"> </w:t>
      </w:r>
      <w:r w:rsidRPr="00673C09">
        <w:t>măsurile</w:t>
      </w:r>
      <w:r w:rsidR="00647555">
        <w:t xml:space="preserve"> </w:t>
      </w:r>
      <w:r w:rsidRPr="00673C09">
        <w:t>noastre</w:t>
      </w:r>
      <w:r w:rsidR="00647555">
        <w:t xml:space="preserve"> </w:t>
      </w:r>
      <w:r w:rsidRPr="00673C09">
        <w:t>guvernamentale</w:t>
      </w:r>
      <w:r w:rsidR="00647555">
        <w:t xml:space="preserve"> </w:t>
      </w:r>
      <w:r w:rsidRPr="00673C09">
        <w:t>de</w:t>
      </w:r>
      <w:r w:rsidR="00647555">
        <w:t xml:space="preserve"> </w:t>
      </w:r>
      <w:r w:rsidRPr="00673C09">
        <w:t>creștere</w:t>
      </w:r>
      <w:r w:rsidR="00647555">
        <w:t xml:space="preserve"> </w:t>
      </w:r>
      <w:r w:rsidRPr="00673C09">
        <w:t>a</w:t>
      </w:r>
      <w:r w:rsidR="00647555">
        <w:t xml:space="preserve"> </w:t>
      </w:r>
      <w:r w:rsidRPr="00673C09">
        <w:t>puterii</w:t>
      </w:r>
      <w:r w:rsidR="00647555">
        <w:t xml:space="preserve"> </w:t>
      </w:r>
      <w:r w:rsidRPr="00673C09">
        <w:t>de</w:t>
      </w:r>
      <w:r w:rsidR="00647555">
        <w:t xml:space="preserve"> </w:t>
      </w:r>
      <w:r w:rsidRPr="00673C09">
        <w:t>cumpărare,</w:t>
      </w:r>
      <w:r w:rsidR="00647555">
        <w:t xml:space="preserve"> </w:t>
      </w:r>
      <w:r w:rsidRPr="00673C09">
        <w:t>susținere</w:t>
      </w:r>
      <w:r w:rsidR="00647555">
        <w:t xml:space="preserve"> </w:t>
      </w:r>
      <w:r w:rsidRPr="00673C09">
        <w:t>a</w:t>
      </w:r>
      <w:r w:rsidR="00647555">
        <w:t xml:space="preserve"> </w:t>
      </w:r>
      <w:r w:rsidRPr="00673C09">
        <w:t>investițiilor</w:t>
      </w:r>
      <w:r w:rsidR="00647555">
        <w:t xml:space="preserve"> </w:t>
      </w:r>
      <w:r w:rsidRPr="00673C09">
        <w:t>și</w:t>
      </w:r>
      <w:r w:rsidR="00647555">
        <w:t xml:space="preserve"> </w:t>
      </w:r>
      <w:r w:rsidRPr="00673C09">
        <w:t>întărire</w:t>
      </w:r>
      <w:r w:rsidR="00647555">
        <w:t xml:space="preserve"> </w:t>
      </w:r>
      <w:r w:rsidRPr="00673C09">
        <w:t>a</w:t>
      </w:r>
      <w:r w:rsidR="00647555">
        <w:t xml:space="preserve"> </w:t>
      </w:r>
      <w:r w:rsidRPr="00673C09">
        <w:t>disciplinei</w:t>
      </w:r>
      <w:r w:rsidR="00647555">
        <w:t xml:space="preserve"> </w:t>
      </w:r>
      <w:r w:rsidRPr="00673C09">
        <w:t>cheltuielilor</w:t>
      </w:r>
      <w:r w:rsidR="00647555">
        <w:t xml:space="preserve"> </w:t>
      </w:r>
      <w:r w:rsidRPr="00673C09">
        <w:t>publice.</w:t>
      </w:r>
      <w:r w:rsidR="00647555">
        <w:t xml:space="preserve"> </w:t>
      </w:r>
      <w:r w:rsidRPr="00673C09">
        <w:t>Asigurăm</w:t>
      </w:r>
      <w:r w:rsidR="00647555">
        <w:t xml:space="preserve"> </w:t>
      </w:r>
      <w:r w:rsidRPr="00673C09">
        <w:t>resursele</w:t>
      </w:r>
      <w:r w:rsidR="00647555">
        <w:t xml:space="preserve"> </w:t>
      </w:r>
      <w:r w:rsidRPr="00673C09">
        <w:t>necesare</w:t>
      </w:r>
      <w:r w:rsidR="00647555">
        <w:t xml:space="preserve"> </w:t>
      </w:r>
      <w:r w:rsidRPr="00673C09">
        <w:t>pentru</w:t>
      </w:r>
      <w:r w:rsidR="00647555">
        <w:t xml:space="preserve"> </w:t>
      </w:r>
      <w:r w:rsidRPr="00673C09">
        <w:t>punerea</w:t>
      </w:r>
      <w:r w:rsidR="00647555">
        <w:t xml:space="preserve"> </w:t>
      </w:r>
      <w:r w:rsidRPr="00673C09">
        <w:t>în</w:t>
      </w:r>
      <w:r w:rsidR="00647555">
        <w:t xml:space="preserve"> </w:t>
      </w:r>
      <w:r w:rsidRPr="00673C09">
        <w:t>aplicare</w:t>
      </w:r>
      <w:r w:rsidR="00647555">
        <w:t xml:space="preserve"> </w:t>
      </w:r>
      <w:r w:rsidRPr="00673C09">
        <w:t>a</w:t>
      </w:r>
      <w:r w:rsidR="00647555">
        <w:t xml:space="preserve"> </w:t>
      </w:r>
      <w:r w:rsidRPr="00673C09">
        <w:t>noii</w:t>
      </w:r>
      <w:r w:rsidR="00647555">
        <w:t xml:space="preserve"> </w:t>
      </w:r>
      <w:r w:rsidRPr="00673C09">
        <w:t>legi</w:t>
      </w:r>
      <w:r w:rsidR="00647555">
        <w:t xml:space="preserve"> </w:t>
      </w:r>
      <w:r w:rsidRPr="00673C09">
        <w:t>a</w:t>
      </w:r>
      <w:r w:rsidR="00647555">
        <w:t xml:space="preserve"> </w:t>
      </w:r>
      <w:r w:rsidRPr="00673C09">
        <w:t>pensiilor,</w:t>
      </w:r>
      <w:r w:rsidR="00647555">
        <w:t xml:space="preserve"> </w:t>
      </w:r>
      <w:r w:rsidRPr="00673C09">
        <w:t>majorarea</w:t>
      </w:r>
      <w:r w:rsidR="00647555">
        <w:t xml:space="preserve"> </w:t>
      </w:r>
      <w:r w:rsidRPr="00673C09">
        <w:t>salariilor</w:t>
      </w:r>
      <w:r w:rsidR="00647555">
        <w:t xml:space="preserve"> </w:t>
      </w:r>
      <w:r w:rsidRPr="00673C09">
        <w:t>din</w:t>
      </w:r>
      <w:r w:rsidR="00647555">
        <w:t xml:space="preserve"> </w:t>
      </w:r>
      <w:r w:rsidRPr="00673C09">
        <w:t>educație,</w:t>
      </w:r>
      <w:r w:rsidR="00647555">
        <w:t xml:space="preserve"> </w:t>
      </w:r>
      <w:r w:rsidRPr="00673C09">
        <w:t>așa</w:t>
      </w:r>
      <w:r w:rsidR="00647555">
        <w:t xml:space="preserve"> </w:t>
      </w:r>
      <w:r w:rsidRPr="00673C09">
        <w:t>cum</w:t>
      </w:r>
      <w:r w:rsidR="00647555">
        <w:t xml:space="preserve"> </w:t>
      </w:r>
      <w:r w:rsidRPr="00673C09">
        <w:t>ne-am</w:t>
      </w:r>
      <w:r w:rsidR="00647555">
        <w:t xml:space="preserve"> </w:t>
      </w:r>
      <w:r w:rsidRPr="00673C09">
        <w:t>angajat,</w:t>
      </w:r>
      <w:r w:rsidR="00647555">
        <w:t xml:space="preserve"> </w:t>
      </w:r>
      <w:r w:rsidRPr="00673C09">
        <w:t>și</w:t>
      </w:r>
      <w:r w:rsidR="00647555">
        <w:t xml:space="preserve"> </w:t>
      </w:r>
      <w:r w:rsidRPr="00673C09">
        <w:t>susținerea</w:t>
      </w:r>
      <w:r w:rsidR="00647555">
        <w:t xml:space="preserve"> </w:t>
      </w:r>
      <w:r w:rsidRPr="00673C09">
        <w:t>tuturor</w:t>
      </w:r>
      <w:r w:rsidR="00647555">
        <w:t xml:space="preserve"> </w:t>
      </w:r>
      <w:r w:rsidRPr="00673C09">
        <w:t>drepturilor</w:t>
      </w:r>
      <w:r w:rsidR="00647555">
        <w:t xml:space="preserve"> </w:t>
      </w:r>
      <w:r w:rsidRPr="00673C09">
        <w:t>sociale.</w:t>
      </w:r>
      <w:r w:rsidR="00647555">
        <w:t xml:space="preserve"> </w:t>
      </w:r>
      <w:r w:rsidRPr="00673C09">
        <w:t>Fondurile</w:t>
      </w:r>
      <w:r w:rsidR="00647555">
        <w:t xml:space="preserve"> </w:t>
      </w:r>
      <w:r w:rsidRPr="00673C09">
        <w:t>alocate</w:t>
      </w:r>
      <w:r w:rsidR="00647555">
        <w:t xml:space="preserve"> </w:t>
      </w:r>
      <w:r w:rsidRPr="00673C09">
        <w:t>pentru</w:t>
      </w:r>
      <w:r w:rsidR="00647555">
        <w:t xml:space="preserve"> </w:t>
      </w:r>
      <w:r w:rsidRPr="00673C09">
        <w:t>investiții</w:t>
      </w:r>
      <w:r w:rsidR="00647555">
        <w:t xml:space="preserve"> </w:t>
      </w:r>
      <w:r w:rsidRPr="00673C09">
        <w:t>vor</w:t>
      </w:r>
      <w:r w:rsidR="00647555">
        <w:t xml:space="preserve"> </w:t>
      </w:r>
      <w:r w:rsidRPr="00673C09">
        <w:t>fi</w:t>
      </w:r>
      <w:r w:rsidR="00647555">
        <w:t xml:space="preserve"> </w:t>
      </w:r>
      <w:r w:rsidRPr="00673C09">
        <w:t>mai</w:t>
      </w:r>
      <w:r w:rsidR="00647555">
        <w:t xml:space="preserve"> </w:t>
      </w:r>
      <w:r w:rsidRPr="00673C09">
        <w:t>mari</w:t>
      </w:r>
      <w:r w:rsidR="00647555">
        <w:t xml:space="preserve"> </w:t>
      </w:r>
      <w:r w:rsidRPr="00673C09">
        <w:t>decât</w:t>
      </w:r>
      <w:r w:rsidR="00647555">
        <w:t xml:space="preserve"> </w:t>
      </w:r>
      <w:r w:rsidRPr="00673C09">
        <w:t>cele</w:t>
      </w:r>
      <w:r w:rsidR="00647555">
        <w:t xml:space="preserve"> </w:t>
      </w:r>
      <w:r w:rsidRPr="00673C09">
        <w:t>din</w:t>
      </w:r>
      <w:r w:rsidR="00647555">
        <w:t xml:space="preserve"> </w:t>
      </w:r>
      <w:r w:rsidRPr="00673C09">
        <w:t>2023,</w:t>
      </w:r>
      <w:r w:rsidR="00647555">
        <w:t xml:space="preserve"> </w:t>
      </w:r>
      <w:r w:rsidRPr="00673C09">
        <w:t>ajungând</w:t>
      </w:r>
      <w:r w:rsidR="00647555">
        <w:t xml:space="preserve"> </w:t>
      </w:r>
      <w:r w:rsidRPr="00673C09">
        <w:t>la</w:t>
      </w:r>
      <w:r w:rsidR="00647555">
        <w:t xml:space="preserve"> </w:t>
      </w:r>
      <w:r w:rsidRPr="00673C09">
        <w:t>7,2%</w:t>
      </w:r>
      <w:r w:rsidR="00647555">
        <w:t xml:space="preserve"> </w:t>
      </w:r>
      <w:r w:rsidRPr="00673C09">
        <w:t>din</w:t>
      </w:r>
      <w:r w:rsidR="00647555">
        <w:t xml:space="preserve"> </w:t>
      </w:r>
      <w:r w:rsidRPr="00673C09">
        <w:t>PIB.</w:t>
      </w:r>
      <w:r w:rsidR="00647555">
        <w:t xml:space="preserve"> </w:t>
      </w:r>
      <w:r w:rsidRPr="00673C09">
        <w:t>Bugetul</w:t>
      </w:r>
      <w:r w:rsidR="00647555">
        <w:t xml:space="preserve"> </w:t>
      </w:r>
      <w:r w:rsidRPr="00673C09">
        <w:t>pentru</w:t>
      </w:r>
      <w:r w:rsidR="00647555">
        <w:t xml:space="preserve"> </w:t>
      </w:r>
      <w:r w:rsidRPr="00673C09">
        <w:t>anul</w:t>
      </w:r>
      <w:r w:rsidR="00647555">
        <w:t xml:space="preserve"> </w:t>
      </w:r>
      <w:r w:rsidRPr="00673C09">
        <w:t>viitor</w:t>
      </w:r>
      <w:r w:rsidR="00647555">
        <w:t xml:space="preserve"> </w:t>
      </w:r>
      <w:r w:rsidRPr="00673C09">
        <w:t>va</w:t>
      </w:r>
      <w:r w:rsidR="00647555">
        <w:t xml:space="preserve"> </w:t>
      </w:r>
      <w:r w:rsidRPr="00673C09">
        <w:t>fi</w:t>
      </w:r>
      <w:r w:rsidR="00647555">
        <w:t xml:space="preserve"> </w:t>
      </w:r>
      <w:r w:rsidRPr="00673C09">
        <w:t>orientat</w:t>
      </w:r>
      <w:r w:rsidR="00647555">
        <w:t xml:space="preserve"> </w:t>
      </w:r>
      <w:r w:rsidRPr="00673C09">
        <w:t>spre</w:t>
      </w:r>
      <w:r w:rsidR="00647555">
        <w:t xml:space="preserve"> </w:t>
      </w:r>
      <w:r w:rsidRPr="00673C09">
        <w:t>dezvoltare,</w:t>
      </w:r>
      <w:r w:rsidR="00647555">
        <w:t xml:space="preserve"> </w:t>
      </w:r>
      <w:r w:rsidRPr="00673C09">
        <w:t>dar</w:t>
      </w:r>
      <w:r w:rsidR="00647555">
        <w:t xml:space="preserve"> </w:t>
      </w:r>
      <w:r w:rsidRPr="00673C09">
        <w:t>cu</w:t>
      </w:r>
      <w:r w:rsidR="00647555">
        <w:t xml:space="preserve"> </w:t>
      </w:r>
      <w:r w:rsidRPr="00673C09">
        <w:t>o</w:t>
      </w:r>
      <w:r w:rsidR="00647555">
        <w:t xml:space="preserve"> </w:t>
      </w:r>
      <w:r w:rsidRPr="00673C09">
        <w:t>importantă</w:t>
      </w:r>
      <w:r w:rsidR="00647555">
        <w:t xml:space="preserve"> </w:t>
      </w:r>
      <w:r w:rsidRPr="00673C09">
        <w:t>componentă</w:t>
      </w:r>
      <w:r w:rsidR="00647555">
        <w:t xml:space="preserve"> </w:t>
      </w:r>
      <w:r w:rsidRPr="00673C09">
        <w:t>economică”,</w:t>
      </w:r>
      <w:r w:rsidR="00647555">
        <w:t xml:space="preserve">  </w:t>
      </w:r>
      <w:r w:rsidRPr="00673C09">
        <w:t>afirmat</w:t>
      </w:r>
      <w:r w:rsidR="00647555">
        <w:t xml:space="preserve"> </w:t>
      </w:r>
      <w:r w:rsidRPr="00673C09">
        <w:t>premierul</w:t>
      </w:r>
      <w:r w:rsidR="00647555">
        <w:t xml:space="preserve"> </w:t>
      </w:r>
      <w:r w:rsidRPr="00673C09">
        <w:t>Marcel</w:t>
      </w:r>
      <w:r w:rsidR="00647555">
        <w:t xml:space="preserve"> </w:t>
      </w:r>
      <w:r w:rsidRPr="00673C09">
        <w:t>Ciolacu.</w:t>
      </w:r>
    </w:p>
    <w:p w14:paraId="6F138FD9" w14:textId="27230B98" w:rsidR="00673C09" w:rsidRDefault="00673C09" w:rsidP="00673C09">
      <w:r w:rsidRPr="00673C09">
        <w:t>În</w:t>
      </w:r>
      <w:r w:rsidR="00647555">
        <w:t xml:space="preserve"> </w:t>
      </w:r>
      <w:r w:rsidRPr="00673C09">
        <w:t>cadrul</w:t>
      </w:r>
      <w:r w:rsidR="00647555">
        <w:t xml:space="preserve"> </w:t>
      </w:r>
      <w:r w:rsidRPr="00673C09">
        <w:t>consultărilor,</w:t>
      </w:r>
      <w:r w:rsidR="00647555">
        <w:t xml:space="preserve"> </w:t>
      </w:r>
      <w:r w:rsidRPr="00673C09">
        <w:t>ministrul</w:t>
      </w:r>
      <w:r w:rsidR="00647555">
        <w:t xml:space="preserve"> </w:t>
      </w:r>
      <w:r w:rsidRPr="00673C09">
        <w:t>Finanțelor,</w:t>
      </w:r>
      <w:r w:rsidR="00647555">
        <w:t xml:space="preserve"> </w:t>
      </w:r>
      <w:r w:rsidRPr="00673C09">
        <w:t>Marcel</w:t>
      </w:r>
      <w:r w:rsidR="00647555">
        <w:t xml:space="preserve"> </w:t>
      </w:r>
      <w:proofErr w:type="spellStart"/>
      <w:r w:rsidRPr="00673C09">
        <w:t>Boloș</w:t>
      </w:r>
      <w:proofErr w:type="spellEnd"/>
      <w:r w:rsidR="00647555">
        <w:t xml:space="preserve"> </w:t>
      </w:r>
      <w:r w:rsidRPr="00673C09">
        <w:t>a</w:t>
      </w:r>
      <w:r w:rsidR="00647555">
        <w:t xml:space="preserve"> </w:t>
      </w:r>
      <w:r w:rsidRPr="00673C09">
        <w:t>prezentat</w:t>
      </w:r>
      <w:r w:rsidR="00647555">
        <w:t xml:space="preserve"> </w:t>
      </w:r>
      <w:r w:rsidRPr="00673C09">
        <w:t>proiectul</w:t>
      </w:r>
      <w:r w:rsidR="00647555">
        <w:t xml:space="preserve"> </w:t>
      </w:r>
      <w:r w:rsidRPr="00673C09">
        <w:t>de</w:t>
      </w:r>
      <w:r w:rsidR="00647555">
        <w:t xml:space="preserve"> </w:t>
      </w:r>
      <w:r w:rsidRPr="00673C09">
        <w:t>buget</w:t>
      </w:r>
      <w:r w:rsidR="00647555">
        <w:t xml:space="preserve"> </w:t>
      </w:r>
      <w:r w:rsidRPr="00673C09">
        <w:t>pentru</w:t>
      </w:r>
      <w:r w:rsidR="00647555">
        <w:t xml:space="preserve"> </w:t>
      </w:r>
      <w:r w:rsidRPr="00673C09">
        <w:t>2024,</w:t>
      </w:r>
      <w:r w:rsidR="00647555">
        <w:t xml:space="preserve"> </w:t>
      </w:r>
      <w:r w:rsidRPr="00673C09">
        <w:t>fundamentat</w:t>
      </w:r>
      <w:r w:rsidR="00647555">
        <w:t xml:space="preserve"> </w:t>
      </w:r>
      <w:r w:rsidRPr="00673C09">
        <w:t>pe</w:t>
      </w:r>
      <w:r w:rsidR="00647555">
        <w:t xml:space="preserve"> </w:t>
      </w:r>
      <w:r w:rsidRPr="00673C09">
        <w:t>o</w:t>
      </w:r>
      <w:r w:rsidR="00647555">
        <w:t xml:space="preserve"> </w:t>
      </w:r>
      <w:r w:rsidRPr="00673C09">
        <w:t>creștere</w:t>
      </w:r>
      <w:r w:rsidR="00647555">
        <w:t xml:space="preserve"> </w:t>
      </w:r>
      <w:r w:rsidRPr="00673C09">
        <w:t>economică</w:t>
      </w:r>
      <w:r w:rsidR="00647555">
        <w:t xml:space="preserve"> </w:t>
      </w:r>
      <w:r w:rsidRPr="00673C09">
        <w:t>de</w:t>
      </w:r>
      <w:r w:rsidR="00647555">
        <w:t xml:space="preserve"> </w:t>
      </w:r>
      <w:r w:rsidRPr="00673C09">
        <w:t>3,4%</w:t>
      </w:r>
      <w:r w:rsidR="00647555">
        <w:t xml:space="preserve"> </w:t>
      </w:r>
      <w:r w:rsidRPr="00673C09">
        <w:t>din</w:t>
      </w:r>
      <w:r w:rsidR="00647555">
        <w:t xml:space="preserve"> </w:t>
      </w:r>
      <w:r w:rsidRPr="00673C09">
        <w:t>PIB</w:t>
      </w:r>
      <w:r w:rsidR="00647555">
        <w:t xml:space="preserve"> </w:t>
      </w:r>
      <w:r w:rsidRPr="00673C09">
        <w:t>și</w:t>
      </w:r>
      <w:r w:rsidR="00647555">
        <w:t xml:space="preserve"> </w:t>
      </w:r>
      <w:r w:rsidRPr="00673C09">
        <w:t>având</w:t>
      </w:r>
      <w:r w:rsidR="00647555">
        <w:t xml:space="preserve"> </w:t>
      </w:r>
      <w:r w:rsidRPr="00673C09">
        <w:t>în</w:t>
      </w:r>
      <w:r w:rsidR="00647555">
        <w:t xml:space="preserve"> </w:t>
      </w:r>
      <w:r w:rsidRPr="00673C09">
        <w:t>vedere</w:t>
      </w:r>
      <w:r w:rsidR="00647555">
        <w:t xml:space="preserve"> </w:t>
      </w:r>
      <w:r w:rsidRPr="00673C09">
        <w:t>o</w:t>
      </w:r>
      <w:r w:rsidR="00647555">
        <w:t xml:space="preserve"> </w:t>
      </w:r>
      <w:r w:rsidRPr="00673C09">
        <w:t>rată</w:t>
      </w:r>
      <w:r w:rsidR="00647555">
        <w:t xml:space="preserve"> </w:t>
      </w:r>
      <w:r w:rsidRPr="00673C09">
        <w:t>a</w:t>
      </w:r>
      <w:r w:rsidR="00647555">
        <w:t xml:space="preserve"> </w:t>
      </w:r>
      <w:r w:rsidRPr="00673C09">
        <w:t>inflației</w:t>
      </w:r>
      <w:r w:rsidR="00647555">
        <w:t xml:space="preserve"> </w:t>
      </w:r>
      <w:r w:rsidRPr="00673C09">
        <w:t>la</w:t>
      </w:r>
      <w:r w:rsidR="00647555">
        <w:t xml:space="preserve"> </w:t>
      </w:r>
      <w:r w:rsidRPr="00673C09">
        <w:t>sfârșitul</w:t>
      </w:r>
      <w:r w:rsidR="00647555">
        <w:t xml:space="preserve"> </w:t>
      </w:r>
      <w:r w:rsidRPr="00673C09">
        <w:t>anului</w:t>
      </w:r>
      <w:r w:rsidR="00647555">
        <w:t xml:space="preserve"> </w:t>
      </w:r>
      <w:r w:rsidRPr="00673C09">
        <w:t>de</w:t>
      </w:r>
      <w:r w:rsidR="00647555">
        <w:t xml:space="preserve"> </w:t>
      </w:r>
      <w:r w:rsidRPr="00673C09">
        <w:t>4,6%.</w:t>
      </w:r>
      <w:r w:rsidR="00647555">
        <w:t xml:space="preserve"> </w:t>
      </w:r>
      <w:r w:rsidRPr="00673C09">
        <w:t>Creșterea</w:t>
      </w:r>
      <w:r w:rsidR="00647555">
        <w:t xml:space="preserve"> </w:t>
      </w:r>
      <w:r w:rsidRPr="00673C09">
        <w:t>estimată</w:t>
      </w:r>
      <w:r w:rsidR="00647555">
        <w:t xml:space="preserve"> </w:t>
      </w:r>
      <w:r w:rsidRPr="00673C09">
        <w:t>a</w:t>
      </w:r>
      <w:r w:rsidR="00647555">
        <w:t xml:space="preserve"> </w:t>
      </w:r>
      <w:r w:rsidRPr="00673C09">
        <w:t>veniturilor</w:t>
      </w:r>
      <w:r w:rsidR="00647555">
        <w:t xml:space="preserve"> </w:t>
      </w:r>
      <w:r w:rsidRPr="00673C09">
        <w:t>se</w:t>
      </w:r>
      <w:r w:rsidR="00647555">
        <w:t xml:space="preserve"> </w:t>
      </w:r>
      <w:r w:rsidRPr="00673C09">
        <w:t>bazează</w:t>
      </w:r>
      <w:r w:rsidR="00647555">
        <w:t xml:space="preserve"> </w:t>
      </w:r>
      <w:r w:rsidRPr="00673C09">
        <w:t>pe</w:t>
      </w:r>
      <w:r w:rsidR="00647555">
        <w:t xml:space="preserve"> </w:t>
      </w:r>
      <w:r w:rsidRPr="00673C09">
        <w:t>aplicarea</w:t>
      </w:r>
      <w:r w:rsidR="00647555">
        <w:t xml:space="preserve"> </w:t>
      </w:r>
      <w:r w:rsidRPr="00673C09">
        <w:t>măsurilor</w:t>
      </w:r>
      <w:r w:rsidR="00647555">
        <w:t xml:space="preserve"> </w:t>
      </w:r>
      <w:r w:rsidRPr="00673C09">
        <w:t>de</w:t>
      </w:r>
      <w:r w:rsidR="00647555">
        <w:t xml:space="preserve"> </w:t>
      </w:r>
      <w:r w:rsidRPr="00673C09">
        <w:t>combatere</w:t>
      </w:r>
      <w:r w:rsidR="00647555">
        <w:t xml:space="preserve"> </w:t>
      </w:r>
      <w:r w:rsidRPr="00673C09">
        <w:t>a</w:t>
      </w:r>
      <w:r w:rsidR="00647555">
        <w:t xml:space="preserve"> </w:t>
      </w:r>
      <w:r w:rsidRPr="00673C09">
        <w:t>evaziunii</w:t>
      </w:r>
      <w:r w:rsidR="00647555">
        <w:t xml:space="preserve"> </w:t>
      </w:r>
      <w:r w:rsidRPr="00673C09">
        <w:t>fiscale,</w:t>
      </w:r>
      <w:r w:rsidR="00647555">
        <w:t xml:space="preserve"> </w:t>
      </w:r>
      <w:r w:rsidRPr="00673C09">
        <w:t>a</w:t>
      </w:r>
      <w:r w:rsidR="00647555">
        <w:t xml:space="preserve"> </w:t>
      </w:r>
      <w:r w:rsidRPr="00673C09">
        <w:t>aplicării</w:t>
      </w:r>
      <w:r w:rsidR="00647555">
        <w:t xml:space="preserve"> </w:t>
      </w:r>
      <w:r w:rsidRPr="00673C09">
        <w:t>soluțiilor</w:t>
      </w:r>
      <w:r w:rsidR="00647555">
        <w:t xml:space="preserve"> </w:t>
      </w:r>
      <w:r w:rsidRPr="00673C09">
        <w:t>de</w:t>
      </w:r>
      <w:r w:rsidR="00647555">
        <w:t xml:space="preserve"> </w:t>
      </w:r>
      <w:r w:rsidRPr="00673C09">
        <w:t>digitalizare</w:t>
      </w:r>
      <w:r w:rsidR="00647555">
        <w:t xml:space="preserve"> </w:t>
      </w:r>
      <w:r w:rsidRPr="00673C09">
        <w:t>și</w:t>
      </w:r>
      <w:r w:rsidR="00647555">
        <w:t xml:space="preserve"> </w:t>
      </w:r>
      <w:r w:rsidRPr="00673C09">
        <w:t>îmbunătățirea</w:t>
      </w:r>
      <w:r w:rsidR="00647555">
        <w:t xml:space="preserve"> </w:t>
      </w:r>
      <w:r w:rsidRPr="00673C09">
        <w:t>colectării.</w:t>
      </w:r>
      <w:r w:rsidR="00647555">
        <w:t xml:space="preserve"> </w:t>
      </w:r>
      <w:r w:rsidRPr="00673C09">
        <w:t>”Așa</w:t>
      </w:r>
      <w:r w:rsidR="00647555">
        <w:t xml:space="preserve"> </w:t>
      </w:r>
      <w:r w:rsidRPr="00673C09">
        <w:t>cum</w:t>
      </w:r>
      <w:r w:rsidR="00647555">
        <w:t xml:space="preserve"> </w:t>
      </w:r>
      <w:r w:rsidRPr="00673C09">
        <w:t>am</w:t>
      </w:r>
      <w:r w:rsidR="00647555">
        <w:t xml:space="preserve"> </w:t>
      </w:r>
      <w:r w:rsidRPr="00673C09">
        <w:t>asigurat</w:t>
      </w:r>
      <w:r w:rsidR="00647555">
        <w:t xml:space="preserve"> </w:t>
      </w:r>
      <w:r w:rsidRPr="00673C09">
        <w:t>în</w:t>
      </w:r>
      <w:r w:rsidR="00647555">
        <w:t xml:space="preserve"> </w:t>
      </w:r>
      <w:r w:rsidRPr="00673C09">
        <w:t>repetate</w:t>
      </w:r>
      <w:r w:rsidR="00647555">
        <w:t xml:space="preserve"> </w:t>
      </w:r>
      <w:r w:rsidRPr="00673C09">
        <w:t>rânduri,</w:t>
      </w:r>
      <w:r w:rsidR="00647555">
        <w:t xml:space="preserve"> </w:t>
      </w:r>
      <w:r w:rsidRPr="00673C09">
        <w:t>nu</w:t>
      </w:r>
      <w:r w:rsidR="00647555">
        <w:t xml:space="preserve"> </w:t>
      </w:r>
      <w:r w:rsidRPr="00673C09">
        <w:t>vom</w:t>
      </w:r>
      <w:r w:rsidR="00647555">
        <w:t xml:space="preserve"> </w:t>
      </w:r>
      <w:r w:rsidRPr="00673C09">
        <w:t>crește</w:t>
      </w:r>
      <w:r w:rsidR="00647555">
        <w:t xml:space="preserve"> </w:t>
      </w:r>
      <w:r w:rsidRPr="00673C09">
        <w:t>taxe</w:t>
      </w:r>
      <w:r w:rsidR="00647555">
        <w:t xml:space="preserve"> </w:t>
      </w:r>
      <w:r w:rsidRPr="00673C09">
        <w:t>sau</w:t>
      </w:r>
      <w:r w:rsidR="00647555">
        <w:t xml:space="preserve"> </w:t>
      </w:r>
      <w:r w:rsidRPr="00673C09">
        <w:t>impozite”,</w:t>
      </w:r>
      <w:r w:rsidR="00647555">
        <w:t xml:space="preserve"> </w:t>
      </w:r>
      <w:r w:rsidRPr="00673C09">
        <w:t>a</w:t>
      </w:r>
      <w:r w:rsidR="00647555">
        <w:t xml:space="preserve"> </w:t>
      </w:r>
      <w:r w:rsidRPr="00673C09">
        <w:t>subliniat</w:t>
      </w:r>
      <w:r w:rsidR="00647555">
        <w:t xml:space="preserve"> </w:t>
      </w:r>
      <w:r w:rsidRPr="00673C09">
        <w:t>premierul</w:t>
      </w:r>
      <w:r w:rsidR="00647555">
        <w:t xml:space="preserve"> </w:t>
      </w:r>
      <w:r w:rsidRPr="00673C09">
        <w:t>Marcel</w:t>
      </w:r>
      <w:r w:rsidR="00647555">
        <w:t xml:space="preserve"> </w:t>
      </w:r>
      <w:r w:rsidRPr="00673C09">
        <w:t>Ciolacu.</w:t>
      </w:r>
    </w:p>
    <w:p w14:paraId="28E4479C" w14:textId="1221F4FB" w:rsidR="00673C09" w:rsidRDefault="00673C09" w:rsidP="00673C09">
      <w:r w:rsidRPr="00673C09">
        <w:t>Reprezentanții</w:t>
      </w:r>
      <w:r w:rsidR="00647555">
        <w:t xml:space="preserve"> </w:t>
      </w:r>
      <w:r w:rsidRPr="00673C09">
        <w:t>Guvernului,</w:t>
      </w:r>
      <w:r w:rsidR="00647555">
        <w:t xml:space="preserve"> </w:t>
      </w:r>
      <w:r w:rsidRPr="00673C09">
        <w:t>sindicatelor</w:t>
      </w:r>
      <w:r w:rsidR="00647555">
        <w:t xml:space="preserve"> </w:t>
      </w:r>
      <w:r w:rsidRPr="00673C09">
        <w:t>și</w:t>
      </w:r>
      <w:r w:rsidR="00647555">
        <w:t xml:space="preserve"> </w:t>
      </w:r>
      <w:r w:rsidRPr="00673C09">
        <w:t>patronatelor</w:t>
      </w:r>
      <w:r w:rsidR="00647555">
        <w:t xml:space="preserve"> </w:t>
      </w:r>
      <w:r w:rsidRPr="00673C09">
        <w:t>au</w:t>
      </w:r>
      <w:r w:rsidR="00647555">
        <w:t xml:space="preserve"> </w:t>
      </w:r>
      <w:r w:rsidRPr="00673C09">
        <w:t>avut</w:t>
      </w:r>
      <w:r w:rsidR="00647555">
        <w:t xml:space="preserve"> </w:t>
      </w:r>
      <w:r w:rsidRPr="00673C09">
        <w:t>consultări</w:t>
      </w:r>
      <w:r w:rsidR="00647555">
        <w:t xml:space="preserve"> </w:t>
      </w:r>
      <w:r w:rsidRPr="00673C09">
        <w:t>și</w:t>
      </w:r>
      <w:r w:rsidR="00647555">
        <w:t xml:space="preserve"> </w:t>
      </w:r>
      <w:r w:rsidRPr="00673C09">
        <w:t>cu</w:t>
      </w:r>
      <w:r w:rsidR="00647555">
        <w:t xml:space="preserve"> </w:t>
      </w:r>
      <w:r w:rsidRPr="00673C09">
        <w:t>privire</w:t>
      </w:r>
      <w:r w:rsidR="00647555">
        <w:t xml:space="preserve"> </w:t>
      </w:r>
      <w:r w:rsidRPr="00673C09">
        <w:t>la</w:t>
      </w:r>
      <w:r w:rsidR="00647555">
        <w:t xml:space="preserve"> </w:t>
      </w:r>
      <w:r w:rsidRPr="00673C09">
        <w:t>creșterea</w:t>
      </w:r>
      <w:r w:rsidR="00647555">
        <w:t xml:space="preserve"> </w:t>
      </w:r>
      <w:r w:rsidRPr="00673C09">
        <w:t>salariului</w:t>
      </w:r>
      <w:r w:rsidR="00647555">
        <w:t xml:space="preserve"> </w:t>
      </w:r>
      <w:r w:rsidRPr="00673C09">
        <w:t>de</w:t>
      </w:r>
      <w:r w:rsidR="00647555">
        <w:t xml:space="preserve"> </w:t>
      </w:r>
      <w:r w:rsidRPr="00673C09">
        <w:t>bază</w:t>
      </w:r>
      <w:r w:rsidR="00647555">
        <w:t xml:space="preserve"> </w:t>
      </w:r>
      <w:r w:rsidRPr="00673C09">
        <w:t>minim</w:t>
      </w:r>
      <w:r w:rsidR="00647555">
        <w:t xml:space="preserve"> </w:t>
      </w:r>
      <w:r w:rsidRPr="00673C09">
        <w:t>brut</w:t>
      </w:r>
      <w:r w:rsidR="00647555">
        <w:t xml:space="preserve"> </w:t>
      </w:r>
      <w:r w:rsidRPr="00673C09">
        <w:t>pe</w:t>
      </w:r>
      <w:r w:rsidR="00647555">
        <w:t xml:space="preserve"> </w:t>
      </w:r>
      <w:r w:rsidRPr="00673C09">
        <w:t>țară</w:t>
      </w:r>
      <w:r w:rsidR="00647555">
        <w:t xml:space="preserve"> </w:t>
      </w:r>
      <w:r w:rsidRPr="00673C09">
        <w:t>garantat</w:t>
      </w:r>
      <w:r w:rsidR="00647555">
        <w:t xml:space="preserve"> </w:t>
      </w:r>
      <w:r w:rsidRPr="00673C09">
        <w:t>în</w:t>
      </w:r>
      <w:r w:rsidR="00647555">
        <w:t xml:space="preserve"> </w:t>
      </w:r>
      <w:r w:rsidRPr="00673C09">
        <w:t>plată.</w:t>
      </w:r>
    </w:p>
    <w:p w14:paraId="2D12ACC0" w14:textId="788C3CCA" w:rsidR="00673C09" w:rsidRDefault="00673C09" w:rsidP="00673C09">
      <w:r w:rsidRPr="00673C09">
        <w:t>”Avem</w:t>
      </w:r>
      <w:r w:rsidR="00647555">
        <w:t xml:space="preserve"> </w:t>
      </w:r>
      <w:r w:rsidRPr="00673C09">
        <w:t>în</w:t>
      </w:r>
      <w:r w:rsidR="00647555">
        <w:t xml:space="preserve"> </w:t>
      </w:r>
      <w:r w:rsidRPr="00673C09">
        <w:t>vedere</w:t>
      </w:r>
      <w:r w:rsidR="00647555">
        <w:t xml:space="preserve"> </w:t>
      </w:r>
      <w:r w:rsidRPr="00673C09">
        <w:t>majorarea</w:t>
      </w:r>
      <w:r w:rsidR="00647555">
        <w:t xml:space="preserve"> </w:t>
      </w:r>
      <w:r w:rsidRPr="00673C09">
        <w:t>salariului</w:t>
      </w:r>
      <w:r w:rsidR="00647555">
        <w:t xml:space="preserve"> </w:t>
      </w:r>
      <w:r w:rsidRPr="00673C09">
        <w:t>minim</w:t>
      </w:r>
      <w:r w:rsidR="00647555">
        <w:t xml:space="preserve"> </w:t>
      </w:r>
      <w:r w:rsidRPr="00673C09">
        <w:t>pe</w:t>
      </w:r>
      <w:r w:rsidR="00647555">
        <w:t xml:space="preserve"> </w:t>
      </w:r>
      <w:r w:rsidRPr="00673C09">
        <w:t>economie</w:t>
      </w:r>
      <w:r w:rsidR="00647555">
        <w:t xml:space="preserve"> </w:t>
      </w:r>
      <w:r w:rsidRPr="00673C09">
        <w:t>cu</w:t>
      </w:r>
      <w:r w:rsidR="00647555">
        <w:t xml:space="preserve"> </w:t>
      </w:r>
      <w:r w:rsidRPr="00673C09">
        <w:t>un</w:t>
      </w:r>
      <w:r w:rsidR="00647555">
        <w:t xml:space="preserve"> </w:t>
      </w:r>
      <w:r w:rsidRPr="00673C09">
        <w:t>procent</w:t>
      </w:r>
      <w:r w:rsidR="00647555">
        <w:t xml:space="preserve"> </w:t>
      </w:r>
      <w:r w:rsidRPr="00673C09">
        <w:t>care</w:t>
      </w:r>
      <w:r w:rsidR="00647555">
        <w:t xml:space="preserve"> </w:t>
      </w:r>
      <w:r w:rsidRPr="00673C09">
        <w:t>să</w:t>
      </w:r>
      <w:r w:rsidR="00647555">
        <w:t xml:space="preserve"> </w:t>
      </w:r>
      <w:r w:rsidRPr="00673C09">
        <w:t>se</w:t>
      </w:r>
      <w:r w:rsidR="00647555">
        <w:t xml:space="preserve"> </w:t>
      </w:r>
      <w:r w:rsidRPr="00673C09">
        <w:t>reflecte</w:t>
      </w:r>
      <w:r w:rsidR="00647555">
        <w:t xml:space="preserve"> </w:t>
      </w:r>
      <w:r w:rsidRPr="00673C09">
        <w:t>în</w:t>
      </w:r>
      <w:r w:rsidR="00647555">
        <w:t xml:space="preserve"> </w:t>
      </w:r>
      <w:r w:rsidRPr="00673C09">
        <w:t>creșterea</w:t>
      </w:r>
      <w:r w:rsidR="00647555">
        <w:t xml:space="preserve"> </w:t>
      </w:r>
      <w:r w:rsidRPr="00673C09">
        <w:t>puterii</w:t>
      </w:r>
      <w:r w:rsidR="00647555">
        <w:t xml:space="preserve"> </w:t>
      </w:r>
      <w:r w:rsidRPr="00673C09">
        <w:t>de</w:t>
      </w:r>
      <w:r w:rsidR="00647555">
        <w:t xml:space="preserve"> </w:t>
      </w:r>
      <w:r w:rsidRPr="00673C09">
        <w:t>cumpărare</w:t>
      </w:r>
      <w:r w:rsidR="00647555">
        <w:t xml:space="preserve"> </w:t>
      </w:r>
      <w:r w:rsidRPr="00673C09">
        <w:t>a</w:t>
      </w:r>
      <w:r w:rsidR="00647555">
        <w:t xml:space="preserve"> </w:t>
      </w:r>
      <w:r w:rsidRPr="00673C09">
        <w:t>oamenilor,</w:t>
      </w:r>
      <w:r w:rsidR="00647555">
        <w:t xml:space="preserve"> </w:t>
      </w:r>
      <w:r w:rsidRPr="00673C09">
        <w:t>mai</w:t>
      </w:r>
      <w:r w:rsidR="00647555">
        <w:t xml:space="preserve"> </w:t>
      </w:r>
      <w:r w:rsidRPr="00673C09">
        <w:t>ales</w:t>
      </w:r>
      <w:r w:rsidR="00647555">
        <w:t xml:space="preserve"> </w:t>
      </w:r>
      <w:r w:rsidRPr="00673C09">
        <w:t>în</w:t>
      </w:r>
      <w:r w:rsidR="00647555">
        <w:t xml:space="preserve"> </w:t>
      </w:r>
      <w:r w:rsidRPr="00673C09">
        <w:t>contextul</w:t>
      </w:r>
      <w:r w:rsidR="00647555">
        <w:t xml:space="preserve"> </w:t>
      </w:r>
      <w:r w:rsidRPr="00673C09">
        <w:t>reducerii</w:t>
      </w:r>
      <w:r w:rsidR="00647555">
        <w:t xml:space="preserve"> </w:t>
      </w:r>
      <w:r w:rsidRPr="00673C09">
        <w:t>inflației”,</w:t>
      </w:r>
      <w:r w:rsidR="00647555">
        <w:t xml:space="preserve"> </w:t>
      </w:r>
      <w:r w:rsidRPr="00673C09">
        <w:t>a</w:t>
      </w:r>
      <w:r w:rsidR="00647555">
        <w:t xml:space="preserve"> </w:t>
      </w:r>
      <w:r w:rsidRPr="00673C09">
        <w:t>precizat</w:t>
      </w:r>
      <w:r w:rsidR="00647555">
        <w:t xml:space="preserve"> </w:t>
      </w:r>
      <w:r w:rsidRPr="00673C09">
        <w:t>premierul</w:t>
      </w:r>
      <w:r w:rsidR="00647555">
        <w:t xml:space="preserve"> </w:t>
      </w:r>
      <w:r w:rsidRPr="00673C09">
        <w:t>Marcel</w:t>
      </w:r>
      <w:r w:rsidR="00647555">
        <w:t xml:space="preserve"> </w:t>
      </w:r>
      <w:r w:rsidRPr="00673C09">
        <w:t>Ciolacu.</w:t>
      </w:r>
    </w:p>
    <w:p w14:paraId="0186BF6F" w14:textId="5FD84090" w:rsidR="00673C09" w:rsidRDefault="00673C09" w:rsidP="00673C09">
      <w:r w:rsidRPr="00673C09">
        <w:t>Guvernul</w:t>
      </w:r>
      <w:r w:rsidR="00647555">
        <w:t xml:space="preserve"> </w:t>
      </w:r>
      <w:r w:rsidRPr="00673C09">
        <w:t>a</w:t>
      </w:r>
      <w:r w:rsidR="00647555">
        <w:t xml:space="preserve"> </w:t>
      </w:r>
      <w:r w:rsidRPr="00673C09">
        <w:t>propus</w:t>
      </w:r>
      <w:r w:rsidR="00647555">
        <w:t xml:space="preserve"> </w:t>
      </w:r>
      <w:r w:rsidRPr="00673C09">
        <w:t>partenerilor</w:t>
      </w:r>
      <w:r w:rsidR="00647555">
        <w:t xml:space="preserve"> </w:t>
      </w:r>
      <w:r w:rsidRPr="00673C09">
        <w:t>sociali</w:t>
      </w:r>
      <w:r w:rsidR="00647555">
        <w:t xml:space="preserve"> </w:t>
      </w:r>
      <w:r w:rsidRPr="00673C09">
        <w:t>creșterea</w:t>
      </w:r>
      <w:r w:rsidR="00647555">
        <w:t xml:space="preserve"> </w:t>
      </w:r>
      <w:r w:rsidRPr="00673C09">
        <w:t>salariului</w:t>
      </w:r>
      <w:r w:rsidR="00647555">
        <w:t xml:space="preserve"> </w:t>
      </w:r>
      <w:r w:rsidRPr="00673C09">
        <w:t>de</w:t>
      </w:r>
      <w:r w:rsidR="00647555">
        <w:t xml:space="preserve"> </w:t>
      </w:r>
      <w:r w:rsidRPr="00673C09">
        <w:t>bază</w:t>
      </w:r>
      <w:r w:rsidR="00647555">
        <w:t xml:space="preserve"> </w:t>
      </w:r>
      <w:r w:rsidRPr="00673C09">
        <w:t>minim</w:t>
      </w:r>
      <w:r w:rsidR="00647555">
        <w:t xml:space="preserve"> </w:t>
      </w:r>
      <w:r w:rsidRPr="00673C09">
        <w:t>brut</w:t>
      </w:r>
      <w:r w:rsidR="00647555">
        <w:t xml:space="preserve"> </w:t>
      </w:r>
      <w:r w:rsidRPr="00673C09">
        <w:t>pe</w:t>
      </w:r>
      <w:r w:rsidR="00647555">
        <w:t xml:space="preserve"> </w:t>
      </w:r>
      <w:r w:rsidRPr="00673C09">
        <w:t>țară</w:t>
      </w:r>
      <w:r w:rsidR="00647555">
        <w:t xml:space="preserve"> </w:t>
      </w:r>
      <w:r w:rsidRPr="00673C09">
        <w:t>garantat</w:t>
      </w:r>
      <w:r w:rsidR="00647555">
        <w:t xml:space="preserve"> </w:t>
      </w:r>
      <w:r w:rsidRPr="00673C09">
        <w:t>în</w:t>
      </w:r>
      <w:r w:rsidR="00647555">
        <w:t xml:space="preserve"> </w:t>
      </w:r>
      <w:r w:rsidRPr="00673C09">
        <w:t>plată</w:t>
      </w:r>
      <w:r w:rsidR="00647555">
        <w:t xml:space="preserve"> </w:t>
      </w:r>
      <w:r w:rsidRPr="00673C09">
        <w:t>la</w:t>
      </w:r>
      <w:r w:rsidR="00647555">
        <w:t xml:space="preserve"> </w:t>
      </w:r>
      <w:r w:rsidRPr="00673C09">
        <w:t>nivelul</w:t>
      </w:r>
      <w:r w:rsidR="00647555">
        <w:t xml:space="preserve"> </w:t>
      </w:r>
      <w:r w:rsidRPr="00673C09">
        <w:t>de</w:t>
      </w:r>
      <w:r w:rsidR="00647555">
        <w:t xml:space="preserve"> </w:t>
      </w:r>
      <w:r w:rsidRPr="00673C09">
        <w:t>3.700</w:t>
      </w:r>
      <w:r w:rsidR="00647555">
        <w:t xml:space="preserve"> </w:t>
      </w:r>
      <w:r w:rsidRPr="00673C09">
        <w:t>de</w:t>
      </w:r>
      <w:r w:rsidR="00647555">
        <w:t xml:space="preserve"> </w:t>
      </w:r>
      <w:r w:rsidRPr="00673C09">
        <w:t>lei</w:t>
      </w:r>
      <w:r w:rsidR="00647555">
        <w:t xml:space="preserve"> </w:t>
      </w:r>
      <w:r w:rsidRPr="00673C09">
        <w:t>începând</w:t>
      </w:r>
      <w:r w:rsidR="00647555">
        <w:t xml:space="preserve"> </w:t>
      </w:r>
      <w:r w:rsidRPr="00673C09">
        <w:t>cu</w:t>
      </w:r>
      <w:r w:rsidR="00647555">
        <w:t xml:space="preserve"> </w:t>
      </w:r>
      <w:r w:rsidRPr="00673C09">
        <w:t>1</w:t>
      </w:r>
      <w:r w:rsidR="00647555">
        <w:t xml:space="preserve"> </w:t>
      </w:r>
      <w:r w:rsidRPr="00673C09">
        <w:t>iulie</w:t>
      </w:r>
      <w:r w:rsidR="00647555">
        <w:t xml:space="preserve"> </w:t>
      </w:r>
      <w:r w:rsidRPr="00673C09">
        <w:t>2024,</w:t>
      </w:r>
      <w:r w:rsidR="00647555">
        <w:t xml:space="preserve"> </w:t>
      </w:r>
      <w:r w:rsidRPr="00673C09">
        <w:t>inclusiv</w:t>
      </w:r>
      <w:r w:rsidR="00647555">
        <w:t xml:space="preserve"> </w:t>
      </w:r>
      <w:r w:rsidRPr="00673C09">
        <w:t>pentru</w:t>
      </w:r>
      <w:r w:rsidR="00647555">
        <w:t xml:space="preserve"> </w:t>
      </w:r>
      <w:r w:rsidRPr="00673C09">
        <w:t>salariații</w:t>
      </w:r>
      <w:r w:rsidR="00647555">
        <w:t xml:space="preserve"> </w:t>
      </w:r>
      <w:r w:rsidRPr="00673C09">
        <w:t>din</w:t>
      </w:r>
      <w:r w:rsidR="00647555">
        <w:t xml:space="preserve"> </w:t>
      </w:r>
      <w:r w:rsidRPr="00673C09">
        <w:t>agricultură</w:t>
      </w:r>
      <w:r w:rsidR="00647555">
        <w:t xml:space="preserve"> </w:t>
      </w:r>
      <w:r w:rsidRPr="00673C09">
        <w:t>și</w:t>
      </w:r>
      <w:r w:rsidR="00647555">
        <w:t xml:space="preserve"> </w:t>
      </w:r>
      <w:r w:rsidRPr="00673C09">
        <w:t>industria</w:t>
      </w:r>
      <w:r w:rsidR="00647555">
        <w:t xml:space="preserve"> </w:t>
      </w:r>
      <w:r w:rsidRPr="00673C09">
        <w:t>alimentară,</w:t>
      </w:r>
      <w:r w:rsidR="00647555">
        <w:t xml:space="preserve"> </w:t>
      </w:r>
      <w:r w:rsidRPr="00673C09">
        <w:t>și</w:t>
      </w:r>
      <w:r w:rsidR="00647555">
        <w:t xml:space="preserve"> </w:t>
      </w:r>
      <w:r w:rsidRPr="00673C09">
        <w:t>menținerea</w:t>
      </w:r>
      <w:r w:rsidR="00647555">
        <w:t xml:space="preserve"> </w:t>
      </w:r>
      <w:r w:rsidRPr="00673C09">
        <w:t>nivelului</w:t>
      </w:r>
      <w:r w:rsidR="00647555">
        <w:t xml:space="preserve"> </w:t>
      </w:r>
      <w:r w:rsidRPr="00673C09">
        <w:t>de</w:t>
      </w:r>
      <w:r w:rsidR="00647555">
        <w:t xml:space="preserve"> </w:t>
      </w:r>
      <w:r w:rsidRPr="00673C09">
        <w:t>4.582</w:t>
      </w:r>
      <w:r w:rsidR="00647555">
        <w:t xml:space="preserve"> </w:t>
      </w:r>
      <w:r w:rsidRPr="00673C09">
        <w:t>de</w:t>
      </w:r>
      <w:r w:rsidR="00647555">
        <w:t xml:space="preserve"> </w:t>
      </w:r>
      <w:r w:rsidRPr="00673C09">
        <w:t>lei</w:t>
      </w:r>
      <w:r w:rsidR="00647555">
        <w:t xml:space="preserve"> </w:t>
      </w:r>
      <w:r w:rsidRPr="00673C09">
        <w:t>pentru</w:t>
      </w:r>
      <w:r w:rsidR="00647555">
        <w:t xml:space="preserve"> </w:t>
      </w:r>
      <w:r w:rsidRPr="00673C09">
        <w:t>angajații</w:t>
      </w:r>
      <w:r w:rsidR="00647555">
        <w:t xml:space="preserve"> </w:t>
      </w:r>
      <w:r w:rsidRPr="00673C09">
        <w:t>din</w:t>
      </w:r>
      <w:r w:rsidR="00647555">
        <w:t xml:space="preserve"> </w:t>
      </w:r>
      <w:r w:rsidRPr="00673C09">
        <w:t>sectorul</w:t>
      </w:r>
      <w:r w:rsidR="00647555">
        <w:t xml:space="preserve"> </w:t>
      </w:r>
      <w:r w:rsidRPr="00673C09">
        <w:t>construcțiilor.</w:t>
      </w:r>
    </w:p>
    <w:p w14:paraId="5C8A5669" w14:textId="179B3FAC" w:rsidR="00673C09" w:rsidRPr="00673C09" w:rsidRDefault="00673C09" w:rsidP="00673C09">
      <w:r w:rsidRPr="00673C09">
        <w:t>O</w:t>
      </w:r>
      <w:r w:rsidR="00647555">
        <w:t xml:space="preserve"> </w:t>
      </w:r>
      <w:r w:rsidRPr="00673C09">
        <w:t>decizie</w:t>
      </w:r>
      <w:r w:rsidR="00647555">
        <w:t xml:space="preserve"> </w:t>
      </w:r>
      <w:r w:rsidRPr="00673C09">
        <w:t>cu</w:t>
      </w:r>
      <w:r w:rsidR="00647555">
        <w:t xml:space="preserve"> </w:t>
      </w:r>
      <w:r w:rsidRPr="00673C09">
        <w:t>privire</w:t>
      </w:r>
      <w:r w:rsidR="00647555">
        <w:t xml:space="preserve"> </w:t>
      </w:r>
      <w:r w:rsidRPr="00673C09">
        <w:t>la</w:t>
      </w:r>
      <w:r w:rsidR="00647555">
        <w:t xml:space="preserve"> </w:t>
      </w:r>
      <w:r w:rsidRPr="00673C09">
        <w:t>nivelul</w:t>
      </w:r>
      <w:r w:rsidR="00647555">
        <w:t xml:space="preserve"> </w:t>
      </w:r>
      <w:r w:rsidRPr="00673C09">
        <w:t>salariului</w:t>
      </w:r>
      <w:r w:rsidR="00647555">
        <w:t xml:space="preserve"> </w:t>
      </w:r>
      <w:r w:rsidRPr="00673C09">
        <w:t>lunar</w:t>
      </w:r>
      <w:r w:rsidR="00647555">
        <w:t xml:space="preserve"> </w:t>
      </w:r>
      <w:r w:rsidRPr="00673C09">
        <w:t>minim</w:t>
      </w:r>
      <w:r w:rsidR="00647555">
        <w:t xml:space="preserve"> </w:t>
      </w:r>
      <w:r w:rsidRPr="00673C09">
        <w:t>brut</w:t>
      </w:r>
      <w:r w:rsidR="00647555">
        <w:t xml:space="preserve"> </w:t>
      </w:r>
      <w:r w:rsidRPr="00673C09">
        <w:t>pe</w:t>
      </w:r>
      <w:r w:rsidR="00647555">
        <w:t xml:space="preserve"> </w:t>
      </w:r>
      <w:r w:rsidRPr="00673C09">
        <w:t>țară</w:t>
      </w:r>
      <w:r w:rsidR="00647555">
        <w:t xml:space="preserve"> </w:t>
      </w:r>
      <w:r w:rsidRPr="00673C09">
        <w:t>garantat</w:t>
      </w:r>
      <w:r w:rsidR="00647555">
        <w:t xml:space="preserve"> </w:t>
      </w:r>
      <w:r w:rsidRPr="00673C09">
        <w:t>în</w:t>
      </w:r>
      <w:r w:rsidR="00647555">
        <w:t xml:space="preserve"> </w:t>
      </w:r>
      <w:r w:rsidRPr="00673C09">
        <w:t>plată</w:t>
      </w:r>
      <w:r w:rsidR="00647555">
        <w:t xml:space="preserve"> </w:t>
      </w:r>
      <w:r w:rsidRPr="00673C09">
        <w:t>va</w:t>
      </w:r>
      <w:r w:rsidR="00647555">
        <w:t xml:space="preserve"> </w:t>
      </w:r>
      <w:r w:rsidRPr="00673C09">
        <w:t>fi</w:t>
      </w:r>
      <w:r w:rsidR="00647555">
        <w:t xml:space="preserve"> </w:t>
      </w:r>
      <w:r w:rsidRPr="00673C09">
        <w:t>luată</w:t>
      </w:r>
      <w:r w:rsidR="00647555">
        <w:t xml:space="preserve"> </w:t>
      </w:r>
      <w:r w:rsidRPr="00673C09">
        <w:t>la</w:t>
      </w:r>
      <w:r w:rsidR="00647555">
        <w:t xml:space="preserve"> </w:t>
      </w:r>
      <w:r w:rsidRPr="00673C09">
        <w:t>nivelul</w:t>
      </w:r>
      <w:r w:rsidR="00647555">
        <w:t xml:space="preserve"> </w:t>
      </w:r>
      <w:r w:rsidRPr="00673C09">
        <w:t>Guvernului</w:t>
      </w:r>
      <w:r w:rsidR="00647555">
        <w:t xml:space="preserve"> </w:t>
      </w:r>
      <w:r w:rsidRPr="00673C09">
        <w:t>după</w:t>
      </w:r>
      <w:r w:rsidR="00647555">
        <w:t xml:space="preserve"> </w:t>
      </w:r>
      <w:r w:rsidRPr="00673C09">
        <w:t>ce</w:t>
      </w:r>
      <w:r w:rsidR="00647555">
        <w:t xml:space="preserve"> </w:t>
      </w:r>
      <w:r w:rsidRPr="00673C09">
        <w:t>vor</w:t>
      </w:r>
      <w:r w:rsidR="00647555">
        <w:t xml:space="preserve"> </w:t>
      </w:r>
      <w:r w:rsidRPr="00673C09">
        <w:t>fi</w:t>
      </w:r>
      <w:r w:rsidR="00647555">
        <w:t xml:space="preserve"> </w:t>
      </w:r>
      <w:r w:rsidRPr="00673C09">
        <w:t>analizate</w:t>
      </w:r>
      <w:r w:rsidR="00647555">
        <w:t xml:space="preserve"> </w:t>
      </w:r>
      <w:r w:rsidRPr="00673C09">
        <w:t>propunerile</w:t>
      </w:r>
      <w:r w:rsidR="00647555">
        <w:t xml:space="preserve"> </w:t>
      </w:r>
      <w:r w:rsidRPr="00673C09">
        <w:t>patronatelor</w:t>
      </w:r>
      <w:r w:rsidR="00647555">
        <w:t xml:space="preserve"> </w:t>
      </w:r>
      <w:r w:rsidRPr="00673C09">
        <w:t>și</w:t>
      </w:r>
      <w:r w:rsidR="00647555">
        <w:t xml:space="preserve"> </w:t>
      </w:r>
      <w:r w:rsidRPr="00673C09">
        <w:t>sindicatelor.</w:t>
      </w:r>
    </w:p>
    <w:p w14:paraId="7EA78283" w14:textId="7B46DAD1" w:rsidR="00673C09" w:rsidRPr="00673C09" w:rsidRDefault="00673C09" w:rsidP="00673C09">
      <w:pPr>
        <w:pStyle w:val="separatorarticole"/>
      </w:pPr>
      <w:r>
        <w:t>*</w:t>
      </w:r>
    </w:p>
    <w:p w14:paraId="1F1DBCD4" w14:textId="7110EBF5" w:rsidR="00A31410" w:rsidRPr="00A31410" w:rsidRDefault="00A31410" w:rsidP="00A31410">
      <w:pPr>
        <w:pStyle w:val="TitluArticolinINFOUE"/>
      </w:pPr>
      <w:bookmarkStart w:id="134" w:name="_Toc153533872"/>
      <w:r w:rsidRPr="00A31410">
        <w:t>Premierul</w:t>
      </w:r>
      <w:r w:rsidR="00647555">
        <w:t xml:space="preserve"> </w:t>
      </w:r>
      <w:r w:rsidRPr="00A31410">
        <w:t>Marcel</w:t>
      </w:r>
      <w:r w:rsidR="00647555">
        <w:t xml:space="preserve"> </w:t>
      </w:r>
      <w:r w:rsidRPr="00A31410">
        <w:t>Ciolacu:</w:t>
      </w:r>
      <w:r w:rsidR="00647555">
        <w:t xml:space="preserve"> </w:t>
      </w:r>
      <w:r w:rsidRPr="00A31410">
        <w:t>Guvernul</w:t>
      </w:r>
      <w:r w:rsidR="00647555">
        <w:t xml:space="preserve"> </w:t>
      </w:r>
      <w:r w:rsidRPr="00A31410">
        <w:t>României</w:t>
      </w:r>
      <w:r w:rsidR="00647555">
        <w:t xml:space="preserve"> </w:t>
      </w:r>
      <w:r w:rsidRPr="00A31410">
        <w:t>va</w:t>
      </w:r>
      <w:r w:rsidR="00647555">
        <w:t xml:space="preserve"> </w:t>
      </w:r>
      <w:r w:rsidRPr="00A31410">
        <w:t>continua</w:t>
      </w:r>
      <w:r w:rsidR="00647555">
        <w:t xml:space="preserve"> </w:t>
      </w:r>
      <w:r w:rsidRPr="00A31410">
        <w:t>să</w:t>
      </w:r>
      <w:r w:rsidR="00647555">
        <w:t xml:space="preserve"> </w:t>
      </w:r>
      <w:r w:rsidRPr="00A31410">
        <w:t>susțină</w:t>
      </w:r>
      <w:r w:rsidR="00647555">
        <w:t xml:space="preserve"> </w:t>
      </w:r>
      <w:r w:rsidRPr="00A31410">
        <w:t>puternic</w:t>
      </w:r>
      <w:r w:rsidR="00647555">
        <w:t xml:space="preserve"> </w:t>
      </w:r>
      <w:r w:rsidRPr="00A31410">
        <w:t>parcursul</w:t>
      </w:r>
      <w:r w:rsidR="00647555">
        <w:t xml:space="preserve"> </w:t>
      </w:r>
      <w:r w:rsidRPr="00A31410">
        <w:t>european</w:t>
      </w:r>
      <w:r w:rsidR="00647555">
        <w:t xml:space="preserve"> </w:t>
      </w:r>
      <w:r w:rsidRPr="00A31410">
        <w:t>al</w:t>
      </w:r>
      <w:r w:rsidR="00647555">
        <w:t xml:space="preserve"> </w:t>
      </w:r>
      <w:r w:rsidRPr="00A31410">
        <w:t>Republicii</w:t>
      </w:r>
      <w:r w:rsidR="00647555">
        <w:t xml:space="preserve"> </w:t>
      </w:r>
      <w:r w:rsidRPr="00A31410">
        <w:t>Moldova</w:t>
      </w:r>
      <w:bookmarkEnd w:id="134"/>
    </w:p>
    <w:p w14:paraId="3E7A768F" w14:textId="6B85D797" w:rsidR="00A31410" w:rsidRPr="00A31410" w:rsidRDefault="00A31410" w:rsidP="00A31410">
      <w:r w:rsidRPr="00A31410">
        <w:t>Prim-ministrul</w:t>
      </w:r>
      <w:r w:rsidR="00647555">
        <w:t xml:space="preserve"> </w:t>
      </w:r>
      <w:r w:rsidRPr="00A31410">
        <w:t>Marcel</w:t>
      </w:r>
      <w:r w:rsidR="00647555">
        <w:t xml:space="preserve"> </w:t>
      </w:r>
      <w:r w:rsidRPr="00A31410">
        <w:t>Ciolacu</w:t>
      </w:r>
      <w:r w:rsidR="00647555">
        <w:t xml:space="preserve"> </w:t>
      </w:r>
      <w:r w:rsidRPr="00A31410">
        <w:t>a</w:t>
      </w:r>
      <w:r w:rsidR="00647555">
        <w:t xml:space="preserve"> </w:t>
      </w:r>
      <w:r w:rsidRPr="00A31410">
        <w:t>avut,</w:t>
      </w:r>
      <w:r w:rsidR="00647555">
        <w:t xml:space="preserve"> </w:t>
      </w:r>
      <w:r w:rsidRPr="00A31410">
        <w:t>astăzi,</w:t>
      </w:r>
      <w:r w:rsidR="00647555">
        <w:t xml:space="preserve"> </w:t>
      </w:r>
      <w:r w:rsidRPr="00A31410">
        <w:t>o</w:t>
      </w:r>
      <w:r w:rsidR="00647555">
        <w:t xml:space="preserve"> </w:t>
      </w:r>
      <w:r w:rsidRPr="00A31410">
        <w:t>convorbire</w:t>
      </w:r>
      <w:r w:rsidR="00647555">
        <w:t xml:space="preserve"> </w:t>
      </w:r>
      <w:r w:rsidRPr="00A31410">
        <w:t>telefonică</w:t>
      </w:r>
      <w:r w:rsidR="00647555">
        <w:t xml:space="preserve"> </w:t>
      </w:r>
      <w:r w:rsidRPr="00A31410">
        <w:t>cu</w:t>
      </w:r>
      <w:r w:rsidR="00647555">
        <w:t xml:space="preserve"> </w:t>
      </w:r>
      <w:r w:rsidRPr="00A31410">
        <w:t>premierul</w:t>
      </w:r>
      <w:r w:rsidR="00647555">
        <w:t xml:space="preserve"> </w:t>
      </w:r>
      <w:r w:rsidRPr="00A31410">
        <w:t>Republicii</w:t>
      </w:r>
      <w:r w:rsidR="00647555">
        <w:t xml:space="preserve"> </w:t>
      </w:r>
      <w:r w:rsidRPr="00A31410">
        <w:t>Moldova,</w:t>
      </w:r>
      <w:r w:rsidR="00647555">
        <w:t xml:space="preserve"> </w:t>
      </w:r>
      <w:r w:rsidRPr="00A31410">
        <w:t>Dorin</w:t>
      </w:r>
      <w:r w:rsidR="00647555">
        <w:t xml:space="preserve"> </w:t>
      </w:r>
      <w:proofErr w:type="spellStart"/>
      <w:r w:rsidRPr="00A31410">
        <w:t>Recean</w:t>
      </w:r>
      <w:proofErr w:type="spellEnd"/>
      <w:r w:rsidRPr="00A31410">
        <w:t>.</w:t>
      </w:r>
      <w:r w:rsidR="00647555">
        <w:t xml:space="preserve"> </w:t>
      </w:r>
    </w:p>
    <w:p w14:paraId="7B233479" w14:textId="382B422B" w:rsidR="00A31410" w:rsidRPr="00A31410" w:rsidRDefault="00A31410" w:rsidP="00A31410">
      <w:r w:rsidRPr="00A31410">
        <w:t>Premierul</w:t>
      </w:r>
      <w:r w:rsidR="00647555">
        <w:t xml:space="preserve"> </w:t>
      </w:r>
      <w:r w:rsidRPr="00A31410">
        <w:t>Ciolacu</w:t>
      </w:r>
      <w:r w:rsidR="00647555">
        <w:t xml:space="preserve"> </w:t>
      </w:r>
      <w:r w:rsidRPr="00A31410">
        <w:t>a</w:t>
      </w:r>
      <w:r w:rsidR="00647555">
        <w:t xml:space="preserve"> </w:t>
      </w:r>
      <w:r w:rsidRPr="00A31410">
        <w:t>subliniat</w:t>
      </w:r>
      <w:r w:rsidR="00647555">
        <w:t xml:space="preserve"> </w:t>
      </w:r>
      <w:r w:rsidRPr="00A31410">
        <w:t>sprijinul</w:t>
      </w:r>
      <w:r w:rsidR="00647555">
        <w:t xml:space="preserve"> </w:t>
      </w:r>
      <w:r w:rsidRPr="00A31410">
        <w:t>activ</w:t>
      </w:r>
      <w:r w:rsidR="00647555">
        <w:t xml:space="preserve"> </w:t>
      </w:r>
      <w:r w:rsidRPr="00A31410">
        <w:t>pe</w:t>
      </w:r>
      <w:r w:rsidR="00647555">
        <w:t xml:space="preserve"> </w:t>
      </w:r>
      <w:r w:rsidRPr="00A31410">
        <w:t>care</w:t>
      </w:r>
      <w:r w:rsidR="00647555">
        <w:t xml:space="preserve"> </w:t>
      </w:r>
      <w:r w:rsidRPr="00A31410">
        <w:t>România</w:t>
      </w:r>
      <w:r w:rsidR="00647555">
        <w:t xml:space="preserve"> </w:t>
      </w:r>
      <w:r w:rsidRPr="00A31410">
        <w:t>îl</w:t>
      </w:r>
      <w:r w:rsidR="00647555">
        <w:t xml:space="preserve"> </w:t>
      </w:r>
      <w:r w:rsidRPr="00A31410">
        <w:t>acordă</w:t>
      </w:r>
      <w:r w:rsidR="00647555">
        <w:t xml:space="preserve"> </w:t>
      </w:r>
      <w:r w:rsidRPr="00A31410">
        <w:t>Republicii</w:t>
      </w:r>
      <w:r w:rsidR="00647555">
        <w:t xml:space="preserve"> </w:t>
      </w:r>
      <w:r w:rsidRPr="00A31410">
        <w:t>Moldova</w:t>
      </w:r>
      <w:r w:rsidR="00647555">
        <w:t xml:space="preserve"> </w:t>
      </w:r>
      <w:r w:rsidRPr="00A31410">
        <w:t>pentru</w:t>
      </w:r>
      <w:r w:rsidR="00647555">
        <w:t xml:space="preserve"> </w:t>
      </w:r>
      <w:r w:rsidRPr="00A31410">
        <w:t>începerea</w:t>
      </w:r>
      <w:r w:rsidR="00647555">
        <w:t xml:space="preserve"> </w:t>
      </w:r>
      <w:r w:rsidRPr="00A31410">
        <w:t>procesului</w:t>
      </w:r>
      <w:r w:rsidR="00647555">
        <w:t xml:space="preserve"> </w:t>
      </w:r>
      <w:r w:rsidRPr="00A31410">
        <w:t>de</w:t>
      </w:r>
      <w:r w:rsidR="00647555">
        <w:t xml:space="preserve"> </w:t>
      </w:r>
      <w:r w:rsidRPr="00A31410">
        <w:t>negociere</w:t>
      </w:r>
      <w:r w:rsidR="00647555">
        <w:t xml:space="preserve"> </w:t>
      </w:r>
      <w:r w:rsidRPr="00A31410">
        <w:t>a</w:t>
      </w:r>
      <w:r w:rsidR="00647555">
        <w:t xml:space="preserve"> </w:t>
      </w:r>
      <w:r w:rsidRPr="00A31410">
        <w:t>aderării</w:t>
      </w:r>
      <w:r w:rsidR="00647555">
        <w:t xml:space="preserve"> </w:t>
      </w:r>
      <w:r w:rsidRPr="00A31410">
        <w:t>la</w:t>
      </w:r>
      <w:r w:rsidR="00647555">
        <w:t xml:space="preserve"> </w:t>
      </w:r>
      <w:r w:rsidRPr="00A31410">
        <w:t>Uniunea</w:t>
      </w:r>
      <w:r w:rsidR="00647555">
        <w:t xml:space="preserve"> </w:t>
      </w:r>
      <w:r w:rsidRPr="00A31410">
        <w:t>Europeană,</w:t>
      </w:r>
      <w:r w:rsidR="00647555">
        <w:t xml:space="preserve"> </w:t>
      </w:r>
      <w:r w:rsidRPr="00A31410">
        <w:t>în</w:t>
      </w:r>
      <w:r w:rsidR="00647555">
        <w:t xml:space="preserve"> </w:t>
      </w:r>
      <w:r w:rsidRPr="00A31410">
        <w:t>contextul</w:t>
      </w:r>
      <w:r w:rsidR="00647555">
        <w:t xml:space="preserve"> </w:t>
      </w:r>
      <w:r w:rsidRPr="00A31410">
        <w:t>Consiliului</w:t>
      </w:r>
      <w:r w:rsidR="00647555">
        <w:t xml:space="preserve"> </w:t>
      </w:r>
      <w:r w:rsidRPr="00A31410">
        <w:t>European</w:t>
      </w:r>
      <w:r w:rsidR="00647555">
        <w:t xml:space="preserve"> </w:t>
      </w:r>
      <w:r w:rsidRPr="00A31410">
        <w:t>desfășurat</w:t>
      </w:r>
      <w:r w:rsidR="00647555">
        <w:t xml:space="preserve"> </w:t>
      </w:r>
      <w:r w:rsidRPr="00A31410">
        <w:t>în</w:t>
      </w:r>
      <w:r w:rsidR="00647555">
        <w:t xml:space="preserve"> </w:t>
      </w:r>
      <w:r w:rsidRPr="00A31410">
        <w:t>14-15</w:t>
      </w:r>
      <w:r w:rsidR="00647555">
        <w:t xml:space="preserve"> </w:t>
      </w:r>
      <w:r w:rsidRPr="00A31410">
        <w:t>decembrie</w:t>
      </w:r>
      <w:r w:rsidR="00647555">
        <w:t xml:space="preserve"> </w:t>
      </w:r>
      <w:r w:rsidRPr="00A31410">
        <w:t>2023.</w:t>
      </w:r>
    </w:p>
    <w:p w14:paraId="10A0EEB6" w14:textId="1A513190" w:rsidR="00A31410" w:rsidRPr="00A31410" w:rsidRDefault="00A31410" w:rsidP="00A31410">
      <w:r w:rsidRPr="00A31410">
        <w:t>”Guvernul</w:t>
      </w:r>
      <w:r w:rsidR="00647555">
        <w:t xml:space="preserve"> </w:t>
      </w:r>
      <w:r w:rsidRPr="00A31410">
        <w:t>României</w:t>
      </w:r>
      <w:r w:rsidR="00647555">
        <w:t xml:space="preserve"> </w:t>
      </w:r>
      <w:r w:rsidRPr="00A31410">
        <w:t>va</w:t>
      </w:r>
      <w:r w:rsidR="00647555">
        <w:t xml:space="preserve"> </w:t>
      </w:r>
      <w:r w:rsidRPr="00A31410">
        <w:t>continua</w:t>
      </w:r>
      <w:r w:rsidR="00647555">
        <w:t xml:space="preserve"> </w:t>
      </w:r>
      <w:r w:rsidRPr="00A31410">
        <w:t>să</w:t>
      </w:r>
      <w:r w:rsidR="00647555">
        <w:t xml:space="preserve"> </w:t>
      </w:r>
      <w:r w:rsidRPr="00A31410">
        <w:t>susțină</w:t>
      </w:r>
      <w:r w:rsidR="00647555">
        <w:t xml:space="preserve"> </w:t>
      </w:r>
      <w:r w:rsidRPr="00A31410">
        <w:t>puternic</w:t>
      </w:r>
      <w:r w:rsidR="00647555">
        <w:t xml:space="preserve"> </w:t>
      </w:r>
      <w:r w:rsidRPr="00A31410">
        <w:t>parcursul</w:t>
      </w:r>
      <w:r w:rsidR="00647555">
        <w:t xml:space="preserve"> </w:t>
      </w:r>
      <w:r w:rsidRPr="00A31410">
        <w:t>european</w:t>
      </w:r>
      <w:r w:rsidR="00647555">
        <w:t xml:space="preserve"> </w:t>
      </w:r>
      <w:r w:rsidRPr="00A31410">
        <w:t>al</w:t>
      </w:r>
      <w:r w:rsidR="00647555">
        <w:t xml:space="preserve"> </w:t>
      </w:r>
      <w:r w:rsidRPr="00A31410">
        <w:t>Republicii</w:t>
      </w:r>
      <w:r w:rsidR="00647555">
        <w:t xml:space="preserve"> </w:t>
      </w:r>
      <w:r w:rsidRPr="00A31410">
        <w:t>Moldova</w:t>
      </w:r>
      <w:r w:rsidR="00647555">
        <w:t xml:space="preserve"> </w:t>
      </w:r>
      <w:r w:rsidRPr="00A31410">
        <w:t>și</w:t>
      </w:r>
      <w:r w:rsidR="00647555">
        <w:t xml:space="preserve"> </w:t>
      </w:r>
      <w:r w:rsidRPr="00A31410">
        <w:t>să</w:t>
      </w:r>
      <w:r w:rsidR="00647555">
        <w:t xml:space="preserve"> </w:t>
      </w:r>
      <w:r w:rsidRPr="00A31410">
        <w:t>fie</w:t>
      </w:r>
      <w:r w:rsidR="00647555">
        <w:t xml:space="preserve"> </w:t>
      </w:r>
      <w:r w:rsidRPr="00A31410">
        <w:t>partener</w:t>
      </w:r>
      <w:r w:rsidR="00647555">
        <w:t xml:space="preserve"> </w:t>
      </w:r>
      <w:r w:rsidRPr="00A31410">
        <w:t>de</w:t>
      </w:r>
      <w:r w:rsidR="00647555">
        <w:t xml:space="preserve"> </w:t>
      </w:r>
      <w:r w:rsidRPr="00A31410">
        <w:t>încredere</w:t>
      </w:r>
      <w:r w:rsidR="00647555">
        <w:t xml:space="preserve"> </w:t>
      </w:r>
      <w:r w:rsidRPr="00A31410">
        <w:t>în</w:t>
      </w:r>
      <w:r w:rsidR="00647555">
        <w:t xml:space="preserve"> </w:t>
      </w:r>
      <w:r w:rsidRPr="00A31410">
        <w:t>întregul</w:t>
      </w:r>
      <w:r w:rsidR="00647555">
        <w:t xml:space="preserve"> </w:t>
      </w:r>
      <w:r w:rsidRPr="00A31410">
        <w:t>proces</w:t>
      </w:r>
      <w:r w:rsidR="00647555">
        <w:t xml:space="preserve"> </w:t>
      </w:r>
      <w:r w:rsidRPr="00A31410">
        <w:t>de</w:t>
      </w:r>
      <w:r w:rsidR="00647555">
        <w:t xml:space="preserve"> </w:t>
      </w:r>
      <w:r w:rsidRPr="00A31410">
        <w:t>aderare”,</w:t>
      </w:r>
      <w:r w:rsidR="00647555">
        <w:t xml:space="preserve"> </w:t>
      </w:r>
      <w:r w:rsidRPr="00A31410">
        <w:t>a</w:t>
      </w:r>
      <w:r w:rsidR="00647555">
        <w:t xml:space="preserve"> </w:t>
      </w:r>
      <w:r w:rsidRPr="00A31410">
        <w:t>afirmat</w:t>
      </w:r>
      <w:r w:rsidR="00647555">
        <w:t xml:space="preserve"> </w:t>
      </w:r>
      <w:r w:rsidRPr="00A31410">
        <w:t>prim-ministrul</w:t>
      </w:r>
      <w:r w:rsidR="00647555">
        <w:t xml:space="preserve"> </w:t>
      </w:r>
      <w:r w:rsidRPr="00A31410">
        <w:t>României.</w:t>
      </w:r>
    </w:p>
    <w:p w14:paraId="08F26D33" w14:textId="418D327C" w:rsidR="00A31410" w:rsidRPr="00A31410" w:rsidRDefault="00A31410" w:rsidP="00A31410">
      <w:r w:rsidRPr="00A31410">
        <w:lastRenderedPageBreak/>
        <w:t>De</w:t>
      </w:r>
      <w:r w:rsidR="00647555">
        <w:t xml:space="preserve"> </w:t>
      </w:r>
      <w:r w:rsidRPr="00A31410">
        <w:t>asemenea,</w:t>
      </w:r>
      <w:r w:rsidR="00647555">
        <w:t xml:space="preserve"> </w:t>
      </w:r>
      <w:r w:rsidRPr="00A31410">
        <w:t>în</w:t>
      </w:r>
      <w:r w:rsidR="00647555">
        <w:t xml:space="preserve"> </w:t>
      </w:r>
      <w:r w:rsidRPr="00A31410">
        <w:t>cadrul</w:t>
      </w:r>
      <w:r w:rsidR="00647555">
        <w:t xml:space="preserve"> </w:t>
      </w:r>
      <w:r w:rsidRPr="00A31410">
        <w:t>dialogului</w:t>
      </w:r>
      <w:r w:rsidR="00647555">
        <w:t xml:space="preserve"> </w:t>
      </w:r>
      <w:r w:rsidRPr="00A31410">
        <w:t>telefonic,</w:t>
      </w:r>
      <w:r w:rsidR="00647555">
        <w:t xml:space="preserve"> </w:t>
      </w:r>
      <w:r w:rsidRPr="00A31410">
        <w:t>au</w:t>
      </w:r>
      <w:r w:rsidR="00647555">
        <w:t xml:space="preserve"> </w:t>
      </w:r>
      <w:r w:rsidRPr="00A31410">
        <w:t>fost</w:t>
      </w:r>
      <w:r w:rsidR="00647555">
        <w:t xml:space="preserve"> </w:t>
      </w:r>
      <w:r w:rsidRPr="00A31410">
        <w:t>discutate</w:t>
      </w:r>
      <w:r w:rsidR="00647555">
        <w:t xml:space="preserve"> </w:t>
      </w:r>
      <w:r w:rsidRPr="00A31410">
        <w:t>proiectele</w:t>
      </w:r>
      <w:r w:rsidR="00647555">
        <w:t xml:space="preserve"> </w:t>
      </w:r>
      <w:r w:rsidRPr="00A31410">
        <w:t>de</w:t>
      </w:r>
      <w:r w:rsidR="00647555">
        <w:t xml:space="preserve"> </w:t>
      </w:r>
      <w:r w:rsidRPr="00A31410">
        <w:t>cooperare</w:t>
      </w:r>
      <w:r w:rsidR="00647555">
        <w:t xml:space="preserve"> </w:t>
      </w:r>
      <w:r w:rsidRPr="00A31410">
        <w:t>bilaterală,</w:t>
      </w:r>
      <w:r w:rsidR="00647555">
        <w:t xml:space="preserve"> </w:t>
      </w:r>
      <w:r w:rsidRPr="00A31410">
        <w:t>în</w:t>
      </w:r>
      <w:r w:rsidR="00647555">
        <w:t xml:space="preserve"> </w:t>
      </w:r>
      <w:r w:rsidRPr="00A31410">
        <w:t>special</w:t>
      </w:r>
      <w:r w:rsidR="00647555">
        <w:t xml:space="preserve"> </w:t>
      </w:r>
      <w:r w:rsidRPr="00A31410">
        <w:t>în</w:t>
      </w:r>
      <w:r w:rsidR="00647555">
        <w:t xml:space="preserve"> </w:t>
      </w:r>
      <w:r w:rsidRPr="00A31410">
        <w:t>domeniile</w:t>
      </w:r>
      <w:r w:rsidR="00647555">
        <w:t xml:space="preserve"> </w:t>
      </w:r>
      <w:r w:rsidRPr="00A31410">
        <w:t>interconexiunilor</w:t>
      </w:r>
      <w:r w:rsidR="00647555">
        <w:t xml:space="preserve"> </w:t>
      </w:r>
      <w:r w:rsidRPr="00A31410">
        <w:t>energetice</w:t>
      </w:r>
      <w:r w:rsidR="00647555">
        <w:t xml:space="preserve"> </w:t>
      </w:r>
      <w:r w:rsidRPr="00A31410">
        <w:t>transfrontaliere</w:t>
      </w:r>
      <w:r w:rsidR="00647555">
        <w:t xml:space="preserve"> </w:t>
      </w:r>
      <w:r w:rsidRPr="00A31410">
        <w:t>și</w:t>
      </w:r>
      <w:r w:rsidR="00647555">
        <w:t xml:space="preserve"> </w:t>
      </w:r>
      <w:r w:rsidRPr="00A31410">
        <w:t>al</w:t>
      </w:r>
      <w:r w:rsidR="00647555">
        <w:t xml:space="preserve"> </w:t>
      </w:r>
      <w:r w:rsidRPr="00A31410">
        <w:t>asistenței</w:t>
      </w:r>
      <w:r w:rsidR="00647555">
        <w:t xml:space="preserve"> </w:t>
      </w:r>
      <w:r w:rsidRPr="00A31410">
        <w:t>financiare</w:t>
      </w:r>
      <w:r w:rsidR="00647555">
        <w:t xml:space="preserve"> </w:t>
      </w:r>
      <w:r w:rsidRPr="00A31410">
        <w:t>pe</w:t>
      </w:r>
      <w:r w:rsidR="00647555">
        <w:t xml:space="preserve"> </w:t>
      </w:r>
      <w:r w:rsidRPr="00A31410">
        <w:t>care</w:t>
      </w:r>
      <w:r w:rsidR="00647555">
        <w:t xml:space="preserve"> </w:t>
      </w:r>
      <w:r w:rsidRPr="00A31410">
        <w:t>România</w:t>
      </w:r>
      <w:r w:rsidR="00647555">
        <w:t xml:space="preserve"> </w:t>
      </w:r>
      <w:r w:rsidRPr="00A31410">
        <w:t>o</w:t>
      </w:r>
      <w:r w:rsidR="00647555">
        <w:t xml:space="preserve"> </w:t>
      </w:r>
      <w:r w:rsidRPr="00A31410">
        <w:t>acordă</w:t>
      </w:r>
      <w:r w:rsidR="00647555">
        <w:t xml:space="preserve"> </w:t>
      </w:r>
      <w:r w:rsidRPr="00A31410">
        <w:t>pentru</w:t>
      </w:r>
      <w:r w:rsidR="00647555">
        <w:t xml:space="preserve"> </w:t>
      </w:r>
      <w:r w:rsidRPr="00A31410">
        <w:t>dezvoltarea</w:t>
      </w:r>
      <w:r w:rsidR="00647555">
        <w:t xml:space="preserve"> </w:t>
      </w:r>
      <w:r w:rsidRPr="00A31410">
        <w:t>Republicii</w:t>
      </w:r>
      <w:r w:rsidR="00647555">
        <w:t xml:space="preserve"> </w:t>
      </w:r>
      <w:r w:rsidRPr="00A31410">
        <w:t>Moldova.</w:t>
      </w:r>
    </w:p>
    <w:p w14:paraId="2CC55A97" w14:textId="144BB6C0" w:rsidR="00B16F81" w:rsidRPr="009625A7" w:rsidRDefault="0006539B" w:rsidP="00587E4C">
      <w:pPr>
        <w:pStyle w:val="Stilsursa"/>
        <w:rPr>
          <w:rStyle w:val="Hyperlink"/>
          <w:sz w:val="14"/>
          <w:szCs w:val="24"/>
          <w:u w:val="none"/>
        </w:rPr>
      </w:pPr>
      <w:r w:rsidRPr="009625A7">
        <w:t>Sursa:</w:t>
      </w:r>
      <w:r w:rsidR="00647555">
        <w:t xml:space="preserve"> </w:t>
      </w:r>
      <w:r w:rsidRPr="009625A7">
        <w:t>Guvernul</w:t>
      </w:r>
      <w:r w:rsidR="00647555">
        <w:t xml:space="preserve"> </w:t>
      </w:r>
      <w:r w:rsidRPr="009625A7">
        <w:t>României</w:t>
      </w:r>
      <w:r w:rsidR="00647555">
        <w:t xml:space="preserve"> </w:t>
      </w:r>
      <w:r w:rsidRPr="009625A7">
        <w:t>-</w:t>
      </w:r>
      <w:r w:rsidR="00647555">
        <w:t xml:space="preserve"> </w:t>
      </w:r>
      <w:hyperlink r:id="rId14" w:history="1">
        <w:r w:rsidR="00B072FE" w:rsidRPr="009625A7">
          <w:rPr>
            <w:rStyle w:val="Hyperlink"/>
            <w:sz w:val="14"/>
            <w:szCs w:val="24"/>
            <w:u w:val="none"/>
          </w:rPr>
          <w:t>https://gov.ro/ro/media/comunicate</w:t>
        </w:r>
      </w:hyperlink>
    </w:p>
    <w:bookmarkEnd w:id="13"/>
    <w:bookmarkEnd w:id="14"/>
    <w:bookmarkEnd w:id="15"/>
    <w:bookmarkEnd w:id="16"/>
    <w:bookmarkEnd w:id="17"/>
    <w:bookmarkEnd w:id="18"/>
    <w:p w14:paraId="17B5AE7A" w14:textId="509E7561"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441F6D60" w:rsidR="00FD2452" w:rsidRPr="00E74641" w:rsidRDefault="00F00F49" w:rsidP="00B76A7A">
      <w:pPr>
        <w:pStyle w:val="InfoEuropeana"/>
        <w:spacing w:before="120" w:after="0"/>
        <w:ind w:right="198"/>
        <w:rPr>
          <w:szCs w:val="18"/>
        </w:rPr>
      </w:pPr>
      <w:bookmarkStart w:id="135" w:name="_Toc153533873"/>
      <w:proofErr w:type="spellStart"/>
      <w:r w:rsidRPr="00E74641">
        <w:rPr>
          <w:szCs w:val="18"/>
        </w:rPr>
        <w:t>I</w:t>
      </w:r>
      <w:r w:rsidR="00FD2452" w:rsidRPr="00E74641">
        <w:rPr>
          <w:szCs w:val="18"/>
        </w:rPr>
        <w:t>nformaţie</w:t>
      </w:r>
      <w:proofErr w:type="spellEnd"/>
      <w:r w:rsidR="00647555">
        <w:rPr>
          <w:szCs w:val="18"/>
        </w:rPr>
        <w:t xml:space="preserve"> </w:t>
      </w:r>
      <w:r w:rsidR="00FD2452" w:rsidRPr="00E74641">
        <w:rPr>
          <w:szCs w:val="18"/>
        </w:rPr>
        <w:t>Europeană</w:t>
      </w:r>
      <w:bookmarkEnd w:id="13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1E2BB7">
        <w:trPr>
          <w:trHeight w:val="4729"/>
        </w:trPr>
        <w:tc>
          <w:tcPr>
            <w:tcW w:w="3119" w:type="dxa"/>
          </w:tcPr>
          <w:p w14:paraId="7F6CE324" w14:textId="1F19902A" w:rsidR="00724960" w:rsidRPr="00E74641" w:rsidRDefault="004D0FD3" w:rsidP="00724960">
            <w:pPr>
              <w:rPr>
                <w:b/>
                <w:i/>
              </w:rPr>
            </w:pPr>
            <w:r>
              <w:rPr>
                <w:noProof/>
                <w:lang w:eastAsia="ro-RO"/>
              </w:rPr>
              <w:drawing>
                <wp:inline distT="0" distB="0" distL="0" distR="0" wp14:anchorId="5E3809A4" wp14:editId="35E90AC9">
                  <wp:extent cx="1843405" cy="1038860"/>
                  <wp:effectExtent l="0" t="0" r="4445" b="8890"/>
                  <wp:docPr id="154612157" name="Imagine 1" descr="Logoul Consiliului UE și al președinției spani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spaniol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43405" cy="1038860"/>
                          </a:xfrm>
                          <a:prstGeom prst="rect">
                            <a:avLst/>
                          </a:prstGeom>
                          <a:noFill/>
                          <a:ln>
                            <a:noFill/>
                          </a:ln>
                        </pic:spPr>
                      </pic:pic>
                    </a:graphicData>
                  </a:graphic>
                </wp:inline>
              </w:drawing>
            </w:r>
          </w:p>
        </w:tc>
        <w:tc>
          <w:tcPr>
            <w:tcW w:w="6520" w:type="dxa"/>
          </w:tcPr>
          <w:p w14:paraId="063FFD02" w14:textId="3C2B9507" w:rsidR="004D0FD3" w:rsidRPr="00333A01" w:rsidRDefault="004D0FD3" w:rsidP="00333A01">
            <w:pPr>
              <w:spacing w:before="40"/>
              <w:jc w:val="center"/>
              <w:rPr>
                <w:b/>
                <w:color w:val="0070C0"/>
                <w:sz w:val="17"/>
                <w:szCs w:val="17"/>
              </w:rPr>
            </w:pPr>
            <w:r w:rsidRPr="00333A01">
              <w:rPr>
                <w:b/>
                <w:color w:val="0070C0"/>
                <w:sz w:val="17"/>
                <w:szCs w:val="17"/>
              </w:rPr>
              <w:t>Președinția</w:t>
            </w:r>
            <w:r w:rsidR="00647555">
              <w:rPr>
                <w:b/>
                <w:color w:val="0070C0"/>
                <w:sz w:val="17"/>
                <w:szCs w:val="17"/>
              </w:rPr>
              <w:t xml:space="preserve"> </w:t>
            </w:r>
            <w:r w:rsidRPr="00333A01">
              <w:rPr>
                <w:b/>
                <w:color w:val="0070C0"/>
                <w:sz w:val="17"/>
                <w:szCs w:val="17"/>
              </w:rPr>
              <w:t>spaniolă</w:t>
            </w:r>
            <w:r w:rsidR="00647555">
              <w:rPr>
                <w:b/>
                <w:color w:val="0070C0"/>
                <w:sz w:val="17"/>
                <w:szCs w:val="17"/>
              </w:rPr>
              <w:t xml:space="preserve"> </w:t>
            </w:r>
            <w:r w:rsidRPr="00333A01">
              <w:rPr>
                <w:b/>
                <w:color w:val="0070C0"/>
                <w:sz w:val="17"/>
                <w:szCs w:val="17"/>
              </w:rPr>
              <w:t>a</w:t>
            </w:r>
            <w:r w:rsidR="00647555">
              <w:rPr>
                <w:b/>
                <w:color w:val="0070C0"/>
                <w:sz w:val="17"/>
                <w:szCs w:val="17"/>
              </w:rPr>
              <w:t xml:space="preserve"> </w:t>
            </w:r>
            <w:r w:rsidRPr="00333A01">
              <w:rPr>
                <w:b/>
                <w:color w:val="0070C0"/>
                <w:sz w:val="17"/>
                <w:szCs w:val="17"/>
              </w:rPr>
              <w:t>Consiliului</w:t>
            </w:r>
            <w:r w:rsidR="00647555">
              <w:rPr>
                <w:b/>
                <w:color w:val="0070C0"/>
                <w:sz w:val="17"/>
                <w:szCs w:val="17"/>
              </w:rPr>
              <w:t xml:space="preserve"> </w:t>
            </w:r>
            <w:r w:rsidRPr="00333A01">
              <w:rPr>
                <w:b/>
                <w:color w:val="0070C0"/>
                <w:sz w:val="17"/>
                <w:szCs w:val="17"/>
              </w:rPr>
              <w:t>UE:</w:t>
            </w:r>
          </w:p>
          <w:p w14:paraId="66942289" w14:textId="00A9BD81" w:rsidR="004D0FD3" w:rsidRPr="00333A01" w:rsidRDefault="004D0FD3" w:rsidP="00333A01">
            <w:pPr>
              <w:spacing w:before="40"/>
              <w:jc w:val="center"/>
              <w:rPr>
                <w:b/>
                <w:color w:val="0070C0"/>
                <w:sz w:val="17"/>
                <w:szCs w:val="17"/>
              </w:rPr>
            </w:pPr>
            <w:r w:rsidRPr="00333A01">
              <w:rPr>
                <w:b/>
                <w:color w:val="0070C0"/>
                <w:sz w:val="17"/>
                <w:szCs w:val="17"/>
              </w:rPr>
              <w:t>1</w:t>
            </w:r>
            <w:r w:rsidR="00647555">
              <w:rPr>
                <w:b/>
                <w:color w:val="0070C0"/>
                <w:sz w:val="17"/>
                <w:szCs w:val="17"/>
              </w:rPr>
              <w:t xml:space="preserve"> </w:t>
            </w:r>
            <w:r w:rsidRPr="00333A01">
              <w:rPr>
                <w:b/>
                <w:color w:val="0070C0"/>
                <w:sz w:val="17"/>
                <w:szCs w:val="17"/>
              </w:rPr>
              <w:t>iulie-31</w:t>
            </w:r>
            <w:r w:rsidR="00647555">
              <w:rPr>
                <w:b/>
                <w:color w:val="0070C0"/>
                <w:sz w:val="17"/>
                <w:szCs w:val="17"/>
              </w:rPr>
              <w:t xml:space="preserve"> </w:t>
            </w:r>
            <w:r w:rsidRPr="00333A01">
              <w:rPr>
                <w:b/>
                <w:color w:val="0070C0"/>
                <w:sz w:val="17"/>
                <w:szCs w:val="17"/>
              </w:rPr>
              <w:t>decembrie</w:t>
            </w:r>
            <w:r w:rsidR="00647555">
              <w:rPr>
                <w:b/>
                <w:color w:val="0070C0"/>
                <w:sz w:val="17"/>
                <w:szCs w:val="17"/>
              </w:rPr>
              <w:t xml:space="preserve"> </w:t>
            </w:r>
            <w:r w:rsidRPr="00333A01">
              <w:rPr>
                <w:b/>
                <w:color w:val="0070C0"/>
                <w:sz w:val="17"/>
                <w:szCs w:val="17"/>
              </w:rPr>
              <w:t>2023</w:t>
            </w:r>
          </w:p>
          <w:p w14:paraId="3451B076" w14:textId="01E5CDF1" w:rsidR="004D0FD3" w:rsidRPr="00333A01" w:rsidRDefault="004D0FD3" w:rsidP="00333A01">
            <w:pPr>
              <w:spacing w:before="40"/>
              <w:rPr>
                <w:bCs/>
                <w:sz w:val="17"/>
                <w:szCs w:val="17"/>
              </w:rPr>
            </w:pPr>
            <w:r w:rsidRPr="00333A01">
              <w:rPr>
                <w:bCs/>
                <w:sz w:val="17"/>
                <w:szCs w:val="17"/>
              </w:rPr>
              <w:t>Spania</w:t>
            </w:r>
            <w:r w:rsidR="00647555">
              <w:rPr>
                <w:bCs/>
                <w:sz w:val="17"/>
                <w:szCs w:val="17"/>
              </w:rPr>
              <w:t xml:space="preserve"> </w:t>
            </w:r>
            <w:r w:rsidRPr="00333A01">
              <w:rPr>
                <w:bCs/>
                <w:sz w:val="17"/>
                <w:szCs w:val="17"/>
              </w:rPr>
              <w:t>deține</w:t>
            </w:r>
            <w:r w:rsidR="00647555">
              <w:rPr>
                <w:bCs/>
                <w:sz w:val="17"/>
                <w:szCs w:val="17"/>
              </w:rPr>
              <w:t xml:space="preserve"> </w:t>
            </w:r>
            <w:r w:rsidRPr="00333A01">
              <w:rPr>
                <w:bCs/>
                <w:sz w:val="17"/>
                <w:szCs w:val="17"/>
              </w:rPr>
              <w:t>pentru</w:t>
            </w:r>
            <w:r w:rsidR="00647555">
              <w:rPr>
                <w:bCs/>
                <w:sz w:val="17"/>
                <w:szCs w:val="17"/>
              </w:rPr>
              <w:t xml:space="preserve"> </w:t>
            </w:r>
            <w:r w:rsidRPr="00333A01">
              <w:rPr>
                <w:bCs/>
                <w:sz w:val="17"/>
                <w:szCs w:val="17"/>
              </w:rPr>
              <w:t>a</w:t>
            </w:r>
            <w:r w:rsidR="00647555">
              <w:rPr>
                <w:bCs/>
                <w:sz w:val="17"/>
                <w:szCs w:val="17"/>
              </w:rPr>
              <w:t xml:space="preserve"> </w:t>
            </w:r>
            <w:r w:rsidRPr="00333A01">
              <w:rPr>
                <w:bCs/>
                <w:sz w:val="17"/>
                <w:szCs w:val="17"/>
              </w:rPr>
              <w:t>cincea</w:t>
            </w:r>
            <w:r w:rsidR="00647555">
              <w:rPr>
                <w:bCs/>
                <w:sz w:val="17"/>
                <w:szCs w:val="17"/>
              </w:rPr>
              <w:t xml:space="preserve"> </w:t>
            </w:r>
            <w:r w:rsidRPr="00333A01">
              <w:rPr>
                <w:bCs/>
                <w:sz w:val="17"/>
                <w:szCs w:val="17"/>
              </w:rPr>
              <w:t>oară</w:t>
            </w:r>
            <w:r w:rsidR="00647555">
              <w:rPr>
                <w:bCs/>
                <w:sz w:val="17"/>
                <w:szCs w:val="17"/>
              </w:rPr>
              <w:t xml:space="preserve"> </w:t>
            </w:r>
            <w:r w:rsidRPr="00333A01">
              <w:rPr>
                <w:bCs/>
                <w:sz w:val="17"/>
                <w:szCs w:val="17"/>
              </w:rPr>
              <w:t>președinția</w:t>
            </w:r>
            <w:r w:rsidR="00647555">
              <w:rPr>
                <w:bCs/>
                <w:sz w:val="17"/>
                <w:szCs w:val="17"/>
              </w:rPr>
              <w:t xml:space="preserve"> </w:t>
            </w:r>
            <w:r w:rsidRPr="00333A01">
              <w:rPr>
                <w:bCs/>
                <w:sz w:val="17"/>
                <w:szCs w:val="17"/>
              </w:rPr>
              <w:t>Consiliului</w:t>
            </w:r>
            <w:r w:rsidR="00647555">
              <w:rPr>
                <w:bCs/>
                <w:sz w:val="17"/>
                <w:szCs w:val="17"/>
              </w:rPr>
              <w:t xml:space="preserve"> </w:t>
            </w:r>
            <w:r w:rsidRPr="00333A01">
              <w:rPr>
                <w:bCs/>
                <w:sz w:val="17"/>
                <w:szCs w:val="17"/>
              </w:rPr>
              <w:t>UE.</w:t>
            </w:r>
            <w:r w:rsidR="00647555">
              <w:rPr>
                <w:bCs/>
                <w:sz w:val="17"/>
                <w:szCs w:val="17"/>
              </w:rPr>
              <w:t xml:space="preserve"> </w:t>
            </w:r>
            <w:r w:rsidRPr="00333A01">
              <w:rPr>
                <w:bCs/>
                <w:sz w:val="17"/>
                <w:szCs w:val="17"/>
              </w:rPr>
              <w:t>Mottoul:</w:t>
            </w:r>
            <w:r w:rsidR="00647555">
              <w:rPr>
                <w:bCs/>
                <w:sz w:val="17"/>
                <w:szCs w:val="17"/>
              </w:rPr>
              <w:t xml:space="preserve"> </w:t>
            </w:r>
            <w:r w:rsidRPr="00333A01">
              <w:rPr>
                <w:bCs/>
                <w:sz w:val="17"/>
                <w:szCs w:val="17"/>
              </w:rPr>
              <w:t>„Europa,</w:t>
            </w:r>
            <w:r w:rsidR="00647555">
              <w:rPr>
                <w:bCs/>
                <w:sz w:val="17"/>
                <w:szCs w:val="17"/>
              </w:rPr>
              <w:t xml:space="preserve"> </w:t>
            </w:r>
            <w:r w:rsidRPr="00333A01">
              <w:rPr>
                <w:bCs/>
                <w:sz w:val="17"/>
                <w:szCs w:val="17"/>
              </w:rPr>
              <w:t>mai</w:t>
            </w:r>
            <w:r w:rsidR="00647555">
              <w:rPr>
                <w:bCs/>
                <w:sz w:val="17"/>
                <w:szCs w:val="17"/>
              </w:rPr>
              <w:t xml:space="preserve"> </w:t>
            </w:r>
            <w:r w:rsidRPr="00333A01">
              <w:rPr>
                <w:bCs/>
                <w:sz w:val="17"/>
                <w:szCs w:val="17"/>
              </w:rPr>
              <w:t>aproape”</w:t>
            </w:r>
            <w:r w:rsidR="00647555">
              <w:rPr>
                <w:bCs/>
                <w:sz w:val="17"/>
                <w:szCs w:val="17"/>
              </w:rPr>
              <w:t xml:space="preserve"> </w:t>
            </w:r>
            <w:r w:rsidRPr="00333A01">
              <w:rPr>
                <w:bCs/>
                <w:sz w:val="17"/>
                <w:szCs w:val="17"/>
              </w:rPr>
              <w:t>aduce</w:t>
            </w:r>
            <w:r w:rsidR="00647555">
              <w:rPr>
                <w:bCs/>
                <w:sz w:val="17"/>
                <w:szCs w:val="17"/>
              </w:rPr>
              <w:t xml:space="preserve"> </w:t>
            </w:r>
            <w:r w:rsidRPr="00333A01">
              <w:rPr>
                <w:bCs/>
                <w:sz w:val="17"/>
                <w:szCs w:val="17"/>
              </w:rPr>
              <w:t>în</w:t>
            </w:r>
            <w:r w:rsidR="00647555">
              <w:rPr>
                <w:bCs/>
                <w:sz w:val="17"/>
                <w:szCs w:val="17"/>
              </w:rPr>
              <w:t xml:space="preserve"> </w:t>
            </w:r>
            <w:r w:rsidRPr="00333A01">
              <w:rPr>
                <w:bCs/>
                <w:sz w:val="17"/>
                <w:szCs w:val="17"/>
              </w:rPr>
              <w:t>atenție</w:t>
            </w:r>
            <w:r w:rsidR="00647555">
              <w:rPr>
                <w:bCs/>
                <w:sz w:val="17"/>
                <w:szCs w:val="17"/>
              </w:rPr>
              <w:t xml:space="preserve"> </w:t>
            </w:r>
            <w:r w:rsidRPr="00333A01">
              <w:rPr>
                <w:bCs/>
                <w:sz w:val="17"/>
                <w:szCs w:val="17"/>
              </w:rPr>
              <w:t>spiritul</w:t>
            </w:r>
            <w:r w:rsidR="00647555">
              <w:rPr>
                <w:bCs/>
                <w:sz w:val="17"/>
                <w:szCs w:val="17"/>
              </w:rPr>
              <w:t xml:space="preserve"> </w:t>
            </w:r>
            <w:r w:rsidRPr="00333A01">
              <w:rPr>
                <w:bCs/>
                <w:sz w:val="17"/>
                <w:szCs w:val="17"/>
              </w:rPr>
              <w:t>apropierii</w:t>
            </w:r>
            <w:r w:rsidR="00647555">
              <w:rPr>
                <w:bCs/>
                <w:sz w:val="17"/>
                <w:szCs w:val="17"/>
              </w:rPr>
              <w:t xml:space="preserve"> </w:t>
            </w:r>
            <w:r w:rsidRPr="00333A01">
              <w:rPr>
                <w:bCs/>
                <w:sz w:val="17"/>
                <w:szCs w:val="17"/>
              </w:rPr>
              <w:t>umane,</w:t>
            </w:r>
            <w:r w:rsidR="00647555">
              <w:rPr>
                <w:bCs/>
                <w:sz w:val="17"/>
                <w:szCs w:val="17"/>
              </w:rPr>
              <w:t xml:space="preserve"> </w:t>
            </w:r>
            <w:r w:rsidRPr="00333A01">
              <w:rPr>
                <w:bCs/>
                <w:sz w:val="17"/>
                <w:szCs w:val="17"/>
              </w:rPr>
              <w:t>politice</w:t>
            </w:r>
            <w:r w:rsidR="00647555">
              <w:rPr>
                <w:bCs/>
                <w:sz w:val="17"/>
                <w:szCs w:val="17"/>
              </w:rPr>
              <w:t xml:space="preserve"> </w:t>
            </w:r>
            <w:r w:rsidRPr="00333A01">
              <w:rPr>
                <w:bCs/>
                <w:sz w:val="17"/>
                <w:szCs w:val="17"/>
              </w:rPr>
              <w:t>și</w:t>
            </w:r>
            <w:r w:rsidR="00647555">
              <w:rPr>
                <w:bCs/>
                <w:sz w:val="17"/>
                <w:szCs w:val="17"/>
              </w:rPr>
              <w:t xml:space="preserve"> </w:t>
            </w:r>
            <w:r w:rsidRPr="00333A01">
              <w:rPr>
                <w:bCs/>
                <w:sz w:val="17"/>
                <w:szCs w:val="17"/>
              </w:rPr>
              <w:t>instituționale.</w:t>
            </w:r>
          </w:p>
          <w:p w14:paraId="3CEB6108" w14:textId="06F9C2CB" w:rsidR="004D0FD3" w:rsidRPr="00333A01" w:rsidRDefault="004D0FD3" w:rsidP="00333A01">
            <w:pPr>
              <w:spacing w:before="40"/>
              <w:rPr>
                <w:bCs/>
                <w:sz w:val="17"/>
                <w:szCs w:val="17"/>
              </w:rPr>
            </w:pPr>
            <w:r w:rsidRPr="00333A01">
              <w:rPr>
                <w:bCs/>
                <w:sz w:val="17"/>
                <w:szCs w:val="17"/>
              </w:rPr>
              <w:t>Spania</w:t>
            </w:r>
            <w:r w:rsidR="00647555">
              <w:rPr>
                <w:bCs/>
                <w:sz w:val="17"/>
                <w:szCs w:val="17"/>
              </w:rPr>
              <w:t xml:space="preserve"> </w:t>
            </w:r>
            <w:r w:rsidRPr="00333A01">
              <w:rPr>
                <w:bCs/>
                <w:sz w:val="17"/>
                <w:szCs w:val="17"/>
              </w:rPr>
              <w:t>a</w:t>
            </w:r>
            <w:r w:rsidR="00647555">
              <w:rPr>
                <w:bCs/>
                <w:sz w:val="17"/>
                <w:szCs w:val="17"/>
              </w:rPr>
              <w:t xml:space="preserve"> </w:t>
            </w:r>
            <w:r w:rsidRPr="00333A01">
              <w:rPr>
                <w:bCs/>
                <w:sz w:val="17"/>
                <w:szCs w:val="17"/>
              </w:rPr>
              <w:t>identificat</w:t>
            </w:r>
            <w:r w:rsidR="00647555">
              <w:rPr>
                <w:bCs/>
                <w:sz w:val="17"/>
                <w:szCs w:val="17"/>
              </w:rPr>
              <w:t xml:space="preserve"> </w:t>
            </w:r>
            <w:r w:rsidRPr="00333A01">
              <w:rPr>
                <w:bCs/>
                <w:sz w:val="17"/>
                <w:szCs w:val="17"/>
              </w:rPr>
              <w:t>patru</w:t>
            </w:r>
            <w:r w:rsidR="00647555">
              <w:rPr>
                <w:bCs/>
                <w:sz w:val="17"/>
                <w:szCs w:val="17"/>
              </w:rPr>
              <w:t xml:space="preserve"> </w:t>
            </w:r>
            <w:r w:rsidRPr="00333A01">
              <w:rPr>
                <w:bCs/>
                <w:sz w:val="17"/>
                <w:szCs w:val="17"/>
              </w:rPr>
              <w:t>priorități</w:t>
            </w:r>
            <w:r w:rsidR="00647555">
              <w:rPr>
                <w:bCs/>
                <w:sz w:val="17"/>
                <w:szCs w:val="17"/>
              </w:rPr>
              <w:t xml:space="preserve"> </w:t>
            </w:r>
            <w:r w:rsidRPr="00333A01">
              <w:rPr>
                <w:bCs/>
                <w:sz w:val="17"/>
                <w:szCs w:val="17"/>
              </w:rPr>
              <w:t>pentru</w:t>
            </w:r>
            <w:r w:rsidR="00647555">
              <w:rPr>
                <w:bCs/>
                <w:sz w:val="17"/>
                <w:szCs w:val="17"/>
              </w:rPr>
              <w:t xml:space="preserve"> </w:t>
            </w:r>
            <w:r w:rsidRPr="00333A01">
              <w:rPr>
                <w:bCs/>
                <w:sz w:val="17"/>
                <w:szCs w:val="17"/>
              </w:rPr>
              <w:t>lucrările</w:t>
            </w:r>
            <w:r w:rsidR="00647555">
              <w:rPr>
                <w:bCs/>
                <w:sz w:val="17"/>
                <w:szCs w:val="17"/>
              </w:rPr>
              <w:t xml:space="preserve"> </w:t>
            </w:r>
            <w:r w:rsidRPr="00333A01">
              <w:rPr>
                <w:bCs/>
                <w:sz w:val="17"/>
                <w:szCs w:val="17"/>
              </w:rPr>
              <w:t>din</w:t>
            </w:r>
            <w:r w:rsidR="00647555">
              <w:rPr>
                <w:bCs/>
                <w:sz w:val="17"/>
                <w:szCs w:val="17"/>
              </w:rPr>
              <w:t xml:space="preserve"> </w:t>
            </w:r>
            <w:r w:rsidRPr="00333A01">
              <w:rPr>
                <w:bCs/>
                <w:sz w:val="17"/>
                <w:szCs w:val="17"/>
              </w:rPr>
              <w:t>perioada</w:t>
            </w:r>
            <w:r w:rsidR="00647555">
              <w:rPr>
                <w:bCs/>
                <w:sz w:val="17"/>
                <w:szCs w:val="17"/>
              </w:rPr>
              <w:t xml:space="preserve"> </w:t>
            </w:r>
            <w:r w:rsidRPr="00333A01">
              <w:rPr>
                <w:bCs/>
                <w:sz w:val="17"/>
                <w:szCs w:val="17"/>
              </w:rPr>
              <w:t>în</w:t>
            </w:r>
            <w:r w:rsidR="00647555">
              <w:rPr>
                <w:bCs/>
                <w:sz w:val="17"/>
                <w:szCs w:val="17"/>
              </w:rPr>
              <w:t xml:space="preserve"> </w:t>
            </w:r>
            <w:r w:rsidRPr="00333A01">
              <w:rPr>
                <w:bCs/>
                <w:sz w:val="17"/>
                <w:szCs w:val="17"/>
              </w:rPr>
              <w:t>care</w:t>
            </w:r>
            <w:r w:rsidR="00647555">
              <w:rPr>
                <w:bCs/>
                <w:sz w:val="17"/>
                <w:szCs w:val="17"/>
              </w:rPr>
              <w:t xml:space="preserve"> </w:t>
            </w:r>
            <w:r w:rsidRPr="00333A01">
              <w:rPr>
                <w:bCs/>
                <w:sz w:val="17"/>
                <w:szCs w:val="17"/>
              </w:rPr>
              <w:t>va</w:t>
            </w:r>
            <w:r w:rsidR="00647555">
              <w:rPr>
                <w:bCs/>
                <w:sz w:val="17"/>
                <w:szCs w:val="17"/>
              </w:rPr>
              <w:t xml:space="preserve"> </w:t>
            </w:r>
            <w:r w:rsidRPr="00333A01">
              <w:rPr>
                <w:bCs/>
                <w:sz w:val="17"/>
                <w:szCs w:val="17"/>
              </w:rPr>
              <w:t>deține</w:t>
            </w:r>
            <w:r w:rsidR="00647555">
              <w:rPr>
                <w:bCs/>
                <w:sz w:val="17"/>
                <w:szCs w:val="17"/>
              </w:rPr>
              <w:t xml:space="preserve"> </w:t>
            </w:r>
            <w:r w:rsidRPr="00333A01">
              <w:rPr>
                <w:bCs/>
                <w:sz w:val="17"/>
                <w:szCs w:val="17"/>
              </w:rPr>
              <w:t>președinția</w:t>
            </w:r>
            <w:r w:rsidR="00647555">
              <w:rPr>
                <w:bCs/>
                <w:sz w:val="17"/>
                <w:szCs w:val="17"/>
              </w:rPr>
              <w:t xml:space="preserve"> </w:t>
            </w:r>
            <w:r w:rsidRPr="00333A01">
              <w:rPr>
                <w:bCs/>
                <w:sz w:val="17"/>
                <w:szCs w:val="17"/>
              </w:rPr>
              <w:t>Consiliului:</w:t>
            </w:r>
          </w:p>
          <w:p w14:paraId="2CF6324B" w14:textId="32057E9C"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reindustrializarea</w:t>
            </w:r>
            <w:r w:rsidR="00647555">
              <w:rPr>
                <w:bCs/>
                <w:sz w:val="17"/>
                <w:szCs w:val="17"/>
              </w:rPr>
              <w:t xml:space="preserve"> </w:t>
            </w:r>
            <w:r w:rsidRPr="00333A01">
              <w:rPr>
                <w:bCs/>
                <w:sz w:val="17"/>
                <w:szCs w:val="17"/>
              </w:rPr>
              <w:t>UE</w:t>
            </w:r>
            <w:r w:rsidR="00647555">
              <w:rPr>
                <w:bCs/>
                <w:sz w:val="17"/>
                <w:szCs w:val="17"/>
              </w:rPr>
              <w:t xml:space="preserve"> </w:t>
            </w:r>
            <w:r w:rsidRPr="00333A01">
              <w:rPr>
                <w:bCs/>
                <w:sz w:val="17"/>
                <w:szCs w:val="17"/>
              </w:rPr>
              <w:t>și</w:t>
            </w:r>
            <w:r w:rsidR="00647555">
              <w:rPr>
                <w:bCs/>
                <w:sz w:val="17"/>
                <w:szCs w:val="17"/>
              </w:rPr>
              <w:t xml:space="preserve"> </w:t>
            </w:r>
            <w:r w:rsidRPr="00333A01">
              <w:rPr>
                <w:bCs/>
                <w:sz w:val="17"/>
                <w:szCs w:val="17"/>
              </w:rPr>
              <w:t>asigurarea</w:t>
            </w:r>
            <w:r w:rsidR="00647555">
              <w:rPr>
                <w:bCs/>
                <w:sz w:val="17"/>
                <w:szCs w:val="17"/>
              </w:rPr>
              <w:t xml:space="preserve"> </w:t>
            </w:r>
            <w:r w:rsidRPr="00333A01">
              <w:rPr>
                <w:b/>
                <w:sz w:val="17"/>
                <w:szCs w:val="17"/>
              </w:rPr>
              <w:t>autonomiei</w:t>
            </w:r>
            <w:r w:rsidR="00647555">
              <w:rPr>
                <w:b/>
                <w:sz w:val="17"/>
                <w:szCs w:val="17"/>
              </w:rPr>
              <w:t xml:space="preserve"> </w:t>
            </w:r>
            <w:r w:rsidRPr="00333A01">
              <w:rPr>
                <w:bCs/>
                <w:sz w:val="17"/>
                <w:szCs w:val="17"/>
              </w:rPr>
              <w:t>sale</w:t>
            </w:r>
            <w:r w:rsidR="00647555">
              <w:rPr>
                <w:bCs/>
                <w:sz w:val="17"/>
                <w:szCs w:val="17"/>
              </w:rPr>
              <w:t xml:space="preserve"> </w:t>
            </w:r>
            <w:r w:rsidRPr="00333A01">
              <w:rPr>
                <w:b/>
                <w:sz w:val="17"/>
                <w:szCs w:val="17"/>
              </w:rPr>
              <w:t>strategice</w:t>
            </w:r>
            <w:r w:rsidR="00647555">
              <w:rPr>
                <w:bCs/>
                <w:sz w:val="17"/>
                <w:szCs w:val="17"/>
              </w:rPr>
              <w:t xml:space="preserve"> </w:t>
            </w:r>
            <w:r w:rsidRPr="00333A01">
              <w:rPr>
                <w:bCs/>
                <w:sz w:val="17"/>
                <w:szCs w:val="17"/>
              </w:rPr>
              <w:t>deschise</w:t>
            </w:r>
          </w:p>
          <w:p w14:paraId="7BF43E89" w14:textId="62CF5C98"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înregistrarea</w:t>
            </w:r>
            <w:r w:rsidR="00647555">
              <w:rPr>
                <w:bCs/>
                <w:sz w:val="17"/>
                <w:szCs w:val="17"/>
              </w:rPr>
              <w:t xml:space="preserve"> </w:t>
            </w:r>
            <w:r w:rsidRPr="00333A01">
              <w:rPr>
                <w:bCs/>
                <w:sz w:val="17"/>
                <w:szCs w:val="17"/>
              </w:rPr>
              <w:t>de</w:t>
            </w:r>
            <w:r w:rsidR="00647555">
              <w:rPr>
                <w:bCs/>
                <w:sz w:val="17"/>
                <w:szCs w:val="17"/>
              </w:rPr>
              <w:t xml:space="preserve"> </w:t>
            </w:r>
            <w:r w:rsidRPr="00333A01">
              <w:rPr>
                <w:bCs/>
                <w:sz w:val="17"/>
                <w:szCs w:val="17"/>
              </w:rPr>
              <w:t>progrese</w:t>
            </w:r>
            <w:r w:rsidR="00647555">
              <w:rPr>
                <w:bCs/>
                <w:sz w:val="17"/>
                <w:szCs w:val="17"/>
              </w:rPr>
              <w:t xml:space="preserve"> </w:t>
            </w:r>
            <w:r w:rsidRPr="00333A01">
              <w:rPr>
                <w:bCs/>
                <w:sz w:val="17"/>
                <w:szCs w:val="17"/>
              </w:rPr>
              <w:t>în</w:t>
            </w:r>
            <w:r w:rsidR="00647555">
              <w:rPr>
                <w:bCs/>
                <w:sz w:val="17"/>
                <w:szCs w:val="17"/>
              </w:rPr>
              <w:t xml:space="preserve"> </w:t>
            </w:r>
            <w:r w:rsidRPr="00333A01">
              <w:rPr>
                <w:bCs/>
                <w:sz w:val="17"/>
                <w:szCs w:val="17"/>
              </w:rPr>
              <w:t>ceea</w:t>
            </w:r>
            <w:r w:rsidR="00647555">
              <w:rPr>
                <w:bCs/>
                <w:sz w:val="17"/>
                <w:szCs w:val="17"/>
              </w:rPr>
              <w:t xml:space="preserve"> </w:t>
            </w:r>
            <w:r w:rsidRPr="00333A01">
              <w:rPr>
                <w:bCs/>
                <w:sz w:val="17"/>
                <w:szCs w:val="17"/>
              </w:rPr>
              <w:t>ce</w:t>
            </w:r>
            <w:r w:rsidR="00647555">
              <w:rPr>
                <w:bCs/>
                <w:sz w:val="17"/>
                <w:szCs w:val="17"/>
              </w:rPr>
              <w:t xml:space="preserve"> </w:t>
            </w:r>
            <w:r w:rsidRPr="00333A01">
              <w:rPr>
                <w:bCs/>
                <w:sz w:val="17"/>
                <w:szCs w:val="17"/>
              </w:rPr>
              <w:t>privește</w:t>
            </w:r>
            <w:r w:rsidR="00647555">
              <w:rPr>
                <w:b/>
                <w:sz w:val="17"/>
                <w:szCs w:val="17"/>
              </w:rPr>
              <w:t xml:space="preserve"> </w:t>
            </w:r>
            <w:r w:rsidRPr="00333A01">
              <w:rPr>
                <w:b/>
                <w:sz w:val="17"/>
                <w:szCs w:val="17"/>
              </w:rPr>
              <w:t>tranziția</w:t>
            </w:r>
            <w:r w:rsidR="00647555">
              <w:rPr>
                <w:b/>
                <w:sz w:val="17"/>
                <w:szCs w:val="17"/>
              </w:rPr>
              <w:t xml:space="preserve"> </w:t>
            </w:r>
            <w:r w:rsidRPr="00333A01">
              <w:rPr>
                <w:b/>
                <w:sz w:val="17"/>
                <w:szCs w:val="17"/>
              </w:rPr>
              <w:t>verde</w:t>
            </w:r>
            <w:r w:rsidR="00647555">
              <w:rPr>
                <w:bCs/>
                <w:sz w:val="17"/>
                <w:szCs w:val="17"/>
              </w:rPr>
              <w:t xml:space="preserve"> </w:t>
            </w:r>
            <w:r w:rsidRPr="00333A01">
              <w:rPr>
                <w:bCs/>
                <w:sz w:val="17"/>
                <w:szCs w:val="17"/>
              </w:rPr>
              <w:t>și</w:t>
            </w:r>
            <w:r w:rsidR="00647555">
              <w:rPr>
                <w:bCs/>
                <w:sz w:val="17"/>
                <w:szCs w:val="17"/>
              </w:rPr>
              <w:t xml:space="preserve"> </w:t>
            </w:r>
            <w:r w:rsidRPr="00333A01">
              <w:rPr>
                <w:b/>
                <w:sz w:val="17"/>
                <w:szCs w:val="17"/>
              </w:rPr>
              <w:t>adaptarea</w:t>
            </w:r>
            <w:r w:rsidR="00647555">
              <w:rPr>
                <w:b/>
                <w:sz w:val="17"/>
                <w:szCs w:val="17"/>
              </w:rPr>
              <w:t xml:space="preserve"> </w:t>
            </w:r>
            <w:r w:rsidRPr="00333A01">
              <w:rPr>
                <w:b/>
                <w:sz w:val="17"/>
                <w:szCs w:val="17"/>
              </w:rPr>
              <w:t>la</w:t>
            </w:r>
            <w:r w:rsidR="00647555">
              <w:rPr>
                <w:b/>
                <w:sz w:val="17"/>
                <w:szCs w:val="17"/>
              </w:rPr>
              <w:t xml:space="preserve"> </w:t>
            </w:r>
            <w:r w:rsidRPr="00333A01">
              <w:rPr>
                <w:b/>
                <w:sz w:val="17"/>
                <w:szCs w:val="17"/>
              </w:rPr>
              <w:t>schimbările</w:t>
            </w:r>
            <w:r w:rsidR="00647555">
              <w:rPr>
                <w:b/>
                <w:sz w:val="17"/>
                <w:szCs w:val="17"/>
              </w:rPr>
              <w:t xml:space="preserve"> </w:t>
            </w:r>
            <w:r w:rsidRPr="00333A01">
              <w:rPr>
                <w:b/>
                <w:sz w:val="17"/>
                <w:szCs w:val="17"/>
              </w:rPr>
              <w:t>de</w:t>
            </w:r>
            <w:r w:rsidR="00647555">
              <w:rPr>
                <w:b/>
                <w:sz w:val="17"/>
                <w:szCs w:val="17"/>
              </w:rPr>
              <w:t xml:space="preserve"> </w:t>
            </w:r>
            <w:r w:rsidRPr="00333A01">
              <w:rPr>
                <w:b/>
                <w:sz w:val="17"/>
                <w:szCs w:val="17"/>
              </w:rPr>
              <w:t>mediu</w:t>
            </w:r>
          </w:p>
          <w:p w14:paraId="640FFF0F" w14:textId="065E0BCA"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promovarea</w:t>
            </w:r>
            <w:r w:rsidR="00647555">
              <w:rPr>
                <w:bCs/>
                <w:sz w:val="17"/>
                <w:szCs w:val="17"/>
              </w:rPr>
              <w:t xml:space="preserve"> </w:t>
            </w:r>
            <w:r w:rsidRPr="00333A01">
              <w:rPr>
                <w:bCs/>
                <w:sz w:val="17"/>
                <w:szCs w:val="17"/>
              </w:rPr>
              <w:t>unei</w:t>
            </w:r>
            <w:r w:rsidR="00647555">
              <w:rPr>
                <w:bCs/>
                <w:sz w:val="17"/>
                <w:szCs w:val="17"/>
              </w:rPr>
              <w:t xml:space="preserve"> </w:t>
            </w:r>
            <w:r w:rsidRPr="00333A01">
              <w:rPr>
                <w:b/>
                <w:sz w:val="17"/>
                <w:szCs w:val="17"/>
              </w:rPr>
              <w:t>justiții</w:t>
            </w:r>
            <w:r w:rsidR="00647555">
              <w:rPr>
                <w:b/>
                <w:sz w:val="17"/>
                <w:szCs w:val="17"/>
              </w:rPr>
              <w:t xml:space="preserve"> </w:t>
            </w:r>
            <w:r w:rsidRPr="00333A01">
              <w:rPr>
                <w:b/>
                <w:sz w:val="17"/>
                <w:szCs w:val="17"/>
              </w:rPr>
              <w:t>sociale</w:t>
            </w:r>
            <w:r w:rsidR="00647555">
              <w:rPr>
                <w:b/>
                <w:sz w:val="17"/>
                <w:szCs w:val="17"/>
              </w:rPr>
              <w:t xml:space="preserve"> </w:t>
            </w:r>
            <w:r w:rsidRPr="00333A01">
              <w:rPr>
                <w:b/>
                <w:sz w:val="17"/>
                <w:szCs w:val="17"/>
              </w:rPr>
              <w:t>și</w:t>
            </w:r>
            <w:r w:rsidR="00647555">
              <w:rPr>
                <w:b/>
                <w:sz w:val="17"/>
                <w:szCs w:val="17"/>
              </w:rPr>
              <w:t xml:space="preserve"> </w:t>
            </w:r>
            <w:r w:rsidRPr="00333A01">
              <w:rPr>
                <w:b/>
                <w:sz w:val="17"/>
                <w:szCs w:val="17"/>
              </w:rPr>
              <w:t>economice</w:t>
            </w:r>
            <w:r w:rsidR="00647555">
              <w:rPr>
                <w:b/>
                <w:sz w:val="17"/>
                <w:szCs w:val="17"/>
              </w:rPr>
              <w:t xml:space="preserve"> </w:t>
            </w:r>
            <w:r w:rsidRPr="00333A01">
              <w:rPr>
                <w:b/>
                <w:sz w:val="17"/>
                <w:szCs w:val="17"/>
              </w:rPr>
              <w:t>sporite</w:t>
            </w:r>
          </w:p>
          <w:p w14:paraId="54B8D4DD" w14:textId="0CDABF24"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consolidarea</w:t>
            </w:r>
            <w:r w:rsidR="00647555">
              <w:rPr>
                <w:bCs/>
                <w:sz w:val="17"/>
                <w:szCs w:val="17"/>
              </w:rPr>
              <w:t xml:space="preserve"> </w:t>
            </w:r>
            <w:r w:rsidRPr="00333A01">
              <w:rPr>
                <w:b/>
                <w:sz w:val="17"/>
                <w:szCs w:val="17"/>
              </w:rPr>
              <w:t>unității</w:t>
            </w:r>
            <w:r w:rsidR="00647555">
              <w:rPr>
                <w:b/>
                <w:sz w:val="17"/>
                <w:szCs w:val="17"/>
              </w:rPr>
              <w:t xml:space="preserve"> </w:t>
            </w:r>
            <w:r w:rsidRPr="00333A01">
              <w:rPr>
                <w:b/>
                <w:sz w:val="17"/>
                <w:szCs w:val="17"/>
              </w:rPr>
              <w:t>europene</w:t>
            </w:r>
          </w:p>
          <w:p w14:paraId="7550B11C" w14:textId="6F68D66F" w:rsidR="004D0FD3" w:rsidRPr="00BE4BA9" w:rsidRDefault="004D0FD3" w:rsidP="00333A01">
            <w:pPr>
              <w:spacing w:before="40"/>
              <w:rPr>
                <w:bCs/>
                <w:spacing w:val="-4"/>
                <w:sz w:val="17"/>
                <w:szCs w:val="17"/>
              </w:rPr>
            </w:pPr>
            <w:r w:rsidRPr="00BE4BA9">
              <w:rPr>
                <w:b/>
                <w:i/>
                <w:iCs/>
                <w:spacing w:val="-4"/>
                <w:sz w:val="17"/>
                <w:szCs w:val="17"/>
              </w:rPr>
              <w:t>În</w:t>
            </w:r>
            <w:r w:rsidR="00647555">
              <w:rPr>
                <w:b/>
                <w:i/>
                <w:iCs/>
                <w:spacing w:val="-4"/>
                <w:sz w:val="17"/>
                <w:szCs w:val="17"/>
              </w:rPr>
              <w:t xml:space="preserve"> </w:t>
            </w:r>
            <w:r w:rsidRPr="00BE4BA9">
              <w:rPr>
                <w:b/>
                <w:i/>
                <w:iCs/>
                <w:spacing w:val="-4"/>
                <w:sz w:val="17"/>
                <w:szCs w:val="17"/>
              </w:rPr>
              <w:t>ultimele</w:t>
            </w:r>
            <w:r w:rsidR="00647555">
              <w:rPr>
                <w:b/>
                <w:i/>
                <w:iCs/>
                <w:spacing w:val="-4"/>
                <w:sz w:val="17"/>
                <w:szCs w:val="17"/>
              </w:rPr>
              <w:t xml:space="preserve"> </w:t>
            </w:r>
            <w:r w:rsidRPr="00BE4BA9">
              <w:rPr>
                <w:b/>
                <w:i/>
                <w:iCs/>
                <w:spacing w:val="-4"/>
                <w:sz w:val="17"/>
                <w:szCs w:val="17"/>
              </w:rPr>
              <w:t>decenii,</w:t>
            </w:r>
            <w:r w:rsidR="00647555">
              <w:rPr>
                <w:b/>
                <w:i/>
                <w:iCs/>
                <w:spacing w:val="-4"/>
                <w:sz w:val="17"/>
                <w:szCs w:val="17"/>
              </w:rPr>
              <w:t xml:space="preserve"> </w:t>
            </w:r>
            <w:r w:rsidRPr="00BE4BA9">
              <w:rPr>
                <w:b/>
                <w:i/>
                <w:iCs/>
                <w:spacing w:val="-4"/>
                <w:sz w:val="17"/>
                <w:szCs w:val="17"/>
              </w:rPr>
              <w:t>Europa</w:t>
            </w:r>
            <w:r w:rsidR="00647555">
              <w:rPr>
                <w:b/>
                <w:i/>
                <w:iCs/>
                <w:spacing w:val="-4"/>
                <w:sz w:val="17"/>
                <w:szCs w:val="17"/>
              </w:rPr>
              <w:t xml:space="preserve"> </w:t>
            </w:r>
            <w:r w:rsidRPr="00BE4BA9">
              <w:rPr>
                <w:b/>
                <w:i/>
                <w:iCs/>
                <w:spacing w:val="-4"/>
                <w:sz w:val="17"/>
                <w:szCs w:val="17"/>
              </w:rPr>
              <w:t>a</w:t>
            </w:r>
            <w:r w:rsidR="00647555">
              <w:rPr>
                <w:b/>
                <w:i/>
                <w:iCs/>
                <w:spacing w:val="-4"/>
                <w:sz w:val="17"/>
                <w:szCs w:val="17"/>
              </w:rPr>
              <w:t xml:space="preserve"> </w:t>
            </w:r>
            <w:r w:rsidRPr="00BE4BA9">
              <w:rPr>
                <w:b/>
                <w:i/>
                <w:iCs/>
                <w:spacing w:val="-4"/>
                <w:sz w:val="17"/>
                <w:szCs w:val="17"/>
              </w:rPr>
              <w:t>arătat</w:t>
            </w:r>
            <w:r w:rsidR="00647555">
              <w:rPr>
                <w:b/>
                <w:i/>
                <w:iCs/>
                <w:spacing w:val="-4"/>
                <w:sz w:val="17"/>
                <w:szCs w:val="17"/>
              </w:rPr>
              <w:t xml:space="preserve"> </w:t>
            </w:r>
            <w:r w:rsidRPr="00BE4BA9">
              <w:rPr>
                <w:b/>
                <w:i/>
                <w:iCs/>
                <w:spacing w:val="-4"/>
                <w:sz w:val="17"/>
                <w:szCs w:val="17"/>
              </w:rPr>
              <w:t>cât</w:t>
            </w:r>
            <w:r w:rsidR="00647555">
              <w:rPr>
                <w:b/>
                <w:i/>
                <w:iCs/>
                <w:spacing w:val="-4"/>
                <w:sz w:val="17"/>
                <w:szCs w:val="17"/>
              </w:rPr>
              <w:t xml:space="preserve"> </w:t>
            </w:r>
            <w:r w:rsidRPr="00BE4BA9">
              <w:rPr>
                <w:b/>
                <w:i/>
                <w:iCs/>
                <w:spacing w:val="-4"/>
                <w:sz w:val="17"/>
                <w:szCs w:val="17"/>
              </w:rPr>
              <w:t>de</w:t>
            </w:r>
            <w:r w:rsidR="00647555">
              <w:rPr>
                <w:b/>
                <w:i/>
                <w:iCs/>
                <w:spacing w:val="-4"/>
                <w:sz w:val="17"/>
                <w:szCs w:val="17"/>
              </w:rPr>
              <w:t xml:space="preserve"> </w:t>
            </w:r>
            <w:r w:rsidRPr="00BE4BA9">
              <w:rPr>
                <w:b/>
                <w:i/>
                <w:iCs/>
                <w:spacing w:val="-4"/>
                <w:sz w:val="17"/>
                <w:szCs w:val="17"/>
              </w:rPr>
              <w:t>mult</w:t>
            </w:r>
            <w:r w:rsidR="00647555">
              <w:rPr>
                <w:b/>
                <w:i/>
                <w:iCs/>
                <w:spacing w:val="-4"/>
                <w:sz w:val="17"/>
                <w:szCs w:val="17"/>
              </w:rPr>
              <w:t xml:space="preserve"> </w:t>
            </w:r>
            <w:r w:rsidRPr="00BE4BA9">
              <w:rPr>
                <w:b/>
                <w:i/>
                <w:iCs/>
                <w:spacing w:val="-4"/>
                <w:sz w:val="17"/>
                <w:szCs w:val="17"/>
              </w:rPr>
              <w:t>poate</w:t>
            </w:r>
            <w:r w:rsidR="00647555">
              <w:rPr>
                <w:b/>
                <w:i/>
                <w:iCs/>
                <w:spacing w:val="-4"/>
                <w:sz w:val="17"/>
                <w:szCs w:val="17"/>
              </w:rPr>
              <w:t xml:space="preserve"> </w:t>
            </w:r>
            <w:r w:rsidRPr="00BE4BA9">
              <w:rPr>
                <w:b/>
                <w:i/>
                <w:iCs/>
                <w:spacing w:val="-4"/>
                <w:sz w:val="17"/>
                <w:szCs w:val="17"/>
              </w:rPr>
              <w:t>face</w:t>
            </w:r>
            <w:r w:rsidR="00647555">
              <w:rPr>
                <w:b/>
                <w:i/>
                <w:iCs/>
                <w:spacing w:val="-4"/>
                <w:sz w:val="17"/>
                <w:szCs w:val="17"/>
              </w:rPr>
              <w:t xml:space="preserve"> </w:t>
            </w:r>
            <w:r w:rsidRPr="00BE4BA9">
              <w:rPr>
                <w:b/>
                <w:i/>
                <w:iCs/>
                <w:spacing w:val="-4"/>
                <w:sz w:val="17"/>
                <w:szCs w:val="17"/>
              </w:rPr>
              <w:t>pentru</w:t>
            </w:r>
            <w:r w:rsidR="00647555">
              <w:rPr>
                <w:b/>
                <w:i/>
                <w:iCs/>
                <w:spacing w:val="-4"/>
                <w:sz w:val="17"/>
                <w:szCs w:val="17"/>
              </w:rPr>
              <w:t xml:space="preserve"> </w:t>
            </w:r>
            <w:r w:rsidRPr="00BE4BA9">
              <w:rPr>
                <w:b/>
                <w:i/>
                <w:iCs/>
                <w:spacing w:val="-4"/>
                <w:sz w:val="17"/>
                <w:szCs w:val="17"/>
              </w:rPr>
              <w:t>Spania.</w:t>
            </w:r>
            <w:r w:rsidR="00647555">
              <w:rPr>
                <w:b/>
                <w:i/>
                <w:iCs/>
                <w:spacing w:val="-4"/>
                <w:sz w:val="17"/>
                <w:szCs w:val="17"/>
              </w:rPr>
              <w:t xml:space="preserve"> </w:t>
            </w:r>
            <w:r w:rsidRPr="00BE4BA9">
              <w:rPr>
                <w:b/>
                <w:i/>
                <w:iCs/>
                <w:spacing w:val="-4"/>
                <w:sz w:val="17"/>
                <w:szCs w:val="17"/>
              </w:rPr>
              <w:t>A</w:t>
            </w:r>
            <w:r w:rsidR="00647555">
              <w:rPr>
                <w:b/>
                <w:i/>
                <w:iCs/>
                <w:spacing w:val="-4"/>
                <w:sz w:val="17"/>
                <w:szCs w:val="17"/>
              </w:rPr>
              <w:t xml:space="preserve"> </w:t>
            </w:r>
            <w:r w:rsidRPr="00BE4BA9">
              <w:rPr>
                <w:b/>
                <w:i/>
                <w:iCs/>
                <w:spacing w:val="-4"/>
                <w:sz w:val="17"/>
                <w:szCs w:val="17"/>
              </w:rPr>
              <w:t>sosit</w:t>
            </w:r>
            <w:r w:rsidR="00647555">
              <w:rPr>
                <w:b/>
                <w:i/>
                <w:iCs/>
                <w:spacing w:val="-4"/>
                <w:sz w:val="17"/>
                <w:szCs w:val="17"/>
              </w:rPr>
              <w:t xml:space="preserve"> </w:t>
            </w:r>
            <w:r w:rsidRPr="00BE4BA9">
              <w:rPr>
                <w:b/>
                <w:i/>
                <w:iCs/>
                <w:spacing w:val="-4"/>
                <w:sz w:val="17"/>
                <w:szCs w:val="17"/>
              </w:rPr>
              <w:t>momentul</w:t>
            </w:r>
            <w:r w:rsidR="00647555">
              <w:rPr>
                <w:b/>
                <w:i/>
                <w:iCs/>
                <w:spacing w:val="-4"/>
                <w:sz w:val="17"/>
                <w:szCs w:val="17"/>
              </w:rPr>
              <w:t xml:space="preserve"> </w:t>
            </w:r>
            <w:r w:rsidRPr="00BE4BA9">
              <w:rPr>
                <w:b/>
                <w:i/>
                <w:iCs/>
                <w:spacing w:val="-4"/>
                <w:sz w:val="17"/>
                <w:szCs w:val="17"/>
              </w:rPr>
              <w:t>ca</w:t>
            </w:r>
            <w:r w:rsidR="00647555">
              <w:rPr>
                <w:b/>
                <w:i/>
                <w:iCs/>
                <w:spacing w:val="-4"/>
                <w:sz w:val="17"/>
                <w:szCs w:val="17"/>
              </w:rPr>
              <w:t xml:space="preserve"> </w:t>
            </w:r>
            <w:r w:rsidRPr="00BE4BA9">
              <w:rPr>
                <w:b/>
                <w:i/>
                <w:iCs/>
                <w:spacing w:val="-4"/>
                <w:sz w:val="17"/>
                <w:szCs w:val="17"/>
              </w:rPr>
              <w:t>Spania</w:t>
            </w:r>
            <w:r w:rsidR="00647555">
              <w:rPr>
                <w:b/>
                <w:i/>
                <w:iCs/>
                <w:spacing w:val="-4"/>
                <w:sz w:val="17"/>
                <w:szCs w:val="17"/>
              </w:rPr>
              <w:t xml:space="preserve"> </w:t>
            </w:r>
            <w:r w:rsidRPr="00BE4BA9">
              <w:rPr>
                <w:b/>
                <w:i/>
                <w:iCs/>
                <w:spacing w:val="-4"/>
                <w:sz w:val="17"/>
                <w:szCs w:val="17"/>
              </w:rPr>
              <w:t>să</w:t>
            </w:r>
            <w:r w:rsidR="00647555">
              <w:rPr>
                <w:b/>
                <w:i/>
                <w:iCs/>
                <w:spacing w:val="-4"/>
                <w:sz w:val="17"/>
                <w:szCs w:val="17"/>
              </w:rPr>
              <w:t xml:space="preserve"> </w:t>
            </w:r>
            <w:r w:rsidRPr="00BE4BA9">
              <w:rPr>
                <w:b/>
                <w:i/>
                <w:iCs/>
                <w:spacing w:val="-4"/>
                <w:sz w:val="17"/>
                <w:szCs w:val="17"/>
              </w:rPr>
              <w:t>arate</w:t>
            </w:r>
            <w:r w:rsidR="00647555">
              <w:rPr>
                <w:b/>
                <w:i/>
                <w:iCs/>
                <w:spacing w:val="-4"/>
                <w:sz w:val="17"/>
                <w:szCs w:val="17"/>
              </w:rPr>
              <w:t xml:space="preserve"> </w:t>
            </w:r>
            <w:r w:rsidRPr="00BE4BA9">
              <w:rPr>
                <w:b/>
                <w:i/>
                <w:iCs/>
                <w:spacing w:val="-4"/>
                <w:sz w:val="17"/>
                <w:szCs w:val="17"/>
              </w:rPr>
              <w:t>lumii</w:t>
            </w:r>
            <w:r w:rsidR="00647555">
              <w:rPr>
                <w:b/>
                <w:i/>
                <w:iCs/>
                <w:spacing w:val="-4"/>
                <w:sz w:val="17"/>
                <w:szCs w:val="17"/>
              </w:rPr>
              <w:t xml:space="preserve"> </w:t>
            </w:r>
            <w:r w:rsidRPr="00BE4BA9">
              <w:rPr>
                <w:b/>
                <w:i/>
                <w:iCs/>
                <w:spacing w:val="-4"/>
                <w:sz w:val="17"/>
                <w:szCs w:val="17"/>
              </w:rPr>
              <w:t>cât</w:t>
            </w:r>
            <w:r w:rsidR="00647555">
              <w:rPr>
                <w:b/>
                <w:i/>
                <w:iCs/>
                <w:spacing w:val="-4"/>
                <w:sz w:val="17"/>
                <w:szCs w:val="17"/>
              </w:rPr>
              <w:t xml:space="preserve"> </w:t>
            </w:r>
            <w:r w:rsidRPr="00BE4BA9">
              <w:rPr>
                <w:b/>
                <w:i/>
                <w:iCs/>
                <w:spacing w:val="-4"/>
                <w:sz w:val="17"/>
                <w:szCs w:val="17"/>
              </w:rPr>
              <w:t>de</w:t>
            </w:r>
            <w:r w:rsidR="00647555">
              <w:rPr>
                <w:b/>
                <w:i/>
                <w:iCs/>
                <w:spacing w:val="-4"/>
                <w:sz w:val="17"/>
                <w:szCs w:val="17"/>
              </w:rPr>
              <w:t xml:space="preserve"> </w:t>
            </w:r>
            <w:r w:rsidRPr="00BE4BA9">
              <w:rPr>
                <w:b/>
                <w:i/>
                <w:iCs/>
                <w:spacing w:val="-4"/>
                <w:sz w:val="17"/>
                <w:szCs w:val="17"/>
              </w:rPr>
              <w:t>mult</w:t>
            </w:r>
            <w:r w:rsidR="00647555">
              <w:rPr>
                <w:b/>
                <w:i/>
                <w:iCs/>
                <w:spacing w:val="-4"/>
                <w:sz w:val="17"/>
                <w:szCs w:val="17"/>
              </w:rPr>
              <w:t xml:space="preserve"> </w:t>
            </w:r>
            <w:r w:rsidRPr="00BE4BA9">
              <w:rPr>
                <w:b/>
                <w:i/>
                <w:iCs/>
                <w:spacing w:val="-4"/>
                <w:sz w:val="17"/>
                <w:szCs w:val="17"/>
              </w:rPr>
              <w:t>poate</w:t>
            </w:r>
            <w:r w:rsidR="00647555">
              <w:rPr>
                <w:b/>
                <w:i/>
                <w:iCs/>
                <w:spacing w:val="-4"/>
                <w:sz w:val="17"/>
                <w:szCs w:val="17"/>
              </w:rPr>
              <w:t xml:space="preserve"> </w:t>
            </w:r>
            <w:r w:rsidRPr="00BE4BA9">
              <w:rPr>
                <w:b/>
                <w:i/>
                <w:iCs/>
                <w:spacing w:val="-4"/>
                <w:sz w:val="17"/>
                <w:szCs w:val="17"/>
              </w:rPr>
              <w:t>face</w:t>
            </w:r>
            <w:r w:rsidR="00647555">
              <w:rPr>
                <w:b/>
                <w:i/>
                <w:iCs/>
                <w:spacing w:val="-4"/>
                <w:sz w:val="17"/>
                <w:szCs w:val="17"/>
              </w:rPr>
              <w:t xml:space="preserve"> </w:t>
            </w:r>
            <w:r w:rsidRPr="00BE4BA9">
              <w:rPr>
                <w:b/>
                <w:i/>
                <w:iCs/>
                <w:spacing w:val="-4"/>
                <w:sz w:val="17"/>
                <w:szCs w:val="17"/>
              </w:rPr>
              <w:t>pentru</w:t>
            </w:r>
            <w:r w:rsidR="00647555">
              <w:rPr>
                <w:b/>
                <w:i/>
                <w:iCs/>
                <w:spacing w:val="-4"/>
                <w:sz w:val="17"/>
                <w:szCs w:val="17"/>
              </w:rPr>
              <w:t xml:space="preserve"> </w:t>
            </w:r>
            <w:r w:rsidRPr="00BE4BA9">
              <w:rPr>
                <w:b/>
                <w:i/>
                <w:iCs/>
                <w:spacing w:val="-4"/>
                <w:sz w:val="17"/>
                <w:szCs w:val="17"/>
              </w:rPr>
              <w:t>Europa.</w:t>
            </w:r>
            <w:r w:rsidR="00647555">
              <w:rPr>
                <w:b/>
                <w:i/>
                <w:iCs/>
                <w:spacing w:val="-4"/>
                <w:sz w:val="17"/>
                <w:szCs w:val="17"/>
              </w:rPr>
              <w:t xml:space="preserve"> </w:t>
            </w:r>
            <w:r w:rsidRPr="00BE4BA9">
              <w:rPr>
                <w:b/>
                <w:i/>
                <w:iCs/>
                <w:spacing w:val="-4"/>
                <w:sz w:val="17"/>
                <w:szCs w:val="17"/>
              </w:rPr>
              <w:t>Țara</w:t>
            </w:r>
            <w:r w:rsidR="00647555">
              <w:rPr>
                <w:b/>
                <w:i/>
                <w:iCs/>
                <w:spacing w:val="-4"/>
                <w:sz w:val="17"/>
                <w:szCs w:val="17"/>
              </w:rPr>
              <w:t xml:space="preserve"> </w:t>
            </w:r>
            <w:r w:rsidRPr="00BE4BA9">
              <w:rPr>
                <w:b/>
                <w:i/>
                <w:iCs/>
                <w:spacing w:val="-4"/>
                <w:sz w:val="17"/>
                <w:szCs w:val="17"/>
              </w:rPr>
              <w:t>noastră</w:t>
            </w:r>
            <w:r w:rsidR="00647555">
              <w:rPr>
                <w:b/>
                <w:i/>
                <w:iCs/>
                <w:spacing w:val="-4"/>
                <w:sz w:val="17"/>
                <w:szCs w:val="17"/>
              </w:rPr>
              <w:t xml:space="preserve"> </w:t>
            </w:r>
            <w:r w:rsidRPr="00BE4BA9">
              <w:rPr>
                <w:b/>
                <w:i/>
                <w:iCs/>
                <w:spacing w:val="-4"/>
                <w:sz w:val="17"/>
                <w:szCs w:val="17"/>
              </w:rPr>
              <w:t>preia</w:t>
            </w:r>
            <w:r w:rsidR="00647555">
              <w:rPr>
                <w:b/>
                <w:i/>
                <w:iCs/>
                <w:spacing w:val="-4"/>
                <w:sz w:val="17"/>
                <w:szCs w:val="17"/>
              </w:rPr>
              <w:t xml:space="preserve"> </w:t>
            </w:r>
            <w:r w:rsidRPr="00BE4BA9">
              <w:rPr>
                <w:b/>
                <w:i/>
                <w:iCs/>
                <w:spacing w:val="-4"/>
                <w:sz w:val="17"/>
                <w:szCs w:val="17"/>
              </w:rPr>
              <w:t>președinția</w:t>
            </w:r>
            <w:r w:rsidR="00647555">
              <w:rPr>
                <w:b/>
                <w:i/>
                <w:iCs/>
                <w:spacing w:val="-4"/>
                <w:sz w:val="17"/>
                <w:szCs w:val="17"/>
              </w:rPr>
              <w:t xml:space="preserve"> </w:t>
            </w:r>
            <w:r w:rsidRPr="00BE4BA9">
              <w:rPr>
                <w:b/>
                <w:i/>
                <w:iCs/>
                <w:spacing w:val="-4"/>
                <w:sz w:val="17"/>
                <w:szCs w:val="17"/>
              </w:rPr>
              <w:t>prin</w:t>
            </w:r>
            <w:r w:rsidR="00647555">
              <w:rPr>
                <w:b/>
                <w:i/>
                <w:iCs/>
                <w:spacing w:val="-4"/>
                <w:sz w:val="17"/>
                <w:szCs w:val="17"/>
              </w:rPr>
              <w:t xml:space="preserve"> </w:t>
            </w:r>
            <w:r w:rsidRPr="00BE4BA9">
              <w:rPr>
                <w:b/>
                <w:i/>
                <w:iCs/>
                <w:spacing w:val="-4"/>
                <w:sz w:val="17"/>
                <w:szCs w:val="17"/>
              </w:rPr>
              <w:t>rotație</w:t>
            </w:r>
            <w:r w:rsidR="00647555">
              <w:rPr>
                <w:b/>
                <w:i/>
                <w:iCs/>
                <w:spacing w:val="-4"/>
                <w:sz w:val="17"/>
                <w:szCs w:val="17"/>
              </w:rPr>
              <w:t xml:space="preserve"> </w:t>
            </w:r>
            <w:r w:rsidRPr="00BE4BA9">
              <w:rPr>
                <w:b/>
                <w:i/>
                <w:iCs/>
                <w:spacing w:val="-4"/>
                <w:sz w:val="17"/>
                <w:szCs w:val="17"/>
              </w:rPr>
              <w:t>a</w:t>
            </w:r>
            <w:r w:rsidR="00647555">
              <w:rPr>
                <w:b/>
                <w:i/>
                <w:iCs/>
                <w:spacing w:val="-4"/>
                <w:sz w:val="17"/>
                <w:szCs w:val="17"/>
              </w:rPr>
              <w:t xml:space="preserve"> </w:t>
            </w:r>
            <w:r w:rsidRPr="00BE4BA9">
              <w:rPr>
                <w:b/>
                <w:i/>
                <w:iCs/>
                <w:spacing w:val="-4"/>
                <w:sz w:val="17"/>
                <w:szCs w:val="17"/>
              </w:rPr>
              <w:t>Consiliului</w:t>
            </w:r>
            <w:r w:rsidR="00647555">
              <w:rPr>
                <w:b/>
                <w:i/>
                <w:iCs/>
                <w:spacing w:val="-4"/>
                <w:sz w:val="17"/>
                <w:szCs w:val="17"/>
              </w:rPr>
              <w:t xml:space="preserve"> </w:t>
            </w:r>
            <w:r w:rsidRPr="00BE4BA9">
              <w:rPr>
                <w:b/>
                <w:i/>
                <w:iCs/>
                <w:spacing w:val="-4"/>
                <w:sz w:val="17"/>
                <w:szCs w:val="17"/>
              </w:rPr>
              <w:t>Uniunii</w:t>
            </w:r>
            <w:r w:rsidR="00647555">
              <w:rPr>
                <w:b/>
                <w:i/>
                <w:iCs/>
                <w:spacing w:val="-4"/>
                <w:sz w:val="17"/>
                <w:szCs w:val="17"/>
              </w:rPr>
              <w:t xml:space="preserve"> </w:t>
            </w:r>
            <w:r w:rsidRPr="00BE4BA9">
              <w:rPr>
                <w:b/>
                <w:i/>
                <w:iCs/>
                <w:spacing w:val="-4"/>
                <w:sz w:val="17"/>
                <w:szCs w:val="17"/>
              </w:rPr>
              <w:t>Europene</w:t>
            </w:r>
            <w:r w:rsidR="00647555">
              <w:rPr>
                <w:b/>
                <w:i/>
                <w:iCs/>
                <w:spacing w:val="-4"/>
                <w:sz w:val="17"/>
                <w:szCs w:val="17"/>
              </w:rPr>
              <w:t xml:space="preserve"> </w:t>
            </w:r>
            <w:r w:rsidRPr="00BE4BA9">
              <w:rPr>
                <w:b/>
                <w:i/>
                <w:iCs/>
                <w:spacing w:val="-4"/>
                <w:sz w:val="17"/>
                <w:szCs w:val="17"/>
              </w:rPr>
              <w:t>cu</w:t>
            </w:r>
            <w:r w:rsidR="00647555">
              <w:rPr>
                <w:b/>
                <w:i/>
                <w:iCs/>
                <w:spacing w:val="-4"/>
                <w:sz w:val="17"/>
                <w:szCs w:val="17"/>
              </w:rPr>
              <w:t xml:space="preserve"> </w:t>
            </w:r>
            <w:r w:rsidRPr="00BE4BA9">
              <w:rPr>
                <w:b/>
                <w:i/>
                <w:iCs/>
                <w:spacing w:val="-4"/>
                <w:sz w:val="17"/>
                <w:szCs w:val="17"/>
              </w:rPr>
              <w:t>modestie</w:t>
            </w:r>
            <w:r w:rsidR="00647555">
              <w:rPr>
                <w:b/>
                <w:i/>
                <w:iCs/>
                <w:spacing w:val="-4"/>
                <w:sz w:val="17"/>
                <w:szCs w:val="17"/>
              </w:rPr>
              <w:t xml:space="preserve"> </w:t>
            </w:r>
            <w:r w:rsidRPr="00BE4BA9">
              <w:rPr>
                <w:b/>
                <w:i/>
                <w:iCs/>
                <w:spacing w:val="-4"/>
                <w:sz w:val="17"/>
                <w:szCs w:val="17"/>
              </w:rPr>
              <w:t>și</w:t>
            </w:r>
            <w:r w:rsidR="00647555">
              <w:rPr>
                <w:b/>
                <w:i/>
                <w:iCs/>
                <w:spacing w:val="-4"/>
                <w:sz w:val="17"/>
                <w:szCs w:val="17"/>
              </w:rPr>
              <w:t xml:space="preserve"> </w:t>
            </w:r>
            <w:r w:rsidRPr="00BE4BA9">
              <w:rPr>
                <w:b/>
                <w:i/>
                <w:iCs/>
                <w:spacing w:val="-4"/>
                <w:sz w:val="17"/>
                <w:szCs w:val="17"/>
              </w:rPr>
              <w:t>recunoștință,</w:t>
            </w:r>
            <w:r w:rsidR="00647555">
              <w:rPr>
                <w:b/>
                <w:i/>
                <w:iCs/>
                <w:spacing w:val="-4"/>
                <w:sz w:val="17"/>
                <w:szCs w:val="17"/>
              </w:rPr>
              <w:t xml:space="preserve"> </w:t>
            </w:r>
            <w:r w:rsidRPr="00BE4BA9">
              <w:rPr>
                <w:b/>
                <w:i/>
                <w:iCs/>
                <w:spacing w:val="-4"/>
                <w:sz w:val="17"/>
                <w:szCs w:val="17"/>
              </w:rPr>
              <w:t>dar</w:t>
            </w:r>
            <w:r w:rsidR="00647555">
              <w:rPr>
                <w:b/>
                <w:i/>
                <w:iCs/>
                <w:spacing w:val="-4"/>
                <w:sz w:val="17"/>
                <w:szCs w:val="17"/>
              </w:rPr>
              <w:t xml:space="preserve"> </w:t>
            </w:r>
            <w:r w:rsidRPr="00BE4BA9">
              <w:rPr>
                <w:b/>
                <w:i/>
                <w:iCs/>
                <w:spacing w:val="-4"/>
                <w:sz w:val="17"/>
                <w:szCs w:val="17"/>
              </w:rPr>
              <w:t>și</w:t>
            </w:r>
            <w:r w:rsidR="00647555">
              <w:rPr>
                <w:b/>
                <w:i/>
                <w:iCs/>
                <w:spacing w:val="-4"/>
                <w:sz w:val="17"/>
                <w:szCs w:val="17"/>
              </w:rPr>
              <w:t xml:space="preserve"> </w:t>
            </w:r>
            <w:r w:rsidRPr="00BE4BA9">
              <w:rPr>
                <w:b/>
                <w:i/>
                <w:iCs/>
                <w:spacing w:val="-4"/>
                <w:sz w:val="17"/>
                <w:szCs w:val="17"/>
              </w:rPr>
              <w:t>cu</w:t>
            </w:r>
            <w:r w:rsidR="00647555">
              <w:rPr>
                <w:b/>
                <w:i/>
                <w:iCs/>
                <w:spacing w:val="-4"/>
                <w:sz w:val="17"/>
                <w:szCs w:val="17"/>
              </w:rPr>
              <w:t xml:space="preserve"> </w:t>
            </w:r>
            <w:r w:rsidRPr="00BE4BA9">
              <w:rPr>
                <w:b/>
                <w:i/>
                <w:iCs/>
                <w:spacing w:val="-4"/>
                <w:sz w:val="17"/>
                <w:szCs w:val="17"/>
              </w:rPr>
              <w:t>ambiție,</w:t>
            </w:r>
            <w:r w:rsidR="00647555">
              <w:rPr>
                <w:b/>
                <w:i/>
                <w:iCs/>
                <w:spacing w:val="-4"/>
                <w:sz w:val="17"/>
                <w:szCs w:val="17"/>
              </w:rPr>
              <w:t xml:space="preserve"> </w:t>
            </w:r>
            <w:r w:rsidRPr="00BE4BA9">
              <w:rPr>
                <w:b/>
                <w:i/>
                <w:iCs/>
                <w:spacing w:val="-4"/>
                <w:sz w:val="17"/>
                <w:szCs w:val="17"/>
              </w:rPr>
              <w:t>fiind</w:t>
            </w:r>
            <w:r w:rsidR="00647555">
              <w:rPr>
                <w:b/>
                <w:i/>
                <w:iCs/>
                <w:spacing w:val="-4"/>
                <w:sz w:val="17"/>
                <w:szCs w:val="17"/>
              </w:rPr>
              <w:t xml:space="preserve"> </w:t>
            </w:r>
            <w:r w:rsidRPr="00BE4BA9">
              <w:rPr>
                <w:b/>
                <w:i/>
                <w:iCs/>
                <w:spacing w:val="-4"/>
                <w:sz w:val="17"/>
                <w:szCs w:val="17"/>
              </w:rPr>
              <w:t>hotărâtă</w:t>
            </w:r>
            <w:r w:rsidR="00647555">
              <w:rPr>
                <w:b/>
                <w:i/>
                <w:iCs/>
                <w:spacing w:val="-4"/>
                <w:sz w:val="17"/>
                <w:szCs w:val="17"/>
              </w:rPr>
              <w:t xml:space="preserve"> </w:t>
            </w:r>
            <w:r w:rsidRPr="00BE4BA9">
              <w:rPr>
                <w:b/>
                <w:i/>
                <w:iCs/>
                <w:spacing w:val="-4"/>
                <w:sz w:val="17"/>
                <w:szCs w:val="17"/>
              </w:rPr>
              <w:t>să</w:t>
            </w:r>
            <w:r w:rsidR="00647555">
              <w:rPr>
                <w:b/>
                <w:i/>
                <w:iCs/>
                <w:spacing w:val="-4"/>
                <w:sz w:val="17"/>
                <w:szCs w:val="17"/>
              </w:rPr>
              <w:t xml:space="preserve"> </w:t>
            </w:r>
            <w:r w:rsidRPr="00BE4BA9">
              <w:rPr>
                <w:b/>
                <w:i/>
                <w:iCs/>
                <w:spacing w:val="-4"/>
                <w:sz w:val="17"/>
                <w:szCs w:val="17"/>
              </w:rPr>
              <w:t>folosească</w:t>
            </w:r>
            <w:r w:rsidR="00647555">
              <w:rPr>
                <w:b/>
                <w:i/>
                <w:iCs/>
                <w:spacing w:val="-4"/>
                <w:sz w:val="17"/>
                <w:szCs w:val="17"/>
              </w:rPr>
              <w:t xml:space="preserve"> </w:t>
            </w:r>
            <w:r w:rsidRPr="00BE4BA9">
              <w:rPr>
                <w:b/>
                <w:i/>
                <w:iCs/>
                <w:spacing w:val="-4"/>
                <w:sz w:val="17"/>
                <w:szCs w:val="17"/>
              </w:rPr>
              <w:t>acest</w:t>
            </w:r>
            <w:r w:rsidR="00647555">
              <w:rPr>
                <w:b/>
                <w:i/>
                <w:iCs/>
                <w:spacing w:val="-4"/>
                <w:sz w:val="17"/>
                <w:szCs w:val="17"/>
              </w:rPr>
              <w:t xml:space="preserve"> </w:t>
            </w:r>
            <w:r w:rsidRPr="00BE4BA9">
              <w:rPr>
                <w:b/>
                <w:i/>
                <w:iCs/>
                <w:spacing w:val="-4"/>
                <w:sz w:val="17"/>
                <w:szCs w:val="17"/>
              </w:rPr>
              <w:t>instrument</w:t>
            </w:r>
            <w:r w:rsidR="00647555">
              <w:rPr>
                <w:b/>
                <w:i/>
                <w:iCs/>
                <w:spacing w:val="-4"/>
                <w:sz w:val="17"/>
                <w:szCs w:val="17"/>
              </w:rPr>
              <w:t xml:space="preserve"> </w:t>
            </w:r>
            <w:r w:rsidRPr="00BE4BA9">
              <w:rPr>
                <w:b/>
                <w:i/>
                <w:iCs/>
                <w:spacing w:val="-4"/>
                <w:sz w:val="17"/>
                <w:szCs w:val="17"/>
              </w:rPr>
              <w:t>pentru</w:t>
            </w:r>
            <w:r w:rsidR="00647555">
              <w:rPr>
                <w:b/>
                <w:i/>
                <w:iCs/>
                <w:spacing w:val="-4"/>
                <w:sz w:val="17"/>
                <w:szCs w:val="17"/>
              </w:rPr>
              <w:t xml:space="preserve"> </w:t>
            </w:r>
            <w:r w:rsidRPr="00BE4BA9">
              <w:rPr>
                <w:b/>
                <w:i/>
                <w:iCs/>
                <w:spacing w:val="-4"/>
                <w:sz w:val="17"/>
                <w:szCs w:val="17"/>
              </w:rPr>
              <w:t>a</w:t>
            </w:r>
            <w:r w:rsidR="00647555">
              <w:rPr>
                <w:b/>
                <w:i/>
                <w:iCs/>
                <w:spacing w:val="-4"/>
                <w:sz w:val="17"/>
                <w:szCs w:val="17"/>
              </w:rPr>
              <w:t xml:space="preserve"> </w:t>
            </w:r>
            <w:r w:rsidRPr="00BE4BA9">
              <w:rPr>
                <w:b/>
                <w:i/>
                <w:iCs/>
                <w:spacing w:val="-4"/>
                <w:sz w:val="17"/>
                <w:szCs w:val="17"/>
              </w:rPr>
              <w:t>îmbunătăți</w:t>
            </w:r>
            <w:r w:rsidR="00647555">
              <w:rPr>
                <w:b/>
                <w:i/>
                <w:iCs/>
                <w:spacing w:val="-4"/>
                <w:sz w:val="17"/>
                <w:szCs w:val="17"/>
              </w:rPr>
              <w:t xml:space="preserve"> </w:t>
            </w:r>
            <w:r w:rsidRPr="00BE4BA9">
              <w:rPr>
                <w:b/>
                <w:i/>
                <w:iCs/>
                <w:spacing w:val="-4"/>
                <w:sz w:val="17"/>
                <w:szCs w:val="17"/>
              </w:rPr>
              <w:t>viața</w:t>
            </w:r>
            <w:r w:rsidR="00647555">
              <w:rPr>
                <w:b/>
                <w:i/>
                <w:iCs/>
                <w:spacing w:val="-4"/>
                <w:sz w:val="17"/>
                <w:szCs w:val="17"/>
              </w:rPr>
              <w:t xml:space="preserve"> </w:t>
            </w:r>
            <w:r w:rsidRPr="00BE4BA9">
              <w:rPr>
                <w:b/>
                <w:i/>
                <w:iCs/>
                <w:spacing w:val="-4"/>
                <w:sz w:val="17"/>
                <w:szCs w:val="17"/>
              </w:rPr>
              <w:t>cetățenilor.</w:t>
            </w:r>
            <w:r w:rsidR="00647555">
              <w:rPr>
                <w:b/>
                <w:i/>
                <w:iCs/>
                <w:spacing w:val="-4"/>
                <w:sz w:val="17"/>
                <w:szCs w:val="17"/>
              </w:rPr>
              <w:t xml:space="preserve"> </w:t>
            </w:r>
            <w:r w:rsidRPr="00BE4BA9">
              <w:rPr>
                <w:bCs/>
                <w:i/>
                <w:iCs/>
                <w:spacing w:val="-4"/>
                <w:sz w:val="17"/>
                <w:szCs w:val="17"/>
              </w:rPr>
              <w:t>-</w:t>
            </w:r>
            <w:r w:rsidR="00647555">
              <w:rPr>
                <w:bCs/>
                <w:i/>
                <w:iCs/>
                <w:spacing w:val="-4"/>
                <w:sz w:val="17"/>
                <w:szCs w:val="17"/>
              </w:rPr>
              <w:t xml:space="preserve"> </w:t>
            </w:r>
            <w:r w:rsidRPr="00BE4BA9">
              <w:rPr>
                <w:bCs/>
                <w:i/>
                <w:iCs/>
                <w:spacing w:val="-4"/>
                <w:sz w:val="17"/>
                <w:szCs w:val="17"/>
              </w:rPr>
              <w:t>Prim-ministrul</w:t>
            </w:r>
            <w:r w:rsidR="00647555">
              <w:rPr>
                <w:bCs/>
                <w:i/>
                <w:iCs/>
                <w:spacing w:val="-4"/>
                <w:sz w:val="17"/>
                <w:szCs w:val="17"/>
              </w:rPr>
              <w:t xml:space="preserve"> </w:t>
            </w:r>
            <w:r w:rsidRPr="00BE4BA9">
              <w:rPr>
                <w:bCs/>
                <w:i/>
                <w:iCs/>
                <w:spacing w:val="-4"/>
                <w:sz w:val="17"/>
                <w:szCs w:val="17"/>
              </w:rPr>
              <w:t>Spaniei,</w:t>
            </w:r>
            <w:r w:rsidR="00647555">
              <w:rPr>
                <w:bCs/>
                <w:i/>
                <w:iCs/>
                <w:spacing w:val="-4"/>
                <w:sz w:val="17"/>
                <w:szCs w:val="17"/>
              </w:rPr>
              <w:t xml:space="preserve"> </w:t>
            </w:r>
            <w:r w:rsidRPr="00BE4BA9">
              <w:rPr>
                <w:bCs/>
                <w:i/>
                <w:iCs/>
                <w:spacing w:val="-4"/>
                <w:sz w:val="17"/>
                <w:szCs w:val="17"/>
              </w:rPr>
              <w:t>Pedro</w:t>
            </w:r>
            <w:r w:rsidR="00647555">
              <w:rPr>
                <w:bCs/>
                <w:i/>
                <w:iCs/>
                <w:spacing w:val="-4"/>
                <w:sz w:val="17"/>
                <w:szCs w:val="17"/>
              </w:rPr>
              <w:t xml:space="preserve"> </w:t>
            </w:r>
            <w:proofErr w:type="spellStart"/>
            <w:r w:rsidRPr="00BE4BA9">
              <w:rPr>
                <w:bCs/>
                <w:i/>
                <w:iCs/>
                <w:spacing w:val="-4"/>
                <w:sz w:val="17"/>
                <w:szCs w:val="17"/>
              </w:rPr>
              <w:t>Sánchez</w:t>
            </w:r>
            <w:proofErr w:type="spellEnd"/>
            <w:r w:rsidRPr="00BE4BA9">
              <w:rPr>
                <w:bCs/>
                <w:i/>
                <w:iCs/>
                <w:spacing w:val="-4"/>
                <w:sz w:val="17"/>
                <w:szCs w:val="17"/>
              </w:rPr>
              <w:t>,</w:t>
            </w:r>
            <w:r w:rsidR="00647555">
              <w:rPr>
                <w:bCs/>
                <w:i/>
                <w:iCs/>
                <w:spacing w:val="-4"/>
                <w:sz w:val="17"/>
                <w:szCs w:val="17"/>
              </w:rPr>
              <w:t xml:space="preserve"> </w:t>
            </w:r>
            <w:r w:rsidRPr="00BE4BA9">
              <w:rPr>
                <w:bCs/>
                <w:i/>
                <w:iCs/>
                <w:spacing w:val="-4"/>
                <w:sz w:val="17"/>
                <w:szCs w:val="17"/>
              </w:rPr>
              <w:t>prezentarea</w:t>
            </w:r>
            <w:r w:rsidR="00647555">
              <w:rPr>
                <w:bCs/>
                <w:i/>
                <w:iCs/>
                <w:spacing w:val="-4"/>
                <w:sz w:val="17"/>
                <w:szCs w:val="17"/>
              </w:rPr>
              <w:t xml:space="preserve"> </w:t>
            </w:r>
            <w:r w:rsidRPr="00BE4BA9">
              <w:rPr>
                <w:bCs/>
                <w:i/>
                <w:iCs/>
                <w:spacing w:val="-4"/>
                <w:sz w:val="17"/>
                <w:szCs w:val="17"/>
              </w:rPr>
              <w:t>priorităților</w:t>
            </w:r>
            <w:r w:rsidR="00647555">
              <w:rPr>
                <w:bCs/>
                <w:i/>
                <w:iCs/>
                <w:spacing w:val="-4"/>
                <w:sz w:val="17"/>
                <w:szCs w:val="17"/>
              </w:rPr>
              <w:t xml:space="preserve"> </w:t>
            </w:r>
            <w:r w:rsidRPr="00BE4BA9">
              <w:rPr>
                <w:bCs/>
                <w:i/>
                <w:iCs/>
                <w:spacing w:val="-4"/>
                <w:sz w:val="17"/>
                <w:szCs w:val="17"/>
              </w:rPr>
              <w:t>politice</w:t>
            </w:r>
            <w:r w:rsidR="00647555">
              <w:rPr>
                <w:bCs/>
                <w:i/>
                <w:iCs/>
                <w:spacing w:val="-4"/>
                <w:sz w:val="17"/>
                <w:szCs w:val="17"/>
              </w:rPr>
              <w:t xml:space="preserve"> </w:t>
            </w:r>
            <w:r w:rsidRPr="00BE4BA9">
              <w:rPr>
                <w:bCs/>
                <w:i/>
                <w:iCs/>
                <w:spacing w:val="-4"/>
                <w:sz w:val="17"/>
                <w:szCs w:val="17"/>
              </w:rPr>
              <w:t>ale</w:t>
            </w:r>
            <w:r w:rsidR="00647555">
              <w:rPr>
                <w:bCs/>
                <w:i/>
                <w:iCs/>
                <w:spacing w:val="-4"/>
                <w:sz w:val="17"/>
                <w:szCs w:val="17"/>
              </w:rPr>
              <w:t xml:space="preserve"> </w:t>
            </w:r>
            <w:r w:rsidRPr="00BE4BA9">
              <w:rPr>
                <w:bCs/>
                <w:i/>
                <w:iCs/>
                <w:spacing w:val="-4"/>
                <w:sz w:val="17"/>
                <w:szCs w:val="17"/>
              </w:rPr>
              <w:t>președinției</w:t>
            </w:r>
            <w:r w:rsidR="00647555">
              <w:rPr>
                <w:bCs/>
                <w:i/>
                <w:iCs/>
                <w:spacing w:val="-4"/>
                <w:sz w:val="17"/>
                <w:szCs w:val="17"/>
              </w:rPr>
              <w:t xml:space="preserve"> </w:t>
            </w:r>
            <w:r w:rsidRPr="00BE4BA9">
              <w:rPr>
                <w:bCs/>
                <w:i/>
                <w:iCs/>
                <w:spacing w:val="-4"/>
                <w:sz w:val="17"/>
                <w:szCs w:val="17"/>
              </w:rPr>
              <w:t>spaniole,</w:t>
            </w:r>
            <w:r w:rsidR="00647555">
              <w:rPr>
                <w:bCs/>
                <w:i/>
                <w:iCs/>
                <w:spacing w:val="-4"/>
                <w:sz w:val="17"/>
                <w:szCs w:val="17"/>
              </w:rPr>
              <w:t xml:space="preserve"> </w:t>
            </w:r>
            <w:r w:rsidRPr="00BE4BA9">
              <w:rPr>
                <w:bCs/>
                <w:i/>
                <w:iCs/>
                <w:spacing w:val="-4"/>
                <w:sz w:val="17"/>
                <w:szCs w:val="17"/>
              </w:rPr>
              <w:t>15</w:t>
            </w:r>
            <w:r w:rsidR="00647555">
              <w:rPr>
                <w:bCs/>
                <w:i/>
                <w:iCs/>
                <w:spacing w:val="-4"/>
                <w:sz w:val="17"/>
                <w:szCs w:val="17"/>
              </w:rPr>
              <w:t xml:space="preserve"> </w:t>
            </w:r>
            <w:r w:rsidRPr="00BE4BA9">
              <w:rPr>
                <w:bCs/>
                <w:i/>
                <w:iCs/>
                <w:spacing w:val="-4"/>
                <w:sz w:val="17"/>
                <w:szCs w:val="17"/>
              </w:rPr>
              <w:t>iunie</w:t>
            </w:r>
            <w:r w:rsidR="00647555">
              <w:rPr>
                <w:bCs/>
                <w:i/>
                <w:iCs/>
                <w:spacing w:val="-4"/>
                <w:sz w:val="17"/>
                <w:szCs w:val="17"/>
              </w:rPr>
              <w:t xml:space="preserve"> </w:t>
            </w:r>
            <w:r w:rsidRPr="00BE4BA9">
              <w:rPr>
                <w:bCs/>
                <w:i/>
                <w:iCs/>
                <w:spacing w:val="-4"/>
                <w:sz w:val="17"/>
                <w:szCs w:val="17"/>
              </w:rPr>
              <w:t>2023</w:t>
            </w:r>
          </w:p>
          <w:p w14:paraId="33A77B8E" w14:textId="345357C4" w:rsidR="004D0FD3" w:rsidRPr="00333A01" w:rsidRDefault="00084DE3" w:rsidP="00251CFC">
            <w:pPr>
              <w:numPr>
                <w:ilvl w:val="0"/>
                <w:numId w:val="4"/>
              </w:numPr>
              <w:spacing w:before="40"/>
              <w:rPr>
                <w:b/>
                <w:color w:val="00B0F0"/>
                <w:sz w:val="17"/>
                <w:szCs w:val="17"/>
              </w:rPr>
            </w:pPr>
            <w:hyperlink r:id="rId16" w:tooltip="Legătură externă - Site-ul președinției spaniole" w:history="1">
              <w:r w:rsidR="004D0FD3" w:rsidRPr="00333A01">
                <w:rPr>
                  <w:rStyle w:val="Hyperlink"/>
                  <w:b/>
                  <w:sz w:val="17"/>
                  <w:szCs w:val="17"/>
                </w:rPr>
                <w:t>Site-ul</w:t>
              </w:r>
              <w:r w:rsidR="00647555">
                <w:rPr>
                  <w:rStyle w:val="Hyperlink"/>
                  <w:b/>
                  <w:sz w:val="17"/>
                  <w:szCs w:val="17"/>
                </w:rPr>
                <w:t xml:space="preserve"> </w:t>
              </w:r>
              <w:r w:rsidR="004D0FD3" w:rsidRPr="00333A01">
                <w:rPr>
                  <w:rStyle w:val="Hyperlink"/>
                  <w:b/>
                  <w:sz w:val="17"/>
                  <w:szCs w:val="17"/>
                </w:rPr>
                <w:t>președinției</w:t>
              </w:r>
              <w:r w:rsidR="00647555">
                <w:rPr>
                  <w:rStyle w:val="Hyperlink"/>
                  <w:b/>
                  <w:sz w:val="17"/>
                  <w:szCs w:val="17"/>
                </w:rPr>
                <w:t xml:space="preserve"> </w:t>
              </w:r>
              <w:r w:rsidR="004D0FD3" w:rsidRPr="00333A01">
                <w:rPr>
                  <w:rStyle w:val="Hyperlink"/>
                  <w:b/>
                  <w:sz w:val="17"/>
                  <w:szCs w:val="17"/>
                </w:rPr>
                <w:t>spaniole</w:t>
              </w:r>
            </w:hyperlink>
          </w:p>
          <w:p w14:paraId="6C824D43" w14:textId="0DD5381D" w:rsidR="00724960" w:rsidRPr="00333A01" w:rsidRDefault="00084DE3" w:rsidP="00251CFC">
            <w:pPr>
              <w:numPr>
                <w:ilvl w:val="0"/>
                <w:numId w:val="4"/>
              </w:numPr>
              <w:spacing w:before="40"/>
              <w:rPr>
                <w:b/>
                <w:color w:val="00B0F0"/>
                <w:sz w:val="17"/>
                <w:szCs w:val="17"/>
              </w:rPr>
            </w:pPr>
            <w:hyperlink r:id="rId17" w:tooltip="Legătură externă - Prioritățile președinției spaniole" w:history="1">
              <w:r w:rsidR="004D0FD3" w:rsidRPr="00333A01">
                <w:rPr>
                  <w:rStyle w:val="Hyperlink"/>
                  <w:b/>
                  <w:sz w:val="17"/>
                  <w:szCs w:val="17"/>
                </w:rPr>
                <w:t>Prioritățile</w:t>
              </w:r>
              <w:r w:rsidR="00647555">
                <w:rPr>
                  <w:rStyle w:val="Hyperlink"/>
                  <w:b/>
                  <w:sz w:val="17"/>
                  <w:szCs w:val="17"/>
                </w:rPr>
                <w:t xml:space="preserve"> </w:t>
              </w:r>
              <w:r w:rsidR="004D0FD3" w:rsidRPr="00333A01">
                <w:rPr>
                  <w:rStyle w:val="Hyperlink"/>
                  <w:b/>
                  <w:sz w:val="17"/>
                  <w:szCs w:val="17"/>
                </w:rPr>
                <w:t>președinției</w:t>
              </w:r>
              <w:r w:rsidR="00647555">
                <w:rPr>
                  <w:rStyle w:val="Hyperlink"/>
                  <w:b/>
                  <w:sz w:val="17"/>
                  <w:szCs w:val="17"/>
                </w:rPr>
                <w:t xml:space="preserve"> </w:t>
              </w:r>
              <w:r w:rsidR="004D0FD3" w:rsidRPr="00333A01">
                <w:rPr>
                  <w:rStyle w:val="Hyperlink"/>
                  <w:b/>
                  <w:sz w:val="17"/>
                  <w:szCs w:val="17"/>
                </w:rPr>
                <w:t>spaniole</w:t>
              </w:r>
            </w:hyperlink>
          </w:p>
        </w:tc>
      </w:tr>
    </w:tbl>
    <w:p w14:paraId="352A284E" w14:textId="46137170" w:rsidR="00F3452A" w:rsidRDefault="00F3452A" w:rsidP="00B76A7A">
      <w:pPr>
        <w:pStyle w:val="separatorcapitole"/>
        <w:spacing w:before="120" w:after="0"/>
        <w:ind w:right="198"/>
        <w:rPr>
          <w:sz w:val="18"/>
          <w:szCs w:val="18"/>
        </w:rPr>
      </w:pPr>
      <w:bookmarkStart w:id="136" w:name="_Toc415050943"/>
      <w:bookmarkStart w:id="137" w:name="_Hlk129788785"/>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0FB2DC7C" w:rsidR="005B18DA" w:rsidRDefault="00587A84" w:rsidP="002C177E">
      <w:pPr>
        <w:pStyle w:val="RezultatedinOF"/>
      </w:pPr>
      <w:bookmarkStart w:id="138" w:name="_Toc153533874"/>
      <w:bookmarkStart w:id="139" w:name="_Toc464051883"/>
      <w:bookmarkStart w:id="140" w:name="_Toc464117719"/>
      <w:bookmarkStart w:id="141" w:name="_Toc466963745"/>
      <w:bookmarkEnd w:id="136"/>
      <w:bookmarkEnd w:id="137"/>
      <w:r w:rsidRPr="008E6314">
        <w:rPr>
          <w:color w:val="auto"/>
        </w:rPr>
        <w:t>NOUTĂȚI</w:t>
      </w:r>
      <w:r w:rsidR="00647555">
        <w:t xml:space="preserve"> </w:t>
      </w:r>
      <w:r w:rsidR="00F45109" w:rsidRPr="00E74641">
        <w:t>–</w:t>
      </w:r>
      <w:r w:rsidR="00647555">
        <w:t xml:space="preserve"> </w:t>
      </w:r>
      <w:r w:rsidR="00F45109" w:rsidRPr="00E74641">
        <w:t>Informații</w:t>
      </w:r>
      <w:r w:rsidR="00647555">
        <w:t xml:space="preserve"> </w:t>
      </w:r>
      <w:r w:rsidR="00F45109" w:rsidRPr="00E74641">
        <w:t>UTILE</w:t>
      </w:r>
      <w:bookmarkEnd w:id="138"/>
    </w:p>
    <w:p w14:paraId="5D1AF218" w14:textId="73F3F88C" w:rsidR="00B85338" w:rsidRPr="00B85338" w:rsidRDefault="00B85338" w:rsidP="00B85338">
      <w:pPr>
        <w:pStyle w:val="TitluArticolinINFOUE"/>
      </w:pPr>
      <w:bookmarkStart w:id="142" w:name="_Toc153533875"/>
      <w:r w:rsidRPr="00B85338">
        <w:t>PIDS:</w:t>
      </w:r>
      <w:r w:rsidR="00647555">
        <w:t xml:space="preserve"> </w:t>
      </w:r>
      <w:r w:rsidRPr="00B85338">
        <w:t>Rezultatul</w:t>
      </w:r>
      <w:r w:rsidR="00647555">
        <w:t xml:space="preserve"> </w:t>
      </w:r>
      <w:r w:rsidRPr="00B85338">
        <w:t>preliminar</w:t>
      </w:r>
      <w:r w:rsidR="00647555">
        <w:t xml:space="preserve"> </w:t>
      </w:r>
      <w:r w:rsidRPr="00B85338">
        <w:t>al</w:t>
      </w:r>
      <w:r w:rsidR="00647555">
        <w:t xml:space="preserve"> </w:t>
      </w:r>
      <w:r w:rsidRPr="00B85338">
        <w:t>procesului</w:t>
      </w:r>
      <w:r w:rsidR="00647555">
        <w:t xml:space="preserve"> </w:t>
      </w:r>
      <w:r w:rsidRPr="00B85338">
        <w:t>de</w:t>
      </w:r>
      <w:r w:rsidR="00647555">
        <w:t xml:space="preserve"> </w:t>
      </w:r>
      <w:r w:rsidRPr="00B85338">
        <w:t>evaluare</w:t>
      </w:r>
      <w:r w:rsidR="00647555">
        <w:t xml:space="preserve"> </w:t>
      </w:r>
      <w:r w:rsidRPr="00B85338">
        <w:t>și</w:t>
      </w:r>
      <w:r w:rsidR="00647555">
        <w:t xml:space="preserve"> </w:t>
      </w:r>
      <w:r w:rsidRPr="00B85338">
        <w:t>selecție</w:t>
      </w:r>
      <w:r w:rsidR="00647555">
        <w:t xml:space="preserve"> </w:t>
      </w:r>
      <w:r w:rsidRPr="00B85338">
        <w:t>a</w:t>
      </w:r>
      <w:r w:rsidR="00647555">
        <w:t xml:space="preserve"> </w:t>
      </w:r>
      <w:r w:rsidRPr="00B85338">
        <w:t>Strategiilor</w:t>
      </w:r>
      <w:r w:rsidR="00647555">
        <w:t xml:space="preserve"> </w:t>
      </w:r>
      <w:r w:rsidRPr="00B85338">
        <w:t>de</w:t>
      </w:r>
      <w:r w:rsidR="00647555">
        <w:t xml:space="preserve"> </w:t>
      </w:r>
      <w:r w:rsidRPr="00B85338">
        <w:t>Dezvoltare</w:t>
      </w:r>
      <w:r w:rsidR="00647555">
        <w:t xml:space="preserve"> </w:t>
      </w:r>
      <w:r w:rsidRPr="00B85338">
        <w:t>Locală</w:t>
      </w:r>
      <w:r w:rsidR="00647555">
        <w:t xml:space="preserve"> </w:t>
      </w:r>
      <w:r w:rsidRPr="00B85338">
        <w:t>–</w:t>
      </w:r>
      <w:r w:rsidR="00647555">
        <w:t xml:space="preserve"> </w:t>
      </w:r>
      <w:r w:rsidRPr="00B85338">
        <w:t>Etapa</w:t>
      </w:r>
      <w:r w:rsidR="00647555">
        <w:t xml:space="preserve"> </w:t>
      </w:r>
      <w:r w:rsidRPr="00B85338">
        <w:t>a</w:t>
      </w:r>
      <w:r w:rsidR="00647555">
        <w:t xml:space="preserve"> </w:t>
      </w:r>
      <w:r w:rsidRPr="00B85338">
        <w:t>II-a</w:t>
      </w:r>
      <w:r w:rsidR="00647555">
        <w:t xml:space="preserve"> </w:t>
      </w:r>
      <w:r w:rsidRPr="00B85338">
        <w:t>a</w:t>
      </w:r>
      <w:r w:rsidR="00647555">
        <w:t xml:space="preserve"> </w:t>
      </w:r>
      <w:r w:rsidRPr="00B85338">
        <w:t>mecanismului</w:t>
      </w:r>
      <w:r w:rsidR="00647555">
        <w:t xml:space="preserve"> </w:t>
      </w:r>
      <w:r w:rsidRPr="00B85338">
        <w:t>DLRC</w:t>
      </w:r>
      <w:bookmarkEnd w:id="142"/>
    </w:p>
    <w:p w14:paraId="6DEDCAB7" w14:textId="0AD04F1E" w:rsidR="00B85338" w:rsidRPr="00B85338" w:rsidRDefault="00647555" w:rsidP="00B85338">
      <w:r>
        <w:t xml:space="preserve"> </w:t>
      </w:r>
      <w:r w:rsidR="00B85338" w:rsidRPr="00B85338">
        <w:t>Autoritatea</w:t>
      </w:r>
      <w:r>
        <w:t xml:space="preserve"> </w:t>
      </w:r>
      <w:r w:rsidR="00B85338" w:rsidRPr="00B85338">
        <w:t>de</w:t>
      </w:r>
      <w:r>
        <w:t xml:space="preserve"> </w:t>
      </w:r>
      <w:r w:rsidR="00B85338" w:rsidRPr="00B85338">
        <w:t>Management</w:t>
      </w:r>
      <w:r>
        <w:t xml:space="preserve"> </w:t>
      </w:r>
      <w:r w:rsidR="00B85338" w:rsidRPr="00B85338">
        <w:t>pentru</w:t>
      </w:r>
      <w:r>
        <w:t xml:space="preserve"> </w:t>
      </w:r>
      <w:r w:rsidR="00B85338" w:rsidRPr="00B85338">
        <w:t>Programul</w:t>
      </w:r>
      <w:r>
        <w:t xml:space="preserve"> </w:t>
      </w:r>
      <w:r w:rsidR="00B85338" w:rsidRPr="00B85338">
        <w:t>Incluziune</w:t>
      </w:r>
      <w:r>
        <w:t xml:space="preserve"> </w:t>
      </w:r>
      <w:r w:rsidR="00B85338" w:rsidRPr="00B85338">
        <w:t>și</w:t>
      </w:r>
      <w:r>
        <w:t xml:space="preserve"> </w:t>
      </w:r>
      <w:r w:rsidR="00B85338" w:rsidRPr="00B85338">
        <w:t>Demnitate</w:t>
      </w:r>
      <w:r>
        <w:t xml:space="preserve"> </w:t>
      </w:r>
      <w:r w:rsidR="00B85338" w:rsidRPr="00B85338">
        <w:t>Socială</w:t>
      </w:r>
      <w:r>
        <w:t xml:space="preserve"> </w:t>
      </w:r>
      <w:r w:rsidR="00B85338" w:rsidRPr="00B85338">
        <w:t>(PIDS)</w:t>
      </w:r>
      <w:r>
        <w:t xml:space="preserve"> </w:t>
      </w:r>
      <w:r w:rsidR="00B85338" w:rsidRPr="00B85338">
        <w:t>2021-2027</w:t>
      </w:r>
      <w:r>
        <w:t xml:space="preserve"> </w:t>
      </w:r>
      <w:r w:rsidR="00B85338" w:rsidRPr="00B85338">
        <w:t>a</w:t>
      </w:r>
      <w:r>
        <w:t xml:space="preserve"> </w:t>
      </w:r>
      <w:r w:rsidR="00B85338" w:rsidRPr="00B85338">
        <w:t>publicat</w:t>
      </w:r>
      <w:r>
        <w:t xml:space="preserve"> </w:t>
      </w:r>
      <w:r w:rsidR="00B85338" w:rsidRPr="00B85338">
        <w:t>miercuri,</w:t>
      </w:r>
      <w:r>
        <w:t xml:space="preserve"> </w:t>
      </w:r>
      <w:r w:rsidR="00B85338" w:rsidRPr="00B85338">
        <w:t>13</w:t>
      </w:r>
      <w:r>
        <w:t xml:space="preserve"> </w:t>
      </w:r>
      <w:r w:rsidR="00B85338" w:rsidRPr="00B85338">
        <w:t>decembrie</w:t>
      </w:r>
      <w:r>
        <w:t xml:space="preserve"> </w:t>
      </w:r>
      <w:r w:rsidR="00B85338" w:rsidRPr="00B85338">
        <w:t>2023,</w:t>
      </w:r>
      <w:r>
        <w:t xml:space="preserve"> </w:t>
      </w:r>
      <w:r w:rsidR="00B85338" w:rsidRPr="00B85338">
        <w:rPr>
          <w:b/>
          <w:bCs/>
          <w:i/>
          <w:iCs/>
          <w:u w:val="single"/>
        </w:rPr>
        <w:t>rezultatul</w:t>
      </w:r>
      <w:r>
        <w:rPr>
          <w:b/>
          <w:bCs/>
          <w:i/>
          <w:iCs/>
          <w:u w:val="single"/>
        </w:rPr>
        <w:t xml:space="preserve"> </w:t>
      </w:r>
      <w:r w:rsidR="00B85338" w:rsidRPr="00B85338">
        <w:rPr>
          <w:b/>
          <w:bCs/>
          <w:i/>
          <w:iCs/>
          <w:u w:val="single"/>
        </w:rPr>
        <w:t>preliminar</w:t>
      </w:r>
      <w:r>
        <w:t xml:space="preserve"> </w:t>
      </w:r>
      <w:r w:rsidR="00B85338" w:rsidRPr="00B85338">
        <w:t>al</w:t>
      </w:r>
      <w:r>
        <w:t xml:space="preserve"> </w:t>
      </w:r>
      <w:r w:rsidR="00B85338" w:rsidRPr="00B85338">
        <w:t>procesului</w:t>
      </w:r>
      <w:r>
        <w:t xml:space="preserve"> </w:t>
      </w:r>
      <w:r w:rsidR="00B85338" w:rsidRPr="00B85338">
        <w:t>de</w:t>
      </w:r>
      <w:r>
        <w:t xml:space="preserve"> </w:t>
      </w:r>
      <w:r w:rsidR="00B85338" w:rsidRPr="00B85338">
        <w:t>evaluare</w:t>
      </w:r>
      <w:r>
        <w:t xml:space="preserve"> </w:t>
      </w:r>
      <w:r w:rsidR="00B85338" w:rsidRPr="00B85338">
        <w:t>și</w:t>
      </w:r>
      <w:r>
        <w:t xml:space="preserve"> </w:t>
      </w:r>
      <w:r w:rsidR="00B85338" w:rsidRPr="00B85338">
        <w:t>selecție</w:t>
      </w:r>
      <w:r>
        <w:t xml:space="preserve"> </w:t>
      </w:r>
      <w:r w:rsidR="00B85338" w:rsidRPr="00B85338">
        <w:t>a</w:t>
      </w:r>
      <w:r>
        <w:t xml:space="preserve"> </w:t>
      </w:r>
      <w:r w:rsidR="00B85338" w:rsidRPr="00B85338">
        <w:t>Strategiilor</w:t>
      </w:r>
      <w:r>
        <w:t xml:space="preserve"> </w:t>
      </w:r>
      <w:r w:rsidR="00B85338" w:rsidRPr="00B85338">
        <w:t>de</w:t>
      </w:r>
      <w:r>
        <w:t xml:space="preserve"> </w:t>
      </w:r>
      <w:r w:rsidR="00B85338" w:rsidRPr="00B85338">
        <w:t>Dezvoltare</w:t>
      </w:r>
      <w:r>
        <w:t xml:space="preserve"> </w:t>
      </w:r>
      <w:r w:rsidR="00B85338" w:rsidRPr="00B85338">
        <w:t>Locală</w:t>
      </w:r>
      <w:r>
        <w:t xml:space="preserve"> </w:t>
      </w:r>
      <w:r w:rsidR="00B85338" w:rsidRPr="00B85338">
        <w:t>(SDL)</w:t>
      </w:r>
      <w:r>
        <w:t xml:space="preserve"> </w:t>
      </w:r>
      <w:r w:rsidR="00B85338" w:rsidRPr="00B85338">
        <w:t>–</w:t>
      </w:r>
      <w:r>
        <w:t xml:space="preserve"> </w:t>
      </w:r>
      <w:r w:rsidR="00B85338" w:rsidRPr="00B85338">
        <w:t>Etapa</w:t>
      </w:r>
      <w:r>
        <w:t xml:space="preserve"> </w:t>
      </w:r>
      <w:r w:rsidR="00B85338" w:rsidRPr="00B85338">
        <w:t>a</w:t>
      </w:r>
      <w:r>
        <w:t xml:space="preserve"> </w:t>
      </w:r>
      <w:r w:rsidR="00B85338" w:rsidRPr="00B85338">
        <w:t>II-a</w:t>
      </w:r>
      <w:r>
        <w:t xml:space="preserve"> </w:t>
      </w:r>
      <w:r w:rsidR="00B85338" w:rsidRPr="00B85338">
        <w:t>a</w:t>
      </w:r>
      <w:r>
        <w:t xml:space="preserve"> </w:t>
      </w:r>
      <w:r w:rsidR="00B85338" w:rsidRPr="00B85338">
        <w:t>mecanismului</w:t>
      </w:r>
      <w:r>
        <w:t xml:space="preserve"> </w:t>
      </w:r>
      <w:r w:rsidR="00B85338" w:rsidRPr="00B85338">
        <w:t>Dezvoltare</w:t>
      </w:r>
      <w:r>
        <w:t xml:space="preserve"> </w:t>
      </w:r>
      <w:r w:rsidR="00B85338" w:rsidRPr="00B85338">
        <w:t>Locală</w:t>
      </w:r>
      <w:r>
        <w:t xml:space="preserve"> </w:t>
      </w:r>
      <w:r w:rsidR="00B85338" w:rsidRPr="00B85338">
        <w:t>plasată</w:t>
      </w:r>
      <w:r>
        <w:t xml:space="preserve"> </w:t>
      </w:r>
      <w:r w:rsidR="00B85338" w:rsidRPr="00B85338">
        <w:t>sub</w:t>
      </w:r>
      <w:r>
        <w:t xml:space="preserve"> </w:t>
      </w:r>
      <w:r w:rsidR="00B85338" w:rsidRPr="00B85338">
        <w:t>Responsabilitatea</w:t>
      </w:r>
      <w:r>
        <w:t xml:space="preserve"> </w:t>
      </w:r>
      <w:r w:rsidR="00B85338" w:rsidRPr="00B85338">
        <w:t>Comunității</w:t>
      </w:r>
      <w:r>
        <w:t xml:space="preserve"> </w:t>
      </w:r>
      <w:r w:rsidR="00B85338" w:rsidRPr="00B85338">
        <w:t>(DLRC)</w:t>
      </w:r>
      <w:r>
        <w:t xml:space="preserve"> </w:t>
      </w:r>
      <w:r w:rsidR="00B85338" w:rsidRPr="00B85338">
        <w:t>propuse</w:t>
      </w:r>
      <w:r>
        <w:t xml:space="preserve"> </w:t>
      </w:r>
      <w:r w:rsidR="00B85338" w:rsidRPr="00B85338">
        <w:t>spre</w:t>
      </w:r>
      <w:r>
        <w:t xml:space="preserve"> </w:t>
      </w:r>
      <w:r w:rsidR="00B85338" w:rsidRPr="00B85338">
        <w:t>finanțare</w:t>
      </w:r>
      <w:r>
        <w:t xml:space="preserve"> </w:t>
      </w:r>
      <w:r w:rsidR="00B85338" w:rsidRPr="00B85338">
        <w:t>în</w:t>
      </w:r>
      <w:r>
        <w:t xml:space="preserve"> </w:t>
      </w:r>
      <w:r w:rsidR="00B85338" w:rsidRPr="00B85338">
        <w:t>cadrul</w:t>
      </w:r>
      <w:r>
        <w:t xml:space="preserve"> </w:t>
      </w:r>
      <w:r w:rsidR="00B85338" w:rsidRPr="00B85338">
        <w:t>mecanismului</w:t>
      </w:r>
      <w:r>
        <w:t xml:space="preserve"> </w:t>
      </w:r>
      <w:r w:rsidR="00B85338" w:rsidRPr="00B85338">
        <w:t>DLRC,</w:t>
      </w:r>
      <w:r>
        <w:t xml:space="preserve"> </w:t>
      </w:r>
      <w:r w:rsidR="00B85338" w:rsidRPr="00B85338">
        <w:t>mecanism</w:t>
      </w:r>
      <w:r>
        <w:t xml:space="preserve"> </w:t>
      </w:r>
      <w:r w:rsidR="00B85338" w:rsidRPr="00B85338">
        <w:t>implementat</w:t>
      </w:r>
      <w:r>
        <w:t xml:space="preserve"> </w:t>
      </w:r>
      <w:r w:rsidR="00B85338" w:rsidRPr="00B85338">
        <w:t>în</w:t>
      </w:r>
      <w:r>
        <w:t xml:space="preserve"> </w:t>
      </w:r>
      <w:r w:rsidR="00B85338" w:rsidRPr="00B85338">
        <w:t>conformitate</w:t>
      </w:r>
      <w:r>
        <w:t xml:space="preserve"> </w:t>
      </w:r>
      <w:r w:rsidR="00B85338" w:rsidRPr="00B85338">
        <w:t>cu</w:t>
      </w:r>
      <w:r>
        <w:t xml:space="preserve"> </w:t>
      </w:r>
      <w:r w:rsidR="00B85338" w:rsidRPr="00B85338">
        <w:t>art.</w:t>
      </w:r>
      <w:r>
        <w:t xml:space="preserve"> </w:t>
      </w:r>
      <w:r w:rsidR="00B85338" w:rsidRPr="00B85338">
        <w:t>31-34</w:t>
      </w:r>
      <w:r>
        <w:t xml:space="preserve"> </w:t>
      </w:r>
      <w:r w:rsidR="00B85338" w:rsidRPr="00B85338">
        <w:t>din</w:t>
      </w:r>
      <w:r>
        <w:t xml:space="preserve">  </w:t>
      </w:r>
      <w:r w:rsidR="00B85338" w:rsidRPr="00B85338">
        <w:t>Regulamentului</w:t>
      </w:r>
      <w:r>
        <w:t xml:space="preserve"> </w:t>
      </w:r>
      <w:r w:rsidR="00B85338" w:rsidRPr="00B85338">
        <w:t>UE</w:t>
      </w:r>
      <w:r>
        <w:t xml:space="preserve"> </w:t>
      </w:r>
      <w:r w:rsidR="00B85338" w:rsidRPr="00B85338">
        <w:t>nr.</w:t>
      </w:r>
      <w:r>
        <w:t xml:space="preserve"> </w:t>
      </w:r>
      <w:r w:rsidR="00B85338" w:rsidRPr="00B85338">
        <w:t>1060/2021.</w:t>
      </w:r>
    </w:p>
    <w:p w14:paraId="5686B176" w14:textId="4FAE76BF" w:rsidR="00B85338" w:rsidRPr="00B85338" w:rsidRDefault="00B85338" w:rsidP="00B85338">
      <w:r w:rsidRPr="00B85338">
        <w:t>Conform</w:t>
      </w:r>
      <w:r w:rsidR="00647555">
        <w:t xml:space="preserve"> </w:t>
      </w:r>
      <w:r w:rsidRPr="00B85338">
        <w:t>documentului,</w:t>
      </w:r>
      <w:r w:rsidR="00647555">
        <w:t xml:space="preserve"> </w:t>
      </w:r>
      <w:r w:rsidRPr="00B85338">
        <w:t>au</w:t>
      </w:r>
      <w:r w:rsidR="00647555">
        <w:t xml:space="preserve"> </w:t>
      </w:r>
      <w:r w:rsidRPr="00B85338">
        <w:t>fost</w:t>
      </w:r>
      <w:r w:rsidR="00647555">
        <w:t xml:space="preserve"> </w:t>
      </w:r>
      <w:r w:rsidRPr="00B85338">
        <w:t>depuse</w:t>
      </w:r>
      <w:r w:rsidR="00647555">
        <w:t xml:space="preserve"> </w:t>
      </w:r>
      <w:r w:rsidRPr="00B85338">
        <w:t>spre</w:t>
      </w:r>
      <w:r w:rsidR="00647555">
        <w:t xml:space="preserve"> </w:t>
      </w:r>
      <w:r w:rsidRPr="00B85338">
        <w:t>evaluare</w:t>
      </w:r>
      <w:r w:rsidR="00647555">
        <w:t xml:space="preserve"> </w:t>
      </w:r>
      <w:r w:rsidRPr="00B85338">
        <w:t>44</w:t>
      </w:r>
      <w:r w:rsidR="00647555">
        <w:t xml:space="preserve"> </w:t>
      </w:r>
      <w:r w:rsidRPr="00B85338">
        <w:t>Strategii</w:t>
      </w:r>
      <w:r w:rsidR="00647555">
        <w:t xml:space="preserve"> </w:t>
      </w:r>
      <w:r w:rsidRPr="00B85338">
        <w:t>de</w:t>
      </w:r>
      <w:r w:rsidR="00647555">
        <w:t xml:space="preserve"> </w:t>
      </w:r>
      <w:r w:rsidRPr="00B85338">
        <w:t>Dezvoltare</w:t>
      </w:r>
      <w:r w:rsidR="00647555">
        <w:t xml:space="preserve"> </w:t>
      </w:r>
      <w:r w:rsidRPr="00B85338">
        <w:t>Locală</w:t>
      </w:r>
      <w:r w:rsidR="00647555">
        <w:t xml:space="preserve"> </w:t>
      </w:r>
      <w:r w:rsidRPr="00B85338">
        <w:t>pentru</w:t>
      </w:r>
      <w:r w:rsidR="00647555">
        <w:t xml:space="preserve"> </w:t>
      </w:r>
      <w:r w:rsidRPr="00B85338">
        <w:t>comunități</w:t>
      </w:r>
      <w:r w:rsidR="00647555">
        <w:t xml:space="preserve"> </w:t>
      </w:r>
      <w:r w:rsidRPr="00B85338">
        <w:t>marginalizate</w:t>
      </w:r>
      <w:r w:rsidR="00647555">
        <w:t xml:space="preserve"> </w:t>
      </w:r>
      <w:r w:rsidRPr="00B85338">
        <w:t>aflate</w:t>
      </w:r>
      <w:r w:rsidR="00647555">
        <w:t xml:space="preserve"> </w:t>
      </w:r>
      <w:r w:rsidRPr="00B85338">
        <w:t>în</w:t>
      </w:r>
      <w:r w:rsidR="00647555">
        <w:t xml:space="preserve"> </w:t>
      </w:r>
      <w:r w:rsidRPr="00B85338">
        <w:t>orașe/municipii</w:t>
      </w:r>
      <w:r w:rsidR="00647555">
        <w:t xml:space="preserve"> </w:t>
      </w:r>
      <w:r w:rsidRPr="00B85338">
        <w:t>cu</w:t>
      </w:r>
      <w:r w:rsidR="00647555">
        <w:t xml:space="preserve"> </w:t>
      </w:r>
      <w:r w:rsidRPr="00B85338">
        <w:t>populație</w:t>
      </w:r>
      <w:r w:rsidR="00647555">
        <w:t xml:space="preserve"> </w:t>
      </w:r>
      <w:r w:rsidRPr="00B85338">
        <w:t>de</w:t>
      </w:r>
      <w:r w:rsidR="00647555">
        <w:t xml:space="preserve"> </w:t>
      </w:r>
      <w:r w:rsidRPr="00B85338">
        <w:t>peste</w:t>
      </w:r>
      <w:r w:rsidR="00647555">
        <w:t xml:space="preserve"> </w:t>
      </w:r>
      <w:r w:rsidRPr="00B85338">
        <w:t>20.000</w:t>
      </w:r>
      <w:r w:rsidR="00647555">
        <w:t xml:space="preserve"> </w:t>
      </w:r>
      <w:r w:rsidRPr="00B85338">
        <w:t>locuitori.</w:t>
      </w:r>
      <w:r w:rsidR="00647555">
        <w:t xml:space="preserve"> </w:t>
      </w:r>
      <w:r w:rsidRPr="00B85338">
        <w:t>42</w:t>
      </w:r>
      <w:r w:rsidR="00647555">
        <w:t xml:space="preserve"> </w:t>
      </w:r>
      <w:r w:rsidRPr="00B85338">
        <w:t>Strategii</w:t>
      </w:r>
      <w:r w:rsidR="00647555">
        <w:t xml:space="preserve"> </w:t>
      </w:r>
      <w:r w:rsidRPr="00B85338">
        <w:t>de</w:t>
      </w:r>
      <w:r w:rsidR="00647555">
        <w:t xml:space="preserve"> </w:t>
      </w:r>
      <w:r w:rsidRPr="00B85338">
        <w:t>Dezvoltare</w:t>
      </w:r>
      <w:r w:rsidR="00647555">
        <w:t xml:space="preserve"> </w:t>
      </w:r>
      <w:r w:rsidRPr="00B85338">
        <w:t>Locală</w:t>
      </w:r>
      <w:r w:rsidR="00647555">
        <w:t xml:space="preserve"> </w:t>
      </w:r>
      <w:r w:rsidRPr="00B85338">
        <w:t>au</w:t>
      </w:r>
      <w:r w:rsidR="00647555">
        <w:t xml:space="preserve"> </w:t>
      </w:r>
      <w:r w:rsidRPr="00B85338">
        <w:t>vizat</w:t>
      </w:r>
      <w:r w:rsidR="00647555">
        <w:t xml:space="preserve"> </w:t>
      </w:r>
      <w:r w:rsidRPr="00B85338">
        <w:t>orașe</w:t>
      </w:r>
      <w:r w:rsidR="00647555">
        <w:t xml:space="preserve"> </w:t>
      </w:r>
      <w:r w:rsidRPr="00B85338">
        <w:t>situate</w:t>
      </w:r>
      <w:r w:rsidR="00647555">
        <w:t xml:space="preserve"> </w:t>
      </w:r>
      <w:r w:rsidRPr="00B85338">
        <w:t>în</w:t>
      </w:r>
      <w:r w:rsidR="00647555">
        <w:t xml:space="preserve"> </w:t>
      </w:r>
      <w:r w:rsidRPr="00B85338">
        <w:t>regiunile</w:t>
      </w:r>
      <w:r w:rsidR="00647555">
        <w:t xml:space="preserve"> </w:t>
      </w:r>
      <w:r w:rsidRPr="00B85338">
        <w:t>mai</w:t>
      </w:r>
      <w:r w:rsidR="00647555">
        <w:t xml:space="preserve"> </w:t>
      </w:r>
      <w:r w:rsidRPr="00B85338">
        <w:t>puțin</w:t>
      </w:r>
      <w:r w:rsidR="00647555">
        <w:t xml:space="preserve"> </w:t>
      </w:r>
      <w:r w:rsidRPr="00B85338">
        <w:t>dezvoltate</w:t>
      </w:r>
      <w:r w:rsidR="00647555">
        <w:t xml:space="preserve"> </w:t>
      </w:r>
      <w:r w:rsidRPr="00B85338">
        <w:t>și</w:t>
      </w:r>
      <w:r w:rsidR="00647555">
        <w:t xml:space="preserve"> </w:t>
      </w:r>
      <w:r w:rsidRPr="00B85338">
        <w:t>2</w:t>
      </w:r>
      <w:r w:rsidR="00647555">
        <w:t xml:space="preserve"> </w:t>
      </w:r>
      <w:r w:rsidRPr="00B85338">
        <w:t>Strategii</w:t>
      </w:r>
      <w:r w:rsidR="00647555">
        <w:t xml:space="preserve"> </w:t>
      </w:r>
      <w:r w:rsidRPr="00B85338">
        <w:t>de</w:t>
      </w:r>
      <w:r w:rsidR="00647555">
        <w:t xml:space="preserve"> </w:t>
      </w:r>
      <w:r w:rsidRPr="00B85338">
        <w:t>Dezvoltare</w:t>
      </w:r>
      <w:r w:rsidR="00647555">
        <w:t xml:space="preserve"> </w:t>
      </w:r>
      <w:r w:rsidRPr="00B85338">
        <w:t>Locală</w:t>
      </w:r>
      <w:r w:rsidR="00647555">
        <w:t xml:space="preserve"> </w:t>
      </w:r>
      <w:r w:rsidRPr="00B85338">
        <w:t>au</w:t>
      </w:r>
      <w:r w:rsidR="00647555">
        <w:t xml:space="preserve"> </w:t>
      </w:r>
      <w:r w:rsidRPr="00B85338">
        <w:t>vizat</w:t>
      </w:r>
      <w:r w:rsidR="00647555">
        <w:t xml:space="preserve"> </w:t>
      </w:r>
      <w:r w:rsidRPr="00B85338">
        <w:t>regiunea</w:t>
      </w:r>
      <w:r w:rsidR="00647555">
        <w:t xml:space="preserve"> </w:t>
      </w:r>
      <w:r w:rsidRPr="00B85338">
        <w:t>mai</w:t>
      </w:r>
      <w:r w:rsidR="00647555">
        <w:t xml:space="preserve"> </w:t>
      </w:r>
      <w:r w:rsidRPr="00B85338">
        <w:t>dezvoltată</w:t>
      </w:r>
      <w:r w:rsidR="00647555">
        <w:t xml:space="preserve"> </w:t>
      </w:r>
      <w:r w:rsidRPr="00B85338">
        <w:t>(</w:t>
      </w:r>
      <w:r w:rsidR="00647555">
        <w:t xml:space="preserve"> </w:t>
      </w:r>
      <w:proofErr w:type="spellStart"/>
      <w:r w:rsidRPr="00B85338">
        <w:t>Bucuresti</w:t>
      </w:r>
      <w:proofErr w:type="spellEnd"/>
      <w:r w:rsidRPr="00B85338">
        <w:t>-Ilfov).</w:t>
      </w:r>
    </w:p>
    <w:p w14:paraId="0852D3C3" w14:textId="7E1EC50A" w:rsidR="00B85338" w:rsidRPr="00B85338" w:rsidRDefault="00B85338" w:rsidP="00B85338">
      <w:r w:rsidRPr="00B85338">
        <w:t>În</w:t>
      </w:r>
      <w:r w:rsidR="00647555">
        <w:t xml:space="preserve"> </w:t>
      </w:r>
      <w:r w:rsidRPr="00B85338">
        <w:t>urma</w:t>
      </w:r>
      <w:r w:rsidR="00647555">
        <w:t xml:space="preserve"> </w:t>
      </w:r>
      <w:r w:rsidRPr="00B85338">
        <w:t>procesului</w:t>
      </w:r>
      <w:r w:rsidR="00647555">
        <w:t xml:space="preserve"> </w:t>
      </w:r>
      <w:r w:rsidRPr="00B85338">
        <w:t>de</w:t>
      </w:r>
      <w:r w:rsidR="00647555">
        <w:t xml:space="preserve"> </w:t>
      </w:r>
      <w:r w:rsidRPr="00B85338">
        <w:t>evaluare,</w:t>
      </w:r>
      <w:r w:rsidR="00647555">
        <w:t xml:space="preserve"> </w:t>
      </w:r>
      <w:r w:rsidRPr="00B85338">
        <w:t>Comitetul</w:t>
      </w:r>
      <w:r w:rsidR="00647555">
        <w:t xml:space="preserve"> </w:t>
      </w:r>
      <w:r w:rsidRPr="00B85338">
        <w:t>de</w:t>
      </w:r>
      <w:r w:rsidR="00647555">
        <w:t xml:space="preserve"> </w:t>
      </w:r>
      <w:r w:rsidRPr="00B85338">
        <w:t>Selecție</w:t>
      </w:r>
      <w:r w:rsidR="00647555">
        <w:t xml:space="preserve"> </w:t>
      </w:r>
      <w:r w:rsidRPr="00B85338">
        <w:t>a</w:t>
      </w:r>
      <w:r w:rsidR="00647555">
        <w:t xml:space="preserve"> </w:t>
      </w:r>
      <w:r w:rsidRPr="00B85338">
        <w:t>stabilit</w:t>
      </w:r>
      <w:r w:rsidR="00647555">
        <w:t xml:space="preserve"> </w:t>
      </w:r>
      <w:r w:rsidRPr="00B85338">
        <w:t>Lista</w:t>
      </w:r>
      <w:r w:rsidR="00647555">
        <w:t xml:space="preserve"> </w:t>
      </w:r>
      <w:r w:rsidRPr="00B85338">
        <w:t>Strategiilor</w:t>
      </w:r>
      <w:r w:rsidR="00647555">
        <w:t xml:space="preserve"> </w:t>
      </w:r>
      <w:r w:rsidRPr="00B85338">
        <w:t>de</w:t>
      </w:r>
      <w:r w:rsidR="00647555">
        <w:t xml:space="preserve"> </w:t>
      </w:r>
      <w:r w:rsidRPr="00B85338">
        <w:t>Dezvoltare</w:t>
      </w:r>
      <w:r w:rsidR="00647555">
        <w:t xml:space="preserve"> </w:t>
      </w:r>
      <w:r w:rsidRPr="00B85338">
        <w:t>Locală</w:t>
      </w:r>
      <w:r w:rsidR="00647555">
        <w:t xml:space="preserve"> </w:t>
      </w:r>
      <w:r w:rsidRPr="00B85338">
        <w:t>ADMISE</w:t>
      </w:r>
      <w:r w:rsidR="00647555">
        <w:t xml:space="preserve"> </w:t>
      </w:r>
      <w:r w:rsidRPr="00B85338">
        <w:t>pentru</w:t>
      </w:r>
      <w:r w:rsidR="00647555">
        <w:t xml:space="preserve"> </w:t>
      </w:r>
      <w:r w:rsidRPr="00B85338">
        <w:t>finanțare</w:t>
      </w:r>
      <w:r w:rsidR="00647555">
        <w:t xml:space="preserve"> </w:t>
      </w:r>
      <w:r w:rsidRPr="00B85338">
        <w:t>din</w:t>
      </w:r>
      <w:r w:rsidR="00647555">
        <w:t xml:space="preserve"> </w:t>
      </w:r>
      <w:r w:rsidRPr="00B85338">
        <w:t>regiunile</w:t>
      </w:r>
      <w:r w:rsidR="00647555">
        <w:t xml:space="preserve"> </w:t>
      </w:r>
      <w:r w:rsidRPr="00B85338">
        <w:t>mai</w:t>
      </w:r>
      <w:r w:rsidR="00647555">
        <w:t xml:space="preserve"> </w:t>
      </w:r>
      <w:r w:rsidRPr="00B85338">
        <w:t>puțin</w:t>
      </w:r>
      <w:r w:rsidR="00647555">
        <w:t xml:space="preserve"> </w:t>
      </w:r>
      <w:r w:rsidRPr="00B85338">
        <w:t>dezvoltate</w:t>
      </w:r>
      <w:r w:rsidR="00647555">
        <w:t xml:space="preserve"> </w:t>
      </w:r>
      <w:r w:rsidRPr="00B85338">
        <w:t>și</w:t>
      </w:r>
      <w:r w:rsidR="00647555">
        <w:t xml:space="preserve"> </w:t>
      </w:r>
      <w:r w:rsidRPr="00B85338">
        <w:t>regiunea</w:t>
      </w:r>
      <w:r w:rsidR="00647555">
        <w:t xml:space="preserve"> </w:t>
      </w:r>
      <w:r w:rsidRPr="00B85338">
        <w:t>mai</w:t>
      </w:r>
      <w:r w:rsidR="00647555">
        <w:t xml:space="preserve"> </w:t>
      </w:r>
      <w:r w:rsidRPr="00B85338">
        <w:t>dezvoltată</w:t>
      </w:r>
      <w:r w:rsidR="00647555">
        <w:t xml:space="preserve"> </w:t>
      </w:r>
      <w:r w:rsidRPr="00B85338">
        <w:t>(</w:t>
      </w:r>
      <w:r w:rsidR="00647555">
        <w:t xml:space="preserve"> </w:t>
      </w:r>
      <w:r w:rsidRPr="00B85338">
        <w:t>București-Ilfov),</w:t>
      </w:r>
      <w:r w:rsidR="00647555">
        <w:t xml:space="preserve"> </w:t>
      </w:r>
      <w:r w:rsidRPr="00B85338">
        <w:t>respectiv</w:t>
      </w:r>
      <w:r w:rsidR="00647555">
        <w:t xml:space="preserve"> </w:t>
      </w:r>
      <w:r w:rsidRPr="00B85338">
        <w:t>Strategiile</w:t>
      </w:r>
      <w:r w:rsidR="00647555">
        <w:t xml:space="preserve"> </w:t>
      </w:r>
      <w:r w:rsidRPr="00B85338">
        <w:t>de</w:t>
      </w:r>
      <w:r w:rsidR="00647555">
        <w:t xml:space="preserve"> </w:t>
      </w:r>
      <w:r w:rsidRPr="00B85338">
        <w:t>Dezvoltare</w:t>
      </w:r>
      <w:r w:rsidR="00647555">
        <w:t xml:space="preserve"> </w:t>
      </w:r>
      <w:r w:rsidRPr="00B85338">
        <w:t>Locală</w:t>
      </w:r>
      <w:r w:rsidR="00647555">
        <w:t xml:space="preserve">  </w:t>
      </w:r>
      <w:r w:rsidRPr="00B85338">
        <w:t>RESPINSE</w:t>
      </w:r>
      <w:r w:rsidR="00647555">
        <w:t xml:space="preserve"> </w:t>
      </w:r>
      <w:r w:rsidRPr="00B85338">
        <w:t>după</w:t>
      </w:r>
      <w:r w:rsidR="00647555">
        <w:t xml:space="preserve"> </w:t>
      </w:r>
      <w:r w:rsidRPr="00B85338">
        <w:t>cum</w:t>
      </w:r>
      <w:r w:rsidR="00647555">
        <w:t xml:space="preserve"> </w:t>
      </w:r>
      <w:r w:rsidRPr="00B85338">
        <w:t>urmează:</w:t>
      </w:r>
    </w:p>
    <w:p w14:paraId="6C9295C9" w14:textId="38A4C376" w:rsidR="00B85338" w:rsidRPr="00B85338" w:rsidRDefault="00B85338" w:rsidP="00B85338">
      <w:pPr>
        <w:numPr>
          <w:ilvl w:val="0"/>
          <w:numId w:val="28"/>
        </w:numPr>
      </w:pPr>
      <w:r w:rsidRPr="00B85338">
        <w:t>Pentru</w:t>
      </w:r>
      <w:r w:rsidR="00647555">
        <w:t xml:space="preserve"> </w:t>
      </w:r>
      <w:r w:rsidRPr="00B85338">
        <w:t>regiunile</w:t>
      </w:r>
      <w:r w:rsidR="00647555">
        <w:t xml:space="preserve"> </w:t>
      </w:r>
      <w:r w:rsidRPr="00B85338">
        <w:t>mai</w:t>
      </w:r>
      <w:r w:rsidR="00647555">
        <w:t xml:space="preserve"> </w:t>
      </w:r>
      <w:r w:rsidRPr="00B85338">
        <w:t>puțin</w:t>
      </w:r>
      <w:r w:rsidR="00647555">
        <w:t xml:space="preserve"> </w:t>
      </w:r>
      <w:r w:rsidRPr="00B85338">
        <w:t>dezvoltate,</w:t>
      </w:r>
      <w:r w:rsidR="00647555">
        <w:t xml:space="preserve"> </w:t>
      </w:r>
      <w:r w:rsidRPr="00B85338">
        <w:t>40</w:t>
      </w:r>
      <w:r w:rsidR="00647555">
        <w:t xml:space="preserve"> </w:t>
      </w:r>
      <w:r w:rsidRPr="00B85338">
        <w:t>SDL</w:t>
      </w:r>
      <w:r w:rsidR="00647555">
        <w:t xml:space="preserve"> </w:t>
      </w:r>
      <w:r w:rsidRPr="00B85338">
        <w:t>ADMISE</w:t>
      </w:r>
      <w:r w:rsidR="00647555">
        <w:t xml:space="preserve"> </w:t>
      </w:r>
      <w:r w:rsidRPr="00B85338">
        <w:t>au</w:t>
      </w:r>
      <w:r w:rsidR="00647555">
        <w:t xml:space="preserve"> </w:t>
      </w:r>
      <w:r w:rsidRPr="00B85338">
        <w:t>fost</w:t>
      </w:r>
      <w:r w:rsidR="00647555">
        <w:t xml:space="preserve"> </w:t>
      </w:r>
      <w:r w:rsidRPr="00B85338">
        <w:t>selectate</w:t>
      </w:r>
      <w:r w:rsidR="00647555">
        <w:t xml:space="preserve"> </w:t>
      </w:r>
      <w:r w:rsidRPr="00B85338">
        <w:t>pentru</w:t>
      </w:r>
      <w:r w:rsidR="00647555">
        <w:t xml:space="preserve"> </w:t>
      </w:r>
      <w:r w:rsidRPr="00B85338">
        <w:t>finanțare,</w:t>
      </w:r>
      <w:r w:rsidR="00647555">
        <w:t xml:space="preserve"> </w:t>
      </w:r>
      <w:r w:rsidRPr="00B85338">
        <w:t>2</w:t>
      </w:r>
      <w:r w:rsidR="00647555">
        <w:t xml:space="preserve"> </w:t>
      </w:r>
      <w:r w:rsidRPr="00B85338">
        <w:t>SDL</w:t>
      </w:r>
      <w:r w:rsidR="00647555">
        <w:t xml:space="preserve"> </w:t>
      </w:r>
      <w:r w:rsidRPr="00B85338">
        <w:t>fiind</w:t>
      </w:r>
      <w:r w:rsidR="00647555">
        <w:t xml:space="preserve"> </w:t>
      </w:r>
      <w:r w:rsidRPr="00B85338">
        <w:t>respinse</w:t>
      </w:r>
      <w:r w:rsidR="00647555">
        <w:t xml:space="preserve"> </w:t>
      </w:r>
      <w:r w:rsidRPr="00B85338">
        <w:t>în</w:t>
      </w:r>
      <w:r w:rsidR="00647555">
        <w:t xml:space="preserve"> </w:t>
      </w:r>
      <w:r w:rsidRPr="00B85338">
        <w:t>etapele</w:t>
      </w:r>
      <w:r w:rsidR="00647555">
        <w:t xml:space="preserve"> </w:t>
      </w:r>
      <w:r w:rsidRPr="00B85338">
        <w:t>preliminare</w:t>
      </w:r>
      <w:r w:rsidR="00647555">
        <w:t xml:space="preserve"> </w:t>
      </w:r>
      <w:r w:rsidRPr="00B85338">
        <w:t>de</w:t>
      </w:r>
      <w:r w:rsidR="00647555">
        <w:t xml:space="preserve"> </w:t>
      </w:r>
      <w:r w:rsidRPr="00B85338">
        <w:t>evaluare</w:t>
      </w:r>
      <w:r w:rsidR="00647555">
        <w:t xml:space="preserve"> </w:t>
      </w:r>
      <w:r w:rsidRPr="00B85338">
        <w:t>(privind</w:t>
      </w:r>
      <w:r w:rsidR="00647555">
        <w:t xml:space="preserve"> </w:t>
      </w:r>
      <w:r w:rsidRPr="00B85338">
        <w:t>eligibilitatea,</w:t>
      </w:r>
      <w:r w:rsidR="00647555">
        <w:t xml:space="preserve"> </w:t>
      </w:r>
      <w:r w:rsidRPr="00B85338">
        <w:t>studiul</w:t>
      </w:r>
      <w:r w:rsidR="00647555">
        <w:t xml:space="preserve"> </w:t>
      </w:r>
      <w:r w:rsidRPr="00B85338">
        <w:t>de</w:t>
      </w:r>
      <w:r w:rsidR="00647555">
        <w:t xml:space="preserve"> </w:t>
      </w:r>
      <w:r w:rsidRPr="00B85338">
        <w:t>referință</w:t>
      </w:r>
      <w:r w:rsidR="00647555">
        <w:t xml:space="preserve"> </w:t>
      </w:r>
      <w:r w:rsidRPr="00B85338">
        <w:t>și</w:t>
      </w:r>
      <w:r w:rsidR="00647555">
        <w:t xml:space="preserve"> </w:t>
      </w:r>
      <w:r w:rsidRPr="00B85338">
        <w:t>parteneriatul);</w:t>
      </w:r>
    </w:p>
    <w:p w14:paraId="4E8937D4" w14:textId="331F859E" w:rsidR="00B85338" w:rsidRPr="00B85338" w:rsidRDefault="00B85338" w:rsidP="00B85338">
      <w:pPr>
        <w:numPr>
          <w:ilvl w:val="0"/>
          <w:numId w:val="28"/>
        </w:numPr>
      </w:pPr>
      <w:r w:rsidRPr="00B85338">
        <w:t>Pentru</w:t>
      </w:r>
      <w:r w:rsidR="00647555">
        <w:t xml:space="preserve"> </w:t>
      </w:r>
      <w:r w:rsidRPr="00B85338">
        <w:t>regiunea</w:t>
      </w:r>
      <w:r w:rsidR="00647555">
        <w:t xml:space="preserve"> </w:t>
      </w:r>
      <w:r w:rsidRPr="00B85338">
        <w:t>mai</w:t>
      </w:r>
      <w:r w:rsidR="00647555">
        <w:t xml:space="preserve"> </w:t>
      </w:r>
      <w:r w:rsidRPr="00B85338">
        <w:t>dezvoltată</w:t>
      </w:r>
      <w:r w:rsidR="00647555">
        <w:t xml:space="preserve"> </w:t>
      </w:r>
      <w:r w:rsidRPr="00B85338">
        <w:t>(regiunea</w:t>
      </w:r>
      <w:r w:rsidR="00647555">
        <w:t xml:space="preserve"> </w:t>
      </w:r>
      <w:proofErr w:type="spellStart"/>
      <w:r w:rsidRPr="00B85338">
        <w:t>Bucuresti</w:t>
      </w:r>
      <w:proofErr w:type="spellEnd"/>
      <w:r w:rsidRPr="00B85338">
        <w:t>-Ilfov),</w:t>
      </w:r>
      <w:r w:rsidR="00647555">
        <w:t xml:space="preserve"> </w:t>
      </w:r>
      <w:r w:rsidRPr="00B85338">
        <w:t>2</w:t>
      </w:r>
      <w:r w:rsidR="00647555">
        <w:t xml:space="preserve"> </w:t>
      </w:r>
      <w:r w:rsidRPr="00B85338">
        <w:t>SDL</w:t>
      </w:r>
      <w:r w:rsidR="00647555">
        <w:t xml:space="preserve"> </w:t>
      </w:r>
      <w:r w:rsidRPr="00B85338">
        <w:t>ADMISE</w:t>
      </w:r>
      <w:r w:rsidR="00647555">
        <w:t xml:space="preserve"> </w:t>
      </w:r>
      <w:r w:rsidRPr="00B85338">
        <w:t>au</w:t>
      </w:r>
      <w:r w:rsidR="00647555">
        <w:t xml:space="preserve"> </w:t>
      </w:r>
      <w:r w:rsidRPr="00B85338">
        <w:t>fost</w:t>
      </w:r>
      <w:r w:rsidR="00647555">
        <w:t xml:space="preserve"> </w:t>
      </w:r>
      <w:r w:rsidRPr="00B85338">
        <w:t>selectate</w:t>
      </w:r>
      <w:r w:rsidR="00647555">
        <w:t xml:space="preserve"> </w:t>
      </w:r>
      <w:r w:rsidRPr="00B85338">
        <w:t>pentru</w:t>
      </w:r>
      <w:r w:rsidR="00647555">
        <w:t xml:space="preserve"> </w:t>
      </w:r>
      <w:r w:rsidRPr="00B85338">
        <w:t>finanțare.</w:t>
      </w:r>
    </w:p>
    <w:p w14:paraId="012FAAF1" w14:textId="7851E358" w:rsidR="00B85338" w:rsidRPr="00B85338" w:rsidRDefault="00B85338" w:rsidP="00B85338">
      <w:r w:rsidRPr="00B85338">
        <w:lastRenderedPageBreak/>
        <w:t>Conform</w:t>
      </w:r>
      <w:r w:rsidR="00647555">
        <w:t xml:space="preserve"> </w:t>
      </w:r>
      <w:r w:rsidRPr="00B85338">
        <w:t>comunicatului</w:t>
      </w:r>
      <w:r w:rsidR="00647555">
        <w:t xml:space="preserve"> </w:t>
      </w:r>
      <w:r w:rsidRPr="00B85338">
        <w:t>oficial,</w:t>
      </w:r>
      <w:r w:rsidR="00647555">
        <w:t xml:space="preserve"> </w:t>
      </w:r>
      <w:r w:rsidRPr="00B85338">
        <w:t>toate</w:t>
      </w:r>
      <w:r w:rsidR="00647555">
        <w:t xml:space="preserve"> </w:t>
      </w:r>
      <w:r w:rsidRPr="00B85338">
        <w:t>GAL-urile</w:t>
      </w:r>
      <w:r w:rsidR="00647555">
        <w:t xml:space="preserve"> </w:t>
      </w:r>
      <w:r w:rsidRPr="00B85338">
        <w:t>care</w:t>
      </w:r>
      <w:r w:rsidR="00647555">
        <w:t xml:space="preserve"> </w:t>
      </w:r>
      <w:r w:rsidRPr="00B85338">
        <w:t>au</w:t>
      </w:r>
      <w:r w:rsidR="00647555">
        <w:t xml:space="preserve"> </w:t>
      </w:r>
      <w:r w:rsidRPr="00B85338">
        <w:t>depus</w:t>
      </w:r>
      <w:r w:rsidR="00647555">
        <w:t xml:space="preserve"> </w:t>
      </w:r>
      <w:r w:rsidRPr="00B85338">
        <w:t>strategii</w:t>
      </w:r>
      <w:r w:rsidR="00647555">
        <w:t xml:space="preserve"> </w:t>
      </w:r>
      <w:r w:rsidRPr="00B85338">
        <w:t>spre</w:t>
      </w:r>
      <w:r w:rsidR="00647555">
        <w:t xml:space="preserve"> </w:t>
      </w:r>
      <w:r w:rsidRPr="00B85338">
        <w:t>evaluare,</w:t>
      </w:r>
      <w:r w:rsidR="00647555">
        <w:t xml:space="preserve"> </w:t>
      </w:r>
      <w:r w:rsidRPr="00B85338">
        <w:t>în</w:t>
      </w:r>
      <w:r w:rsidR="00647555">
        <w:t xml:space="preserve"> </w:t>
      </w:r>
      <w:r w:rsidRPr="00B85338">
        <w:t>zilele</w:t>
      </w:r>
      <w:r w:rsidR="00647555">
        <w:t xml:space="preserve"> </w:t>
      </w:r>
      <w:r w:rsidRPr="00B85338">
        <w:t>următoare</w:t>
      </w:r>
      <w:r w:rsidR="00647555">
        <w:t xml:space="preserve"> </w:t>
      </w:r>
      <w:r w:rsidRPr="00B85338">
        <w:t>vor</w:t>
      </w:r>
      <w:r w:rsidR="00647555">
        <w:t xml:space="preserve"> </w:t>
      </w:r>
      <w:r w:rsidRPr="00B85338">
        <w:t>fi</w:t>
      </w:r>
      <w:r w:rsidR="00647555">
        <w:t xml:space="preserve"> </w:t>
      </w:r>
      <w:r w:rsidRPr="00B85338">
        <w:t>notificate</w:t>
      </w:r>
      <w:r w:rsidR="00647555">
        <w:t xml:space="preserve"> </w:t>
      </w:r>
      <w:r w:rsidRPr="00B85338">
        <w:t>în</w:t>
      </w:r>
      <w:r w:rsidR="00647555">
        <w:t xml:space="preserve"> </w:t>
      </w:r>
      <w:r w:rsidRPr="00B85338">
        <w:t>scris</w:t>
      </w:r>
      <w:r w:rsidR="00647555">
        <w:t xml:space="preserve"> </w:t>
      </w:r>
      <w:r w:rsidRPr="00B85338">
        <w:t>(prin</w:t>
      </w:r>
      <w:r w:rsidR="00647555">
        <w:t xml:space="preserve"> </w:t>
      </w:r>
      <w:r w:rsidRPr="00B85338">
        <w:t>e-mail),</w:t>
      </w:r>
      <w:r w:rsidR="00647555">
        <w:t xml:space="preserve"> </w:t>
      </w:r>
      <w:r w:rsidRPr="00B85338">
        <w:t>cu</w:t>
      </w:r>
      <w:r w:rsidR="00647555">
        <w:t xml:space="preserve"> </w:t>
      </w:r>
      <w:r w:rsidRPr="00B85338">
        <w:t>privire</w:t>
      </w:r>
      <w:r w:rsidR="00647555">
        <w:t xml:space="preserve"> </w:t>
      </w:r>
      <w:r w:rsidRPr="00B85338">
        <w:t>la</w:t>
      </w:r>
      <w:r w:rsidR="00647555">
        <w:t xml:space="preserve"> </w:t>
      </w:r>
      <w:r w:rsidRPr="00B85338">
        <w:t>rezultatul</w:t>
      </w:r>
      <w:r w:rsidR="00647555">
        <w:t xml:space="preserve"> </w:t>
      </w:r>
      <w:r w:rsidRPr="00B85338">
        <w:t>procesului</w:t>
      </w:r>
      <w:r w:rsidR="00647555">
        <w:t xml:space="preserve"> </w:t>
      </w:r>
      <w:r w:rsidRPr="00B85338">
        <w:t>de</w:t>
      </w:r>
      <w:r w:rsidR="00647555">
        <w:t xml:space="preserve"> </w:t>
      </w:r>
      <w:r w:rsidRPr="00B85338">
        <w:t>evaluare,</w:t>
      </w:r>
      <w:r w:rsidR="00647555">
        <w:t xml:space="preserve"> </w:t>
      </w:r>
      <w:r w:rsidRPr="00B85338">
        <w:t>având</w:t>
      </w:r>
      <w:r w:rsidR="00647555">
        <w:t xml:space="preserve"> </w:t>
      </w:r>
      <w:r w:rsidRPr="00B85338">
        <w:t>posibilitatea</w:t>
      </w:r>
      <w:r w:rsidR="00647555">
        <w:t xml:space="preserve"> </w:t>
      </w:r>
      <w:r w:rsidRPr="00B85338">
        <w:t>să</w:t>
      </w:r>
      <w:r w:rsidR="00647555">
        <w:t xml:space="preserve"> </w:t>
      </w:r>
      <w:r w:rsidRPr="00B85338">
        <w:t>depună</w:t>
      </w:r>
      <w:r w:rsidR="00647555">
        <w:t xml:space="preserve"> </w:t>
      </w:r>
      <w:r w:rsidRPr="00B85338">
        <w:t>contestații</w:t>
      </w:r>
      <w:r w:rsidR="00647555">
        <w:t xml:space="preserve"> </w:t>
      </w:r>
      <w:r w:rsidRPr="00B85338">
        <w:t>în</w:t>
      </w:r>
      <w:r w:rsidR="00647555">
        <w:t xml:space="preserve"> </w:t>
      </w:r>
      <w:r w:rsidRPr="00B85338">
        <w:t>termenul</w:t>
      </w:r>
      <w:r w:rsidR="00647555">
        <w:t xml:space="preserve"> </w:t>
      </w:r>
      <w:r w:rsidRPr="00B85338">
        <w:t>menționat</w:t>
      </w:r>
      <w:r w:rsidR="00647555">
        <w:t xml:space="preserve"> </w:t>
      </w:r>
      <w:r w:rsidRPr="00B85338">
        <w:t>în</w:t>
      </w:r>
      <w:r w:rsidR="00647555">
        <w:t xml:space="preserve"> </w:t>
      </w:r>
      <w:r w:rsidRPr="00B85338">
        <w:t>cadrul</w:t>
      </w:r>
      <w:r w:rsidR="00647555">
        <w:t xml:space="preserve"> </w:t>
      </w:r>
      <w:r w:rsidRPr="00B85338">
        <w:t>notificării</w:t>
      </w:r>
      <w:r w:rsidR="00647555">
        <w:t xml:space="preserve"> </w:t>
      </w:r>
      <w:r w:rsidRPr="00B85338">
        <w:t>oficiale.</w:t>
      </w:r>
      <w:r w:rsidR="00647555">
        <w:t xml:space="preserve"> </w:t>
      </w:r>
      <w:r w:rsidRPr="00B85338">
        <w:t>Contestațiile</w:t>
      </w:r>
      <w:r w:rsidR="00647555">
        <w:t xml:space="preserve"> </w:t>
      </w:r>
      <w:r w:rsidRPr="00B85338">
        <w:t>vor</w:t>
      </w:r>
      <w:r w:rsidR="00647555">
        <w:t xml:space="preserve"> </w:t>
      </w:r>
      <w:r w:rsidRPr="00B85338">
        <w:t>fi</w:t>
      </w:r>
      <w:r w:rsidR="00647555">
        <w:t xml:space="preserve"> </w:t>
      </w:r>
      <w:r w:rsidRPr="00B85338">
        <w:t>depuse</w:t>
      </w:r>
      <w:r w:rsidR="00647555">
        <w:t xml:space="preserve"> </w:t>
      </w:r>
      <w:r w:rsidRPr="00B85338">
        <w:t>în</w:t>
      </w:r>
      <w:r w:rsidR="00647555">
        <w:t xml:space="preserve"> </w:t>
      </w:r>
      <w:r w:rsidRPr="00B85338">
        <w:t>scris</w:t>
      </w:r>
      <w:r w:rsidR="00647555">
        <w:t xml:space="preserve"> </w:t>
      </w:r>
      <w:r w:rsidRPr="00B85338">
        <w:t>(prin</w:t>
      </w:r>
      <w:r w:rsidR="00647555">
        <w:t xml:space="preserve"> </w:t>
      </w:r>
      <w:r w:rsidRPr="00B85338">
        <w:t>fax,</w:t>
      </w:r>
      <w:r w:rsidR="00647555">
        <w:t xml:space="preserve"> </w:t>
      </w:r>
      <w:r w:rsidRPr="00B85338">
        <w:t>e-mail</w:t>
      </w:r>
      <w:r w:rsidR="00647555">
        <w:t xml:space="preserve"> </w:t>
      </w:r>
      <w:r w:rsidRPr="00B85338">
        <w:t>sau</w:t>
      </w:r>
      <w:r w:rsidR="00647555">
        <w:t xml:space="preserve"> </w:t>
      </w:r>
      <w:r w:rsidRPr="00B85338">
        <w:t>la</w:t>
      </w:r>
      <w:r w:rsidR="00647555">
        <w:t xml:space="preserve"> </w:t>
      </w:r>
      <w:r w:rsidRPr="00B85338">
        <w:t>sediul</w:t>
      </w:r>
      <w:r w:rsidR="00647555">
        <w:t xml:space="preserve"> </w:t>
      </w:r>
      <w:r w:rsidRPr="00B85338">
        <w:t>AM</w:t>
      </w:r>
      <w:r w:rsidR="00647555">
        <w:t xml:space="preserve"> </w:t>
      </w:r>
      <w:proofErr w:type="spellStart"/>
      <w:r w:rsidRPr="00B85338">
        <w:t>PoIDS</w:t>
      </w:r>
      <w:proofErr w:type="spellEnd"/>
      <w:r w:rsidR="00647555">
        <w:t xml:space="preserve"> </w:t>
      </w:r>
      <w:r w:rsidRPr="00B85338">
        <w:t>–</w:t>
      </w:r>
      <w:r w:rsidR="00647555">
        <w:t xml:space="preserve"> </w:t>
      </w:r>
      <w:r w:rsidRPr="00B85338">
        <w:t>str.</w:t>
      </w:r>
      <w:r w:rsidR="00647555">
        <w:t xml:space="preserve"> </w:t>
      </w:r>
      <w:r w:rsidRPr="00B85338">
        <w:t>Mendeleev</w:t>
      </w:r>
      <w:r w:rsidR="00647555">
        <w:t xml:space="preserve"> </w:t>
      </w:r>
      <w:r w:rsidRPr="00B85338">
        <w:t>nr.36-38,</w:t>
      </w:r>
      <w:r w:rsidR="00647555">
        <w:t xml:space="preserve"> </w:t>
      </w:r>
      <w:r w:rsidRPr="00B85338">
        <w:t>sector</w:t>
      </w:r>
      <w:r w:rsidR="00647555">
        <w:t xml:space="preserve"> </w:t>
      </w:r>
      <w:r w:rsidRPr="00B85338">
        <w:t>1,</w:t>
      </w:r>
      <w:r w:rsidR="00647555">
        <w:t xml:space="preserve"> </w:t>
      </w:r>
      <w:r w:rsidRPr="00B85338">
        <w:t>București),</w:t>
      </w:r>
      <w:r w:rsidR="00647555">
        <w:t xml:space="preserve"> </w:t>
      </w:r>
      <w:r w:rsidRPr="00B85338">
        <w:t>cu</w:t>
      </w:r>
      <w:r w:rsidR="00647555">
        <w:t xml:space="preserve"> </w:t>
      </w:r>
      <w:r w:rsidRPr="00B85338">
        <w:t>menționarea</w:t>
      </w:r>
      <w:r w:rsidR="00647555">
        <w:t xml:space="preserve"> </w:t>
      </w:r>
      <w:r w:rsidRPr="00B85338">
        <w:t>în</w:t>
      </w:r>
      <w:r w:rsidR="00647555">
        <w:t xml:space="preserve"> </w:t>
      </w:r>
      <w:r w:rsidRPr="00B85338">
        <w:t>clar</w:t>
      </w:r>
      <w:r w:rsidR="00647555">
        <w:t xml:space="preserve"> </w:t>
      </w:r>
      <w:r w:rsidRPr="00B85338">
        <w:t>a</w:t>
      </w:r>
      <w:r w:rsidR="00647555">
        <w:t xml:space="preserve"> </w:t>
      </w:r>
      <w:r w:rsidRPr="00B85338">
        <w:t>criteriilor</w:t>
      </w:r>
      <w:r w:rsidR="00647555">
        <w:t xml:space="preserve"> </w:t>
      </w:r>
      <w:r w:rsidRPr="00B85338">
        <w:t>pentru</w:t>
      </w:r>
      <w:r w:rsidR="00647555">
        <w:t xml:space="preserve"> </w:t>
      </w:r>
      <w:r w:rsidRPr="00B85338">
        <w:t>care</w:t>
      </w:r>
      <w:r w:rsidR="00647555">
        <w:t xml:space="preserve"> </w:t>
      </w:r>
      <w:r w:rsidRPr="00B85338">
        <w:t>evaluarea</w:t>
      </w:r>
      <w:r w:rsidR="00647555">
        <w:t xml:space="preserve"> </w:t>
      </w:r>
      <w:r w:rsidRPr="00B85338">
        <w:t>este</w:t>
      </w:r>
      <w:r w:rsidR="00647555">
        <w:t xml:space="preserve"> </w:t>
      </w:r>
      <w:r w:rsidRPr="00B85338">
        <w:t>contestată,</w:t>
      </w:r>
      <w:r w:rsidR="00647555">
        <w:t xml:space="preserve"> </w:t>
      </w:r>
      <w:r w:rsidRPr="00B85338">
        <w:t>precum</w:t>
      </w:r>
      <w:r w:rsidR="00647555">
        <w:t xml:space="preserve"> </w:t>
      </w:r>
      <w:r w:rsidRPr="00B85338">
        <w:t>și</w:t>
      </w:r>
      <w:r w:rsidR="00647555">
        <w:t xml:space="preserve"> </w:t>
      </w:r>
      <w:r w:rsidRPr="00B85338">
        <w:t>argumentelor</w:t>
      </w:r>
      <w:r w:rsidR="00647555">
        <w:t xml:space="preserve"> </w:t>
      </w:r>
      <w:r w:rsidRPr="00B85338">
        <w:t>care</w:t>
      </w:r>
      <w:r w:rsidR="00647555">
        <w:t xml:space="preserve"> </w:t>
      </w:r>
      <w:r w:rsidRPr="00B85338">
        <w:t>susțin</w:t>
      </w:r>
      <w:r w:rsidR="00647555">
        <w:t xml:space="preserve"> </w:t>
      </w:r>
      <w:r w:rsidRPr="00B85338">
        <w:t>contestația.</w:t>
      </w:r>
    </w:p>
    <w:p w14:paraId="6A877D6A" w14:textId="77777777" w:rsidR="00B85338" w:rsidRPr="00B85338" w:rsidRDefault="00B85338" w:rsidP="00B85338">
      <w:pPr>
        <w:rPr>
          <w:b/>
          <w:bCs/>
        </w:rPr>
      </w:pPr>
      <w:r w:rsidRPr="00B85338">
        <w:rPr>
          <w:b/>
          <w:bCs/>
        </w:rPr>
        <w:t>Documente</w:t>
      </w:r>
    </w:p>
    <w:p w14:paraId="6AE32C63" w14:textId="3EE507D7" w:rsidR="00B85338" w:rsidRDefault="00084DE3" w:rsidP="00B85338">
      <w:hyperlink r:id="rId18" w:tooltip="PIDS - Rezultatul preliminar al procesului de evaluare și selecție a Strategiilor de Dezvoltare Locală.pdf" w:history="1">
        <w:r w:rsidR="00B85338" w:rsidRPr="00B85338">
          <w:rPr>
            <w:rStyle w:val="Hyperlink"/>
            <w:szCs w:val="24"/>
          </w:rPr>
          <w:t>PIDS</w:t>
        </w:r>
        <w:r w:rsidR="00647555">
          <w:rPr>
            <w:rStyle w:val="Hyperlink"/>
            <w:szCs w:val="24"/>
          </w:rPr>
          <w:t xml:space="preserve"> </w:t>
        </w:r>
        <w:r w:rsidR="00B85338" w:rsidRPr="00B85338">
          <w:rPr>
            <w:rStyle w:val="Hyperlink"/>
            <w:szCs w:val="24"/>
          </w:rPr>
          <w:t>-</w:t>
        </w:r>
        <w:r w:rsidR="00647555">
          <w:rPr>
            <w:rStyle w:val="Hyperlink"/>
            <w:szCs w:val="24"/>
          </w:rPr>
          <w:t xml:space="preserve"> </w:t>
        </w:r>
        <w:r w:rsidR="00B85338" w:rsidRPr="00B85338">
          <w:rPr>
            <w:rStyle w:val="Hyperlink"/>
            <w:szCs w:val="24"/>
          </w:rPr>
          <w:t>Rezultatul</w:t>
        </w:r>
        <w:r w:rsidR="00647555">
          <w:rPr>
            <w:rStyle w:val="Hyperlink"/>
            <w:szCs w:val="24"/>
          </w:rPr>
          <w:t xml:space="preserve"> </w:t>
        </w:r>
        <w:r w:rsidR="00B85338" w:rsidRPr="00B85338">
          <w:rPr>
            <w:rStyle w:val="Hyperlink"/>
            <w:szCs w:val="24"/>
          </w:rPr>
          <w:t>preliminar</w:t>
        </w:r>
        <w:r w:rsidR="00647555">
          <w:rPr>
            <w:rStyle w:val="Hyperlink"/>
            <w:szCs w:val="24"/>
          </w:rPr>
          <w:t xml:space="preserve"> </w:t>
        </w:r>
        <w:r w:rsidR="00B85338" w:rsidRPr="00B85338">
          <w:rPr>
            <w:rStyle w:val="Hyperlink"/>
            <w:szCs w:val="24"/>
          </w:rPr>
          <w:t>al</w:t>
        </w:r>
        <w:r w:rsidR="00647555">
          <w:rPr>
            <w:rStyle w:val="Hyperlink"/>
            <w:szCs w:val="24"/>
          </w:rPr>
          <w:t xml:space="preserve"> </w:t>
        </w:r>
        <w:r w:rsidR="00B85338" w:rsidRPr="00B85338">
          <w:rPr>
            <w:rStyle w:val="Hyperlink"/>
            <w:szCs w:val="24"/>
          </w:rPr>
          <w:t>procesului</w:t>
        </w:r>
        <w:r w:rsidR="00647555">
          <w:rPr>
            <w:rStyle w:val="Hyperlink"/>
            <w:szCs w:val="24"/>
          </w:rPr>
          <w:t xml:space="preserve"> </w:t>
        </w:r>
        <w:r w:rsidR="00B85338" w:rsidRPr="00B85338">
          <w:rPr>
            <w:rStyle w:val="Hyperlink"/>
            <w:szCs w:val="24"/>
          </w:rPr>
          <w:t>de</w:t>
        </w:r>
        <w:r w:rsidR="00647555">
          <w:rPr>
            <w:rStyle w:val="Hyperlink"/>
            <w:szCs w:val="24"/>
          </w:rPr>
          <w:t xml:space="preserve"> </w:t>
        </w:r>
        <w:r w:rsidR="00B85338" w:rsidRPr="00B85338">
          <w:rPr>
            <w:rStyle w:val="Hyperlink"/>
            <w:szCs w:val="24"/>
          </w:rPr>
          <w:t>evaluare</w:t>
        </w:r>
        <w:r w:rsidR="00647555">
          <w:rPr>
            <w:rStyle w:val="Hyperlink"/>
            <w:szCs w:val="24"/>
          </w:rPr>
          <w:t xml:space="preserve"> </w:t>
        </w:r>
        <w:r w:rsidR="00B85338" w:rsidRPr="00B85338">
          <w:rPr>
            <w:rStyle w:val="Hyperlink"/>
            <w:szCs w:val="24"/>
          </w:rPr>
          <w:t>și</w:t>
        </w:r>
        <w:r w:rsidR="00647555">
          <w:rPr>
            <w:rStyle w:val="Hyperlink"/>
            <w:szCs w:val="24"/>
          </w:rPr>
          <w:t xml:space="preserve"> </w:t>
        </w:r>
        <w:r w:rsidR="00B85338" w:rsidRPr="00B85338">
          <w:rPr>
            <w:rStyle w:val="Hyperlink"/>
            <w:szCs w:val="24"/>
          </w:rPr>
          <w:t>selecție</w:t>
        </w:r>
        <w:r w:rsidR="00647555">
          <w:rPr>
            <w:rStyle w:val="Hyperlink"/>
            <w:szCs w:val="24"/>
          </w:rPr>
          <w:t xml:space="preserve"> </w:t>
        </w:r>
        <w:r w:rsidR="00B85338" w:rsidRPr="00B85338">
          <w:rPr>
            <w:rStyle w:val="Hyperlink"/>
            <w:szCs w:val="24"/>
          </w:rPr>
          <w:t>a</w:t>
        </w:r>
        <w:r w:rsidR="00647555">
          <w:rPr>
            <w:rStyle w:val="Hyperlink"/>
            <w:szCs w:val="24"/>
          </w:rPr>
          <w:t xml:space="preserve"> </w:t>
        </w:r>
        <w:r w:rsidR="00B85338" w:rsidRPr="00B85338">
          <w:rPr>
            <w:rStyle w:val="Hyperlink"/>
            <w:szCs w:val="24"/>
          </w:rPr>
          <w:t>Strategiilor</w:t>
        </w:r>
        <w:r w:rsidR="00647555">
          <w:rPr>
            <w:rStyle w:val="Hyperlink"/>
            <w:szCs w:val="24"/>
          </w:rPr>
          <w:t xml:space="preserve"> </w:t>
        </w:r>
        <w:r w:rsidR="00B85338" w:rsidRPr="00B85338">
          <w:rPr>
            <w:rStyle w:val="Hyperlink"/>
            <w:szCs w:val="24"/>
          </w:rPr>
          <w:t>de</w:t>
        </w:r>
        <w:r w:rsidR="00647555">
          <w:rPr>
            <w:rStyle w:val="Hyperlink"/>
            <w:szCs w:val="24"/>
          </w:rPr>
          <w:t xml:space="preserve"> </w:t>
        </w:r>
        <w:r w:rsidR="00B85338" w:rsidRPr="00B85338">
          <w:rPr>
            <w:rStyle w:val="Hyperlink"/>
            <w:szCs w:val="24"/>
          </w:rPr>
          <w:t>Dezvoltare</w:t>
        </w:r>
        <w:r w:rsidR="00647555">
          <w:rPr>
            <w:rStyle w:val="Hyperlink"/>
            <w:szCs w:val="24"/>
          </w:rPr>
          <w:t xml:space="preserve"> </w:t>
        </w:r>
        <w:r w:rsidR="00B85338" w:rsidRPr="00B85338">
          <w:rPr>
            <w:rStyle w:val="Hyperlink"/>
            <w:szCs w:val="24"/>
          </w:rPr>
          <w:t>Locală.pdf</w:t>
        </w:r>
      </w:hyperlink>
    </w:p>
    <w:p w14:paraId="4CC697EB" w14:textId="11CD9970" w:rsidR="00A83A9E" w:rsidRPr="00A83A9E" w:rsidRDefault="00A83A9E" w:rsidP="00A83A9E">
      <w:pPr>
        <w:jc w:val="center"/>
        <w:rPr>
          <w:b/>
          <w:bCs/>
          <w:sz w:val="14"/>
          <w:szCs w:val="14"/>
        </w:rPr>
      </w:pPr>
      <w:r w:rsidRPr="00A83A9E">
        <w:rPr>
          <w:b/>
          <w:bCs/>
          <w:sz w:val="14"/>
          <w:szCs w:val="14"/>
        </w:rPr>
        <w:t>Rezultatul</w:t>
      </w:r>
      <w:r w:rsidR="00647555">
        <w:rPr>
          <w:b/>
          <w:bCs/>
          <w:sz w:val="14"/>
          <w:szCs w:val="14"/>
        </w:rPr>
        <w:t xml:space="preserve"> </w:t>
      </w:r>
      <w:r w:rsidRPr="00A83A9E">
        <w:rPr>
          <w:b/>
          <w:bCs/>
          <w:sz w:val="14"/>
          <w:szCs w:val="14"/>
        </w:rPr>
        <w:t>preliminar</w:t>
      </w:r>
      <w:r w:rsidR="00647555">
        <w:rPr>
          <w:b/>
          <w:bCs/>
          <w:sz w:val="14"/>
          <w:szCs w:val="14"/>
        </w:rPr>
        <w:t xml:space="preserve"> </w:t>
      </w:r>
      <w:r w:rsidRPr="00A83A9E">
        <w:rPr>
          <w:b/>
          <w:bCs/>
          <w:sz w:val="14"/>
          <w:szCs w:val="14"/>
        </w:rPr>
        <w:t>al</w:t>
      </w:r>
      <w:r w:rsidR="00647555">
        <w:rPr>
          <w:b/>
          <w:bCs/>
          <w:sz w:val="14"/>
          <w:szCs w:val="14"/>
        </w:rPr>
        <w:t xml:space="preserve"> </w:t>
      </w:r>
      <w:r w:rsidRPr="00A83A9E">
        <w:rPr>
          <w:b/>
          <w:bCs/>
          <w:sz w:val="14"/>
          <w:szCs w:val="14"/>
        </w:rPr>
        <w:t>procesului</w:t>
      </w:r>
      <w:r w:rsidR="00647555">
        <w:rPr>
          <w:b/>
          <w:bCs/>
          <w:sz w:val="14"/>
          <w:szCs w:val="14"/>
        </w:rPr>
        <w:t xml:space="preserve"> </w:t>
      </w:r>
      <w:r w:rsidRPr="00A83A9E">
        <w:rPr>
          <w:b/>
          <w:bCs/>
          <w:sz w:val="14"/>
          <w:szCs w:val="14"/>
        </w:rPr>
        <w:t>de</w:t>
      </w:r>
      <w:r w:rsidR="00647555">
        <w:rPr>
          <w:b/>
          <w:bCs/>
          <w:sz w:val="14"/>
          <w:szCs w:val="14"/>
        </w:rPr>
        <w:t xml:space="preserve"> </w:t>
      </w:r>
      <w:r w:rsidRPr="00A83A9E">
        <w:rPr>
          <w:b/>
          <w:bCs/>
          <w:sz w:val="14"/>
          <w:szCs w:val="14"/>
        </w:rPr>
        <w:t>evaluare</w:t>
      </w:r>
      <w:r w:rsidR="00647555">
        <w:rPr>
          <w:b/>
          <w:bCs/>
          <w:sz w:val="14"/>
          <w:szCs w:val="14"/>
        </w:rPr>
        <w:t xml:space="preserve"> </w:t>
      </w:r>
      <w:r w:rsidRPr="00A83A9E">
        <w:rPr>
          <w:b/>
          <w:bCs/>
          <w:sz w:val="14"/>
          <w:szCs w:val="14"/>
        </w:rPr>
        <w:t>și</w:t>
      </w:r>
      <w:r w:rsidR="00647555">
        <w:rPr>
          <w:b/>
          <w:bCs/>
          <w:sz w:val="14"/>
          <w:szCs w:val="14"/>
        </w:rPr>
        <w:t xml:space="preserve"> </w:t>
      </w:r>
      <w:r w:rsidRPr="00A83A9E">
        <w:rPr>
          <w:b/>
          <w:bCs/>
          <w:sz w:val="14"/>
          <w:szCs w:val="14"/>
        </w:rPr>
        <w:t>selecție</w:t>
      </w:r>
      <w:r w:rsidR="00647555">
        <w:rPr>
          <w:b/>
          <w:bCs/>
          <w:sz w:val="14"/>
          <w:szCs w:val="14"/>
        </w:rPr>
        <w:t xml:space="preserve"> </w:t>
      </w:r>
      <w:r w:rsidRPr="00A83A9E">
        <w:rPr>
          <w:b/>
          <w:bCs/>
          <w:sz w:val="14"/>
          <w:szCs w:val="14"/>
        </w:rPr>
        <w:t>a</w:t>
      </w:r>
      <w:r w:rsidR="00647555">
        <w:rPr>
          <w:b/>
          <w:bCs/>
          <w:sz w:val="14"/>
          <w:szCs w:val="14"/>
        </w:rPr>
        <w:t xml:space="preserve"> </w:t>
      </w:r>
      <w:r w:rsidRPr="00A83A9E">
        <w:rPr>
          <w:b/>
          <w:bCs/>
          <w:sz w:val="14"/>
          <w:szCs w:val="14"/>
        </w:rPr>
        <w:t>Strategiilor</w:t>
      </w:r>
      <w:r w:rsidR="00647555">
        <w:rPr>
          <w:b/>
          <w:bCs/>
          <w:sz w:val="14"/>
          <w:szCs w:val="14"/>
        </w:rPr>
        <w:t xml:space="preserve"> </w:t>
      </w:r>
      <w:r w:rsidRPr="00A83A9E">
        <w:rPr>
          <w:b/>
          <w:bCs/>
          <w:sz w:val="14"/>
          <w:szCs w:val="14"/>
        </w:rPr>
        <w:t>de</w:t>
      </w:r>
      <w:r w:rsidR="00647555">
        <w:rPr>
          <w:b/>
          <w:bCs/>
          <w:sz w:val="14"/>
          <w:szCs w:val="14"/>
        </w:rPr>
        <w:t xml:space="preserve"> </w:t>
      </w:r>
      <w:r w:rsidRPr="00A83A9E">
        <w:rPr>
          <w:b/>
          <w:bCs/>
          <w:sz w:val="14"/>
          <w:szCs w:val="14"/>
        </w:rPr>
        <w:t>Dezvoltare</w:t>
      </w:r>
      <w:r w:rsidR="00647555">
        <w:rPr>
          <w:b/>
          <w:bCs/>
          <w:sz w:val="14"/>
          <w:szCs w:val="14"/>
        </w:rPr>
        <w:t xml:space="preserve"> </w:t>
      </w:r>
      <w:r w:rsidRPr="00A83A9E">
        <w:rPr>
          <w:b/>
          <w:bCs/>
          <w:sz w:val="14"/>
          <w:szCs w:val="14"/>
        </w:rPr>
        <w:t>Locală</w:t>
      </w:r>
      <w:r w:rsidR="00647555">
        <w:rPr>
          <w:b/>
          <w:bCs/>
          <w:sz w:val="14"/>
          <w:szCs w:val="14"/>
        </w:rPr>
        <w:t xml:space="preserve"> </w:t>
      </w:r>
      <w:r w:rsidRPr="00A83A9E">
        <w:rPr>
          <w:b/>
          <w:bCs/>
          <w:sz w:val="14"/>
          <w:szCs w:val="14"/>
        </w:rPr>
        <w:t>-</w:t>
      </w:r>
      <w:r w:rsidR="00647555">
        <w:rPr>
          <w:b/>
          <w:bCs/>
          <w:sz w:val="14"/>
          <w:szCs w:val="14"/>
        </w:rPr>
        <w:t xml:space="preserve"> </w:t>
      </w:r>
      <w:r w:rsidRPr="00A83A9E">
        <w:rPr>
          <w:b/>
          <w:bCs/>
          <w:sz w:val="14"/>
          <w:szCs w:val="14"/>
        </w:rPr>
        <w:t>Etapa</w:t>
      </w:r>
      <w:r w:rsidR="00647555">
        <w:rPr>
          <w:b/>
          <w:bCs/>
          <w:sz w:val="14"/>
          <w:szCs w:val="14"/>
        </w:rPr>
        <w:t xml:space="preserve"> </w:t>
      </w:r>
      <w:r w:rsidRPr="00A83A9E">
        <w:rPr>
          <w:b/>
          <w:bCs/>
          <w:sz w:val="14"/>
          <w:szCs w:val="14"/>
        </w:rPr>
        <w:t>a</w:t>
      </w:r>
      <w:r w:rsidR="00647555">
        <w:rPr>
          <w:b/>
          <w:bCs/>
          <w:sz w:val="14"/>
          <w:szCs w:val="14"/>
        </w:rPr>
        <w:t xml:space="preserve"> </w:t>
      </w:r>
      <w:r w:rsidRPr="00A83A9E">
        <w:rPr>
          <w:b/>
          <w:bCs/>
          <w:sz w:val="14"/>
          <w:szCs w:val="14"/>
        </w:rPr>
        <w:t>II-a</w:t>
      </w:r>
      <w:r w:rsidR="00647555">
        <w:rPr>
          <w:b/>
          <w:bCs/>
          <w:sz w:val="14"/>
          <w:szCs w:val="14"/>
        </w:rPr>
        <w:t xml:space="preserve"> </w:t>
      </w:r>
      <w:r w:rsidRPr="00A83A9E">
        <w:rPr>
          <w:b/>
          <w:bCs/>
          <w:sz w:val="14"/>
          <w:szCs w:val="14"/>
        </w:rPr>
        <w:t>a</w:t>
      </w:r>
      <w:r w:rsidR="00647555">
        <w:rPr>
          <w:b/>
          <w:bCs/>
          <w:sz w:val="14"/>
          <w:szCs w:val="14"/>
        </w:rPr>
        <w:t xml:space="preserve"> </w:t>
      </w:r>
      <w:r w:rsidRPr="00A83A9E">
        <w:rPr>
          <w:b/>
          <w:bCs/>
          <w:sz w:val="14"/>
          <w:szCs w:val="14"/>
        </w:rPr>
        <w:t>mecanismului</w:t>
      </w:r>
      <w:r w:rsidR="00647555">
        <w:rPr>
          <w:b/>
          <w:bCs/>
          <w:sz w:val="14"/>
          <w:szCs w:val="14"/>
        </w:rPr>
        <w:t xml:space="preserve"> </w:t>
      </w:r>
      <w:r w:rsidRPr="00A83A9E">
        <w:rPr>
          <w:b/>
          <w:bCs/>
          <w:sz w:val="14"/>
          <w:szCs w:val="14"/>
        </w:rPr>
        <w:t>Dezvoltare</w:t>
      </w:r>
      <w:r w:rsidR="00647555">
        <w:rPr>
          <w:b/>
          <w:bCs/>
          <w:sz w:val="14"/>
          <w:szCs w:val="14"/>
        </w:rPr>
        <w:t xml:space="preserve"> </w:t>
      </w:r>
      <w:r w:rsidRPr="00A83A9E">
        <w:rPr>
          <w:b/>
          <w:bCs/>
          <w:sz w:val="14"/>
          <w:szCs w:val="14"/>
        </w:rPr>
        <w:t>Locală</w:t>
      </w:r>
      <w:r w:rsidR="00647555">
        <w:rPr>
          <w:b/>
          <w:bCs/>
          <w:sz w:val="14"/>
          <w:szCs w:val="14"/>
        </w:rPr>
        <w:t xml:space="preserve"> </w:t>
      </w:r>
      <w:r w:rsidRPr="00A83A9E">
        <w:rPr>
          <w:b/>
          <w:bCs/>
          <w:sz w:val="14"/>
          <w:szCs w:val="14"/>
        </w:rPr>
        <w:t>plasată</w:t>
      </w:r>
      <w:r w:rsidR="00647555">
        <w:rPr>
          <w:b/>
          <w:bCs/>
          <w:sz w:val="14"/>
          <w:szCs w:val="14"/>
        </w:rPr>
        <w:t xml:space="preserve"> </w:t>
      </w:r>
      <w:r w:rsidRPr="00A83A9E">
        <w:rPr>
          <w:b/>
          <w:bCs/>
          <w:sz w:val="14"/>
          <w:szCs w:val="14"/>
        </w:rPr>
        <w:t>sub</w:t>
      </w:r>
      <w:r w:rsidR="00647555">
        <w:rPr>
          <w:b/>
          <w:bCs/>
          <w:sz w:val="14"/>
          <w:szCs w:val="14"/>
        </w:rPr>
        <w:t xml:space="preserve"> </w:t>
      </w:r>
      <w:r w:rsidRPr="00A83A9E">
        <w:rPr>
          <w:b/>
          <w:bCs/>
          <w:sz w:val="14"/>
          <w:szCs w:val="14"/>
        </w:rPr>
        <w:t>Responsabilitatea</w:t>
      </w:r>
      <w:r w:rsidR="00647555">
        <w:rPr>
          <w:b/>
          <w:bCs/>
          <w:sz w:val="14"/>
          <w:szCs w:val="14"/>
        </w:rPr>
        <w:t xml:space="preserve"> </w:t>
      </w:r>
      <w:r w:rsidRPr="00A83A9E">
        <w:rPr>
          <w:b/>
          <w:bCs/>
          <w:sz w:val="14"/>
          <w:szCs w:val="14"/>
        </w:rPr>
        <w:t>Comunității</w:t>
      </w:r>
      <w:r w:rsidR="00647555">
        <w:rPr>
          <w:b/>
          <w:bCs/>
          <w:sz w:val="14"/>
          <w:szCs w:val="14"/>
        </w:rPr>
        <w:t xml:space="preserve"> </w:t>
      </w:r>
      <w:r w:rsidRPr="00A83A9E">
        <w:rPr>
          <w:b/>
          <w:bCs/>
          <w:sz w:val="14"/>
          <w:szCs w:val="14"/>
        </w:rPr>
        <w:t>(DLRC)</w:t>
      </w:r>
    </w:p>
    <w:p w14:paraId="6C122CE8" w14:textId="0E328C5E" w:rsidR="00B23B41" w:rsidRPr="00A83A9E" w:rsidRDefault="00A83A9E" w:rsidP="00B85338">
      <w:pPr>
        <w:rPr>
          <w:b/>
          <w:bCs/>
          <w:sz w:val="14"/>
          <w:szCs w:val="14"/>
        </w:rPr>
      </w:pPr>
      <w:r w:rsidRPr="00A83A9E">
        <w:rPr>
          <w:b/>
          <w:bCs/>
          <w:sz w:val="14"/>
          <w:szCs w:val="14"/>
        </w:rPr>
        <w:t>Lista</w:t>
      </w:r>
      <w:r w:rsidR="00647555">
        <w:rPr>
          <w:b/>
          <w:bCs/>
          <w:sz w:val="14"/>
          <w:szCs w:val="14"/>
        </w:rPr>
        <w:t xml:space="preserve"> </w:t>
      </w:r>
      <w:r w:rsidRPr="00A83A9E">
        <w:rPr>
          <w:b/>
          <w:bCs/>
          <w:sz w:val="14"/>
          <w:szCs w:val="14"/>
        </w:rPr>
        <w:t>Strategiilor</w:t>
      </w:r>
      <w:r w:rsidR="00647555">
        <w:rPr>
          <w:b/>
          <w:bCs/>
          <w:sz w:val="14"/>
          <w:szCs w:val="14"/>
        </w:rPr>
        <w:t xml:space="preserve"> </w:t>
      </w:r>
      <w:r w:rsidRPr="00A83A9E">
        <w:rPr>
          <w:b/>
          <w:bCs/>
          <w:sz w:val="14"/>
          <w:szCs w:val="14"/>
        </w:rPr>
        <w:t>de</w:t>
      </w:r>
      <w:r w:rsidR="00647555">
        <w:rPr>
          <w:b/>
          <w:bCs/>
          <w:sz w:val="14"/>
          <w:szCs w:val="14"/>
        </w:rPr>
        <w:t xml:space="preserve"> </w:t>
      </w:r>
      <w:r w:rsidRPr="00A83A9E">
        <w:rPr>
          <w:b/>
          <w:bCs/>
          <w:sz w:val="14"/>
          <w:szCs w:val="14"/>
        </w:rPr>
        <w:t>Dezvoltare</w:t>
      </w:r>
      <w:r w:rsidR="00647555">
        <w:rPr>
          <w:b/>
          <w:bCs/>
          <w:sz w:val="14"/>
          <w:szCs w:val="14"/>
        </w:rPr>
        <w:t xml:space="preserve"> </w:t>
      </w:r>
      <w:r w:rsidRPr="00A83A9E">
        <w:rPr>
          <w:b/>
          <w:bCs/>
          <w:sz w:val="14"/>
          <w:szCs w:val="14"/>
        </w:rPr>
        <w:t>Locală</w:t>
      </w:r>
      <w:r w:rsidR="00647555">
        <w:rPr>
          <w:b/>
          <w:bCs/>
          <w:sz w:val="14"/>
          <w:szCs w:val="14"/>
        </w:rPr>
        <w:t xml:space="preserve"> </w:t>
      </w:r>
      <w:r w:rsidRPr="00A83A9E">
        <w:rPr>
          <w:b/>
          <w:bCs/>
          <w:sz w:val="14"/>
          <w:szCs w:val="14"/>
        </w:rPr>
        <w:t>din</w:t>
      </w:r>
      <w:r w:rsidR="00647555">
        <w:rPr>
          <w:b/>
          <w:bCs/>
          <w:sz w:val="14"/>
          <w:szCs w:val="14"/>
        </w:rPr>
        <w:t xml:space="preserve"> </w:t>
      </w:r>
      <w:r w:rsidRPr="00A83A9E">
        <w:rPr>
          <w:b/>
          <w:bCs/>
          <w:sz w:val="14"/>
          <w:szCs w:val="14"/>
        </w:rPr>
        <w:t>regiunile</w:t>
      </w:r>
      <w:r w:rsidR="00647555">
        <w:rPr>
          <w:b/>
          <w:bCs/>
          <w:sz w:val="14"/>
          <w:szCs w:val="14"/>
        </w:rPr>
        <w:t xml:space="preserve"> </w:t>
      </w:r>
      <w:r w:rsidRPr="00A83A9E">
        <w:rPr>
          <w:b/>
          <w:bCs/>
          <w:sz w:val="14"/>
          <w:szCs w:val="14"/>
        </w:rPr>
        <w:t>mai</w:t>
      </w:r>
      <w:r w:rsidR="00647555">
        <w:rPr>
          <w:b/>
          <w:bCs/>
          <w:sz w:val="14"/>
          <w:szCs w:val="14"/>
        </w:rPr>
        <w:t xml:space="preserve"> </w:t>
      </w:r>
      <w:r w:rsidRPr="00A83A9E">
        <w:rPr>
          <w:b/>
          <w:bCs/>
          <w:sz w:val="14"/>
          <w:szCs w:val="14"/>
        </w:rPr>
        <w:t>puțin</w:t>
      </w:r>
      <w:r w:rsidR="00647555">
        <w:rPr>
          <w:b/>
          <w:bCs/>
          <w:sz w:val="14"/>
          <w:szCs w:val="14"/>
        </w:rPr>
        <w:t xml:space="preserve"> </w:t>
      </w:r>
      <w:r w:rsidRPr="00A83A9E">
        <w:rPr>
          <w:b/>
          <w:bCs/>
          <w:sz w:val="14"/>
          <w:szCs w:val="14"/>
        </w:rPr>
        <w:t>dezvoltate</w:t>
      </w:r>
      <w:r w:rsidR="00647555">
        <w:rPr>
          <w:b/>
          <w:bCs/>
          <w:sz w:val="14"/>
          <w:szCs w:val="14"/>
        </w:rPr>
        <w:t xml:space="preserve"> </w:t>
      </w:r>
      <w:r w:rsidRPr="00A83A9E">
        <w:rPr>
          <w:b/>
          <w:bCs/>
          <w:sz w:val="14"/>
          <w:szCs w:val="14"/>
        </w:rPr>
        <w:t>ADMISE</w:t>
      </w:r>
      <w:r w:rsidR="00647555">
        <w:rPr>
          <w:b/>
          <w:bCs/>
          <w:sz w:val="14"/>
          <w:szCs w:val="14"/>
        </w:rPr>
        <w:t xml:space="preserve"> </w:t>
      </w:r>
      <w:r w:rsidRPr="00A83A9E">
        <w:rPr>
          <w:b/>
          <w:bCs/>
          <w:sz w:val="14"/>
          <w:szCs w:val="14"/>
        </w:rPr>
        <w:t>pentru</w:t>
      </w:r>
      <w:r w:rsidR="00647555">
        <w:rPr>
          <w:b/>
          <w:bCs/>
          <w:sz w:val="14"/>
          <w:szCs w:val="14"/>
        </w:rPr>
        <w:t xml:space="preserve"> </w:t>
      </w:r>
      <w:r w:rsidRPr="00A83A9E">
        <w:rPr>
          <w:b/>
          <w:bCs/>
          <w:sz w:val="14"/>
          <w:szCs w:val="14"/>
        </w:rPr>
        <w:t>finanțare</w:t>
      </w:r>
      <w:r w:rsidR="00647555">
        <w:rPr>
          <w:b/>
          <w:bCs/>
          <w:sz w:val="14"/>
          <w:szCs w:val="14"/>
        </w:rPr>
        <w:t xml:space="preserve"> </w:t>
      </w:r>
      <w:r w:rsidRPr="00A83A9E">
        <w:rPr>
          <w:b/>
          <w:bCs/>
          <w:sz w:val="14"/>
          <w:szCs w:val="14"/>
        </w:rPr>
        <w:t>–</w:t>
      </w:r>
      <w:r w:rsidR="00647555">
        <w:rPr>
          <w:b/>
          <w:bCs/>
          <w:sz w:val="14"/>
          <w:szCs w:val="14"/>
        </w:rPr>
        <w:t xml:space="preserve"> </w:t>
      </w:r>
      <w:r w:rsidRPr="00A83A9E">
        <w:rPr>
          <w:b/>
          <w:bCs/>
          <w:sz w:val="14"/>
          <w:szCs w:val="14"/>
        </w:rPr>
        <w:t>punctajul</w:t>
      </w:r>
      <w:r w:rsidR="00647555">
        <w:rPr>
          <w:b/>
          <w:bCs/>
          <w:sz w:val="14"/>
          <w:szCs w:val="14"/>
        </w:rPr>
        <w:t xml:space="preserve"> </w:t>
      </w:r>
      <w:r w:rsidRPr="00A83A9E">
        <w:rPr>
          <w:b/>
          <w:bCs/>
          <w:sz w:val="14"/>
          <w:szCs w:val="14"/>
        </w:rPr>
        <w:t>obținut</w:t>
      </w:r>
    </w:p>
    <w:tbl>
      <w:tblPr>
        <w:tblStyle w:val="TableGrid"/>
        <w:tblW w:w="0" w:type="auto"/>
        <w:tblLook w:val="04A0" w:firstRow="1" w:lastRow="0" w:firstColumn="1" w:lastColumn="0" w:noHBand="0" w:noVBand="1"/>
      </w:tblPr>
      <w:tblGrid>
        <w:gridCol w:w="704"/>
        <w:gridCol w:w="1519"/>
        <w:gridCol w:w="2000"/>
        <w:gridCol w:w="2396"/>
        <w:gridCol w:w="2031"/>
        <w:gridCol w:w="894"/>
      </w:tblGrid>
      <w:tr w:rsidR="00BD3180" w:rsidRPr="00B23B41" w14:paraId="7ADB8B5A" w14:textId="77777777" w:rsidTr="005805CA">
        <w:tc>
          <w:tcPr>
            <w:tcW w:w="0" w:type="auto"/>
          </w:tcPr>
          <w:p w14:paraId="1D8CC984" w14:textId="5B681E46" w:rsidR="00BD3180" w:rsidRPr="00B23B41" w:rsidRDefault="00BD3180" w:rsidP="00B23B41">
            <w:pPr>
              <w:jc w:val="center"/>
              <w:rPr>
                <w:b/>
                <w:bCs/>
                <w:sz w:val="14"/>
                <w:szCs w:val="14"/>
              </w:rPr>
            </w:pPr>
            <w:r w:rsidRPr="00B23B41">
              <w:rPr>
                <w:b/>
                <w:bCs/>
                <w:sz w:val="14"/>
                <w:szCs w:val="14"/>
              </w:rPr>
              <w:t>Nr.</w:t>
            </w:r>
            <w:r w:rsidR="00647555">
              <w:rPr>
                <w:b/>
                <w:bCs/>
                <w:sz w:val="14"/>
                <w:szCs w:val="14"/>
              </w:rPr>
              <w:t xml:space="preserve"> </w:t>
            </w:r>
            <w:r w:rsidRPr="00B23B41">
              <w:rPr>
                <w:b/>
                <w:bCs/>
                <w:sz w:val="14"/>
                <w:szCs w:val="14"/>
              </w:rPr>
              <w:t>Crt.</w:t>
            </w:r>
          </w:p>
        </w:tc>
        <w:tc>
          <w:tcPr>
            <w:tcW w:w="0" w:type="auto"/>
          </w:tcPr>
          <w:p w14:paraId="3D1B866C" w14:textId="720A6793" w:rsidR="00BD3180" w:rsidRPr="00B23B41" w:rsidRDefault="00BD3180" w:rsidP="00B23B41">
            <w:pPr>
              <w:jc w:val="center"/>
              <w:rPr>
                <w:b/>
                <w:bCs/>
                <w:sz w:val="14"/>
                <w:szCs w:val="14"/>
              </w:rPr>
            </w:pPr>
            <w:r w:rsidRPr="00B23B41">
              <w:rPr>
                <w:b/>
                <w:bCs/>
                <w:sz w:val="14"/>
                <w:szCs w:val="14"/>
              </w:rPr>
              <w:t>CUI</w:t>
            </w:r>
            <w:r w:rsidR="00647555">
              <w:rPr>
                <w:b/>
                <w:bCs/>
                <w:sz w:val="14"/>
                <w:szCs w:val="14"/>
              </w:rPr>
              <w:t xml:space="preserve"> </w:t>
            </w:r>
            <w:r w:rsidRPr="00B23B41">
              <w:rPr>
                <w:b/>
                <w:bCs/>
                <w:sz w:val="14"/>
                <w:szCs w:val="14"/>
              </w:rPr>
              <w:t>Solicitant</w:t>
            </w:r>
          </w:p>
        </w:tc>
        <w:tc>
          <w:tcPr>
            <w:tcW w:w="0" w:type="auto"/>
          </w:tcPr>
          <w:p w14:paraId="6400C349" w14:textId="3AEF7820" w:rsidR="00BD3180" w:rsidRPr="00B23B41" w:rsidRDefault="00BD3180" w:rsidP="00B23B41">
            <w:pPr>
              <w:jc w:val="center"/>
              <w:rPr>
                <w:b/>
                <w:bCs/>
                <w:sz w:val="14"/>
                <w:szCs w:val="14"/>
              </w:rPr>
            </w:pPr>
            <w:r w:rsidRPr="00B23B41">
              <w:rPr>
                <w:b/>
                <w:bCs/>
                <w:sz w:val="14"/>
                <w:szCs w:val="14"/>
              </w:rPr>
              <w:t>Denumire</w:t>
            </w:r>
            <w:r w:rsidR="00647555">
              <w:rPr>
                <w:b/>
                <w:bCs/>
                <w:sz w:val="14"/>
                <w:szCs w:val="14"/>
              </w:rPr>
              <w:t xml:space="preserve"> </w:t>
            </w:r>
            <w:r w:rsidRPr="00B23B41">
              <w:rPr>
                <w:b/>
                <w:bCs/>
                <w:sz w:val="14"/>
                <w:szCs w:val="14"/>
              </w:rPr>
              <w:t>Solicitant</w:t>
            </w:r>
          </w:p>
        </w:tc>
        <w:tc>
          <w:tcPr>
            <w:tcW w:w="0" w:type="auto"/>
          </w:tcPr>
          <w:p w14:paraId="0C50B07F" w14:textId="719BC0C0" w:rsidR="00BD3180" w:rsidRPr="00B23B41" w:rsidRDefault="00BD3180" w:rsidP="00B23B41">
            <w:pPr>
              <w:jc w:val="center"/>
              <w:rPr>
                <w:b/>
                <w:bCs/>
                <w:sz w:val="14"/>
                <w:szCs w:val="14"/>
              </w:rPr>
            </w:pPr>
            <w:r w:rsidRPr="00B23B41">
              <w:rPr>
                <w:b/>
                <w:bCs/>
                <w:sz w:val="14"/>
                <w:szCs w:val="14"/>
              </w:rPr>
              <w:t>Denumire</w:t>
            </w:r>
            <w:r w:rsidR="00647555">
              <w:rPr>
                <w:b/>
                <w:bCs/>
                <w:sz w:val="14"/>
                <w:szCs w:val="14"/>
              </w:rPr>
              <w:t xml:space="preserve"> </w:t>
            </w:r>
            <w:r w:rsidRPr="00B23B41">
              <w:rPr>
                <w:b/>
                <w:bCs/>
                <w:sz w:val="14"/>
                <w:szCs w:val="14"/>
              </w:rPr>
              <w:t>Strategie</w:t>
            </w:r>
            <w:r w:rsidR="00647555">
              <w:rPr>
                <w:b/>
                <w:bCs/>
                <w:sz w:val="14"/>
                <w:szCs w:val="14"/>
              </w:rPr>
              <w:t xml:space="preserve"> </w:t>
            </w:r>
            <w:r w:rsidRPr="00B23B41">
              <w:rPr>
                <w:b/>
                <w:bCs/>
                <w:sz w:val="14"/>
                <w:szCs w:val="14"/>
              </w:rPr>
              <w:t>de</w:t>
            </w:r>
            <w:r w:rsidR="00647555">
              <w:rPr>
                <w:b/>
                <w:bCs/>
                <w:sz w:val="14"/>
                <w:szCs w:val="14"/>
              </w:rPr>
              <w:t xml:space="preserve"> </w:t>
            </w:r>
            <w:r w:rsidRPr="00B23B41">
              <w:rPr>
                <w:b/>
                <w:bCs/>
                <w:sz w:val="14"/>
                <w:szCs w:val="14"/>
              </w:rPr>
              <w:t>Dezvoltare</w:t>
            </w:r>
            <w:r w:rsidR="00647555">
              <w:rPr>
                <w:b/>
                <w:bCs/>
                <w:sz w:val="14"/>
                <w:szCs w:val="14"/>
              </w:rPr>
              <w:t xml:space="preserve"> </w:t>
            </w:r>
            <w:r w:rsidRPr="00B23B41">
              <w:rPr>
                <w:b/>
                <w:bCs/>
                <w:sz w:val="14"/>
                <w:szCs w:val="14"/>
              </w:rPr>
              <w:t>Locală</w:t>
            </w:r>
          </w:p>
        </w:tc>
        <w:tc>
          <w:tcPr>
            <w:tcW w:w="0" w:type="auto"/>
          </w:tcPr>
          <w:p w14:paraId="0E8FBDF9" w14:textId="1BEDBBAB" w:rsidR="00BD3180" w:rsidRPr="00B23B41" w:rsidRDefault="00BD3180" w:rsidP="00B23B41">
            <w:pPr>
              <w:jc w:val="center"/>
              <w:rPr>
                <w:b/>
                <w:bCs/>
                <w:sz w:val="14"/>
                <w:szCs w:val="14"/>
              </w:rPr>
            </w:pPr>
            <w:r w:rsidRPr="00B23B41">
              <w:rPr>
                <w:b/>
                <w:bCs/>
                <w:sz w:val="14"/>
                <w:szCs w:val="14"/>
              </w:rPr>
              <w:t>Nr.</w:t>
            </w:r>
            <w:r w:rsidR="00647555">
              <w:rPr>
                <w:b/>
                <w:bCs/>
                <w:sz w:val="14"/>
                <w:szCs w:val="14"/>
              </w:rPr>
              <w:t xml:space="preserve"> </w:t>
            </w:r>
            <w:r w:rsidRPr="00B23B41">
              <w:rPr>
                <w:b/>
                <w:bCs/>
                <w:sz w:val="14"/>
                <w:szCs w:val="14"/>
              </w:rPr>
              <w:t>înregistrare</w:t>
            </w:r>
          </w:p>
        </w:tc>
        <w:tc>
          <w:tcPr>
            <w:tcW w:w="0" w:type="auto"/>
          </w:tcPr>
          <w:p w14:paraId="3B77B806" w14:textId="1E5DB627" w:rsidR="00BD3180" w:rsidRPr="00B23B41" w:rsidRDefault="00BD3180" w:rsidP="00B23B41">
            <w:pPr>
              <w:jc w:val="center"/>
              <w:rPr>
                <w:b/>
                <w:bCs/>
                <w:sz w:val="14"/>
                <w:szCs w:val="14"/>
              </w:rPr>
            </w:pPr>
            <w:r w:rsidRPr="00B23B41">
              <w:rPr>
                <w:b/>
                <w:bCs/>
                <w:sz w:val="14"/>
                <w:szCs w:val="14"/>
              </w:rPr>
              <w:t>Punctaj</w:t>
            </w:r>
            <w:r w:rsidR="00647555">
              <w:rPr>
                <w:b/>
                <w:bCs/>
                <w:sz w:val="14"/>
                <w:szCs w:val="14"/>
              </w:rPr>
              <w:t xml:space="preserve"> </w:t>
            </w:r>
            <w:r w:rsidRPr="00B23B41">
              <w:rPr>
                <w:b/>
                <w:bCs/>
                <w:sz w:val="14"/>
                <w:szCs w:val="14"/>
              </w:rPr>
              <w:t>obținut</w:t>
            </w:r>
          </w:p>
        </w:tc>
      </w:tr>
      <w:tr w:rsidR="005805CA" w:rsidRPr="00B23B41" w14:paraId="2742C0DD" w14:textId="77777777" w:rsidTr="00B23B41">
        <w:tc>
          <w:tcPr>
            <w:tcW w:w="704" w:type="dxa"/>
          </w:tcPr>
          <w:p w14:paraId="616165B1" w14:textId="04D19575" w:rsidR="005805CA" w:rsidRPr="00B23B41" w:rsidRDefault="005805CA" w:rsidP="00E749EA">
            <w:pPr>
              <w:rPr>
                <w:sz w:val="14"/>
                <w:szCs w:val="14"/>
              </w:rPr>
            </w:pPr>
            <w:r w:rsidRPr="00B23B41">
              <w:rPr>
                <w:sz w:val="14"/>
                <w:szCs w:val="14"/>
              </w:rPr>
              <w:t>5</w:t>
            </w:r>
            <w:r w:rsidR="00647555">
              <w:rPr>
                <w:sz w:val="14"/>
                <w:szCs w:val="14"/>
              </w:rPr>
              <w:t xml:space="preserve"> </w:t>
            </w:r>
          </w:p>
        </w:tc>
        <w:tc>
          <w:tcPr>
            <w:tcW w:w="1519" w:type="dxa"/>
          </w:tcPr>
          <w:p w14:paraId="7087103D" w14:textId="22F73E68" w:rsidR="005805CA" w:rsidRPr="00B23B41" w:rsidRDefault="005805CA" w:rsidP="00E749EA">
            <w:pPr>
              <w:rPr>
                <w:sz w:val="14"/>
                <w:szCs w:val="14"/>
              </w:rPr>
            </w:pPr>
            <w:r w:rsidRPr="00B23B41">
              <w:rPr>
                <w:sz w:val="14"/>
                <w:szCs w:val="14"/>
              </w:rPr>
              <w:t>38557719</w:t>
            </w:r>
            <w:r w:rsidR="00647555">
              <w:rPr>
                <w:sz w:val="14"/>
                <w:szCs w:val="14"/>
              </w:rPr>
              <w:t xml:space="preserve"> </w:t>
            </w:r>
          </w:p>
        </w:tc>
        <w:tc>
          <w:tcPr>
            <w:tcW w:w="2000" w:type="dxa"/>
          </w:tcPr>
          <w:p w14:paraId="0886E54E" w14:textId="3A2F6F00" w:rsidR="005805CA" w:rsidRPr="00B23B41" w:rsidRDefault="005805CA" w:rsidP="00E749EA">
            <w:pPr>
              <w:rPr>
                <w:sz w:val="14"/>
                <w:szCs w:val="14"/>
              </w:rPr>
            </w:pPr>
            <w:r w:rsidRPr="00B23B41">
              <w:rPr>
                <w:sz w:val="14"/>
                <w:szCs w:val="14"/>
              </w:rPr>
              <w:t>ASOCIATIA</w:t>
            </w:r>
            <w:r w:rsidR="00647555">
              <w:rPr>
                <w:sz w:val="14"/>
                <w:szCs w:val="14"/>
              </w:rPr>
              <w:t xml:space="preserve"> </w:t>
            </w:r>
            <w:r w:rsidRPr="00B23B41">
              <w:rPr>
                <w:sz w:val="14"/>
                <w:szCs w:val="14"/>
              </w:rPr>
              <w:t>GAL</w:t>
            </w:r>
            <w:r w:rsidR="00647555">
              <w:rPr>
                <w:sz w:val="14"/>
                <w:szCs w:val="14"/>
              </w:rPr>
              <w:t xml:space="preserve"> </w:t>
            </w:r>
            <w:r w:rsidRPr="00B23B41">
              <w:rPr>
                <w:sz w:val="14"/>
                <w:szCs w:val="14"/>
              </w:rPr>
              <w:t>URBAN</w:t>
            </w:r>
            <w:r w:rsidR="00647555">
              <w:rPr>
                <w:sz w:val="14"/>
                <w:szCs w:val="14"/>
              </w:rPr>
              <w:t xml:space="preserve"> </w:t>
            </w:r>
            <w:r w:rsidRPr="00B23B41">
              <w:rPr>
                <w:sz w:val="14"/>
                <w:szCs w:val="14"/>
              </w:rPr>
              <w:t>CORVINIA</w:t>
            </w:r>
            <w:r w:rsidR="00647555">
              <w:rPr>
                <w:sz w:val="14"/>
                <w:szCs w:val="14"/>
              </w:rPr>
              <w:t xml:space="preserve"> </w:t>
            </w:r>
            <w:r w:rsidRPr="00B23B41">
              <w:rPr>
                <w:sz w:val="14"/>
                <w:szCs w:val="14"/>
              </w:rPr>
              <w:t>HUNEDOARA</w:t>
            </w:r>
            <w:r w:rsidR="00647555">
              <w:rPr>
                <w:sz w:val="14"/>
                <w:szCs w:val="14"/>
              </w:rPr>
              <w:t xml:space="preserve"> </w:t>
            </w:r>
          </w:p>
        </w:tc>
        <w:tc>
          <w:tcPr>
            <w:tcW w:w="2396" w:type="dxa"/>
          </w:tcPr>
          <w:p w14:paraId="3A179F9A" w14:textId="5C897AAE" w:rsidR="005805CA" w:rsidRPr="00B23B41" w:rsidRDefault="005805CA" w:rsidP="00E749EA">
            <w:pPr>
              <w:rPr>
                <w:sz w:val="14"/>
                <w:szCs w:val="14"/>
              </w:rPr>
            </w:pPr>
            <w:r w:rsidRPr="00B23B41">
              <w:rPr>
                <w:sz w:val="14"/>
                <w:szCs w:val="14"/>
              </w:rPr>
              <w:t>STRATEGIA</w:t>
            </w:r>
            <w:r w:rsidR="00647555">
              <w:rPr>
                <w:sz w:val="14"/>
                <w:szCs w:val="14"/>
              </w:rPr>
              <w:t xml:space="preserve"> </w:t>
            </w:r>
            <w:r w:rsidRPr="00B23B41">
              <w:rPr>
                <w:sz w:val="14"/>
                <w:szCs w:val="14"/>
              </w:rPr>
              <w:t>DE</w:t>
            </w:r>
            <w:r w:rsidR="00647555">
              <w:rPr>
                <w:sz w:val="14"/>
                <w:szCs w:val="14"/>
              </w:rPr>
              <w:t xml:space="preserve"> </w:t>
            </w:r>
            <w:r w:rsidRPr="00B23B41">
              <w:rPr>
                <w:sz w:val="14"/>
                <w:szCs w:val="14"/>
              </w:rPr>
              <w:t>DEZVOLTARE</w:t>
            </w:r>
            <w:r w:rsidR="00647555">
              <w:rPr>
                <w:sz w:val="14"/>
                <w:szCs w:val="14"/>
              </w:rPr>
              <w:t xml:space="preserve"> </w:t>
            </w:r>
            <w:r w:rsidRPr="00B23B41">
              <w:rPr>
                <w:sz w:val="14"/>
                <w:szCs w:val="14"/>
              </w:rPr>
              <w:t>LOCALĂ</w:t>
            </w:r>
            <w:r w:rsidR="00647555">
              <w:rPr>
                <w:sz w:val="14"/>
                <w:szCs w:val="14"/>
              </w:rPr>
              <w:t xml:space="preserve"> </w:t>
            </w:r>
            <w:r w:rsidRPr="00B23B41">
              <w:rPr>
                <w:sz w:val="14"/>
                <w:szCs w:val="14"/>
              </w:rPr>
              <w:t>A</w:t>
            </w:r>
            <w:r w:rsidR="00647555">
              <w:rPr>
                <w:sz w:val="14"/>
                <w:szCs w:val="14"/>
              </w:rPr>
              <w:t xml:space="preserve"> </w:t>
            </w:r>
            <w:r w:rsidRPr="00B23B41">
              <w:rPr>
                <w:sz w:val="14"/>
                <w:szCs w:val="14"/>
              </w:rPr>
              <w:t>ASOCIAȚIEI</w:t>
            </w:r>
            <w:r w:rsidR="00647555">
              <w:rPr>
                <w:sz w:val="14"/>
                <w:szCs w:val="14"/>
              </w:rPr>
              <w:t xml:space="preserve"> </w:t>
            </w:r>
            <w:r w:rsidRPr="00B23B41">
              <w:rPr>
                <w:sz w:val="14"/>
                <w:szCs w:val="14"/>
              </w:rPr>
              <w:t>GAL</w:t>
            </w:r>
            <w:r w:rsidR="00647555">
              <w:rPr>
                <w:sz w:val="14"/>
                <w:szCs w:val="14"/>
              </w:rPr>
              <w:t xml:space="preserve"> </w:t>
            </w:r>
            <w:r w:rsidRPr="00B23B41">
              <w:rPr>
                <w:sz w:val="14"/>
                <w:szCs w:val="14"/>
              </w:rPr>
              <w:t>ASOCIATIA</w:t>
            </w:r>
            <w:r w:rsidR="00647555">
              <w:rPr>
                <w:sz w:val="14"/>
                <w:szCs w:val="14"/>
              </w:rPr>
              <w:t xml:space="preserve"> </w:t>
            </w:r>
            <w:r w:rsidRPr="00B23B41">
              <w:rPr>
                <w:sz w:val="14"/>
                <w:szCs w:val="14"/>
              </w:rPr>
              <w:t>GAL</w:t>
            </w:r>
            <w:r w:rsidR="00647555">
              <w:rPr>
                <w:sz w:val="14"/>
                <w:szCs w:val="14"/>
              </w:rPr>
              <w:t xml:space="preserve"> </w:t>
            </w:r>
            <w:r w:rsidRPr="00B23B41">
              <w:rPr>
                <w:sz w:val="14"/>
                <w:szCs w:val="14"/>
              </w:rPr>
              <w:t>URBAN</w:t>
            </w:r>
            <w:r w:rsidR="00647555">
              <w:rPr>
                <w:sz w:val="14"/>
                <w:szCs w:val="14"/>
              </w:rPr>
              <w:t xml:space="preserve"> </w:t>
            </w:r>
            <w:r w:rsidRPr="00B23B41">
              <w:rPr>
                <w:sz w:val="14"/>
                <w:szCs w:val="14"/>
              </w:rPr>
              <w:t>CORVINIA</w:t>
            </w:r>
            <w:r w:rsidR="00647555">
              <w:rPr>
                <w:sz w:val="14"/>
                <w:szCs w:val="14"/>
              </w:rPr>
              <w:t xml:space="preserve"> </w:t>
            </w:r>
            <w:r w:rsidRPr="00B23B41">
              <w:rPr>
                <w:sz w:val="14"/>
                <w:szCs w:val="14"/>
              </w:rPr>
              <w:t>HUNEDOARA</w:t>
            </w:r>
          </w:p>
        </w:tc>
        <w:tc>
          <w:tcPr>
            <w:tcW w:w="2031" w:type="dxa"/>
          </w:tcPr>
          <w:p w14:paraId="3752AE9D" w14:textId="0EB7C9CA" w:rsidR="005805CA" w:rsidRPr="00B23B41" w:rsidRDefault="00647555" w:rsidP="00E749EA">
            <w:pPr>
              <w:rPr>
                <w:sz w:val="14"/>
                <w:szCs w:val="14"/>
              </w:rPr>
            </w:pPr>
            <w:r>
              <w:rPr>
                <w:sz w:val="14"/>
                <w:szCs w:val="14"/>
              </w:rPr>
              <w:t xml:space="preserve"> </w:t>
            </w:r>
            <w:r w:rsidR="005805CA" w:rsidRPr="00B23B41">
              <w:rPr>
                <w:sz w:val="14"/>
                <w:szCs w:val="14"/>
              </w:rPr>
              <w:t>204411/27.11.2023</w:t>
            </w:r>
            <w:r>
              <w:rPr>
                <w:sz w:val="14"/>
                <w:szCs w:val="14"/>
              </w:rPr>
              <w:t xml:space="preserve"> </w:t>
            </w:r>
          </w:p>
        </w:tc>
        <w:tc>
          <w:tcPr>
            <w:tcW w:w="894" w:type="dxa"/>
          </w:tcPr>
          <w:p w14:paraId="7A018470" w14:textId="77777777" w:rsidR="005805CA" w:rsidRPr="00B23B41" w:rsidRDefault="005805CA" w:rsidP="00E749EA">
            <w:pPr>
              <w:rPr>
                <w:sz w:val="14"/>
                <w:szCs w:val="14"/>
              </w:rPr>
            </w:pPr>
            <w:r w:rsidRPr="00B23B41">
              <w:rPr>
                <w:sz w:val="14"/>
                <w:szCs w:val="14"/>
              </w:rPr>
              <w:t>9,84</w:t>
            </w:r>
          </w:p>
        </w:tc>
      </w:tr>
      <w:tr w:rsidR="005805CA" w:rsidRPr="00B23B41" w14:paraId="2AF2D52F" w14:textId="77777777" w:rsidTr="00B23B41">
        <w:tc>
          <w:tcPr>
            <w:tcW w:w="704" w:type="dxa"/>
          </w:tcPr>
          <w:p w14:paraId="46EDA1A5" w14:textId="77777777" w:rsidR="005805CA" w:rsidRPr="00B23B41" w:rsidRDefault="005805CA" w:rsidP="00E749EA">
            <w:pPr>
              <w:rPr>
                <w:sz w:val="14"/>
                <w:szCs w:val="14"/>
              </w:rPr>
            </w:pPr>
            <w:r w:rsidRPr="00B23B41">
              <w:rPr>
                <w:sz w:val="14"/>
                <w:szCs w:val="14"/>
              </w:rPr>
              <w:t>31</w:t>
            </w:r>
          </w:p>
        </w:tc>
        <w:tc>
          <w:tcPr>
            <w:tcW w:w="1519" w:type="dxa"/>
          </w:tcPr>
          <w:p w14:paraId="255F1C19" w14:textId="18E0678D" w:rsidR="005805CA" w:rsidRPr="00B23B41" w:rsidRDefault="00647555" w:rsidP="00E749EA">
            <w:pPr>
              <w:rPr>
                <w:sz w:val="14"/>
                <w:szCs w:val="14"/>
              </w:rPr>
            </w:pPr>
            <w:r>
              <w:rPr>
                <w:sz w:val="14"/>
                <w:szCs w:val="14"/>
              </w:rPr>
              <w:t xml:space="preserve"> </w:t>
            </w:r>
            <w:r w:rsidR="005805CA" w:rsidRPr="00B23B41">
              <w:rPr>
                <w:sz w:val="14"/>
                <w:szCs w:val="14"/>
              </w:rPr>
              <w:t>46896180</w:t>
            </w:r>
            <w:r>
              <w:rPr>
                <w:sz w:val="14"/>
                <w:szCs w:val="14"/>
              </w:rPr>
              <w:t xml:space="preserve"> </w:t>
            </w:r>
          </w:p>
        </w:tc>
        <w:tc>
          <w:tcPr>
            <w:tcW w:w="2000" w:type="dxa"/>
          </w:tcPr>
          <w:p w14:paraId="4CC5A6CD" w14:textId="4DB5275C" w:rsidR="005805CA" w:rsidRPr="00B23B41" w:rsidRDefault="005805CA" w:rsidP="00E749EA">
            <w:pPr>
              <w:rPr>
                <w:sz w:val="14"/>
                <w:szCs w:val="14"/>
              </w:rPr>
            </w:pPr>
            <w:r w:rsidRPr="00B23B41">
              <w:rPr>
                <w:sz w:val="14"/>
                <w:szCs w:val="14"/>
              </w:rPr>
              <w:t>ASOCIAŢIA</w:t>
            </w:r>
            <w:r w:rsidR="00647555">
              <w:rPr>
                <w:sz w:val="14"/>
                <w:szCs w:val="14"/>
              </w:rPr>
              <w:t xml:space="preserve"> </w:t>
            </w:r>
            <w:r w:rsidRPr="00B23B41">
              <w:rPr>
                <w:sz w:val="14"/>
                <w:szCs w:val="14"/>
              </w:rPr>
              <w:t>GRUP</w:t>
            </w:r>
            <w:r w:rsidR="00647555">
              <w:rPr>
                <w:sz w:val="14"/>
                <w:szCs w:val="14"/>
              </w:rPr>
              <w:t xml:space="preserve"> </w:t>
            </w:r>
            <w:r w:rsidRPr="00B23B41">
              <w:rPr>
                <w:sz w:val="14"/>
                <w:szCs w:val="14"/>
              </w:rPr>
              <w:t>DE</w:t>
            </w:r>
            <w:r w:rsidR="00647555">
              <w:rPr>
                <w:sz w:val="14"/>
                <w:szCs w:val="14"/>
              </w:rPr>
              <w:t xml:space="preserve"> </w:t>
            </w:r>
            <w:r w:rsidRPr="00B23B41">
              <w:rPr>
                <w:sz w:val="14"/>
                <w:szCs w:val="14"/>
              </w:rPr>
              <w:t>ACŢIUNE</w:t>
            </w:r>
            <w:r w:rsidR="00647555">
              <w:rPr>
                <w:sz w:val="14"/>
                <w:szCs w:val="14"/>
              </w:rPr>
              <w:t xml:space="preserve"> </w:t>
            </w:r>
            <w:r w:rsidRPr="00B23B41">
              <w:rPr>
                <w:sz w:val="14"/>
                <w:szCs w:val="14"/>
              </w:rPr>
              <w:t>LOCALĂ</w:t>
            </w:r>
            <w:r w:rsidR="00647555">
              <w:rPr>
                <w:sz w:val="14"/>
                <w:szCs w:val="14"/>
              </w:rPr>
              <w:t xml:space="preserve"> </w:t>
            </w:r>
            <w:r w:rsidRPr="00B23B41">
              <w:rPr>
                <w:sz w:val="14"/>
                <w:szCs w:val="14"/>
              </w:rPr>
              <w:t>URBAN</w:t>
            </w:r>
            <w:r w:rsidR="00647555">
              <w:rPr>
                <w:sz w:val="14"/>
                <w:szCs w:val="14"/>
              </w:rPr>
              <w:t xml:space="preserve"> </w:t>
            </w:r>
            <w:r w:rsidRPr="00B23B41">
              <w:rPr>
                <w:sz w:val="14"/>
                <w:szCs w:val="14"/>
              </w:rPr>
              <w:t>CETATE</w:t>
            </w:r>
            <w:r w:rsidR="00647555">
              <w:rPr>
                <w:sz w:val="14"/>
                <w:szCs w:val="14"/>
              </w:rPr>
              <w:t xml:space="preserve"> </w:t>
            </w:r>
            <w:r w:rsidRPr="00B23B41">
              <w:rPr>
                <w:sz w:val="14"/>
                <w:szCs w:val="14"/>
              </w:rPr>
              <w:t>DEVA</w:t>
            </w:r>
          </w:p>
        </w:tc>
        <w:tc>
          <w:tcPr>
            <w:tcW w:w="2396" w:type="dxa"/>
          </w:tcPr>
          <w:p w14:paraId="559CD765" w14:textId="067F9B6C" w:rsidR="005805CA" w:rsidRPr="00B23B41" w:rsidRDefault="005805CA" w:rsidP="00E749EA">
            <w:pPr>
              <w:rPr>
                <w:sz w:val="14"/>
                <w:szCs w:val="14"/>
              </w:rPr>
            </w:pPr>
            <w:r w:rsidRPr="00B23B41">
              <w:rPr>
                <w:sz w:val="14"/>
                <w:szCs w:val="14"/>
              </w:rPr>
              <w:t>STRATEGIA</w:t>
            </w:r>
            <w:r w:rsidR="00647555">
              <w:rPr>
                <w:sz w:val="14"/>
                <w:szCs w:val="14"/>
              </w:rPr>
              <w:t xml:space="preserve"> </w:t>
            </w:r>
            <w:r w:rsidRPr="00B23B41">
              <w:rPr>
                <w:sz w:val="14"/>
                <w:szCs w:val="14"/>
              </w:rPr>
              <w:t>DE</w:t>
            </w:r>
            <w:r w:rsidR="00647555">
              <w:rPr>
                <w:sz w:val="14"/>
                <w:szCs w:val="14"/>
              </w:rPr>
              <w:t xml:space="preserve"> </w:t>
            </w:r>
            <w:r w:rsidRPr="00B23B41">
              <w:rPr>
                <w:sz w:val="14"/>
                <w:szCs w:val="14"/>
              </w:rPr>
              <w:t>DEZVOLTARE</w:t>
            </w:r>
            <w:r w:rsidR="00647555">
              <w:rPr>
                <w:sz w:val="14"/>
                <w:szCs w:val="14"/>
              </w:rPr>
              <w:t xml:space="preserve"> </w:t>
            </w:r>
            <w:r w:rsidRPr="00B23B41">
              <w:rPr>
                <w:sz w:val="14"/>
                <w:szCs w:val="14"/>
              </w:rPr>
              <w:t>LOCALĂ</w:t>
            </w:r>
            <w:r w:rsidR="00647555">
              <w:rPr>
                <w:sz w:val="14"/>
                <w:szCs w:val="14"/>
              </w:rPr>
              <w:t xml:space="preserve"> </w:t>
            </w:r>
            <w:r w:rsidRPr="00B23B41">
              <w:rPr>
                <w:sz w:val="14"/>
                <w:szCs w:val="14"/>
              </w:rPr>
              <w:t>SDL</w:t>
            </w:r>
            <w:r w:rsidR="00647555">
              <w:rPr>
                <w:sz w:val="14"/>
                <w:szCs w:val="14"/>
              </w:rPr>
              <w:t xml:space="preserve"> </w:t>
            </w:r>
            <w:r w:rsidRPr="00B23B41">
              <w:rPr>
                <w:sz w:val="14"/>
                <w:szCs w:val="14"/>
              </w:rPr>
              <w:t>Gal</w:t>
            </w:r>
            <w:r w:rsidR="00647555">
              <w:rPr>
                <w:sz w:val="14"/>
                <w:szCs w:val="14"/>
              </w:rPr>
              <w:t xml:space="preserve"> </w:t>
            </w:r>
            <w:r w:rsidRPr="00B23B41">
              <w:rPr>
                <w:sz w:val="14"/>
                <w:szCs w:val="14"/>
              </w:rPr>
              <w:t>Cetate</w:t>
            </w:r>
            <w:r w:rsidR="00647555">
              <w:rPr>
                <w:sz w:val="14"/>
                <w:szCs w:val="14"/>
              </w:rPr>
              <w:t xml:space="preserve"> </w:t>
            </w:r>
            <w:r w:rsidRPr="00B23B41">
              <w:rPr>
                <w:sz w:val="14"/>
                <w:szCs w:val="14"/>
              </w:rPr>
              <w:t>DEVA</w:t>
            </w:r>
            <w:r w:rsidR="00647555">
              <w:rPr>
                <w:sz w:val="14"/>
                <w:szCs w:val="14"/>
              </w:rPr>
              <w:t xml:space="preserve"> </w:t>
            </w:r>
          </w:p>
        </w:tc>
        <w:tc>
          <w:tcPr>
            <w:tcW w:w="2031" w:type="dxa"/>
          </w:tcPr>
          <w:p w14:paraId="7D001E1F" w14:textId="324ACADE" w:rsidR="005805CA" w:rsidRPr="00B23B41" w:rsidRDefault="005805CA" w:rsidP="00E749EA">
            <w:pPr>
              <w:rPr>
                <w:sz w:val="14"/>
                <w:szCs w:val="14"/>
              </w:rPr>
            </w:pPr>
            <w:r w:rsidRPr="00B23B41">
              <w:rPr>
                <w:sz w:val="14"/>
                <w:szCs w:val="14"/>
              </w:rPr>
              <w:t>204025/27.11.2023</w:t>
            </w:r>
            <w:r w:rsidR="00647555">
              <w:rPr>
                <w:sz w:val="14"/>
                <w:szCs w:val="14"/>
              </w:rPr>
              <w:t xml:space="preserve"> </w:t>
            </w:r>
          </w:p>
        </w:tc>
        <w:tc>
          <w:tcPr>
            <w:tcW w:w="894" w:type="dxa"/>
          </w:tcPr>
          <w:p w14:paraId="089082B3" w14:textId="77777777" w:rsidR="005805CA" w:rsidRPr="00B23B41" w:rsidRDefault="005805CA" w:rsidP="00E749EA">
            <w:pPr>
              <w:rPr>
                <w:sz w:val="14"/>
                <w:szCs w:val="14"/>
              </w:rPr>
            </w:pPr>
            <w:r w:rsidRPr="00B23B41">
              <w:rPr>
                <w:sz w:val="14"/>
                <w:szCs w:val="14"/>
              </w:rPr>
              <w:t>8,85</w:t>
            </w:r>
          </w:p>
        </w:tc>
      </w:tr>
    </w:tbl>
    <w:p w14:paraId="7F212B42" w14:textId="3D65AAA0" w:rsidR="00B85338" w:rsidRPr="00B85338" w:rsidRDefault="00B85338" w:rsidP="00B85338">
      <w:pPr>
        <w:pStyle w:val="Stilsursa"/>
      </w:pPr>
      <w:r w:rsidRPr="00B85338">
        <w:t>Sursa:</w:t>
      </w:r>
      <w:r w:rsidR="00647555">
        <w:t xml:space="preserve"> </w:t>
      </w:r>
      <w:r w:rsidRPr="00B85338">
        <w:t>MIPE</w:t>
      </w:r>
    </w:p>
    <w:p w14:paraId="745CD44C" w14:textId="28495DA0" w:rsidR="00434343" w:rsidRPr="00434343" w:rsidRDefault="00434343" w:rsidP="00434343">
      <w:pPr>
        <w:pStyle w:val="separatorarticole"/>
      </w:pPr>
      <w:r>
        <w:t>*</w:t>
      </w:r>
    </w:p>
    <w:p w14:paraId="58B0287D" w14:textId="3357EB34" w:rsidR="00DF73B5" w:rsidRPr="00DF73B5" w:rsidRDefault="00DF73B5" w:rsidP="00434343">
      <w:pPr>
        <w:pStyle w:val="TitluArticolinINFOUE"/>
      </w:pPr>
      <w:bookmarkStart w:id="143" w:name="_Toc153533876"/>
      <w:r>
        <w:t>ADR</w:t>
      </w:r>
      <w:r w:rsidR="00647555">
        <w:t xml:space="preserve"> </w:t>
      </w:r>
      <w:r>
        <w:t>Vest:</w:t>
      </w:r>
      <w:r w:rsidR="00647555">
        <w:t xml:space="preserve"> </w:t>
      </w:r>
      <w:r w:rsidRPr="00DF73B5">
        <w:t>Comitetul</w:t>
      </w:r>
      <w:r w:rsidR="00647555">
        <w:t xml:space="preserve"> </w:t>
      </w:r>
      <w:r w:rsidRPr="00DF73B5">
        <w:t>de</w:t>
      </w:r>
      <w:r w:rsidR="00647555">
        <w:t xml:space="preserve"> </w:t>
      </w:r>
      <w:r w:rsidRPr="00DF73B5">
        <w:t>Monitorizare</w:t>
      </w:r>
      <w:r w:rsidR="00647555">
        <w:t xml:space="preserve"> </w:t>
      </w:r>
      <w:r w:rsidRPr="00DF73B5">
        <w:t>a</w:t>
      </w:r>
      <w:r w:rsidR="00647555">
        <w:t xml:space="preserve"> </w:t>
      </w:r>
      <w:r w:rsidRPr="00DF73B5">
        <w:t>Programului</w:t>
      </w:r>
      <w:r w:rsidR="00647555">
        <w:t xml:space="preserve"> </w:t>
      </w:r>
      <w:proofErr w:type="spellStart"/>
      <w:r w:rsidRPr="00DF73B5">
        <w:t>Tranziţie</w:t>
      </w:r>
      <w:proofErr w:type="spellEnd"/>
      <w:r w:rsidR="00647555">
        <w:t xml:space="preserve"> </w:t>
      </w:r>
      <w:r w:rsidRPr="00DF73B5">
        <w:t>Justă,</w:t>
      </w:r>
      <w:r w:rsidR="00647555">
        <w:t xml:space="preserve"> </w:t>
      </w:r>
      <w:r w:rsidRPr="00DF73B5">
        <w:t>organizat</w:t>
      </w:r>
      <w:r w:rsidR="00647555">
        <w:t xml:space="preserve"> </w:t>
      </w:r>
      <w:r w:rsidRPr="00DF73B5">
        <w:t>în</w:t>
      </w:r>
      <w:r w:rsidR="00647555">
        <w:t xml:space="preserve"> </w:t>
      </w:r>
      <w:r w:rsidRPr="00DF73B5">
        <w:t>premieră</w:t>
      </w:r>
      <w:r w:rsidR="00647555">
        <w:t xml:space="preserve"> </w:t>
      </w:r>
      <w:r w:rsidRPr="00DF73B5">
        <w:t>în</w:t>
      </w:r>
      <w:r w:rsidR="00647555">
        <w:t xml:space="preserve"> </w:t>
      </w:r>
      <w:r w:rsidRPr="00DF73B5">
        <w:t>Regiunea</w:t>
      </w:r>
      <w:r w:rsidR="00647555">
        <w:t xml:space="preserve"> </w:t>
      </w:r>
      <w:r w:rsidRPr="00DF73B5">
        <w:t>Vest</w:t>
      </w:r>
      <w:bookmarkEnd w:id="143"/>
    </w:p>
    <w:p w14:paraId="790E2B8F" w14:textId="7F53B848" w:rsidR="00DF73B5" w:rsidRPr="00DF73B5" w:rsidRDefault="00DF73B5" w:rsidP="00DF73B5">
      <w:r w:rsidRPr="00DF73B5">
        <w:t>Cea</w:t>
      </w:r>
      <w:r w:rsidR="00647555">
        <w:t xml:space="preserve"> </w:t>
      </w:r>
      <w:r w:rsidRPr="00DF73B5">
        <w:t>de-a</w:t>
      </w:r>
      <w:r w:rsidR="00647555">
        <w:t xml:space="preserve"> </w:t>
      </w:r>
      <w:r w:rsidRPr="00DF73B5">
        <w:t>treia</w:t>
      </w:r>
      <w:r w:rsidR="00647555">
        <w:t xml:space="preserve"> </w:t>
      </w:r>
      <w:r w:rsidRPr="00DF73B5">
        <w:t>reuniune</w:t>
      </w:r>
      <w:r w:rsidR="00647555">
        <w:t xml:space="preserve"> </w:t>
      </w:r>
      <w:r w:rsidRPr="00DF73B5">
        <w:t>a</w:t>
      </w:r>
      <w:r w:rsidR="00647555">
        <w:t xml:space="preserve"> </w:t>
      </w:r>
      <w:r w:rsidRPr="00DF73B5">
        <w:t>Comitetului</w:t>
      </w:r>
      <w:r w:rsidR="00647555">
        <w:t xml:space="preserve"> </w:t>
      </w:r>
      <w:r w:rsidRPr="00DF73B5">
        <w:t>de</w:t>
      </w:r>
      <w:r w:rsidR="00647555">
        <w:t xml:space="preserve"> </w:t>
      </w:r>
      <w:r w:rsidRPr="00DF73B5">
        <w:t>Monitorizare</w:t>
      </w:r>
      <w:r w:rsidR="00647555">
        <w:t xml:space="preserve"> </w:t>
      </w:r>
      <w:r w:rsidRPr="00DF73B5">
        <w:t>a</w:t>
      </w:r>
      <w:r w:rsidR="00647555">
        <w:t xml:space="preserve"> </w:t>
      </w:r>
      <w:r w:rsidRPr="00DF73B5">
        <w:t>Programului</w:t>
      </w:r>
      <w:r w:rsidR="00647555">
        <w:t xml:space="preserve"> </w:t>
      </w:r>
      <w:proofErr w:type="spellStart"/>
      <w:r w:rsidRPr="00DF73B5">
        <w:t>Tranziţie</w:t>
      </w:r>
      <w:proofErr w:type="spellEnd"/>
      <w:r w:rsidR="00647555">
        <w:t xml:space="preserve"> </w:t>
      </w:r>
      <w:r w:rsidRPr="00DF73B5">
        <w:t>Justă</w:t>
      </w:r>
      <w:r w:rsidR="00647555">
        <w:t xml:space="preserve"> </w:t>
      </w:r>
      <w:r w:rsidRPr="00DF73B5">
        <w:t>a</w:t>
      </w:r>
      <w:r w:rsidR="00647555">
        <w:t xml:space="preserve"> </w:t>
      </w:r>
      <w:r w:rsidRPr="00DF73B5">
        <w:t>ajuns</w:t>
      </w:r>
      <w:r w:rsidR="00647555">
        <w:t xml:space="preserve"> </w:t>
      </w:r>
      <w:r w:rsidRPr="00DF73B5">
        <w:t>în</w:t>
      </w:r>
      <w:r w:rsidR="00647555">
        <w:t xml:space="preserve"> </w:t>
      </w:r>
      <w:r w:rsidRPr="00DF73B5">
        <w:t>zonele</w:t>
      </w:r>
      <w:r w:rsidR="00647555">
        <w:t xml:space="preserve"> </w:t>
      </w:r>
      <w:r w:rsidRPr="00DF73B5">
        <w:t>în</w:t>
      </w:r>
      <w:r w:rsidR="00647555">
        <w:t xml:space="preserve"> </w:t>
      </w:r>
      <w:r w:rsidRPr="00DF73B5">
        <w:t>care</w:t>
      </w:r>
      <w:r w:rsidR="00647555">
        <w:t xml:space="preserve"> </w:t>
      </w:r>
      <w:r w:rsidRPr="00DF73B5">
        <w:t>se</w:t>
      </w:r>
      <w:r w:rsidR="00647555">
        <w:t xml:space="preserve"> </w:t>
      </w:r>
      <w:r w:rsidRPr="00DF73B5">
        <w:t>vor</w:t>
      </w:r>
      <w:r w:rsidR="00647555">
        <w:t xml:space="preserve"> </w:t>
      </w:r>
      <w:r w:rsidRPr="00DF73B5">
        <w:t>face</w:t>
      </w:r>
      <w:r w:rsidR="00647555">
        <w:t xml:space="preserve"> </w:t>
      </w:r>
      <w:r w:rsidRPr="00DF73B5">
        <w:t>investiții</w:t>
      </w:r>
      <w:r w:rsidR="00647555">
        <w:t xml:space="preserve"> </w:t>
      </w:r>
      <w:r w:rsidRPr="00DF73B5">
        <w:t>în</w:t>
      </w:r>
      <w:r w:rsidR="00647555">
        <w:t xml:space="preserve"> </w:t>
      </w:r>
      <w:r w:rsidRPr="00DF73B5">
        <w:t>cadrul</w:t>
      </w:r>
      <w:r w:rsidR="00647555">
        <w:t xml:space="preserve"> </w:t>
      </w:r>
      <w:r w:rsidRPr="00DF73B5">
        <w:t>programului.</w:t>
      </w:r>
      <w:r w:rsidR="00647555">
        <w:t xml:space="preserve"> </w:t>
      </w:r>
      <w:r w:rsidRPr="00DF73B5">
        <w:t>După</w:t>
      </w:r>
      <w:r w:rsidR="00647555">
        <w:t xml:space="preserve"> </w:t>
      </w:r>
      <w:r w:rsidRPr="00DF73B5">
        <w:t>două</w:t>
      </w:r>
      <w:r w:rsidR="00647555">
        <w:t xml:space="preserve"> </w:t>
      </w:r>
      <w:r w:rsidRPr="00DF73B5">
        <w:t>evenimente</w:t>
      </w:r>
      <w:r w:rsidR="00647555">
        <w:t xml:space="preserve"> </w:t>
      </w:r>
      <w:r w:rsidRPr="00DF73B5">
        <w:t>organizate</w:t>
      </w:r>
      <w:r w:rsidR="00647555">
        <w:t xml:space="preserve"> </w:t>
      </w:r>
      <w:r w:rsidRPr="00DF73B5">
        <w:t>la</w:t>
      </w:r>
      <w:r w:rsidR="00647555">
        <w:t xml:space="preserve"> </w:t>
      </w:r>
      <w:r w:rsidRPr="00DF73B5">
        <w:t>București,</w:t>
      </w:r>
      <w:r w:rsidR="00647555">
        <w:t xml:space="preserve"> </w:t>
      </w:r>
      <w:r w:rsidRPr="00DF73B5">
        <w:t>comitetul</w:t>
      </w:r>
      <w:r w:rsidR="00647555">
        <w:t xml:space="preserve"> </w:t>
      </w:r>
      <w:r w:rsidRPr="00DF73B5">
        <w:t>s-a</w:t>
      </w:r>
      <w:r w:rsidR="00647555">
        <w:t xml:space="preserve"> </w:t>
      </w:r>
      <w:r w:rsidRPr="00DF73B5">
        <w:t>întrunit</w:t>
      </w:r>
      <w:r w:rsidR="00647555">
        <w:t xml:space="preserve"> </w:t>
      </w:r>
      <w:r w:rsidRPr="00DF73B5">
        <w:t>în</w:t>
      </w:r>
      <w:r w:rsidR="00647555">
        <w:t xml:space="preserve"> </w:t>
      </w:r>
      <w:r w:rsidRPr="00DF73B5">
        <w:t>municipiul</w:t>
      </w:r>
      <w:r w:rsidR="00647555">
        <w:t xml:space="preserve"> </w:t>
      </w:r>
      <w:r w:rsidRPr="00DF73B5">
        <w:t>Hunedoara.</w:t>
      </w:r>
    </w:p>
    <w:p w14:paraId="2FA9F939" w14:textId="4EE5FE74" w:rsidR="00DF73B5" w:rsidRPr="00DF73B5" w:rsidRDefault="00DF73B5" w:rsidP="00DF73B5">
      <w:r w:rsidRPr="00DF73B5">
        <w:t>În</w:t>
      </w:r>
      <w:r w:rsidR="00647555">
        <w:t xml:space="preserve"> </w:t>
      </w:r>
      <w:r w:rsidRPr="00DF73B5">
        <w:t>prezența</w:t>
      </w:r>
      <w:r w:rsidR="00647555">
        <w:t xml:space="preserve"> </w:t>
      </w:r>
      <w:r w:rsidRPr="00DF73B5">
        <w:t>Andreei-Anamaria</w:t>
      </w:r>
      <w:r w:rsidR="00647555">
        <w:t xml:space="preserve"> </w:t>
      </w:r>
      <w:proofErr w:type="spellStart"/>
      <w:r w:rsidRPr="00DF73B5">
        <w:t>Naggar</w:t>
      </w:r>
      <w:proofErr w:type="spellEnd"/>
      <w:r w:rsidRPr="00DF73B5">
        <w:t>,</w:t>
      </w:r>
      <w:r w:rsidR="00647555">
        <w:t xml:space="preserve"> </w:t>
      </w:r>
      <w:r w:rsidRPr="00DF73B5">
        <w:t>Secretar</w:t>
      </w:r>
      <w:r w:rsidR="00647555">
        <w:t xml:space="preserve"> </w:t>
      </w:r>
      <w:r w:rsidRPr="00DF73B5">
        <w:t>de</w:t>
      </w:r>
      <w:r w:rsidR="00647555">
        <w:t xml:space="preserve"> </w:t>
      </w:r>
      <w:r w:rsidRPr="00DF73B5">
        <w:t>Stat</w:t>
      </w:r>
      <w:r w:rsidR="00647555">
        <w:t xml:space="preserve"> </w:t>
      </w:r>
      <w:r w:rsidRPr="00DF73B5">
        <w:t>în</w:t>
      </w:r>
      <w:r w:rsidR="00647555">
        <w:t xml:space="preserve"> </w:t>
      </w:r>
      <w:r w:rsidRPr="00DF73B5">
        <w:t>Ministerul</w:t>
      </w:r>
      <w:r w:rsidR="00647555">
        <w:t xml:space="preserve"> </w:t>
      </w:r>
      <w:r w:rsidRPr="00DF73B5">
        <w:t>Investițiilor</w:t>
      </w:r>
      <w:r w:rsidR="00647555">
        <w:t xml:space="preserve"> </w:t>
      </w:r>
      <w:r w:rsidRPr="00DF73B5">
        <w:t>și</w:t>
      </w:r>
      <w:r w:rsidR="00647555">
        <w:t xml:space="preserve"> </w:t>
      </w:r>
      <w:r w:rsidRPr="00DF73B5">
        <w:t>Proiectelor</w:t>
      </w:r>
      <w:r w:rsidR="00647555">
        <w:t xml:space="preserve"> </w:t>
      </w:r>
      <w:r w:rsidRPr="00DF73B5">
        <w:t>Europene,</w:t>
      </w:r>
      <w:r w:rsidR="00647555">
        <w:t xml:space="preserve"> </w:t>
      </w:r>
      <w:r w:rsidRPr="00DF73B5">
        <w:t>Alinei</w:t>
      </w:r>
      <w:r w:rsidR="00647555">
        <w:t xml:space="preserve"> </w:t>
      </w:r>
      <w:proofErr w:type="spellStart"/>
      <w:r w:rsidRPr="00DF73B5">
        <w:t>Costăchescu</w:t>
      </w:r>
      <w:proofErr w:type="spellEnd"/>
      <w:r w:rsidRPr="00DF73B5">
        <w:t>,</w:t>
      </w:r>
      <w:r w:rsidR="00647555">
        <w:t xml:space="preserve"> </w:t>
      </w:r>
      <w:r w:rsidRPr="00DF73B5">
        <w:t>Director</w:t>
      </w:r>
      <w:r w:rsidR="00647555">
        <w:t xml:space="preserve"> </w:t>
      </w:r>
      <w:r w:rsidRPr="00DF73B5">
        <w:t>general</w:t>
      </w:r>
      <w:r w:rsidR="00647555">
        <w:t xml:space="preserve"> </w:t>
      </w:r>
      <w:r w:rsidRPr="00DF73B5">
        <w:t>-</w:t>
      </w:r>
      <w:r w:rsidR="00647555">
        <w:t xml:space="preserve"> </w:t>
      </w:r>
      <w:r w:rsidRPr="00DF73B5">
        <w:t>Autoritatea</w:t>
      </w:r>
      <w:r w:rsidR="00647555">
        <w:t xml:space="preserve"> </w:t>
      </w:r>
      <w:r w:rsidRPr="00DF73B5">
        <w:t>de</w:t>
      </w:r>
      <w:r w:rsidR="00647555">
        <w:t xml:space="preserve"> </w:t>
      </w:r>
      <w:r w:rsidRPr="00DF73B5">
        <w:t>Management</w:t>
      </w:r>
      <w:r w:rsidR="00647555">
        <w:t xml:space="preserve"> </w:t>
      </w:r>
      <w:r w:rsidRPr="00DF73B5">
        <w:t>pentru</w:t>
      </w:r>
      <w:r w:rsidR="00647555">
        <w:t xml:space="preserve"> </w:t>
      </w:r>
      <w:r w:rsidRPr="00DF73B5">
        <w:t>Programul</w:t>
      </w:r>
      <w:r w:rsidR="00647555">
        <w:t xml:space="preserve"> </w:t>
      </w:r>
      <w:r w:rsidRPr="00DF73B5">
        <w:t>Tranziție</w:t>
      </w:r>
      <w:r w:rsidR="00647555">
        <w:t xml:space="preserve"> </w:t>
      </w:r>
      <w:r w:rsidRPr="00DF73B5">
        <w:t>Justă;</w:t>
      </w:r>
      <w:r w:rsidR="00647555">
        <w:t xml:space="preserve"> </w:t>
      </w:r>
      <w:r w:rsidRPr="00DF73B5">
        <w:t>a</w:t>
      </w:r>
      <w:r w:rsidR="00647555">
        <w:t xml:space="preserve"> </w:t>
      </w:r>
      <w:r w:rsidRPr="00DF73B5">
        <w:t>mai</w:t>
      </w:r>
      <w:r w:rsidR="00647555">
        <w:t xml:space="preserve"> </w:t>
      </w:r>
      <w:r w:rsidRPr="00DF73B5">
        <w:t>multor</w:t>
      </w:r>
      <w:r w:rsidR="00647555">
        <w:t xml:space="preserve"> </w:t>
      </w:r>
      <w:r w:rsidRPr="00DF73B5">
        <w:t>responsabili</w:t>
      </w:r>
      <w:r w:rsidR="00647555">
        <w:t xml:space="preserve"> </w:t>
      </w:r>
      <w:r w:rsidRPr="00DF73B5">
        <w:t>DG</w:t>
      </w:r>
      <w:r w:rsidR="00647555">
        <w:t xml:space="preserve"> </w:t>
      </w:r>
      <w:proofErr w:type="spellStart"/>
      <w:r w:rsidRPr="00DF73B5">
        <w:t>Regio</w:t>
      </w:r>
      <w:proofErr w:type="spellEnd"/>
      <w:r w:rsidRPr="00DF73B5">
        <w:t>,</w:t>
      </w:r>
      <w:r w:rsidR="00647555">
        <w:t xml:space="preserve"> </w:t>
      </w:r>
      <w:r w:rsidRPr="00DF73B5">
        <w:t>precum</w:t>
      </w:r>
      <w:r w:rsidR="00647555">
        <w:t xml:space="preserve"> </w:t>
      </w:r>
      <w:r w:rsidRPr="00DF73B5">
        <w:t>și</w:t>
      </w:r>
      <w:r w:rsidR="00647555">
        <w:t xml:space="preserve"> </w:t>
      </w:r>
      <w:r w:rsidRPr="00DF73B5">
        <w:t>a</w:t>
      </w:r>
      <w:r w:rsidR="00647555">
        <w:t xml:space="preserve"> </w:t>
      </w:r>
      <w:r w:rsidRPr="00DF73B5">
        <w:t>reprezentanților</w:t>
      </w:r>
      <w:r w:rsidR="00647555">
        <w:t xml:space="preserve"> </w:t>
      </w:r>
      <w:r w:rsidRPr="00DF73B5">
        <w:t>celor</w:t>
      </w:r>
      <w:r w:rsidR="00647555">
        <w:t xml:space="preserve"> </w:t>
      </w:r>
      <w:r w:rsidRPr="00DF73B5">
        <w:t>șase</w:t>
      </w:r>
      <w:r w:rsidR="00647555">
        <w:t xml:space="preserve"> </w:t>
      </w:r>
      <w:r w:rsidRPr="00DF73B5">
        <w:t>județe</w:t>
      </w:r>
      <w:r w:rsidR="00647555">
        <w:t xml:space="preserve"> </w:t>
      </w:r>
      <w:r w:rsidRPr="00DF73B5">
        <w:t>care</w:t>
      </w:r>
      <w:r w:rsidR="00647555">
        <w:t xml:space="preserve"> </w:t>
      </w:r>
      <w:r w:rsidRPr="00DF73B5">
        <w:t>vor</w:t>
      </w:r>
      <w:r w:rsidR="00647555">
        <w:t xml:space="preserve"> </w:t>
      </w:r>
      <w:r w:rsidRPr="00DF73B5">
        <w:t>beneficia</w:t>
      </w:r>
      <w:r w:rsidR="00647555">
        <w:t xml:space="preserve"> </w:t>
      </w:r>
      <w:r w:rsidRPr="00DF73B5">
        <w:t>de</w:t>
      </w:r>
      <w:r w:rsidR="00647555">
        <w:t xml:space="preserve"> </w:t>
      </w:r>
      <w:r w:rsidRPr="00DF73B5">
        <w:t>Programul</w:t>
      </w:r>
      <w:r w:rsidR="00647555">
        <w:t xml:space="preserve"> </w:t>
      </w:r>
      <w:r w:rsidRPr="00DF73B5">
        <w:t>Tranziție</w:t>
      </w:r>
      <w:r w:rsidR="00647555">
        <w:t xml:space="preserve"> </w:t>
      </w:r>
      <w:r w:rsidRPr="00DF73B5">
        <w:t>Justă,</w:t>
      </w:r>
      <w:r w:rsidR="00647555">
        <w:t xml:space="preserve"> </w:t>
      </w:r>
      <w:r w:rsidRPr="00DF73B5">
        <w:t>Comitetul</w:t>
      </w:r>
      <w:r w:rsidR="00647555">
        <w:t xml:space="preserve"> </w:t>
      </w:r>
      <w:r w:rsidRPr="00DF73B5">
        <w:t>de</w:t>
      </w:r>
      <w:r w:rsidR="00647555">
        <w:t xml:space="preserve"> </w:t>
      </w:r>
      <w:r w:rsidRPr="00DF73B5">
        <w:t>Monitorizarea</w:t>
      </w:r>
      <w:r w:rsidR="00647555">
        <w:t xml:space="preserve"> </w:t>
      </w:r>
      <w:r w:rsidRPr="00DF73B5">
        <w:t>a</w:t>
      </w:r>
      <w:r w:rsidR="00647555">
        <w:t xml:space="preserve"> </w:t>
      </w:r>
      <w:r w:rsidRPr="00DF73B5">
        <w:t>aprobat</w:t>
      </w:r>
      <w:r w:rsidR="00647555">
        <w:t xml:space="preserve"> </w:t>
      </w:r>
      <w:r w:rsidRPr="00DF73B5">
        <w:t>metodologia</w:t>
      </w:r>
      <w:r w:rsidR="00647555">
        <w:t xml:space="preserve"> </w:t>
      </w:r>
      <w:r w:rsidRPr="00DF73B5">
        <w:t>și</w:t>
      </w:r>
      <w:r w:rsidR="00647555">
        <w:t xml:space="preserve"> </w:t>
      </w:r>
      <w:r w:rsidRPr="00DF73B5">
        <w:t>criteriile</w:t>
      </w:r>
      <w:r w:rsidR="00647555">
        <w:t xml:space="preserve"> </w:t>
      </w:r>
      <w:r w:rsidRPr="00DF73B5">
        <w:t>de</w:t>
      </w:r>
      <w:r w:rsidR="00647555">
        <w:t xml:space="preserve"> </w:t>
      </w:r>
      <w:r w:rsidRPr="00DF73B5">
        <w:t>evaluare</w:t>
      </w:r>
      <w:r w:rsidR="00647555">
        <w:t xml:space="preserve"> </w:t>
      </w:r>
      <w:r w:rsidRPr="00DF73B5">
        <w:t>pentru</w:t>
      </w:r>
      <w:r w:rsidR="00647555">
        <w:t xml:space="preserve"> </w:t>
      </w:r>
      <w:r w:rsidRPr="00DF73B5">
        <w:t>două</w:t>
      </w:r>
      <w:r w:rsidR="00647555">
        <w:t xml:space="preserve"> </w:t>
      </w:r>
      <w:r w:rsidRPr="00DF73B5">
        <w:t>ghiduri:</w:t>
      </w:r>
    </w:p>
    <w:p w14:paraId="26CAC551" w14:textId="5D71DDFE" w:rsidR="00DF73B5" w:rsidRPr="00DF73B5" w:rsidRDefault="00DF73B5" w:rsidP="00DF73B5">
      <w:pPr>
        <w:numPr>
          <w:ilvl w:val="0"/>
          <w:numId w:val="26"/>
        </w:numPr>
      </w:pPr>
      <w:r w:rsidRPr="00DF73B5">
        <w:t>„Sprijinirea</w:t>
      </w:r>
      <w:r w:rsidR="00647555">
        <w:t xml:space="preserve"> </w:t>
      </w:r>
      <w:r w:rsidRPr="00DF73B5">
        <w:t>tranziției</w:t>
      </w:r>
      <w:r w:rsidR="00647555">
        <w:t xml:space="preserve"> </w:t>
      </w:r>
      <w:r w:rsidRPr="00DF73B5">
        <w:t>forței</w:t>
      </w:r>
      <w:r w:rsidR="00647555">
        <w:t xml:space="preserve"> </w:t>
      </w:r>
      <w:r w:rsidRPr="00DF73B5">
        <w:t>de</w:t>
      </w:r>
      <w:r w:rsidR="00647555">
        <w:t xml:space="preserve"> </w:t>
      </w:r>
      <w:r w:rsidRPr="00DF73B5">
        <w:t>muncă,</w:t>
      </w:r>
      <w:r w:rsidR="00647555">
        <w:t xml:space="preserve"> </w:t>
      </w:r>
      <w:r w:rsidRPr="00DF73B5">
        <w:t>Componenta</w:t>
      </w:r>
      <w:r w:rsidR="00647555">
        <w:t xml:space="preserve"> </w:t>
      </w:r>
      <w:r w:rsidRPr="00DF73B5">
        <w:t>-</w:t>
      </w:r>
      <w:r w:rsidR="00647555">
        <w:t xml:space="preserve"> </w:t>
      </w:r>
      <w:r w:rsidRPr="00DF73B5">
        <w:t>Sprijin</w:t>
      </w:r>
      <w:r w:rsidR="00647555">
        <w:t xml:space="preserve"> </w:t>
      </w:r>
      <w:r w:rsidRPr="00DF73B5">
        <w:t>pentru</w:t>
      </w:r>
      <w:r w:rsidR="00647555">
        <w:t xml:space="preserve"> </w:t>
      </w:r>
      <w:r w:rsidRPr="00DF73B5">
        <w:t>adaptarea</w:t>
      </w:r>
      <w:r w:rsidR="00647555">
        <w:t xml:space="preserve"> </w:t>
      </w:r>
      <w:r w:rsidRPr="00DF73B5">
        <w:t>la</w:t>
      </w:r>
      <w:r w:rsidR="00647555">
        <w:t xml:space="preserve"> </w:t>
      </w:r>
      <w:r w:rsidRPr="00DF73B5">
        <w:t>schimbare</w:t>
      </w:r>
      <w:r w:rsidR="00647555">
        <w:t xml:space="preserve"> </w:t>
      </w:r>
      <w:r w:rsidRPr="00DF73B5">
        <w:t>a</w:t>
      </w:r>
      <w:r w:rsidR="00647555">
        <w:t xml:space="preserve"> </w:t>
      </w:r>
      <w:r w:rsidRPr="00DF73B5">
        <w:t>lucrătorilor,</w:t>
      </w:r>
      <w:r w:rsidR="00647555">
        <w:t xml:space="preserve"> </w:t>
      </w:r>
      <w:r w:rsidRPr="00DF73B5">
        <w:t>întreprinderilor</w:t>
      </w:r>
      <w:r w:rsidR="00647555">
        <w:t xml:space="preserve"> </w:t>
      </w:r>
      <w:r w:rsidRPr="00DF73B5">
        <w:t>și</w:t>
      </w:r>
      <w:r w:rsidR="00647555">
        <w:t xml:space="preserve"> </w:t>
      </w:r>
      <w:r w:rsidRPr="00DF73B5">
        <w:t>antreprenorilor”;</w:t>
      </w:r>
    </w:p>
    <w:p w14:paraId="4C008473" w14:textId="4170000B" w:rsidR="00DF73B5" w:rsidRPr="00DF73B5" w:rsidRDefault="00DF73B5" w:rsidP="00DF73B5">
      <w:pPr>
        <w:numPr>
          <w:ilvl w:val="0"/>
          <w:numId w:val="26"/>
        </w:numPr>
      </w:pPr>
      <w:r w:rsidRPr="00DF73B5">
        <w:t>„Dezvoltarea</w:t>
      </w:r>
      <w:r w:rsidR="00647555">
        <w:t xml:space="preserve"> </w:t>
      </w:r>
      <w:r w:rsidRPr="00DF73B5">
        <w:t>întreprinderilor</w:t>
      </w:r>
      <w:r w:rsidR="00647555">
        <w:t xml:space="preserve"> </w:t>
      </w:r>
      <w:r w:rsidRPr="00DF73B5">
        <w:t>și</w:t>
      </w:r>
      <w:r w:rsidR="00647555">
        <w:t xml:space="preserve"> </w:t>
      </w:r>
      <w:r w:rsidRPr="00DF73B5">
        <w:t>a</w:t>
      </w:r>
      <w:r w:rsidR="00647555">
        <w:t xml:space="preserve"> </w:t>
      </w:r>
      <w:proofErr w:type="spellStart"/>
      <w:r w:rsidRPr="00DF73B5">
        <w:t>antreprenoriatului</w:t>
      </w:r>
      <w:proofErr w:type="spellEnd"/>
      <w:r w:rsidRPr="00DF73B5">
        <w:t>”</w:t>
      </w:r>
      <w:r w:rsidR="00647555">
        <w:t xml:space="preserve"> </w:t>
      </w:r>
      <w:r w:rsidRPr="00DF73B5">
        <w:t>–</w:t>
      </w:r>
      <w:r w:rsidR="00647555">
        <w:t xml:space="preserve"> </w:t>
      </w:r>
      <w:r w:rsidRPr="00DF73B5">
        <w:t>Componenta</w:t>
      </w:r>
      <w:r w:rsidR="00647555">
        <w:t xml:space="preserve"> </w:t>
      </w:r>
      <w:r w:rsidRPr="00DF73B5">
        <w:t>„Sprijin</w:t>
      </w:r>
      <w:r w:rsidR="00647555">
        <w:t xml:space="preserve"> </w:t>
      </w:r>
      <w:r w:rsidRPr="00DF73B5">
        <w:t>pentru</w:t>
      </w:r>
      <w:r w:rsidR="00647555">
        <w:t xml:space="preserve"> </w:t>
      </w:r>
      <w:r w:rsidRPr="00DF73B5">
        <w:t>creșterea</w:t>
      </w:r>
      <w:r w:rsidR="00647555">
        <w:t xml:space="preserve"> </w:t>
      </w:r>
      <w:r w:rsidRPr="00DF73B5">
        <w:t>durabilă</w:t>
      </w:r>
      <w:r w:rsidR="00647555">
        <w:t xml:space="preserve"> </w:t>
      </w:r>
      <w:r w:rsidRPr="00DF73B5">
        <w:t>a</w:t>
      </w:r>
      <w:r w:rsidR="00647555">
        <w:t xml:space="preserve"> </w:t>
      </w:r>
      <w:r w:rsidRPr="00DF73B5">
        <w:t>microîntreprinderilor</w:t>
      </w:r>
      <w:r w:rsidR="00647555">
        <w:t xml:space="preserve"> </w:t>
      </w:r>
      <w:r w:rsidRPr="00DF73B5">
        <w:t>și</w:t>
      </w:r>
      <w:r w:rsidR="00647555">
        <w:t xml:space="preserve"> </w:t>
      </w:r>
      <w:r w:rsidRPr="00DF73B5">
        <w:t>crearea</w:t>
      </w:r>
      <w:r w:rsidR="00647555">
        <w:t xml:space="preserve"> </w:t>
      </w:r>
      <w:r w:rsidRPr="00DF73B5">
        <w:t>de</w:t>
      </w:r>
      <w:r w:rsidR="00647555">
        <w:t xml:space="preserve"> </w:t>
      </w:r>
      <w:r w:rsidRPr="00DF73B5">
        <w:t>locuri</w:t>
      </w:r>
      <w:r w:rsidR="00647555">
        <w:t xml:space="preserve"> </w:t>
      </w:r>
      <w:r w:rsidRPr="00DF73B5">
        <w:t>de</w:t>
      </w:r>
      <w:r w:rsidR="00647555">
        <w:t xml:space="preserve"> </w:t>
      </w:r>
      <w:r w:rsidRPr="00DF73B5">
        <w:t>muncă”.</w:t>
      </w:r>
    </w:p>
    <w:p w14:paraId="4AE60951" w14:textId="534EB4D1" w:rsidR="00DF73B5" w:rsidRPr="001510E4" w:rsidRDefault="00DF73B5" w:rsidP="00DF73B5">
      <w:pPr>
        <w:rPr>
          <w:b/>
          <w:bCs/>
          <w:i/>
          <w:iCs/>
        </w:rPr>
      </w:pPr>
      <w:r w:rsidRPr="00DF73B5">
        <w:rPr>
          <w:b/>
          <w:bCs/>
          <w:i/>
          <w:iCs/>
        </w:rPr>
        <w:t>Vă</w:t>
      </w:r>
      <w:r w:rsidR="00647555">
        <w:rPr>
          <w:b/>
          <w:bCs/>
          <w:i/>
          <w:iCs/>
        </w:rPr>
        <w:t xml:space="preserve"> </w:t>
      </w:r>
      <w:r w:rsidRPr="00DF73B5">
        <w:rPr>
          <w:b/>
          <w:bCs/>
          <w:i/>
          <w:iCs/>
        </w:rPr>
        <w:t>reamintim</w:t>
      </w:r>
      <w:r w:rsidR="00647555">
        <w:rPr>
          <w:b/>
          <w:bCs/>
          <w:i/>
          <w:iCs/>
        </w:rPr>
        <w:t xml:space="preserve"> </w:t>
      </w:r>
      <w:r w:rsidRPr="00DF73B5">
        <w:rPr>
          <w:b/>
          <w:bCs/>
          <w:i/>
          <w:iCs/>
        </w:rPr>
        <w:t>că,</w:t>
      </w:r>
      <w:r w:rsidR="00647555">
        <w:rPr>
          <w:b/>
          <w:bCs/>
          <w:i/>
          <w:iCs/>
        </w:rPr>
        <w:t xml:space="preserve"> </w:t>
      </w:r>
      <w:r w:rsidRPr="00DF73B5">
        <w:rPr>
          <w:b/>
          <w:bCs/>
          <w:i/>
          <w:iCs/>
        </w:rPr>
        <w:t>începând</w:t>
      </w:r>
      <w:r w:rsidR="00647555">
        <w:rPr>
          <w:b/>
          <w:bCs/>
          <w:i/>
          <w:iCs/>
        </w:rPr>
        <w:t xml:space="preserve"> </w:t>
      </w:r>
      <w:r w:rsidRPr="00DF73B5">
        <w:rPr>
          <w:b/>
          <w:bCs/>
          <w:i/>
          <w:iCs/>
        </w:rPr>
        <w:t>cu</w:t>
      </w:r>
      <w:r w:rsidR="00647555">
        <w:rPr>
          <w:b/>
          <w:bCs/>
          <w:i/>
          <w:iCs/>
        </w:rPr>
        <w:t xml:space="preserve"> </w:t>
      </w:r>
      <w:r w:rsidRPr="00DF73B5">
        <w:rPr>
          <w:b/>
          <w:bCs/>
          <w:i/>
          <w:iCs/>
        </w:rPr>
        <w:t>20</w:t>
      </w:r>
      <w:r w:rsidR="00647555">
        <w:rPr>
          <w:b/>
          <w:bCs/>
          <w:i/>
          <w:iCs/>
        </w:rPr>
        <w:t xml:space="preserve"> </w:t>
      </w:r>
      <w:r w:rsidRPr="00DF73B5">
        <w:rPr>
          <w:b/>
          <w:bCs/>
          <w:i/>
          <w:iCs/>
        </w:rPr>
        <w:t>decembrie,</w:t>
      </w:r>
      <w:r w:rsidR="00647555">
        <w:rPr>
          <w:b/>
          <w:bCs/>
          <w:i/>
          <w:iCs/>
        </w:rPr>
        <w:t xml:space="preserve"> </w:t>
      </w:r>
      <w:r w:rsidRPr="00DF73B5">
        <w:rPr>
          <w:b/>
          <w:bCs/>
          <w:i/>
          <w:iCs/>
        </w:rPr>
        <w:t>se</w:t>
      </w:r>
      <w:r w:rsidR="00647555">
        <w:rPr>
          <w:b/>
          <w:bCs/>
          <w:i/>
          <w:iCs/>
        </w:rPr>
        <w:t xml:space="preserve"> </w:t>
      </w:r>
      <w:r w:rsidRPr="00DF73B5">
        <w:rPr>
          <w:b/>
          <w:bCs/>
          <w:i/>
          <w:iCs/>
        </w:rPr>
        <w:t>vor</w:t>
      </w:r>
      <w:r w:rsidR="00647555">
        <w:rPr>
          <w:b/>
          <w:bCs/>
          <w:i/>
          <w:iCs/>
        </w:rPr>
        <w:t xml:space="preserve"> </w:t>
      </w:r>
      <w:r w:rsidRPr="00DF73B5">
        <w:rPr>
          <w:b/>
          <w:bCs/>
          <w:i/>
          <w:iCs/>
        </w:rPr>
        <w:t>putea</w:t>
      </w:r>
      <w:r w:rsidR="00647555">
        <w:rPr>
          <w:b/>
          <w:bCs/>
          <w:i/>
          <w:iCs/>
        </w:rPr>
        <w:t xml:space="preserve"> </w:t>
      </w:r>
      <w:r w:rsidRPr="00DF73B5">
        <w:rPr>
          <w:b/>
          <w:bCs/>
          <w:i/>
          <w:iCs/>
        </w:rPr>
        <w:t>depune</w:t>
      </w:r>
      <w:r w:rsidR="00647555">
        <w:rPr>
          <w:b/>
          <w:bCs/>
          <w:i/>
          <w:iCs/>
        </w:rPr>
        <w:t xml:space="preserve"> </w:t>
      </w:r>
      <w:r w:rsidRPr="00DF73B5">
        <w:rPr>
          <w:b/>
          <w:bCs/>
          <w:i/>
          <w:iCs/>
        </w:rPr>
        <w:t>proiecte</w:t>
      </w:r>
      <w:r w:rsidR="00647555">
        <w:rPr>
          <w:b/>
          <w:bCs/>
          <w:i/>
          <w:iCs/>
        </w:rPr>
        <w:t xml:space="preserve"> </w:t>
      </w:r>
      <w:r w:rsidRPr="00DF73B5">
        <w:rPr>
          <w:b/>
          <w:bCs/>
          <w:i/>
          <w:iCs/>
        </w:rPr>
        <w:t>pentru</w:t>
      </w:r>
      <w:r w:rsidR="00647555">
        <w:rPr>
          <w:b/>
          <w:bCs/>
          <w:i/>
          <w:iCs/>
        </w:rPr>
        <w:t xml:space="preserve"> </w:t>
      </w:r>
      <w:r w:rsidRPr="00DF73B5">
        <w:rPr>
          <w:b/>
          <w:bCs/>
          <w:i/>
          <w:iCs/>
        </w:rPr>
        <w:t>apelul</w:t>
      </w:r>
      <w:r w:rsidR="00647555">
        <w:rPr>
          <w:b/>
          <w:bCs/>
          <w:i/>
          <w:iCs/>
        </w:rPr>
        <w:t xml:space="preserve"> </w:t>
      </w:r>
      <w:r w:rsidRPr="00DF73B5">
        <w:rPr>
          <w:b/>
          <w:bCs/>
          <w:i/>
          <w:iCs/>
        </w:rPr>
        <w:t>„Dezvoltarea</w:t>
      </w:r>
      <w:r w:rsidR="00647555">
        <w:rPr>
          <w:b/>
          <w:bCs/>
          <w:i/>
          <w:iCs/>
        </w:rPr>
        <w:t xml:space="preserve"> </w:t>
      </w:r>
      <w:r w:rsidRPr="00DF73B5">
        <w:rPr>
          <w:b/>
          <w:bCs/>
          <w:i/>
          <w:iCs/>
        </w:rPr>
        <w:t>întreprinderilor</w:t>
      </w:r>
      <w:r w:rsidR="00647555">
        <w:rPr>
          <w:b/>
          <w:bCs/>
          <w:i/>
          <w:iCs/>
        </w:rPr>
        <w:t xml:space="preserve"> </w:t>
      </w:r>
      <w:r w:rsidRPr="00DF73B5">
        <w:rPr>
          <w:b/>
          <w:bCs/>
          <w:i/>
          <w:iCs/>
        </w:rPr>
        <w:t>și</w:t>
      </w:r>
      <w:r w:rsidR="00647555">
        <w:rPr>
          <w:b/>
          <w:bCs/>
          <w:i/>
          <w:iCs/>
        </w:rPr>
        <w:t xml:space="preserve"> </w:t>
      </w:r>
      <w:r w:rsidRPr="00DF73B5">
        <w:rPr>
          <w:b/>
          <w:bCs/>
          <w:i/>
          <w:iCs/>
        </w:rPr>
        <w:t>a</w:t>
      </w:r>
      <w:r w:rsidR="00647555">
        <w:rPr>
          <w:b/>
          <w:bCs/>
          <w:i/>
          <w:iCs/>
        </w:rPr>
        <w:t xml:space="preserve"> </w:t>
      </w:r>
      <w:proofErr w:type="spellStart"/>
      <w:r w:rsidRPr="00DF73B5">
        <w:rPr>
          <w:b/>
          <w:bCs/>
          <w:i/>
          <w:iCs/>
        </w:rPr>
        <w:t>antreprenoriatului</w:t>
      </w:r>
      <w:proofErr w:type="spellEnd"/>
      <w:r w:rsidRPr="00DF73B5">
        <w:rPr>
          <w:b/>
          <w:bCs/>
          <w:i/>
          <w:iCs/>
        </w:rPr>
        <w:t>”</w:t>
      </w:r>
      <w:r w:rsidR="00647555">
        <w:rPr>
          <w:b/>
          <w:bCs/>
          <w:i/>
          <w:iCs/>
        </w:rPr>
        <w:t xml:space="preserve"> </w:t>
      </w:r>
      <w:r w:rsidRPr="00DF73B5">
        <w:rPr>
          <w:b/>
          <w:bCs/>
          <w:i/>
          <w:iCs/>
        </w:rPr>
        <w:t>–</w:t>
      </w:r>
      <w:r w:rsidR="00647555">
        <w:rPr>
          <w:b/>
          <w:bCs/>
          <w:i/>
          <w:iCs/>
        </w:rPr>
        <w:t xml:space="preserve"> </w:t>
      </w:r>
      <w:r w:rsidRPr="00DF73B5">
        <w:rPr>
          <w:b/>
          <w:bCs/>
          <w:i/>
          <w:iCs/>
        </w:rPr>
        <w:t>componenta</w:t>
      </w:r>
      <w:r w:rsidR="00647555">
        <w:rPr>
          <w:b/>
          <w:bCs/>
          <w:i/>
          <w:iCs/>
        </w:rPr>
        <w:t xml:space="preserve"> </w:t>
      </w:r>
      <w:r w:rsidRPr="00DF73B5">
        <w:rPr>
          <w:b/>
          <w:bCs/>
          <w:i/>
          <w:iCs/>
        </w:rPr>
        <w:t>„Investiții</w:t>
      </w:r>
      <w:r w:rsidR="00647555">
        <w:rPr>
          <w:b/>
          <w:bCs/>
          <w:i/>
          <w:iCs/>
        </w:rPr>
        <w:t xml:space="preserve"> </w:t>
      </w:r>
      <w:r w:rsidRPr="00DF73B5">
        <w:rPr>
          <w:b/>
          <w:bCs/>
          <w:i/>
          <w:iCs/>
        </w:rPr>
        <w:t>pentru</w:t>
      </w:r>
      <w:r w:rsidR="00647555">
        <w:rPr>
          <w:b/>
          <w:bCs/>
          <w:i/>
          <w:iCs/>
        </w:rPr>
        <w:t xml:space="preserve"> </w:t>
      </w:r>
      <w:r w:rsidRPr="00DF73B5">
        <w:rPr>
          <w:b/>
          <w:bCs/>
          <w:i/>
          <w:iCs/>
        </w:rPr>
        <w:t>dezvoltarea</w:t>
      </w:r>
      <w:r w:rsidR="00647555">
        <w:rPr>
          <w:b/>
          <w:bCs/>
          <w:i/>
          <w:iCs/>
        </w:rPr>
        <w:t xml:space="preserve"> </w:t>
      </w:r>
      <w:r w:rsidRPr="00DF73B5">
        <w:rPr>
          <w:b/>
          <w:bCs/>
          <w:i/>
          <w:iCs/>
        </w:rPr>
        <w:t>IMM</w:t>
      </w:r>
      <w:r w:rsidR="00647555">
        <w:rPr>
          <w:b/>
          <w:bCs/>
          <w:i/>
          <w:iCs/>
        </w:rPr>
        <w:t xml:space="preserve"> </w:t>
      </w:r>
      <w:r w:rsidRPr="00DF73B5">
        <w:rPr>
          <w:b/>
          <w:bCs/>
          <w:i/>
          <w:iCs/>
        </w:rPr>
        <w:t>care</w:t>
      </w:r>
      <w:r w:rsidR="00647555">
        <w:rPr>
          <w:b/>
          <w:bCs/>
          <w:i/>
          <w:iCs/>
        </w:rPr>
        <w:t xml:space="preserve"> </w:t>
      </w:r>
      <w:r w:rsidRPr="00DF73B5">
        <w:rPr>
          <w:b/>
          <w:bCs/>
          <w:i/>
          <w:iCs/>
        </w:rPr>
        <w:t>sprijină</w:t>
      </w:r>
      <w:r w:rsidR="00647555">
        <w:rPr>
          <w:b/>
          <w:bCs/>
          <w:i/>
          <w:iCs/>
        </w:rPr>
        <w:t xml:space="preserve"> </w:t>
      </w:r>
      <w:r w:rsidRPr="00DF73B5">
        <w:rPr>
          <w:b/>
          <w:bCs/>
          <w:i/>
          <w:iCs/>
        </w:rPr>
        <w:t>creșterea</w:t>
      </w:r>
      <w:r w:rsidR="00647555">
        <w:rPr>
          <w:b/>
          <w:bCs/>
          <w:i/>
          <w:iCs/>
        </w:rPr>
        <w:t xml:space="preserve"> </w:t>
      </w:r>
      <w:r w:rsidRPr="00DF73B5">
        <w:rPr>
          <w:b/>
          <w:bCs/>
          <w:i/>
          <w:iCs/>
        </w:rPr>
        <w:t>durabilă</w:t>
      </w:r>
      <w:r w:rsidR="00647555">
        <w:rPr>
          <w:b/>
          <w:bCs/>
          <w:i/>
          <w:iCs/>
        </w:rPr>
        <w:t xml:space="preserve"> </w:t>
      </w:r>
      <w:r w:rsidRPr="00DF73B5">
        <w:rPr>
          <w:b/>
          <w:bCs/>
          <w:i/>
          <w:iCs/>
        </w:rPr>
        <w:t>și</w:t>
      </w:r>
      <w:r w:rsidR="00647555">
        <w:rPr>
          <w:b/>
          <w:bCs/>
          <w:i/>
          <w:iCs/>
        </w:rPr>
        <w:t xml:space="preserve"> </w:t>
      </w:r>
      <w:r w:rsidRPr="00DF73B5">
        <w:rPr>
          <w:b/>
          <w:bCs/>
          <w:i/>
          <w:iCs/>
        </w:rPr>
        <w:t>crearea</w:t>
      </w:r>
      <w:r w:rsidR="00647555">
        <w:rPr>
          <w:b/>
          <w:bCs/>
          <w:i/>
          <w:iCs/>
        </w:rPr>
        <w:t xml:space="preserve"> </w:t>
      </w:r>
      <w:r w:rsidRPr="00DF73B5">
        <w:rPr>
          <w:b/>
          <w:bCs/>
          <w:i/>
          <w:iCs/>
        </w:rPr>
        <w:t>de</w:t>
      </w:r>
      <w:r w:rsidR="00647555">
        <w:rPr>
          <w:b/>
          <w:bCs/>
          <w:i/>
          <w:iCs/>
        </w:rPr>
        <w:t xml:space="preserve"> </w:t>
      </w:r>
      <w:r w:rsidRPr="00DF73B5">
        <w:rPr>
          <w:b/>
          <w:bCs/>
          <w:i/>
          <w:iCs/>
        </w:rPr>
        <w:t>locuri</w:t>
      </w:r>
      <w:r w:rsidR="00647555">
        <w:rPr>
          <w:b/>
          <w:bCs/>
          <w:i/>
          <w:iCs/>
        </w:rPr>
        <w:t xml:space="preserve"> </w:t>
      </w:r>
      <w:r w:rsidRPr="00DF73B5">
        <w:rPr>
          <w:b/>
          <w:bCs/>
          <w:i/>
          <w:iCs/>
        </w:rPr>
        <w:t>de</w:t>
      </w:r>
      <w:r w:rsidR="00647555">
        <w:rPr>
          <w:b/>
          <w:bCs/>
          <w:i/>
          <w:iCs/>
        </w:rPr>
        <w:t xml:space="preserve"> </w:t>
      </w:r>
      <w:r w:rsidRPr="00DF73B5">
        <w:rPr>
          <w:b/>
          <w:bCs/>
          <w:i/>
          <w:iCs/>
        </w:rPr>
        <w:t>muncă”.</w:t>
      </w:r>
    </w:p>
    <w:p w14:paraId="06FF0DA8" w14:textId="5A94695D" w:rsidR="00DF73B5" w:rsidRPr="00DF73B5" w:rsidRDefault="00DF73B5" w:rsidP="00DF73B5">
      <w:pPr>
        <w:pStyle w:val="Stilsursa"/>
      </w:pPr>
      <w:r>
        <w:t>Sursa:</w:t>
      </w:r>
      <w:r w:rsidR="00647555">
        <w:t xml:space="preserve"> </w:t>
      </w:r>
      <w:proofErr w:type="spellStart"/>
      <w:r>
        <w:t>ADRVest</w:t>
      </w:r>
      <w:proofErr w:type="spellEnd"/>
    </w:p>
    <w:p w14:paraId="1376A8C4" w14:textId="5FF5962E" w:rsidR="00DF73B5" w:rsidRPr="00DF73B5" w:rsidRDefault="00DF73B5" w:rsidP="00DF73B5">
      <w:pPr>
        <w:pStyle w:val="separatorarticole"/>
      </w:pPr>
      <w:r>
        <w:t>*</w:t>
      </w:r>
    </w:p>
    <w:p w14:paraId="6A9B198F" w14:textId="60E16748" w:rsidR="00AE618B" w:rsidRPr="00AE618B" w:rsidRDefault="00AE618B" w:rsidP="00091D54">
      <w:pPr>
        <w:pStyle w:val="TitluArticolinINFOUE"/>
      </w:pPr>
      <w:bookmarkStart w:id="144" w:name="_Toc153533877"/>
      <w:r w:rsidRPr="00AE618B">
        <w:t>Comisia</w:t>
      </w:r>
      <w:r w:rsidR="00647555">
        <w:t xml:space="preserve"> </w:t>
      </w:r>
      <w:r w:rsidRPr="00AE618B">
        <w:t>a</w:t>
      </w:r>
      <w:r w:rsidR="00647555">
        <w:t xml:space="preserve"> </w:t>
      </w:r>
      <w:r w:rsidRPr="00AE618B">
        <w:t>aprobat</w:t>
      </w:r>
      <w:r w:rsidR="00647555">
        <w:t xml:space="preserve"> </w:t>
      </w:r>
      <w:r w:rsidRPr="00AE618B">
        <w:t>modificarea</w:t>
      </w:r>
      <w:r w:rsidR="00647555">
        <w:t xml:space="preserve"> </w:t>
      </w:r>
      <w:r w:rsidRPr="00AE618B">
        <w:t>Planului</w:t>
      </w:r>
      <w:r w:rsidR="00647555">
        <w:t xml:space="preserve"> </w:t>
      </w:r>
      <w:r w:rsidRPr="00AE618B">
        <w:t>Strategic</w:t>
      </w:r>
      <w:r w:rsidR="00647555">
        <w:t xml:space="preserve"> </w:t>
      </w:r>
      <w:r w:rsidRPr="00AE618B">
        <w:t>PAC</w:t>
      </w:r>
      <w:r w:rsidR="00647555">
        <w:t xml:space="preserve"> </w:t>
      </w:r>
      <w:r w:rsidRPr="00AE618B">
        <w:t>al</w:t>
      </w:r>
      <w:r w:rsidR="00647555">
        <w:t xml:space="preserve"> </w:t>
      </w:r>
      <w:r w:rsidRPr="00AE618B">
        <w:t>României</w:t>
      </w:r>
      <w:r w:rsidR="00647555">
        <w:t xml:space="preserve"> </w:t>
      </w:r>
      <w:r w:rsidRPr="00AE618B">
        <w:t>pentru</w:t>
      </w:r>
      <w:r w:rsidR="00647555">
        <w:t xml:space="preserve"> </w:t>
      </w:r>
      <w:r w:rsidRPr="00AE618B">
        <w:t>perioada</w:t>
      </w:r>
      <w:r w:rsidR="00647555">
        <w:t xml:space="preserve"> </w:t>
      </w:r>
      <w:r w:rsidRPr="00AE618B">
        <w:t>2023-2027</w:t>
      </w:r>
      <w:bookmarkEnd w:id="144"/>
    </w:p>
    <w:p w14:paraId="6E4E1A82" w14:textId="12D0AB7B" w:rsidR="00AE618B" w:rsidRPr="00AE618B" w:rsidRDefault="00647555" w:rsidP="00AE618B">
      <w:r>
        <w:t xml:space="preserve"> </w:t>
      </w:r>
      <w:r w:rsidR="00AE618B" w:rsidRPr="00AE618B">
        <w:t>Ministerul</w:t>
      </w:r>
      <w:r>
        <w:t xml:space="preserve"> </w:t>
      </w:r>
      <w:r w:rsidR="00AE618B" w:rsidRPr="00AE618B">
        <w:t>Agriculturii</w:t>
      </w:r>
      <w:r>
        <w:t xml:space="preserve"> </w:t>
      </w:r>
      <w:r w:rsidR="00AE618B" w:rsidRPr="00AE618B">
        <w:t>și</w:t>
      </w:r>
      <w:r>
        <w:t xml:space="preserve"> </w:t>
      </w:r>
      <w:r w:rsidR="00AE618B" w:rsidRPr="00AE618B">
        <w:t>Dezvoltării</w:t>
      </w:r>
      <w:r>
        <w:t xml:space="preserve"> </w:t>
      </w:r>
      <w:r w:rsidR="00AE618B" w:rsidRPr="00AE618B">
        <w:t>Rurale</w:t>
      </w:r>
      <w:r>
        <w:t xml:space="preserve"> </w:t>
      </w:r>
      <w:r w:rsidR="00AE618B" w:rsidRPr="00AE618B">
        <w:t>a</w:t>
      </w:r>
      <w:r>
        <w:t xml:space="preserve"> </w:t>
      </w:r>
      <w:r w:rsidR="00AE618B" w:rsidRPr="00AE618B">
        <w:t>anunțat</w:t>
      </w:r>
      <w:r>
        <w:t xml:space="preserve"> </w:t>
      </w:r>
      <w:r w:rsidR="00AE618B" w:rsidRPr="00AE618B">
        <w:t>miercuri,</w:t>
      </w:r>
      <w:r>
        <w:t xml:space="preserve"> </w:t>
      </w:r>
      <w:r w:rsidR="00AE618B" w:rsidRPr="00AE618B">
        <w:t>13</w:t>
      </w:r>
      <w:r>
        <w:t xml:space="preserve"> </w:t>
      </w:r>
      <w:r w:rsidR="00AE618B" w:rsidRPr="00AE618B">
        <w:t>decembrie</w:t>
      </w:r>
      <w:r>
        <w:t xml:space="preserve"> </w:t>
      </w:r>
      <w:r w:rsidR="00AE618B" w:rsidRPr="00AE618B">
        <w:t>2023,</w:t>
      </w:r>
      <w:r>
        <w:t xml:space="preserve"> </w:t>
      </w:r>
      <w:r w:rsidR="00AE618B" w:rsidRPr="00AE618B">
        <w:t>faptul</w:t>
      </w:r>
      <w:r>
        <w:t xml:space="preserve"> </w:t>
      </w:r>
      <w:r w:rsidR="00AE618B" w:rsidRPr="00AE618B">
        <w:t>că</w:t>
      </w:r>
      <w:r>
        <w:t xml:space="preserve"> </w:t>
      </w:r>
      <w:r w:rsidR="00AE618B" w:rsidRPr="00AE618B">
        <w:t>modificările</w:t>
      </w:r>
      <w:r>
        <w:t xml:space="preserve"> </w:t>
      </w:r>
      <w:r w:rsidR="00AE618B" w:rsidRPr="00AE618B">
        <w:t>Planului</w:t>
      </w:r>
      <w:r>
        <w:t xml:space="preserve"> </w:t>
      </w:r>
      <w:r w:rsidR="00AE618B" w:rsidRPr="00AE618B">
        <w:t>Strategic</w:t>
      </w:r>
      <w:r>
        <w:t xml:space="preserve"> </w:t>
      </w:r>
      <w:r w:rsidR="00AE618B" w:rsidRPr="00AE618B">
        <w:t>pentru</w:t>
      </w:r>
      <w:r>
        <w:t xml:space="preserve"> </w:t>
      </w:r>
      <w:r w:rsidR="00AE618B" w:rsidRPr="00AE618B">
        <w:t>Politica</w:t>
      </w:r>
      <w:r>
        <w:t xml:space="preserve"> </w:t>
      </w:r>
      <w:r w:rsidR="00AE618B" w:rsidRPr="00AE618B">
        <w:t>Agricolă</w:t>
      </w:r>
      <w:r>
        <w:t xml:space="preserve"> </w:t>
      </w:r>
      <w:r w:rsidR="00AE618B" w:rsidRPr="00AE618B">
        <w:t>Comună</w:t>
      </w:r>
      <w:r>
        <w:t xml:space="preserve"> </w:t>
      </w:r>
      <w:r w:rsidR="00AE618B" w:rsidRPr="00AE618B">
        <w:t>(PAC)</w:t>
      </w:r>
      <w:r>
        <w:t xml:space="preserve"> </w:t>
      </w:r>
      <w:r w:rsidR="00AE618B" w:rsidRPr="00AE618B">
        <w:t>al</w:t>
      </w:r>
      <w:r>
        <w:t xml:space="preserve"> </w:t>
      </w:r>
      <w:r w:rsidR="00AE618B" w:rsidRPr="00AE618B">
        <w:t>României</w:t>
      </w:r>
      <w:r>
        <w:t xml:space="preserve"> </w:t>
      </w:r>
      <w:r w:rsidR="00AE618B" w:rsidRPr="00AE618B">
        <w:t>pentru</w:t>
      </w:r>
      <w:r>
        <w:t xml:space="preserve"> </w:t>
      </w:r>
      <w:r w:rsidR="00AE618B" w:rsidRPr="00AE618B">
        <w:t>perioada</w:t>
      </w:r>
      <w:r>
        <w:t xml:space="preserve"> </w:t>
      </w:r>
      <w:r w:rsidR="00AE618B" w:rsidRPr="00AE618B">
        <w:t>2023-2027</w:t>
      </w:r>
      <w:r>
        <w:t xml:space="preserve"> </w:t>
      </w:r>
      <w:r w:rsidR="00AE618B" w:rsidRPr="00AE618B">
        <w:t>au</w:t>
      </w:r>
      <w:r>
        <w:t xml:space="preserve"> </w:t>
      </w:r>
      <w:r w:rsidR="00AE618B" w:rsidRPr="00AE618B">
        <w:t>fost</w:t>
      </w:r>
      <w:r>
        <w:t xml:space="preserve"> </w:t>
      </w:r>
      <w:r w:rsidR="00AE618B" w:rsidRPr="00AE618B">
        <w:t>aprobate</w:t>
      </w:r>
      <w:r>
        <w:t xml:space="preserve"> </w:t>
      </w:r>
      <w:r w:rsidR="00AE618B" w:rsidRPr="00AE618B">
        <w:t>de</w:t>
      </w:r>
      <w:r>
        <w:t xml:space="preserve"> </w:t>
      </w:r>
      <w:r w:rsidR="00AE618B" w:rsidRPr="00AE618B">
        <w:t>către</w:t>
      </w:r>
      <w:r>
        <w:t xml:space="preserve"> </w:t>
      </w:r>
      <w:r w:rsidR="00AE618B" w:rsidRPr="00AE618B">
        <w:t>Comisia</w:t>
      </w:r>
      <w:r>
        <w:t xml:space="preserve"> </w:t>
      </w:r>
      <w:r w:rsidR="00AE618B" w:rsidRPr="00AE618B">
        <w:t>Europeană.</w:t>
      </w:r>
      <w:r>
        <w:t xml:space="preserve"> </w:t>
      </w:r>
      <w:r w:rsidR="00AE618B" w:rsidRPr="00AE618B">
        <w:t>Propunerea</w:t>
      </w:r>
      <w:r>
        <w:t xml:space="preserve"> </w:t>
      </w:r>
      <w:r w:rsidR="00AE618B" w:rsidRPr="00AE618B">
        <w:t>de</w:t>
      </w:r>
      <w:r>
        <w:t xml:space="preserve"> </w:t>
      </w:r>
      <w:r w:rsidR="00AE618B" w:rsidRPr="00AE618B">
        <w:t>revizuire,</w:t>
      </w:r>
      <w:r>
        <w:t xml:space="preserve"> </w:t>
      </w:r>
      <w:r w:rsidR="00AE618B" w:rsidRPr="00AE618B">
        <w:t>transmisă</w:t>
      </w:r>
      <w:r>
        <w:t xml:space="preserve"> </w:t>
      </w:r>
      <w:r w:rsidR="00AE618B" w:rsidRPr="00AE618B">
        <w:t>pe</w:t>
      </w:r>
      <w:r>
        <w:t xml:space="preserve"> </w:t>
      </w:r>
      <w:r w:rsidR="00AE618B" w:rsidRPr="00AE618B">
        <w:t>17</w:t>
      </w:r>
      <w:r>
        <w:t xml:space="preserve"> </w:t>
      </w:r>
      <w:r w:rsidR="00AE618B" w:rsidRPr="00AE618B">
        <w:t>octombrie,</w:t>
      </w:r>
      <w:r>
        <w:t xml:space="preserve"> </w:t>
      </w:r>
      <w:r w:rsidR="00AE618B" w:rsidRPr="00AE618B">
        <w:t>s-a</w:t>
      </w:r>
      <w:r>
        <w:t xml:space="preserve"> </w:t>
      </w:r>
      <w:r w:rsidR="00AE618B" w:rsidRPr="00AE618B">
        <w:t>concretizat</w:t>
      </w:r>
      <w:r>
        <w:t xml:space="preserve"> </w:t>
      </w:r>
      <w:r w:rsidR="00AE618B" w:rsidRPr="00AE618B">
        <w:t>în</w:t>
      </w:r>
      <w:r>
        <w:t xml:space="preserve"> </w:t>
      </w:r>
      <w:r w:rsidR="00AE618B" w:rsidRPr="00AE618B">
        <w:t>urma</w:t>
      </w:r>
      <w:r>
        <w:t xml:space="preserve"> </w:t>
      </w:r>
      <w:r w:rsidR="00AE618B" w:rsidRPr="00AE618B">
        <w:t>consultărilor</w:t>
      </w:r>
      <w:r>
        <w:t xml:space="preserve"> </w:t>
      </w:r>
      <w:r w:rsidR="00AE618B" w:rsidRPr="00AE618B">
        <w:t>desfășurate</w:t>
      </w:r>
      <w:r>
        <w:t xml:space="preserve"> </w:t>
      </w:r>
      <w:r w:rsidR="00AE618B" w:rsidRPr="00AE618B">
        <w:t>cu</w:t>
      </w:r>
      <w:r>
        <w:t xml:space="preserve"> </w:t>
      </w:r>
      <w:r w:rsidR="00AE618B" w:rsidRPr="00AE618B">
        <w:t>partenerii</w:t>
      </w:r>
      <w:r>
        <w:t xml:space="preserve"> </w:t>
      </w:r>
      <w:r w:rsidR="00AE618B" w:rsidRPr="00AE618B">
        <w:t>economici</w:t>
      </w:r>
      <w:r>
        <w:t xml:space="preserve"> </w:t>
      </w:r>
      <w:r w:rsidR="00AE618B" w:rsidRPr="00AE618B">
        <w:t>și</w:t>
      </w:r>
      <w:r>
        <w:t xml:space="preserve"> </w:t>
      </w:r>
      <w:r w:rsidR="00AE618B" w:rsidRPr="00AE618B">
        <w:t>sociali,</w:t>
      </w:r>
      <w:r>
        <w:t xml:space="preserve"> </w:t>
      </w:r>
      <w:r w:rsidR="00AE618B" w:rsidRPr="00AE618B">
        <w:t>reprezentând</w:t>
      </w:r>
      <w:r>
        <w:t xml:space="preserve"> </w:t>
      </w:r>
      <w:r w:rsidR="00AE618B" w:rsidRPr="00AE618B">
        <w:t>un</w:t>
      </w:r>
      <w:r>
        <w:t xml:space="preserve"> </w:t>
      </w:r>
      <w:r w:rsidR="00AE618B" w:rsidRPr="00AE618B">
        <w:t>pas</w:t>
      </w:r>
      <w:r>
        <w:t xml:space="preserve"> </w:t>
      </w:r>
      <w:r w:rsidR="00AE618B" w:rsidRPr="00AE618B">
        <w:t>esențial</w:t>
      </w:r>
      <w:r>
        <w:t xml:space="preserve"> </w:t>
      </w:r>
      <w:r w:rsidR="00AE618B" w:rsidRPr="00AE618B">
        <w:t>în</w:t>
      </w:r>
      <w:r>
        <w:t xml:space="preserve"> </w:t>
      </w:r>
      <w:r w:rsidR="00AE618B" w:rsidRPr="00AE618B">
        <w:t>adaptarea</w:t>
      </w:r>
      <w:r>
        <w:t xml:space="preserve"> </w:t>
      </w:r>
      <w:r w:rsidR="00AE618B" w:rsidRPr="00AE618B">
        <w:t>la</w:t>
      </w:r>
      <w:r>
        <w:t xml:space="preserve"> </w:t>
      </w:r>
      <w:r w:rsidR="00AE618B" w:rsidRPr="00AE618B">
        <w:t>nevoile</w:t>
      </w:r>
      <w:r>
        <w:t xml:space="preserve"> </w:t>
      </w:r>
      <w:r w:rsidR="00AE618B" w:rsidRPr="00AE618B">
        <w:t>actuale</w:t>
      </w:r>
      <w:r>
        <w:t xml:space="preserve"> </w:t>
      </w:r>
      <w:r w:rsidR="00AE618B" w:rsidRPr="00AE618B">
        <w:t>ale</w:t>
      </w:r>
      <w:r>
        <w:t xml:space="preserve"> </w:t>
      </w:r>
      <w:r w:rsidR="00AE618B" w:rsidRPr="00AE618B">
        <w:t>sectorului</w:t>
      </w:r>
      <w:r>
        <w:t xml:space="preserve"> </w:t>
      </w:r>
      <w:r w:rsidR="00AE618B" w:rsidRPr="00AE618B">
        <w:t>agricol.</w:t>
      </w:r>
    </w:p>
    <w:p w14:paraId="455BF093" w14:textId="1AAE1BEE" w:rsidR="00AE618B" w:rsidRPr="00AE618B" w:rsidRDefault="00AE618B" w:rsidP="00AE618B">
      <w:r w:rsidRPr="00AE618B">
        <w:t>Conform</w:t>
      </w:r>
      <w:r w:rsidR="00647555">
        <w:t xml:space="preserve"> </w:t>
      </w:r>
      <w:r w:rsidRPr="00AE618B">
        <w:t>comunicatului</w:t>
      </w:r>
      <w:r w:rsidR="00647555">
        <w:t xml:space="preserve"> </w:t>
      </w:r>
      <w:r w:rsidRPr="00AE618B">
        <w:t>oficial,</w:t>
      </w:r>
      <w:r w:rsidR="00647555">
        <w:t xml:space="preserve"> </w:t>
      </w:r>
      <w:r w:rsidRPr="00AE618B">
        <w:t>Planul</w:t>
      </w:r>
      <w:r w:rsidR="00647555">
        <w:t xml:space="preserve"> </w:t>
      </w:r>
      <w:r w:rsidRPr="00AE618B">
        <w:t>Strategic</w:t>
      </w:r>
      <w:r w:rsidR="00647555">
        <w:t xml:space="preserve"> </w:t>
      </w:r>
      <w:r w:rsidRPr="00AE618B">
        <w:t>consolidat</w:t>
      </w:r>
      <w:r w:rsidR="00647555">
        <w:t xml:space="preserve"> </w:t>
      </w:r>
      <w:r w:rsidRPr="00AE618B">
        <w:t>va</w:t>
      </w:r>
      <w:r w:rsidR="00647555">
        <w:t xml:space="preserve"> </w:t>
      </w:r>
      <w:r w:rsidRPr="00AE618B">
        <w:t>îmbunătăți</w:t>
      </w:r>
      <w:r w:rsidR="00647555">
        <w:t xml:space="preserve"> </w:t>
      </w:r>
      <w:r w:rsidRPr="00AE618B">
        <w:t>condițiile</w:t>
      </w:r>
      <w:r w:rsidR="00647555">
        <w:t xml:space="preserve"> </w:t>
      </w:r>
      <w:r w:rsidRPr="00AE618B">
        <w:t>de</w:t>
      </w:r>
      <w:r w:rsidR="00647555">
        <w:t xml:space="preserve"> </w:t>
      </w:r>
      <w:r w:rsidRPr="00AE618B">
        <w:t>accesare</w:t>
      </w:r>
      <w:r w:rsidR="00647555">
        <w:t xml:space="preserve"> </w:t>
      </w:r>
      <w:r w:rsidRPr="00AE618B">
        <w:t>a</w:t>
      </w:r>
      <w:r w:rsidR="00647555">
        <w:t xml:space="preserve"> </w:t>
      </w:r>
      <w:r w:rsidRPr="00AE618B">
        <w:t>plăților</w:t>
      </w:r>
      <w:r w:rsidR="00647555">
        <w:t xml:space="preserve"> </w:t>
      </w:r>
      <w:r w:rsidRPr="00AE618B">
        <w:t>directe,</w:t>
      </w:r>
      <w:r w:rsidR="00647555">
        <w:t xml:space="preserve"> </w:t>
      </w:r>
      <w:r w:rsidRPr="00AE618B">
        <w:t>atât</w:t>
      </w:r>
      <w:r w:rsidR="00647555">
        <w:t xml:space="preserve"> </w:t>
      </w:r>
      <w:r w:rsidRPr="00AE618B">
        <w:t>pentru</w:t>
      </w:r>
      <w:r w:rsidR="00647555">
        <w:t xml:space="preserve"> </w:t>
      </w:r>
      <w:r w:rsidRPr="00AE618B">
        <w:t>sectorul</w:t>
      </w:r>
      <w:r w:rsidR="00647555">
        <w:t xml:space="preserve"> </w:t>
      </w:r>
      <w:r w:rsidRPr="00AE618B">
        <w:t>vegetal,</w:t>
      </w:r>
      <w:r w:rsidR="00647555">
        <w:t xml:space="preserve"> </w:t>
      </w:r>
      <w:r w:rsidRPr="00AE618B">
        <w:t>cât</w:t>
      </w:r>
      <w:r w:rsidR="00647555">
        <w:t xml:space="preserve"> </w:t>
      </w:r>
      <w:r w:rsidRPr="00AE618B">
        <w:t>și</w:t>
      </w:r>
      <w:r w:rsidR="00647555">
        <w:t xml:space="preserve"> </w:t>
      </w:r>
      <w:r w:rsidRPr="00AE618B">
        <w:t>pentru</w:t>
      </w:r>
      <w:r w:rsidR="00647555">
        <w:t xml:space="preserve"> </w:t>
      </w:r>
      <w:r w:rsidRPr="00AE618B">
        <w:t>cel</w:t>
      </w:r>
      <w:r w:rsidR="00647555">
        <w:t xml:space="preserve"> </w:t>
      </w:r>
      <w:r w:rsidRPr="00AE618B">
        <w:t>zootehnic.</w:t>
      </w:r>
      <w:r w:rsidR="00647555">
        <w:t xml:space="preserve"> </w:t>
      </w:r>
      <w:r w:rsidRPr="00AE618B">
        <w:t>Printre</w:t>
      </w:r>
      <w:r w:rsidR="00647555">
        <w:t xml:space="preserve"> </w:t>
      </w:r>
      <w:r w:rsidRPr="00AE618B">
        <w:t>cele</w:t>
      </w:r>
      <w:r w:rsidR="00647555">
        <w:t xml:space="preserve"> </w:t>
      </w:r>
      <w:r w:rsidRPr="00AE618B">
        <w:t>mai</w:t>
      </w:r>
      <w:r w:rsidR="00647555">
        <w:t xml:space="preserve"> </w:t>
      </w:r>
      <w:r w:rsidRPr="00AE618B">
        <w:t>importante</w:t>
      </w:r>
      <w:r w:rsidR="00647555">
        <w:t xml:space="preserve"> </w:t>
      </w:r>
      <w:r w:rsidRPr="00AE618B">
        <w:t>modificări</w:t>
      </w:r>
      <w:r w:rsidR="00647555">
        <w:t xml:space="preserve"> </w:t>
      </w:r>
      <w:r w:rsidRPr="00AE618B">
        <w:t>din</w:t>
      </w:r>
      <w:r w:rsidR="00647555">
        <w:t xml:space="preserve"> </w:t>
      </w:r>
      <w:r w:rsidRPr="00AE618B">
        <w:t>sectorul</w:t>
      </w:r>
      <w:r w:rsidR="00647555">
        <w:t xml:space="preserve"> </w:t>
      </w:r>
      <w:r w:rsidRPr="00AE618B">
        <w:t>vegetal</w:t>
      </w:r>
      <w:r w:rsidR="00647555">
        <w:t xml:space="preserve"> </w:t>
      </w:r>
      <w:r w:rsidRPr="00AE618B">
        <w:t>se</w:t>
      </w:r>
      <w:r w:rsidR="00647555">
        <w:t xml:space="preserve"> </w:t>
      </w:r>
      <w:r w:rsidRPr="00AE618B">
        <w:t>regăsesc</w:t>
      </w:r>
      <w:r w:rsidR="00647555">
        <w:t xml:space="preserve"> </w:t>
      </w:r>
      <w:r w:rsidRPr="00AE618B">
        <w:t>definiția</w:t>
      </w:r>
      <w:r w:rsidR="00647555">
        <w:t xml:space="preserve"> </w:t>
      </w:r>
      <w:r w:rsidRPr="00AE618B">
        <w:t>fermierului</w:t>
      </w:r>
      <w:r w:rsidR="00647555">
        <w:t xml:space="preserve"> </w:t>
      </w:r>
      <w:r w:rsidRPr="00AE618B">
        <w:t>activ</w:t>
      </w:r>
      <w:r w:rsidR="00647555">
        <w:t xml:space="preserve"> </w:t>
      </w:r>
      <w:r w:rsidRPr="00AE618B">
        <w:t>aplicabilă</w:t>
      </w:r>
      <w:r w:rsidR="00647555">
        <w:t xml:space="preserve"> </w:t>
      </w:r>
      <w:r w:rsidRPr="00AE618B">
        <w:t>pentru</w:t>
      </w:r>
      <w:r w:rsidR="00647555">
        <w:t xml:space="preserve"> </w:t>
      </w:r>
      <w:r w:rsidRPr="00AE618B">
        <w:t>beneficiarii</w:t>
      </w:r>
      <w:r w:rsidR="00647555">
        <w:t xml:space="preserve"> </w:t>
      </w:r>
      <w:r w:rsidRPr="00AE618B">
        <w:t>de</w:t>
      </w:r>
      <w:r w:rsidR="00647555">
        <w:t xml:space="preserve"> </w:t>
      </w:r>
      <w:r w:rsidRPr="00AE618B">
        <w:t>plăți</w:t>
      </w:r>
      <w:r w:rsidR="00647555">
        <w:t xml:space="preserve"> </w:t>
      </w:r>
      <w:r w:rsidRPr="00AE618B">
        <w:t>directe</w:t>
      </w:r>
      <w:r w:rsidR="00647555">
        <w:t xml:space="preserve"> </w:t>
      </w:r>
      <w:r w:rsidRPr="00AE618B">
        <w:t>și</w:t>
      </w:r>
      <w:r w:rsidR="00647555">
        <w:t xml:space="preserve"> </w:t>
      </w:r>
      <w:r w:rsidRPr="00AE618B">
        <w:lastRenderedPageBreak/>
        <w:t>flexibilizarea</w:t>
      </w:r>
      <w:r w:rsidR="00647555">
        <w:t xml:space="preserve"> </w:t>
      </w:r>
      <w:r w:rsidRPr="00AE618B">
        <w:t>condițiilor</w:t>
      </w:r>
      <w:r w:rsidR="00647555">
        <w:t xml:space="preserve"> </w:t>
      </w:r>
      <w:r w:rsidRPr="00AE618B">
        <w:t>prevăzute</w:t>
      </w:r>
      <w:r w:rsidR="00647555">
        <w:t xml:space="preserve"> </w:t>
      </w:r>
      <w:r w:rsidRPr="00AE618B">
        <w:t>de</w:t>
      </w:r>
      <w:r w:rsidR="00647555">
        <w:t xml:space="preserve"> </w:t>
      </w:r>
      <w:r w:rsidRPr="00AE618B">
        <w:t>GAEC</w:t>
      </w:r>
      <w:r w:rsidR="00647555">
        <w:t xml:space="preserve"> </w:t>
      </w:r>
      <w:r w:rsidRPr="00AE618B">
        <w:t>6</w:t>
      </w:r>
      <w:r w:rsidR="00647555">
        <w:t xml:space="preserve"> </w:t>
      </w:r>
      <w:r w:rsidRPr="00AE618B">
        <w:t>–</w:t>
      </w:r>
      <w:r w:rsidR="00647555">
        <w:t xml:space="preserve"> </w:t>
      </w:r>
      <w:r w:rsidRPr="00AE618B">
        <w:t>Acoperirea</w:t>
      </w:r>
      <w:r w:rsidR="00647555">
        <w:t xml:space="preserve"> </w:t>
      </w:r>
      <w:r w:rsidRPr="00AE618B">
        <w:t>minimă</w:t>
      </w:r>
      <w:r w:rsidR="00647555">
        <w:t xml:space="preserve"> </w:t>
      </w:r>
      <w:r w:rsidRPr="00AE618B">
        <w:t>a</w:t>
      </w:r>
      <w:r w:rsidR="00647555">
        <w:t xml:space="preserve"> </w:t>
      </w:r>
      <w:r w:rsidRPr="00AE618B">
        <w:t>solului</w:t>
      </w:r>
      <w:r w:rsidR="00647555">
        <w:t xml:space="preserve"> </w:t>
      </w:r>
      <w:r w:rsidRPr="00AE618B">
        <w:t>pentru</w:t>
      </w:r>
      <w:r w:rsidR="00647555">
        <w:t xml:space="preserve"> </w:t>
      </w:r>
      <w:r w:rsidRPr="00AE618B">
        <w:t>a</w:t>
      </w:r>
      <w:r w:rsidR="00647555">
        <w:t xml:space="preserve"> </w:t>
      </w:r>
      <w:r w:rsidRPr="00AE618B">
        <w:t>evita</w:t>
      </w:r>
      <w:r w:rsidR="00647555">
        <w:t xml:space="preserve"> </w:t>
      </w:r>
      <w:r w:rsidRPr="00AE618B">
        <w:t>solul</w:t>
      </w:r>
      <w:r w:rsidR="00647555">
        <w:t xml:space="preserve"> </w:t>
      </w:r>
      <w:r w:rsidRPr="00AE618B">
        <w:t>descoperit</w:t>
      </w:r>
      <w:r w:rsidR="00647555">
        <w:t xml:space="preserve"> </w:t>
      </w:r>
      <w:r w:rsidRPr="00AE618B">
        <w:t>în</w:t>
      </w:r>
      <w:r w:rsidR="00647555">
        <w:t xml:space="preserve"> </w:t>
      </w:r>
      <w:r w:rsidRPr="00AE618B">
        <w:t>perioadele</w:t>
      </w:r>
      <w:r w:rsidR="00647555">
        <w:t xml:space="preserve"> </w:t>
      </w:r>
      <w:r w:rsidRPr="00AE618B">
        <w:t>cele</w:t>
      </w:r>
      <w:r w:rsidR="00647555">
        <w:t xml:space="preserve"> </w:t>
      </w:r>
      <w:r w:rsidRPr="00AE618B">
        <w:t>mai</w:t>
      </w:r>
      <w:r w:rsidR="00647555">
        <w:t xml:space="preserve"> </w:t>
      </w:r>
      <w:r w:rsidRPr="00AE618B">
        <w:t>sensibile.</w:t>
      </w:r>
    </w:p>
    <w:p w14:paraId="73292146" w14:textId="42D89D81" w:rsidR="00AE618B" w:rsidRPr="00AE618B" w:rsidRDefault="00AE618B" w:rsidP="00AE618B">
      <w:r w:rsidRPr="00AE618B">
        <w:t>Pentru</w:t>
      </w:r>
      <w:r w:rsidR="00647555">
        <w:t xml:space="preserve"> </w:t>
      </w:r>
      <w:r w:rsidRPr="00AE618B">
        <w:t>a</w:t>
      </w:r>
      <w:r w:rsidR="00647555">
        <w:t xml:space="preserve"> </w:t>
      </w:r>
      <w:r w:rsidRPr="00AE618B">
        <w:t>răspunde</w:t>
      </w:r>
      <w:r w:rsidR="00647555">
        <w:t xml:space="preserve"> </w:t>
      </w:r>
      <w:r w:rsidRPr="00AE618B">
        <w:t>nevoilor</w:t>
      </w:r>
      <w:r w:rsidR="00647555">
        <w:t xml:space="preserve"> </w:t>
      </w:r>
      <w:r w:rsidRPr="00AE618B">
        <w:t>și</w:t>
      </w:r>
      <w:r w:rsidR="00647555">
        <w:t xml:space="preserve"> </w:t>
      </w:r>
      <w:r w:rsidRPr="00AE618B">
        <w:t>solicitărilor</w:t>
      </w:r>
      <w:r w:rsidR="00647555">
        <w:t xml:space="preserve"> </w:t>
      </w:r>
      <w:r w:rsidRPr="00AE618B">
        <w:t>formulate</w:t>
      </w:r>
      <w:r w:rsidR="00647555">
        <w:t xml:space="preserve"> </w:t>
      </w:r>
      <w:r w:rsidRPr="00AE618B">
        <w:t>de</w:t>
      </w:r>
      <w:r w:rsidR="00647555">
        <w:t xml:space="preserve"> </w:t>
      </w:r>
      <w:r w:rsidRPr="00AE618B">
        <w:t>fermierii</w:t>
      </w:r>
      <w:r w:rsidR="00647555">
        <w:t xml:space="preserve"> </w:t>
      </w:r>
      <w:r w:rsidRPr="00AE618B">
        <w:t>din</w:t>
      </w:r>
      <w:r w:rsidR="00647555">
        <w:t xml:space="preserve"> </w:t>
      </w:r>
      <w:r w:rsidRPr="00AE618B">
        <w:t>sectorul</w:t>
      </w:r>
      <w:r w:rsidR="00647555">
        <w:t xml:space="preserve"> </w:t>
      </w:r>
      <w:r w:rsidRPr="00AE618B">
        <w:t>zootehnic,</w:t>
      </w:r>
      <w:r w:rsidR="00647555">
        <w:t xml:space="preserve"> </w:t>
      </w:r>
      <w:r w:rsidRPr="00AE618B">
        <w:t>au</w:t>
      </w:r>
      <w:r w:rsidR="00647555">
        <w:t xml:space="preserve"> </w:t>
      </w:r>
      <w:r w:rsidRPr="00AE618B">
        <w:t>fost</w:t>
      </w:r>
      <w:r w:rsidR="00647555">
        <w:t xml:space="preserve"> </w:t>
      </w:r>
      <w:r w:rsidRPr="00AE618B">
        <w:t>propuse</w:t>
      </w:r>
      <w:r w:rsidR="00647555">
        <w:t xml:space="preserve"> </w:t>
      </w:r>
      <w:r w:rsidRPr="00AE618B">
        <w:t>modificări</w:t>
      </w:r>
      <w:r w:rsidR="00647555">
        <w:t xml:space="preserve"> </w:t>
      </w:r>
      <w:r w:rsidRPr="00AE618B">
        <w:t>ale</w:t>
      </w:r>
      <w:r w:rsidR="00647555">
        <w:t xml:space="preserve"> </w:t>
      </w:r>
      <w:r w:rsidRPr="00AE618B">
        <w:t>schemelor</w:t>
      </w:r>
      <w:r w:rsidR="00647555">
        <w:t xml:space="preserve"> </w:t>
      </w:r>
      <w:r w:rsidRPr="00AE618B">
        <w:t>existente</w:t>
      </w:r>
      <w:r w:rsidR="00647555">
        <w:t xml:space="preserve"> </w:t>
      </w:r>
      <w:r w:rsidRPr="00AE618B">
        <w:t>pentru</w:t>
      </w:r>
      <w:r w:rsidR="00647555">
        <w:t xml:space="preserve"> </w:t>
      </w:r>
      <w:r w:rsidRPr="00AE618B">
        <w:t>sectorul</w:t>
      </w:r>
      <w:r w:rsidR="00647555">
        <w:t xml:space="preserve"> </w:t>
      </w:r>
      <w:r w:rsidRPr="00AE618B">
        <w:t>bovine</w:t>
      </w:r>
      <w:r w:rsidR="00647555">
        <w:t xml:space="preserve"> </w:t>
      </w:r>
      <w:r w:rsidRPr="00AE618B">
        <w:t>și</w:t>
      </w:r>
      <w:r w:rsidR="00647555">
        <w:t xml:space="preserve"> </w:t>
      </w:r>
      <w:r w:rsidRPr="00AE618B">
        <w:t>ovine,</w:t>
      </w:r>
      <w:r w:rsidR="00647555">
        <w:t xml:space="preserve"> </w:t>
      </w:r>
      <w:r w:rsidRPr="00AE618B">
        <w:t>dar</w:t>
      </w:r>
      <w:r w:rsidR="00647555">
        <w:t xml:space="preserve"> </w:t>
      </w:r>
      <w:r w:rsidRPr="00AE618B">
        <w:t>și</w:t>
      </w:r>
      <w:r w:rsidR="00647555">
        <w:t xml:space="preserve"> </w:t>
      </w:r>
      <w:r w:rsidRPr="00AE618B">
        <w:t>o</w:t>
      </w:r>
      <w:r w:rsidR="00647555">
        <w:t xml:space="preserve"> </w:t>
      </w:r>
      <w:r w:rsidRPr="00AE618B">
        <w:t>intervenție</w:t>
      </w:r>
      <w:r w:rsidR="00647555">
        <w:t xml:space="preserve"> </w:t>
      </w:r>
      <w:r w:rsidRPr="00AE618B">
        <w:t>nouă</w:t>
      </w:r>
      <w:r w:rsidR="00647555">
        <w:t xml:space="preserve"> </w:t>
      </w:r>
      <w:r w:rsidRPr="00AE618B">
        <w:t>care</w:t>
      </w:r>
      <w:r w:rsidR="00647555">
        <w:t xml:space="preserve"> </w:t>
      </w:r>
      <w:r w:rsidRPr="00AE618B">
        <w:t>va</w:t>
      </w:r>
      <w:r w:rsidR="00647555">
        <w:t xml:space="preserve"> </w:t>
      </w:r>
      <w:r w:rsidRPr="00AE618B">
        <w:t>veni</w:t>
      </w:r>
      <w:r w:rsidR="00647555">
        <w:t xml:space="preserve"> </w:t>
      </w:r>
      <w:r w:rsidRPr="00AE618B">
        <w:t>în</w:t>
      </w:r>
      <w:r w:rsidR="00647555">
        <w:t xml:space="preserve"> </w:t>
      </w:r>
      <w:r w:rsidRPr="00AE618B">
        <w:t>ajutorul</w:t>
      </w:r>
      <w:r w:rsidR="00647555">
        <w:t xml:space="preserve"> </w:t>
      </w:r>
      <w:r w:rsidRPr="00AE618B">
        <w:t>crescătorilor</w:t>
      </w:r>
      <w:r w:rsidR="00647555">
        <w:t xml:space="preserve"> </w:t>
      </w:r>
      <w:r w:rsidRPr="00AE618B">
        <w:t>de</w:t>
      </w:r>
      <w:r w:rsidR="00647555">
        <w:t xml:space="preserve"> </w:t>
      </w:r>
      <w:r w:rsidRPr="00AE618B">
        <w:t>vaci:</w:t>
      </w:r>
      <w:r w:rsidR="00647555">
        <w:t xml:space="preserve"> </w:t>
      </w:r>
      <w:r w:rsidRPr="00AE618B">
        <w:t>sprijin</w:t>
      </w:r>
      <w:r w:rsidR="00647555">
        <w:t xml:space="preserve"> </w:t>
      </w:r>
      <w:r w:rsidRPr="00AE618B">
        <w:t>cuplat</w:t>
      </w:r>
      <w:r w:rsidR="00647555">
        <w:t xml:space="preserve"> </w:t>
      </w:r>
      <w:r w:rsidRPr="00AE618B">
        <w:t>pentru</w:t>
      </w:r>
      <w:r w:rsidR="00647555">
        <w:t xml:space="preserve"> </w:t>
      </w:r>
      <w:r w:rsidRPr="00AE618B">
        <w:t>venit</w:t>
      </w:r>
      <w:r w:rsidR="00647555">
        <w:t xml:space="preserve"> </w:t>
      </w:r>
      <w:r w:rsidRPr="00AE618B">
        <w:t>–</w:t>
      </w:r>
      <w:r w:rsidR="00647555">
        <w:t xml:space="preserve"> </w:t>
      </w:r>
      <w:r w:rsidRPr="00AE618B">
        <w:t>porumb</w:t>
      </w:r>
      <w:r w:rsidR="00647555">
        <w:t xml:space="preserve"> </w:t>
      </w:r>
      <w:r w:rsidRPr="00AE618B">
        <w:t>pentru</w:t>
      </w:r>
      <w:r w:rsidR="00647555">
        <w:t xml:space="preserve"> </w:t>
      </w:r>
      <w:r w:rsidRPr="00AE618B">
        <w:t>siloz.</w:t>
      </w:r>
    </w:p>
    <w:p w14:paraId="6133C639" w14:textId="77777777" w:rsidR="00AE618B" w:rsidRPr="00AE618B" w:rsidRDefault="00AE618B" w:rsidP="00AE618B">
      <w:pPr>
        <w:rPr>
          <w:b/>
          <w:bCs/>
        </w:rPr>
      </w:pPr>
      <w:r w:rsidRPr="00AE618B">
        <w:rPr>
          <w:b/>
          <w:bCs/>
        </w:rPr>
        <w:t>Documente</w:t>
      </w:r>
    </w:p>
    <w:p w14:paraId="1A485A44" w14:textId="77777777" w:rsidR="00AE618B" w:rsidRPr="00AE618B" w:rsidRDefault="00084DE3" w:rsidP="00AE618B">
      <w:hyperlink r:id="rId19" w:tooltip="Plan-Strategic-PAC-2023-2027-versiunea-3.1.pdf" w:history="1">
        <w:r w:rsidR="00AE618B" w:rsidRPr="00AE618B">
          <w:rPr>
            <w:rStyle w:val="Hyperlink"/>
            <w:szCs w:val="24"/>
          </w:rPr>
          <w:t>Plan-Strategic-PAC-2023-2027-versiunea-3.1.pdf</w:t>
        </w:r>
      </w:hyperlink>
    </w:p>
    <w:p w14:paraId="155BE34D" w14:textId="475849AF" w:rsidR="00AE618B" w:rsidRPr="00AE618B" w:rsidRDefault="00AE618B" w:rsidP="00AE618B">
      <w:pPr>
        <w:pStyle w:val="Stilsursa"/>
      </w:pPr>
      <w:r w:rsidRPr="00AE618B">
        <w:t>Sursa:</w:t>
      </w:r>
      <w:r w:rsidR="00647555">
        <w:t xml:space="preserve"> </w:t>
      </w:r>
      <w:r w:rsidRPr="00AE618B">
        <w:t>MADR</w:t>
      </w:r>
    </w:p>
    <w:p w14:paraId="3C3A6384" w14:textId="27089CC4" w:rsidR="00AE618B" w:rsidRPr="00AE618B" w:rsidRDefault="00AE618B" w:rsidP="00AE618B">
      <w:pPr>
        <w:pStyle w:val="separatorarticole"/>
      </w:pPr>
      <w:r>
        <w:t>*</w:t>
      </w:r>
    </w:p>
    <w:p w14:paraId="40280325" w14:textId="7FC1E19F" w:rsidR="003B6058" w:rsidRDefault="009C45F7" w:rsidP="003B6058">
      <w:pPr>
        <w:pStyle w:val="TitluArticolinINFOUE"/>
      </w:pPr>
      <w:bookmarkStart w:id="145" w:name="_Toc153533878"/>
      <w:r w:rsidRPr="009C45F7">
        <w:t>Instrucțiune</w:t>
      </w:r>
      <w:r w:rsidR="00647555">
        <w:t xml:space="preserve"> </w:t>
      </w:r>
      <w:r w:rsidRPr="009C45F7">
        <w:t>nouă</w:t>
      </w:r>
      <w:r w:rsidR="00647555">
        <w:t xml:space="preserve"> </w:t>
      </w:r>
      <w:r w:rsidRPr="009C45F7">
        <w:t>în</w:t>
      </w:r>
      <w:r w:rsidR="00647555">
        <w:t xml:space="preserve"> </w:t>
      </w:r>
      <w:r w:rsidRPr="009C45F7">
        <w:t>cadrul</w:t>
      </w:r>
      <w:r w:rsidR="00647555">
        <w:t xml:space="preserve"> </w:t>
      </w:r>
      <w:r w:rsidRPr="009C45F7">
        <w:t>POIM</w:t>
      </w:r>
      <w:bookmarkEnd w:id="145"/>
    </w:p>
    <w:p w14:paraId="33705419" w14:textId="5022EC49" w:rsidR="003B6058" w:rsidRPr="003B6058" w:rsidRDefault="003B6058" w:rsidP="003B6058">
      <w:r w:rsidRPr="003B6058">
        <w:t>Autoritatea</w:t>
      </w:r>
      <w:r w:rsidR="00647555">
        <w:t xml:space="preserve"> </w:t>
      </w:r>
      <w:r w:rsidRPr="003B6058">
        <w:t>de</w:t>
      </w:r>
      <w:r w:rsidR="00647555">
        <w:t xml:space="preserve"> </w:t>
      </w:r>
      <w:r w:rsidRPr="003B6058">
        <w:t>Management</w:t>
      </w:r>
      <w:r w:rsidR="00647555">
        <w:t xml:space="preserve"> </w:t>
      </w:r>
      <w:r w:rsidRPr="003B6058">
        <w:t>pentru</w:t>
      </w:r>
      <w:r w:rsidR="00647555">
        <w:t xml:space="preserve"> </w:t>
      </w:r>
      <w:r w:rsidRPr="003B6058">
        <w:t>Programul</w:t>
      </w:r>
      <w:r w:rsidR="00647555">
        <w:t xml:space="preserve"> </w:t>
      </w:r>
      <w:r w:rsidRPr="003B6058">
        <w:t>Operațional</w:t>
      </w:r>
      <w:r w:rsidR="00647555">
        <w:t xml:space="preserve"> </w:t>
      </w:r>
      <w:r w:rsidRPr="003B6058">
        <w:t>Infrastructură</w:t>
      </w:r>
      <w:r w:rsidR="00647555">
        <w:t xml:space="preserve"> </w:t>
      </w:r>
      <w:r w:rsidRPr="003B6058">
        <w:t>Mare</w:t>
      </w:r>
      <w:r w:rsidR="00647555">
        <w:t xml:space="preserve"> </w:t>
      </w:r>
      <w:r w:rsidRPr="003B6058">
        <w:t>publică</w:t>
      </w:r>
      <w:r w:rsidR="00647555">
        <w:t xml:space="preserve"> </w:t>
      </w:r>
      <w:hyperlink r:id="rId20" w:tgtFrame="_blank" w:history="1">
        <w:r w:rsidRPr="003B6058">
          <w:rPr>
            <w:rStyle w:val="Hyperlink"/>
            <w:szCs w:val="24"/>
          </w:rPr>
          <w:t>Instrucțiunea</w:t>
        </w:r>
        <w:r w:rsidR="00647555">
          <w:rPr>
            <w:rStyle w:val="Hyperlink"/>
            <w:szCs w:val="24"/>
          </w:rPr>
          <w:t xml:space="preserve"> </w:t>
        </w:r>
        <w:r w:rsidRPr="003B6058">
          <w:rPr>
            <w:rStyle w:val="Hyperlink"/>
            <w:szCs w:val="24"/>
          </w:rPr>
          <w:t>nr.</w:t>
        </w:r>
        <w:r w:rsidR="00647555">
          <w:rPr>
            <w:rStyle w:val="Hyperlink"/>
            <w:szCs w:val="24"/>
          </w:rPr>
          <w:t xml:space="preserve"> </w:t>
        </w:r>
        <w:r w:rsidRPr="003B6058">
          <w:rPr>
            <w:rStyle w:val="Hyperlink"/>
            <w:szCs w:val="24"/>
          </w:rPr>
          <w:t>72/08.12.2023</w:t>
        </w:r>
      </w:hyperlink>
      <w:r w:rsidR="00647555">
        <w:t xml:space="preserve"> </w:t>
      </w:r>
      <w:r w:rsidRPr="003B6058">
        <w:t>privind</w:t>
      </w:r>
      <w:r w:rsidR="00647555">
        <w:t xml:space="preserve"> </w:t>
      </w:r>
      <w:r w:rsidRPr="003B6058">
        <w:t>utilizarea</w:t>
      </w:r>
      <w:r w:rsidR="00647555">
        <w:t xml:space="preserve"> </w:t>
      </w:r>
      <w:r w:rsidRPr="003B6058">
        <w:t>metodologiei</w:t>
      </w:r>
      <w:r w:rsidR="00647555">
        <w:t xml:space="preserve"> </w:t>
      </w:r>
      <w:r w:rsidRPr="003B6058">
        <w:t>de</w:t>
      </w:r>
      <w:r w:rsidR="00647555">
        <w:t xml:space="preserve"> </w:t>
      </w:r>
      <w:r w:rsidRPr="003B6058">
        <w:t>cuantificare</w:t>
      </w:r>
      <w:r w:rsidR="00647555">
        <w:t xml:space="preserve"> </w:t>
      </w:r>
      <w:r w:rsidRPr="003B6058">
        <w:t>a</w:t>
      </w:r>
      <w:r w:rsidR="00647555">
        <w:t xml:space="preserve"> </w:t>
      </w:r>
      <w:r w:rsidRPr="003B6058">
        <w:t>valorii</w:t>
      </w:r>
      <w:r w:rsidR="00647555">
        <w:t xml:space="preserve"> </w:t>
      </w:r>
      <w:r w:rsidRPr="003B6058">
        <w:t>unor</w:t>
      </w:r>
      <w:r w:rsidR="00647555">
        <w:t xml:space="preserve"> </w:t>
      </w:r>
      <w:r w:rsidRPr="003B6058">
        <w:t>modificări</w:t>
      </w:r>
      <w:r w:rsidR="00647555">
        <w:t xml:space="preserve"> </w:t>
      </w:r>
      <w:r w:rsidRPr="003B6058">
        <w:t>contractuale</w:t>
      </w:r>
      <w:r w:rsidR="00647555">
        <w:t xml:space="preserve"> </w:t>
      </w:r>
      <w:r w:rsidRPr="003B6058">
        <w:t>în</w:t>
      </w:r>
      <w:r w:rsidR="00647555">
        <w:t xml:space="preserve"> </w:t>
      </w:r>
      <w:r w:rsidRPr="003B6058">
        <w:t>aplicarea</w:t>
      </w:r>
      <w:r w:rsidR="00647555">
        <w:t xml:space="preserve"> </w:t>
      </w:r>
      <w:r w:rsidRPr="003B6058">
        <w:t>Ordinului</w:t>
      </w:r>
      <w:r w:rsidR="00647555">
        <w:t xml:space="preserve"> </w:t>
      </w:r>
      <w:r w:rsidRPr="003B6058">
        <w:t>ministrului</w:t>
      </w:r>
      <w:r w:rsidR="00647555">
        <w:t xml:space="preserve"> </w:t>
      </w:r>
      <w:r w:rsidRPr="003B6058">
        <w:t>delegat</w:t>
      </w:r>
      <w:r w:rsidR="00647555">
        <w:t xml:space="preserve"> </w:t>
      </w:r>
      <w:r w:rsidRPr="003B6058">
        <w:t>pentru</w:t>
      </w:r>
      <w:r w:rsidR="00647555">
        <w:t xml:space="preserve"> </w:t>
      </w:r>
      <w:r w:rsidRPr="003B6058">
        <w:t>fonduri</w:t>
      </w:r>
      <w:r w:rsidR="00647555">
        <w:t xml:space="preserve"> </w:t>
      </w:r>
      <w:r w:rsidRPr="003B6058">
        <w:t>europene</w:t>
      </w:r>
      <w:r w:rsidR="00647555">
        <w:t xml:space="preserve"> </w:t>
      </w:r>
      <w:r w:rsidRPr="003B6058">
        <w:t>nr.</w:t>
      </w:r>
      <w:r w:rsidR="00647555">
        <w:t xml:space="preserve"> </w:t>
      </w:r>
      <w:r w:rsidRPr="003B6058">
        <w:t>6906/23.11.2017.</w:t>
      </w:r>
    </w:p>
    <w:p w14:paraId="6C5CD833" w14:textId="4A632913" w:rsidR="003B6058" w:rsidRPr="003B6058" w:rsidRDefault="003B6058" w:rsidP="003B6058">
      <w:pPr>
        <w:pStyle w:val="Stilsursa"/>
      </w:pPr>
      <w:proofErr w:type="spellStart"/>
      <w:r w:rsidRPr="003B6058">
        <w:t>Sursa:</w:t>
      </w:r>
      <w:r>
        <w:t>MIPE</w:t>
      </w:r>
      <w:proofErr w:type="spellEnd"/>
    </w:p>
    <w:p w14:paraId="7B1365CD" w14:textId="3235610F" w:rsidR="003B6058" w:rsidRPr="003B6058" w:rsidRDefault="003B6058" w:rsidP="003B6058">
      <w:pPr>
        <w:pStyle w:val="separatorarticole"/>
      </w:pPr>
      <w:r>
        <w:t>*</w:t>
      </w:r>
    </w:p>
    <w:p w14:paraId="43B02D33" w14:textId="1A38A98F" w:rsidR="00DB1267" w:rsidRPr="00DB1267" w:rsidRDefault="00DB1267" w:rsidP="00DB1267">
      <w:pPr>
        <w:pStyle w:val="TitluArticolinINFOUE"/>
      </w:pPr>
      <w:bookmarkStart w:id="146" w:name="_Toc153533879"/>
      <w:r w:rsidRPr="00DB1267">
        <w:t>PR</w:t>
      </w:r>
      <w:r w:rsidR="00647555">
        <w:t xml:space="preserve"> </w:t>
      </w:r>
      <w:r w:rsidRPr="00DB1267">
        <w:t>Vest:</w:t>
      </w:r>
      <w:r w:rsidR="00647555">
        <w:t xml:space="preserve"> </w:t>
      </w:r>
      <w:r w:rsidRPr="00DB1267">
        <w:t>Centralizatorul</w:t>
      </w:r>
      <w:r w:rsidR="00647555">
        <w:t xml:space="preserve"> </w:t>
      </w:r>
      <w:r w:rsidRPr="00DB1267">
        <w:t>întrebărilor</w:t>
      </w:r>
      <w:r w:rsidR="00647555">
        <w:t xml:space="preserve"> </w:t>
      </w:r>
      <w:r w:rsidRPr="00DB1267">
        <w:t>și</w:t>
      </w:r>
      <w:r w:rsidR="00647555">
        <w:t xml:space="preserve"> </w:t>
      </w:r>
      <w:r w:rsidRPr="00DB1267">
        <w:t>răspunsurilor</w:t>
      </w:r>
      <w:r w:rsidR="00647555">
        <w:t xml:space="preserve"> </w:t>
      </w:r>
      <w:r w:rsidRPr="00DB1267">
        <w:t>pentru</w:t>
      </w:r>
      <w:r w:rsidR="00647555">
        <w:t xml:space="preserve"> </w:t>
      </w:r>
      <w:r w:rsidRPr="00DB1267">
        <w:t>ghidul</w:t>
      </w:r>
      <w:r w:rsidR="00647555">
        <w:t xml:space="preserve"> </w:t>
      </w:r>
      <w:r w:rsidRPr="00DB1267">
        <w:t>privind</w:t>
      </w:r>
      <w:r w:rsidR="00647555">
        <w:t xml:space="preserve"> </w:t>
      </w:r>
      <w:r w:rsidRPr="00DB1267">
        <w:t>revitalizarea</w:t>
      </w:r>
      <w:r w:rsidR="00647555">
        <w:t xml:space="preserve"> </w:t>
      </w:r>
      <w:r w:rsidRPr="00DB1267">
        <w:t>și</w:t>
      </w:r>
      <w:r w:rsidR="00647555">
        <w:t xml:space="preserve"> </w:t>
      </w:r>
      <w:r w:rsidRPr="00DB1267">
        <w:t>regenerarea</w:t>
      </w:r>
      <w:r w:rsidR="00647555">
        <w:t xml:space="preserve"> </w:t>
      </w:r>
      <w:r w:rsidRPr="00DB1267">
        <w:t>urbană</w:t>
      </w:r>
      <w:bookmarkEnd w:id="146"/>
    </w:p>
    <w:p w14:paraId="47F20A1E" w14:textId="03FBCE27" w:rsidR="00DB1267" w:rsidRPr="00DB1267" w:rsidRDefault="00647555" w:rsidP="00DB1267">
      <w:r>
        <w:t xml:space="preserve"> </w:t>
      </w:r>
      <w:r w:rsidR="00DB1267" w:rsidRPr="00DB1267">
        <w:t>Agenția</w:t>
      </w:r>
      <w:r>
        <w:t xml:space="preserve"> </w:t>
      </w:r>
      <w:r w:rsidR="00DB1267" w:rsidRPr="00DB1267">
        <w:t>pentru</w:t>
      </w:r>
      <w:r>
        <w:t xml:space="preserve"> </w:t>
      </w:r>
      <w:r w:rsidR="00DB1267" w:rsidRPr="00DB1267">
        <w:t>Dezvoltare</w:t>
      </w:r>
      <w:r>
        <w:t xml:space="preserve"> </w:t>
      </w:r>
      <w:r w:rsidR="00DB1267" w:rsidRPr="00DB1267">
        <w:t>Regională</w:t>
      </w:r>
      <w:r>
        <w:t xml:space="preserve"> </w:t>
      </w:r>
      <w:r w:rsidR="00DB1267" w:rsidRPr="00DB1267">
        <w:t>(ADR)</w:t>
      </w:r>
      <w:r>
        <w:t xml:space="preserve"> </w:t>
      </w:r>
      <w:r w:rsidR="00DB1267" w:rsidRPr="00DB1267">
        <w:t>Vest,</w:t>
      </w:r>
      <w:r>
        <w:t xml:space="preserve"> </w:t>
      </w:r>
      <w:r w:rsidR="00DB1267" w:rsidRPr="00DB1267">
        <w:t>în</w:t>
      </w:r>
      <w:r>
        <w:t xml:space="preserve"> </w:t>
      </w:r>
      <w:r w:rsidR="00DB1267" w:rsidRPr="00DB1267">
        <w:t>calitate</w:t>
      </w:r>
      <w:r>
        <w:t xml:space="preserve"> </w:t>
      </w:r>
      <w:r w:rsidR="00DB1267" w:rsidRPr="00DB1267">
        <w:t>de</w:t>
      </w:r>
      <w:r>
        <w:t xml:space="preserve"> </w:t>
      </w:r>
      <w:r w:rsidR="00DB1267" w:rsidRPr="00DB1267">
        <w:t>Autoritate</w:t>
      </w:r>
      <w:r>
        <w:t xml:space="preserve"> </w:t>
      </w:r>
      <w:r w:rsidR="00DB1267" w:rsidRPr="00DB1267">
        <w:t>de</w:t>
      </w:r>
      <w:r>
        <w:t xml:space="preserve"> </w:t>
      </w:r>
      <w:r w:rsidR="00DB1267" w:rsidRPr="00DB1267">
        <w:t>Management</w:t>
      </w:r>
      <w:r>
        <w:t xml:space="preserve"> </w:t>
      </w:r>
      <w:r w:rsidR="00DB1267" w:rsidRPr="00DB1267">
        <w:t>pentru</w:t>
      </w:r>
      <w:r>
        <w:t xml:space="preserve"> </w:t>
      </w:r>
      <w:r w:rsidR="00DB1267" w:rsidRPr="00DB1267">
        <w:t>Programul</w:t>
      </w:r>
      <w:r>
        <w:t xml:space="preserve"> </w:t>
      </w:r>
      <w:r w:rsidR="00DB1267" w:rsidRPr="00DB1267">
        <w:t>Regional</w:t>
      </w:r>
      <w:r>
        <w:t xml:space="preserve"> </w:t>
      </w:r>
      <w:r w:rsidR="00DB1267" w:rsidRPr="00DB1267">
        <w:t>Vest</w:t>
      </w:r>
      <w:r>
        <w:t xml:space="preserve"> </w:t>
      </w:r>
      <w:r w:rsidR="00DB1267" w:rsidRPr="00DB1267">
        <w:t>2021-2027</w:t>
      </w:r>
      <w:r>
        <w:t xml:space="preserve"> </w:t>
      </w:r>
      <w:r w:rsidR="00DB1267" w:rsidRPr="00DB1267">
        <w:t>a</w:t>
      </w:r>
      <w:r>
        <w:t xml:space="preserve"> </w:t>
      </w:r>
      <w:r w:rsidR="00DB1267" w:rsidRPr="00DB1267">
        <w:t>publicat</w:t>
      </w:r>
      <w:r>
        <w:t xml:space="preserve"> </w:t>
      </w:r>
      <w:r w:rsidR="00DB1267" w:rsidRPr="00DB1267">
        <w:t>centralizatorul</w:t>
      </w:r>
      <w:r>
        <w:t xml:space="preserve"> </w:t>
      </w:r>
      <w:r w:rsidR="00DB1267" w:rsidRPr="00DB1267">
        <w:t>care</w:t>
      </w:r>
      <w:r>
        <w:t xml:space="preserve"> </w:t>
      </w:r>
      <w:r w:rsidR="00DB1267" w:rsidRPr="00DB1267">
        <w:t>cuprinde</w:t>
      </w:r>
      <w:r>
        <w:t xml:space="preserve"> </w:t>
      </w:r>
      <w:r w:rsidR="00DB1267" w:rsidRPr="00DB1267">
        <w:t>răspunsurile</w:t>
      </w:r>
      <w:r>
        <w:t xml:space="preserve"> </w:t>
      </w:r>
      <w:r w:rsidR="00DB1267" w:rsidRPr="00DB1267">
        <w:t>la</w:t>
      </w:r>
      <w:r>
        <w:t xml:space="preserve"> </w:t>
      </w:r>
      <w:r w:rsidR="00DB1267" w:rsidRPr="00DB1267">
        <w:t>observațiile</w:t>
      </w:r>
      <w:r>
        <w:t xml:space="preserve"> </w:t>
      </w:r>
      <w:r w:rsidR="00DB1267" w:rsidRPr="00DB1267">
        <w:t>și</w:t>
      </w:r>
      <w:r>
        <w:t xml:space="preserve"> </w:t>
      </w:r>
      <w:r w:rsidR="00DB1267" w:rsidRPr="00DB1267">
        <w:t>propunerile</w:t>
      </w:r>
      <w:r>
        <w:t xml:space="preserve"> </w:t>
      </w:r>
      <w:r w:rsidR="00DB1267" w:rsidRPr="00DB1267">
        <w:t>transmise</w:t>
      </w:r>
      <w:r>
        <w:t xml:space="preserve"> </w:t>
      </w:r>
      <w:r w:rsidR="00DB1267" w:rsidRPr="00DB1267">
        <w:t>în</w:t>
      </w:r>
      <w:r>
        <w:t xml:space="preserve"> </w:t>
      </w:r>
      <w:r w:rsidR="00DB1267" w:rsidRPr="00DB1267">
        <w:t>perioada</w:t>
      </w:r>
      <w:r>
        <w:t xml:space="preserve"> </w:t>
      </w:r>
      <w:r w:rsidR="00DB1267" w:rsidRPr="00DB1267">
        <w:t>de</w:t>
      </w:r>
      <w:r>
        <w:t xml:space="preserve"> </w:t>
      </w:r>
      <w:r w:rsidR="00DB1267" w:rsidRPr="00DB1267">
        <w:t>consultare</w:t>
      </w:r>
      <w:r>
        <w:t xml:space="preserve"> </w:t>
      </w:r>
      <w:r w:rsidR="00DB1267" w:rsidRPr="00DB1267">
        <w:t>publică</w:t>
      </w:r>
      <w:r>
        <w:t xml:space="preserve"> </w:t>
      </w:r>
      <w:r w:rsidR="00DB1267" w:rsidRPr="00DB1267">
        <w:t>pentru</w:t>
      </w:r>
      <w:r>
        <w:t xml:space="preserve"> </w:t>
      </w:r>
      <w:r w:rsidR="00DB1267" w:rsidRPr="00DB1267">
        <w:t>Ghidul</w:t>
      </w:r>
      <w:r>
        <w:t xml:space="preserve"> </w:t>
      </w:r>
      <w:r w:rsidR="00DB1267" w:rsidRPr="00DB1267">
        <w:t>solicitantului</w:t>
      </w:r>
      <w:r>
        <w:t xml:space="preserve"> </w:t>
      </w:r>
      <w:r w:rsidR="00DB1267" w:rsidRPr="00DB1267">
        <w:t>de</w:t>
      </w:r>
      <w:r>
        <w:t xml:space="preserve"> </w:t>
      </w:r>
      <w:r w:rsidR="00DB1267" w:rsidRPr="00DB1267">
        <w:t>finanțare,</w:t>
      </w:r>
      <w:r>
        <w:t xml:space="preserve"> </w:t>
      </w:r>
      <w:r w:rsidR="00DB1267" w:rsidRPr="00DB1267">
        <w:t>aferent</w:t>
      </w:r>
      <w:r>
        <w:t xml:space="preserve"> </w:t>
      </w:r>
      <w:proofErr w:type="spellStart"/>
      <w:r w:rsidR="00DB1267" w:rsidRPr="00DB1267">
        <w:t>Intervenției</w:t>
      </w:r>
      <w:proofErr w:type="spellEnd"/>
      <w:r>
        <w:t xml:space="preserve"> </w:t>
      </w:r>
      <w:r w:rsidR="00DB1267" w:rsidRPr="00DB1267">
        <w:t>regionale</w:t>
      </w:r>
      <w:r>
        <w:t xml:space="preserve"> </w:t>
      </w:r>
      <w:r w:rsidR="00DB1267" w:rsidRPr="00DB1267">
        <w:t>7.1</w:t>
      </w:r>
      <w:r>
        <w:t xml:space="preserve"> </w:t>
      </w:r>
      <w:r w:rsidR="00DB1267" w:rsidRPr="00DB1267">
        <w:t>A</w:t>
      </w:r>
      <w:r>
        <w:t xml:space="preserve"> </w:t>
      </w:r>
      <w:r w:rsidR="00DB1267" w:rsidRPr="00DB1267">
        <w:t>–</w:t>
      </w:r>
      <w:r>
        <w:t xml:space="preserve"> </w:t>
      </w:r>
      <w:r w:rsidR="00DB1267" w:rsidRPr="00DB1267">
        <w:t>Revitalizare</w:t>
      </w:r>
      <w:r>
        <w:t xml:space="preserve"> </w:t>
      </w:r>
      <w:r w:rsidR="00DB1267" w:rsidRPr="00DB1267">
        <w:t>și</w:t>
      </w:r>
      <w:r>
        <w:t xml:space="preserve"> </w:t>
      </w:r>
      <w:r w:rsidR="00DB1267" w:rsidRPr="00DB1267">
        <w:t>regenerare</w:t>
      </w:r>
      <w:r>
        <w:t xml:space="preserve"> </w:t>
      </w:r>
      <w:r w:rsidR="00DB1267" w:rsidRPr="00DB1267">
        <w:t>urbană.</w:t>
      </w:r>
    </w:p>
    <w:p w14:paraId="54493808" w14:textId="77777777" w:rsidR="00DB1267" w:rsidRPr="00DB1267" w:rsidRDefault="00DB1267" w:rsidP="00DB1267">
      <w:pPr>
        <w:rPr>
          <w:b/>
          <w:bCs/>
        </w:rPr>
      </w:pPr>
      <w:r w:rsidRPr="00DB1267">
        <w:rPr>
          <w:b/>
          <w:bCs/>
        </w:rPr>
        <w:t>Documente</w:t>
      </w:r>
    </w:p>
    <w:p w14:paraId="17F76978" w14:textId="5B4735D7" w:rsidR="00DB1267" w:rsidRPr="00DB1267" w:rsidRDefault="00084DE3" w:rsidP="00DB1267">
      <w:hyperlink r:id="rId21" w:tooltip="Centralizator Q_A Regenerare si revitalizare.pdf" w:history="1">
        <w:r w:rsidR="00DB1267" w:rsidRPr="00DB1267">
          <w:rPr>
            <w:rStyle w:val="Hyperlink"/>
            <w:szCs w:val="24"/>
          </w:rPr>
          <w:t>Centralizator</w:t>
        </w:r>
        <w:r w:rsidR="00647555">
          <w:rPr>
            <w:rStyle w:val="Hyperlink"/>
            <w:szCs w:val="24"/>
          </w:rPr>
          <w:t xml:space="preserve"> </w:t>
        </w:r>
        <w:r w:rsidR="00DB1267" w:rsidRPr="00DB1267">
          <w:rPr>
            <w:rStyle w:val="Hyperlink"/>
            <w:szCs w:val="24"/>
          </w:rPr>
          <w:t>Q_A</w:t>
        </w:r>
        <w:r w:rsidR="00647555">
          <w:rPr>
            <w:rStyle w:val="Hyperlink"/>
            <w:szCs w:val="24"/>
          </w:rPr>
          <w:t xml:space="preserve"> </w:t>
        </w:r>
        <w:r w:rsidR="00DB1267" w:rsidRPr="00DB1267">
          <w:rPr>
            <w:rStyle w:val="Hyperlink"/>
            <w:szCs w:val="24"/>
          </w:rPr>
          <w:t>Regenerare</w:t>
        </w:r>
        <w:r w:rsidR="00647555">
          <w:rPr>
            <w:rStyle w:val="Hyperlink"/>
            <w:szCs w:val="24"/>
          </w:rPr>
          <w:t xml:space="preserve"> </w:t>
        </w:r>
        <w:r w:rsidR="00DB1267" w:rsidRPr="00DB1267">
          <w:rPr>
            <w:rStyle w:val="Hyperlink"/>
            <w:szCs w:val="24"/>
          </w:rPr>
          <w:t>si</w:t>
        </w:r>
        <w:r w:rsidR="00647555">
          <w:rPr>
            <w:rStyle w:val="Hyperlink"/>
            <w:szCs w:val="24"/>
          </w:rPr>
          <w:t xml:space="preserve"> </w:t>
        </w:r>
        <w:r w:rsidR="00DB1267" w:rsidRPr="00DB1267">
          <w:rPr>
            <w:rStyle w:val="Hyperlink"/>
            <w:szCs w:val="24"/>
          </w:rPr>
          <w:t>revitalizare.pdf</w:t>
        </w:r>
      </w:hyperlink>
    </w:p>
    <w:p w14:paraId="5B2363BB" w14:textId="439EBD21" w:rsidR="00DB1267" w:rsidRPr="00DB1267" w:rsidRDefault="00DB1267" w:rsidP="00DB1267">
      <w:pPr>
        <w:pStyle w:val="Stilsursa"/>
      </w:pPr>
      <w:r w:rsidRPr="00DB1267">
        <w:t>Sursa:</w:t>
      </w:r>
      <w:r w:rsidR="00647555">
        <w:t xml:space="preserve"> </w:t>
      </w:r>
      <w:r w:rsidRPr="00DB1267">
        <w:t>ADR</w:t>
      </w:r>
      <w:r w:rsidR="00647555">
        <w:t xml:space="preserve"> </w:t>
      </w:r>
      <w:r w:rsidRPr="00DB1267">
        <w:t>Vest</w:t>
      </w:r>
    </w:p>
    <w:p w14:paraId="64309E6C" w14:textId="383A8328" w:rsidR="00DB1267" w:rsidRPr="00DB1267" w:rsidRDefault="00DB1267" w:rsidP="00DB1267">
      <w:pPr>
        <w:pStyle w:val="separatorarticole"/>
      </w:pPr>
      <w:r>
        <w:t>*</w:t>
      </w:r>
    </w:p>
    <w:p w14:paraId="68AF5D7E" w14:textId="727E3EF4" w:rsidR="00787DDF" w:rsidRPr="00787DDF" w:rsidRDefault="00787DDF" w:rsidP="00D04ABC">
      <w:pPr>
        <w:pStyle w:val="TitluArticolinINFOUE"/>
      </w:pPr>
      <w:bookmarkStart w:id="147" w:name="_Toc153533880"/>
      <w:r w:rsidRPr="00787DDF">
        <w:t>AFM:</w:t>
      </w:r>
      <w:r w:rsidR="00647555">
        <w:t xml:space="preserve"> </w:t>
      </w:r>
      <w:r w:rsidRPr="00787DDF">
        <w:t>Bugetul</w:t>
      </w:r>
      <w:r w:rsidR="00647555">
        <w:t xml:space="preserve"> </w:t>
      </w:r>
      <w:r w:rsidRPr="00787DDF">
        <w:t>destinat</w:t>
      </w:r>
      <w:r w:rsidR="00647555">
        <w:t xml:space="preserve"> </w:t>
      </w:r>
      <w:r w:rsidRPr="00787DDF">
        <w:t>Programului</w:t>
      </w:r>
      <w:r w:rsidR="00647555">
        <w:t xml:space="preserve"> </w:t>
      </w:r>
      <w:r w:rsidRPr="00787DDF">
        <w:t>Eficiență</w:t>
      </w:r>
      <w:r w:rsidR="00647555">
        <w:t xml:space="preserve"> </w:t>
      </w:r>
      <w:r w:rsidRPr="00787DDF">
        <w:t>energetică</w:t>
      </w:r>
      <w:r w:rsidR="00647555">
        <w:t xml:space="preserve"> </w:t>
      </w:r>
      <w:r w:rsidRPr="00787DDF">
        <w:t>în</w:t>
      </w:r>
      <w:r w:rsidR="00647555">
        <w:t xml:space="preserve"> </w:t>
      </w:r>
      <w:r w:rsidRPr="00787DDF">
        <w:t>clădiri</w:t>
      </w:r>
      <w:r w:rsidR="00647555">
        <w:t xml:space="preserve"> </w:t>
      </w:r>
      <w:r w:rsidRPr="00787DDF">
        <w:t>publice</w:t>
      </w:r>
      <w:r w:rsidR="00647555">
        <w:t xml:space="preserve"> </w:t>
      </w:r>
      <w:r w:rsidRPr="00787DDF">
        <w:t>a</w:t>
      </w:r>
      <w:r w:rsidR="00647555">
        <w:t xml:space="preserve"> </w:t>
      </w:r>
      <w:r w:rsidRPr="00787DDF">
        <w:t>fost</w:t>
      </w:r>
      <w:r w:rsidR="00647555">
        <w:t xml:space="preserve"> </w:t>
      </w:r>
      <w:r w:rsidRPr="00787DDF">
        <w:t>rezervat</w:t>
      </w:r>
      <w:r w:rsidR="00647555">
        <w:t xml:space="preserve"> </w:t>
      </w:r>
      <w:r w:rsidRPr="00787DDF">
        <w:t>integral</w:t>
      </w:r>
      <w:r w:rsidR="00647555">
        <w:t xml:space="preserve"> </w:t>
      </w:r>
      <w:r w:rsidRPr="00787DDF">
        <w:t>în</w:t>
      </w:r>
      <w:r w:rsidR="00647555">
        <w:t xml:space="preserve"> </w:t>
      </w:r>
      <w:r w:rsidRPr="00787DDF">
        <w:t>primele</w:t>
      </w:r>
      <w:r w:rsidR="00647555">
        <w:t xml:space="preserve"> </w:t>
      </w:r>
      <w:r w:rsidRPr="00787DDF">
        <w:t>6</w:t>
      </w:r>
      <w:r w:rsidR="00647555">
        <w:t xml:space="preserve"> </w:t>
      </w:r>
      <w:r w:rsidRPr="00787DDF">
        <w:t>minute</w:t>
      </w:r>
      <w:r w:rsidR="00647555">
        <w:t xml:space="preserve"> </w:t>
      </w:r>
      <w:r w:rsidRPr="00787DDF">
        <w:t>de</w:t>
      </w:r>
      <w:r w:rsidR="00647555">
        <w:t xml:space="preserve"> </w:t>
      </w:r>
      <w:r w:rsidRPr="00787DDF">
        <w:t>la</w:t>
      </w:r>
      <w:r w:rsidR="00647555">
        <w:t xml:space="preserve"> </w:t>
      </w:r>
      <w:r w:rsidRPr="00787DDF">
        <w:t>deschidere</w:t>
      </w:r>
      <w:bookmarkEnd w:id="147"/>
    </w:p>
    <w:p w14:paraId="3B2785C8" w14:textId="23AE0118" w:rsidR="00787DDF" w:rsidRPr="00787DDF" w:rsidRDefault="00647555" w:rsidP="00787DDF">
      <w:r>
        <w:t xml:space="preserve"> </w:t>
      </w:r>
      <w:r w:rsidR="00787DDF" w:rsidRPr="00787DDF">
        <w:t>Luni,</w:t>
      </w:r>
      <w:r>
        <w:t xml:space="preserve"> </w:t>
      </w:r>
      <w:r w:rsidR="00787DDF" w:rsidRPr="00787DDF">
        <w:t>11</w:t>
      </w:r>
      <w:r>
        <w:t xml:space="preserve"> </w:t>
      </w:r>
      <w:r w:rsidR="00787DDF" w:rsidRPr="00787DDF">
        <w:t>decembrie</w:t>
      </w:r>
      <w:r>
        <w:t xml:space="preserve"> </w:t>
      </w:r>
      <w:r w:rsidR="00787DDF" w:rsidRPr="00787DDF">
        <w:t>2023,</w:t>
      </w:r>
      <w:r>
        <w:t xml:space="preserve"> </w:t>
      </w:r>
      <w:r w:rsidR="00787DDF" w:rsidRPr="00787DDF">
        <w:t>ora</w:t>
      </w:r>
      <w:r>
        <w:t xml:space="preserve"> </w:t>
      </w:r>
      <w:r w:rsidR="00787DDF" w:rsidRPr="00787DDF">
        <w:t>10:00,</w:t>
      </w:r>
      <w:r>
        <w:t xml:space="preserve"> </w:t>
      </w:r>
      <w:r w:rsidR="00787DDF" w:rsidRPr="00787DDF">
        <w:t>a</w:t>
      </w:r>
      <w:r>
        <w:t xml:space="preserve"> </w:t>
      </w:r>
      <w:r w:rsidR="00787DDF" w:rsidRPr="00787DDF">
        <w:t>demarat</w:t>
      </w:r>
      <w:r>
        <w:t xml:space="preserve"> </w:t>
      </w:r>
      <w:r w:rsidR="00787DDF" w:rsidRPr="00787DDF">
        <w:t>sesiunea</w:t>
      </w:r>
      <w:r>
        <w:t xml:space="preserve"> </w:t>
      </w:r>
      <w:r w:rsidR="00787DDF" w:rsidRPr="00787DDF">
        <w:t>de</w:t>
      </w:r>
      <w:r>
        <w:t xml:space="preserve"> </w:t>
      </w:r>
      <w:r w:rsidR="00787DDF" w:rsidRPr="00787DDF">
        <w:t>înscriere</w:t>
      </w:r>
      <w:r>
        <w:t xml:space="preserve"> </w:t>
      </w:r>
      <w:r w:rsidR="00787DDF" w:rsidRPr="00787DDF">
        <w:t>în</w:t>
      </w:r>
      <w:r>
        <w:t xml:space="preserve"> </w:t>
      </w:r>
      <w:r w:rsidR="00787DDF" w:rsidRPr="00787DDF">
        <w:t>cadrul</w:t>
      </w:r>
      <w:r>
        <w:t xml:space="preserve"> </w:t>
      </w:r>
      <w:r w:rsidR="00787DDF" w:rsidRPr="00787DDF">
        <w:t>Programului</w:t>
      </w:r>
      <w:r>
        <w:t xml:space="preserve"> </w:t>
      </w:r>
      <w:r w:rsidR="00787DDF" w:rsidRPr="00787DDF">
        <w:t>privind</w:t>
      </w:r>
      <w:r>
        <w:t xml:space="preserve"> </w:t>
      </w:r>
      <w:r w:rsidR="00787DDF" w:rsidRPr="00787DDF">
        <w:t>creșterea</w:t>
      </w:r>
      <w:r>
        <w:t xml:space="preserve"> </w:t>
      </w:r>
      <w:r w:rsidR="00787DDF" w:rsidRPr="00787DDF">
        <w:t>eficienței</w:t>
      </w:r>
      <w:r>
        <w:t xml:space="preserve"> </w:t>
      </w:r>
      <w:r w:rsidR="00787DDF" w:rsidRPr="00787DDF">
        <w:t>energetice</w:t>
      </w:r>
      <w:r>
        <w:t xml:space="preserve"> </w:t>
      </w:r>
      <w:r w:rsidR="00787DDF" w:rsidRPr="00787DDF">
        <w:t>și</w:t>
      </w:r>
      <w:r>
        <w:t xml:space="preserve"> </w:t>
      </w:r>
      <w:r w:rsidR="00787DDF" w:rsidRPr="00787DDF">
        <w:t>gestionarea</w:t>
      </w:r>
      <w:r>
        <w:t xml:space="preserve"> </w:t>
      </w:r>
      <w:r w:rsidR="00787DDF" w:rsidRPr="00787DDF">
        <w:t>inteligentă</w:t>
      </w:r>
      <w:r>
        <w:t xml:space="preserve"> </w:t>
      </w:r>
      <w:r w:rsidR="00787DDF" w:rsidRPr="00787DDF">
        <w:t>a</w:t>
      </w:r>
      <w:r>
        <w:t xml:space="preserve"> </w:t>
      </w:r>
      <w:r w:rsidR="00787DDF" w:rsidRPr="00787DDF">
        <w:t>energiei</w:t>
      </w:r>
      <w:r>
        <w:t xml:space="preserve"> </w:t>
      </w:r>
      <w:r w:rsidR="00787DDF" w:rsidRPr="00787DDF">
        <w:t>în</w:t>
      </w:r>
      <w:r>
        <w:t xml:space="preserve"> </w:t>
      </w:r>
      <w:r w:rsidR="00787DDF" w:rsidRPr="00787DDF">
        <w:t>clădirile</w:t>
      </w:r>
      <w:r>
        <w:t xml:space="preserve"> </w:t>
      </w:r>
      <w:r w:rsidR="00787DDF" w:rsidRPr="00787DDF">
        <w:t>publice.</w:t>
      </w:r>
    </w:p>
    <w:p w14:paraId="7644163B" w14:textId="43BF0C1F" w:rsidR="00787DDF" w:rsidRPr="00787DDF" w:rsidRDefault="00787DDF" w:rsidP="00787DDF">
      <w:r w:rsidRPr="00787DDF">
        <w:t>Conform</w:t>
      </w:r>
      <w:r w:rsidR="00647555">
        <w:t xml:space="preserve"> </w:t>
      </w:r>
      <w:r w:rsidRPr="00787DDF">
        <w:t>comunicatului</w:t>
      </w:r>
      <w:r w:rsidR="00647555">
        <w:t xml:space="preserve"> </w:t>
      </w:r>
      <w:r w:rsidRPr="00787DDF">
        <w:t>oficial,</w:t>
      </w:r>
      <w:r w:rsidR="00647555">
        <w:t xml:space="preserve"> </w:t>
      </w:r>
      <w:r w:rsidRPr="00787DDF">
        <w:t>bugetul</w:t>
      </w:r>
      <w:r w:rsidR="00647555">
        <w:t xml:space="preserve"> </w:t>
      </w:r>
      <w:r w:rsidRPr="00787DDF">
        <w:t>destinat</w:t>
      </w:r>
      <w:r w:rsidR="00647555">
        <w:t xml:space="preserve"> </w:t>
      </w:r>
      <w:r w:rsidRPr="00787DDF">
        <w:t>acestei</w:t>
      </w:r>
      <w:r w:rsidR="00647555">
        <w:t xml:space="preserve"> </w:t>
      </w:r>
      <w:r w:rsidRPr="00787DDF">
        <w:t>sesiuni</w:t>
      </w:r>
      <w:r w:rsidR="00647555">
        <w:t xml:space="preserve"> </w:t>
      </w:r>
      <w:r w:rsidRPr="00787DDF">
        <w:t>a</w:t>
      </w:r>
      <w:r w:rsidR="00647555">
        <w:t xml:space="preserve"> </w:t>
      </w:r>
      <w:r w:rsidRPr="00787DDF">
        <w:t>fost</w:t>
      </w:r>
      <w:r w:rsidR="00647555">
        <w:t xml:space="preserve"> </w:t>
      </w:r>
      <w:r w:rsidRPr="00787DDF">
        <w:t>rezervat</w:t>
      </w:r>
      <w:r w:rsidR="00647555">
        <w:t xml:space="preserve"> </w:t>
      </w:r>
      <w:r w:rsidRPr="00787DDF">
        <w:t>integral,</w:t>
      </w:r>
      <w:r w:rsidR="00647555">
        <w:t xml:space="preserve"> </w:t>
      </w:r>
      <w:r w:rsidRPr="00787DDF">
        <w:t>în</w:t>
      </w:r>
      <w:r w:rsidR="00647555">
        <w:t xml:space="preserve"> </w:t>
      </w:r>
      <w:r w:rsidRPr="00787DDF">
        <w:t>primele</w:t>
      </w:r>
      <w:r w:rsidR="00647555">
        <w:t xml:space="preserve"> </w:t>
      </w:r>
      <w:r w:rsidRPr="00787DDF">
        <w:t>6</w:t>
      </w:r>
      <w:r w:rsidR="00647555">
        <w:t xml:space="preserve"> </w:t>
      </w:r>
      <w:r w:rsidRPr="00787DDF">
        <w:t>minute</w:t>
      </w:r>
      <w:r w:rsidR="00647555">
        <w:t xml:space="preserve"> </w:t>
      </w:r>
      <w:r w:rsidRPr="00787DDF">
        <w:t>de</w:t>
      </w:r>
      <w:r w:rsidR="00647555">
        <w:t xml:space="preserve"> </w:t>
      </w:r>
      <w:r w:rsidRPr="00787DDF">
        <w:t>la</w:t>
      </w:r>
      <w:r w:rsidR="00647555">
        <w:t xml:space="preserve"> </w:t>
      </w:r>
      <w:r w:rsidRPr="00787DDF">
        <w:t>deschidere.</w:t>
      </w:r>
    </w:p>
    <w:p w14:paraId="2D15C7B3" w14:textId="2A884C9A" w:rsidR="00787DDF" w:rsidRPr="00787DDF" w:rsidRDefault="00787DDF" w:rsidP="00787DDF">
      <w:r w:rsidRPr="00787DDF">
        <w:t>Scopul</w:t>
      </w:r>
      <w:r w:rsidR="00647555">
        <w:t xml:space="preserve"> </w:t>
      </w:r>
      <w:r w:rsidRPr="00787DDF">
        <w:t>programului</w:t>
      </w:r>
      <w:r w:rsidR="00647555">
        <w:t xml:space="preserve"> </w:t>
      </w:r>
      <w:r w:rsidRPr="00787DDF">
        <w:t>îl</w:t>
      </w:r>
      <w:r w:rsidR="00647555">
        <w:t xml:space="preserve"> </w:t>
      </w:r>
      <w:r w:rsidRPr="00787DDF">
        <w:t>reprezintă</w:t>
      </w:r>
      <w:r w:rsidR="00647555">
        <w:t xml:space="preserve"> </w:t>
      </w:r>
      <w:proofErr w:type="spellStart"/>
      <w:r w:rsidRPr="00787DDF">
        <w:t>creşterea</w:t>
      </w:r>
      <w:proofErr w:type="spellEnd"/>
      <w:r w:rsidR="00647555">
        <w:t xml:space="preserve"> </w:t>
      </w:r>
      <w:proofErr w:type="spellStart"/>
      <w:r w:rsidRPr="00787DDF">
        <w:t>eficienţei</w:t>
      </w:r>
      <w:proofErr w:type="spellEnd"/>
      <w:r w:rsidR="00647555">
        <w:t xml:space="preserve"> </w:t>
      </w:r>
      <w:r w:rsidRPr="00787DDF">
        <w:t>energetice</w:t>
      </w:r>
      <w:r w:rsidR="00647555">
        <w:t xml:space="preserve"> </w:t>
      </w:r>
      <w:r w:rsidRPr="00787DDF">
        <w:t>a</w:t>
      </w:r>
      <w:r w:rsidR="00647555">
        <w:t xml:space="preserve"> </w:t>
      </w:r>
      <w:r w:rsidRPr="00787DDF">
        <w:t>clădirilor</w:t>
      </w:r>
      <w:r w:rsidR="00647555">
        <w:t xml:space="preserve"> </w:t>
      </w:r>
      <w:r w:rsidRPr="00787DDF">
        <w:t>publice</w:t>
      </w:r>
      <w:r w:rsidR="00647555">
        <w:t xml:space="preserve"> </w:t>
      </w:r>
      <w:proofErr w:type="spellStart"/>
      <w:r w:rsidRPr="00787DDF">
        <w:t>şi</w:t>
      </w:r>
      <w:proofErr w:type="spellEnd"/>
      <w:r w:rsidR="00647555">
        <w:t xml:space="preserve"> </w:t>
      </w:r>
      <w:proofErr w:type="spellStart"/>
      <w:r w:rsidRPr="00787DDF">
        <w:t>îmbunătăţirea</w:t>
      </w:r>
      <w:proofErr w:type="spellEnd"/>
      <w:r w:rsidR="00647555">
        <w:t xml:space="preserve"> </w:t>
      </w:r>
      <w:proofErr w:type="spellStart"/>
      <w:r w:rsidRPr="00787DDF">
        <w:t>calităţii</w:t>
      </w:r>
      <w:proofErr w:type="spellEnd"/>
      <w:r w:rsidR="00647555">
        <w:t xml:space="preserve"> </w:t>
      </w:r>
      <w:r w:rsidRPr="00787DDF">
        <w:t>mediului</w:t>
      </w:r>
      <w:r w:rsidR="00647555">
        <w:t xml:space="preserve"> </w:t>
      </w:r>
      <w:r w:rsidRPr="00787DDF">
        <w:t>prin</w:t>
      </w:r>
      <w:r w:rsidR="00647555">
        <w:t xml:space="preserve"> </w:t>
      </w:r>
      <w:r w:rsidRPr="00787DDF">
        <w:t>reducerea</w:t>
      </w:r>
      <w:r w:rsidR="00647555">
        <w:t xml:space="preserve"> </w:t>
      </w:r>
      <w:r w:rsidRPr="00787DDF">
        <w:t>emisiilor</w:t>
      </w:r>
      <w:r w:rsidR="00647555">
        <w:t xml:space="preserve"> </w:t>
      </w:r>
      <w:r w:rsidRPr="00787DDF">
        <w:t>de</w:t>
      </w:r>
      <w:r w:rsidR="00647555">
        <w:t xml:space="preserve"> </w:t>
      </w:r>
      <w:r w:rsidRPr="00787DDF">
        <w:t>gaze</w:t>
      </w:r>
      <w:r w:rsidR="00647555">
        <w:t xml:space="preserve"> </w:t>
      </w:r>
      <w:r w:rsidRPr="00787DDF">
        <w:t>cu</w:t>
      </w:r>
      <w:r w:rsidR="00647555">
        <w:t xml:space="preserve"> </w:t>
      </w:r>
      <w:r w:rsidRPr="00787DDF">
        <w:t>efect</w:t>
      </w:r>
      <w:r w:rsidR="00647555">
        <w:t xml:space="preserve"> </w:t>
      </w:r>
      <w:r w:rsidRPr="00787DDF">
        <w:t>de</w:t>
      </w:r>
      <w:r w:rsidR="00647555">
        <w:t xml:space="preserve"> </w:t>
      </w:r>
      <w:r w:rsidRPr="00787DDF">
        <w:t>seră,</w:t>
      </w:r>
      <w:r w:rsidR="00647555">
        <w:t xml:space="preserve"> </w:t>
      </w:r>
      <w:r w:rsidRPr="00787DDF">
        <w:t>reducerea</w:t>
      </w:r>
      <w:r w:rsidR="00647555">
        <w:t xml:space="preserve"> </w:t>
      </w:r>
      <w:r w:rsidRPr="00787DDF">
        <w:t>consumului</w:t>
      </w:r>
      <w:r w:rsidR="00647555">
        <w:t xml:space="preserve"> </w:t>
      </w:r>
      <w:r w:rsidRPr="00787DDF">
        <w:t>anual</w:t>
      </w:r>
      <w:r w:rsidR="00647555">
        <w:t xml:space="preserve"> </w:t>
      </w:r>
      <w:r w:rsidRPr="00787DDF">
        <w:t>de</w:t>
      </w:r>
      <w:r w:rsidR="00647555">
        <w:t xml:space="preserve"> </w:t>
      </w:r>
      <w:r w:rsidRPr="00787DDF">
        <w:t>energie</w:t>
      </w:r>
      <w:r w:rsidR="00647555">
        <w:t xml:space="preserve"> </w:t>
      </w:r>
      <w:r w:rsidRPr="00787DDF">
        <w:t>primară</w:t>
      </w:r>
      <w:r w:rsidR="00647555">
        <w:t xml:space="preserve"> </w:t>
      </w:r>
      <w:r w:rsidRPr="00787DDF">
        <w:t>şi</w:t>
      </w:r>
      <w:r w:rsidR="00647555">
        <w:t xml:space="preserve"> </w:t>
      </w:r>
      <w:r w:rsidRPr="00787DDF">
        <w:t>promovarea</w:t>
      </w:r>
      <w:r w:rsidR="00647555">
        <w:t xml:space="preserve"> </w:t>
      </w:r>
      <w:r w:rsidRPr="00787DDF">
        <w:t>utilizării</w:t>
      </w:r>
      <w:r w:rsidR="00647555">
        <w:t xml:space="preserve"> </w:t>
      </w:r>
      <w:r w:rsidRPr="00787DDF">
        <w:t>surselor</w:t>
      </w:r>
      <w:r w:rsidR="00647555">
        <w:t xml:space="preserve"> </w:t>
      </w:r>
      <w:r w:rsidRPr="00787DDF">
        <w:t>regenerabile</w:t>
      </w:r>
      <w:r w:rsidR="00647555">
        <w:t xml:space="preserve"> </w:t>
      </w:r>
      <w:r w:rsidRPr="00787DDF">
        <w:t>de</w:t>
      </w:r>
      <w:r w:rsidR="00647555">
        <w:t xml:space="preserve"> </w:t>
      </w:r>
      <w:r w:rsidRPr="00787DDF">
        <w:t>energie.</w:t>
      </w:r>
    </w:p>
    <w:p w14:paraId="379AF804" w14:textId="4ACBAC84" w:rsidR="00787DDF" w:rsidRPr="00787DDF" w:rsidRDefault="00787DDF" w:rsidP="00787DDF">
      <w:r w:rsidRPr="00787DDF">
        <w:t>„S-a</w:t>
      </w:r>
      <w:r w:rsidR="00647555">
        <w:t xml:space="preserve"> </w:t>
      </w:r>
      <w:r w:rsidRPr="00787DDF">
        <w:t>încheiat</w:t>
      </w:r>
      <w:r w:rsidR="00647555">
        <w:t xml:space="preserve"> </w:t>
      </w:r>
      <w:r w:rsidRPr="00787DDF">
        <w:t>înscrierea</w:t>
      </w:r>
      <w:r w:rsidR="00647555">
        <w:t xml:space="preserve"> </w:t>
      </w:r>
      <w:r w:rsidRPr="00787DDF">
        <w:t>cu</w:t>
      </w:r>
      <w:r w:rsidR="00647555">
        <w:t xml:space="preserve"> </w:t>
      </w:r>
      <w:r w:rsidRPr="00787DDF">
        <w:t>succes</w:t>
      </w:r>
      <w:r w:rsidR="00647555">
        <w:t xml:space="preserve"> </w:t>
      </w:r>
      <w:r w:rsidRPr="00787DDF">
        <w:t>a</w:t>
      </w:r>
      <w:r w:rsidR="00647555">
        <w:t xml:space="preserve"> </w:t>
      </w:r>
      <w:r w:rsidRPr="00787DDF">
        <w:t>283</w:t>
      </w:r>
      <w:r w:rsidR="00647555">
        <w:t xml:space="preserve"> </w:t>
      </w:r>
      <w:r w:rsidRPr="00787DDF">
        <w:t>de</w:t>
      </w:r>
      <w:r w:rsidR="00647555">
        <w:t xml:space="preserve"> </w:t>
      </w:r>
      <w:r w:rsidRPr="00787DDF">
        <w:t>dosare,</w:t>
      </w:r>
      <w:r w:rsidR="00647555">
        <w:t xml:space="preserve"> </w:t>
      </w:r>
      <w:r w:rsidRPr="00787DDF">
        <w:t>în</w:t>
      </w:r>
      <w:r w:rsidR="00647555">
        <w:t xml:space="preserve"> </w:t>
      </w:r>
      <w:r w:rsidRPr="00787DDF">
        <w:t>valoare</w:t>
      </w:r>
      <w:r w:rsidR="00647555">
        <w:t xml:space="preserve"> </w:t>
      </w:r>
      <w:r w:rsidRPr="00787DDF">
        <w:t>de</w:t>
      </w:r>
      <w:r w:rsidR="00647555">
        <w:t xml:space="preserve"> </w:t>
      </w:r>
      <w:r w:rsidRPr="00787DDF">
        <w:t>peste</w:t>
      </w:r>
      <w:r w:rsidR="00647555">
        <w:t xml:space="preserve"> </w:t>
      </w:r>
      <w:r w:rsidRPr="00787DDF">
        <w:t>1.200.000.000</w:t>
      </w:r>
      <w:r w:rsidR="00647555">
        <w:t xml:space="preserve"> </w:t>
      </w:r>
      <w:r w:rsidRPr="00787DDF">
        <w:t>de</w:t>
      </w:r>
      <w:r w:rsidR="00647555">
        <w:t xml:space="preserve"> </w:t>
      </w:r>
      <w:r w:rsidRPr="00787DDF">
        <w:t>lei,</w:t>
      </w:r>
      <w:r w:rsidR="00647555">
        <w:t xml:space="preserve"> </w:t>
      </w:r>
      <w:r w:rsidRPr="00787DDF">
        <w:t>în</w:t>
      </w:r>
      <w:r w:rsidR="00647555">
        <w:t xml:space="preserve"> </w:t>
      </w:r>
      <w:r w:rsidRPr="00787DDF">
        <w:t>cadrul</w:t>
      </w:r>
      <w:r w:rsidR="00647555">
        <w:t xml:space="preserve"> </w:t>
      </w:r>
      <w:r w:rsidRPr="00787DDF">
        <w:t>Programului</w:t>
      </w:r>
      <w:r w:rsidR="00647555">
        <w:t xml:space="preserve"> </w:t>
      </w:r>
      <w:r w:rsidRPr="00787DDF">
        <w:t>Eficiență</w:t>
      </w:r>
      <w:r w:rsidR="00647555">
        <w:t xml:space="preserve"> </w:t>
      </w:r>
      <w:r w:rsidRPr="00787DDF">
        <w:t>energetică</w:t>
      </w:r>
      <w:r w:rsidR="00647555">
        <w:t xml:space="preserve"> </w:t>
      </w:r>
      <w:r w:rsidRPr="00787DDF">
        <w:t>în</w:t>
      </w:r>
      <w:r w:rsidR="00647555">
        <w:t xml:space="preserve"> </w:t>
      </w:r>
      <w:r w:rsidRPr="00787DDF">
        <w:t>clădiri</w:t>
      </w:r>
      <w:r w:rsidR="00647555">
        <w:t xml:space="preserve"> </w:t>
      </w:r>
      <w:r w:rsidRPr="00787DDF">
        <w:t>publice.</w:t>
      </w:r>
      <w:r w:rsidR="00647555">
        <w:t xml:space="preserve"> </w:t>
      </w:r>
      <w:r w:rsidRPr="00787DDF">
        <w:t>Prin</w:t>
      </w:r>
      <w:r w:rsidR="00647555">
        <w:t xml:space="preserve"> </w:t>
      </w:r>
      <w:r w:rsidRPr="00787DDF">
        <w:t>acordarea</w:t>
      </w:r>
      <w:r w:rsidR="00647555">
        <w:t xml:space="preserve"> </w:t>
      </w:r>
      <w:r w:rsidRPr="00787DDF">
        <w:t>acestor</w:t>
      </w:r>
      <w:r w:rsidR="00647555">
        <w:t xml:space="preserve"> </w:t>
      </w:r>
      <w:r w:rsidRPr="00787DDF">
        <w:t>finanțări</w:t>
      </w:r>
      <w:r w:rsidR="00647555">
        <w:t xml:space="preserve"> </w:t>
      </w:r>
      <w:r w:rsidRPr="00787DDF">
        <w:t>autorităților</w:t>
      </w:r>
      <w:r w:rsidR="00647555">
        <w:t xml:space="preserve"> </w:t>
      </w:r>
      <w:r w:rsidRPr="00787DDF">
        <w:t>locale</w:t>
      </w:r>
      <w:r w:rsidR="00647555">
        <w:t xml:space="preserve"> </w:t>
      </w:r>
      <w:r w:rsidRPr="00787DDF">
        <w:t>se</w:t>
      </w:r>
      <w:r w:rsidR="00647555">
        <w:t xml:space="preserve"> </w:t>
      </w:r>
      <w:r w:rsidRPr="00787DDF">
        <w:t>va</w:t>
      </w:r>
      <w:r w:rsidR="00647555">
        <w:t xml:space="preserve"> </w:t>
      </w:r>
      <w:r w:rsidRPr="00787DDF">
        <w:t>reduce</w:t>
      </w:r>
      <w:r w:rsidR="00647555">
        <w:t xml:space="preserve"> </w:t>
      </w:r>
      <w:r w:rsidRPr="00787DDF">
        <w:t>consumul</w:t>
      </w:r>
      <w:r w:rsidR="00647555">
        <w:t xml:space="preserve"> </w:t>
      </w:r>
      <w:r w:rsidRPr="00787DDF">
        <w:t>anual</w:t>
      </w:r>
      <w:r w:rsidR="00647555">
        <w:t xml:space="preserve"> </w:t>
      </w:r>
      <w:r w:rsidRPr="00787DDF">
        <w:t>de</w:t>
      </w:r>
      <w:r w:rsidR="00647555">
        <w:t xml:space="preserve"> </w:t>
      </w:r>
      <w:r w:rsidRPr="00787DDF">
        <w:t>energie</w:t>
      </w:r>
      <w:r w:rsidR="00647555">
        <w:t xml:space="preserve"> </w:t>
      </w:r>
      <w:r w:rsidRPr="00787DDF">
        <w:t>primară</w:t>
      </w:r>
      <w:r w:rsidR="00647555">
        <w:t xml:space="preserve"> </w:t>
      </w:r>
      <w:r w:rsidRPr="00787DDF">
        <w:t>în</w:t>
      </w:r>
      <w:r w:rsidR="00647555">
        <w:t xml:space="preserve"> </w:t>
      </w:r>
      <w:r w:rsidRPr="00787DDF">
        <w:t>clădirile</w:t>
      </w:r>
      <w:r w:rsidR="00647555">
        <w:t xml:space="preserve"> </w:t>
      </w:r>
      <w:r w:rsidRPr="00787DDF">
        <w:t>publice.</w:t>
      </w:r>
      <w:r w:rsidR="00647555">
        <w:t xml:space="preserve"> </w:t>
      </w:r>
      <w:r w:rsidRPr="00787DDF">
        <w:t>Și</w:t>
      </w:r>
      <w:r w:rsidR="00647555">
        <w:t xml:space="preserve"> </w:t>
      </w:r>
      <w:r w:rsidRPr="00787DDF">
        <w:t>în</w:t>
      </w:r>
      <w:r w:rsidR="00647555">
        <w:t xml:space="preserve"> </w:t>
      </w:r>
      <w:r w:rsidRPr="00787DDF">
        <w:t>acest</w:t>
      </w:r>
      <w:r w:rsidR="00647555">
        <w:t xml:space="preserve"> </w:t>
      </w:r>
      <w:r w:rsidRPr="00787DDF">
        <w:t>an</w:t>
      </w:r>
      <w:r w:rsidR="00647555">
        <w:t xml:space="preserve"> </w:t>
      </w:r>
      <w:r w:rsidRPr="00787DDF">
        <w:t>continuăm</w:t>
      </w:r>
      <w:r w:rsidR="00647555">
        <w:t xml:space="preserve"> </w:t>
      </w:r>
      <w:proofErr w:type="spellStart"/>
      <w:r w:rsidRPr="00787DDF">
        <w:t>finanţarea</w:t>
      </w:r>
      <w:proofErr w:type="spellEnd"/>
      <w:r w:rsidR="00647555">
        <w:t xml:space="preserve"> </w:t>
      </w:r>
      <w:proofErr w:type="spellStart"/>
      <w:r w:rsidRPr="00787DDF">
        <w:t>investiţiilor</w:t>
      </w:r>
      <w:proofErr w:type="spellEnd"/>
      <w:r w:rsidR="00647555">
        <w:t xml:space="preserve"> </w:t>
      </w:r>
      <w:r w:rsidRPr="00787DDF">
        <w:t>pentru</w:t>
      </w:r>
      <w:r w:rsidR="00647555">
        <w:t xml:space="preserve"> </w:t>
      </w:r>
      <w:proofErr w:type="spellStart"/>
      <w:r w:rsidRPr="00787DDF">
        <w:t>creşterea</w:t>
      </w:r>
      <w:proofErr w:type="spellEnd"/>
      <w:r w:rsidR="00647555">
        <w:t xml:space="preserve"> </w:t>
      </w:r>
      <w:proofErr w:type="spellStart"/>
      <w:r w:rsidRPr="00787DDF">
        <w:t>performanţei</w:t>
      </w:r>
      <w:proofErr w:type="spellEnd"/>
      <w:r w:rsidR="00647555">
        <w:t xml:space="preserve"> </w:t>
      </w:r>
      <w:r w:rsidRPr="00787DDF">
        <w:t>energetice</w:t>
      </w:r>
      <w:r w:rsidR="00647555">
        <w:t xml:space="preserve"> </w:t>
      </w:r>
      <w:r w:rsidRPr="00787DDF">
        <w:t>a</w:t>
      </w:r>
      <w:r w:rsidR="00647555">
        <w:t xml:space="preserve"> </w:t>
      </w:r>
      <w:r w:rsidRPr="00787DDF">
        <w:t>acestora</w:t>
      </w:r>
      <w:r w:rsidR="00647555">
        <w:t xml:space="preserve"> </w:t>
      </w:r>
      <w:r w:rsidRPr="00787DDF">
        <w:t>și</w:t>
      </w:r>
      <w:r w:rsidR="00647555">
        <w:t xml:space="preserve"> </w:t>
      </w:r>
      <w:r w:rsidRPr="00787DDF">
        <w:t>diminuarea</w:t>
      </w:r>
      <w:r w:rsidR="00647555">
        <w:t xml:space="preserve"> </w:t>
      </w:r>
      <w:r w:rsidRPr="00787DDF">
        <w:t>efectelor</w:t>
      </w:r>
      <w:r w:rsidR="00647555">
        <w:t xml:space="preserve"> </w:t>
      </w:r>
      <w:r w:rsidRPr="00787DDF">
        <w:t>poluării</w:t>
      </w:r>
      <w:r w:rsidR="00647555">
        <w:t xml:space="preserve"> </w:t>
      </w:r>
      <w:r w:rsidRPr="00787DDF">
        <w:t>aerului</w:t>
      </w:r>
      <w:r w:rsidR="00647555">
        <w:t xml:space="preserve"> </w:t>
      </w:r>
      <w:r w:rsidRPr="00787DDF">
        <w:t>asupra</w:t>
      </w:r>
      <w:r w:rsidR="00647555">
        <w:t xml:space="preserve"> </w:t>
      </w:r>
      <w:r w:rsidRPr="00787DDF">
        <w:t>mediului</w:t>
      </w:r>
      <w:r w:rsidR="00647555">
        <w:t xml:space="preserve"> </w:t>
      </w:r>
      <w:proofErr w:type="spellStart"/>
      <w:r w:rsidRPr="00787DDF">
        <w:t>şi</w:t>
      </w:r>
      <w:proofErr w:type="spellEnd"/>
      <w:r w:rsidR="00647555">
        <w:t xml:space="preserve"> </w:t>
      </w:r>
      <w:r w:rsidRPr="00787DDF">
        <w:t>a</w:t>
      </w:r>
      <w:r w:rsidR="00647555">
        <w:t xml:space="preserve"> </w:t>
      </w:r>
      <w:proofErr w:type="spellStart"/>
      <w:r w:rsidRPr="00787DDF">
        <w:t>sănătăţii</w:t>
      </w:r>
      <w:proofErr w:type="spellEnd"/>
      <w:r w:rsidR="00647555">
        <w:t xml:space="preserve"> </w:t>
      </w:r>
      <w:proofErr w:type="spellStart"/>
      <w:r w:rsidRPr="00787DDF">
        <w:t>populaţiei</w:t>
      </w:r>
      <w:proofErr w:type="spellEnd"/>
      <w:r w:rsidRPr="00787DDF">
        <w:t>”,</w:t>
      </w:r>
      <w:r w:rsidR="00647555">
        <w:t xml:space="preserve"> </w:t>
      </w:r>
      <w:r w:rsidRPr="00787DDF">
        <w:t>a</w:t>
      </w:r>
      <w:r w:rsidR="00647555">
        <w:t xml:space="preserve"> </w:t>
      </w:r>
      <w:r w:rsidRPr="00787DDF">
        <w:t>declarat</w:t>
      </w:r>
      <w:r w:rsidR="00647555">
        <w:t xml:space="preserve"> </w:t>
      </w:r>
      <w:r w:rsidRPr="00787DDF">
        <w:t>președintele</w:t>
      </w:r>
      <w:r w:rsidR="00647555">
        <w:t xml:space="preserve"> </w:t>
      </w:r>
      <w:r w:rsidRPr="00787DDF">
        <w:t>Administrației</w:t>
      </w:r>
      <w:r w:rsidR="00647555">
        <w:t xml:space="preserve"> </w:t>
      </w:r>
      <w:r w:rsidRPr="00787DDF">
        <w:t>Fondului</w:t>
      </w:r>
      <w:r w:rsidR="00647555">
        <w:t xml:space="preserve"> </w:t>
      </w:r>
      <w:r w:rsidRPr="00787DDF">
        <w:t>pentru</w:t>
      </w:r>
      <w:r w:rsidR="00647555">
        <w:t xml:space="preserve"> </w:t>
      </w:r>
      <w:r w:rsidRPr="00787DDF">
        <w:t>Mediu,</w:t>
      </w:r>
      <w:r w:rsidR="00647555">
        <w:t xml:space="preserve"> </w:t>
      </w:r>
      <w:r w:rsidRPr="00787DDF">
        <w:t>Laurențiu</w:t>
      </w:r>
      <w:r w:rsidR="00647555">
        <w:t xml:space="preserve"> </w:t>
      </w:r>
      <w:r w:rsidRPr="00787DDF">
        <w:t>Adrian</w:t>
      </w:r>
      <w:r w:rsidR="00647555">
        <w:t xml:space="preserve"> </w:t>
      </w:r>
      <w:proofErr w:type="spellStart"/>
      <w:r w:rsidRPr="00787DDF">
        <w:t>Neculaescu</w:t>
      </w:r>
      <w:proofErr w:type="spellEnd"/>
      <w:r w:rsidRPr="00787DDF">
        <w:t>.</w:t>
      </w:r>
    </w:p>
    <w:p w14:paraId="4F299110" w14:textId="5A786D92" w:rsidR="00787DDF" w:rsidRDefault="00787DDF" w:rsidP="00787DDF">
      <w:proofErr w:type="spellStart"/>
      <w:r w:rsidRPr="00787DDF">
        <w:t>Finanţarea</w:t>
      </w:r>
      <w:proofErr w:type="spellEnd"/>
      <w:r w:rsidR="00647555">
        <w:t xml:space="preserve"> </w:t>
      </w:r>
      <w:r w:rsidRPr="00787DDF">
        <w:t>se</w:t>
      </w:r>
      <w:r w:rsidR="00647555">
        <w:t xml:space="preserve"> </w:t>
      </w:r>
      <w:r w:rsidRPr="00787DDF">
        <w:t>acordă</w:t>
      </w:r>
      <w:r w:rsidR="00647555">
        <w:t xml:space="preserve"> </w:t>
      </w:r>
      <w:r w:rsidRPr="00787DDF">
        <w:t>în</w:t>
      </w:r>
      <w:r w:rsidR="00647555">
        <w:t xml:space="preserve"> </w:t>
      </w:r>
      <w:r w:rsidRPr="00787DDF">
        <w:t>procent</w:t>
      </w:r>
      <w:r w:rsidR="00647555">
        <w:t xml:space="preserve"> </w:t>
      </w:r>
      <w:r w:rsidRPr="00787DDF">
        <w:t>de</w:t>
      </w:r>
      <w:r w:rsidR="00647555">
        <w:t xml:space="preserve"> </w:t>
      </w:r>
      <w:r w:rsidRPr="00787DDF">
        <w:t>maximum</w:t>
      </w:r>
      <w:r w:rsidR="00647555">
        <w:t xml:space="preserve"> </w:t>
      </w:r>
      <w:r w:rsidRPr="00787DDF">
        <w:t>100%</w:t>
      </w:r>
      <w:r w:rsidR="00647555">
        <w:t xml:space="preserve"> </w:t>
      </w:r>
      <w:r w:rsidRPr="00787DDF">
        <w:t>din</w:t>
      </w:r>
      <w:r w:rsidR="00647555">
        <w:t xml:space="preserve"> </w:t>
      </w:r>
      <w:r w:rsidRPr="00787DDF">
        <w:t>cheltuielile</w:t>
      </w:r>
      <w:r w:rsidR="00647555">
        <w:t xml:space="preserve"> </w:t>
      </w:r>
      <w:r w:rsidRPr="00787DDF">
        <w:t>eligibile</w:t>
      </w:r>
      <w:r w:rsidR="00647555">
        <w:t xml:space="preserve"> </w:t>
      </w:r>
      <w:r w:rsidRPr="00787DDF">
        <w:t>ale</w:t>
      </w:r>
      <w:r w:rsidR="00647555">
        <w:t xml:space="preserve"> </w:t>
      </w:r>
      <w:r w:rsidRPr="00787DDF">
        <w:t>unui</w:t>
      </w:r>
      <w:r w:rsidR="00647555">
        <w:t xml:space="preserve"> </w:t>
      </w:r>
      <w:r w:rsidRPr="00787DDF">
        <w:t>obiectiv</w:t>
      </w:r>
      <w:r w:rsidR="00647555">
        <w:t xml:space="preserve"> </w:t>
      </w:r>
      <w:r w:rsidRPr="00787DDF">
        <w:t>de</w:t>
      </w:r>
      <w:r w:rsidR="00647555">
        <w:t xml:space="preserve"> </w:t>
      </w:r>
      <w:proofErr w:type="spellStart"/>
      <w:r w:rsidRPr="00787DDF">
        <w:t>investiţie</w:t>
      </w:r>
      <w:proofErr w:type="spellEnd"/>
      <w:r w:rsidR="00647555">
        <w:t xml:space="preserve"> </w:t>
      </w:r>
      <w:proofErr w:type="spellStart"/>
      <w:r w:rsidRPr="00787DDF">
        <w:t>şi</w:t>
      </w:r>
      <w:proofErr w:type="spellEnd"/>
      <w:r w:rsidR="00647555">
        <w:t xml:space="preserve"> </w:t>
      </w:r>
      <w:r w:rsidRPr="00787DDF">
        <w:t>în</w:t>
      </w:r>
      <w:r w:rsidR="00647555">
        <w:t xml:space="preserve"> </w:t>
      </w:r>
      <w:r w:rsidRPr="00787DDF">
        <w:t>limita</w:t>
      </w:r>
      <w:r w:rsidR="00647555">
        <w:t xml:space="preserve"> </w:t>
      </w:r>
      <w:r w:rsidRPr="00787DDF">
        <w:t>sumelor</w:t>
      </w:r>
      <w:r w:rsidR="00647555">
        <w:t xml:space="preserve"> </w:t>
      </w:r>
      <w:r w:rsidRPr="00787DDF">
        <w:t>ce</w:t>
      </w:r>
      <w:r w:rsidR="00647555">
        <w:t xml:space="preserve"> </w:t>
      </w:r>
      <w:r w:rsidRPr="00787DDF">
        <w:t>pot</w:t>
      </w:r>
      <w:r w:rsidR="00647555">
        <w:t xml:space="preserve"> </w:t>
      </w:r>
      <w:r w:rsidRPr="00787DDF">
        <w:t>fi</w:t>
      </w:r>
      <w:r w:rsidR="00647555">
        <w:t xml:space="preserve"> </w:t>
      </w:r>
      <w:r w:rsidRPr="00787DDF">
        <w:t>acordate</w:t>
      </w:r>
      <w:r w:rsidR="00647555">
        <w:t xml:space="preserve"> </w:t>
      </w:r>
      <w:r w:rsidRPr="00787DDF">
        <w:t>pentru</w:t>
      </w:r>
      <w:r w:rsidR="00647555">
        <w:t xml:space="preserve"> </w:t>
      </w:r>
      <w:r w:rsidRPr="00787DDF">
        <w:t>fiecare</w:t>
      </w:r>
      <w:r w:rsidR="00647555">
        <w:t xml:space="preserve"> </w:t>
      </w:r>
      <w:r w:rsidRPr="00787DDF">
        <w:t>categorie</w:t>
      </w:r>
      <w:r w:rsidR="00647555">
        <w:t xml:space="preserve"> </w:t>
      </w:r>
      <w:r w:rsidRPr="00787DDF">
        <w:t>de</w:t>
      </w:r>
      <w:r w:rsidR="00647555">
        <w:t xml:space="preserve"> </w:t>
      </w:r>
      <w:proofErr w:type="spellStart"/>
      <w:r w:rsidRPr="00787DDF">
        <w:t>solicitanţi</w:t>
      </w:r>
      <w:proofErr w:type="spellEnd"/>
      <w:r w:rsidRPr="00787DDF">
        <w:t>.</w:t>
      </w:r>
    </w:p>
    <w:p w14:paraId="2082A4D5" w14:textId="63BCFC3A" w:rsidR="00B71AC3" w:rsidRPr="0022605C" w:rsidRDefault="00B71AC3" w:rsidP="00B71AC3">
      <w:pPr>
        <w:rPr>
          <w:b/>
          <w:bCs/>
        </w:rPr>
      </w:pPr>
      <w:r w:rsidRPr="0022605C">
        <w:rPr>
          <w:b/>
          <w:bCs/>
        </w:rPr>
        <w:t>Categoriile</w:t>
      </w:r>
      <w:r w:rsidR="00647555">
        <w:rPr>
          <w:b/>
          <w:bCs/>
        </w:rPr>
        <w:t xml:space="preserve"> </w:t>
      </w:r>
      <w:r w:rsidRPr="0022605C">
        <w:rPr>
          <w:b/>
          <w:bCs/>
        </w:rPr>
        <w:t>de</w:t>
      </w:r>
      <w:r w:rsidR="00647555">
        <w:rPr>
          <w:b/>
          <w:bCs/>
        </w:rPr>
        <w:t xml:space="preserve"> </w:t>
      </w:r>
      <w:proofErr w:type="spellStart"/>
      <w:r w:rsidRPr="0022605C">
        <w:rPr>
          <w:b/>
          <w:bCs/>
        </w:rPr>
        <w:t>solicitanţi</w:t>
      </w:r>
      <w:proofErr w:type="spellEnd"/>
      <w:r w:rsidR="00647555">
        <w:rPr>
          <w:b/>
          <w:bCs/>
        </w:rPr>
        <w:t xml:space="preserve"> </w:t>
      </w:r>
      <w:r w:rsidRPr="0022605C">
        <w:rPr>
          <w:b/>
          <w:bCs/>
        </w:rPr>
        <w:t>eligibili</w:t>
      </w:r>
      <w:r w:rsidR="00647555">
        <w:rPr>
          <w:b/>
          <w:bCs/>
        </w:rPr>
        <w:t xml:space="preserve"> </w:t>
      </w:r>
      <w:r w:rsidRPr="0022605C">
        <w:rPr>
          <w:b/>
          <w:bCs/>
        </w:rPr>
        <w:t>sunt:</w:t>
      </w:r>
    </w:p>
    <w:p w14:paraId="4EFA4789" w14:textId="4E17412E" w:rsidR="00B71AC3" w:rsidRDefault="00B71AC3" w:rsidP="00B71AC3">
      <w:r>
        <w:t>a)</w:t>
      </w:r>
      <w:r w:rsidR="00647555">
        <w:t xml:space="preserve"> </w:t>
      </w:r>
      <w:proofErr w:type="spellStart"/>
      <w:r>
        <w:t>unităţile</w:t>
      </w:r>
      <w:proofErr w:type="spellEnd"/>
      <w:r w:rsidR="00647555">
        <w:t xml:space="preserve"> </w:t>
      </w:r>
      <w:r>
        <w:t>administrativ-teritoriale</w:t>
      </w:r>
      <w:r w:rsidR="00647555">
        <w:t xml:space="preserve"> </w:t>
      </w:r>
      <w:r>
        <w:t>organizate</w:t>
      </w:r>
      <w:r w:rsidR="00647555">
        <w:t xml:space="preserve"> </w:t>
      </w:r>
      <w:r>
        <w:t>la</w:t>
      </w:r>
      <w:r w:rsidR="00647555">
        <w:t xml:space="preserve"> </w:t>
      </w:r>
      <w:r>
        <w:t>nivel</w:t>
      </w:r>
      <w:r w:rsidR="00647555">
        <w:t xml:space="preserve"> </w:t>
      </w:r>
      <w:r>
        <w:t>de</w:t>
      </w:r>
      <w:r w:rsidR="00647555">
        <w:t xml:space="preserve"> </w:t>
      </w:r>
      <w:r>
        <w:t>comună,</w:t>
      </w:r>
      <w:r w:rsidR="00647555">
        <w:t xml:space="preserve"> </w:t>
      </w:r>
      <w:proofErr w:type="spellStart"/>
      <w:r>
        <w:t>oraş</w:t>
      </w:r>
      <w:proofErr w:type="spellEnd"/>
      <w:r>
        <w:t>,</w:t>
      </w:r>
    </w:p>
    <w:p w14:paraId="72972989" w14:textId="5BA6CC09" w:rsidR="00B71AC3" w:rsidRDefault="00B71AC3" w:rsidP="00B71AC3">
      <w:r>
        <w:lastRenderedPageBreak/>
        <w:t>municipiu,</w:t>
      </w:r>
      <w:r w:rsidR="00647555">
        <w:t xml:space="preserve"> </w:t>
      </w:r>
      <w:proofErr w:type="spellStart"/>
      <w:r>
        <w:t>judeţ</w:t>
      </w:r>
      <w:proofErr w:type="spellEnd"/>
      <w:r>
        <w:t>;</w:t>
      </w:r>
    </w:p>
    <w:p w14:paraId="2C2153A6" w14:textId="142170D4" w:rsidR="00B71AC3" w:rsidRDefault="00B71AC3" w:rsidP="00B71AC3">
      <w:r>
        <w:t>b)</w:t>
      </w:r>
      <w:r w:rsidR="00647555">
        <w:t xml:space="preserve"> </w:t>
      </w:r>
      <w:r>
        <w:t>subdiviziunile</w:t>
      </w:r>
      <w:r w:rsidR="00647555">
        <w:t xml:space="preserve"> </w:t>
      </w:r>
      <w:r>
        <w:t>administrativ-teritoriale</w:t>
      </w:r>
      <w:r w:rsidR="00647555">
        <w:t xml:space="preserve"> </w:t>
      </w:r>
      <w:r>
        <w:t>ale</w:t>
      </w:r>
      <w:r w:rsidR="00647555">
        <w:t xml:space="preserve"> </w:t>
      </w:r>
      <w:r>
        <w:t>municipiului</w:t>
      </w:r>
      <w:r w:rsidR="00647555">
        <w:t xml:space="preserve"> </w:t>
      </w:r>
      <w:proofErr w:type="spellStart"/>
      <w:r>
        <w:t>Bucureşti</w:t>
      </w:r>
      <w:proofErr w:type="spellEnd"/>
      <w:r>
        <w:t>;</w:t>
      </w:r>
    </w:p>
    <w:p w14:paraId="1592C9EB" w14:textId="5D53BBB9" w:rsidR="00B71AC3" w:rsidRDefault="00B71AC3" w:rsidP="00B71AC3">
      <w:r>
        <w:t>c)</w:t>
      </w:r>
      <w:r w:rsidR="00647555">
        <w:t xml:space="preserve"> </w:t>
      </w:r>
      <w:proofErr w:type="spellStart"/>
      <w:r>
        <w:t>instituţiile</w:t>
      </w:r>
      <w:proofErr w:type="spellEnd"/>
      <w:r w:rsidR="00647555">
        <w:t xml:space="preserve"> </w:t>
      </w:r>
      <w:r>
        <w:t>publice</w:t>
      </w:r>
      <w:r w:rsidR="00647555">
        <w:t xml:space="preserve"> </w:t>
      </w:r>
      <w:r>
        <w:t>din</w:t>
      </w:r>
      <w:r w:rsidR="00647555">
        <w:t xml:space="preserve"> </w:t>
      </w:r>
      <w:r>
        <w:t>subordinea/în</w:t>
      </w:r>
      <w:r w:rsidR="00647555">
        <w:t xml:space="preserve"> </w:t>
      </w:r>
      <w:r>
        <w:t>coordonarea</w:t>
      </w:r>
      <w:r w:rsidR="00647555">
        <w:t xml:space="preserve"> </w:t>
      </w:r>
      <w:proofErr w:type="spellStart"/>
      <w:r>
        <w:t>autorităţilor</w:t>
      </w:r>
      <w:proofErr w:type="spellEnd"/>
      <w:r w:rsidR="00647555">
        <w:t xml:space="preserve"> </w:t>
      </w:r>
      <w:r>
        <w:t>deliberative</w:t>
      </w:r>
    </w:p>
    <w:p w14:paraId="7D89F594" w14:textId="7480E518" w:rsidR="00B71AC3" w:rsidRDefault="00B71AC3" w:rsidP="00B71AC3">
      <w:r>
        <w:t>ale</w:t>
      </w:r>
      <w:r w:rsidR="00647555">
        <w:t xml:space="preserve"> </w:t>
      </w:r>
      <w:proofErr w:type="spellStart"/>
      <w:r>
        <w:t>administraţiei</w:t>
      </w:r>
      <w:proofErr w:type="spellEnd"/>
      <w:r w:rsidR="00647555">
        <w:t xml:space="preserve"> </w:t>
      </w:r>
      <w:r>
        <w:t>publice</w:t>
      </w:r>
      <w:r w:rsidR="00647555">
        <w:t xml:space="preserve"> </w:t>
      </w:r>
      <w:r>
        <w:t>locale;</w:t>
      </w:r>
    </w:p>
    <w:p w14:paraId="0CEEDF34" w14:textId="303F9B88" w:rsidR="00B71AC3" w:rsidRDefault="00B71AC3" w:rsidP="00B71AC3">
      <w:r>
        <w:t>d)</w:t>
      </w:r>
      <w:r w:rsidR="00647555">
        <w:t xml:space="preserve"> </w:t>
      </w:r>
      <w:r>
        <w:t>cluburile</w:t>
      </w:r>
      <w:r w:rsidR="00647555">
        <w:t xml:space="preserve"> </w:t>
      </w:r>
      <w:r>
        <w:t>sportive</w:t>
      </w:r>
      <w:r w:rsidR="00647555">
        <w:t xml:space="preserve"> </w:t>
      </w:r>
      <w:r>
        <w:t>de</w:t>
      </w:r>
      <w:r w:rsidR="00647555">
        <w:t xml:space="preserve"> </w:t>
      </w:r>
      <w:r>
        <w:t>drept</w:t>
      </w:r>
      <w:r w:rsidR="00647555">
        <w:t xml:space="preserve"> </w:t>
      </w:r>
      <w:r>
        <w:t>public</w:t>
      </w:r>
      <w:r w:rsidR="00647555">
        <w:t xml:space="preserve"> </w:t>
      </w:r>
      <w:r>
        <w:t>și</w:t>
      </w:r>
      <w:r w:rsidR="00647555">
        <w:t xml:space="preserve"> </w:t>
      </w:r>
      <w:r>
        <w:t>COSR,</w:t>
      </w:r>
      <w:r w:rsidR="00647555">
        <w:t xml:space="preserve"> </w:t>
      </w:r>
      <w:r>
        <w:t>pentru</w:t>
      </w:r>
      <w:r w:rsidR="00647555">
        <w:t xml:space="preserve"> </w:t>
      </w:r>
      <w:r>
        <w:t>baze</w:t>
      </w:r>
      <w:r w:rsidR="00647555">
        <w:t xml:space="preserve"> </w:t>
      </w:r>
      <w:r>
        <w:t>sportive</w:t>
      </w:r>
      <w:r w:rsidR="00647555">
        <w:t xml:space="preserve"> </w:t>
      </w:r>
      <w:r>
        <w:t>de</w:t>
      </w:r>
      <w:r w:rsidR="00647555">
        <w:t xml:space="preserve"> </w:t>
      </w:r>
      <w:r>
        <w:t>drept</w:t>
      </w:r>
    </w:p>
    <w:p w14:paraId="42F58B68" w14:textId="549C0FF5" w:rsidR="00B71AC3" w:rsidRDefault="00B71AC3" w:rsidP="00B71AC3">
      <w:r>
        <w:t>public</w:t>
      </w:r>
      <w:r w:rsidR="00647555">
        <w:t xml:space="preserve"> </w:t>
      </w:r>
      <w:r>
        <w:t>aflate</w:t>
      </w:r>
      <w:r w:rsidR="00647555">
        <w:t xml:space="preserve"> </w:t>
      </w:r>
      <w:r>
        <w:t>în</w:t>
      </w:r>
      <w:r w:rsidR="00647555">
        <w:t xml:space="preserve"> </w:t>
      </w:r>
      <w:r>
        <w:t>administrarea,</w:t>
      </w:r>
      <w:r w:rsidR="00647555">
        <w:t xml:space="preserve"> </w:t>
      </w:r>
      <w:r>
        <w:t>concesiunea</w:t>
      </w:r>
      <w:r w:rsidR="00647555">
        <w:t xml:space="preserve"> </w:t>
      </w:r>
      <w:r>
        <w:t>sau</w:t>
      </w:r>
      <w:r w:rsidR="00647555">
        <w:t xml:space="preserve"> </w:t>
      </w:r>
      <w:r>
        <w:t>folosința</w:t>
      </w:r>
      <w:r w:rsidR="00647555">
        <w:t xml:space="preserve"> </w:t>
      </w:r>
      <w:r>
        <w:t>acestora;</w:t>
      </w:r>
    </w:p>
    <w:p w14:paraId="60F1F37D" w14:textId="4141F803" w:rsidR="00B71AC3" w:rsidRDefault="00B71AC3" w:rsidP="00B71AC3">
      <w:r>
        <w:t>e)</w:t>
      </w:r>
      <w:r w:rsidR="00647555">
        <w:t xml:space="preserve"> </w:t>
      </w:r>
      <w:r>
        <w:t>unitățile</w:t>
      </w:r>
      <w:r w:rsidR="00647555">
        <w:t xml:space="preserve"> </w:t>
      </w:r>
      <w:r>
        <w:t>publice</w:t>
      </w:r>
      <w:r w:rsidR="00647555">
        <w:t xml:space="preserve"> </w:t>
      </w:r>
      <w:r>
        <w:t>centrale</w:t>
      </w:r>
      <w:r w:rsidR="00647555">
        <w:t xml:space="preserve"> </w:t>
      </w:r>
      <w:r>
        <w:t>și/sau</w:t>
      </w:r>
      <w:r w:rsidR="00647555">
        <w:t xml:space="preserve"> </w:t>
      </w:r>
      <w:r>
        <w:t>teritoriale</w:t>
      </w:r>
      <w:r w:rsidR="00647555">
        <w:t xml:space="preserve"> </w:t>
      </w:r>
      <w:r>
        <w:t>cu</w:t>
      </w:r>
      <w:r w:rsidR="00647555">
        <w:t xml:space="preserve"> </w:t>
      </w:r>
      <w:proofErr w:type="spellStart"/>
      <w:r>
        <w:t>atribuţii</w:t>
      </w:r>
      <w:proofErr w:type="spellEnd"/>
      <w:r w:rsidR="00647555">
        <w:t xml:space="preserve"> </w:t>
      </w:r>
      <w:r>
        <w:t>specifice</w:t>
      </w:r>
      <w:r w:rsidR="00647555">
        <w:t xml:space="preserve"> </w:t>
      </w:r>
      <w:r>
        <w:t>în</w:t>
      </w:r>
      <w:r w:rsidR="00647555">
        <w:t xml:space="preserve"> </w:t>
      </w:r>
      <w:r>
        <w:t>domeniul:</w:t>
      </w:r>
    </w:p>
    <w:p w14:paraId="3D16F307" w14:textId="641CA6C7" w:rsidR="00B71AC3" w:rsidRDefault="00B71AC3" w:rsidP="00B71AC3">
      <w:r>
        <w:t>1.</w:t>
      </w:r>
      <w:r w:rsidR="00647555">
        <w:t xml:space="preserve"> </w:t>
      </w:r>
      <w:r>
        <w:t>apărării</w:t>
      </w:r>
      <w:r w:rsidR="00647555">
        <w:t xml:space="preserve"> </w:t>
      </w:r>
      <w:r>
        <w:t>drepturilor</w:t>
      </w:r>
      <w:r w:rsidR="00647555">
        <w:t xml:space="preserve"> </w:t>
      </w:r>
      <w:proofErr w:type="spellStart"/>
      <w:r>
        <w:t>şi</w:t>
      </w:r>
      <w:proofErr w:type="spellEnd"/>
      <w:r w:rsidR="00647555">
        <w:t xml:space="preserve"> </w:t>
      </w:r>
      <w:proofErr w:type="spellStart"/>
      <w:r>
        <w:t>libertăţilor</w:t>
      </w:r>
      <w:proofErr w:type="spellEnd"/>
      <w:r w:rsidR="00647555">
        <w:t xml:space="preserve"> </w:t>
      </w:r>
      <w:r>
        <w:t>fundamentale</w:t>
      </w:r>
      <w:r w:rsidR="00647555">
        <w:t xml:space="preserve"> </w:t>
      </w:r>
      <w:r>
        <w:t>ale</w:t>
      </w:r>
      <w:r w:rsidR="00647555">
        <w:t xml:space="preserve"> </w:t>
      </w:r>
      <w:r>
        <w:t>omului,</w:t>
      </w:r>
      <w:r w:rsidR="00647555">
        <w:t xml:space="preserve"> </w:t>
      </w:r>
      <w:r>
        <w:t>a</w:t>
      </w:r>
      <w:r w:rsidR="00647555">
        <w:t xml:space="preserve"> </w:t>
      </w:r>
      <w:proofErr w:type="spellStart"/>
      <w:r>
        <w:t>proprietăţii</w:t>
      </w:r>
      <w:proofErr w:type="spellEnd"/>
    </w:p>
    <w:p w14:paraId="34762D9C" w14:textId="7EF9890D" w:rsidR="00B71AC3" w:rsidRDefault="00B71AC3" w:rsidP="00B71AC3">
      <w:r>
        <w:t>publice</w:t>
      </w:r>
      <w:r w:rsidR="00647555">
        <w:t xml:space="preserve"> </w:t>
      </w:r>
      <w:r>
        <w:t>şi</w:t>
      </w:r>
      <w:r w:rsidR="00647555">
        <w:t xml:space="preserve"> </w:t>
      </w:r>
      <w:r>
        <w:t>private,</w:t>
      </w:r>
      <w:r w:rsidR="00647555">
        <w:t xml:space="preserve"> </w:t>
      </w:r>
      <w:r>
        <w:t>asigurarea</w:t>
      </w:r>
      <w:r w:rsidR="00647555">
        <w:t xml:space="preserve"> </w:t>
      </w:r>
      <w:r>
        <w:t>ordinii</w:t>
      </w:r>
      <w:r w:rsidR="00647555">
        <w:t xml:space="preserve"> </w:t>
      </w:r>
      <w:r>
        <w:t>publice,</w:t>
      </w:r>
      <w:r w:rsidR="00647555">
        <w:t xml:space="preserve"> </w:t>
      </w:r>
      <w:r>
        <w:t>prevenirea</w:t>
      </w:r>
      <w:r w:rsidR="00647555">
        <w:t xml:space="preserve"> </w:t>
      </w:r>
      <w:r>
        <w:t>şi</w:t>
      </w:r>
      <w:r w:rsidR="00647555">
        <w:t xml:space="preserve"> </w:t>
      </w:r>
      <w:r>
        <w:t>combaterea</w:t>
      </w:r>
      <w:r w:rsidR="00647555">
        <w:t xml:space="preserve"> </w:t>
      </w:r>
      <w:r>
        <w:t>faptelor</w:t>
      </w:r>
    </w:p>
    <w:p w14:paraId="34C079E3" w14:textId="77777777" w:rsidR="00B71AC3" w:rsidRDefault="00B71AC3" w:rsidP="00B71AC3">
      <w:r>
        <w:t>antisociale;</w:t>
      </w:r>
    </w:p>
    <w:p w14:paraId="5710C67D" w14:textId="313D4167" w:rsidR="00B71AC3" w:rsidRDefault="00B71AC3" w:rsidP="00B71AC3">
      <w:r>
        <w:t>2.</w:t>
      </w:r>
      <w:r w:rsidR="00647555">
        <w:t xml:space="preserve"> </w:t>
      </w:r>
      <w:proofErr w:type="spellStart"/>
      <w:r>
        <w:t>protecţia</w:t>
      </w:r>
      <w:proofErr w:type="spellEnd"/>
      <w:r w:rsidR="00647555">
        <w:t xml:space="preserve"> </w:t>
      </w:r>
      <w:r>
        <w:t>civilă</w:t>
      </w:r>
      <w:r w:rsidR="00647555">
        <w:t xml:space="preserve"> </w:t>
      </w:r>
      <w:proofErr w:type="spellStart"/>
      <w:r>
        <w:t>şi</w:t>
      </w:r>
      <w:proofErr w:type="spellEnd"/>
      <w:r w:rsidR="00647555">
        <w:t xml:space="preserve"> </w:t>
      </w:r>
      <w:r>
        <w:t>gestionarea</w:t>
      </w:r>
      <w:r w:rsidR="00647555">
        <w:t xml:space="preserve"> </w:t>
      </w:r>
      <w:proofErr w:type="spellStart"/>
      <w:r>
        <w:t>situaţiilor</w:t>
      </w:r>
      <w:proofErr w:type="spellEnd"/>
      <w:r w:rsidR="00647555">
        <w:t xml:space="preserve"> </w:t>
      </w:r>
      <w:r>
        <w:t>de</w:t>
      </w:r>
      <w:r w:rsidR="00647555">
        <w:t xml:space="preserve"> </w:t>
      </w:r>
      <w:proofErr w:type="spellStart"/>
      <w:r>
        <w:t>urgenţă</w:t>
      </w:r>
      <w:proofErr w:type="spellEnd"/>
      <w:r>
        <w:t>;</w:t>
      </w:r>
      <w:r w:rsidR="00647555">
        <w:t xml:space="preserve"> </w:t>
      </w:r>
      <w:r>
        <w:t>apărarea</w:t>
      </w:r>
      <w:r w:rsidR="00647555">
        <w:t xml:space="preserve"> </w:t>
      </w:r>
      <w:r>
        <w:t>împotriva</w:t>
      </w:r>
    </w:p>
    <w:p w14:paraId="399B9F20" w14:textId="37548F54" w:rsidR="00B71AC3" w:rsidRDefault="00B71AC3" w:rsidP="00B71AC3">
      <w:r>
        <w:t>incendiilor</w:t>
      </w:r>
      <w:r w:rsidR="00647555">
        <w:t xml:space="preserve"> </w:t>
      </w:r>
      <w:proofErr w:type="spellStart"/>
      <w:r>
        <w:t>şi</w:t>
      </w:r>
      <w:proofErr w:type="spellEnd"/>
      <w:r w:rsidR="00647555">
        <w:t xml:space="preserve"> </w:t>
      </w:r>
      <w:proofErr w:type="spellStart"/>
      <w:r>
        <w:t>protecţia</w:t>
      </w:r>
      <w:proofErr w:type="spellEnd"/>
      <w:r w:rsidR="00647555">
        <w:t xml:space="preserve"> </w:t>
      </w:r>
      <w:r>
        <w:t>civilă</w:t>
      </w:r>
      <w:r w:rsidR="00647555">
        <w:t xml:space="preserve"> </w:t>
      </w:r>
      <w:r>
        <w:t>a</w:t>
      </w:r>
      <w:r w:rsidR="00647555">
        <w:t xml:space="preserve"> </w:t>
      </w:r>
      <w:proofErr w:type="spellStart"/>
      <w:r>
        <w:t>populaţiei</w:t>
      </w:r>
      <w:proofErr w:type="spellEnd"/>
      <w:r w:rsidR="00647555">
        <w:t xml:space="preserve"> </w:t>
      </w:r>
      <w:proofErr w:type="spellStart"/>
      <w:r>
        <w:t>şi</w:t>
      </w:r>
      <w:proofErr w:type="spellEnd"/>
      <w:r w:rsidR="00647555">
        <w:t xml:space="preserve"> </w:t>
      </w:r>
      <w:r>
        <w:t>bunurilor.</w:t>
      </w:r>
    </w:p>
    <w:p w14:paraId="4BE6B973" w14:textId="3E8F1220" w:rsidR="00B71AC3" w:rsidRPr="00B71AC3" w:rsidRDefault="00B71AC3" w:rsidP="00B71AC3">
      <w:pPr>
        <w:rPr>
          <w:b/>
          <w:bCs/>
        </w:rPr>
      </w:pPr>
      <w:r w:rsidRPr="00B71AC3">
        <w:rPr>
          <w:b/>
          <w:bCs/>
        </w:rPr>
        <w:t>În</w:t>
      </w:r>
      <w:r w:rsidR="00647555">
        <w:rPr>
          <w:b/>
          <w:bCs/>
        </w:rPr>
        <w:t xml:space="preserve"> </w:t>
      </w:r>
      <w:r w:rsidRPr="00B71AC3">
        <w:rPr>
          <w:b/>
          <w:bCs/>
        </w:rPr>
        <w:t>cadrul</w:t>
      </w:r>
      <w:r w:rsidR="00647555">
        <w:rPr>
          <w:b/>
          <w:bCs/>
        </w:rPr>
        <w:t xml:space="preserve"> </w:t>
      </w:r>
      <w:r w:rsidRPr="00B71AC3">
        <w:rPr>
          <w:b/>
          <w:bCs/>
        </w:rPr>
        <w:t>unei</w:t>
      </w:r>
      <w:r w:rsidR="00647555">
        <w:rPr>
          <w:b/>
          <w:bCs/>
        </w:rPr>
        <w:t xml:space="preserve"> </w:t>
      </w:r>
      <w:r w:rsidRPr="00B71AC3">
        <w:rPr>
          <w:b/>
          <w:bCs/>
        </w:rPr>
        <w:t>sesiuni</w:t>
      </w:r>
      <w:r w:rsidR="00647555">
        <w:rPr>
          <w:b/>
          <w:bCs/>
        </w:rPr>
        <w:t xml:space="preserve"> </w:t>
      </w:r>
      <w:r w:rsidRPr="00B71AC3">
        <w:rPr>
          <w:b/>
          <w:bCs/>
        </w:rPr>
        <w:t>de</w:t>
      </w:r>
      <w:r w:rsidR="00647555">
        <w:rPr>
          <w:b/>
          <w:bCs/>
        </w:rPr>
        <w:t xml:space="preserve"> </w:t>
      </w:r>
      <w:proofErr w:type="spellStart"/>
      <w:r w:rsidRPr="00B71AC3">
        <w:rPr>
          <w:b/>
          <w:bCs/>
        </w:rPr>
        <w:t>finanţare</w:t>
      </w:r>
      <w:proofErr w:type="spellEnd"/>
      <w:r w:rsidRPr="00B71AC3">
        <w:rPr>
          <w:b/>
          <w:bCs/>
        </w:rPr>
        <w:t>,</w:t>
      </w:r>
      <w:r w:rsidR="00647555">
        <w:rPr>
          <w:b/>
          <w:bCs/>
        </w:rPr>
        <w:t xml:space="preserve"> </w:t>
      </w:r>
      <w:r w:rsidRPr="00B71AC3">
        <w:rPr>
          <w:b/>
          <w:bCs/>
        </w:rPr>
        <w:t>suma</w:t>
      </w:r>
      <w:r w:rsidR="00647555">
        <w:rPr>
          <w:b/>
          <w:bCs/>
        </w:rPr>
        <w:t xml:space="preserve"> </w:t>
      </w:r>
      <w:r w:rsidRPr="00B71AC3">
        <w:rPr>
          <w:b/>
          <w:bCs/>
        </w:rPr>
        <w:t>maximă</w:t>
      </w:r>
      <w:r w:rsidR="00647555">
        <w:rPr>
          <w:b/>
          <w:bCs/>
        </w:rPr>
        <w:t xml:space="preserve"> </w:t>
      </w:r>
      <w:r w:rsidRPr="00B71AC3">
        <w:rPr>
          <w:b/>
          <w:bCs/>
        </w:rPr>
        <w:t>care</w:t>
      </w:r>
      <w:r w:rsidR="00647555">
        <w:rPr>
          <w:b/>
          <w:bCs/>
        </w:rPr>
        <w:t xml:space="preserve"> </w:t>
      </w:r>
      <w:r w:rsidRPr="00B71AC3">
        <w:rPr>
          <w:b/>
          <w:bCs/>
        </w:rPr>
        <w:t>poate</w:t>
      </w:r>
      <w:r w:rsidR="00647555">
        <w:rPr>
          <w:b/>
          <w:bCs/>
        </w:rPr>
        <w:t xml:space="preserve"> </w:t>
      </w:r>
      <w:r w:rsidRPr="00B71AC3">
        <w:rPr>
          <w:b/>
          <w:bCs/>
        </w:rPr>
        <w:t>fi</w:t>
      </w:r>
      <w:r w:rsidR="00647555">
        <w:rPr>
          <w:b/>
          <w:bCs/>
        </w:rPr>
        <w:t xml:space="preserve"> </w:t>
      </w:r>
      <w:r w:rsidRPr="00B71AC3">
        <w:rPr>
          <w:b/>
          <w:bCs/>
        </w:rPr>
        <w:t>acordată</w:t>
      </w:r>
      <w:r w:rsidR="00647555">
        <w:rPr>
          <w:b/>
          <w:bCs/>
        </w:rPr>
        <w:t xml:space="preserve"> </w:t>
      </w:r>
      <w:r w:rsidRPr="00B71AC3">
        <w:rPr>
          <w:b/>
          <w:bCs/>
        </w:rPr>
        <w:t>unui</w:t>
      </w:r>
      <w:r w:rsidR="00647555">
        <w:rPr>
          <w:b/>
          <w:bCs/>
        </w:rPr>
        <w:t xml:space="preserve"> </w:t>
      </w:r>
      <w:r w:rsidRPr="00B71AC3">
        <w:rPr>
          <w:b/>
          <w:bCs/>
        </w:rPr>
        <w:t>solicitant,</w:t>
      </w:r>
      <w:r w:rsidR="00647555">
        <w:rPr>
          <w:b/>
          <w:bCs/>
        </w:rPr>
        <w:t xml:space="preserve"> </w:t>
      </w:r>
      <w:r w:rsidRPr="00B71AC3">
        <w:rPr>
          <w:b/>
          <w:bCs/>
        </w:rPr>
        <w:t>prin</w:t>
      </w:r>
      <w:r w:rsidR="00647555">
        <w:rPr>
          <w:b/>
          <w:bCs/>
        </w:rPr>
        <w:t xml:space="preserve"> </w:t>
      </w:r>
      <w:r w:rsidRPr="00B71AC3">
        <w:rPr>
          <w:b/>
          <w:bCs/>
        </w:rPr>
        <w:t>una</w:t>
      </w:r>
      <w:r w:rsidR="00647555">
        <w:rPr>
          <w:b/>
          <w:bCs/>
        </w:rPr>
        <w:t xml:space="preserve"> </w:t>
      </w:r>
      <w:r w:rsidRPr="00B71AC3">
        <w:rPr>
          <w:b/>
          <w:bCs/>
        </w:rPr>
        <w:t>sau</w:t>
      </w:r>
      <w:r w:rsidR="00647555">
        <w:rPr>
          <w:b/>
          <w:bCs/>
        </w:rPr>
        <w:t xml:space="preserve"> </w:t>
      </w:r>
      <w:r w:rsidRPr="00B71AC3">
        <w:rPr>
          <w:b/>
          <w:bCs/>
        </w:rPr>
        <w:t>mai</w:t>
      </w:r>
      <w:r w:rsidR="00647555">
        <w:rPr>
          <w:b/>
          <w:bCs/>
        </w:rPr>
        <w:t xml:space="preserve"> </w:t>
      </w:r>
      <w:r w:rsidRPr="00B71AC3">
        <w:rPr>
          <w:b/>
          <w:bCs/>
        </w:rPr>
        <w:t>multe</w:t>
      </w:r>
      <w:r w:rsidR="00647555">
        <w:rPr>
          <w:b/>
          <w:bCs/>
        </w:rPr>
        <w:t xml:space="preserve"> </w:t>
      </w:r>
      <w:r w:rsidRPr="00B71AC3">
        <w:rPr>
          <w:b/>
          <w:bCs/>
        </w:rPr>
        <w:t>cereri</w:t>
      </w:r>
      <w:r w:rsidR="00647555">
        <w:rPr>
          <w:b/>
          <w:bCs/>
        </w:rPr>
        <w:t xml:space="preserve"> </w:t>
      </w:r>
      <w:r w:rsidRPr="00B71AC3">
        <w:rPr>
          <w:b/>
          <w:bCs/>
        </w:rPr>
        <w:t>de</w:t>
      </w:r>
      <w:r w:rsidR="00647555">
        <w:rPr>
          <w:b/>
          <w:bCs/>
        </w:rPr>
        <w:t xml:space="preserve"> </w:t>
      </w:r>
      <w:proofErr w:type="spellStart"/>
      <w:r w:rsidRPr="00B71AC3">
        <w:rPr>
          <w:b/>
          <w:bCs/>
        </w:rPr>
        <w:t>finanţare</w:t>
      </w:r>
      <w:proofErr w:type="spellEnd"/>
      <w:r w:rsidRPr="00B71AC3">
        <w:rPr>
          <w:b/>
          <w:bCs/>
        </w:rPr>
        <w:t>,</w:t>
      </w:r>
      <w:r w:rsidR="00647555">
        <w:rPr>
          <w:b/>
          <w:bCs/>
        </w:rPr>
        <w:t xml:space="preserve"> </w:t>
      </w:r>
      <w:r w:rsidRPr="00B71AC3">
        <w:rPr>
          <w:b/>
          <w:bCs/>
        </w:rPr>
        <w:t>este:</w:t>
      </w:r>
    </w:p>
    <w:p w14:paraId="63D22B36" w14:textId="596DD213" w:rsidR="00B71AC3" w:rsidRDefault="00B71AC3" w:rsidP="00B71AC3">
      <w:r>
        <w:t>a)</w:t>
      </w:r>
      <w:r w:rsidR="00647555">
        <w:t xml:space="preserve"> </w:t>
      </w:r>
      <w:r>
        <w:t>6.000.000</w:t>
      </w:r>
      <w:r w:rsidR="00647555">
        <w:t xml:space="preserve"> </w:t>
      </w:r>
      <w:r>
        <w:t>lei</w:t>
      </w:r>
      <w:r w:rsidR="00647555">
        <w:t xml:space="preserve"> </w:t>
      </w:r>
      <w:r>
        <w:t>pentru</w:t>
      </w:r>
      <w:r w:rsidR="00647555">
        <w:t xml:space="preserve"> </w:t>
      </w:r>
      <w:r>
        <w:t>comune</w:t>
      </w:r>
      <w:r w:rsidR="00647555">
        <w:t xml:space="preserve"> </w:t>
      </w:r>
      <w:r>
        <w:t>cu</w:t>
      </w:r>
      <w:r w:rsidR="00647555">
        <w:t xml:space="preserve"> </w:t>
      </w:r>
      <w:r>
        <w:t>o</w:t>
      </w:r>
      <w:r w:rsidR="00647555">
        <w:t xml:space="preserve"> </w:t>
      </w:r>
      <w:proofErr w:type="spellStart"/>
      <w:r>
        <w:t>populaţie</w:t>
      </w:r>
      <w:proofErr w:type="spellEnd"/>
      <w:r w:rsidR="00647555">
        <w:t xml:space="preserve"> </w:t>
      </w:r>
      <w:r>
        <w:t>de</w:t>
      </w:r>
      <w:r w:rsidR="00647555">
        <w:t xml:space="preserve"> </w:t>
      </w:r>
      <w:r>
        <w:t>până</w:t>
      </w:r>
      <w:r w:rsidR="00647555">
        <w:t xml:space="preserve"> </w:t>
      </w:r>
      <w:r>
        <w:t>la</w:t>
      </w:r>
      <w:r w:rsidR="00647555">
        <w:t xml:space="preserve"> </w:t>
      </w:r>
      <w:r>
        <w:t>5.000</w:t>
      </w:r>
      <w:r w:rsidR="00647555">
        <w:t xml:space="preserve"> </w:t>
      </w:r>
      <w:r>
        <w:t>de</w:t>
      </w:r>
      <w:r w:rsidR="00647555">
        <w:t xml:space="preserve"> </w:t>
      </w:r>
      <w:r>
        <w:t>locuitori</w:t>
      </w:r>
      <w:r w:rsidR="00647555">
        <w:t xml:space="preserve"> </w:t>
      </w:r>
      <w:r>
        <w:t>inclusiv;</w:t>
      </w:r>
    </w:p>
    <w:p w14:paraId="10D0B087" w14:textId="332BA66C" w:rsidR="00B71AC3" w:rsidRDefault="00B71AC3" w:rsidP="00B71AC3">
      <w:r>
        <w:t>b)</w:t>
      </w:r>
      <w:r w:rsidR="00647555">
        <w:t xml:space="preserve"> </w:t>
      </w:r>
      <w:r>
        <w:t>12.000.000</w:t>
      </w:r>
      <w:r w:rsidR="00647555">
        <w:t xml:space="preserve"> </w:t>
      </w:r>
      <w:r>
        <w:t>lei</w:t>
      </w:r>
      <w:r w:rsidR="00647555">
        <w:t xml:space="preserve"> </w:t>
      </w:r>
      <w:r>
        <w:t>pentru</w:t>
      </w:r>
      <w:r w:rsidR="00647555">
        <w:t xml:space="preserve"> </w:t>
      </w:r>
      <w:r>
        <w:t>comune</w:t>
      </w:r>
      <w:r w:rsidR="00647555">
        <w:t xml:space="preserve"> </w:t>
      </w:r>
      <w:r>
        <w:t>cu</w:t>
      </w:r>
      <w:r w:rsidR="00647555">
        <w:t xml:space="preserve"> </w:t>
      </w:r>
      <w:r>
        <w:t>o</w:t>
      </w:r>
      <w:r w:rsidR="00647555">
        <w:t xml:space="preserve"> </w:t>
      </w:r>
      <w:proofErr w:type="spellStart"/>
      <w:r>
        <w:t>populaţie</w:t>
      </w:r>
      <w:proofErr w:type="spellEnd"/>
      <w:r w:rsidR="00647555">
        <w:t xml:space="preserve"> </w:t>
      </w:r>
      <w:r>
        <w:t>de</w:t>
      </w:r>
      <w:r w:rsidR="00647555">
        <w:t xml:space="preserve"> </w:t>
      </w:r>
      <w:r>
        <w:t>peste</w:t>
      </w:r>
      <w:r w:rsidR="00647555">
        <w:t xml:space="preserve"> </w:t>
      </w:r>
      <w:r>
        <w:t>5.001</w:t>
      </w:r>
      <w:r w:rsidR="00647555">
        <w:t xml:space="preserve"> </w:t>
      </w:r>
      <w:r>
        <w:t>locuitori;</w:t>
      </w:r>
    </w:p>
    <w:p w14:paraId="724062F0" w14:textId="56EB1D2E" w:rsidR="00B71AC3" w:rsidRDefault="00B71AC3" w:rsidP="00B71AC3">
      <w:r>
        <w:t>c)</w:t>
      </w:r>
      <w:r w:rsidR="00647555">
        <w:t xml:space="preserve"> </w:t>
      </w:r>
      <w:r>
        <w:t>16.000.000</w:t>
      </w:r>
      <w:r w:rsidR="00647555">
        <w:t xml:space="preserve"> </w:t>
      </w:r>
      <w:r>
        <w:t>lei</w:t>
      </w:r>
      <w:r w:rsidR="00647555">
        <w:t xml:space="preserve"> </w:t>
      </w:r>
      <w:r>
        <w:t>pentru</w:t>
      </w:r>
      <w:r w:rsidR="00647555">
        <w:t xml:space="preserve"> </w:t>
      </w:r>
      <w:proofErr w:type="spellStart"/>
      <w:r>
        <w:t>oraşe</w:t>
      </w:r>
      <w:proofErr w:type="spellEnd"/>
      <w:r w:rsidR="00647555">
        <w:t xml:space="preserve"> </w:t>
      </w:r>
      <w:r>
        <w:t>și</w:t>
      </w:r>
      <w:r w:rsidR="00647555">
        <w:t xml:space="preserve"> </w:t>
      </w:r>
      <w:r>
        <w:t>pentru</w:t>
      </w:r>
      <w:r w:rsidR="00647555">
        <w:t xml:space="preserve"> </w:t>
      </w:r>
      <w:r>
        <w:t>solicitanții:</w:t>
      </w:r>
      <w:r w:rsidR="00647555">
        <w:t xml:space="preserve"> </w:t>
      </w:r>
      <w:r>
        <w:t>cluburile</w:t>
      </w:r>
      <w:r w:rsidR="00647555">
        <w:t xml:space="preserve"> </w:t>
      </w:r>
      <w:r>
        <w:t>sportive</w:t>
      </w:r>
      <w:r w:rsidR="00647555">
        <w:t xml:space="preserve"> </w:t>
      </w:r>
      <w:r>
        <w:t>de</w:t>
      </w:r>
      <w:r w:rsidR="00647555">
        <w:t xml:space="preserve"> </w:t>
      </w:r>
      <w:r>
        <w:t>drept</w:t>
      </w:r>
      <w:r w:rsidR="00647555">
        <w:t xml:space="preserve"> </w:t>
      </w:r>
      <w:r>
        <w:t>public</w:t>
      </w:r>
      <w:r w:rsidR="00647555">
        <w:t xml:space="preserve"> </w:t>
      </w:r>
      <w:r>
        <w:t>și</w:t>
      </w:r>
      <w:r w:rsidR="00647555">
        <w:t xml:space="preserve"> </w:t>
      </w:r>
      <w:r>
        <w:t>COSR</w:t>
      </w:r>
      <w:r w:rsidR="00647555">
        <w:t xml:space="preserve"> </w:t>
      </w:r>
      <w:r>
        <w:t>și</w:t>
      </w:r>
      <w:r w:rsidR="00647555">
        <w:t xml:space="preserve"> </w:t>
      </w:r>
      <w:r>
        <w:t>unitățile</w:t>
      </w:r>
      <w:r w:rsidR="00647555">
        <w:t xml:space="preserve"> </w:t>
      </w:r>
      <w:r>
        <w:t>publice</w:t>
      </w:r>
      <w:r w:rsidR="00647555">
        <w:t xml:space="preserve"> </w:t>
      </w:r>
      <w:r>
        <w:t>centrale</w:t>
      </w:r>
      <w:r w:rsidR="00647555">
        <w:t xml:space="preserve"> </w:t>
      </w:r>
      <w:r>
        <w:t>și/sau</w:t>
      </w:r>
      <w:r w:rsidR="00647555">
        <w:t xml:space="preserve"> </w:t>
      </w:r>
      <w:r>
        <w:t>teritoriale;</w:t>
      </w:r>
    </w:p>
    <w:p w14:paraId="2B208CAC" w14:textId="29BC90D2" w:rsidR="00B71AC3" w:rsidRDefault="00B71AC3" w:rsidP="00B71AC3">
      <w:r>
        <w:t>d)</w:t>
      </w:r>
      <w:r w:rsidR="00647555">
        <w:t xml:space="preserve"> </w:t>
      </w:r>
      <w:r>
        <w:t>28.000.000</w:t>
      </w:r>
      <w:r w:rsidR="00647555">
        <w:t xml:space="preserve"> </w:t>
      </w:r>
      <w:r>
        <w:t>lei</w:t>
      </w:r>
      <w:r w:rsidR="00647555">
        <w:t xml:space="preserve"> </w:t>
      </w:r>
      <w:r>
        <w:t>pentru</w:t>
      </w:r>
      <w:r w:rsidR="00647555">
        <w:t xml:space="preserve"> </w:t>
      </w:r>
      <w:r>
        <w:t>consilii</w:t>
      </w:r>
      <w:r w:rsidR="00647555">
        <w:t xml:space="preserve"> </w:t>
      </w:r>
      <w:proofErr w:type="spellStart"/>
      <w:r>
        <w:t>judeţene</w:t>
      </w:r>
      <w:proofErr w:type="spellEnd"/>
      <w:r>
        <w:t>;</w:t>
      </w:r>
    </w:p>
    <w:p w14:paraId="1AC16326" w14:textId="716131BC" w:rsidR="00B71AC3" w:rsidRDefault="00B71AC3" w:rsidP="00B71AC3">
      <w:r>
        <w:t>e)</w:t>
      </w:r>
      <w:r w:rsidR="00647555">
        <w:t xml:space="preserve"> </w:t>
      </w:r>
      <w:r>
        <w:t>28.000.000</w:t>
      </w:r>
      <w:r w:rsidR="00647555">
        <w:t xml:space="preserve"> </w:t>
      </w:r>
      <w:r>
        <w:t>lei</w:t>
      </w:r>
      <w:r w:rsidR="00647555">
        <w:t xml:space="preserve"> </w:t>
      </w:r>
      <w:r>
        <w:t>pentru</w:t>
      </w:r>
      <w:r w:rsidR="00647555">
        <w:t xml:space="preserve"> </w:t>
      </w:r>
      <w:r>
        <w:t>municipiul</w:t>
      </w:r>
      <w:r w:rsidR="00647555">
        <w:t xml:space="preserve"> </w:t>
      </w:r>
      <w:r>
        <w:t>de</w:t>
      </w:r>
      <w:r w:rsidR="00647555">
        <w:t xml:space="preserve"> </w:t>
      </w:r>
      <w:r>
        <w:t>rang</w:t>
      </w:r>
      <w:r w:rsidR="00647555">
        <w:t xml:space="preserve"> </w:t>
      </w:r>
      <w:r>
        <w:t>0;</w:t>
      </w:r>
    </w:p>
    <w:p w14:paraId="08057948" w14:textId="332B516B" w:rsidR="00B71AC3" w:rsidRDefault="00B71AC3" w:rsidP="00B71AC3">
      <w:r>
        <w:t>f)</w:t>
      </w:r>
      <w:r w:rsidR="00647555">
        <w:t xml:space="preserve"> </w:t>
      </w:r>
      <w:r>
        <w:t>28.000.000</w:t>
      </w:r>
      <w:r w:rsidR="00647555">
        <w:t xml:space="preserve"> </w:t>
      </w:r>
      <w:r>
        <w:t>lei</w:t>
      </w:r>
      <w:r w:rsidR="00647555">
        <w:t xml:space="preserve"> </w:t>
      </w:r>
      <w:r>
        <w:t>pentru</w:t>
      </w:r>
      <w:r w:rsidR="00647555">
        <w:t xml:space="preserve"> </w:t>
      </w:r>
      <w:r>
        <w:t>municipii</w:t>
      </w:r>
      <w:r w:rsidR="00647555">
        <w:t xml:space="preserve"> </w:t>
      </w:r>
      <w:r>
        <w:t>de</w:t>
      </w:r>
      <w:r w:rsidR="00647555">
        <w:t xml:space="preserve"> </w:t>
      </w:r>
      <w:r>
        <w:t>rang</w:t>
      </w:r>
      <w:r w:rsidR="00647555">
        <w:t xml:space="preserve"> </w:t>
      </w:r>
      <w:r>
        <w:t>I;</w:t>
      </w:r>
    </w:p>
    <w:p w14:paraId="550A75C7" w14:textId="5F1184C3" w:rsidR="00B71AC3" w:rsidRDefault="00B71AC3" w:rsidP="00B71AC3">
      <w:r>
        <w:t>g)</w:t>
      </w:r>
      <w:r w:rsidR="00647555">
        <w:t xml:space="preserve"> </w:t>
      </w:r>
      <w:r>
        <w:t>20.000.000</w:t>
      </w:r>
      <w:r w:rsidR="00647555">
        <w:t xml:space="preserve"> </w:t>
      </w:r>
      <w:r>
        <w:t>lei</w:t>
      </w:r>
      <w:r w:rsidR="00647555">
        <w:t xml:space="preserve"> </w:t>
      </w:r>
      <w:r>
        <w:t>pentru</w:t>
      </w:r>
      <w:r w:rsidR="00647555">
        <w:t xml:space="preserve"> </w:t>
      </w:r>
      <w:r>
        <w:t>municipii</w:t>
      </w:r>
      <w:r w:rsidR="00647555">
        <w:t xml:space="preserve"> </w:t>
      </w:r>
      <w:r>
        <w:t>de</w:t>
      </w:r>
      <w:r w:rsidR="00647555">
        <w:t xml:space="preserve"> </w:t>
      </w:r>
      <w:r>
        <w:t>rang</w:t>
      </w:r>
      <w:r w:rsidR="00647555">
        <w:t xml:space="preserve"> </w:t>
      </w:r>
      <w:r>
        <w:t>II;</w:t>
      </w:r>
    </w:p>
    <w:p w14:paraId="679A91CA" w14:textId="7250A646" w:rsidR="00B71AC3" w:rsidRPr="00787DDF" w:rsidRDefault="00B71AC3" w:rsidP="00B71AC3">
      <w:r>
        <w:t>h)</w:t>
      </w:r>
      <w:r w:rsidR="00647555">
        <w:t xml:space="preserve"> </w:t>
      </w:r>
      <w:r>
        <w:t>24.000.000</w:t>
      </w:r>
      <w:r w:rsidR="00647555">
        <w:t xml:space="preserve"> </w:t>
      </w:r>
      <w:r>
        <w:t>lei</w:t>
      </w:r>
      <w:r w:rsidR="00647555">
        <w:t xml:space="preserve"> </w:t>
      </w:r>
      <w:r>
        <w:t>pentru</w:t>
      </w:r>
      <w:r w:rsidR="00647555">
        <w:t xml:space="preserve"> </w:t>
      </w:r>
      <w:r>
        <w:t>subdiviziunile</w:t>
      </w:r>
      <w:r w:rsidR="00647555">
        <w:t xml:space="preserve"> </w:t>
      </w:r>
      <w:r>
        <w:t>administrativ-teritoriale</w:t>
      </w:r>
      <w:r w:rsidR="00647555">
        <w:t xml:space="preserve"> </w:t>
      </w:r>
      <w:r>
        <w:t>ale</w:t>
      </w:r>
      <w:r w:rsidR="00647555">
        <w:t xml:space="preserve"> </w:t>
      </w:r>
      <w:r>
        <w:t>municipiului</w:t>
      </w:r>
      <w:r w:rsidR="00647555">
        <w:t xml:space="preserve"> </w:t>
      </w:r>
      <w:proofErr w:type="spellStart"/>
      <w:r>
        <w:t>Bucureşti</w:t>
      </w:r>
      <w:proofErr w:type="spellEnd"/>
      <w:r>
        <w:t>.</w:t>
      </w:r>
    </w:p>
    <w:p w14:paraId="08AEE3F7" w14:textId="13FC6489" w:rsidR="00787DDF" w:rsidRPr="00787DDF" w:rsidRDefault="00787DDF" w:rsidP="00787DDF">
      <w:pPr>
        <w:pStyle w:val="Stilsursa"/>
      </w:pPr>
      <w:r w:rsidRPr="00787DDF">
        <w:t>Sursa:</w:t>
      </w:r>
      <w:r w:rsidR="00647555">
        <w:t xml:space="preserve"> </w:t>
      </w:r>
      <w:r w:rsidRPr="00787DDF">
        <w:t>AFM</w:t>
      </w:r>
    </w:p>
    <w:p w14:paraId="08740CD8" w14:textId="671D7D3A" w:rsidR="00787DDF" w:rsidRPr="00787DDF" w:rsidRDefault="00787DDF" w:rsidP="00787DDF">
      <w:pPr>
        <w:pStyle w:val="separatorarticole"/>
      </w:pPr>
      <w:r>
        <w:t>*</w:t>
      </w:r>
    </w:p>
    <w:p w14:paraId="1469DA82" w14:textId="7379E601" w:rsidR="00787DDF" w:rsidRPr="00787DDF" w:rsidRDefault="00787DDF" w:rsidP="00787DDF">
      <w:pPr>
        <w:pStyle w:val="TitluArticolinINFOUE"/>
      </w:pPr>
      <w:bookmarkStart w:id="148" w:name="_Toc153533881"/>
      <w:r w:rsidRPr="00787DDF">
        <w:t>Programele</w:t>
      </w:r>
      <w:r w:rsidR="00647555">
        <w:t xml:space="preserve"> </w:t>
      </w:r>
      <w:r w:rsidRPr="00787DDF">
        <w:t>guvernamentale</w:t>
      </w:r>
      <w:r w:rsidR="00647555">
        <w:t xml:space="preserve"> </w:t>
      </w:r>
      <w:r w:rsidRPr="00787DDF">
        <w:t>de</w:t>
      </w:r>
      <w:r w:rsidR="00647555">
        <w:t xml:space="preserve"> </w:t>
      </w:r>
      <w:r w:rsidRPr="00787DDF">
        <w:t>creditare</w:t>
      </w:r>
      <w:r w:rsidR="00647555">
        <w:t xml:space="preserve"> </w:t>
      </w:r>
      <w:proofErr w:type="spellStart"/>
      <w:r w:rsidRPr="00787DDF">
        <w:t>StudentInvest</w:t>
      </w:r>
      <w:proofErr w:type="spellEnd"/>
      <w:r w:rsidR="00647555">
        <w:t xml:space="preserve"> </w:t>
      </w:r>
      <w:r w:rsidRPr="00787DDF">
        <w:t>și</w:t>
      </w:r>
      <w:r w:rsidR="00647555">
        <w:t xml:space="preserve"> </w:t>
      </w:r>
      <w:proofErr w:type="spellStart"/>
      <w:r w:rsidRPr="00787DDF">
        <w:t>FamilyStart</w:t>
      </w:r>
      <w:proofErr w:type="spellEnd"/>
      <w:r w:rsidR="00647555">
        <w:t xml:space="preserve"> </w:t>
      </w:r>
      <w:r w:rsidRPr="00787DDF">
        <w:t>vor</w:t>
      </w:r>
      <w:r w:rsidR="00647555">
        <w:t xml:space="preserve"> </w:t>
      </w:r>
      <w:r w:rsidRPr="00787DDF">
        <w:t>continua</w:t>
      </w:r>
      <w:r w:rsidR="00647555">
        <w:t xml:space="preserve"> </w:t>
      </w:r>
      <w:r w:rsidRPr="00787DDF">
        <w:t>și</w:t>
      </w:r>
      <w:r w:rsidR="00647555">
        <w:t xml:space="preserve"> </w:t>
      </w:r>
      <w:r w:rsidRPr="00787DDF">
        <w:t>în</w:t>
      </w:r>
      <w:r w:rsidR="00647555">
        <w:t xml:space="preserve"> </w:t>
      </w:r>
      <w:r w:rsidRPr="00787DDF">
        <w:t>2024</w:t>
      </w:r>
      <w:bookmarkEnd w:id="148"/>
    </w:p>
    <w:p w14:paraId="126C8C07" w14:textId="23B6BCC7" w:rsidR="00787DDF" w:rsidRPr="00787DDF" w:rsidRDefault="00647555" w:rsidP="00787DDF">
      <w:r>
        <w:t xml:space="preserve"> </w:t>
      </w:r>
      <w:r w:rsidR="00787DDF" w:rsidRPr="00787DDF">
        <w:t>Ministerul</w:t>
      </w:r>
      <w:r>
        <w:t xml:space="preserve"> </w:t>
      </w:r>
      <w:r w:rsidR="00787DDF" w:rsidRPr="00787DDF">
        <w:t>Familiei,</w:t>
      </w:r>
      <w:r>
        <w:t xml:space="preserve"> </w:t>
      </w:r>
      <w:r w:rsidR="00787DDF" w:rsidRPr="00787DDF">
        <w:t>Tineretului</w:t>
      </w:r>
      <w:r>
        <w:t xml:space="preserve"> </w:t>
      </w:r>
      <w:r w:rsidR="00787DDF" w:rsidRPr="00787DDF">
        <w:t>și</w:t>
      </w:r>
      <w:r>
        <w:t xml:space="preserve"> </w:t>
      </w:r>
      <w:r w:rsidR="00787DDF" w:rsidRPr="00787DDF">
        <w:t>Egalității</w:t>
      </w:r>
      <w:r>
        <w:t xml:space="preserve"> </w:t>
      </w:r>
      <w:r w:rsidR="00787DDF" w:rsidRPr="00787DDF">
        <w:t>de</w:t>
      </w:r>
      <w:r>
        <w:t xml:space="preserve"> </w:t>
      </w:r>
      <w:r w:rsidR="00787DDF" w:rsidRPr="00787DDF">
        <w:t>Șanse</w:t>
      </w:r>
      <w:r>
        <w:t xml:space="preserve"> </w:t>
      </w:r>
      <w:r w:rsidR="00787DDF" w:rsidRPr="00787DDF">
        <w:t>a</w:t>
      </w:r>
      <w:r>
        <w:t xml:space="preserve"> </w:t>
      </w:r>
      <w:r w:rsidR="00787DDF" w:rsidRPr="00787DDF">
        <w:t>anunțat</w:t>
      </w:r>
      <w:r>
        <w:t xml:space="preserve"> </w:t>
      </w:r>
      <w:r w:rsidR="00787DDF" w:rsidRPr="00787DDF">
        <w:t>faptul</w:t>
      </w:r>
      <w:r>
        <w:t xml:space="preserve"> </w:t>
      </w:r>
      <w:r w:rsidR="00787DDF" w:rsidRPr="00787DDF">
        <w:t>că</w:t>
      </w:r>
      <w:r>
        <w:t xml:space="preserve"> </w:t>
      </w:r>
      <w:r w:rsidR="00787DDF" w:rsidRPr="00787DDF">
        <w:t>programele</w:t>
      </w:r>
      <w:r>
        <w:t xml:space="preserve"> </w:t>
      </w:r>
      <w:r w:rsidR="00787DDF" w:rsidRPr="00787DDF">
        <w:t>guvernamentale</w:t>
      </w:r>
      <w:r>
        <w:t xml:space="preserve"> </w:t>
      </w:r>
      <w:r w:rsidR="00787DDF" w:rsidRPr="00787DDF">
        <w:t>de</w:t>
      </w:r>
      <w:r>
        <w:t xml:space="preserve"> </w:t>
      </w:r>
      <w:r w:rsidR="00787DDF" w:rsidRPr="00787DDF">
        <w:t>finanțare</w:t>
      </w:r>
      <w:r>
        <w:t xml:space="preserve"> </w:t>
      </w:r>
      <w:proofErr w:type="spellStart"/>
      <w:r w:rsidR="00787DDF" w:rsidRPr="00787DDF">
        <w:t>StudentInvest</w:t>
      </w:r>
      <w:proofErr w:type="spellEnd"/>
      <w:r>
        <w:t xml:space="preserve"> </w:t>
      </w:r>
      <w:r w:rsidR="00787DDF" w:rsidRPr="00787DDF">
        <w:t>și</w:t>
      </w:r>
      <w:r>
        <w:t xml:space="preserve"> </w:t>
      </w:r>
      <w:proofErr w:type="spellStart"/>
      <w:r w:rsidR="00787DDF" w:rsidRPr="00787DDF">
        <w:t>FamilyStart</w:t>
      </w:r>
      <w:proofErr w:type="spellEnd"/>
      <w:r>
        <w:t xml:space="preserve"> </w:t>
      </w:r>
      <w:r w:rsidR="00787DDF" w:rsidRPr="00787DDF">
        <w:t>se</w:t>
      </w:r>
      <w:r>
        <w:t xml:space="preserve"> </w:t>
      </w:r>
      <w:r w:rsidR="00787DDF" w:rsidRPr="00787DDF">
        <w:t>bucură</w:t>
      </w:r>
      <w:r>
        <w:t xml:space="preserve"> </w:t>
      </w:r>
      <w:r w:rsidR="00787DDF" w:rsidRPr="00787DDF">
        <w:t>de</w:t>
      </w:r>
      <w:r>
        <w:t xml:space="preserve"> </w:t>
      </w:r>
      <w:r w:rsidR="00787DDF" w:rsidRPr="00787DDF">
        <w:t>un</w:t>
      </w:r>
      <w:r>
        <w:t xml:space="preserve"> </w:t>
      </w:r>
      <w:r w:rsidR="00787DDF" w:rsidRPr="00787DDF">
        <w:t>interes</w:t>
      </w:r>
      <w:r>
        <w:t xml:space="preserve"> </w:t>
      </w:r>
      <w:r w:rsidR="00787DDF" w:rsidRPr="00787DDF">
        <w:t>crescut</w:t>
      </w:r>
      <w:r>
        <w:t xml:space="preserve"> </w:t>
      </w:r>
      <w:r w:rsidR="00787DDF" w:rsidRPr="00787DDF">
        <w:t>în</w:t>
      </w:r>
      <w:r>
        <w:t xml:space="preserve"> </w:t>
      </w:r>
      <w:r w:rsidR="00787DDF" w:rsidRPr="00787DDF">
        <w:t>rândul</w:t>
      </w:r>
      <w:r>
        <w:t xml:space="preserve"> </w:t>
      </w:r>
      <w:r w:rsidR="00787DDF" w:rsidRPr="00787DDF">
        <w:t>potențialilor</w:t>
      </w:r>
      <w:r>
        <w:t xml:space="preserve"> </w:t>
      </w:r>
      <w:r w:rsidR="00787DDF" w:rsidRPr="00787DDF">
        <w:t>beneficiari,</w:t>
      </w:r>
      <w:r>
        <w:t xml:space="preserve"> </w:t>
      </w:r>
      <w:r w:rsidR="00787DDF" w:rsidRPr="00787DDF">
        <w:t>studenți</w:t>
      </w:r>
      <w:r>
        <w:t xml:space="preserve"> </w:t>
      </w:r>
      <w:r w:rsidR="00787DDF" w:rsidRPr="00787DDF">
        <w:t>cu</w:t>
      </w:r>
      <w:r>
        <w:t xml:space="preserve"> </w:t>
      </w:r>
      <w:r w:rsidR="00787DDF" w:rsidRPr="00787DDF">
        <w:t>vârsta</w:t>
      </w:r>
      <w:r>
        <w:t xml:space="preserve"> </w:t>
      </w:r>
      <w:r w:rsidR="00787DDF" w:rsidRPr="00787DDF">
        <w:t>între</w:t>
      </w:r>
      <w:r>
        <w:t xml:space="preserve"> </w:t>
      </w:r>
      <w:r w:rsidR="00787DDF" w:rsidRPr="00787DDF">
        <w:t>18</w:t>
      </w:r>
      <w:r>
        <w:t xml:space="preserve"> </w:t>
      </w:r>
      <w:r w:rsidR="00787DDF" w:rsidRPr="00787DDF">
        <w:t>și</w:t>
      </w:r>
      <w:r>
        <w:t xml:space="preserve"> </w:t>
      </w:r>
      <w:r w:rsidR="00787DDF" w:rsidRPr="00787DDF">
        <w:t>40</w:t>
      </w:r>
      <w:r>
        <w:t xml:space="preserve"> </w:t>
      </w:r>
      <w:r w:rsidR="00787DDF" w:rsidRPr="00787DDF">
        <w:t>ani,</w:t>
      </w:r>
      <w:r>
        <w:t xml:space="preserve"> </w:t>
      </w:r>
      <w:r w:rsidR="00787DDF" w:rsidRPr="00787DDF">
        <w:t>respectiv</w:t>
      </w:r>
      <w:r>
        <w:t xml:space="preserve"> </w:t>
      </w:r>
      <w:r w:rsidR="00787DDF" w:rsidRPr="00787DDF">
        <w:t>familii</w:t>
      </w:r>
      <w:r>
        <w:t xml:space="preserve"> </w:t>
      </w:r>
      <w:r w:rsidR="00787DDF" w:rsidRPr="00787DDF">
        <w:t>cu</w:t>
      </w:r>
      <w:r>
        <w:t xml:space="preserve"> </w:t>
      </w:r>
      <w:r w:rsidR="00787DDF" w:rsidRPr="00787DDF">
        <w:t>vârsta</w:t>
      </w:r>
      <w:r>
        <w:t xml:space="preserve"> </w:t>
      </w:r>
      <w:r w:rsidR="00787DDF" w:rsidRPr="00787DDF">
        <w:t>între</w:t>
      </w:r>
      <w:r>
        <w:t xml:space="preserve"> </w:t>
      </w:r>
      <w:r w:rsidR="00787DDF" w:rsidRPr="00787DDF">
        <w:t>18</w:t>
      </w:r>
      <w:r>
        <w:t xml:space="preserve"> </w:t>
      </w:r>
      <w:r w:rsidR="00787DDF" w:rsidRPr="00787DDF">
        <w:t>și</w:t>
      </w:r>
      <w:r>
        <w:t xml:space="preserve"> </w:t>
      </w:r>
      <w:r w:rsidR="00787DDF" w:rsidRPr="00787DDF">
        <w:t>45</w:t>
      </w:r>
      <w:r>
        <w:t xml:space="preserve"> </w:t>
      </w:r>
      <w:r w:rsidR="00787DDF" w:rsidRPr="00787DDF">
        <w:t>de</w:t>
      </w:r>
      <w:r>
        <w:t xml:space="preserve"> </w:t>
      </w:r>
      <w:r w:rsidR="00787DDF" w:rsidRPr="00787DDF">
        <w:t>ani.</w:t>
      </w:r>
      <w:r>
        <w:t xml:space="preserve"> </w:t>
      </w:r>
    </w:p>
    <w:p w14:paraId="6944A3F5" w14:textId="1AEB830A" w:rsidR="00787DDF" w:rsidRPr="00787DDF" w:rsidRDefault="00787DDF" w:rsidP="00787DDF">
      <w:r w:rsidRPr="00787DDF">
        <w:t>Cele</w:t>
      </w:r>
      <w:r w:rsidR="00647555">
        <w:t xml:space="preserve"> </w:t>
      </w:r>
      <w:r w:rsidRPr="00787DDF">
        <w:t>două</w:t>
      </w:r>
      <w:r w:rsidR="00647555">
        <w:t xml:space="preserve"> </w:t>
      </w:r>
      <w:r w:rsidRPr="00787DDF">
        <w:t>programe</w:t>
      </w:r>
      <w:r w:rsidR="00647555">
        <w:t xml:space="preserve"> </w:t>
      </w:r>
      <w:r w:rsidRPr="00787DDF">
        <w:t>de</w:t>
      </w:r>
      <w:r w:rsidR="00647555">
        <w:t xml:space="preserve"> </w:t>
      </w:r>
      <w:r w:rsidRPr="00787DDF">
        <w:t>creditare</w:t>
      </w:r>
      <w:r w:rsidR="00647555">
        <w:t xml:space="preserve"> </w:t>
      </w:r>
      <w:r w:rsidRPr="00787DDF">
        <w:t>se</w:t>
      </w:r>
      <w:r w:rsidR="00647555">
        <w:t xml:space="preserve"> </w:t>
      </w:r>
      <w:r w:rsidRPr="00787DDF">
        <w:t>derulează</w:t>
      </w:r>
      <w:r w:rsidR="00647555">
        <w:t xml:space="preserve"> </w:t>
      </w:r>
      <w:r w:rsidRPr="00787DDF">
        <w:t>în</w:t>
      </w:r>
      <w:r w:rsidR="00647555">
        <w:t xml:space="preserve"> </w:t>
      </w:r>
      <w:r w:rsidRPr="00787DDF">
        <w:t>acest</w:t>
      </w:r>
      <w:r w:rsidR="00647555">
        <w:t xml:space="preserve"> </w:t>
      </w:r>
      <w:r w:rsidRPr="00787DDF">
        <w:t>moment</w:t>
      </w:r>
      <w:r w:rsidR="00647555">
        <w:t xml:space="preserve"> </w:t>
      </w:r>
      <w:r w:rsidRPr="00787DDF">
        <w:t>prin</w:t>
      </w:r>
      <w:r w:rsidR="00647555">
        <w:t xml:space="preserve"> </w:t>
      </w:r>
      <w:r w:rsidRPr="00787DDF">
        <w:t>intermediul</w:t>
      </w:r>
      <w:r w:rsidR="00647555">
        <w:t xml:space="preserve"> </w:t>
      </w:r>
      <w:r w:rsidRPr="00787DDF">
        <w:t>băncilor</w:t>
      </w:r>
      <w:r w:rsidR="00647555">
        <w:t xml:space="preserve"> </w:t>
      </w:r>
      <w:r w:rsidRPr="00787DDF">
        <w:t>partenere</w:t>
      </w:r>
      <w:r w:rsidR="00647555">
        <w:t xml:space="preserve"> </w:t>
      </w:r>
      <w:r w:rsidRPr="00787DDF">
        <w:t>înscrise:</w:t>
      </w:r>
      <w:r w:rsidR="00647555">
        <w:t xml:space="preserve"> </w:t>
      </w:r>
      <w:r w:rsidRPr="00787DDF">
        <w:t>Banca</w:t>
      </w:r>
      <w:r w:rsidR="00647555">
        <w:t xml:space="preserve"> </w:t>
      </w:r>
      <w:r w:rsidRPr="00787DDF">
        <w:t>Centrală</w:t>
      </w:r>
      <w:r w:rsidR="00647555">
        <w:t xml:space="preserve"> </w:t>
      </w:r>
      <w:r w:rsidRPr="00787DDF">
        <w:t>Cooperatistă</w:t>
      </w:r>
      <w:r w:rsidR="00647555">
        <w:t xml:space="preserve"> </w:t>
      </w:r>
      <w:r w:rsidRPr="00787DDF">
        <w:t>CREDITCOOP</w:t>
      </w:r>
      <w:r w:rsidR="00647555">
        <w:t xml:space="preserve"> </w:t>
      </w:r>
      <w:r w:rsidRPr="00787DDF">
        <w:t>împreună</w:t>
      </w:r>
      <w:r w:rsidR="00647555">
        <w:t xml:space="preserve"> </w:t>
      </w:r>
      <w:r w:rsidRPr="00787DDF">
        <w:t>cu</w:t>
      </w:r>
      <w:r w:rsidR="00647555">
        <w:t xml:space="preserve"> </w:t>
      </w:r>
      <w:r w:rsidRPr="00787DDF">
        <w:t>26</w:t>
      </w:r>
      <w:r w:rsidR="00647555">
        <w:t xml:space="preserve"> </w:t>
      </w:r>
      <w:r w:rsidRPr="00787DDF">
        <w:t>de</w:t>
      </w:r>
      <w:r w:rsidR="00647555">
        <w:t xml:space="preserve"> </w:t>
      </w:r>
      <w:r w:rsidRPr="00787DDF">
        <w:t>bănci</w:t>
      </w:r>
      <w:r w:rsidR="00647555">
        <w:t xml:space="preserve"> </w:t>
      </w:r>
      <w:r w:rsidRPr="00787DDF">
        <w:t>cooperatiste</w:t>
      </w:r>
      <w:r w:rsidR="00647555">
        <w:t xml:space="preserve"> </w:t>
      </w:r>
      <w:r w:rsidRPr="00787DDF">
        <w:t>din</w:t>
      </w:r>
      <w:r w:rsidR="00647555">
        <w:t xml:space="preserve"> </w:t>
      </w:r>
      <w:r w:rsidRPr="00787DDF">
        <w:t>rețea,</w:t>
      </w:r>
      <w:r w:rsidR="00647555">
        <w:t xml:space="preserve"> </w:t>
      </w:r>
      <w:r w:rsidRPr="00787DDF">
        <w:t>CEC</w:t>
      </w:r>
      <w:r w:rsidR="00647555">
        <w:t xml:space="preserve"> </w:t>
      </w:r>
      <w:r w:rsidRPr="00787DDF">
        <w:t>Bank,</w:t>
      </w:r>
      <w:r w:rsidR="00647555">
        <w:t xml:space="preserve"> </w:t>
      </w:r>
      <w:r w:rsidRPr="00787DDF">
        <w:t>Exim</w:t>
      </w:r>
      <w:r w:rsidR="00647555">
        <w:t xml:space="preserve"> </w:t>
      </w:r>
      <w:r w:rsidRPr="00787DDF">
        <w:t>Banca</w:t>
      </w:r>
      <w:r w:rsidR="00647555">
        <w:t xml:space="preserve"> </w:t>
      </w:r>
      <w:r w:rsidRPr="00787DDF">
        <w:t>Românească,</w:t>
      </w:r>
      <w:r w:rsidR="00647555">
        <w:t xml:space="preserve"> </w:t>
      </w:r>
      <w:proofErr w:type="spellStart"/>
      <w:r w:rsidRPr="00787DDF">
        <w:t>Libra</w:t>
      </w:r>
      <w:proofErr w:type="spellEnd"/>
      <w:r w:rsidR="00647555">
        <w:t xml:space="preserve"> </w:t>
      </w:r>
      <w:r w:rsidRPr="00787DDF">
        <w:t>Internet</w:t>
      </w:r>
      <w:r w:rsidR="00647555">
        <w:t xml:space="preserve"> </w:t>
      </w:r>
      <w:r w:rsidRPr="00787DDF">
        <w:t>Bank</w:t>
      </w:r>
      <w:r w:rsidR="00647555">
        <w:t xml:space="preserve"> </w:t>
      </w:r>
      <w:r w:rsidRPr="00787DDF">
        <w:t>și</w:t>
      </w:r>
      <w:r w:rsidR="00647555">
        <w:t xml:space="preserve"> </w:t>
      </w:r>
      <w:proofErr w:type="spellStart"/>
      <w:r w:rsidRPr="00787DDF">
        <w:t>Techventures</w:t>
      </w:r>
      <w:proofErr w:type="spellEnd"/>
      <w:r w:rsidR="00647555">
        <w:t xml:space="preserve"> </w:t>
      </w:r>
      <w:r w:rsidRPr="00787DDF">
        <w:t>Bank.</w:t>
      </w:r>
      <w:r w:rsidR="00647555">
        <w:t xml:space="preserve"> </w:t>
      </w:r>
      <w:r w:rsidRPr="00787DDF">
        <w:t>Aceste</w:t>
      </w:r>
      <w:r w:rsidR="00647555">
        <w:t xml:space="preserve"> </w:t>
      </w:r>
      <w:r w:rsidRPr="00787DDF">
        <w:t>bănci</w:t>
      </w:r>
      <w:r w:rsidR="00647555">
        <w:t xml:space="preserve"> </w:t>
      </w:r>
      <w:r w:rsidRPr="00787DDF">
        <w:t>au</w:t>
      </w:r>
      <w:r w:rsidR="00647555">
        <w:t xml:space="preserve"> </w:t>
      </w:r>
      <w:r w:rsidRPr="00787DDF">
        <w:t>demarat</w:t>
      </w:r>
      <w:r w:rsidR="00647555">
        <w:t xml:space="preserve"> </w:t>
      </w:r>
      <w:r w:rsidRPr="00787DDF">
        <w:t>implementarea</w:t>
      </w:r>
      <w:r w:rsidR="00647555">
        <w:t xml:space="preserve"> </w:t>
      </w:r>
      <w:r w:rsidRPr="00787DDF">
        <w:t>programelor</w:t>
      </w:r>
      <w:r w:rsidR="00647555">
        <w:t xml:space="preserve"> </w:t>
      </w:r>
      <w:proofErr w:type="spellStart"/>
      <w:r w:rsidRPr="00787DDF">
        <w:t>StudentInvest</w:t>
      </w:r>
      <w:proofErr w:type="spellEnd"/>
      <w:r w:rsidR="00647555">
        <w:t xml:space="preserve"> </w:t>
      </w:r>
      <w:r w:rsidRPr="00787DDF">
        <w:t>și</w:t>
      </w:r>
      <w:r w:rsidR="00647555">
        <w:t xml:space="preserve"> </w:t>
      </w:r>
      <w:proofErr w:type="spellStart"/>
      <w:r w:rsidRPr="00787DDF">
        <w:t>FamilyStart</w:t>
      </w:r>
      <w:proofErr w:type="spellEnd"/>
      <w:r w:rsidR="00647555">
        <w:t xml:space="preserve"> </w:t>
      </w:r>
      <w:r w:rsidRPr="00787DDF">
        <w:t>în</w:t>
      </w:r>
      <w:r w:rsidR="00647555">
        <w:t xml:space="preserve"> </w:t>
      </w:r>
      <w:r w:rsidRPr="00787DDF">
        <w:t>luna</w:t>
      </w:r>
      <w:r w:rsidR="00647555">
        <w:t xml:space="preserve"> </w:t>
      </w:r>
      <w:r w:rsidRPr="00787DDF">
        <w:t>noiembrie,</w:t>
      </w:r>
      <w:r w:rsidR="00647555">
        <w:t xml:space="preserve"> </w:t>
      </w:r>
      <w:r w:rsidRPr="00787DDF">
        <w:t>după</w:t>
      </w:r>
      <w:r w:rsidR="00647555">
        <w:t xml:space="preserve"> </w:t>
      </w:r>
      <w:r w:rsidRPr="00787DDF">
        <w:t>stabilirea</w:t>
      </w:r>
      <w:r w:rsidR="00647555">
        <w:t xml:space="preserve"> </w:t>
      </w:r>
      <w:r w:rsidRPr="00787DDF">
        <w:t>normelor</w:t>
      </w:r>
      <w:r w:rsidR="00647555">
        <w:t xml:space="preserve"> </w:t>
      </w:r>
      <w:r w:rsidRPr="00787DDF">
        <w:t>proprii</w:t>
      </w:r>
      <w:r w:rsidR="00647555">
        <w:t xml:space="preserve"> </w:t>
      </w:r>
      <w:r w:rsidRPr="00787DDF">
        <w:t>de</w:t>
      </w:r>
      <w:r w:rsidR="00647555">
        <w:t xml:space="preserve"> </w:t>
      </w:r>
      <w:r w:rsidRPr="00787DDF">
        <w:t>creditare,</w:t>
      </w:r>
      <w:r w:rsidR="00647555">
        <w:t xml:space="preserve"> </w:t>
      </w:r>
      <w:r w:rsidRPr="00787DDF">
        <w:t>în</w:t>
      </w:r>
      <w:r w:rsidR="00647555">
        <w:t xml:space="preserve"> </w:t>
      </w:r>
      <w:r w:rsidRPr="00787DDF">
        <w:t>baza</w:t>
      </w:r>
      <w:r w:rsidR="00647555">
        <w:t xml:space="preserve"> </w:t>
      </w:r>
      <w:r w:rsidRPr="00787DDF">
        <w:t>legislației</w:t>
      </w:r>
      <w:r w:rsidR="00647555">
        <w:t xml:space="preserve"> </w:t>
      </w:r>
      <w:r w:rsidRPr="00787DDF">
        <w:t>specifice</w:t>
      </w:r>
      <w:r w:rsidR="00647555">
        <w:t xml:space="preserve"> </w:t>
      </w:r>
      <w:r w:rsidRPr="00787DDF">
        <w:t>în</w:t>
      </w:r>
      <w:r w:rsidR="00647555">
        <w:t xml:space="preserve"> </w:t>
      </w:r>
      <w:r w:rsidRPr="00787DDF">
        <w:t>vigoare.</w:t>
      </w:r>
    </w:p>
    <w:p w14:paraId="0952EFC9" w14:textId="6523B7AE" w:rsidR="00787DDF" w:rsidRPr="00787DDF" w:rsidRDefault="00787DDF" w:rsidP="00787DDF">
      <w:r w:rsidRPr="00787DDF">
        <w:t>Conform</w:t>
      </w:r>
      <w:r w:rsidR="00647555">
        <w:t xml:space="preserve"> </w:t>
      </w:r>
      <w:r w:rsidRPr="00787DDF">
        <w:t>comunicatului</w:t>
      </w:r>
      <w:r w:rsidR="00647555">
        <w:t xml:space="preserve"> </w:t>
      </w:r>
      <w:r w:rsidRPr="00787DDF">
        <w:t>oficial,</w:t>
      </w:r>
      <w:r w:rsidR="00647555">
        <w:t xml:space="preserve"> </w:t>
      </w:r>
      <w:r w:rsidRPr="00787DDF">
        <w:t>programele</w:t>
      </w:r>
      <w:r w:rsidR="00647555">
        <w:t xml:space="preserve"> </w:t>
      </w:r>
      <w:proofErr w:type="spellStart"/>
      <w:r w:rsidRPr="00787DDF">
        <w:t>StudentInvest</w:t>
      </w:r>
      <w:proofErr w:type="spellEnd"/>
      <w:r w:rsidR="00647555">
        <w:t xml:space="preserve"> </w:t>
      </w:r>
      <w:r w:rsidRPr="00787DDF">
        <w:t>și</w:t>
      </w:r>
      <w:r w:rsidR="00647555">
        <w:t xml:space="preserve"> </w:t>
      </w:r>
      <w:proofErr w:type="spellStart"/>
      <w:r w:rsidRPr="00787DDF">
        <w:t>FamilyStart</w:t>
      </w:r>
      <w:proofErr w:type="spellEnd"/>
      <w:r w:rsidR="00647555">
        <w:t xml:space="preserve"> </w:t>
      </w:r>
      <w:r w:rsidRPr="00787DDF">
        <w:t>vor</w:t>
      </w:r>
      <w:r w:rsidR="00647555">
        <w:t xml:space="preserve"> </w:t>
      </w:r>
      <w:r w:rsidRPr="00787DDF">
        <w:t>beneficia</w:t>
      </w:r>
      <w:r w:rsidR="00647555">
        <w:t xml:space="preserve"> </w:t>
      </w:r>
      <w:r w:rsidRPr="00787DDF">
        <w:t>de</w:t>
      </w:r>
      <w:r w:rsidR="00647555">
        <w:t xml:space="preserve"> </w:t>
      </w:r>
      <w:r w:rsidRPr="00787DDF">
        <w:t>susținere</w:t>
      </w:r>
      <w:r w:rsidR="00647555">
        <w:t xml:space="preserve"> </w:t>
      </w:r>
      <w:r w:rsidRPr="00787DDF">
        <w:t>bugetară</w:t>
      </w:r>
      <w:r w:rsidR="00647555">
        <w:t xml:space="preserve"> </w:t>
      </w:r>
      <w:r w:rsidRPr="00787DDF">
        <w:t>și</w:t>
      </w:r>
      <w:r w:rsidR="00647555">
        <w:t xml:space="preserve"> </w:t>
      </w:r>
      <w:r w:rsidRPr="00787DDF">
        <w:t>în</w:t>
      </w:r>
      <w:r w:rsidR="00647555">
        <w:t xml:space="preserve"> </w:t>
      </w:r>
      <w:r w:rsidRPr="00787DDF">
        <w:t>anul</w:t>
      </w:r>
      <w:r w:rsidR="00647555">
        <w:t xml:space="preserve"> </w:t>
      </w:r>
      <w:r w:rsidRPr="00787DDF">
        <w:t>2024.</w:t>
      </w:r>
      <w:r w:rsidR="00647555">
        <w:t xml:space="preserve"> </w:t>
      </w:r>
    </w:p>
    <w:p w14:paraId="4DC59636" w14:textId="5A7D0872" w:rsidR="00787DDF" w:rsidRPr="00787DDF" w:rsidRDefault="00787DDF" w:rsidP="00787DDF">
      <w:r w:rsidRPr="00787DDF">
        <w:t>Ministerul</w:t>
      </w:r>
      <w:r w:rsidR="00647555">
        <w:t xml:space="preserve"> </w:t>
      </w:r>
      <w:r w:rsidRPr="00787DDF">
        <w:t>Familiei,</w:t>
      </w:r>
      <w:r w:rsidR="00647555">
        <w:t xml:space="preserve"> </w:t>
      </w:r>
      <w:r w:rsidRPr="00787DDF">
        <w:t>Tineretului</w:t>
      </w:r>
      <w:r w:rsidR="00647555">
        <w:t xml:space="preserve"> </w:t>
      </w:r>
      <w:r w:rsidRPr="00787DDF">
        <w:t>și</w:t>
      </w:r>
      <w:r w:rsidR="00647555">
        <w:t xml:space="preserve"> </w:t>
      </w:r>
      <w:r w:rsidRPr="00787DDF">
        <w:t>Egalității</w:t>
      </w:r>
      <w:r w:rsidR="00647555">
        <w:t xml:space="preserve"> </w:t>
      </w:r>
      <w:r w:rsidRPr="00787DDF">
        <w:t>de</w:t>
      </w:r>
      <w:r w:rsidR="00647555">
        <w:t xml:space="preserve"> </w:t>
      </w:r>
      <w:r w:rsidRPr="00787DDF">
        <w:t>Șanse</w:t>
      </w:r>
      <w:r w:rsidR="00647555">
        <w:t xml:space="preserve"> </w:t>
      </w:r>
      <w:r w:rsidRPr="00787DDF">
        <w:t>a</w:t>
      </w:r>
      <w:r w:rsidR="00647555">
        <w:t xml:space="preserve"> </w:t>
      </w:r>
      <w:r w:rsidRPr="00787DDF">
        <w:t>reamintit</w:t>
      </w:r>
      <w:r w:rsidR="00647555">
        <w:t xml:space="preserve"> </w:t>
      </w:r>
      <w:r w:rsidRPr="00787DDF">
        <w:t>că,</w:t>
      </w:r>
      <w:r w:rsidR="00647555">
        <w:t xml:space="preserve"> </w:t>
      </w:r>
      <w:r w:rsidRPr="00787DDF">
        <w:t>potrivit</w:t>
      </w:r>
      <w:r w:rsidR="00647555">
        <w:t xml:space="preserve"> </w:t>
      </w:r>
      <w:r w:rsidRPr="00787DDF">
        <w:t>prevederilor</w:t>
      </w:r>
      <w:r w:rsidR="00647555">
        <w:t xml:space="preserve"> </w:t>
      </w:r>
      <w:r w:rsidRPr="00787DDF">
        <w:t>Ordonanței</w:t>
      </w:r>
      <w:r w:rsidR="00647555">
        <w:t xml:space="preserve"> </w:t>
      </w:r>
      <w:r w:rsidRPr="00787DDF">
        <w:t>de</w:t>
      </w:r>
      <w:r w:rsidR="00647555">
        <w:t xml:space="preserve"> </w:t>
      </w:r>
      <w:r w:rsidRPr="00787DDF">
        <w:t>Urgență</w:t>
      </w:r>
      <w:r w:rsidR="00647555">
        <w:t xml:space="preserve"> </w:t>
      </w:r>
      <w:r w:rsidRPr="00787DDF">
        <w:t>a</w:t>
      </w:r>
      <w:r w:rsidR="00647555">
        <w:t xml:space="preserve"> </w:t>
      </w:r>
      <w:r w:rsidRPr="00787DDF">
        <w:t>Guvernului</w:t>
      </w:r>
      <w:r w:rsidR="00647555">
        <w:t xml:space="preserve"> </w:t>
      </w:r>
      <w:r w:rsidRPr="00787DDF">
        <w:t>nr.</w:t>
      </w:r>
      <w:r w:rsidR="00647555">
        <w:t xml:space="preserve"> </w:t>
      </w:r>
      <w:r w:rsidRPr="00787DDF">
        <w:t>95/2022</w:t>
      </w:r>
      <w:r w:rsidR="00647555">
        <w:t xml:space="preserve"> </w:t>
      </w:r>
      <w:r w:rsidRPr="00787DDF">
        <w:t>privind</w:t>
      </w:r>
      <w:r w:rsidR="00647555">
        <w:t xml:space="preserve"> </w:t>
      </w:r>
      <w:r w:rsidRPr="00787DDF">
        <w:t>aprobarea</w:t>
      </w:r>
      <w:r w:rsidR="00647555">
        <w:t xml:space="preserve"> </w:t>
      </w:r>
      <w:r w:rsidRPr="00787DDF">
        <w:t>programelor</w:t>
      </w:r>
      <w:r w:rsidR="00647555">
        <w:t xml:space="preserve"> </w:t>
      </w:r>
      <w:r w:rsidRPr="00787DDF">
        <w:t>guvernamentale</w:t>
      </w:r>
      <w:r w:rsidR="00647555">
        <w:t xml:space="preserve"> </w:t>
      </w:r>
      <w:r w:rsidRPr="00787DDF">
        <w:t>de</w:t>
      </w:r>
      <w:r w:rsidR="00647555">
        <w:t xml:space="preserve"> </w:t>
      </w:r>
      <w:r w:rsidRPr="00787DDF">
        <w:t>creditare</w:t>
      </w:r>
      <w:r w:rsidR="00647555">
        <w:t xml:space="preserve"> </w:t>
      </w:r>
      <w:r w:rsidRPr="00787DDF">
        <w:t>„</w:t>
      </w:r>
      <w:proofErr w:type="spellStart"/>
      <w:r w:rsidRPr="00787DDF">
        <w:t>StudentInvest</w:t>
      </w:r>
      <w:proofErr w:type="spellEnd"/>
      <w:r w:rsidRPr="00787DDF">
        <w:t>”</w:t>
      </w:r>
      <w:r w:rsidR="00647555">
        <w:t xml:space="preserve"> </w:t>
      </w:r>
      <w:r w:rsidRPr="00787DDF">
        <w:t>și</w:t>
      </w:r>
      <w:r w:rsidR="00647555">
        <w:t xml:space="preserve"> </w:t>
      </w:r>
      <w:r w:rsidRPr="00787DDF">
        <w:t>„</w:t>
      </w:r>
      <w:proofErr w:type="spellStart"/>
      <w:r w:rsidRPr="00787DDF">
        <w:t>FamilyStart</w:t>
      </w:r>
      <w:proofErr w:type="spellEnd"/>
      <w:r w:rsidRPr="00787DDF">
        <w:t>”,</w:t>
      </w:r>
      <w:r w:rsidR="00647555">
        <w:t xml:space="preserve"> </w:t>
      </w:r>
      <w:r w:rsidRPr="00787DDF">
        <w:t>precum</w:t>
      </w:r>
      <w:r w:rsidR="00647555">
        <w:t xml:space="preserve"> </w:t>
      </w:r>
      <w:r w:rsidRPr="00787DDF">
        <w:t>și</w:t>
      </w:r>
      <w:r w:rsidR="00647555">
        <w:t xml:space="preserve"> </w:t>
      </w:r>
      <w:r w:rsidRPr="00787DDF">
        <w:t>pentru</w:t>
      </w:r>
      <w:r w:rsidR="00647555">
        <w:t xml:space="preserve"> </w:t>
      </w:r>
      <w:r w:rsidRPr="00787DDF">
        <w:t>modificarea</w:t>
      </w:r>
      <w:r w:rsidR="00647555">
        <w:t xml:space="preserve"> </w:t>
      </w:r>
      <w:r w:rsidRPr="00787DDF">
        <w:t>art.128,</w:t>
      </w:r>
      <w:r w:rsidR="00647555">
        <w:t xml:space="preserve"> </w:t>
      </w:r>
      <w:r w:rsidRPr="00787DDF">
        <w:t>alin.</w:t>
      </w:r>
      <w:r w:rsidR="00647555">
        <w:t xml:space="preserve"> </w:t>
      </w:r>
      <w:r w:rsidRPr="00787DDF">
        <w:t>(1)</w:t>
      </w:r>
      <w:r w:rsidR="00647555">
        <w:t xml:space="preserve"> </w:t>
      </w:r>
      <w:r w:rsidRPr="00787DDF">
        <w:t>din</w:t>
      </w:r>
      <w:r w:rsidR="00647555">
        <w:t xml:space="preserve"> </w:t>
      </w:r>
      <w:r w:rsidRPr="00787DDF">
        <w:t>Legea</w:t>
      </w:r>
      <w:r w:rsidR="00647555">
        <w:t xml:space="preserve"> </w:t>
      </w:r>
      <w:r w:rsidRPr="00787DDF">
        <w:t>nr.</w:t>
      </w:r>
      <w:r w:rsidR="00647555">
        <w:t xml:space="preserve"> </w:t>
      </w:r>
      <w:r w:rsidRPr="00787DDF">
        <w:t>272/2004</w:t>
      </w:r>
      <w:r w:rsidR="00647555">
        <w:t xml:space="preserve"> </w:t>
      </w:r>
      <w:r w:rsidRPr="00787DDF">
        <w:t>privind</w:t>
      </w:r>
      <w:r w:rsidR="00647555">
        <w:t xml:space="preserve"> </w:t>
      </w:r>
      <w:r w:rsidRPr="00787DDF">
        <w:t>protecția</w:t>
      </w:r>
      <w:r w:rsidR="00647555">
        <w:t xml:space="preserve"> </w:t>
      </w:r>
      <w:r w:rsidRPr="00787DDF">
        <w:t>și</w:t>
      </w:r>
      <w:r w:rsidR="00647555">
        <w:t xml:space="preserve"> </w:t>
      </w:r>
      <w:r w:rsidRPr="00787DDF">
        <w:t>promovarea</w:t>
      </w:r>
      <w:r w:rsidR="00647555">
        <w:t xml:space="preserve"> </w:t>
      </w:r>
      <w:r w:rsidRPr="00787DDF">
        <w:t>drepturilor</w:t>
      </w:r>
      <w:r w:rsidR="00647555">
        <w:t xml:space="preserve"> </w:t>
      </w:r>
      <w:r w:rsidRPr="00787DDF">
        <w:t>copilului,</w:t>
      </w:r>
      <w:r w:rsidR="00647555">
        <w:t xml:space="preserve"> </w:t>
      </w:r>
      <w:r w:rsidRPr="00787DDF">
        <w:t>cu</w:t>
      </w:r>
      <w:r w:rsidR="00647555">
        <w:t xml:space="preserve"> </w:t>
      </w:r>
      <w:r w:rsidRPr="00787DDF">
        <w:t>modificările</w:t>
      </w:r>
      <w:r w:rsidR="00647555">
        <w:t xml:space="preserve"> </w:t>
      </w:r>
      <w:r w:rsidRPr="00787DDF">
        <w:t>și</w:t>
      </w:r>
      <w:r w:rsidR="00647555">
        <w:t xml:space="preserve"> </w:t>
      </w:r>
      <w:r w:rsidRPr="00787DDF">
        <w:t>completările</w:t>
      </w:r>
      <w:r w:rsidR="00647555">
        <w:t xml:space="preserve"> </w:t>
      </w:r>
      <w:r w:rsidRPr="00787DDF">
        <w:t>ulterioare,</w:t>
      </w:r>
      <w:r w:rsidR="00647555">
        <w:t xml:space="preserve"> </w:t>
      </w:r>
      <w:r w:rsidRPr="00787DDF">
        <w:t>art.2,</w:t>
      </w:r>
      <w:r w:rsidR="00647555">
        <w:t xml:space="preserve"> </w:t>
      </w:r>
      <w:r w:rsidRPr="00787DDF">
        <w:t>alin.</w:t>
      </w:r>
      <w:r w:rsidR="00647555">
        <w:t xml:space="preserve"> </w:t>
      </w:r>
      <w:r w:rsidRPr="00787DDF">
        <w:t>(4),</w:t>
      </w:r>
      <w:r w:rsidR="00647555">
        <w:t xml:space="preserve"> </w:t>
      </w:r>
      <w:r w:rsidRPr="00787DDF">
        <w:t>respectiv</w:t>
      </w:r>
      <w:r w:rsidR="00647555">
        <w:t xml:space="preserve"> </w:t>
      </w:r>
      <w:r w:rsidRPr="00787DDF">
        <w:t>art.</w:t>
      </w:r>
      <w:r w:rsidR="00647555">
        <w:t xml:space="preserve"> </w:t>
      </w:r>
      <w:r w:rsidRPr="00787DDF">
        <w:t>4,</w:t>
      </w:r>
      <w:r w:rsidR="00647555">
        <w:t xml:space="preserve"> </w:t>
      </w:r>
      <w:r w:rsidRPr="00787DDF">
        <w:t>alin.</w:t>
      </w:r>
      <w:r w:rsidR="00647555">
        <w:t xml:space="preserve"> </w:t>
      </w:r>
      <w:r w:rsidRPr="00787DDF">
        <w:t>(3)</w:t>
      </w:r>
      <w:r w:rsidR="00647555">
        <w:t xml:space="preserve"> </w:t>
      </w:r>
      <w:r w:rsidRPr="00787DDF">
        <w:t>–</w:t>
      </w:r>
      <w:r w:rsidR="00647555">
        <w:t xml:space="preserve"> </w:t>
      </w:r>
      <w:r w:rsidRPr="00787DDF">
        <w:t>„Creditul</w:t>
      </w:r>
      <w:r w:rsidR="00647555">
        <w:t xml:space="preserve"> </w:t>
      </w:r>
      <w:r w:rsidRPr="00787DDF">
        <w:t>se</w:t>
      </w:r>
      <w:r w:rsidR="00647555">
        <w:t xml:space="preserve"> </w:t>
      </w:r>
      <w:r w:rsidRPr="00787DDF">
        <w:t>acordă</w:t>
      </w:r>
      <w:r w:rsidR="00647555">
        <w:t xml:space="preserve"> </w:t>
      </w:r>
      <w:r w:rsidRPr="00787DDF">
        <w:t>pentru</w:t>
      </w:r>
      <w:r w:rsidR="00647555">
        <w:t xml:space="preserve"> </w:t>
      </w:r>
      <w:r w:rsidRPr="00787DDF">
        <w:t>o</w:t>
      </w:r>
      <w:r w:rsidR="00647555">
        <w:t xml:space="preserve"> </w:t>
      </w:r>
      <w:r w:rsidRPr="00787DDF">
        <w:t>perioadă</w:t>
      </w:r>
      <w:r w:rsidR="00647555">
        <w:t xml:space="preserve"> </w:t>
      </w:r>
      <w:r w:rsidRPr="00787DDF">
        <w:t>de</w:t>
      </w:r>
      <w:r w:rsidR="00647555">
        <w:t xml:space="preserve"> </w:t>
      </w:r>
      <w:r w:rsidRPr="00787DDF">
        <w:t>maximum</w:t>
      </w:r>
      <w:r w:rsidR="00647555">
        <w:t xml:space="preserve"> </w:t>
      </w:r>
      <w:r w:rsidRPr="00787DDF">
        <w:t>10</w:t>
      </w:r>
      <w:r w:rsidR="00647555">
        <w:t xml:space="preserve"> </w:t>
      </w:r>
      <w:r w:rsidRPr="00787DDF">
        <w:t>ani,</w:t>
      </w:r>
      <w:r w:rsidR="00647555">
        <w:t xml:space="preserve"> </w:t>
      </w:r>
      <w:r w:rsidRPr="00787DDF">
        <w:t>inclusiv</w:t>
      </w:r>
      <w:r w:rsidR="00647555">
        <w:t xml:space="preserve"> </w:t>
      </w:r>
      <w:r w:rsidRPr="00787DDF">
        <w:t>perioada</w:t>
      </w:r>
      <w:r w:rsidR="00647555">
        <w:t xml:space="preserve"> </w:t>
      </w:r>
      <w:r w:rsidRPr="00787DDF">
        <w:t>de</w:t>
      </w:r>
      <w:r w:rsidR="00647555">
        <w:t xml:space="preserve"> </w:t>
      </w:r>
      <w:r w:rsidRPr="00787DDF">
        <w:t>grație”.</w:t>
      </w:r>
    </w:p>
    <w:p w14:paraId="30206531" w14:textId="3C5DC970" w:rsidR="00787DDF" w:rsidRPr="00787DDF" w:rsidRDefault="00787DDF" w:rsidP="00787DDF">
      <w:pPr>
        <w:pStyle w:val="Stilsursa"/>
      </w:pPr>
      <w:r w:rsidRPr="00787DDF">
        <w:lastRenderedPageBreak/>
        <w:t>Sursa:</w:t>
      </w:r>
      <w:r w:rsidR="00647555">
        <w:t xml:space="preserve"> </w:t>
      </w:r>
      <w:r w:rsidRPr="00787DDF">
        <w:t>MFTES</w:t>
      </w:r>
    </w:p>
    <w:p w14:paraId="25259D21" w14:textId="2F09BEBA" w:rsidR="00787DDF" w:rsidRPr="00787DDF" w:rsidRDefault="00787DDF" w:rsidP="00787DDF">
      <w:pPr>
        <w:pStyle w:val="separatorarticole"/>
      </w:pPr>
      <w:r>
        <w:t>*</w:t>
      </w:r>
    </w:p>
    <w:p w14:paraId="5932C167" w14:textId="000CF8AB" w:rsidR="007D196E" w:rsidRPr="007D196E" w:rsidRDefault="007D196E" w:rsidP="0002176E">
      <w:pPr>
        <w:pStyle w:val="TitluArticolinINFOUE"/>
      </w:pPr>
      <w:bookmarkStart w:id="149" w:name="_Toc153533882"/>
      <w:r w:rsidRPr="007D196E">
        <w:t>Ministerul</w:t>
      </w:r>
      <w:r w:rsidR="00647555">
        <w:t xml:space="preserve"> </w:t>
      </w:r>
      <w:r w:rsidRPr="007D196E">
        <w:t>Culturii:</w:t>
      </w:r>
      <w:r w:rsidR="00647555">
        <w:t xml:space="preserve"> </w:t>
      </w:r>
      <w:r w:rsidRPr="007D196E">
        <w:t>Deblocarea</w:t>
      </w:r>
      <w:r w:rsidR="00647555">
        <w:t xml:space="preserve"> </w:t>
      </w:r>
      <w:r w:rsidRPr="007D196E">
        <w:t>schemei</w:t>
      </w:r>
      <w:r w:rsidR="00647555">
        <w:t xml:space="preserve"> </w:t>
      </w:r>
      <w:r w:rsidRPr="007D196E">
        <w:t>de</w:t>
      </w:r>
      <w:r w:rsidR="00647555">
        <w:t xml:space="preserve"> </w:t>
      </w:r>
      <w:r w:rsidRPr="007D196E">
        <w:t>sprijin</w:t>
      </w:r>
      <w:r w:rsidR="00647555">
        <w:t xml:space="preserve"> </w:t>
      </w:r>
      <w:r w:rsidRPr="007D196E">
        <w:t>pentru</w:t>
      </w:r>
      <w:r w:rsidR="00647555">
        <w:t xml:space="preserve"> </w:t>
      </w:r>
      <w:r w:rsidRPr="007D196E">
        <w:t>industria</w:t>
      </w:r>
      <w:r w:rsidR="00647555">
        <w:t xml:space="preserve"> </w:t>
      </w:r>
      <w:r w:rsidRPr="007D196E">
        <w:t>cinematografică</w:t>
      </w:r>
      <w:r w:rsidR="00647555">
        <w:t xml:space="preserve"> </w:t>
      </w:r>
      <w:r w:rsidRPr="007D196E">
        <w:t>va</w:t>
      </w:r>
      <w:r w:rsidR="00647555">
        <w:t xml:space="preserve"> </w:t>
      </w:r>
      <w:r w:rsidRPr="007D196E">
        <w:t>aduce</w:t>
      </w:r>
      <w:r w:rsidR="00647555">
        <w:t xml:space="preserve"> </w:t>
      </w:r>
      <w:r w:rsidRPr="007D196E">
        <w:t>investiții</w:t>
      </w:r>
      <w:r w:rsidR="00647555">
        <w:t xml:space="preserve"> </w:t>
      </w:r>
      <w:r w:rsidRPr="007D196E">
        <w:t>de</w:t>
      </w:r>
      <w:r w:rsidR="00647555">
        <w:t xml:space="preserve"> </w:t>
      </w:r>
      <w:r w:rsidRPr="007D196E">
        <w:t>peste</w:t>
      </w:r>
      <w:r w:rsidR="00647555">
        <w:t xml:space="preserve"> </w:t>
      </w:r>
      <w:r w:rsidRPr="007D196E">
        <w:t>200</w:t>
      </w:r>
      <w:r w:rsidR="00647555">
        <w:t xml:space="preserve"> </w:t>
      </w:r>
      <w:r w:rsidRPr="007D196E">
        <w:t>de</w:t>
      </w:r>
      <w:r w:rsidR="00647555">
        <w:t xml:space="preserve"> </w:t>
      </w:r>
      <w:r w:rsidRPr="007D196E">
        <w:t>milioane</w:t>
      </w:r>
      <w:r w:rsidR="00647555">
        <w:t xml:space="preserve"> </w:t>
      </w:r>
      <w:r w:rsidRPr="007D196E">
        <w:t>de</w:t>
      </w:r>
      <w:r w:rsidR="00647555">
        <w:t xml:space="preserve"> </w:t>
      </w:r>
      <w:r w:rsidRPr="007D196E">
        <w:t>euro</w:t>
      </w:r>
      <w:r w:rsidR="00647555">
        <w:t xml:space="preserve"> </w:t>
      </w:r>
      <w:r w:rsidRPr="007D196E">
        <w:t>în</w:t>
      </w:r>
      <w:r w:rsidR="00647555">
        <w:t xml:space="preserve"> </w:t>
      </w:r>
      <w:r w:rsidRPr="007D196E">
        <w:t>România,</w:t>
      </w:r>
      <w:r w:rsidR="00647555">
        <w:t xml:space="preserve"> </w:t>
      </w:r>
      <w:r w:rsidRPr="007D196E">
        <w:t>anul</w:t>
      </w:r>
      <w:r w:rsidR="00647555">
        <w:t xml:space="preserve"> </w:t>
      </w:r>
      <w:r w:rsidRPr="007D196E">
        <w:t>viitor</w:t>
      </w:r>
      <w:bookmarkEnd w:id="149"/>
    </w:p>
    <w:p w14:paraId="29DFA8C0" w14:textId="50C8167C" w:rsidR="007D196E" w:rsidRPr="007D196E" w:rsidRDefault="00647555" w:rsidP="007D196E">
      <w:r>
        <w:t xml:space="preserve"> </w:t>
      </w:r>
      <w:r w:rsidR="007D196E" w:rsidRPr="007D196E">
        <w:t>Ministerul</w:t>
      </w:r>
      <w:r>
        <w:t xml:space="preserve"> </w:t>
      </w:r>
      <w:r w:rsidR="007D196E" w:rsidRPr="007D196E">
        <w:t>Culturii</w:t>
      </w:r>
      <w:r>
        <w:t xml:space="preserve"> </w:t>
      </w:r>
      <w:r w:rsidR="007D196E" w:rsidRPr="007D196E">
        <w:t>a</w:t>
      </w:r>
      <w:r>
        <w:t xml:space="preserve"> </w:t>
      </w:r>
      <w:r w:rsidR="007D196E" w:rsidRPr="007D196E">
        <w:t>anunțat</w:t>
      </w:r>
      <w:r>
        <w:t xml:space="preserve"> </w:t>
      </w:r>
      <w:r w:rsidR="007D196E" w:rsidRPr="007D196E">
        <w:t>că</w:t>
      </w:r>
      <w:r>
        <w:t xml:space="preserve"> </w:t>
      </w:r>
      <w:r w:rsidR="007D196E" w:rsidRPr="007D196E">
        <w:t>Guvernul</w:t>
      </w:r>
      <w:r>
        <w:t xml:space="preserve"> </w:t>
      </w:r>
      <w:r w:rsidR="007D196E" w:rsidRPr="007D196E">
        <w:t>a</w:t>
      </w:r>
      <w:r>
        <w:t xml:space="preserve"> </w:t>
      </w:r>
      <w:r w:rsidR="007D196E" w:rsidRPr="007D196E">
        <w:t>adoptat</w:t>
      </w:r>
      <w:r>
        <w:t xml:space="preserve"> </w:t>
      </w:r>
      <w:r w:rsidR="007D196E" w:rsidRPr="007D196E">
        <w:t>procedura</w:t>
      </w:r>
      <w:r>
        <w:t xml:space="preserve"> </w:t>
      </w:r>
      <w:r w:rsidR="007D196E" w:rsidRPr="007D196E">
        <w:t>de</w:t>
      </w:r>
      <w:r>
        <w:t xml:space="preserve"> </w:t>
      </w:r>
      <w:r w:rsidR="007D196E" w:rsidRPr="007D196E">
        <w:t>gestionare</w:t>
      </w:r>
      <w:r>
        <w:t xml:space="preserve"> </w:t>
      </w:r>
      <w:r w:rsidR="007D196E" w:rsidRPr="007D196E">
        <w:t>şi</w:t>
      </w:r>
      <w:r>
        <w:t xml:space="preserve"> </w:t>
      </w:r>
      <w:r w:rsidR="007D196E" w:rsidRPr="007D196E">
        <w:t>verificare</w:t>
      </w:r>
      <w:r>
        <w:t xml:space="preserve"> </w:t>
      </w:r>
      <w:r w:rsidR="007D196E" w:rsidRPr="007D196E">
        <w:t>a</w:t>
      </w:r>
      <w:r>
        <w:t xml:space="preserve"> </w:t>
      </w:r>
      <w:r w:rsidR="007D196E" w:rsidRPr="007D196E">
        <w:t>proiectelor</w:t>
      </w:r>
      <w:r>
        <w:t xml:space="preserve"> </w:t>
      </w:r>
      <w:r w:rsidR="007D196E" w:rsidRPr="007D196E">
        <w:t>preluate,</w:t>
      </w:r>
      <w:r>
        <w:t xml:space="preserve"> </w:t>
      </w:r>
      <w:r w:rsidR="007D196E" w:rsidRPr="007D196E">
        <w:t>de</w:t>
      </w:r>
      <w:r>
        <w:t xml:space="preserve"> </w:t>
      </w:r>
      <w:r w:rsidR="007D196E" w:rsidRPr="007D196E">
        <w:t>încheiere</w:t>
      </w:r>
      <w:r>
        <w:t xml:space="preserve"> </w:t>
      </w:r>
      <w:r w:rsidR="007D196E" w:rsidRPr="007D196E">
        <w:t>a</w:t>
      </w:r>
      <w:r>
        <w:t xml:space="preserve"> </w:t>
      </w:r>
      <w:r w:rsidR="007D196E" w:rsidRPr="007D196E">
        <w:t>acordurilor</w:t>
      </w:r>
      <w:r>
        <w:t xml:space="preserve"> </w:t>
      </w:r>
      <w:r w:rsidR="007D196E" w:rsidRPr="007D196E">
        <w:t>de</w:t>
      </w:r>
      <w:r>
        <w:t xml:space="preserve"> </w:t>
      </w:r>
      <w:proofErr w:type="spellStart"/>
      <w:r w:rsidR="007D196E" w:rsidRPr="007D196E">
        <w:t>finanţare</w:t>
      </w:r>
      <w:proofErr w:type="spellEnd"/>
      <w:r>
        <w:t xml:space="preserve"> </w:t>
      </w:r>
      <w:proofErr w:type="spellStart"/>
      <w:r w:rsidR="007D196E" w:rsidRPr="007D196E">
        <w:t>şi</w:t>
      </w:r>
      <w:proofErr w:type="spellEnd"/>
      <w:r>
        <w:t xml:space="preserve"> </w:t>
      </w:r>
      <w:r w:rsidR="007D196E" w:rsidRPr="007D196E">
        <w:t>de</w:t>
      </w:r>
      <w:r>
        <w:t xml:space="preserve"> </w:t>
      </w:r>
      <w:r w:rsidR="007D196E" w:rsidRPr="007D196E">
        <w:t>efectuare</w:t>
      </w:r>
      <w:r>
        <w:t xml:space="preserve"> </w:t>
      </w:r>
      <w:r w:rsidR="007D196E" w:rsidRPr="007D196E">
        <w:t>a</w:t>
      </w:r>
      <w:r>
        <w:t xml:space="preserve"> </w:t>
      </w:r>
      <w:proofErr w:type="spellStart"/>
      <w:r w:rsidR="007D196E" w:rsidRPr="007D196E">
        <w:t>plăţilor</w:t>
      </w:r>
      <w:proofErr w:type="spellEnd"/>
      <w:r>
        <w:t xml:space="preserve"> </w:t>
      </w:r>
      <w:r w:rsidR="007D196E" w:rsidRPr="007D196E">
        <w:t>aferente</w:t>
      </w:r>
      <w:r>
        <w:t xml:space="preserve"> </w:t>
      </w:r>
      <w:r w:rsidR="007D196E" w:rsidRPr="007D196E">
        <w:t>schemei</w:t>
      </w:r>
      <w:r>
        <w:t xml:space="preserve"> </w:t>
      </w:r>
      <w:r w:rsidR="007D196E" w:rsidRPr="007D196E">
        <w:t>de</w:t>
      </w:r>
      <w:r>
        <w:t xml:space="preserve"> </w:t>
      </w:r>
      <w:r w:rsidR="007D196E" w:rsidRPr="007D196E">
        <w:t>ajutor</w:t>
      </w:r>
      <w:r>
        <w:t xml:space="preserve"> </w:t>
      </w:r>
      <w:r w:rsidR="007D196E" w:rsidRPr="007D196E">
        <w:t>de</w:t>
      </w:r>
      <w:r>
        <w:t xml:space="preserve"> </w:t>
      </w:r>
      <w:r w:rsidR="007D196E" w:rsidRPr="007D196E">
        <w:t>stat</w:t>
      </w:r>
      <w:r>
        <w:t xml:space="preserve"> </w:t>
      </w:r>
      <w:r w:rsidR="007D196E" w:rsidRPr="007D196E">
        <w:t>privind</w:t>
      </w:r>
      <w:r>
        <w:t xml:space="preserve"> </w:t>
      </w:r>
      <w:r w:rsidR="007D196E" w:rsidRPr="007D196E">
        <w:t>sprijinirea</w:t>
      </w:r>
      <w:r>
        <w:t xml:space="preserve"> </w:t>
      </w:r>
      <w:r w:rsidR="007D196E" w:rsidRPr="007D196E">
        <w:t>industriei</w:t>
      </w:r>
      <w:r>
        <w:t xml:space="preserve"> </w:t>
      </w:r>
      <w:r w:rsidR="007D196E" w:rsidRPr="007D196E">
        <w:t>cinematografice</w:t>
      </w:r>
      <w:r>
        <w:t xml:space="preserve"> </w:t>
      </w:r>
      <w:r w:rsidR="007D196E" w:rsidRPr="007D196E">
        <w:t>de</w:t>
      </w:r>
      <w:r>
        <w:t xml:space="preserve"> </w:t>
      </w:r>
      <w:r w:rsidR="007D196E" w:rsidRPr="007D196E">
        <w:t>către</w:t>
      </w:r>
      <w:r>
        <w:t xml:space="preserve"> </w:t>
      </w:r>
      <w:r w:rsidR="007D196E" w:rsidRPr="007D196E">
        <w:t>Oficiul</w:t>
      </w:r>
      <w:r>
        <w:t xml:space="preserve"> </w:t>
      </w:r>
      <w:r w:rsidR="007D196E" w:rsidRPr="007D196E">
        <w:t>de</w:t>
      </w:r>
      <w:r>
        <w:t xml:space="preserve"> </w:t>
      </w:r>
      <w:r w:rsidR="007D196E" w:rsidRPr="007D196E">
        <w:t>Film</w:t>
      </w:r>
      <w:r>
        <w:t xml:space="preserve"> </w:t>
      </w:r>
      <w:r w:rsidR="007D196E" w:rsidRPr="007D196E">
        <w:t>și</w:t>
      </w:r>
      <w:r>
        <w:t xml:space="preserve"> </w:t>
      </w:r>
      <w:r w:rsidR="007D196E" w:rsidRPr="007D196E">
        <w:t>Investiții</w:t>
      </w:r>
      <w:r>
        <w:t xml:space="preserve"> </w:t>
      </w:r>
      <w:r w:rsidR="007D196E" w:rsidRPr="007D196E">
        <w:t>Culturale,</w:t>
      </w:r>
      <w:r>
        <w:t xml:space="preserve"> </w:t>
      </w:r>
      <w:r w:rsidR="007D196E" w:rsidRPr="007D196E">
        <w:t>și</w:t>
      </w:r>
      <w:r>
        <w:t xml:space="preserve"> </w:t>
      </w:r>
      <w:r w:rsidR="007D196E" w:rsidRPr="007D196E">
        <w:t>pentru</w:t>
      </w:r>
      <w:r>
        <w:t xml:space="preserve"> </w:t>
      </w:r>
      <w:r w:rsidR="007D196E" w:rsidRPr="007D196E">
        <w:t>modificarea</w:t>
      </w:r>
      <w:r>
        <w:t xml:space="preserve"> </w:t>
      </w:r>
      <w:r w:rsidR="007D196E" w:rsidRPr="007D196E">
        <w:t>și</w:t>
      </w:r>
      <w:r>
        <w:t xml:space="preserve"> </w:t>
      </w:r>
      <w:r w:rsidR="007D196E" w:rsidRPr="007D196E">
        <w:t>completarea</w:t>
      </w:r>
      <w:r>
        <w:t xml:space="preserve"> </w:t>
      </w:r>
      <w:r w:rsidR="007D196E" w:rsidRPr="007D196E">
        <w:t>Hotărârii</w:t>
      </w:r>
      <w:r>
        <w:t xml:space="preserve"> </w:t>
      </w:r>
      <w:r w:rsidR="007D196E" w:rsidRPr="007D196E">
        <w:t>Guvernului</w:t>
      </w:r>
      <w:r>
        <w:t xml:space="preserve"> </w:t>
      </w:r>
      <w:r w:rsidR="007D196E" w:rsidRPr="007D196E">
        <w:t>nr.</w:t>
      </w:r>
      <w:r>
        <w:t xml:space="preserve"> </w:t>
      </w:r>
      <w:r w:rsidR="007D196E" w:rsidRPr="007D196E">
        <w:t>421/2018</w:t>
      </w:r>
      <w:r>
        <w:t xml:space="preserve"> </w:t>
      </w:r>
      <w:r w:rsidR="007D196E" w:rsidRPr="007D196E">
        <w:t>pentru</w:t>
      </w:r>
      <w:r>
        <w:t xml:space="preserve"> </w:t>
      </w:r>
      <w:r w:rsidR="007D196E" w:rsidRPr="007D196E">
        <w:t>instituirea</w:t>
      </w:r>
      <w:r>
        <w:t xml:space="preserve"> </w:t>
      </w:r>
      <w:r w:rsidR="007D196E" w:rsidRPr="007D196E">
        <w:t>unei</w:t>
      </w:r>
      <w:r>
        <w:t xml:space="preserve"> </w:t>
      </w:r>
      <w:r w:rsidR="007D196E" w:rsidRPr="007D196E">
        <w:t>scheme</w:t>
      </w:r>
      <w:r>
        <w:t xml:space="preserve"> </w:t>
      </w:r>
      <w:r w:rsidR="007D196E" w:rsidRPr="007D196E">
        <w:t>de</w:t>
      </w:r>
      <w:r>
        <w:t xml:space="preserve"> </w:t>
      </w:r>
      <w:r w:rsidR="007D196E" w:rsidRPr="007D196E">
        <w:t>ajutor</w:t>
      </w:r>
      <w:r>
        <w:t xml:space="preserve"> </w:t>
      </w:r>
      <w:r w:rsidR="007D196E" w:rsidRPr="007D196E">
        <w:t>de</w:t>
      </w:r>
      <w:r>
        <w:t xml:space="preserve"> </w:t>
      </w:r>
      <w:r w:rsidR="007D196E" w:rsidRPr="007D196E">
        <w:t>stat</w:t>
      </w:r>
      <w:r>
        <w:t xml:space="preserve"> </w:t>
      </w:r>
      <w:r w:rsidR="007D196E" w:rsidRPr="007D196E">
        <w:t>privind</w:t>
      </w:r>
      <w:r>
        <w:t xml:space="preserve"> </w:t>
      </w:r>
      <w:r w:rsidR="007D196E" w:rsidRPr="007D196E">
        <w:t>sprijinirea</w:t>
      </w:r>
      <w:r>
        <w:t xml:space="preserve"> </w:t>
      </w:r>
      <w:r w:rsidR="007D196E" w:rsidRPr="007D196E">
        <w:t>industriei</w:t>
      </w:r>
      <w:r>
        <w:t xml:space="preserve"> </w:t>
      </w:r>
      <w:r w:rsidR="007D196E" w:rsidRPr="007D196E">
        <w:t>cinematografice.</w:t>
      </w:r>
    </w:p>
    <w:p w14:paraId="045999F5" w14:textId="189100A7" w:rsidR="007D196E" w:rsidRPr="007D196E" w:rsidRDefault="007D196E" w:rsidP="007D196E">
      <w:r w:rsidRPr="007D196E">
        <w:t>Conform</w:t>
      </w:r>
      <w:r w:rsidR="00647555">
        <w:t xml:space="preserve"> </w:t>
      </w:r>
      <w:r w:rsidRPr="007D196E">
        <w:t>comunicatului</w:t>
      </w:r>
      <w:r w:rsidR="00647555">
        <w:t xml:space="preserve"> </w:t>
      </w:r>
      <w:r w:rsidRPr="007D196E">
        <w:t>oficial,</w:t>
      </w:r>
      <w:r w:rsidR="00647555">
        <w:t xml:space="preserve"> </w:t>
      </w:r>
      <w:r w:rsidRPr="007D196E">
        <w:t>acest</w:t>
      </w:r>
      <w:r w:rsidR="00647555">
        <w:t xml:space="preserve"> </w:t>
      </w:r>
      <w:r w:rsidRPr="007D196E">
        <w:t>act</w:t>
      </w:r>
      <w:r w:rsidR="00647555">
        <w:t xml:space="preserve"> </w:t>
      </w:r>
      <w:r w:rsidRPr="007D196E">
        <w:t>normativ</w:t>
      </w:r>
      <w:r w:rsidR="00647555">
        <w:t xml:space="preserve"> </w:t>
      </w:r>
      <w:r w:rsidRPr="007D196E">
        <w:t>reprezintă</w:t>
      </w:r>
      <w:r w:rsidR="00647555">
        <w:t xml:space="preserve"> </w:t>
      </w:r>
      <w:r w:rsidRPr="007D196E">
        <w:t>ultimul</w:t>
      </w:r>
      <w:r w:rsidR="00647555">
        <w:t xml:space="preserve"> </w:t>
      </w:r>
      <w:r w:rsidRPr="007D196E">
        <w:t>pas</w:t>
      </w:r>
      <w:r w:rsidR="00647555">
        <w:t xml:space="preserve"> </w:t>
      </w:r>
      <w:r w:rsidRPr="007D196E">
        <w:t>necesar</w:t>
      </w:r>
      <w:r w:rsidR="00647555">
        <w:t xml:space="preserve"> </w:t>
      </w:r>
      <w:r w:rsidRPr="007D196E">
        <w:t>pentru</w:t>
      </w:r>
      <w:r w:rsidR="00647555">
        <w:t xml:space="preserve"> </w:t>
      </w:r>
      <w:r w:rsidRPr="007D196E">
        <w:t>finalizarea</w:t>
      </w:r>
      <w:r w:rsidR="00647555">
        <w:t xml:space="preserve"> </w:t>
      </w:r>
      <w:r w:rsidRPr="007D196E">
        <w:t>procedurii</w:t>
      </w:r>
      <w:r w:rsidR="00647555">
        <w:t xml:space="preserve"> </w:t>
      </w:r>
      <w:r w:rsidRPr="007D196E">
        <w:t>care</w:t>
      </w:r>
      <w:r w:rsidR="00647555">
        <w:t xml:space="preserve"> </w:t>
      </w:r>
      <w:r w:rsidRPr="007D196E">
        <w:t>va</w:t>
      </w:r>
      <w:r w:rsidR="00647555">
        <w:t xml:space="preserve"> </w:t>
      </w:r>
      <w:r w:rsidRPr="007D196E">
        <w:t>permite</w:t>
      </w:r>
      <w:r w:rsidR="00647555">
        <w:t xml:space="preserve"> </w:t>
      </w:r>
      <w:r w:rsidRPr="007D196E">
        <w:t>achitarea</w:t>
      </w:r>
      <w:r w:rsidR="00647555">
        <w:t xml:space="preserve"> </w:t>
      </w:r>
      <w:r w:rsidRPr="007D196E">
        <w:t>datoriilor</w:t>
      </w:r>
      <w:r w:rsidR="00647555">
        <w:t xml:space="preserve"> </w:t>
      </w:r>
      <w:r w:rsidRPr="007D196E">
        <w:t>statului</w:t>
      </w:r>
      <w:r w:rsidR="00647555">
        <w:t xml:space="preserve"> </w:t>
      </w:r>
      <w:r w:rsidRPr="007D196E">
        <w:t>față</w:t>
      </w:r>
      <w:r w:rsidR="00647555">
        <w:t xml:space="preserve"> </w:t>
      </w:r>
      <w:r w:rsidRPr="007D196E">
        <w:t>de</w:t>
      </w:r>
      <w:r w:rsidR="00647555">
        <w:t xml:space="preserve"> </w:t>
      </w:r>
      <w:r w:rsidRPr="007D196E">
        <w:t>producătorii</w:t>
      </w:r>
      <w:r w:rsidR="00647555">
        <w:t xml:space="preserve"> </w:t>
      </w:r>
      <w:r w:rsidRPr="007D196E">
        <w:t>care</w:t>
      </w:r>
      <w:r w:rsidR="00647555">
        <w:t xml:space="preserve"> </w:t>
      </w:r>
      <w:r w:rsidRPr="007D196E">
        <w:t>au</w:t>
      </w:r>
      <w:r w:rsidR="00647555">
        <w:t xml:space="preserve"> </w:t>
      </w:r>
      <w:r w:rsidRPr="007D196E">
        <w:t>aplicat</w:t>
      </w:r>
      <w:r w:rsidR="00647555">
        <w:t xml:space="preserve"> </w:t>
      </w:r>
      <w:r w:rsidRPr="007D196E">
        <w:t>cu</w:t>
      </w:r>
      <w:r w:rsidR="00647555">
        <w:t xml:space="preserve"> </w:t>
      </w:r>
      <w:r w:rsidRPr="007D196E">
        <w:t>succes</w:t>
      </w:r>
      <w:r w:rsidR="00647555">
        <w:t xml:space="preserve"> </w:t>
      </w:r>
      <w:r w:rsidRPr="007D196E">
        <w:t>la</w:t>
      </w:r>
      <w:r w:rsidR="00647555">
        <w:t xml:space="preserve"> </w:t>
      </w:r>
      <w:r w:rsidRPr="007D196E">
        <w:t>schema</w:t>
      </w:r>
      <w:r w:rsidR="00647555">
        <w:t xml:space="preserve"> </w:t>
      </w:r>
      <w:r w:rsidRPr="007D196E">
        <w:t>de</w:t>
      </w:r>
      <w:r w:rsidR="00647555">
        <w:t xml:space="preserve"> </w:t>
      </w:r>
      <w:r w:rsidRPr="007D196E">
        <w:t>sprijin</w:t>
      </w:r>
      <w:r w:rsidR="00647555">
        <w:t xml:space="preserve"> </w:t>
      </w:r>
      <w:r w:rsidRPr="007D196E">
        <w:t>pentru</w:t>
      </w:r>
      <w:r w:rsidR="00647555">
        <w:t xml:space="preserve"> </w:t>
      </w:r>
      <w:r w:rsidRPr="007D196E">
        <w:t>producția</w:t>
      </w:r>
      <w:r w:rsidR="00647555">
        <w:t xml:space="preserve"> </w:t>
      </w:r>
      <w:r w:rsidRPr="007D196E">
        <w:t>de</w:t>
      </w:r>
      <w:r w:rsidR="00647555">
        <w:t xml:space="preserve"> </w:t>
      </w:r>
      <w:r w:rsidRPr="007D196E">
        <w:t>opere</w:t>
      </w:r>
      <w:r w:rsidR="00647555">
        <w:t xml:space="preserve"> </w:t>
      </w:r>
      <w:r w:rsidRPr="007D196E">
        <w:t>audiovizuale</w:t>
      </w:r>
      <w:r w:rsidR="00647555">
        <w:t xml:space="preserve"> </w:t>
      </w:r>
      <w:r w:rsidRPr="007D196E">
        <w:t>în</w:t>
      </w:r>
      <w:r w:rsidR="00647555">
        <w:t xml:space="preserve"> </w:t>
      </w:r>
      <w:r w:rsidRPr="007D196E">
        <w:t>anii</w:t>
      </w:r>
      <w:r w:rsidR="00647555">
        <w:t xml:space="preserve"> </w:t>
      </w:r>
      <w:r w:rsidRPr="007D196E">
        <w:t>anteriori,</w:t>
      </w:r>
      <w:r w:rsidR="00647555">
        <w:t xml:space="preserve"> </w:t>
      </w:r>
      <w:r w:rsidRPr="007D196E">
        <w:t>stimulând</w:t>
      </w:r>
      <w:r w:rsidR="00647555">
        <w:t xml:space="preserve"> </w:t>
      </w:r>
      <w:r w:rsidRPr="007D196E">
        <w:t>totodată</w:t>
      </w:r>
      <w:r w:rsidR="00647555">
        <w:t xml:space="preserve"> </w:t>
      </w:r>
      <w:r w:rsidRPr="007D196E">
        <w:t>investițiile</w:t>
      </w:r>
      <w:r w:rsidR="00647555">
        <w:t xml:space="preserve"> </w:t>
      </w:r>
      <w:r w:rsidRPr="007D196E">
        <w:t>în</w:t>
      </w:r>
      <w:r w:rsidR="00647555">
        <w:t xml:space="preserve"> </w:t>
      </w:r>
      <w:r w:rsidRPr="007D196E">
        <w:t>acest</w:t>
      </w:r>
      <w:r w:rsidR="00647555">
        <w:t xml:space="preserve"> </w:t>
      </w:r>
      <w:r w:rsidRPr="007D196E">
        <w:t>domeniu,</w:t>
      </w:r>
      <w:r w:rsidR="00647555">
        <w:t xml:space="preserve"> </w:t>
      </w:r>
      <w:r w:rsidRPr="007D196E">
        <w:t>în</w:t>
      </w:r>
      <w:r w:rsidR="00647555">
        <w:t xml:space="preserve"> </w:t>
      </w:r>
      <w:r w:rsidRPr="007D196E">
        <w:t>perioada</w:t>
      </w:r>
      <w:r w:rsidR="00647555">
        <w:t xml:space="preserve"> </w:t>
      </w:r>
      <w:r w:rsidRPr="007D196E">
        <w:t>următoare.</w:t>
      </w:r>
    </w:p>
    <w:p w14:paraId="7C73F510" w14:textId="2C034B70" w:rsidR="007D196E" w:rsidRPr="007D196E" w:rsidRDefault="007D196E" w:rsidP="007D196E">
      <w:r w:rsidRPr="007D196E">
        <w:t>„Programul</w:t>
      </w:r>
      <w:r w:rsidR="00647555">
        <w:t xml:space="preserve"> </w:t>
      </w:r>
      <w:r w:rsidRPr="007D196E">
        <w:t>de</w:t>
      </w:r>
      <w:r w:rsidR="00647555">
        <w:t xml:space="preserve"> </w:t>
      </w:r>
      <w:r w:rsidRPr="007D196E">
        <w:t>sprijin</w:t>
      </w:r>
      <w:r w:rsidR="00647555">
        <w:t xml:space="preserve"> </w:t>
      </w:r>
      <w:r w:rsidRPr="007D196E">
        <w:t>pentru</w:t>
      </w:r>
      <w:r w:rsidR="00647555">
        <w:t xml:space="preserve"> </w:t>
      </w:r>
      <w:r w:rsidRPr="007D196E">
        <w:t>industria</w:t>
      </w:r>
      <w:r w:rsidR="00647555">
        <w:t xml:space="preserve"> </w:t>
      </w:r>
      <w:r w:rsidRPr="007D196E">
        <w:t>cinematografică</w:t>
      </w:r>
      <w:r w:rsidR="00647555">
        <w:t xml:space="preserve"> </w:t>
      </w:r>
      <w:r w:rsidRPr="007D196E">
        <w:t>instituit</w:t>
      </w:r>
      <w:r w:rsidR="00647555">
        <w:t xml:space="preserve"> </w:t>
      </w:r>
      <w:r w:rsidRPr="007D196E">
        <w:t>în</w:t>
      </w:r>
      <w:r w:rsidR="00647555">
        <w:t xml:space="preserve"> </w:t>
      </w:r>
      <w:r w:rsidRPr="007D196E">
        <w:t>2018</w:t>
      </w:r>
      <w:r w:rsidR="00647555">
        <w:t xml:space="preserve"> </w:t>
      </w:r>
      <w:r w:rsidRPr="007D196E">
        <w:t>s-a</w:t>
      </w:r>
      <w:r w:rsidR="00647555">
        <w:t xml:space="preserve"> </w:t>
      </w:r>
      <w:r w:rsidRPr="007D196E">
        <w:t>derulat</w:t>
      </w:r>
      <w:r w:rsidR="00647555">
        <w:t xml:space="preserve"> </w:t>
      </w:r>
      <w:r w:rsidRPr="007D196E">
        <w:t>pe</w:t>
      </w:r>
      <w:r w:rsidR="00647555">
        <w:t xml:space="preserve"> </w:t>
      </w:r>
      <w:r w:rsidRPr="007D196E">
        <w:t>parcursul</w:t>
      </w:r>
      <w:r w:rsidR="00647555">
        <w:t xml:space="preserve"> </w:t>
      </w:r>
      <w:r w:rsidRPr="007D196E">
        <w:t>a</w:t>
      </w:r>
      <w:r w:rsidR="00647555">
        <w:t xml:space="preserve"> </w:t>
      </w:r>
      <w:r w:rsidRPr="007D196E">
        <w:t>trei</w:t>
      </w:r>
      <w:r w:rsidR="00647555">
        <w:t xml:space="preserve"> </w:t>
      </w:r>
      <w:r w:rsidRPr="007D196E">
        <w:t>ani,</w:t>
      </w:r>
      <w:r w:rsidR="00647555">
        <w:t xml:space="preserve"> </w:t>
      </w:r>
      <w:r w:rsidRPr="007D196E">
        <w:t>atrăgând</w:t>
      </w:r>
      <w:r w:rsidR="00647555">
        <w:t xml:space="preserve"> </w:t>
      </w:r>
      <w:r w:rsidRPr="007D196E">
        <w:t>un</w:t>
      </w:r>
      <w:r w:rsidR="00647555">
        <w:t xml:space="preserve"> </w:t>
      </w:r>
      <w:r w:rsidRPr="007D196E">
        <w:t>număr</w:t>
      </w:r>
      <w:r w:rsidR="00647555">
        <w:t xml:space="preserve"> </w:t>
      </w:r>
      <w:r w:rsidRPr="007D196E">
        <w:t>total</w:t>
      </w:r>
      <w:r w:rsidR="00647555">
        <w:t xml:space="preserve"> </w:t>
      </w:r>
      <w:r w:rsidRPr="007D196E">
        <w:t>de</w:t>
      </w:r>
      <w:r w:rsidR="00647555">
        <w:t xml:space="preserve"> </w:t>
      </w:r>
      <w:r w:rsidRPr="007D196E">
        <w:t>138</w:t>
      </w:r>
      <w:r w:rsidR="00647555">
        <w:t xml:space="preserve"> </w:t>
      </w:r>
      <w:r w:rsidRPr="007D196E">
        <w:t>de</w:t>
      </w:r>
      <w:r w:rsidR="00647555">
        <w:t xml:space="preserve"> </w:t>
      </w:r>
      <w:r w:rsidRPr="007D196E">
        <w:t>proiecte,</w:t>
      </w:r>
      <w:r w:rsidR="00647555">
        <w:t xml:space="preserve"> </w:t>
      </w:r>
      <w:r w:rsidRPr="007D196E">
        <w:t>dintre</w:t>
      </w:r>
      <w:r w:rsidR="00647555">
        <w:t xml:space="preserve"> </w:t>
      </w:r>
      <w:r w:rsidRPr="007D196E">
        <w:t>care</w:t>
      </w:r>
      <w:r w:rsidR="00647555">
        <w:t xml:space="preserve"> </w:t>
      </w:r>
      <w:r w:rsidRPr="007D196E">
        <w:t>au</w:t>
      </w:r>
      <w:r w:rsidR="00647555">
        <w:t xml:space="preserve"> </w:t>
      </w:r>
      <w:r w:rsidRPr="007D196E">
        <w:t>fost</w:t>
      </w:r>
      <w:r w:rsidR="00647555">
        <w:t xml:space="preserve"> </w:t>
      </w:r>
      <w:r w:rsidRPr="007D196E">
        <w:t>aprobate</w:t>
      </w:r>
      <w:r w:rsidR="00647555">
        <w:t xml:space="preserve"> </w:t>
      </w:r>
      <w:r w:rsidRPr="007D196E">
        <w:t>86</w:t>
      </w:r>
      <w:r w:rsidR="00647555">
        <w:t xml:space="preserve"> </w:t>
      </w:r>
      <w:r w:rsidRPr="007D196E">
        <w:t>de</w:t>
      </w:r>
      <w:r w:rsidR="00647555">
        <w:t xml:space="preserve"> </w:t>
      </w:r>
      <w:r w:rsidRPr="007D196E">
        <w:t>proiecte</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101</w:t>
      </w:r>
      <w:r w:rsidR="00647555">
        <w:t xml:space="preserve"> </w:t>
      </w:r>
      <w:r w:rsidRPr="007D196E">
        <w:t>mil</w:t>
      </w:r>
      <w:r w:rsidR="00647555">
        <w:t xml:space="preserve"> </w:t>
      </w:r>
      <w:r w:rsidRPr="007D196E">
        <w:t>EUR,</w:t>
      </w:r>
      <w:r w:rsidR="00647555">
        <w:t xml:space="preserve"> </w:t>
      </w:r>
      <w:r w:rsidRPr="007D196E">
        <w:t>fără</w:t>
      </w:r>
      <w:r w:rsidR="00647555">
        <w:t xml:space="preserve"> </w:t>
      </w:r>
      <w:r w:rsidRPr="007D196E">
        <w:t>ca</w:t>
      </w:r>
      <w:r w:rsidR="00647555">
        <w:t xml:space="preserve"> </w:t>
      </w:r>
      <w:r w:rsidRPr="007D196E">
        <w:t>furnizorul</w:t>
      </w:r>
      <w:r w:rsidR="00647555">
        <w:t xml:space="preserve"> </w:t>
      </w:r>
      <w:r w:rsidRPr="007D196E">
        <w:t>să</w:t>
      </w:r>
      <w:r w:rsidR="00647555">
        <w:t xml:space="preserve"> </w:t>
      </w:r>
      <w:r w:rsidRPr="007D196E">
        <w:t>elaboreze</w:t>
      </w:r>
      <w:r w:rsidR="00647555">
        <w:t xml:space="preserve"> </w:t>
      </w:r>
      <w:r w:rsidRPr="007D196E">
        <w:t>o</w:t>
      </w:r>
      <w:r w:rsidR="00647555">
        <w:t xml:space="preserve"> </w:t>
      </w:r>
      <w:r w:rsidRPr="007D196E">
        <w:t>procedură</w:t>
      </w:r>
      <w:r w:rsidR="00647555">
        <w:t xml:space="preserve"> </w:t>
      </w:r>
      <w:r w:rsidRPr="007D196E">
        <w:t>pentru</w:t>
      </w:r>
      <w:r w:rsidR="00647555">
        <w:t xml:space="preserve"> </w:t>
      </w:r>
      <w:r w:rsidRPr="007D196E">
        <w:t>decontarea</w:t>
      </w:r>
      <w:r w:rsidR="00647555">
        <w:t xml:space="preserve"> </w:t>
      </w:r>
      <w:r w:rsidRPr="007D196E">
        <w:t>acestor</w:t>
      </w:r>
      <w:r w:rsidR="00647555">
        <w:t xml:space="preserve"> </w:t>
      </w:r>
      <w:r w:rsidRPr="007D196E">
        <w:t>proiecte.</w:t>
      </w:r>
      <w:r w:rsidR="00647555">
        <w:t xml:space="preserve"> </w:t>
      </w:r>
      <w:r w:rsidRPr="007D196E">
        <w:t>De</w:t>
      </w:r>
      <w:r w:rsidR="00647555">
        <w:t xml:space="preserve"> </w:t>
      </w:r>
      <w:r w:rsidRPr="007D196E">
        <w:t>fapt,</w:t>
      </w:r>
      <w:r w:rsidR="00647555">
        <w:t xml:space="preserve"> </w:t>
      </w:r>
      <w:r w:rsidRPr="007D196E">
        <w:t>până</w:t>
      </w:r>
      <w:r w:rsidR="00647555">
        <w:t xml:space="preserve"> </w:t>
      </w:r>
      <w:r w:rsidRPr="007D196E">
        <w:t>astăzi,</w:t>
      </w:r>
      <w:r w:rsidR="00647555">
        <w:t xml:space="preserve"> </w:t>
      </w:r>
      <w:r w:rsidRPr="007D196E">
        <w:t>România</w:t>
      </w:r>
      <w:r w:rsidR="00647555">
        <w:t xml:space="preserve"> </w:t>
      </w:r>
      <w:r w:rsidRPr="007D196E">
        <w:t>era</w:t>
      </w:r>
      <w:r w:rsidR="00647555">
        <w:t xml:space="preserve"> </w:t>
      </w:r>
      <w:r w:rsidRPr="007D196E">
        <w:t>singura</w:t>
      </w:r>
      <w:r w:rsidR="00647555">
        <w:t xml:space="preserve"> </w:t>
      </w:r>
      <w:r w:rsidRPr="007D196E">
        <w:t>țară</w:t>
      </w:r>
      <w:r w:rsidR="00647555">
        <w:t xml:space="preserve"> </w:t>
      </w:r>
      <w:r w:rsidRPr="007D196E">
        <w:t>din</w:t>
      </w:r>
      <w:r w:rsidR="00647555">
        <w:t xml:space="preserve"> </w:t>
      </w:r>
      <w:r w:rsidRPr="007D196E">
        <w:t>Uniunea</w:t>
      </w:r>
      <w:r w:rsidR="00647555">
        <w:t xml:space="preserve"> </w:t>
      </w:r>
      <w:r w:rsidRPr="007D196E">
        <w:t>Europeană</w:t>
      </w:r>
      <w:r w:rsidR="00647555">
        <w:t xml:space="preserve"> </w:t>
      </w:r>
      <w:r w:rsidRPr="007D196E">
        <w:t>care</w:t>
      </w:r>
      <w:r w:rsidR="00647555">
        <w:t xml:space="preserve"> </w:t>
      </w:r>
      <w:r w:rsidRPr="007D196E">
        <w:t>nu</w:t>
      </w:r>
      <w:r w:rsidR="00647555">
        <w:t xml:space="preserve"> </w:t>
      </w:r>
      <w:r w:rsidRPr="007D196E">
        <w:t>derulează</w:t>
      </w:r>
      <w:r w:rsidR="00647555">
        <w:t xml:space="preserve"> </w:t>
      </w:r>
      <w:r w:rsidRPr="007D196E">
        <w:t>un</w:t>
      </w:r>
      <w:r w:rsidR="00647555">
        <w:t xml:space="preserve"> </w:t>
      </w:r>
      <w:r w:rsidRPr="007D196E">
        <w:t>program</w:t>
      </w:r>
      <w:r w:rsidR="00647555">
        <w:t xml:space="preserve"> </w:t>
      </w:r>
      <w:r w:rsidRPr="007D196E">
        <w:t>de</w:t>
      </w:r>
      <w:r w:rsidR="00647555">
        <w:t xml:space="preserve"> </w:t>
      </w:r>
      <w:r w:rsidRPr="007D196E">
        <w:t>atragere</w:t>
      </w:r>
      <w:r w:rsidR="00647555">
        <w:t xml:space="preserve"> </w:t>
      </w:r>
      <w:r w:rsidRPr="007D196E">
        <w:t>a</w:t>
      </w:r>
      <w:r w:rsidR="00647555">
        <w:t xml:space="preserve"> </w:t>
      </w:r>
      <w:r w:rsidRPr="007D196E">
        <w:t>investițiilor</w:t>
      </w:r>
      <w:r w:rsidR="00647555">
        <w:t xml:space="preserve"> </w:t>
      </w:r>
      <w:r w:rsidRPr="007D196E">
        <w:t>în</w:t>
      </w:r>
      <w:r w:rsidR="00647555">
        <w:t xml:space="preserve"> </w:t>
      </w:r>
      <w:r w:rsidRPr="007D196E">
        <w:t>domeniul</w:t>
      </w:r>
      <w:r w:rsidR="00647555">
        <w:t xml:space="preserve"> </w:t>
      </w:r>
      <w:r w:rsidRPr="007D196E">
        <w:t>producției</w:t>
      </w:r>
      <w:r w:rsidR="00647555">
        <w:t xml:space="preserve"> </w:t>
      </w:r>
      <w:r w:rsidRPr="007D196E">
        <w:t>de</w:t>
      </w:r>
      <w:r w:rsidR="00647555">
        <w:t xml:space="preserve"> </w:t>
      </w:r>
      <w:r w:rsidRPr="007D196E">
        <w:t>opere</w:t>
      </w:r>
      <w:r w:rsidR="00647555">
        <w:t xml:space="preserve"> </w:t>
      </w:r>
      <w:r w:rsidRPr="007D196E">
        <w:t>audiovizuale,</w:t>
      </w:r>
      <w:r w:rsidR="00647555">
        <w:t xml:space="preserve"> </w:t>
      </w:r>
      <w:r w:rsidRPr="007D196E">
        <w:t>deși</w:t>
      </w:r>
      <w:r w:rsidR="00647555">
        <w:t xml:space="preserve"> </w:t>
      </w:r>
      <w:r w:rsidRPr="007D196E">
        <w:t>numeroși</w:t>
      </w:r>
      <w:r w:rsidR="00647555">
        <w:t xml:space="preserve"> </w:t>
      </w:r>
      <w:r w:rsidRPr="007D196E">
        <w:t>producători</w:t>
      </w:r>
      <w:r w:rsidR="00647555">
        <w:t xml:space="preserve"> </w:t>
      </w:r>
      <w:r w:rsidRPr="007D196E">
        <w:t>din</w:t>
      </w:r>
      <w:r w:rsidR="00647555">
        <w:t xml:space="preserve"> </w:t>
      </w:r>
      <w:r w:rsidRPr="007D196E">
        <w:t>statele</w:t>
      </w:r>
      <w:r w:rsidR="00647555">
        <w:t xml:space="preserve"> </w:t>
      </w:r>
      <w:r w:rsidRPr="007D196E">
        <w:t>europene</w:t>
      </w:r>
      <w:r w:rsidR="00647555">
        <w:t xml:space="preserve"> </w:t>
      </w:r>
      <w:r w:rsidRPr="007D196E">
        <w:t>și</w:t>
      </w:r>
      <w:r w:rsidR="00647555">
        <w:t xml:space="preserve"> </w:t>
      </w:r>
      <w:r w:rsidRPr="007D196E">
        <w:t>din</w:t>
      </w:r>
      <w:r w:rsidR="00647555">
        <w:t xml:space="preserve"> </w:t>
      </w:r>
      <w:r w:rsidRPr="007D196E">
        <w:t>Statele</w:t>
      </w:r>
      <w:r w:rsidR="00647555">
        <w:t xml:space="preserve"> </w:t>
      </w:r>
      <w:r w:rsidRPr="007D196E">
        <w:t>Unite</w:t>
      </w:r>
      <w:r w:rsidR="00647555">
        <w:t xml:space="preserve"> </w:t>
      </w:r>
      <w:r w:rsidRPr="007D196E">
        <w:t>ale</w:t>
      </w:r>
      <w:r w:rsidR="00647555">
        <w:t xml:space="preserve"> </w:t>
      </w:r>
      <w:r w:rsidRPr="007D196E">
        <w:t>Americii</w:t>
      </w:r>
      <w:r w:rsidR="00647555">
        <w:t xml:space="preserve"> </w:t>
      </w:r>
      <w:r w:rsidRPr="007D196E">
        <w:t>și-au</w:t>
      </w:r>
      <w:r w:rsidR="00647555">
        <w:t xml:space="preserve"> </w:t>
      </w:r>
      <w:r w:rsidRPr="007D196E">
        <w:t>exprimat</w:t>
      </w:r>
      <w:r w:rsidR="00647555">
        <w:t xml:space="preserve"> </w:t>
      </w:r>
      <w:r w:rsidRPr="007D196E">
        <w:t>intenția</w:t>
      </w:r>
      <w:r w:rsidR="00647555">
        <w:t xml:space="preserve"> </w:t>
      </w:r>
      <w:r w:rsidRPr="007D196E">
        <w:t>de</w:t>
      </w:r>
      <w:r w:rsidR="00647555">
        <w:t xml:space="preserve"> </w:t>
      </w:r>
      <w:r w:rsidRPr="007D196E">
        <w:t>a</w:t>
      </w:r>
      <w:r w:rsidR="00647555">
        <w:t xml:space="preserve"> </w:t>
      </w:r>
      <w:r w:rsidRPr="007D196E">
        <w:t>produce</w:t>
      </w:r>
      <w:r w:rsidR="00647555">
        <w:t xml:space="preserve"> </w:t>
      </w:r>
      <w:r w:rsidRPr="007D196E">
        <w:t>în</w:t>
      </w:r>
      <w:r w:rsidR="00647555">
        <w:t xml:space="preserve"> </w:t>
      </w:r>
      <w:r w:rsidRPr="007D196E">
        <w:t>România,</w:t>
      </w:r>
      <w:r w:rsidR="00647555">
        <w:t xml:space="preserve"> </w:t>
      </w:r>
      <w:r w:rsidRPr="007D196E">
        <w:t>în</w:t>
      </w:r>
      <w:r w:rsidR="00647555">
        <w:t xml:space="preserve"> </w:t>
      </w:r>
      <w:r w:rsidRPr="007D196E">
        <w:t>anul</w:t>
      </w:r>
      <w:r w:rsidR="00647555">
        <w:t xml:space="preserve"> </w:t>
      </w:r>
      <w:r w:rsidRPr="007D196E">
        <w:t>2024,</w:t>
      </w:r>
      <w:r w:rsidR="00647555">
        <w:t xml:space="preserve"> </w:t>
      </w:r>
      <w:r w:rsidRPr="007D196E">
        <w:t>filme</w:t>
      </w:r>
      <w:r w:rsidR="00647555">
        <w:t xml:space="preserve"> </w:t>
      </w:r>
      <w:r w:rsidRPr="007D196E">
        <w:t>și</w:t>
      </w:r>
      <w:r w:rsidR="00647555">
        <w:t xml:space="preserve"> </w:t>
      </w:r>
      <w:r w:rsidRPr="007D196E">
        <w:t>seriale</w:t>
      </w:r>
      <w:r w:rsidR="00647555">
        <w:t xml:space="preserve"> </w:t>
      </w:r>
      <w:r w:rsidRPr="007D196E">
        <w:t>având</w:t>
      </w:r>
      <w:r w:rsidR="00647555">
        <w:t xml:space="preserve"> </w:t>
      </w:r>
      <w:r w:rsidRPr="007D196E">
        <w:t>bugete</w:t>
      </w:r>
      <w:r w:rsidR="00647555">
        <w:t xml:space="preserve"> </w:t>
      </w:r>
      <w:r w:rsidRPr="007D196E">
        <w:t>totale</w:t>
      </w:r>
      <w:r w:rsidR="00647555">
        <w:t xml:space="preserve"> </w:t>
      </w:r>
      <w:r w:rsidRPr="007D196E">
        <w:t>de</w:t>
      </w:r>
      <w:r w:rsidR="00647555">
        <w:t xml:space="preserve"> </w:t>
      </w:r>
      <w:r w:rsidRPr="007D196E">
        <w:t>peste</w:t>
      </w:r>
      <w:r w:rsidR="00647555">
        <w:t xml:space="preserve"> </w:t>
      </w:r>
      <w:r w:rsidRPr="007D196E">
        <w:t>200</w:t>
      </w:r>
      <w:r w:rsidR="00647555">
        <w:t xml:space="preserve"> </w:t>
      </w:r>
      <w:r w:rsidRPr="007D196E">
        <w:t>milioane</w:t>
      </w:r>
      <w:r w:rsidR="00647555">
        <w:t xml:space="preserve"> </w:t>
      </w:r>
      <w:r w:rsidRPr="007D196E">
        <w:t>euro.</w:t>
      </w:r>
      <w:r w:rsidR="00647555">
        <w:t xml:space="preserve"> </w:t>
      </w:r>
      <w:r w:rsidRPr="007D196E">
        <w:t>Prin</w:t>
      </w:r>
      <w:r w:rsidR="00647555">
        <w:t xml:space="preserve"> </w:t>
      </w:r>
      <w:r w:rsidRPr="007D196E">
        <w:t>actul</w:t>
      </w:r>
      <w:r w:rsidR="00647555">
        <w:t xml:space="preserve"> </w:t>
      </w:r>
      <w:r w:rsidRPr="007D196E">
        <w:t>normativ</w:t>
      </w:r>
      <w:r w:rsidR="00647555">
        <w:t xml:space="preserve"> </w:t>
      </w:r>
      <w:r w:rsidRPr="007D196E">
        <w:t>adoptat</w:t>
      </w:r>
      <w:r w:rsidR="00647555">
        <w:t xml:space="preserve"> </w:t>
      </w:r>
      <w:r w:rsidRPr="007D196E">
        <w:t>astăzi,</w:t>
      </w:r>
      <w:r w:rsidR="00647555">
        <w:t xml:space="preserve"> </w:t>
      </w:r>
      <w:r w:rsidRPr="007D196E">
        <w:t>răspundem</w:t>
      </w:r>
      <w:r w:rsidR="00647555">
        <w:t xml:space="preserve"> </w:t>
      </w:r>
      <w:r w:rsidRPr="007D196E">
        <w:t>așteptărilor</w:t>
      </w:r>
      <w:r w:rsidR="00647555">
        <w:t xml:space="preserve"> </w:t>
      </w:r>
      <w:r w:rsidRPr="007D196E">
        <w:t>legitime</w:t>
      </w:r>
      <w:r w:rsidR="00647555">
        <w:t xml:space="preserve"> </w:t>
      </w:r>
      <w:r w:rsidRPr="007D196E">
        <w:t>ale</w:t>
      </w:r>
      <w:r w:rsidR="00647555">
        <w:t xml:space="preserve"> </w:t>
      </w:r>
      <w:r w:rsidRPr="007D196E">
        <w:t>industriei</w:t>
      </w:r>
      <w:r w:rsidR="00647555">
        <w:t xml:space="preserve"> </w:t>
      </w:r>
      <w:r w:rsidRPr="007D196E">
        <w:t>cinematografice,</w:t>
      </w:r>
      <w:r w:rsidR="00647555">
        <w:t xml:space="preserve"> </w:t>
      </w:r>
      <w:r w:rsidRPr="007D196E">
        <w:t>din</w:t>
      </w:r>
      <w:r w:rsidR="00647555">
        <w:t xml:space="preserve"> </w:t>
      </w:r>
      <w:r w:rsidRPr="007D196E">
        <w:t>două</w:t>
      </w:r>
      <w:r w:rsidR="00647555">
        <w:t xml:space="preserve"> </w:t>
      </w:r>
      <w:r w:rsidRPr="007D196E">
        <w:t>puncte</w:t>
      </w:r>
      <w:r w:rsidR="00647555">
        <w:t xml:space="preserve"> </w:t>
      </w:r>
      <w:r w:rsidRPr="007D196E">
        <w:t>de</w:t>
      </w:r>
      <w:r w:rsidR="00647555">
        <w:t xml:space="preserve"> </w:t>
      </w:r>
      <w:r w:rsidRPr="007D196E">
        <w:t>vedere:</w:t>
      </w:r>
      <w:r w:rsidR="00647555">
        <w:t xml:space="preserve"> </w:t>
      </w:r>
      <w:r w:rsidRPr="007D196E">
        <w:t>în</w:t>
      </w:r>
      <w:r w:rsidR="00647555">
        <w:t xml:space="preserve"> </w:t>
      </w:r>
      <w:r w:rsidRPr="007D196E">
        <w:t>primul</w:t>
      </w:r>
      <w:r w:rsidR="00647555">
        <w:t xml:space="preserve"> </w:t>
      </w:r>
      <w:r w:rsidRPr="007D196E">
        <w:t>rând,</w:t>
      </w:r>
      <w:r w:rsidR="00647555">
        <w:t xml:space="preserve"> </w:t>
      </w:r>
      <w:r w:rsidRPr="007D196E">
        <w:t>prin</w:t>
      </w:r>
      <w:r w:rsidR="00647555">
        <w:t xml:space="preserve"> </w:t>
      </w:r>
      <w:r w:rsidRPr="007D196E">
        <w:t>onorarea</w:t>
      </w:r>
      <w:r w:rsidR="00647555">
        <w:t xml:space="preserve"> </w:t>
      </w:r>
      <w:r w:rsidRPr="007D196E">
        <w:t>obligațiilor</w:t>
      </w:r>
      <w:r w:rsidR="00647555">
        <w:t xml:space="preserve"> </w:t>
      </w:r>
      <w:r w:rsidRPr="007D196E">
        <w:t>asumate</w:t>
      </w:r>
      <w:r w:rsidR="00647555">
        <w:t xml:space="preserve"> </w:t>
      </w:r>
      <w:r w:rsidRPr="007D196E">
        <w:t>de</w:t>
      </w:r>
      <w:r w:rsidR="00647555">
        <w:t xml:space="preserve"> </w:t>
      </w:r>
      <w:r w:rsidRPr="007D196E">
        <w:t>stat</w:t>
      </w:r>
      <w:r w:rsidR="00647555">
        <w:t xml:space="preserve"> </w:t>
      </w:r>
      <w:r w:rsidRPr="007D196E">
        <w:t>și</w:t>
      </w:r>
      <w:r w:rsidR="00647555">
        <w:t xml:space="preserve"> </w:t>
      </w:r>
      <w:r w:rsidRPr="007D196E">
        <w:t>neachitate</w:t>
      </w:r>
      <w:r w:rsidR="00647555">
        <w:t xml:space="preserve"> </w:t>
      </w:r>
      <w:r w:rsidRPr="007D196E">
        <w:t>timp</w:t>
      </w:r>
      <w:r w:rsidR="00647555">
        <w:t xml:space="preserve"> </w:t>
      </w:r>
      <w:r w:rsidRPr="007D196E">
        <w:t>de</w:t>
      </w:r>
      <w:r w:rsidR="00647555">
        <w:t xml:space="preserve"> </w:t>
      </w:r>
      <w:r w:rsidRPr="007D196E">
        <w:t>aproape</w:t>
      </w:r>
      <w:r w:rsidR="00647555">
        <w:t xml:space="preserve"> </w:t>
      </w:r>
      <w:r w:rsidRPr="007D196E">
        <w:t>patru</w:t>
      </w:r>
      <w:r w:rsidR="00647555">
        <w:t xml:space="preserve"> </w:t>
      </w:r>
      <w:r w:rsidRPr="007D196E">
        <w:t>ani</w:t>
      </w:r>
      <w:r w:rsidR="00647555">
        <w:t xml:space="preserve"> </w:t>
      </w:r>
      <w:r w:rsidRPr="007D196E">
        <w:t>și</w:t>
      </w:r>
      <w:r w:rsidR="00647555">
        <w:t xml:space="preserve"> </w:t>
      </w:r>
      <w:r w:rsidRPr="007D196E">
        <w:t>stimularea</w:t>
      </w:r>
      <w:r w:rsidR="00647555">
        <w:t xml:space="preserve"> </w:t>
      </w:r>
      <w:r w:rsidRPr="007D196E">
        <w:t>producțiilor</w:t>
      </w:r>
      <w:r w:rsidR="00647555">
        <w:t xml:space="preserve"> </w:t>
      </w:r>
      <w:r w:rsidRPr="007D196E">
        <w:t>audiovizuale,</w:t>
      </w:r>
      <w:r w:rsidR="00647555">
        <w:t xml:space="preserve"> </w:t>
      </w:r>
      <w:r w:rsidRPr="007D196E">
        <w:t>adică</w:t>
      </w:r>
      <w:r w:rsidR="00647555">
        <w:t xml:space="preserve"> </w:t>
      </w:r>
      <w:r w:rsidRPr="007D196E">
        <w:t>a</w:t>
      </w:r>
      <w:r w:rsidR="00647555">
        <w:t xml:space="preserve"> </w:t>
      </w:r>
      <w:r w:rsidRPr="007D196E">
        <w:t>investițiilor</w:t>
      </w:r>
      <w:r w:rsidR="00647555">
        <w:t xml:space="preserve"> </w:t>
      </w:r>
      <w:r w:rsidRPr="007D196E">
        <w:t>realizate</w:t>
      </w:r>
      <w:r w:rsidR="00647555">
        <w:t xml:space="preserve"> </w:t>
      </w:r>
      <w:r w:rsidRPr="007D196E">
        <w:t>pe</w:t>
      </w:r>
      <w:r w:rsidR="00647555">
        <w:t xml:space="preserve"> </w:t>
      </w:r>
      <w:r w:rsidRPr="007D196E">
        <w:t>teritoriul</w:t>
      </w:r>
      <w:r w:rsidR="00647555">
        <w:t xml:space="preserve"> </w:t>
      </w:r>
      <w:r w:rsidRPr="007D196E">
        <w:t>României”,</w:t>
      </w:r>
      <w:r w:rsidR="00647555">
        <w:t xml:space="preserve"> </w:t>
      </w:r>
      <w:r w:rsidRPr="007D196E">
        <w:t>a</w:t>
      </w:r>
      <w:r w:rsidR="00647555">
        <w:t xml:space="preserve"> </w:t>
      </w:r>
      <w:r w:rsidRPr="007D196E">
        <w:t>transmis</w:t>
      </w:r>
      <w:r w:rsidR="00647555">
        <w:t xml:space="preserve"> </w:t>
      </w:r>
      <w:r w:rsidRPr="007D196E">
        <w:t>ministrul</w:t>
      </w:r>
      <w:r w:rsidR="00647555">
        <w:t xml:space="preserve"> </w:t>
      </w:r>
      <w:r w:rsidRPr="007D196E">
        <w:t>Raluca</w:t>
      </w:r>
      <w:r w:rsidR="00647555">
        <w:t xml:space="preserve"> </w:t>
      </w:r>
      <w:r w:rsidRPr="007D196E">
        <w:t>Turcan.</w:t>
      </w:r>
    </w:p>
    <w:p w14:paraId="078D5556" w14:textId="781CF7D1" w:rsidR="007D196E" w:rsidRPr="007D196E" w:rsidRDefault="007D196E" w:rsidP="007D196E">
      <w:r w:rsidRPr="007D196E">
        <w:rPr>
          <w:b/>
          <w:bCs/>
          <w:i/>
          <w:iCs/>
        </w:rPr>
        <w:t>Maximum</w:t>
      </w:r>
      <w:r w:rsidR="00647555">
        <w:rPr>
          <w:b/>
          <w:bCs/>
          <w:i/>
          <w:iCs/>
        </w:rPr>
        <w:t xml:space="preserve"> </w:t>
      </w:r>
      <w:r w:rsidRPr="007D196E">
        <w:rPr>
          <w:b/>
          <w:bCs/>
          <w:i/>
          <w:iCs/>
        </w:rPr>
        <w:t>45%</w:t>
      </w:r>
      <w:r w:rsidR="00647555">
        <w:rPr>
          <w:b/>
          <w:bCs/>
          <w:i/>
          <w:iCs/>
        </w:rPr>
        <w:t xml:space="preserve"> </w:t>
      </w:r>
      <w:r w:rsidRPr="007D196E">
        <w:rPr>
          <w:b/>
          <w:bCs/>
          <w:i/>
          <w:iCs/>
        </w:rPr>
        <w:t>din</w:t>
      </w:r>
      <w:r w:rsidR="00647555">
        <w:rPr>
          <w:b/>
          <w:bCs/>
          <w:i/>
          <w:iCs/>
        </w:rPr>
        <w:t xml:space="preserve"> </w:t>
      </w:r>
      <w:r w:rsidRPr="007D196E">
        <w:rPr>
          <w:b/>
          <w:bCs/>
          <w:i/>
          <w:iCs/>
        </w:rPr>
        <w:t>cheltuielile</w:t>
      </w:r>
      <w:r w:rsidR="00647555">
        <w:rPr>
          <w:b/>
          <w:bCs/>
          <w:i/>
          <w:iCs/>
        </w:rPr>
        <w:t xml:space="preserve"> </w:t>
      </w:r>
      <w:r w:rsidRPr="007D196E">
        <w:rPr>
          <w:b/>
          <w:bCs/>
          <w:i/>
          <w:iCs/>
        </w:rPr>
        <w:t>pentru</w:t>
      </w:r>
      <w:r w:rsidR="00647555">
        <w:rPr>
          <w:b/>
          <w:bCs/>
          <w:i/>
          <w:iCs/>
        </w:rPr>
        <w:t xml:space="preserve"> </w:t>
      </w:r>
      <w:proofErr w:type="spellStart"/>
      <w:r w:rsidRPr="007D196E">
        <w:rPr>
          <w:b/>
          <w:bCs/>
          <w:i/>
          <w:iCs/>
        </w:rPr>
        <w:t>producţia</w:t>
      </w:r>
      <w:proofErr w:type="spellEnd"/>
      <w:r w:rsidR="00647555">
        <w:rPr>
          <w:b/>
          <w:bCs/>
          <w:i/>
          <w:iCs/>
        </w:rPr>
        <w:t xml:space="preserve"> </w:t>
      </w:r>
      <w:r w:rsidRPr="007D196E">
        <w:rPr>
          <w:b/>
          <w:bCs/>
          <w:i/>
          <w:iCs/>
        </w:rPr>
        <w:t>de</w:t>
      </w:r>
      <w:r w:rsidR="00647555">
        <w:rPr>
          <w:b/>
          <w:bCs/>
          <w:i/>
          <w:iCs/>
        </w:rPr>
        <w:t xml:space="preserve"> </w:t>
      </w:r>
      <w:r w:rsidRPr="007D196E">
        <w:rPr>
          <w:b/>
          <w:bCs/>
          <w:i/>
          <w:iCs/>
        </w:rPr>
        <w:t>opere</w:t>
      </w:r>
      <w:r w:rsidR="00647555">
        <w:rPr>
          <w:b/>
          <w:bCs/>
          <w:i/>
          <w:iCs/>
        </w:rPr>
        <w:t xml:space="preserve"> </w:t>
      </w:r>
      <w:r w:rsidRPr="007D196E">
        <w:rPr>
          <w:b/>
          <w:bCs/>
          <w:i/>
          <w:iCs/>
        </w:rPr>
        <w:t>audiovizuale,</w:t>
      </w:r>
      <w:r w:rsidR="00647555">
        <w:rPr>
          <w:b/>
          <w:bCs/>
          <w:i/>
          <w:iCs/>
        </w:rPr>
        <w:t xml:space="preserve"> </w:t>
      </w:r>
      <w:r w:rsidRPr="007D196E">
        <w:rPr>
          <w:b/>
          <w:bCs/>
          <w:i/>
          <w:iCs/>
        </w:rPr>
        <w:t>efectuate</w:t>
      </w:r>
      <w:r w:rsidR="00647555">
        <w:rPr>
          <w:b/>
          <w:bCs/>
          <w:i/>
          <w:iCs/>
        </w:rPr>
        <w:t xml:space="preserve"> </w:t>
      </w:r>
      <w:r w:rsidRPr="007D196E">
        <w:rPr>
          <w:b/>
          <w:bCs/>
          <w:i/>
          <w:iCs/>
        </w:rPr>
        <w:t>pe</w:t>
      </w:r>
      <w:r w:rsidR="00647555">
        <w:rPr>
          <w:b/>
          <w:bCs/>
          <w:i/>
          <w:iCs/>
        </w:rPr>
        <w:t xml:space="preserve"> </w:t>
      </w:r>
      <w:r w:rsidRPr="007D196E">
        <w:rPr>
          <w:b/>
          <w:bCs/>
          <w:i/>
          <w:iCs/>
        </w:rPr>
        <w:t>teritoriul</w:t>
      </w:r>
      <w:r w:rsidR="00647555">
        <w:rPr>
          <w:b/>
          <w:bCs/>
          <w:i/>
          <w:iCs/>
        </w:rPr>
        <w:t xml:space="preserve"> </w:t>
      </w:r>
      <w:r w:rsidRPr="007D196E">
        <w:rPr>
          <w:b/>
          <w:bCs/>
          <w:i/>
          <w:iCs/>
        </w:rPr>
        <w:t>României,</w:t>
      </w:r>
      <w:r w:rsidR="00647555">
        <w:rPr>
          <w:b/>
          <w:bCs/>
          <w:i/>
          <w:iCs/>
        </w:rPr>
        <w:t xml:space="preserve"> </w:t>
      </w:r>
      <w:r w:rsidRPr="007D196E">
        <w:rPr>
          <w:b/>
          <w:bCs/>
          <w:i/>
          <w:iCs/>
        </w:rPr>
        <w:t>susținute</w:t>
      </w:r>
      <w:r w:rsidR="00647555">
        <w:rPr>
          <w:b/>
          <w:bCs/>
          <w:i/>
          <w:iCs/>
        </w:rPr>
        <w:t xml:space="preserve"> </w:t>
      </w:r>
      <w:r w:rsidRPr="007D196E">
        <w:rPr>
          <w:b/>
          <w:bCs/>
          <w:i/>
          <w:iCs/>
        </w:rPr>
        <w:t>de</w:t>
      </w:r>
      <w:r w:rsidR="00647555">
        <w:rPr>
          <w:b/>
          <w:bCs/>
          <w:i/>
          <w:iCs/>
        </w:rPr>
        <w:t xml:space="preserve"> </w:t>
      </w:r>
      <w:r w:rsidRPr="007D196E">
        <w:rPr>
          <w:b/>
          <w:bCs/>
          <w:i/>
          <w:iCs/>
        </w:rPr>
        <w:t>stat</w:t>
      </w:r>
    </w:p>
    <w:p w14:paraId="540F74B8" w14:textId="76D9B16B" w:rsidR="007D196E" w:rsidRPr="007D196E" w:rsidRDefault="007D196E" w:rsidP="007D196E">
      <w:r w:rsidRPr="007D196E">
        <w:t>Ajutorul</w:t>
      </w:r>
      <w:r w:rsidR="00647555">
        <w:t xml:space="preserve"> </w:t>
      </w:r>
      <w:r w:rsidRPr="007D196E">
        <w:t>de</w:t>
      </w:r>
      <w:r w:rsidR="00647555">
        <w:t xml:space="preserve"> </w:t>
      </w:r>
      <w:r w:rsidRPr="007D196E">
        <w:t>stat</w:t>
      </w:r>
      <w:r w:rsidR="00647555">
        <w:t xml:space="preserve"> </w:t>
      </w:r>
      <w:r w:rsidRPr="007D196E">
        <w:t>acordat</w:t>
      </w:r>
      <w:r w:rsidR="00647555">
        <w:t xml:space="preserve"> </w:t>
      </w:r>
      <w:r w:rsidRPr="007D196E">
        <w:t>în</w:t>
      </w:r>
      <w:r w:rsidR="00647555">
        <w:t xml:space="preserve"> </w:t>
      </w:r>
      <w:r w:rsidRPr="007D196E">
        <w:t>baza</w:t>
      </w:r>
      <w:r w:rsidR="00647555">
        <w:t xml:space="preserve"> </w:t>
      </w:r>
      <w:r w:rsidRPr="007D196E">
        <w:t>schemei</w:t>
      </w:r>
      <w:r w:rsidR="00647555">
        <w:t xml:space="preserve"> </w:t>
      </w:r>
      <w:r w:rsidRPr="007D196E">
        <w:t>constă</w:t>
      </w:r>
      <w:r w:rsidR="00647555">
        <w:t xml:space="preserve"> </w:t>
      </w:r>
      <w:r w:rsidRPr="007D196E">
        <w:t>în:</w:t>
      </w:r>
    </w:p>
    <w:p w14:paraId="6FFDA4B0" w14:textId="2C5133C3" w:rsidR="007D196E" w:rsidRPr="007D196E" w:rsidRDefault="007D196E">
      <w:pPr>
        <w:numPr>
          <w:ilvl w:val="0"/>
          <w:numId w:val="10"/>
        </w:numPr>
      </w:pPr>
      <w:r w:rsidRPr="007D196E">
        <w:t>decontări</w:t>
      </w:r>
      <w:r w:rsidR="00647555">
        <w:t xml:space="preserve"> </w:t>
      </w:r>
      <w:r w:rsidRPr="007D196E">
        <w:t>financiare</w:t>
      </w:r>
      <w:r w:rsidR="00647555">
        <w:t xml:space="preserve"> </w:t>
      </w:r>
      <w:r w:rsidRPr="007D196E">
        <w:t>nerambursabile</w:t>
      </w:r>
      <w:r w:rsidR="00647555">
        <w:t xml:space="preserve"> </w:t>
      </w:r>
      <w:r w:rsidRPr="007D196E">
        <w:t>în</w:t>
      </w:r>
      <w:r w:rsidR="00647555">
        <w:t xml:space="preserve"> </w:t>
      </w:r>
      <w:r w:rsidRPr="007D196E">
        <w:t>cuantum</w:t>
      </w:r>
      <w:r w:rsidR="00647555">
        <w:t xml:space="preserve"> </w:t>
      </w:r>
      <w:r w:rsidRPr="007D196E">
        <w:t>de</w:t>
      </w:r>
      <w:r w:rsidR="00647555">
        <w:t xml:space="preserve"> </w:t>
      </w:r>
      <w:r w:rsidRPr="007D196E">
        <w:t>35%</w:t>
      </w:r>
      <w:r w:rsidR="00647555">
        <w:t xml:space="preserve"> </w:t>
      </w:r>
      <w:r w:rsidRPr="007D196E">
        <w:t>din</w:t>
      </w:r>
      <w:r w:rsidR="00647555">
        <w:t xml:space="preserve"> </w:t>
      </w:r>
      <w:r w:rsidRPr="007D196E">
        <w:t>totalul</w:t>
      </w:r>
      <w:r w:rsidR="00647555">
        <w:t xml:space="preserve"> </w:t>
      </w:r>
      <w:r w:rsidRPr="007D196E">
        <w:t>cheltuielilor</w:t>
      </w:r>
      <w:r w:rsidR="00647555">
        <w:t xml:space="preserve"> </w:t>
      </w:r>
      <w:r w:rsidRPr="007D196E">
        <w:t>eligibile</w:t>
      </w:r>
      <w:r w:rsidR="00647555">
        <w:t xml:space="preserve"> </w:t>
      </w:r>
      <w:r w:rsidRPr="007D196E">
        <w:t>realizate</w:t>
      </w:r>
      <w:r w:rsidR="00647555">
        <w:t xml:space="preserve"> </w:t>
      </w:r>
      <w:r w:rsidRPr="007D196E">
        <w:t>pe</w:t>
      </w:r>
      <w:r w:rsidR="00647555">
        <w:t xml:space="preserve"> </w:t>
      </w:r>
      <w:r w:rsidRPr="007D196E">
        <w:t>teritoriul</w:t>
      </w:r>
      <w:r w:rsidR="00647555">
        <w:t xml:space="preserve"> </w:t>
      </w:r>
      <w:r w:rsidRPr="007D196E">
        <w:t>României</w:t>
      </w:r>
      <w:r w:rsidR="00647555">
        <w:t xml:space="preserve"> </w:t>
      </w:r>
      <w:r w:rsidRPr="007D196E">
        <w:t>cu</w:t>
      </w:r>
      <w:r w:rsidR="00647555">
        <w:t xml:space="preserve"> </w:t>
      </w:r>
      <w:proofErr w:type="spellStart"/>
      <w:r w:rsidRPr="007D196E">
        <w:t>achiziţia</w:t>
      </w:r>
      <w:proofErr w:type="spellEnd"/>
      <w:r w:rsidRPr="007D196E">
        <w:t>,</w:t>
      </w:r>
      <w:r w:rsidR="00647555">
        <w:t xml:space="preserve"> </w:t>
      </w:r>
      <w:r w:rsidRPr="007D196E">
        <w:t>închirierea,</w:t>
      </w:r>
      <w:r w:rsidR="00647555">
        <w:t xml:space="preserve"> </w:t>
      </w:r>
      <w:r w:rsidRPr="007D196E">
        <w:t>fabricarea</w:t>
      </w:r>
      <w:r w:rsidR="00647555">
        <w:t xml:space="preserve"> </w:t>
      </w:r>
      <w:r w:rsidRPr="007D196E">
        <w:t>de</w:t>
      </w:r>
      <w:r w:rsidR="00647555">
        <w:t xml:space="preserve"> </w:t>
      </w:r>
      <w:r w:rsidRPr="007D196E">
        <w:t>bunuri</w:t>
      </w:r>
      <w:r w:rsidR="00647555">
        <w:t xml:space="preserve"> </w:t>
      </w:r>
      <w:r w:rsidRPr="007D196E">
        <w:t>şi/sau</w:t>
      </w:r>
      <w:r w:rsidR="00647555">
        <w:t xml:space="preserve"> </w:t>
      </w:r>
      <w:r w:rsidRPr="007D196E">
        <w:t>servicii</w:t>
      </w:r>
      <w:r w:rsidR="00647555">
        <w:t xml:space="preserve"> </w:t>
      </w:r>
      <w:r w:rsidRPr="007D196E">
        <w:t>ocazionate</w:t>
      </w:r>
      <w:r w:rsidR="00647555">
        <w:t xml:space="preserve"> </w:t>
      </w:r>
      <w:r w:rsidRPr="007D196E">
        <w:t>de</w:t>
      </w:r>
      <w:r w:rsidR="00647555">
        <w:t xml:space="preserve"> </w:t>
      </w:r>
      <w:proofErr w:type="spellStart"/>
      <w:r w:rsidRPr="007D196E">
        <w:t>producţia</w:t>
      </w:r>
      <w:proofErr w:type="spellEnd"/>
      <w:r w:rsidR="00647555">
        <w:t xml:space="preserve"> </w:t>
      </w:r>
      <w:r w:rsidRPr="007D196E">
        <w:t>unei</w:t>
      </w:r>
      <w:r w:rsidR="00647555">
        <w:t xml:space="preserve"> </w:t>
      </w:r>
      <w:r w:rsidRPr="007D196E">
        <w:t>opere</w:t>
      </w:r>
      <w:r w:rsidR="00647555">
        <w:t xml:space="preserve"> </w:t>
      </w:r>
      <w:r w:rsidRPr="007D196E">
        <w:t>audiovizuale</w:t>
      </w:r>
      <w:r w:rsidR="00647555">
        <w:t xml:space="preserve"> </w:t>
      </w:r>
      <w:r w:rsidRPr="007D196E">
        <w:t>eligibile,</w:t>
      </w:r>
      <w:r w:rsidR="00647555">
        <w:t xml:space="preserve"> </w:t>
      </w:r>
      <w:r w:rsidRPr="007D196E">
        <w:t>precum</w:t>
      </w:r>
      <w:r w:rsidR="00647555">
        <w:t xml:space="preserve"> </w:t>
      </w:r>
      <w:r w:rsidRPr="007D196E">
        <w:t>şi</w:t>
      </w:r>
      <w:r w:rsidR="00647555">
        <w:t xml:space="preserve"> </w:t>
      </w:r>
      <w:r w:rsidRPr="007D196E">
        <w:t>cu</w:t>
      </w:r>
      <w:r w:rsidR="00647555">
        <w:t xml:space="preserve"> </w:t>
      </w:r>
      <w:r w:rsidRPr="007D196E">
        <w:t>onorariile,</w:t>
      </w:r>
      <w:r w:rsidR="00647555">
        <w:t xml:space="preserve"> </w:t>
      </w:r>
      <w:r w:rsidRPr="007D196E">
        <w:t>salariile</w:t>
      </w:r>
      <w:r w:rsidR="00647555">
        <w:t xml:space="preserve"> </w:t>
      </w:r>
      <w:proofErr w:type="spellStart"/>
      <w:r w:rsidRPr="007D196E">
        <w:t>şi</w:t>
      </w:r>
      <w:proofErr w:type="spellEnd"/>
      <w:r w:rsidR="00647555">
        <w:t xml:space="preserve"> </w:t>
      </w:r>
      <w:r w:rsidRPr="007D196E">
        <w:t>alte</w:t>
      </w:r>
      <w:r w:rsidR="00647555">
        <w:t xml:space="preserve"> </w:t>
      </w:r>
      <w:proofErr w:type="spellStart"/>
      <w:r w:rsidRPr="007D196E">
        <w:t>plăţi</w:t>
      </w:r>
      <w:proofErr w:type="spellEnd"/>
      <w:r w:rsidR="00647555">
        <w:t xml:space="preserve"> </w:t>
      </w:r>
      <w:r w:rsidRPr="007D196E">
        <w:t>către</w:t>
      </w:r>
      <w:r w:rsidR="00647555">
        <w:t xml:space="preserve"> </w:t>
      </w:r>
      <w:r w:rsidRPr="007D196E">
        <w:t>persoane</w:t>
      </w:r>
      <w:r w:rsidR="00647555">
        <w:t xml:space="preserve"> </w:t>
      </w:r>
      <w:r w:rsidRPr="007D196E">
        <w:t>fizice</w:t>
      </w:r>
      <w:r w:rsidR="00647555">
        <w:t xml:space="preserve"> </w:t>
      </w:r>
      <w:r w:rsidRPr="007D196E">
        <w:t>aferente</w:t>
      </w:r>
      <w:r w:rsidR="00647555">
        <w:t xml:space="preserve"> </w:t>
      </w:r>
      <w:r w:rsidRPr="007D196E">
        <w:t>implementării</w:t>
      </w:r>
      <w:r w:rsidR="00647555">
        <w:t xml:space="preserve"> </w:t>
      </w:r>
      <w:r w:rsidRPr="007D196E">
        <w:t>proiectului</w:t>
      </w:r>
      <w:r w:rsidR="00647555">
        <w:t xml:space="preserve"> </w:t>
      </w:r>
      <w:r w:rsidRPr="007D196E">
        <w:t>în</w:t>
      </w:r>
      <w:r w:rsidR="00647555">
        <w:t xml:space="preserve"> </w:t>
      </w:r>
      <w:r w:rsidRPr="007D196E">
        <w:t>România;</w:t>
      </w:r>
    </w:p>
    <w:p w14:paraId="70A3D8B7" w14:textId="35AD372E" w:rsidR="007D196E" w:rsidRPr="007D196E" w:rsidRDefault="007D196E">
      <w:pPr>
        <w:numPr>
          <w:ilvl w:val="0"/>
          <w:numId w:val="10"/>
        </w:numPr>
      </w:pPr>
      <w:r w:rsidRPr="007D196E">
        <w:t>decontări</w:t>
      </w:r>
      <w:r w:rsidR="00647555">
        <w:t xml:space="preserve"> </w:t>
      </w:r>
      <w:r w:rsidRPr="007D196E">
        <w:t>financiare</w:t>
      </w:r>
      <w:r w:rsidR="00647555">
        <w:t xml:space="preserve"> </w:t>
      </w:r>
      <w:r w:rsidRPr="007D196E">
        <w:t>nerambursabile</w:t>
      </w:r>
      <w:r w:rsidR="00647555">
        <w:t xml:space="preserve"> </w:t>
      </w:r>
      <w:r w:rsidRPr="007D196E">
        <w:t>în</w:t>
      </w:r>
      <w:r w:rsidR="00647555">
        <w:t xml:space="preserve"> </w:t>
      </w:r>
      <w:r w:rsidRPr="007D196E">
        <w:t>cuantum</w:t>
      </w:r>
      <w:r w:rsidR="00647555">
        <w:t xml:space="preserve"> </w:t>
      </w:r>
      <w:r w:rsidRPr="007D196E">
        <w:t>de</w:t>
      </w:r>
      <w:r w:rsidR="00647555">
        <w:t xml:space="preserve"> </w:t>
      </w:r>
      <w:r w:rsidRPr="007D196E">
        <w:t>10%</w:t>
      </w:r>
      <w:r w:rsidR="00647555">
        <w:t xml:space="preserve"> </w:t>
      </w:r>
      <w:r w:rsidRPr="007D196E">
        <w:t>peste</w:t>
      </w:r>
      <w:r w:rsidR="00647555">
        <w:t xml:space="preserve"> </w:t>
      </w:r>
      <w:r w:rsidRPr="007D196E">
        <w:t>suma</w:t>
      </w:r>
      <w:r w:rsidR="00647555">
        <w:t xml:space="preserve"> </w:t>
      </w:r>
      <w:r w:rsidRPr="007D196E">
        <w:t>prevăzută</w:t>
      </w:r>
      <w:r w:rsidR="00647555">
        <w:t xml:space="preserve"> </w:t>
      </w:r>
      <w:r w:rsidRPr="007D196E">
        <w:t>anterior,</w:t>
      </w:r>
      <w:r w:rsidR="00647555">
        <w:t xml:space="preserve"> </w:t>
      </w:r>
      <w:r w:rsidRPr="007D196E">
        <w:t>cu</w:t>
      </w:r>
      <w:r w:rsidR="00647555">
        <w:t xml:space="preserve"> </w:t>
      </w:r>
      <w:proofErr w:type="spellStart"/>
      <w:r w:rsidRPr="007D196E">
        <w:t>condiţia</w:t>
      </w:r>
      <w:proofErr w:type="spellEnd"/>
      <w:r w:rsidR="00647555">
        <w:t xml:space="preserve"> </w:t>
      </w:r>
      <w:r w:rsidRPr="007D196E">
        <w:t>ca</w:t>
      </w:r>
      <w:r w:rsidR="00647555">
        <w:t xml:space="preserve"> </w:t>
      </w:r>
      <w:proofErr w:type="spellStart"/>
      <w:r w:rsidRPr="007D196E">
        <w:t>producţia</w:t>
      </w:r>
      <w:proofErr w:type="spellEnd"/>
      <w:r w:rsidR="00647555">
        <w:t xml:space="preserve"> </w:t>
      </w:r>
      <w:r w:rsidRPr="007D196E">
        <w:t>audiovizuală</w:t>
      </w:r>
      <w:r w:rsidR="00647555">
        <w:t xml:space="preserve"> </w:t>
      </w:r>
      <w:r w:rsidRPr="007D196E">
        <w:t>să</w:t>
      </w:r>
      <w:r w:rsidR="00647555">
        <w:t xml:space="preserve"> </w:t>
      </w:r>
      <w:r w:rsidRPr="007D196E">
        <w:t>promoveze</w:t>
      </w:r>
      <w:r w:rsidR="00647555">
        <w:t xml:space="preserve"> </w:t>
      </w:r>
      <w:r w:rsidRPr="007D196E">
        <w:t>o</w:t>
      </w:r>
      <w:r w:rsidR="00647555">
        <w:t xml:space="preserve"> </w:t>
      </w:r>
      <w:r w:rsidRPr="007D196E">
        <w:t>zonă</w:t>
      </w:r>
      <w:r w:rsidR="00647555">
        <w:t xml:space="preserve"> </w:t>
      </w:r>
      <w:r w:rsidRPr="007D196E">
        <w:t>geografică,</w:t>
      </w:r>
      <w:r w:rsidR="00647555">
        <w:t xml:space="preserve"> </w:t>
      </w:r>
      <w:r w:rsidRPr="007D196E">
        <w:t>un</w:t>
      </w:r>
      <w:r w:rsidR="00647555">
        <w:t xml:space="preserve"> </w:t>
      </w:r>
      <w:proofErr w:type="spellStart"/>
      <w:r w:rsidRPr="007D196E">
        <w:t>oraş</w:t>
      </w:r>
      <w:proofErr w:type="spellEnd"/>
      <w:r w:rsidR="00647555">
        <w:t xml:space="preserve"> </w:t>
      </w:r>
      <w:r w:rsidRPr="007D196E">
        <w:t>sau</w:t>
      </w:r>
      <w:r w:rsidR="00647555">
        <w:t xml:space="preserve"> </w:t>
      </w:r>
      <w:r w:rsidRPr="007D196E">
        <w:t>România,</w:t>
      </w:r>
      <w:r w:rsidR="00647555">
        <w:t xml:space="preserve"> </w:t>
      </w:r>
      <w:proofErr w:type="spellStart"/>
      <w:r w:rsidRPr="007D196E">
        <w:t>destinaţiile</w:t>
      </w:r>
      <w:proofErr w:type="spellEnd"/>
      <w:r w:rsidR="00647555">
        <w:t xml:space="preserve"> </w:t>
      </w:r>
      <w:proofErr w:type="spellStart"/>
      <w:r w:rsidRPr="007D196E">
        <w:t>şi</w:t>
      </w:r>
      <w:proofErr w:type="spellEnd"/>
      <w:r w:rsidR="00647555">
        <w:t xml:space="preserve"> </w:t>
      </w:r>
      <w:r w:rsidRPr="007D196E">
        <w:t>obiectivele</w:t>
      </w:r>
      <w:r w:rsidR="00647555">
        <w:t xml:space="preserve"> </w:t>
      </w:r>
      <w:r w:rsidRPr="007D196E">
        <w:t>turistice</w:t>
      </w:r>
      <w:r w:rsidR="00647555">
        <w:t xml:space="preserve"> </w:t>
      </w:r>
      <w:proofErr w:type="spellStart"/>
      <w:r w:rsidRPr="007D196E">
        <w:t>româneşti</w:t>
      </w:r>
      <w:proofErr w:type="spellEnd"/>
      <w:r w:rsidR="00647555">
        <w:t xml:space="preserve"> </w:t>
      </w:r>
      <w:r w:rsidRPr="007D196E">
        <w:t>din</w:t>
      </w:r>
      <w:r w:rsidR="00647555">
        <w:t xml:space="preserve"> </w:t>
      </w:r>
      <w:r w:rsidRPr="007D196E">
        <w:t>zona</w:t>
      </w:r>
      <w:r w:rsidR="00647555">
        <w:t xml:space="preserve"> </w:t>
      </w:r>
      <w:r w:rsidRPr="007D196E">
        <w:t>geografică</w:t>
      </w:r>
      <w:r w:rsidR="00647555">
        <w:t xml:space="preserve"> </w:t>
      </w:r>
      <w:r w:rsidRPr="007D196E">
        <w:t>sau</w:t>
      </w:r>
      <w:r w:rsidR="00647555">
        <w:t xml:space="preserve"> </w:t>
      </w:r>
      <w:proofErr w:type="spellStart"/>
      <w:r w:rsidRPr="007D196E">
        <w:t>oraşul</w:t>
      </w:r>
      <w:proofErr w:type="spellEnd"/>
      <w:r w:rsidR="00647555">
        <w:t xml:space="preserve"> </w:t>
      </w:r>
      <w:r w:rsidRPr="007D196E">
        <w:t>promovat</w:t>
      </w:r>
      <w:r w:rsidR="00647555">
        <w:t xml:space="preserve"> </w:t>
      </w:r>
      <w:r w:rsidRPr="007D196E">
        <w:t>ori</w:t>
      </w:r>
      <w:r w:rsidR="00647555">
        <w:t xml:space="preserve"> </w:t>
      </w:r>
      <w:r w:rsidRPr="007D196E">
        <w:t>limba,</w:t>
      </w:r>
      <w:r w:rsidR="00647555">
        <w:t xml:space="preserve"> </w:t>
      </w:r>
      <w:proofErr w:type="spellStart"/>
      <w:r w:rsidRPr="007D196E">
        <w:t>tradiţiile</w:t>
      </w:r>
      <w:proofErr w:type="spellEnd"/>
      <w:r w:rsidR="00647555">
        <w:t xml:space="preserve"> </w:t>
      </w:r>
      <w:proofErr w:type="spellStart"/>
      <w:r w:rsidRPr="007D196E">
        <w:t>şi</w:t>
      </w:r>
      <w:proofErr w:type="spellEnd"/>
      <w:r w:rsidR="00647555">
        <w:t xml:space="preserve"> </w:t>
      </w:r>
      <w:r w:rsidRPr="007D196E">
        <w:t>obiceiurile</w:t>
      </w:r>
      <w:r w:rsidR="00647555">
        <w:t xml:space="preserve"> </w:t>
      </w:r>
      <w:proofErr w:type="spellStart"/>
      <w:r w:rsidRPr="007D196E">
        <w:t>româneşti</w:t>
      </w:r>
      <w:proofErr w:type="spellEnd"/>
      <w:r w:rsidR="00647555">
        <w:t xml:space="preserve"> </w:t>
      </w:r>
      <w:r w:rsidRPr="007D196E">
        <w:t>în</w:t>
      </w:r>
      <w:r w:rsidR="00647555">
        <w:t xml:space="preserve"> </w:t>
      </w:r>
      <w:r w:rsidRPr="007D196E">
        <w:t>cadrul</w:t>
      </w:r>
      <w:r w:rsidR="00647555">
        <w:t xml:space="preserve"> </w:t>
      </w:r>
      <w:proofErr w:type="spellStart"/>
      <w:r w:rsidRPr="007D196E">
        <w:t>aceleiaşi</w:t>
      </w:r>
      <w:proofErr w:type="spellEnd"/>
      <w:r w:rsidR="00647555">
        <w:t xml:space="preserve"> </w:t>
      </w:r>
      <w:proofErr w:type="spellStart"/>
      <w:r w:rsidRPr="007D196E">
        <w:t>producţii</w:t>
      </w:r>
      <w:proofErr w:type="spellEnd"/>
      <w:r w:rsidR="00647555">
        <w:t xml:space="preserve"> </w:t>
      </w:r>
      <w:r w:rsidRPr="007D196E">
        <w:t>audiovizuale,</w:t>
      </w:r>
      <w:r w:rsidR="00647555">
        <w:t xml:space="preserve"> </w:t>
      </w:r>
      <w:r w:rsidRPr="007D196E">
        <w:t>iar</w:t>
      </w:r>
      <w:r w:rsidR="00647555">
        <w:t xml:space="preserve"> </w:t>
      </w:r>
      <w:proofErr w:type="spellStart"/>
      <w:r w:rsidRPr="007D196E">
        <w:t>desfăşurarea</w:t>
      </w:r>
      <w:proofErr w:type="spellEnd"/>
      <w:r w:rsidR="00647555">
        <w:t xml:space="preserve"> </w:t>
      </w:r>
      <w:r w:rsidRPr="007D196E">
        <w:t>subiectului</w:t>
      </w:r>
      <w:r w:rsidR="00647555">
        <w:t xml:space="preserve"> </w:t>
      </w:r>
      <w:r w:rsidRPr="007D196E">
        <w:t>să</w:t>
      </w:r>
      <w:r w:rsidR="00647555">
        <w:t xml:space="preserve"> </w:t>
      </w:r>
      <w:r w:rsidRPr="007D196E">
        <w:t>fie</w:t>
      </w:r>
      <w:r w:rsidR="00647555">
        <w:t xml:space="preserve"> </w:t>
      </w:r>
      <w:r w:rsidRPr="007D196E">
        <w:t>explicită</w:t>
      </w:r>
      <w:r w:rsidR="00647555">
        <w:t xml:space="preserve"> </w:t>
      </w:r>
      <w:r w:rsidRPr="007D196E">
        <w:t>vizual.</w:t>
      </w:r>
    </w:p>
    <w:p w14:paraId="58BDCA28" w14:textId="0BFC5032" w:rsidR="007D196E" w:rsidRPr="007D196E" w:rsidRDefault="007D196E" w:rsidP="007D196E">
      <w:r w:rsidRPr="007D196E">
        <w:t>Bugetul</w:t>
      </w:r>
      <w:r w:rsidR="00647555">
        <w:t xml:space="preserve"> </w:t>
      </w:r>
      <w:r w:rsidRPr="007D196E">
        <w:t>anual</w:t>
      </w:r>
      <w:r w:rsidR="00647555">
        <w:t xml:space="preserve"> </w:t>
      </w:r>
      <w:r w:rsidRPr="007D196E">
        <w:t>maxim</w:t>
      </w:r>
      <w:r w:rsidR="00647555">
        <w:t xml:space="preserve"> </w:t>
      </w:r>
      <w:r w:rsidRPr="007D196E">
        <w:t>al</w:t>
      </w:r>
      <w:r w:rsidR="00647555">
        <w:t xml:space="preserve"> </w:t>
      </w:r>
      <w:r w:rsidRPr="007D196E">
        <w:t>schemei</w:t>
      </w:r>
      <w:r w:rsidR="00647555">
        <w:t xml:space="preserve"> </w:t>
      </w:r>
      <w:r w:rsidRPr="007D196E">
        <w:t>este</w:t>
      </w:r>
      <w:r w:rsidR="00647555">
        <w:t xml:space="preserve"> </w:t>
      </w:r>
      <w:r w:rsidRPr="007D196E">
        <w:t>de</w:t>
      </w:r>
      <w:r w:rsidR="00647555">
        <w:t xml:space="preserve"> </w:t>
      </w:r>
      <w:r w:rsidRPr="007D196E">
        <w:t>233</w:t>
      </w:r>
      <w:r w:rsidR="00647555">
        <w:t xml:space="preserve"> </w:t>
      </w:r>
      <w:r w:rsidRPr="007D196E">
        <w:t>milioane</w:t>
      </w:r>
      <w:r w:rsidR="00647555">
        <w:t xml:space="preserve"> </w:t>
      </w:r>
      <w:r w:rsidRPr="007D196E">
        <w:t>lei,</w:t>
      </w:r>
      <w:r w:rsidR="00647555">
        <w:t xml:space="preserve"> </w:t>
      </w:r>
      <w:r w:rsidRPr="007D196E">
        <w:t>reprezentând</w:t>
      </w:r>
      <w:r w:rsidR="00647555">
        <w:t xml:space="preserve"> </w:t>
      </w:r>
      <w:r w:rsidRPr="007D196E">
        <w:t>echivalentul</w:t>
      </w:r>
      <w:r w:rsidR="00647555">
        <w:t xml:space="preserve"> </w:t>
      </w:r>
      <w:r w:rsidRPr="007D196E">
        <w:t>a</w:t>
      </w:r>
      <w:r w:rsidR="00647555">
        <w:t xml:space="preserve"> </w:t>
      </w:r>
      <w:r w:rsidRPr="007D196E">
        <w:t>aproximativ</w:t>
      </w:r>
      <w:r w:rsidR="00647555">
        <w:t xml:space="preserve"> </w:t>
      </w:r>
      <w:r w:rsidRPr="007D196E">
        <w:t>46,86</w:t>
      </w:r>
      <w:r w:rsidR="00647555">
        <w:t xml:space="preserve"> </w:t>
      </w:r>
      <w:r w:rsidRPr="007D196E">
        <w:t>milioane</w:t>
      </w:r>
      <w:r w:rsidR="00647555">
        <w:t xml:space="preserve"> </w:t>
      </w:r>
      <w:r w:rsidRPr="007D196E">
        <w:t>euro,</w:t>
      </w:r>
      <w:r w:rsidR="00647555">
        <w:t xml:space="preserve"> </w:t>
      </w:r>
      <w:r w:rsidRPr="007D196E">
        <w:t>iar</w:t>
      </w:r>
      <w:r w:rsidR="00647555">
        <w:t xml:space="preserve"> </w:t>
      </w:r>
      <w:r w:rsidRPr="007D196E">
        <w:t>valoarea</w:t>
      </w:r>
      <w:r w:rsidR="00647555">
        <w:t xml:space="preserve"> </w:t>
      </w:r>
      <w:r w:rsidRPr="007D196E">
        <w:t>maximă</w:t>
      </w:r>
      <w:r w:rsidR="00647555">
        <w:t xml:space="preserve"> </w:t>
      </w:r>
      <w:r w:rsidRPr="007D196E">
        <w:t>a</w:t>
      </w:r>
      <w:r w:rsidR="00647555">
        <w:t xml:space="preserve"> </w:t>
      </w:r>
      <w:r w:rsidRPr="007D196E">
        <w:t>ajutorului</w:t>
      </w:r>
      <w:r w:rsidR="00647555">
        <w:t xml:space="preserve"> </w:t>
      </w:r>
      <w:r w:rsidRPr="007D196E">
        <w:t>de</w:t>
      </w:r>
      <w:r w:rsidR="00647555">
        <w:t xml:space="preserve"> </w:t>
      </w:r>
      <w:r w:rsidRPr="007D196E">
        <w:t>stat</w:t>
      </w:r>
      <w:r w:rsidR="00647555">
        <w:t xml:space="preserve"> </w:t>
      </w:r>
      <w:r w:rsidRPr="007D196E">
        <w:t>nu</w:t>
      </w:r>
      <w:r w:rsidR="00647555">
        <w:t xml:space="preserve"> </w:t>
      </w:r>
      <w:r w:rsidRPr="007D196E">
        <w:t>poate</w:t>
      </w:r>
      <w:r w:rsidR="00647555">
        <w:t xml:space="preserve"> </w:t>
      </w:r>
      <w:proofErr w:type="spellStart"/>
      <w:r w:rsidRPr="007D196E">
        <w:t>depăşi</w:t>
      </w:r>
      <w:proofErr w:type="spellEnd"/>
      <w:r w:rsidR="00647555">
        <w:t xml:space="preserve"> </w:t>
      </w:r>
      <w:r w:rsidRPr="007D196E">
        <w:t>10</w:t>
      </w:r>
      <w:r w:rsidR="00647555">
        <w:t xml:space="preserve"> </w:t>
      </w:r>
      <w:r w:rsidRPr="007D196E">
        <w:t>milioane</w:t>
      </w:r>
      <w:r w:rsidR="00647555">
        <w:t xml:space="preserve"> </w:t>
      </w:r>
      <w:r w:rsidRPr="007D196E">
        <w:t>euro</w:t>
      </w:r>
      <w:r w:rsidR="00647555">
        <w:t xml:space="preserve"> </w:t>
      </w:r>
      <w:r w:rsidRPr="007D196E">
        <w:t>pentru</w:t>
      </w:r>
      <w:r w:rsidR="00647555">
        <w:t xml:space="preserve"> </w:t>
      </w:r>
      <w:r w:rsidRPr="007D196E">
        <w:t>fiecare</w:t>
      </w:r>
      <w:r w:rsidR="00647555">
        <w:t xml:space="preserve"> </w:t>
      </w:r>
      <w:r w:rsidRPr="007D196E">
        <w:t>proiect</w:t>
      </w:r>
      <w:r w:rsidR="00647555">
        <w:t xml:space="preserve"> </w:t>
      </w:r>
      <w:proofErr w:type="spellStart"/>
      <w:r w:rsidRPr="007D196E">
        <w:t>finanţat</w:t>
      </w:r>
      <w:proofErr w:type="spellEnd"/>
      <w:r w:rsidRPr="007D196E">
        <w:t>.</w:t>
      </w:r>
      <w:r w:rsidR="00647555">
        <w:t xml:space="preserve">  </w:t>
      </w:r>
      <w:r w:rsidRPr="007D196E">
        <w:t>Numărul</w:t>
      </w:r>
      <w:r w:rsidR="00647555">
        <w:t xml:space="preserve"> </w:t>
      </w:r>
      <w:r w:rsidRPr="007D196E">
        <w:t>total</w:t>
      </w:r>
      <w:r w:rsidR="00647555">
        <w:t xml:space="preserve"> </w:t>
      </w:r>
      <w:r w:rsidRPr="007D196E">
        <w:t>estimat</w:t>
      </w:r>
      <w:r w:rsidR="00647555">
        <w:t xml:space="preserve"> </w:t>
      </w:r>
      <w:r w:rsidRPr="007D196E">
        <w:t>de</w:t>
      </w:r>
      <w:r w:rsidR="00647555">
        <w:t xml:space="preserve"> </w:t>
      </w:r>
      <w:r w:rsidRPr="007D196E">
        <w:t>beneficiari</w:t>
      </w:r>
      <w:r w:rsidR="00647555">
        <w:t xml:space="preserve"> </w:t>
      </w:r>
      <w:r w:rsidRPr="007D196E">
        <w:t>ai</w:t>
      </w:r>
      <w:r w:rsidR="00647555">
        <w:t xml:space="preserve"> </w:t>
      </w:r>
      <w:r w:rsidRPr="007D196E">
        <w:t>schemei</w:t>
      </w:r>
      <w:r w:rsidR="00647555">
        <w:t xml:space="preserve"> </w:t>
      </w:r>
      <w:r w:rsidRPr="007D196E">
        <w:t>este</w:t>
      </w:r>
      <w:r w:rsidR="00647555">
        <w:t xml:space="preserve"> </w:t>
      </w:r>
      <w:r w:rsidRPr="007D196E">
        <w:t>de</w:t>
      </w:r>
      <w:r w:rsidR="00647555">
        <w:t xml:space="preserve"> </w:t>
      </w:r>
      <w:r w:rsidRPr="007D196E">
        <w:t>150</w:t>
      </w:r>
      <w:r w:rsidR="00647555">
        <w:t xml:space="preserve"> </w:t>
      </w:r>
      <w:r w:rsidRPr="007D196E">
        <w:t>de</w:t>
      </w:r>
      <w:r w:rsidR="00647555">
        <w:t xml:space="preserve"> </w:t>
      </w:r>
      <w:r w:rsidRPr="007D196E">
        <w:t>producători.</w:t>
      </w:r>
    </w:p>
    <w:p w14:paraId="04014D1B" w14:textId="3CB2CF3C" w:rsidR="007D196E" w:rsidRPr="007D196E" w:rsidRDefault="007D196E" w:rsidP="007D196E">
      <w:r w:rsidRPr="007D196E">
        <w:rPr>
          <w:b/>
          <w:bCs/>
          <w:i/>
          <w:iCs/>
        </w:rPr>
        <w:t>Sesiunea</w:t>
      </w:r>
      <w:r w:rsidR="00647555">
        <w:rPr>
          <w:b/>
          <w:bCs/>
          <w:i/>
          <w:iCs/>
        </w:rPr>
        <w:t xml:space="preserve"> </w:t>
      </w:r>
      <w:r w:rsidRPr="007D196E">
        <w:rPr>
          <w:b/>
          <w:bCs/>
          <w:i/>
          <w:iCs/>
        </w:rPr>
        <w:t>de</w:t>
      </w:r>
      <w:r w:rsidR="00647555">
        <w:rPr>
          <w:b/>
          <w:bCs/>
          <w:i/>
          <w:iCs/>
        </w:rPr>
        <w:t xml:space="preserve"> </w:t>
      </w:r>
      <w:r w:rsidRPr="007D196E">
        <w:rPr>
          <w:b/>
          <w:bCs/>
          <w:i/>
          <w:iCs/>
        </w:rPr>
        <w:t>anul</w:t>
      </w:r>
      <w:r w:rsidR="00647555">
        <w:rPr>
          <w:b/>
          <w:bCs/>
          <w:i/>
          <w:iCs/>
        </w:rPr>
        <w:t xml:space="preserve"> </w:t>
      </w:r>
      <w:r w:rsidRPr="007D196E">
        <w:rPr>
          <w:b/>
          <w:bCs/>
          <w:i/>
          <w:iCs/>
        </w:rPr>
        <w:t>viitor</w:t>
      </w:r>
      <w:r w:rsidR="00647555">
        <w:rPr>
          <w:b/>
          <w:bCs/>
          <w:i/>
          <w:iCs/>
        </w:rPr>
        <w:t xml:space="preserve"> </w:t>
      </w:r>
      <w:r w:rsidRPr="007D196E">
        <w:rPr>
          <w:b/>
          <w:bCs/>
          <w:i/>
          <w:iCs/>
        </w:rPr>
        <w:t>va</w:t>
      </w:r>
      <w:r w:rsidR="00647555">
        <w:rPr>
          <w:b/>
          <w:bCs/>
          <w:i/>
          <w:iCs/>
        </w:rPr>
        <w:t xml:space="preserve"> </w:t>
      </w:r>
      <w:r w:rsidRPr="007D196E">
        <w:rPr>
          <w:b/>
          <w:bCs/>
          <w:i/>
          <w:iCs/>
        </w:rPr>
        <w:t>asigura</w:t>
      </w:r>
      <w:r w:rsidR="00647555">
        <w:rPr>
          <w:b/>
          <w:bCs/>
          <w:i/>
          <w:iCs/>
        </w:rPr>
        <w:t xml:space="preserve"> </w:t>
      </w:r>
      <w:r w:rsidRPr="007D196E">
        <w:rPr>
          <w:b/>
          <w:bCs/>
          <w:i/>
          <w:iCs/>
        </w:rPr>
        <w:t>o</w:t>
      </w:r>
      <w:r w:rsidR="00647555">
        <w:rPr>
          <w:b/>
          <w:bCs/>
          <w:i/>
          <w:iCs/>
        </w:rPr>
        <w:t xml:space="preserve"> </w:t>
      </w:r>
      <w:r w:rsidRPr="007D196E">
        <w:rPr>
          <w:b/>
          <w:bCs/>
          <w:i/>
          <w:iCs/>
        </w:rPr>
        <w:t>alocare</w:t>
      </w:r>
      <w:r w:rsidR="00647555">
        <w:rPr>
          <w:b/>
          <w:bCs/>
          <w:i/>
          <w:iCs/>
        </w:rPr>
        <w:t xml:space="preserve"> </w:t>
      </w:r>
      <w:r w:rsidRPr="007D196E">
        <w:rPr>
          <w:b/>
          <w:bCs/>
          <w:i/>
          <w:iCs/>
        </w:rPr>
        <w:t>mai</w:t>
      </w:r>
      <w:r w:rsidR="00647555">
        <w:rPr>
          <w:b/>
          <w:bCs/>
          <w:i/>
          <w:iCs/>
        </w:rPr>
        <w:t xml:space="preserve"> </w:t>
      </w:r>
      <w:r w:rsidRPr="007D196E">
        <w:rPr>
          <w:b/>
          <w:bCs/>
          <w:i/>
          <w:iCs/>
        </w:rPr>
        <w:t>eficientă</w:t>
      </w:r>
      <w:r w:rsidR="00647555">
        <w:rPr>
          <w:b/>
          <w:bCs/>
          <w:i/>
          <w:iCs/>
        </w:rPr>
        <w:t xml:space="preserve"> </w:t>
      </w:r>
      <w:r w:rsidRPr="007D196E">
        <w:rPr>
          <w:b/>
          <w:bCs/>
          <w:i/>
          <w:iCs/>
        </w:rPr>
        <w:t>a</w:t>
      </w:r>
      <w:r w:rsidR="00647555">
        <w:rPr>
          <w:b/>
          <w:bCs/>
          <w:i/>
          <w:iCs/>
        </w:rPr>
        <w:t xml:space="preserve"> </w:t>
      </w:r>
      <w:r w:rsidRPr="007D196E">
        <w:rPr>
          <w:b/>
          <w:bCs/>
          <w:i/>
          <w:iCs/>
        </w:rPr>
        <w:t>fondurilor</w:t>
      </w:r>
      <w:r w:rsidR="00647555">
        <w:rPr>
          <w:b/>
          <w:bCs/>
          <w:i/>
          <w:iCs/>
        </w:rPr>
        <w:t xml:space="preserve"> </w:t>
      </w:r>
      <w:r w:rsidRPr="007D196E">
        <w:rPr>
          <w:b/>
          <w:bCs/>
          <w:i/>
          <w:iCs/>
        </w:rPr>
        <w:t>și</w:t>
      </w:r>
      <w:r w:rsidR="00647555">
        <w:rPr>
          <w:b/>
          <w:bCs/>
          <w:i/>
          <w:iCs/>
        </w:rPr>
        <w:t xml:space="preserve"> </w:t>
      </w:r>
      <w:r w:rsidRPr="007D196E">
        <w:rPr>
          <w:b/>
          <w:bCs/>
          <w:i/>
          <w:iCs/>
        </w:rPr>
        <w:t>maximizarea</w:t>
      </w:r>
      <w:r w:rsidR="00647555">
        <w:rPr>
          <w:b/>
          <w:bCs/>
          <w:i/>
          <w:iCs/>
        </w:rPr>
        <w:t xml:space="preserve"> </w:t>
      </w:r>
      <w:r w:rsidRPr="007D196E">
        <w:rPr>
          <w:b/>
          <w:bCs/>
          <w:i/>
          <w:iCs/>
        </w:rPr>
        <w:t>gradului</w:t>
      </w:r>
      <w:r w:rsidR="00647555">
        <w:rPr>
          <w:b/>
          <w:bCs/>
          <w:i/>
          <w:iCs/>
        </w:rPr>
        <w:t xml:space="preserve"> </w:t>
      </w:r>
      <w:r w:rsidRPr="007D196E">
        <w:rPr>
          <w:b/>
          <w:bCs/>
          <w:i/>
          <w:iCs/>
        </w:rPr>
        <w:t>de</w:t>
      </w:r>
      <w:r w:rsidR="00647555">
        <w:rPr>
          <w:b/>
          <w:bCs/>
          <w:i/>
          <w:iCs/>
        </w:rPr>
        <w:t xml:space="preserve"> </w:t>
      </w:r>
      <w:r w:rsidRPr="007D196E">
        <w:rPr>
          <w:b/>
          <w:bCs/>
          <w:i/>
          <w:iCs/>
        </w:rPr>
        <w:t>atragere</w:t>
      </w:r>
      <w:r w:rsidR="00647555">
        <w:rPr>
          <w:b/>
          <w:bCs/>
          <w:i/>
          <w:iCs/>
        </w:rPr>
        <w:t xml:space="preserve"> </w:t>
      </w:r>
      <w:r w:rsidRPr="007D196E">
        <w:rPr>
          <w:b/>
          <w:bCs/>
          <w:i/>
          <w:iCs/>
        </w:rPr>
        <w:t>a</w:t>
      </w:r>
      <w:r w:rsidR="00647555">
        <w:rPr>
          <w:b/>
          <w:bCs/>
          <w:i/>
          <w:iCs/>
        </w:rPr>
        <w:t xml:space="preserve"> </w:t>
      </w:r>
      <w:r w:rsidRPr="007D196E">
        <w:rPr>
          <w:b/>
          <w:bCs/>
          <w:i/>
          <w:iCs/>
        </w:rPr>
        <w:t>investițiilor</w:t>
      </w:r>
    </w:p>
    <w:p w14:paraId="40F7BFDA" w14:textId="0301BCCF" w:rsidR="007D196E" w:rsidRPr="007D196E" w:rsidRDefault="007D196E" w:rsidP="007D196E">
      <w:r w:rsidRPr="007D196E">
        <w:t>Programul</w:t>
      </w:r>
      <w:r w:rsidR="00647555">
        <w:t xml:space="preserve"> </w:t>
      </w:r>
      <w:r w:rsidRPr="007D196E">
        <w:t>de</w:t>
      </w:r>
      <w:r w:rsidR="00647555">
        <w:t xml:space="preserve"> </w:t>
      </w:r>
      <w:r w:rsidRPr="007D196E">
        <w:t>sprijin</w:t>
      </w:r>
      <w:r w:rsidR="00647555">
        <w:t xml:space="preserve"> </w:t>
      </w:r>
      <w:r w:rsidRPr="007D196E">
        <w:t>derulat</w:t>
      </w:r>
      <w:r w:rsidR="00647555">
        <w:t xml:space="preserve"> </w:t>
      </w:r>
      <w:r w:rsidRPr="007D196E">
        <w:t>în</w:t>
      </w:r>
      <w:r w:rsidR="00647555">
        <w:t xml:space="preserve"> </w:t>
      </w:r>
      <w:r w:rsidRPr="007D196E">
        <w:t>sesiunile</w:t>
      </w:r>
      <w:r w:rsidR="00647555">
        <w:t xml:space="preserve"> </w:t>
      </w:r>
      <w:r w:rsidRPr="007D196E">
        <w:t>2018,</w:t>
      </w:r>
      <w:r w:rsidR="00647555">
        <w:t xml:space="preserve"> </w:t>
      </w:r>
      <w:r w:rsidRPr="007D196E">
        <w:t>2019</w:t>
      </w:r>
      <w:r w:rsidR="00647555">
        <w:t xml:space="preserve"> </w:t>
      </w:r>
      <w:r w:rsidRPr="007D196E">
        <w:t>și</w:t>
      </w:r>
      <w:r w:rsidR="00647555">
        <w:t xml:space="preserve"> </w:t>
      </w:r>
      <w:r w:rsidRPr="007D196E">
        <w:t>2020</w:t>
      </w:r>
      <w:r w:rsidR="00647555">
        <w:t xml:space="preserve"> </w:t>
      </w:r>
      <w:r w:rsidRPr="007D196E">
        <w:t>a</w:t>
      </w:r>
      <w:r w:rsidR="00647555">
        <w:t xml:space="preserve"> </w:t>
      </w:r>
      <w:r w:rsidRPr="007D196E">
        <w:t>atras</w:t>
      </w:r>
      <w:r w:rsidR="00647555">
        <w:t xml:space="preserve"> </w:t>
      </w:r>
      <w:r w:rsidRPr="007D196E">
        <w:t>un</w:t>
      </w:r>
      <w:r w:rsidR="00647555">
        <w:t xml:space="preserve"> </w:t>
      </w:r>
      <w:r w:rsidRPr="007D196E">
        <w:t>număr</w:t>
      </w:r>
      <w:r w:rsidR="00647555">
        <w:t xml:space="preserve"> </w:t>
      </w:r>
      <w:r w:rsidRPr="007D196E">
        <w:t>total</w:t>
      </w:r>
      <w:r w:rsidR="00647555">
        <w:t xml:space="preserve"> </w:t>
      </w:r>
      <w:r w:rsidRPr="007D196E">
        <w:t>de</w:t>
      </w:r>
      <w:r w:rsidR="00647555">
        <w:t xml:space="preserve"> </w:t>
      </w:r>
      <w:r w:rsidRPr="007D196E">
        <w:t>138</w:t>
      </w:r>
      <w:r w:rsidR="00647555">
        <w:t xml:space="preserve"> </w:t>
      </w:r>
      <w:r w:rsidRPr="007D196E">
        <w:t>de</w:t>
      </w:r>
      <w:r w:rsidR="00647555">
        <w:t xml:space="preserve"> </w:t>
      </w:r>
      <w:r w:rsidRPr="007D196E">
        <w:t>proiecte,</w:t>
      </w:r>
      <w:r w:rsidR="00647555">
        <w:t xml:space="preserve"> </w:t>
      </w:r>
      <w:r w:rsidRPr="007D196E">
        <w:t>dintre</w:t>
      </w:r>
      <w:r w:rsidR="00647555">
        <w:t xml:space="preserve"> </w:t>
      </w:r>
      <w:r w:rsidRPr="007D196E">
        <w:t>care</w:t>
      </w:r>
      <w:r w:rsidR="00647555">
        <w:t xml:space="preserve"> </w:t>
      </w:r>
      <w:r w:rsidRPr="007D196E">
        <w:t>au</w:t>
      </w:r>
      <w:r w:rsidR="00647555">
        <w:t xml:space="preserve"> </w:t>
      </w:r>
      <w:r w:rsidRPr="007D196E">
        <w:t>fost</w:t>
      </w:r>
      <w:r w:rsidR="00647555">
        <w:t xml:space="preserve"> </w:t>
      </w:r>
      <w:r w:rsidRPr="007D196E">
        <w:t>aprobate</w:t>
      </w:r>
      <w:r w:rsidR="00647555">
        <w:t xml:space="preserve"> </w:t>
      </w:r>
      <w:r w:rsidRPr="007D196E">
        <w:t>86</w:t>
      </w:r>
      <w:r w:rsidR="00647555">
        <w:t xml:space="preserve"> </w:t>
      </w:r>
      <w:r w:rsidRPr="007D196E">
        <w:t>de</w:t>
      </w:r>
      <w:r w:rsidR="00647555">
        <w:t xml:space="preserve"> </w:t>
      </w:r>
      <w:r w:rsidRPr="007D196E">
        <w:t>proiecte,</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505</w:t>
      </w:r>
      <w:r w:rsidR="00647555">
        <w:t xml:space="preserve"> </w:t>
      </w:r>
      <w:r w:rsidRPr="007D196E">
        <w:t>mil.</w:t>
      </w:r>
      <w:r w:rsidR="00647555">
        <w:t xml:space="preserve"> </w:t>
      </w:r>
      <w:r w:rsidRPr="007D196E">
        <w:t>lei</w:t>
      </w:r>
      <w:r w:rsidR="00647555">
        <w:t xml:space="preserve"> </w:t>
      </w:r>
      <w:r w:rsidRPr="007D196E">
        <w:t>(101</w:t>
      </w:r>
      <w:r w:rsidR="00647555">
        <w:t xml:space="preserve"> </w:t>
      </w:r>
      <w:r w:rsidRPr="007D196E">
        <w:t>mil</w:t>
      </w:r>
      <w:r w:rsidR="00647555">
        <w:t xml:space="preserve"> </w:t>
      </w:r>
      <w:r w:rsidRPr="007D196E">
        <w:t>EUR).</w:t>
      </w:r>
      <w:r w:rsidR="00647555">
        <w:t xml:space="preserve">  </w:t>
      </w:r>
    </w:p>
    <w:p w14:paraId="7B87ED20" w14:textId="39C7BC60" w:rsidR="007D196E" w:rsidRPr="007D196E" w:rsidRDefault="007D196E" w:rsidP="007D196E">
      <w:r w:rsidRPr="007D196E">
        <w:t>Până</w:t>
      </w:r>
      <w:r w:rsidR="00647555">
        <w:t xml:space="preserve"> </w:t>
      </w:r>
      <w:r w:rsidRPr="007D196E">
        <w:t>în</w:t>
      </w:r>
      <w:r w:rsidR="00647555">
        <w:t xml:space="preserve"> </w:t>
      </w:r>
      <w:r w:rsidRPr="007D196E">
        <w:t>acest</w:t>
      </w:r>
      <w:r w:rsidR="00647555">
        <w:t xml:space="preserve"> </w:t>
      </w:r>
      <w:r w:rsidRPr="007D196E">
        <w:t>moment,</w:t>
      </w:r>
      <w:r w:rsidR="00647555">
        <w:t xml:space="preserve"> </w:t>
      </w:r>
      <w:r w:rsidRPr="007D196E">
        <w:t>Ministerul</w:t>
      </w:r>
      <w:r w:rsidR="00647555">
        <w:t xml:space="preserve"> </w:t>
      </w:r>
      <w:r w:rsidRPr="007D196E">
        <w:t>Culturii</w:t>
      </w:r>
      <w:r w:rsidR="00647555">
        <w:t xml:space="preserve"> </w:t>
      </w:r>
      <w:r w:rsidRPr="007D196E">
        <w:t>a</w:t>
      </w:r>
      <w:r w:rsidR="00647555">
        <w:t xml:space="preserve"> </w:t>
      </w:r>
      <w:r w:rsidRPr="007D196E">
        <w:t>preluat</w:t>
      </w:r>
      <w:r w:rsidR="00647555">
        <w:t xml:space="preserve"> </w:t>
      </w:r>
      <w:r w:rsidRPr="007D196E">
        <w:t>de</w:t>
      </w:r>
      <w:r w:rsidR="00647555">
        <w:t xml:space="preserve"> </w:t>
      </w:r>
      <w:r w:rsidRPr="007D196E">
        <w:t>la</w:t>
      </w:r>
      <w:r w:rsidR="00647555">
        <w:t xml:space="preserve"> </w:t>
      </w:r>
      <w:r w:rsidRPr="007D196E">
        <w:t>Ministerul</w:t>
      </w:r>
      <w:r w:rsidR="00647555">
        <w:t xml:space="preserve"> </w:t>
      </w:r>
      <w:proofErr w:type="spellStart"/>
      <w:r w:rsidRPr="007D196E">
        <w:t>Antreprenoriatului</w:t>
      </w:r>
      <w:proofErr w:type="spellEnd"/>
      <w:r w:rsidR="00647555">
        <w:t xml:space="preserve"> </w:t>
      </w:r>
      <w:r w:rsidRPr="007D196E">
        <w:t>și</w:t>
      </w:r>
      <w:r w:rsidR="00647555">
        <w:t xml:space="preserve"> </w:t>
      </w:r>
      <w:r w:rsidRPr="007D196E">
        <w:t>Turismului:</w:t>
      </w:r>
    </w:p>
    <w:p w14:paraId="28A0EA26" w14:textId="35506B27" w:rsidR="007D196E" w:rsidRPr="007D196E" w:rsidRDefault="007D196E">
      <w:pPr>
        <w:numPr>
          <w:ilvl w:val="0"/>
          <w:numId w:val="11"/>
        </w:numPr>
      </w:pPr>
      <w:r w:rsidRPr="007D196E">
        <w:t>31</w:t>
      </w:r>
      <w:r w:rsidR="00647555">
        <w:t xml:space="preserve"> </w:t>
      </w:r>
      <w:r w:rsidRPr="007D196E">
        <w:t>de</w:t>
      </w:r>
      <w:r w:rsidR="00647555">
        <w:t xml:space="preserve"> </w:t>
      </w:r>
      <w:r w:rsidRPr="007D196E">
        <w:t>cereri</w:t>
      </w:r>
      <w:r w:rsidR="00647555">
        <w:t xml:space="preserve"> </w:t>
      </w:r>
      <w:r w:rsidRPr="007D196E">
        <w:t>de</w:t>
      </w:r>
      <w:r w:rsidR="00647555">
        <w:t xml:space="preserve"> </w:t>
      </w:r>
      <w:r w:rsidRPr="007D196E">
        <w:t>plată,</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aproximativ</w:t>
      </w:r>
      <w:r w:rsidR="00647555">
        <w:t xml:space="preserve">  </w:t>
      </w:r>
      <w:r w:rsidRPr="007D196E">
        <w:t>138</w:t>
      </w:r>
      <w:r w:rsidR="00647555">
        <w:t xml:space="preserve"> </w:t>
      </w:r>
      <w:r w:rsidRPr="007D196E">
        <w:t>mil.</w:t>
      </w:r>
      <w:r w:rsidR="00647555">
        <w:t xml:space="preserve"> </w:t>
      </w:r>
      <w:r w:rsidRPr="007D196E">
        <w:t>lei</w:t>
      </w:r>
      <w:r w:rsidR="00647555">
        <w:t xml:space="preserve"> </w:t>
      </w:r>
      <w:r w:rsidRPr="007D196E">
        <w:t>(35,5</w:t>
      </w:r>
      <w:r w:rsidR="00647555">
        <w:t xml:space="preserve"> </w:t>
      </w:r>
      <w:r w:rsidRPr="007D196E">
        <w:t>milioane</w:t>
      </w:r>
      <w:r w:rsidR="00647555">
        <w:t xml:space="preserve"> </w:t>
      </w:r>
      <w:r w:rsidRPr="007D196E">
        <w:t>EUR);</w:t>
      </w:r>
    </w:p>
    <w:p w14:paraId="404381A8" w14:textId="7A3B3F5D" w:rsidR="007D196E" w:rsidRPr="007D196E" w:rsidRDefault="007D196E">
      <w:pPr>
        <w:numPr>
          <w:ilvl w:val="0"/>
          <w:numId w:val="11"/>
        </w:numPr>
      </w:pPr>
      <w:r w:rsidRPr="007D196E">
        <w:t>12</w:t>
      </w:r>
      <w:r w:rsidR="00647555">
        <w:t xml:space="preserve"> </w:t>
      </w:r>
      <w:r w:rsidRPr="007D196E">
        <w:t>proiecte</w:t>
      </w:r>
      <w:r w:rsidR="00647555">
        <w:t xml:space="preserve"> </w:t>
      </w:r>
      <w:r w:rsidRPr="007D196E">
        <w:t>deja</w:t>
      </w:r>
      <w:r w:rsidR="00647555">
        <w:t xml:space="preserve"> </w:t>
      </w:r>
      <w:r w:rsidRPr="007D196E">
        <w:t>aprobate</w:t>
      </w:r>
      <w:r w:rsidR="00647555">
        <w:t xml:space="preserve"> </w:t>
      </w:r>
      <w:r w:rsidRPr="007D196E">
        <w:t>pentru</w:t>
      </w:r>
      <w:r w:rsidR="00647555">
        <w:t xml:space="preserve"> </w:t>
      </w:r>
      <w:r w:rsidRPr="007D196E">
        <w:t>finanțare,</w:t>
      </w:r>
      <w:r w:rsidR="00647555">
        <w:t xml:space="preserve"> </w:t>
      </w:r>
      <w:r w:rsidRPr="007D196E">
        <w:t>care</w:t>
      </w:r>
      <w:r w:rsidR="00647555">
        <w:t xml:space="preserve"> </w:t>
      </w:r>
      <w:r w:rsidRPr="007D196E">
        <w:t>așteaptă</w:t>
      </w:r>
      <w:r w:rsidR="00647555">
        <w:t xml:space="preserve"> </w:t>
      </w:r>
      <w:r w:rsidRPr="007D196E">
        <w:t>semnarea</w:t>
      </w:r>
      <w:r w:rsidR="00647555">
        <w:t xml:space="preserve"> </w:t>
      </w:r>
      <w:r w:rsidRPr="007D196E">
        <w:t>acordurilor</w:t>
      </w:r>
      <w:r w:rsidR="00647555">
        <w:t xml:space="preserve"> </w:t>
      </w:r>
      <w:r w:rsidRPr="007D196E">
        <w:t>de</w:t>
      </w:r>
      <w:r w:rsidR="00647555">
        <w:t xml:space="preserve"> </w:t>
      </w:r>
      <w:r w:rsidRPr="007D196E">
        <w:t>finanțare,</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aproximativ</w:t>
      </w:r>
      <w:r w:rsidR="00647555">
        <w:t xml:space="preserve"> </w:t>
      </w:r>
      <w:r w:rsidRPr="007D196E">
        <w:t>124</w:t>
      </w:r>
      <w:r w:rsidR="00647555">
        <w:t xml:space="preserve"> </w:t>
      </w:r>
      <w:r w:rsidRPr="007D196E">
        <w:t>mil.</w:t>
      </w:r>
      <w:r w:rsidR="00647555">
        <w:t xml:space="preserve"> </w:t>
      </w:r>
      <w:r w:rsidRPr="007D196E">
        <w:t>lei.</w:t>
      </w:r>
      <w:r w:rsidR="00647555">
        <w:t xml:space="preserve"> </w:t>
      </w:r>
      <w:r w:rsidRPr="007D196E">
        <w:t>(25</w:t>
      </w:r>
      <w:r w:rsidR="00647555">
        <w:t xml:space="preserve"> </w:t>
      </w:r>
      <w:r w:rsidRPr="007D196E">
        <w:t>mil.</w:t>
      </w:r>
      <w:r w:rsidR="00647555">
        <w:t xml:space="preserve"> </w:t>
      </w:r>
      <w:r w:rsidRPr="007D196E">
        <w:t>EUR)</w:t>
      </w:r>
      <w:r w:rsidR="00647555">
        <w:t xml:space="preserve"> </w:t>
      </w:r>
      <w:r w:rsidRPr="007D196E">
        <w:t>și</w:t>
      </w:r>
    </w:p>
    <w:p w14:paraId="78D1D94D" w14:textId="5DA36FBF" w:rsidR="007D196E" w:rsidRPr="007D196E" w:rsidRDefault="007D196E">
      <w:pPr>
        <w:numPr>
          <w:ilvl w:val="0"/>
          <w:numId w:val="11"/>
        </w:numPr>
      </w:pPr>
      <w:r w:rsidRPr="007D196E">
        <w:t>24</w:t>
      </w:r>
      <w:r w:rsidR="00647555">
        <w:t xml:space="preserve"> </w:t>
      </w:r>
      <w:r w:rsidRPr="007D196E">
        <w:t>de</w:t>
      </w:r>
      <w:r w:rsidR="00647555">
        <w:t xml:space="preserve"> </w:t>
      </w:r>
      <w:r w:rsidRPr="007D196E">
        <w:t>proiecte</w:t>
      </w:r>
      <w:r w:rsidR="00647555">
        <w:t xml:space="preserve"> </w:t>
      </w:r>
      <w:r w:rsidRPr="007D196E">
        <w:t>rămase</w:t>
      </w:r>
      <w:r w:rsidR="00647555">
        <w:t xml:space="preserve"> </w:t>
      </w:r>
      <w:r w:rsidRPr="007D196E">
        <w:t>în</w:t>
      </w:r>
      <w:r w:rsidR="00647555">
        <w:t xml:space="preserve"> </w:t>
      </w:r>
      <w:r w:rsidRPr="007D196E">
        <w:t>analiză,</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aproximativ</w:t>
      </w:r>
      <w:r w:rsidR="00647555">
        <w:t xml:space="preserve"> </w:t>
      </w:r>
      <w:r w:rsidRPr="007D196E">
        <w:t>125</w:t>
      </w:r>
      <w:r w:rsidR="00647555">
        <w:t xml:space="preserve"> </w:t>
      </w:r>
      <w:r w:rsidRPr="007D196E">
        <w:t>mil.</w:t>
      </w:r>
      <w:r w:rsidR="00647555">
        <w:t xml:space="preserve"> </w:t>
      </w:r>
      <w:r w:rsidRPr="007D196E">
        <w:t>lei</w:t>
      </w:r>
      <w:r w:rsidR="00647555">
        <w:t xml:space="preserve"> </w:t>
      </w:r>
      <w:r w:rsidRPr="007D196E">
        <w:t>(25</w:t>
      </w:r>
      <w:r w:rsidR="00647555">
        <w:t xml:space="preserve"> </w:t>
      </w:r>
      <w:r w:rsidRPr="007D196E">
        <w:t>mil.</w:t>
      </w:r>
      <w:r w:rsidR="00647555">
        <w:t xml:space="preserve"> </w:t>
      </w:r>
      <w:r w:rsidRPr="007D196E">
        <w:t>EUR)</w:t>
      </w:r>
      <w:r w:rsidR="00647555">
        <w:t xml:space="preserve"> </w:t>
      </w:r>
      <w:r w:rsidRPr="007D196E">
        <w:t>.</w:t>
      </w:r>
    </w:p>
    <w:p w14:paraId="258A65EC" w14:textId="6D7A30DE" w:rsidR="007D196E" w:rsidRPr="007D196E" w:rsidRDefault="007D196E" w:rsidP="007D196E">
      <w:r w:rsidRPr="007D196E">
        <w:lastRenderedPageBreak/>
        <w:t>Dintre</w:t>
      </w:r>
      <w:r w:rsidR="00647555">
        <w:t xml:space="preserve"> </w:t>
      </w:r>
      <w:r w:rsidRPr="007D196E">
        <w:t>acestea,</w:t>
      </w:r>
      <w:r w:rsidR="00647555">
        <w:t xml:space="preserve"> </w:t>
      </w:r>
      <w:r w:rsidRPr="007D196E">
        <w:t>26</w:t>
      </w:r>
      <w:r w:rsidR="00647555">
        <w:t xml:space="preserve"> </w:t>
      </w:r>
      <w:r w:rsidRPr="007D196E">
        <w:t>fac</w:t>
      </w:r>
      <w:r w:rsidR="00647555">
        <w:t xml:space="preserve"> </w:t>
      </w:r>
      <w:r w:rsidRPr="007D196E">
        <w:t>obiectul</w:t>
      </w:r>
      <w:r w:rsidR="00647555">
        <w:t xml:space="preserve"> </w:t>
      </w:r>
      <w:r w:rsidRPr="007D196E">
        <w:t>unor</w:t>
      </w:r>
      <w:r w:rsidR="00647555">
        <w:t xml:space="preserve"> </w:t>
      </w:r>
      <w:r w:rsidRPr="007D196E">
        <w:t>litigii</w:t>
      </w:r>
      <w:r w:rsidR="00647555">
        <w:t xml:space="preserve"> </w:t>
      </w:r>
      <w:r w:rsidRPr="007D196E">
        <w:t>aflate</w:t>
      </w:r>
      <w:r w:rsidR="00647555">
        <w:t xml:space="preserve"> </w:t>
      </w:r>
      <w:r w:rsidRPr="007D196E">
        <w:t>pe</w:t>
      </w:r>
      <w:r w:rsidR="00647555">
        <w:t xml:space="preserve"> </w:t>
      </w:r>
      <w:r w:rsidRPr="007D196E">
        <w:t>rolul</w:t>
      </w:r>
      <w:r w:rsidR="00647555">
        <w:t xml:space="preserve"> </w:t>
      </w:r>
      <w:r w:rsidRPr="007D196E">
        <w:t>instanțelor,</w:t>
      </w:r>
      <w:r w:rsidR="00647555">
        <w:t xml:space="preserve"> </w:t>
      </w:r>
      <w:r w:rsidRPr="007D196E">
        <w:t>5</w:t>
      </w:r>
      <w:r w:rsidR="00647555">
        <w:t xml:space="preserve"> </w:t>
      </w:r>
      <w:r w:rsidRPr="007D196E">
        <w:t>dintre</w:t>
      </w:r>
      <w:r w:rsidR="00647555">
        <w:t xml:space="preserve"> </w:t>
      </w:r>
      <w:r w:rsidRPr="007D196E">
        <w:t>acestea</w:t>
      </w:r>
      <w:r w:rsidR="00647555">
        <w:t xml:space="preserve"> </w:t>
      </w:r>
      <w:r w:rsidRPr="007D196E">
        <w:t>având</w:t>
      </w:r>
      <w:r w:rsidR="00647555">
        <w:t xml:space="preserve"> </w:t>
      </w:r>
      <w:r w:rsidRPr="007D196E">
        <w:t>sentințe</w:t>
      </w:r>
      <w:r w:rsidR="00647555">
        <w:t xml:space="preserve"> </w:t>
      </w:r>
      <w:r w:rsidRPr="007D196E">
        <w:t>definitive</w:t>
      </w:r>
      <w:r w:rsidR="00647555">
        <w:t xml:space="preserve"> </w:t>
      </w:r>
      <w:r w:rsidRPr="007D196E">
        <w:t>și</w:t>
      </w:r>
      <w:r w:rsidR="00647555">
        <w:t xml:space="preserve"> </w:t>
      </w:r>
      <w:r w:rsidRPr="007D196E">
        <w:t>11</w:t>
      </w:r>
      <w:r w:rsidR="00647555">
        <w:t xml:space="preserve"> </w:t>
      </w:r>
      <w:r w:rsidRPr="007D196E">
        <w:t>aflate</w:t>
      </w:r>
      <w:r w:rsidR="00647555">
        <w:t xml:space="preserve"> </w:t>
      </w:r>
      <w:r w:rsidRPr="007D196E">
        <w:t>în</w:t>
      </w:r>
      <w:r w:rsidR="00647555">
        <w:t xml:space="preserve"> </w:t>
      </w:r>
      <w:r w:rsidRPr="007D196E">
        <w:t>etapa</w:t>
      </w:r>
      <w:r w:rsidR="00647555">
        <w:t xml:space="preserve"> </w:t>
      </w:r>
      <w:r w:rsidRPr="007D196E">
        <w:t>recursului,</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aproximativ</w:t>
      </w:r>
      <w:r w:rsidR="00647555">
        <w:t xml:space="preserve"> </w:t>
      </w:r>
      <w:r w:rsidRPr="007D196E">
        <w:t>150</w:t>
      </w:r>
      <w:r w:rsidR="00647555">
        <w:t xml:space="preserve"> </w:t>
      </w:r>
      <w:r w:rsidRPr="007D196E">
        <w:t>mil.</w:t>
      </w:r>
      <w:r w:rsidR="00647555">
        <w:t xml:space="preserve"> </w:t>
      </w:r>
      <w:r w:rsidRPr="007D196E">
        <w:t>lei</w:t>
      </w:r>
      <w:r w:rsidR="00647555">
        <w:t xml:space="preserve"> </w:t>
      </w:r>
      <w:r w:rsidRPr="007D196E">
        <w:t>(30</w:t>
      </w:r>
      <w:r w:rsidR="00647555">
        <w:t xml:space="preserve"> </w:t>
      </w:r>
      <w:r w:rsidRPr="007D196E">
        <w:t>mil.</w:t>
      </w:r>
      <w:r w:rsidR="00647555">
        <w:t xml:space="preserve"> </w:t>
      </w:r>
      <w:r w:rsidRPr="007D196E">
        <w:t>EUR).</w:t>
      </w:r>
    </w:p>
    <w:p w14:paraId="4974C774" w14:textId="403B8F2C" w:rsidR="007D196E" w:rsidRPr="007D196E" w:rsidRDefault="007D196E" w:rsidP="007D196E">
      <w:r w:rsidRPr="007D196E">
        <w:t>Ca</w:t>
      </w:r>
      <w:r w:rsidR="00647555">
        <w:t xml:space="preserve"> </w:t>
      </w:r>
      <w:r w:rsidRPr="007D196E">
        <w:t>urmare</w:t>
      </w:r>
      <w:r w:rsidR="00647555">
        <w:t xml:space="preserve"> </w:t>
      </w:r>
      <w:r w:rsidRPr="007D196E">
        <w:t>a</w:t>
      </w:r>
      <w:r w:rsidR="00647555">
        <w:t xml:space="preserve"> </w:t>
      </w:r>
      <w:r w:rsidRPr="007D196E">
        <w:t>neachitării</w:t>
      </w:r>
      <w:r w:rsidR="00647555">
        <w:t xml:space="preserve"> </w:t>
      </w:r>
      <w:r w:rsidRPr="007D196E">
        <w:t>ajutorului</w:t>
      </w:r>
      <w:r w:rsidR="00647555">
        <w:t xml:space="preserve"> </w:t>
      </w:r>
      <w:r w:rsidRPr="007D196E">
        <w:t>de</w:t>
      </w:r>
      <w:r w:rsidR="00647555">
        <w:t xml:space="preserve"> </w:t>
      </w:r>
      <w:r w:rsidRPr="007D196E">
        <w:t>stat</w:t>
      </w:r>
      <w:r w:rsidR="00647555">
        <w:t xml:space="preserve"> </w:t>
      </w:r>
      <w:r w:rsidRPr="007D196E">
        <w:t>la</w:t>
      </w:r>
      <w:r w:rsidR="00647555">
        <w:t xml:space="preserve"> </w:t>
      </w:r>
      <w:r w:rsidRPr="007D196E">
        <w:t>momentul</w:t>
      </w:r>
      <w:r w:rsidR="00647555">
        <w:t xml:space="preserve"> </w:t>
      </w:r>
      <w:r w:rsidRPr="007D196E">
        <w:t>la</w:t>
      </w:r>
      <w:r w:rsidR="00647555">
        <w:t xml:space="preserve"> </w:t>
      </w:r>
      <w:r w:rsidRPr="007D196E">
        <w:t>care</w:t>
      </w:r>
      <w:r w:rsidR="00647555">
        <w:t xml:space="preserve"> </w:t>
      </w:r>
      <w:r w:rsidRPr="007D196E">
        <w:t>era</w:t>
      </w:r>
      <w:r w:rsidR="00647555">
        <w:t xml:space="preserve"> </w:t>
      </w:r>
      <w:r w:rsidRPr="007D196E">
        <w:t>datorat,</w:t>
      </w:r>
      <w:r w:rsidR="00647555">
        <w:t xml:space="preserve"> </w:t>
      </w:r>
      <w:r w:rsidRPr="007D196E">
        <w:t>s-au</w:t>
      </w:r>
      <w:r w:rsidR="00647555">
        <w:t xml:space="preserve"> </w:t>
      </w:r>
      <w:r w:rsidRPr="007D196E">
        <w:t>calculat</w:t>
      </w:r>
      <w:r w:rsidR="00647555">
        <w:t xml:space="preserve"> </w:t>
      </w:r>
      <w:r w:rsidRPr="007D196E">
        <w:t>dobânzi</w:t>
      </w:r>
      <w:r w:rsidR="00647555">
        <w:t xml:space="preserve"> </w:t>
      </w:r>
      <w:r w:rsidRPr="007D196E">
        <w:t>penalizatoare,</w:t>
      </w:r>
      <w:r w:rsidR="00647555">
        <w:t xml:space="preserve"> </w:t>
      </w:r>
      <w:r w:rsidRPr="007D196E">
        <w:t>calculate</w:t>
      </w:r>
      <w:r w:rsidR="00647555">
        <w:t xml:space="preserve"> </w:t>
      </w:r>
      <w:r w:rsidRPr="007D196E">
        <w:t>începând</w:t>
      </w:r>
      <w:r w:rsidR="00647555">
        <w:t xml:space="preserve"> </w:t>
      </w:r>
      <w:r w:rsidRPr="007D196E">
        <w:t>cu</w:t>
      </w:r>
      <w:r w:rsidR="00647555">
        <w:t xml:space="preserve"> </w:t>
      </w:r>
      <w:r w:rsidRPr="007D196E">
        <w:t>anul</w:t>
      </w:r>
      <w:r w:rsidR="00647555">
        <w:t xml:space="preserve"> </w:t>
      </w:r>
      <w:r w:rsidRPr="007D196E">
        <w:t>2022,</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2</w:t>
      </w:r>
      <w:r w:rsidR="00647555">
        <w:t xml:space="preserve"> </w:t>
      </w:r>
      <w:r w:rsidRPr="007D196E">
        <w:t>milioane</w:t>
      </w:r>
      <w:r w:rsidR="00647555">
        <w:t xml:space="preserve"> </w:t>
      </w:r>
      <w:r w:rsidRPr="007D196E">
        <w:t>de</w:t>
      </w:r>
      <w:r w:rsidR="00647555">
        <w:t xml:space="preserve"> </w:t>
      </w:r>
      <w:r w:rsidRPr="007D196E">
        <w:t>lei.</w:t>
      </w:r>
    </w:p>
    <w:p w14:paraId="20149A3D" w14:textId="5EA4BAD9" w:rsidR="007D196E" w:rsidRPr="007D196E" w:rsidRDefault="007D196E" w:rsidP="007D196E">
      <w:r w:rsidRPr="007D196E">
        <w:t>Până</w:t>
      </w:r>
      <w:r w:rsidR="00647555">
        <w:t xml:space="preserve"> </w:t>
      </w:r>
      <w:r w:rsidRPr="007D196E">
        <w:t>la</w:t>
      </w:r>
      <w:r w:rsidR="00647555">
        <w:t xml:space="preserve"> </w:t>
      </w:r>
      <w:r w:rsidRPr="007D196E">
        <w:t>finalul</w:t>
      </w:r>
      <w:r w:rsidR="00647555">
        <w:t xml:space="preserve"> </w:t>
      </w:r>
      <w:r w:rsidRPr="007D196E">
        <w:t>anului,</w:t>
      </w:r>
      <w:r w:rsidR="00647555">
        <w:t xml:space="preserve"> </w:t>
      </w:r>
      <w:r w:rsidRPr="007D196E">
        <w:t>Ministerul</w:t>
      </w:r>
      <w:r w:rsidR="00647555">
        <w:t xml:space="preserve"> </w:t>
      </w:r>
      <w:r w:rsidRPr="007D196E">
        <w:t>Culturii,</w:t>
      </w:r>
      <w:r w:rsidR="00647555">
        <w:t xml:space="preserve"> </w:t>
      </w:r>
      <w:r w:rsidRPr="007D196E">
        <w:t>prin</w:t>
      </w:r>
      <w:r w:rsidR="00647555">
        <w:t xml:space="preserve"> </w:t>
      </w:r>
      <w:r w:rsidRPr="007D196E">
        <w:t>Oficiul</w:t>
      </w:r>
      <w:r w:rsidR="00647555">
        <w:t xml:space="preserve"> </w:t>
      </w:r>
      <w:r w:rsidRPr="007D196E">
        <w:t>de</w:t>
      </w:r>
      <w:r w:rsidR="00647555">
        <w:t xml:space="preserve"> </w:t>
      </w:r>
      <w:r w:rsidRPr="007D196E">
        <w:t>Film</w:t>
      </w:r>
      <w:r w:rsidR="00647555">
        <w:t xml:space="preserve"> </w:t>
      </w:r>
      <w:r w:rsidRPr="007D196E">
        <w:t>și</w:t>
      </w:r>
      <w:r w:rsidR="00647555">
        <w:t xml:space="preserve"> </w:t>
      </w:r>
      <w:r w:rsidRPr="007D196E">
        <w:t>Investiții</w:t>
      </w:r>
      <w:r w:rsidR="00647555">
        <w:t xml:space="preserve"> </w:t>
      </w:r>
      <w:r w:rsidRPr="007D196E">
        <w:t>Culturale</w:t>
      </w:r>
      <w:r w:rsidR="00647555">
        <w:t xml:space="preserve"> </w:t>
      </w:r>
      <w:r w:rsidRPr="007D196E">
        <w:t>va</w:t>
      </w:r>
      <w:r w:rsidR="00647555">
        <w:t xml:space="preserve"> </w:t>
      </w:r>
      <w:r w:rsidRPr="007D196E">
        <w:t>achita</w:t>
      </w:r>
      <w:r w:rsidR="00647555">
        <w:t xml:space="preserve"> </w:t>
      </w:r>
      <w:r w:rsidRPr="007D196E">
        <w:t>sumele</w:t>
      </w:r>
      <w:r w:rsidR="00647555">
        <w:t xml:space="preserve"> </w:t>
      </w:r>
      <w:r w:rsidRPr="007D196E">
        <w:t>datorate</w:t>
      </w:r>
      <w:r w:rsidR="00647555">
        <w:t xml:space="preserve"> </w:t>
      </w:r>
      <w:r w:rsidRPr="007D196E">
        <w:t>în</w:t>
      </w:r>
      <w:r w:rsidR="00647555">
        <w:t xml:space="preserve"> </w:t>
      </w:r>
      <w:r w:rsidRPr="007D196E">
        <w:t>baza</w:t>
      </w:r>
      <w:r w:rsidR="00647555">
        <w:t xml:space="preserve"> </w:t>
      </w:r>
      <w:r w:rsidRPr="007D196E">
        <w:t>a</w:t>
      </w:r>
      <w:r w:rsidR="00647555">
        <w:t xml:space="preserve"> </w:t>
      </w:r>
      <w:r w:rsidRPr="007D196E">
        <w:t>2</w:t>
      </w:r>
      <w:r w:rsidR="00647555">
        <w:t xml:space="preserve"> </w:t>
      </w:r>
      <w:r w:rsidRPr="007D196E">
        <w:t>dintre</w:t>
      </w:r>
      <w:r w:rsidR="00647555">
        <w:t xml:space="preserve"> </w:t>
      </w:r>
      <w:r w:rsidRPr="007D196E">
        <w:t>cele</w:t>
      </w:r>
      <w:r w:rsidR="00647555">
        <w:t xml:space="preserve"> </w:t>
      </w:r>
      <w:r w:rsidRPr="007D196E">
        <w:t>5</w:t>
      </w:r>
      <w:r w:rsidR="00647555">
        <w:t xml:space="preserve"> </w:t>
      </w:r>
      <w:r w:rsidRPr="007D196E">
        <w:t>sentințe</w:t>
      </w:r>
      <w:r w:rsidR="00647555">
        <w:t xml:space="preserve"> </w:t>
      </w:r>
      <w:r w:rsidRPr="007D196E">
        <w:t>definitive,</w:t>
      </w:r>
      <w:r w:rsidR="00647555">
        <w:t xml:space="preserve"> </w:t>
      </w:r>
      <w:r w:rsidRPr="007D196E">
        <w:t>în</w:t>
      </w:r>
      <w:r w:rsidR="00647555">
        <w:t xml:space="preserve"> </w:t>
      </w:r>
      <w:r w:rsidRPr="007D196E">
        <w:t>total</w:t>
      </w:r>
      <w:r w:rsidR="00647555">
        <w:t xml:space="preserve"> </w:t>
      </w:r>
      <w:r w:rsidRPr="007D196E">
        <w:t>5,5</w:t>
      </w:r>
      <w:r w:rsidR="00647555">
        <w:t xml:space="preserve"> </w:t>
      </w:r>
      <w:r w:rsidRPr="007D196E">
        <w:t>mil.</w:t>
      </w:r>
      <w:r w:rsidR="00647555">
        <w:t xml:space="preserve"> </w:t>
      </w:r>
      <w:r w:rsidRPr="007D196E">
        <w:t>lei,</w:t>
      </w:r>
      <w:r w:rsidR="00647555">
        <w:t xml:space="preserve"> </w:t>
      </w:r>
      <w:r w:rsidRPr="007D196E">
        <w:t>inclusiv</w:t>
      </w:r>
      <w:r w:rsidR="00647555">
        <w:t xml:space="preserve"> </w:t>
      </w:r>
      <w:r w:rsidRPr="007D196E">
        <w:t>dobânzi</w:t>
      </w:r>
      <w:r w:rsidR="00647555">
        <w:t xml:space="preserve"> </w:t>
      </w:r>
      <w:r w:rsidRPr="007D196E">
        <w:t>penalizatoare</w:t>
      </w:r>
      <w:r w:rsidR="00647555">
        <w:t xml:space="preserve"> </w:t>
      </w:r>
      <w:r w:rsidRPr="007D196E">
        <w:t>și</w:t>
      </w:r>
      <w:r w:rsidR="00647555">
        <w:t xml:space="preserve"> </w:t>
      </w:r>
      <w:r w:rsidRPr="007D196E">
        <w:t>va</w:t>
      </w:r>
      <w:r w:rsidR="00647555">
        <w:t xml:space="preserve"> </w:t>
      </w:r>
      <w:r w:rsidRPr="007D196E">
        <w:t>continua</w:t>
      </w:r>
      <w:r w:rsidR="00647555">
        <w:t xml:space="preserve"> </w:t>
      </w:r>
      <w:r w:rsidRPr="007D196E">
        <w:t>discuțiile</w:t>
      </w:r>
      <w:r w:rsidR="00647555">
        <w:t xml:space="preserve"> </w:t>
      </w:r>
      <w:r w:rsidRPr="007D196E">
        <w:t>aflate</w:t>
      </w:r>
      <w:r w:rsidR="00647555">
        <w:t xml:space="preserve"> </w:t>
      </w:r>
      <w:r w:rsidRPr="007D196E">
        <w:t>într-un</w:t>
      </w:r>
      <w:r w:rsidR="00647555">
        <w:t xml:space="preserve"> </w:t>
      </w:r>
      <w:r w:rsidRPr="007D196E">
        <w:t>stadiu</w:t>
      </w:r>
      <w:r w:rsidR="00647555">
        <w:t xml:space="preserve"> </w:t>
      </w:r>
      <w:r w:rsidRPr="007D196E">
        <w:t>avansat</w:t>
      </w:r>
      <w:r w:rsidR="00647555">
        <w:t xml:space="preserve"> </w:t>
      </w:r>
      <w:r w:rsidRPr="007D196E">
        <w:t>în</w:t>
      </w:r>
      <w:r w:rsidR="00647555">
        <w:t xml:space="preserve"> </w:t>
      </w:r>
      <w:r w:rsidRPr="007D196E">
        <w:t>ceea</w:t>
      </w:r>
      <w:r w:rsidR="00647555">
        <w:t xml:space="preserve"> </w:t>
      </w:r>
      <w:r w:rsidRPr="007D196E">
        <w:t>ce</w:t>
      </w:r>
      <w:r w:rsidR="00647555">
        <w:t xml:space="preserve"> </w:t>
      </w:r>
      <w:r w:rsidRPr="007D196E">
        <w:t>privește</w:t>
      </w:r>
      <w:r w:rsidR="00647555">
        <w:t xml:space="preserve"> </w:t>
      </w:r>
      <w:r w:rsidRPr="007D196E">
        <w:t>digitizarea</w:t>
      </w:r>
      <w:r w:rsidR="00647555">
        <w:t xml:space="preserve"> </w:t>
      </w:r>
      <w:r w:rsidRPr="007D196E">
        <w:t>întregului</w:t>
      </w:r>
      <w:r w:rsidR="00647555">
        <w:t xml:space="preserve"> </w:t>
      </w:r>
      <w:r w:rsidRPr="007D196E">
        <w:t>proces</w:t>
      </w:r>
      <w:r w:rsidR="00647555">
        <w:t xml:space="preserve"> </w:t>
      </w:r>
      <w:r w:rsidRPr="007D196E">
        <w:t>de</w:t>
      </w:r>
      <w:r w:rsidR="00647555">
        <w:t xml:space="preserve"> </w:t>
      </w:r>
      <w:r w:rsidRPr="007D196E">
        <w:t>comunicare</w:t>
      </w:r>
      <w:r w:rsidR="00647555">
        <w:t xml:space="preserve"> </w:t>
      </w:r>
      <w:r w:rsidRPr="007D196E">
        <w:t>cu</w:t>
      </w:r>
      <w:r w:rsidR="00647555">
        <w:t xml:space="preserve"> </w:t>
      </w:r>
      <w:r w:rsidRPr="007D196E">
        <w:t>beneficiarii</w:t>
      </w:r>
      <w:r w:rsidR="00647555">
        <w:t xml:space="preserve"> </w:t>
      </w:r>
      <w:r w:rsidRPr="007D196E">
        <w:t>și</w:t>
      </w:r>
      <w:r w:rsidR="00647555">
        <w:t xml:space="preserve"> </w:t>
      </w:r>
      <w:r w:rsidRPr="007D196E">
        <w:t>depunerea</w:t>
      </w:r>
      <w:r w:rsidR="00647555">
        <w:t xml:space="preserve"> </w:t>
      </w:r>
      <w:r w:rsidRPr="007D196E">
        <w:t>de</w:t>
      </w:r>
      <w:r w:rsidR="00647555">
        <w:t xml:space="preserve"> </w:t>
      </w:r>
      <w:r w:rsidRPr="007D196E">
        <w:t>documente.</w:t>
      </w:r>
    </w:p>
    <w:p w14:paraId="516DDB9E" w14:textId="080D4857" w:rsidR="007D196E" w:rsidRPr="007D196E" w:rsidRDefault="007D196E" w:rsidP="007D196E">
      <w:r w:rsidRPr="007D196E">
        <w:t>Săptămâna</w:t>
      </w:r>
      <w:r w:rsidR="00647555">
        <w:t xml:space="preserve"> </w:t>
      </w:r>
      <w:r w:rsidRPr="007D196E">
        <w:t>viitoare</w:t>
      </w:r>
      <w:r w:rsidR="00647555">
        <w:t xml:space="preserve"> </w:t>
      </w:r>
      <w:r w:rsidRPr="007D196E">
        <w:t>vor</w:t>
      </w:r>
      <w:r w:rsidR="00647555">
        <w:t xml:space="preserve"> </w:t>
      </w:r>
      <w:r w:rsidRPr="007D196E">
        <w:t>fi</w:t>
      </w:r>
      <w:r w:rsidR="00647555">
        <w:t xml:space="preserve"> </w:t>
      </w:r>
      <w:r w:rsidRPr="007D196E">
        <w:t>desemnați,</w:t>
      </w:r>
      <w:r w:rsidR="00647555">
        <w:t xml:space="preserve"> </w:t>
      </w:r>
      <w:r w:rsidRPr="007D196E">
        <w:t>prin</w:t>
      </w:r>
      <w:r w:rsidR="00647555">
        <w:t xml:space="preserve"> </w:t>
      </w:r>
      <w:r w:rsidRPr="007D196E">
        <w:t>ordin</w:t>
      </w:r>
      <w:r w:rsidR="00647555">
        <w:t xml:space="preserve"> </w:t>
      </w:r>
      <w:r w:rsidRPr="007D196E">
        <w:t>de</w:t>
      </w:r>
      <w:r w:rsidR="00647555">
        <w:t xml:space="preserve"> </w:t>
      </w:r>
      <w:r w:rsidRPr="007D196E">
        <w:t>ministru,</w:t>
      </w:r>
      <w:r w:rsidR="00647555">
        <w:t xml:space="preserve"> </w:t>
      </w:r>
      <w:r w:rsidRPr="007D196E">
        <w:t>experții</w:t>
      </w:r>
      <w:r w:rsidR="00647555">
        <w:t xml:space="preserve"> </w:t>
      </w:r>
      <w:r w:rsidRPr="007D196E">
        <w:t>care</w:t>
      </w:r>
      <w:r w:rsidR="00647555">
        <w:t xml:space="preserve"> </w:t>
      </w:r>
      <w:r w:rsidRPr="007D196E">
        <w:t>vor</w:t>
      </w:r>
      <w:r w:rsidR="00647555">
        <w:t xml:space="preserve"> </w:t>
      </w:r>
      <w:r w:rsidRPr="007D196E">
        <w:t>face</w:t>
      </w:r>
      <w:r w:rsidR="00647555">
        <w:t xml:space="preserve"> </w:t>
      </w:r>
      <w:r w:rsidRPr="007D196E">
        <w:t>parte</w:t>
      </w:r>
      <w:r w:rsidR="00647555">
        <w:t xml:space="preserve"> </w:t>
      </w:r>
      <w:r w:rsidRPr="007D196E">
        <w:t>din</w:t>
      </w:r>
      <w:r w:rsidR="00647555">
        <w:t xml:space="preserve"> </w:t>
      </w:r>
      <w:r w:rsidRPr="007D196E">
        <w:t>Comisia</w:t>
      </w:r>
      <w:r w:rsidR="00647555">
        <w:t xml:space="preserve"> </w:t>
      </w:r>
      <w:r w:rsidRPr="007D196E">
        <w:t>de</w:t>
      </w:r>
      <w:r w:rsidR="00647555">
        <w:t xml:space="preserve"> </w:t>
      </w:r>
      <w:r w:rsidRPr="007D196E">
        <w:t>Film</w:t>
      </w:r>
      <w:r w:rsidR="00647555">
        <w:t xml:space="preserve"> </w:t>
      </w:r>
      <w:r w:rsidRPr="007D196E">
        <w:t>în</w:t>
      </w:r>
      <w:r w:rsidR="00647555">
        <w:t xml:space="preserve"> </w:t>
      </w:r>
      <w:r w:rsidRPr="007D196E">
        <w:t>România</w:t>
      </w:r>
      <w:r w:rsidR="00647555">
        <w:t xml:space="preserve"> </w:t>
      </w:r>
      <w:r w:rsidRPr="007D196E">
        <w:t>și,</w:t>
      </w:r>
      <w:r w:rsidR="00647555">
        <w:t xml:space="preserve"> </w:t>
      </w:r>
      <w:r w:rsidRPr="007D196E">
        <w:t>începând</w:t>
      </w:r>
      <w:r w:rsidR="00647555">
        <w:t xml:space="preserve"> </w:t>
      </w:r>
      <w:r w:rsidRPr="007D196E">
        <w:t>din</w:t>
      </w:r>
      <w:r w:rsidR="00647555">
        <w:t xml:space="preserve"> </w:t>
      </w:r>
      <w:r w:rsidRPr="007D196E">
        <w:t>luna</w:t>
      </w:r>
      <w:r w:rsidR="00647555">
        <w:t xml:space="preserve"> </w:t>
      </w:r>
      <w:r w:rsidRPr="007D196E">
        <w:t>ianuarie,</w:t>
      </w:r>
      <w:r w:rsidR="00647555">
        <w:t xml:space="preserve"> </w:t>
      </w:r>
      <w:r w:rsidRPr="007D196E">
        <w:t>aceștia</w:t>
      </w:r>
      <w:r w:rsidR="00647555">
        <w:t xml:space="preserve"> </w:t>
      </w:r>
      <w:r w:rsidRPr="007D196E">
        <w:t>vor</w:t>
      </w:r>
      <w:r w:rsidR="00647555">
        <w:t xml:space="preserve"> </w:t>
      </w:r>
      <w:r w:rsidRPr="007D196E">
        <w:t>relua</w:t>
      </w:r>
      <w:r w:rsidR="00647555">
        <w:t xml:space="preserve"> </w:t>
      </w:r>
      <w:r w:rsidRPr="007D196E">
        <w:t>analiza</w:t>
      </w:r>
      <w:r w:rsidR="00647555">
        <w:t xml:space="preserve"> </w:t>
      </w:r>
      <w:r w:rsidRPr="007D196E">
        <w:t>celor</w:t>
      </w:r>
      <w:r w:rsidR="00647555">
        <w:t xml:space="preserve"> </w:t>
      </w:r>
      <w:r w:rsidRPr="007D196E">
        <w:t>31</w:t>
      </w:r>
      <w:r w:rsidR="00647555">
        <w:t xml:space="preserve"> </w:t>
      </w:r>
      <w:r w:rsidRPr="007D196E">
        <w:t>de</w:t>
      </w:r>
      <w:r w:rsidR="00647555">
        <w:t xml:space="preserve"> </w:t>
      </w:r>
      <w:r w:rsidRPr="007D196E">
        <w:t>cereri</w:t>
      </w:r>
      <w:r w:rsidR="00647555">
        <w:t xml:space="preserve"> </w:t>
      </w:r>
      <w:r w:rsidRPr="007D196E">
        <w:t>de</w:t>
      </w:r>
      <w:r w:rsidR="00647555">
        <w:t xml:space="preserve"> </w:t>
      </w:r>
      <w:r w:rsidRPr="007D196E">
        <w:t>plată,</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aproximativ</w:t>
      </w:r>
      <w:r w:rsidR="00647555">
        <w:t xml:space="preserve"> </w:t>
      </w:r>
      <w:r w:rsidRPr="007D196E">
        <w:t>35,5</w:t>
      </w:r>
      <w:r w:rsidR="00647555">
        <w:t xml:space="preserve"> </w:t>
      </w:r>
      <w:r w:rsidRPr="007D196E">
        <w:t>milioane</w:t>
      </w:r>
      <w:r w:rsidR="00647555">
        <w:t xml:space="preserve"> </w:t>
      </w:r>
      <w:r w:rsidRPr="007D196E">
        <w:t>EUR,</w:t>
      </w:r>
      <w:r w:rsidR="00647555">
        <w:t xml:space="preserve"> </w:t>
      </w:r>
      <w:r w:rsidRPr="007D196E">
        <w:t>precum</w:t>
      </w:r>
      <w:r w:rsidR="00647555">
        <w:t xml:space="preserve"> </w:t>
      </w:r>
      <w:r w:rsidRPr="007D196E">
        <w:t>și</w:t>
      </w:r>
      <w:r w:rsidR="00647555">
        <w:t xml:space="preserve"> </w:t>
      </w:r>
      <w:r w:rsidRPr="007D196E">
        <w:t>a</w:t>
      </w:r>
      <w:r w:rsidR="00647555">
        <w:t xml:space="preserve"> </w:t>
      </w:r>
      <w:r w:rsidRPr="007D196E">
        <w:t>celor</w:t>
      </w:r>
      <w:r w:rsidR="00647555">
        <w:t xml:space="preserve">  </w:t>
      </w:r>
      <w:r w:rsidRPr="007D196E">
        <w:t>24</w:t>
      </w:r>
      <w:r w:rsidR="00647555">
        <w:t xml:space="preserve"> </w:t>
      </w:r>
      <w:r w:rsidRPr="007D196E">
        <w:t>de</w:t>
      </w:r>
      <w:r w:rsidR="00647555">
        <w:t xml:space="preserve"> </w:t>
      </w:r>
      <w:r w:rsidRPr="007D196E">
        <w:t>cereri</w:t>
      </w:r>
      <w:r w:rsidR="00647555">
        <w:t xml:space="preserve"> </w:t>
      </w:r>
      <w:r w:rsidRPr="007D196E">
        <w:t>de</w:t>
      </w:r>
      <w:r w:rsidR="00647555">
        <w:t xml:space="preserve"> </w:t>
      </w:r>
      <w:r w:rsidRPr="007D196E">
        <w:t>finanțare</w:t>
      </w:r>
      <w:r w:rsidR="00647555">
        <w:t xml:space="preserve"> </w:t>
      </w:r>
      <w:r w:rsidRPr="007D196E">
        <w:t>rămase</w:t>
      </w:r>
      <w:r w:rsidR="00647555">
        <w:t xml:space="preserve"> </w:t>
      </w:r>
      <w:r w:rsidRPr="007D196E">
        <w:t>în</w:t>
      </w:r>
      <w:r w:rsidR="00647555">
        <w:t xml:space="preserve"> </w:t>
      </w:r>
      <w:r w:rsidRPr="007D196E">
        <w:t>analiză,</w:t>
      </w:r>
      <w:r w:rsidR="00647555">
        <w:t xml:space="preserve"> </w:t>
      </w:r>
      <w:r w:rsidRPr="007D196E">
        <w:t>în</w:t>
      </w:r>
      <w:r w:rsidR="00647555">
        <w:t xml:space="preserve"> </w:t>
      </w:r>
      <w:r w:rsidRPr="007D196E">
        <w:t>valoare</w:t>
      </w:r>
      <w:r w:rsidR="00647555">
        <w:t xml:space="preserve"> </w:t>
      </w:r>
      <w:r w:rsidRPr="007D196E">
        <w:t>totală</w:t>
      </w:r>
      <w:r w:rsidR="00647555">
        <w:t xml:space="preserve"> </w:t>
      </w:r>
      <w:r w:rsidRPr="007D196E">
        <w:t>de</w:t>
      </w:r>
      <w:r w:rsidR="00647555">
        <w:t xml:space="preserve"> </w:t>
      </w:r>
      <w:r w:rsidRPr="007D196E">
        <w:t>aproximativ</w:t>
      </w:r>
      <w:r w:rsidR="00647555">
        <w:t xml:space="preserve"> </w:t>
      </w:r>
      <w:r w:rsidRPr="007D196E">
        <w:t>25</w:t>
      </w:r>
      <w:r w:rsidR="00647555">
        <w:t xml:space="preserve"> </w:t>
      </w:r>
      <w:r w:rsidRPr="007D196E">
        <w:t>mil.</w:t>
      </w:r>
      <w:r w:rsidR="00647555">
        <w:t xml:space="preserve"> </w:t>
      </w:r>
      <w:r w:rsidRPr="007D196E">
        <w:t>EUR.</w:t>
      </w:r>
      <w:r w:rsidR="00647555">
        <w:t xml:space="preserve"> </w:t>
      </w:r>
      <w:r w:rsidRPr="007D196E">
        <w:t>În</w:t>
      </w:r>
      <w:r w:rsidR="00647555">
        <w:t xml:space="preserve"> </w:t>
      </w:r>
      <w:r w:rsidRPr="007D196E">
        <w:t>paralel,</w:t>
      </w:r>
      <w:r w:rsidR="00647555">
        <w:t xml:space="preserve"> </w:t>
      </w:r>
      <w:r w:rsidRPr="007D196E">
        <w:t>Oficiul</w:t>
      </w:r>
      <w:r w:rsidR="00647555">
        <w:t xml:space="preserve"> </w:t>
      </w:r>
      <w:r w:rsidRPr="007D196E">
        <w:t>de</w:t>
      </w:r>
      <w:r w:rsidR="00647555">
        <w:t xml:space="preserve"> </w:t>
      </w:r>
      <w:r w:rsidRPr="007D196E">
        <w:t>Film</w:t>
      </w:r>
      <w:r w:rsidR="00647555">
        <w:t xml:space="preserve"> </w:t>
      </w:r>
      <w:r w:rsidRPr="007D196E">
        <w:t>și</w:t>
      </w:r>
      <w:r w:rsidR="00647555">
        <w:t xml:space="preserve"> </w:t>
      </w:r>
      <w:r w:rsidRPr="007D196E">
        <w:t>Investiții</w:t>
      </w:r>
      <w:r w:rsidR="00647555">
        <w:t xml:space="preserve"> </w:t>
      </w:r>
      <w:r w:rsidRPr="007D196E">
        <w:t>Culturale</w:t>
      </w:r>
      <w:r w:rsidR="00647555">
        <w:t xml:space="preserve"> </w:t>
      </w:r>
      <w:r w:rsidRPr="007D196E">
        <w:t>va</w:t>
      </w:r>
      <w:r w:rsidR="00647555">
        <w:t xml:space="preserve"> </w:t>
      </w:r>
      <w:r w:rsidRPr="007D196E">
        <w:t>aduce</w:t>
      </w:r>
      <w:r w:rsidR="00647555">
        <w:t xml:space="preserve"> </w:t>
      </w:r>
      <w:r w:rsidRPr="007D196E">
        <w:t>la</w:t>
      </w:r>
      <w:r w:rsidR="00647555">
        <w:t xml:space="preserve"> </w:t>
      </w:r>
      <w:r w:rsidRPr="007D196E">
        <w:t>îndeplinire</w:t>
      </w:r>
      <w:r w:rsidR="00647555">
        <w:t xml:space="preserve"> </w:t>
      </w:r>
      <w:r w:rsidRPr="007D196E">
        <w:t>dispozițiile</w:t>
      </w:r>
      <w:r w:rsidR="00647555">
        <w:t xml:space="preserve"> </w:t>
      </w:r>
      <w:r w:rsidRPr="007D196E">
        <w:t>hotărârilor</w:t>
      </w:r>
      <w:r w:rsidR="00647555">
        <w:t xml:space="preserve"> </w:t>
      </w:r>
      <w:r w:rsidRPr="007D196E">
        <w:t>judecătorești</w:t>
      </w:r>
      <w:r w:rsidR="00647555">
        <w:t xml:space="preserve"> </w:t>
      </w:r>
      <w:r w:rsidRPr="007D196E">
        <w:t>definitive</w:t>
      </w:r>
      <w:r w:rsidR="00647555">
        <w:t xml:space="preserve"> </w:t>
      </w:r>
      <w:r w:rsidRPr="007D196E">
        <w:t>pronunțate</w:t>
      </w:r>
      <w:r w:rsidR="00647555">
        <w:t xml:space="preserve"> </w:t>
      </w:r>
      <w:r w:rsidRPr="007D196E">
        <w:t>până</w:t>
      </w:r>
      <w:r w:rsidR="00647555">
        <w:t xml:space="preserve"> </w:t>
      </w:r>
      <w:r w:rsidRPr="007D196E">
        <w:t>acum.</w:t>
      </w:r>
    </w:p>
    <w:p w14:paraId="7E8F24D8" w14:textId="36C61801" w:rsidR="007D196E" w:rsidRPr="007D196E" w:rsidRDefault="007D196E" w:rsidP="007D196E">
      <w:r w:rsidRPr="007D196E">
        <w:t>La</w:t>
      </w:r>
      <w:r w:rsidR="00647555">
        <w:t xml:space="preserve"> </w:t>
      </w:r>
      <w:r w:rsidRPr="007D196E">
        <w:t>începutul</w:t>
      </w:r>
      <w:r w:rsidR="00647555">
        <w:t xml:space="preserve"> </w:t>
      </w:r>
      <w:r w:rsidRPr="007D196E">
        <w:t>anului</w:t>
      </w:r>
      <w:r w:rsidR="00647555">
        <w:t xml:space="preserve"> </w:t>
      </w:r>
      <w:r w:rsidRPr="007D196E">
        <w:t>2024,</w:t>
      </w:r>
      <w:r w:rsidR="00647555">
        <w:t xml:space="preserve"> </w:t>
      </w:r>
      <w:r w:rsidRPr="007D196E">
        <w:t>vor</w:t>
      </w:r>
      <w:r w:rsidR="00647555">
        <w:t xml:space="preserve"> </w:t>
      </w:r>
      <w:r w:rsidRPr="007D196E">
        <w:t>fi</w:t>
      </w:r>
      <w:r w:rsidR="00647555">
        <w:t xml:space="preserve"> </w:t>
      </w:r>
      <w:r w:rsidRPr="007D196E">
        <w:t>demarate</w:t>
      </w:r>
      <w:r w:rsidR="00647555">
        <w:t xml:space="preserve"> </w:t>
      </w:r>
      <w:r w:rsidRPr="007D196E">
        <w:t>consultări</w:t>
      </w:r>
      <w:r w:rsidR="00647555">
        <w:t xml:space="preserve"> </w:t>
      </w:r>
      <w:r w:rsidRPr="007D196E">
        <w:t>cu</w:t>
      </w:r>
      <w:r w:rsidR="00647555">
        <w:t xml:space="preserve"> </w:t>
      </w:r>
      <w:r w:rsidRPr="007D196E">
        <w:t>experții</w:t>
      </w:r>
      <w:r w:rsidR="00647555">
        <w:t xml:space="preserve"> </w:t>
      </w:r>
      <w:r w:rsidRPr="007D196E">
        <w:t>și</w:t>
      </w:r>
      <w:r w:rsidR="00647555">
        <w:t xml:space="preserve"> </w:t>
      </w:r>
      <w:r w:rsidRPr="007D196E">
        <w:t>industria</w:t>
      </w:r>
      <w:r w:rsidR="00647555">
        <w:t xml:space="preserve"> </w:t>
      </w:r>
      <w:r w:rsidRPr="007D196E">
        <w:t>de</w:t>
      </w:r>
      <w:r w:rsidR="00647555">
        <w:t xml:space="preserve"> </w:t>
      </w:r>
      <w:r w:rsidRPr="007D196E">
        <w:t>film,</w:t>
      </w:r>
      <w:r w:rsidR="00647555">
        <w:t xml:space="preserve"> </w:t>
      </w:r>
      <w:r w:rsidRPr="007D196E">
        <w:t>în</w:t>
      </w:r>
      <w:r w:rsidR="00647555">
        <w:t xml:space="preserve"> </w:t>
      </w:r>
      <w:r w:rsidRPr="007D196E">
        <w:t>vederea</w:t>
      </w:r>
      <w:r w:rsidR="00647555">
        <w:t xml:space="preserve"> </w:t>
      </w:r>
      <w:r w:rsidRPr="007D196E">
        <w:t>reformării</w:t>
      </w:r>
      <w:r w:rsidR="00647555">
        <w:t xml:space="preserve"> </w:t>
      </w:r>
      <w:r w:rsidRPr="007D196E">
        <w:t>procedurii</w:t>
      </w:r>
      <w:r w:rsidR="00647555">
        <w:t xml:space="preserve"> </w:t>
      </w:r>
      <w:r w:rsidRPr="007D196E">
        <w:t>de</w:t>
      </w:r>
      <w:r w:rsidR="00647555">
        <w:t xml:space="preserve"> </w:t>
      </w:r>
      <w:r w:rsidRPr="007D196E">
        <w:t>selecție</w:t>
      </w:r>
      <w:r w:rsidR="00647555">
        <w:t xml:space="preserve"> </w:t>
      </w:r>
      <w:r w:rsidRPr="007D196E">
        <w:t>a</w:t>
      </w:r>
      <w:r w:rsidR="00647555">
        <w:t xml:space="preserve"> </w:t>
      </w:r>
      <w:r w:rsidRPr="007D196E">
        <w:t>proiectelor,</w:t>
      </w:r>
      <w:r w:rsidR="00647555">
        <w:t xml:space="preserve"> </w:t>
      </w:r>
      <w:r w:rsidRPr="007D196E">
        <w:t>astfel</w:t>
      </w:r>
      <w:r w:rsidR="00647555">
        <w:t xml:space="preserve"> </w:t>
      </w:r>
      <w:r w:rsidRPr="007D196E">
        <w:t>încât</w:t>
      </w:r>
      <w:r w:rsidR="00647555">
        <w:t xml:space="preserve"> </w:t>
      </w:r>
      <w:r w:rsidRPr="007D196E">
        <w:t>sesiunea</w:t>
      </w:r>
      <w:r w:rsidR="00647555">
        <w:t xml:space="preserve"> </w:t>
      </w:r>
      <w:r w:rsidRPr="007D196E">
        <w:t>ce</w:t>
      </w:r>
      <w:r w:rsidR="00647555">
        <w:t xml:space="preserve"> </w:t>
      </w:r>
      <w:r w:rsidRPr="007D196E">
        <w:t>va</w:t>
      </w:r>
      <w:r w:rsidR="00647555">
        <w:t xml:space="preserve"> </w:t>
      </w:r>
      <w:r w:rsidRPr="007D196E">
        <w:t>fi</w:t>
      </w:r>
      <w:r w:rsidR="00647555">
        <w:t xml:space="preserve"> </w:t>
      </w:r>
      <w:r w:rsidRPr="007D196E">
        <w:t>deschisă</w:t>
      </w:r>
      <w:r w:rsidR="00647555">
        <w:t xml:space="preserve"> </w:t>
      </w:r>
      <w:r w:rsidRPr="007D196E">
        <w:t>anul</w:t>
      </w:r>
      <w:r w:rsidR="00647555">
        <w:t xml:space="preserve"> </w:t>
      </w:r>
      <w:r w:rsidRPr="007D196E">
        <w:t>următor</w:t>
      </w:r>
      <w:r w:rsidR="00647555">
        <w:t xml:space="preserve"> </w:t>
      </w:r>
      <w:r w:rsidRPr="007D196E">
        <w:t>să</w:t>
      </w:r>
      <w:r w:rsidR="00647555">
        <w:t xml:space="preserve"> </w:t>
      </w:r>
      <w:r w:rsidRPr="007D196E">
        <w:t>asigure</w:t>
      </w:r>
      <w:r w:rsidR="00647555">
        <w:t xml:space="preserve"> </w:t>
      </w:r>
      <w:r w:rsidRPr="007D196E">
        <w:t>o</w:t>
      </w:r>
      <w:r w:rsidR="00647555">
        <w:t xml:space="preserve"> </w:t>
      </w:r>
      <w:r w:rsidRPr="007D196E">
        <w:t>alocare</w:t>
      </w:r>
      <w:r w:rsidR="00647555">
        <w:t xml:space="preserve"> </w:t>
      </w:r>
      <w:r w:rsidRPr="007D196E">
        <w:t>mai</w:t>
      </w:r>
      <w:r w:rsidR="00647555">
        <w:t xml:space="preserve"> </w:t>
      </w:r>
      <w:r w:rsidRPr="007D196E">
        <w:t>eficientă</w:t>
      </w:r>
      <w:r w:rsidR="00647555">
        <w:t xml:space="preserve"> </w:t>
      </w:r>
      <w:r w:rsidRPr="007D196E">
        <w:t>a</w:t>
      </w:r>
      <w:r w:rsidR="00647555">
        <w:t xml:space="preserve"> </w:t>
      </w:r>
      <w:r w:rsidRPr="007D196E">
        <w:t>fondurilor</w:t>
      </w:r>
      <w:r w:rsidR="00647555">
        <w:t xml:space="preserve"> </w:t>
      </w:r>
      <w:r w:rsidRPr="007D196E">
        <w:t>și</w:t>
      </w:r>
      <w:r w:rsidR="00647555">
        <w:t xml:space="preserve"> </w:t>
      </w:r>
      <w:r w:rsidRPr="007D196E">
        <w:t>maximizarea</w:t>
      </w:r>
      <w:r w:rsidR="00647555">
        <w:t xml:space="preserve"> </w:t>
      </w:r>
      <w:r w:rsidRPr="007D196E">
        <w:t>gradului</w:t>
      </w:r>
      <w:r w:rsidR="00647555">
        <w:t xml:space="preserve"> </w:t>
      </w:r>
      <w:r w:rsidRPr="007D196E">
        <w:t>de</w:t>
      </w:r>
      <w:r w:rsidR="00647555">
        <w:t xml:space="preserve"> </w:t>
      </w:r>
      <w:r w:rsidRPr="007D196E">
        <w:t>atragere</w:t>
      </w:r>
      <w:r w:rsidR="00647555">
        <w:t xml:space="preserve"> </w:t>
      </w:r>
      <w:r w:rsidRPr="007D196E">
        <w:t>a</w:t>
      </w:r>
      <w:r w:rsidR="00647555">
        <w:t xml:space="preserve"> </w:t>
      </w:r>
      <w:r w:rsidRPr="007D196E">
        <w:t>investițiilor</w:t>
      </w:r>
      <w:r w:rsidR="00647555">
        <w:t xml:space="preserve"> </w:t>
      </w:r>
      <w:r w:rsidRPr="007D196E">
        <w:t>în</w:t>
      </w:r>
      <w:r w:rsidR="00647555">
        <w:t xml:space="preserve"> </w:t>
      </w:r>
      <w:r w:rsidRPr="007D196E">
        <w:t>România.</w:t>
      </w:r>
    </w:p>
    <w:p w14:paraId="0C31FB86" w14:textId="77777777" w:rsidR="0002176E" w:rsidRPr="0002176E" w:rsidRDefault="0002176E" w:rsidP="007D196E">
      <w:pPr>
        <w:rPr>
          <w:b/>
          <w:bCs/>
        </w:rPr>
      </w:pPr>
      <w:r w:rsidRPr="007D196E">
        <w:rPr>
          <w:b/>
          <w:bCs/>
        </w:rPr>
        <w:t>Documente</w:t>
      </w:r>
    </w:p>
    <w:p w14:paraId="748AE818" w14:textId="3C68D1D7" w:rsidR="0002176E" w:rsidRPr="007D196E" w:rsidRDefault="00084DE3" w:rsidP="007D196E">
      <w:hyperlink r:id="rId22" w:tooltip="Proiect de HG privind schema de sprijin pentru industria cinematografică.zip" w:history="1">
        <w:r w:rsidR="0002176E" w:rsidRPr="007D196E">
          <w:rPr>
            <w:rStyle w:val="Hyperlink"/>
            <w:szCs w:val="24"/>
          </w:rPr>
          <w:t>Proiect</w:t>
        </w:r>
        <w:r w:rsidR="00647555">
          <w:rPr>
            <w:rStyle w:val="Hyperlink"/>
            <w:szCs w:val="24"/>
          </w:rPr>
          <w:t xml:space="preserve"> </w:t>
        </w:r>
        <w:r w:rsidR="0002176E" w:rsidRPr="007D196E">
          <w:rPr>
            <w:rStyle w:val="Hyperlink"/>
            <w:szCs w:val="24"/>
          </w:rPr>
          <w:t>de</w:t>
        </w:r>
        <w:r w:rsidR="00647555">
          <w:rPr>
            <w:rStyle w:val="Hyperlink"/>
            <w:szCs w:val="24"/>
          </w:rPr>
          <w:t xml:space="preserve"> </w:t>
        </w:r>
        <w:r w:rsidR="0002176E" w:rsidRPr="007D196E">
          <w:rPr>
            <w:rStyle w:val="Hyperlink"/>
            <w:szCs w:val="24"/>
          </w:rPr>
          <w:t>HG</w:t>
        </w:r>
        <w:r w:rsidR="00647555">
          <w:rPr>
            <w:rStyle w:val="Hyperlink"/>
            <w:szCs w:val="24"/>
          </w:rPr>
          <w:t xml:space="preserve"> </w:t>
        </w:r>
        <w:r w:rsidR="0002176E" w:rsidRPr="007D196E">
          <w:rPr>
            <w:rStyle w:val="Hyperlink"/>
            <w:szCs w:val="24"/>
          </w:rPr>
          <w:t>privind</w:t>
        </w:r>
        <w:r w:rsidR="00647555">
          <w:rPr>
            <w:rStyle w:val="Hyperlink"/>
            <w:szCs w:val="24"/>
          </w:rPr>
          <w:t xml:space="preserve"> </w:t>
        </w:r>
        <w:r w:rsidR="0002176E" w:rsidRPr="007D196E">
          <w:rPr>
            <w:rStyle w:val="Hyperlink"/>
            <w:szCs w:val="24"/>
          </w:rPr>
          <w:t>schema</w:t>
        </w:r>
        <w:r w:rsidR="00647555">
          <w:rPr>
            <w:rStyle w:val="Hyperlink"/>
            <w:szCs w:val="24"/>
          </w:rPr>
          <w:t xml:space="preserve"> </w:t>
        </w:r>
        <w:r w:rsidR="0002176E" w:rsidRPr="007D196E">
          <w:rPr>
            <w:rStyle w:val="Hyperlink"/>
            <w:szCs w:val="24"/>
          </w:rPr>
          <w:t>de</w:t>
        </w:r>
        <w:r w:rsidR="00647555">
          <w:rPr>
            <w:rStyle w:val="Hyperlink"/>
            <w:szCs w:val="24"/>
          </w:rPr>
          <w:t xml:space="preserve"> </w:t>
        </w:r>
        <w:r w:rsidR="0002176E" w:rsidRPr="007D196E">
          <w:rPr>
            <w:rStyle w:val="Hyperlink"/>
            <w:szCs w:val="24"/>
          </w:rPr>
          <w:t>sprijin</w:t>
        </w:r>
        <w:r w:rsidR="00647555">
          <w:rPr>
            <w:rStyle w:val="Hyperlink"/>
            <w:szCs w:val="24"/>
          </w:rPr>
          <w:t xml:space="preserve"> </w:t>
        </w:r>
        <w:r w:rsidR="0002176E" w:rsidRPr="007D196E">
          <w:rPr>
            <w:rStyle w:val="Hyperlink"/>
            <w:szCs w:val="24"/>
          </w:rPr>
          <w:t>pentru</w:t>
        </w:r>
        <w:r w:rsidR="00647555">
          <w:rPr>
            <w:rStyle w:val="Hyperlink"/>
            <w:szCs w:val="24"/>
          </w:rPr>
          <w:t xml:space="preserve"> </w:t>
        </w:r>
        <w:r w:rsidR="0002176E" w:rsidRPr="007D196E">
          <w:rPr>
            <w:rStyle w:val="Hyperlink"/>
            <w:szCs w:val="24"/>
          </w:rPr>
          <w:t>industria</w:t>
        </w:r>
        <w:r w:rsidR="00647555">
          <w:rPr>
            <w:rStyle w:val="Hyperlink"/>
            <w:szCs w:val="24"/>
          </w:rPr>
          <w:t xml:space="preserve"> </w:t>
        </w:r>
        <w:r w:rsidR="0002176E" w:rsidRPr="007D196E">
          <w:rPr>
            <w:rStyle w:val="Hyperlink"/>
            <w:szCs w:val="24"/>
          </w:rPr>
          <w:t>cinematografică.zip</w:t>
        </w:r>
      </w:hyperlink>
    </w:p>
    <w:p w14:paraId="5188AB83" w14:textId="2606E37D" w:rsidR="007D196E" w:rsidRPr="007D196E" w:rsidRDefault="0002176E" w:rsidP="0002176E">
      <w:pPr>
        <w:pStyle w:val="Stilsursa"/>
      </w:pPr>
      <w:r w:rsidRPr="0002176E">
        <w:t>Sursa:</w:t>
      </w:r>
      <w:r w:rsidR="00647555">
        <w:t xml:space="preserve"> </w:t>
      </w:r>
      <w:r w:rsidRPr="0002176E">
        <w:t>Ministerul</w:t>
      </w:r>
      <w:r w:rsidR="00647555">
        <w:t xml:space="preserve"> </w:t>
      </w:r>
      <w:r w:rsidRPr="0002176E">
        <w:t>Culturii</w:t>
      </w:r>
    </w:p>
    <w:p w14:paraId="0A46C56F" w14:textId="5810E813" w:rsidR="007D196E" w:rsidRPr="007D196E" w:rsidRDefault="007D196E" w:rsidP="007D196E">
      <w:pPr>
        <w:pStyle w:val="separatorarticole"/>
      </w:pPr>
      <w:r>
        <w:t>*</w:t>
      </w:r>
    </w:p>
    <w:p w14:paraId="2302403B" w14:textId="2866DF5E" w:rsidR="00900F85" w:rsidRPr="00900F85" w:rsidRDefault="00900F85" w:rsidP="00900F85">
      <w:pPr>
        <w:pStyle w:val="separatorarticole"/>
      </w:pPr>
      <w:r>
        <w:t>*</w:t>
      </w:r>
    </w:p>
    <w:p w14:paraId="153E6D6B" w14:textId="5368D627" w:rsidR="009B4592" w:rsidRPr="009B4592" w:rsidRDefault="009B4592" w:rsidP="009B4592">
      <w:pPr>
        <w:pStyle w:val="TitluArticolinINFOUE"/>
      </w:pPr>
      <w:bookmarkStart w:id="150" w:name="_Toc153533883"/>
      <w:r w:rsidRPr="009B4592">
        <w:t>MCID:</w:t>
      </w:r>
      <w:r w:rsidR="00647555">
        <w:t xml:space="preserve"> </w:t>
      </w:r>
      <w:r w:rsidRPr="009B4592">
        <w:t>Noi</w:t>
      </w:r>
      <w:r w:rsidR="00647555">
        <w:t xml:space="preserve"> </w:t>
      </w:r>
      <w:r w:rsidRPr="009B4592">
        <w:t>domenii</w:t>
      </w:r>
      <w:r w:rsidR="00647555">
        <w:t xml:space="preserve"> </w:t>
      </w:r>
      <w:r w:rsidRPr="009B4592">
        <w:t>strategice</w:t>
      </w:r>
      <w:r w:rsidR="00647555">
        <w:t xml:space="preserve"> </w:t>
      </w:r>
      <w:r w:rsidRPr="009B4592">
        <w:t>naționale</w:t>
      </w:r>
      <w:r w:rsidR="00647555">
        <w:t xml:space="preserve"> </w:t>
      </w:r>
      <w:r w:rsidRPr="009B4592">
        <w:t>incluse</w:t>
      </w:r>
      <w:r w:rsidR="00647555">
        <w:t xml:space="preserve"> </w:t>
      </w:r>
      <w:r w:rsidRPr="009B4592">
        <w:t>în</w:t>
      </w:r>
      <w:r w:rsidR="00647555">
        <w:t xml:space="preserve"> </w:t>
      </w:r>
      <w:r w:rsidRPr="009B4592">
        <w:t>PNCDI</w:t>
      </w:r>
      <w:r w:rsidR="00647555">
        <w:t xml:space="preserve"> </w:t>
      </w:r>
      <w:r w:rsidRPr="009B4592">
        <w:t>IV</w:t>
      </w:r>
      <w:bookmarkEnd w:id="150"/>
    </w:p>
    <w:p w14:paraId="4F091359" w14:textId="03E5016A" w:rsidR="009B4592" w:rsidRPr="009B4592" w:rsidRDefault="00230493" w:rsidP="009B4592">
      <w:r>
        <w:rPr>
          <w:noProof/>
          <w:lang w:eastAsia="ro-RO"/>
        </w:rPr>
        <w:drawing>
          <wp:anchor distT="0" distB="0" distL="114300" distR="114300" simplePos="0" relativeHeight="252092416" behindDoc="0" locked="0" layoutInCell="1" allowOverlap="1" wp14:anchorId="2933BFA4" wp14:editId="76E015A1">
            <wp:simplePos x="0" y="0"/>
            <wp:positionH relativeFrom="column">
              <wp:posOffset>-1041</wp:posOffset>
            </wp:positionH>
            <wp:positionV relativeFrom="paragraph">
              <wp:posOffset>38760</wp:posOffset>
            </wp:positionV>
            <wp:extent cx="1719072" cy="1024534"/>
            <wp:effectExtent l="0" t="0" r="0" b="4445"/>
            <wp:wrapSquare wrapText="bothSides"/>
            <wp:docPr id="10931756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719072" cy="1024534"/>
                    </a:xfrm>
                    <a:prstGeom prst="rect">
                      <a:avLst/>
                    </a:prstGeom>
                    <a:noFill/>
                    <a:ln>
                      <a:noFill/>
                    </a:ln>
                  </pic:spPr>
                </pic:pic>
              </a:graphicData>
            </a:graphic>
          </wp:anchor>
        </w:drawing>
      </w:r>
      <w:r w:rsidR="00647555">
        <w:t xml:space="preserve"> </w:t>
      </w:r>
      <w:r w:rsidR="009B4592" w:rsidRPr="009B4592">
        <w:t>Ministerul</w:t>
      </w:r>
      <w:r w:rsidR="00647555">
        <w:t xml:space="preserve"> </w:t>
      </w:r>
      <w:r w:rsidR="009B4592" w:rsidRPr="009B4592">
        <w:t>Cercetării,</w:t>
      </w:r>
      <w:r w:rsidR="00647555">
        <w:t xml:space="preserve"> </w:t>
      </w:r>
      <w:r w:rsidR="009B4592" w:rsidRPr="009B4592">
        <w:t>Inovării</w:t>
      </w:r>
      <w:r w:rsidR="00647555">
        <w:t xml:space="preserve"> </w:t>
      </w:r>
      <w:r w:rsidR="009B4592" w:rsidRPr="009B4592">
        <w:t>și</w:t>
      </w:r>
      <w:r w:rsidR="00647555">
        <w:t xml:space="preserve"> </w:t>
      </w:r>
      <w:r w:rsidR="009B4592" w:rsidRPr="009B4592">
        <w:t>Digitalizării</w:t>
      </w:r>
      <w:r w:rsidR="00647555">
        <w:t xml:space="preserve"> </w:t>
      </w:r>
      <w:r w:rsidR="009B4592" w:rsidRPr="009B4592">
        <w:t>a</w:t>
      </w:r>
      <w:r w:rsidR="00647555">
        <w:t xml:space="preserve"> </w:t>
      </w:r>
      <w:r w:rsidR="009B4592" w:rsidRPr="009B4592">
        <w:t>anunțat</w:t>
      </w:r>
      <w:r w:rsidR="00647555">
        <w:t xml:space="preserve"> </w:t>
      </w:r>
      <w:r w:rsidR="009B4592" w:rsidRPr="009B4592">
        <w:t>că</w:t>
      </w:r>
      <w:r w:rsidR="00647555">
        <w:t xml:space="preserve"> </w:t>
      </w:r>
      <w:r w:rsidR="009B4592" w:rsidRPr="009B4592">
        <w:t>Guvernul</w:t>
      </w:r>
      <w:r w:rsidR="00647555">
        <w:t xml:space="preserve"> </w:t>
      </w:r>
      <w:r w:rsidR="009B4592" w:rsidRPr="009B4592">
        <w:t>României</w:t>
      </w:r>
      <w:r w:rsidR="00647555">
        <w:t xml:space="preserve"> </w:t>
      </w:r>
      <w:r w:rsidR="009B4592" w:rsidRPr="009B4592">
        <w:t>a</w:t>
      </w:r>
      <w:r w:rsidR="00647555">
        <w:t xml:space="preserve"> </w:t>
      </w:r>
      <w:r w:rsidR="009B4592" w:rsidRPr="009B4592">
        <w:t>adoptat</w:t>
      </w:r>
      <w:r w:rsidR="00647555">
        <w:t xml:space="preserve"> </w:t>
      </w:r>
      <w:r w:rsidR="009B4592" w:rsidRPr="009B4592">
        <w:t>o</w:t>
      </w:r>
      <w:r w:rsidR="00647555">
        <w:t xml:space="preserve"> </w:t>
      </w:r>
      <w:r w:rsidR="009B4592" w:rsidRPr="009B4592">
        <w:t>hotărâre</w:t>
      </w:r>
      <w:r w:rsidR="00647555">
        <w:t xml:space="preserve"> </w:t>
      </w:r>
      <w:r w:rsidR="009B4592" w:rsidRPr="009B4592">
        <w:t>prin</w:t>
      </w:r>
      <w:r w:rsidR="00647555">
        <w:t xml:space="preserve"> </w:t>
      </w:r>
      <w:r w:rsidR="009B4592" w:rsidRPr="009B4592">
        <w:t>care</w:t>
      </w:r>
      <w:r w:rsidR="00647555">
        <w:t xml:space="preserve"> </w:t>
      </w:r>
      <w:r w:rsidR="009B4592" w:rsidRPr="009B4592">
        <w:t>este</w:t>
      </w:r>
      <w:r w:rsidR="00647555">
        <w:t xml:space="preserve"> </w:t>
      </w:r>
      <w:r w:rsidR="009B4592" w:rsidRPr="009B4592">
        <w:t>completat</w:t>
      </w:r>
      <w:r w:rsidR="00647555">
        <w:t xml:space="preserve"> </w:t>
      </w:r>
      <w:r w:rsidR="009B4592" w:rsidRPr="009B4592">
        <w:t>Planul</w:t>
      </w:r>
      <w:r w:rsidR="00647555">
        <w:t xml:space="preserve"> </w:t>
      </w:r>
      <w:r w:rsidR="009B4592" w:rsidRPr="009B4592">
        <w:t>Național</w:t>
      </w:r>
      <w:r w:rsidR="00647555">
        <w:t xml:space="preserve"> </w:t>
      </w:r>
      <w:r w:rsidR="009B4592" w:rsidRPr="009B4592">
        <w:t>Cercetare</w:t>
      </w:r>
      <w:r w:rsidR="00647555">
        <w:t xml:space="preserve"> </w:t>
      </w:r>
      <w:r w:rsidR="009B4592" w:rsidRPr="009B4592">
        <w:t>Dezvoltare</w:t>
      </w:r>
      <w:r w:rsidR="00647555">
        <w:t xml:space="preserve"> </w:t>
      </w:r>
      <w:r w:rsidR="009B4592" w:rsidRPr="009B4592">
        <w:t>și</w:t>
      </w:r>
      <w:r w:rsidR="00647555">
        <w:t xml:space="preserve"> </w:t>
      </w:r>
      <w:r w:rsidR="009B4592" w:rsidRPr="009B4592">
        <w:t>Inovare</w:t>
      </w:r>
      <w:r w:rsidR="00647555">
        <w:t xml:space="preserve"> </w:t>
      </w:r>
      <w:r w:rsidR="009B4592" w:rsidRPr="009B4592">
        <w:t>IV</w:t>
      </w:r>
      <w:r w:rsidR="00647555">
        <w:t xml:space="preserve"> </w:t>
      </w:r>
      <w:r w:rsidR="009B4592" w:rsidRPr="009B4592">
        <w:t>(PNCDI</w:t>
      </w:r>
      <w:r w:rsidR="00647555">
        <w:t xml:space="preserve"> </w:t>
      </w:r>
      <w:r w:rsidR="009B4592" w:rsidRPr="009B4592">
        <w:t>IV),</w:t>
      </w:r>
      <w:r w:rsidR="00647555">
        <w:t xml:space="preserve"> </w:t>
      </w:r>
      <w:r w:rsidR="009B4592" w:rsidRPr="009B4592">
        <w:t>prin</w:t>
      </w:r>
      <w:r w:rsidR="00647555">
        <w:t xml:space="preserve"> </w:t>
      </w:r>
      <w:r w:rsidR="009B4592" w:rsidRPr="009B4592">
        <w:t>asigurarea</w:t>
      </w:r>
      <w:r w:rsidR="00647555">
        <w:t xml:space="preserve"> </w:t>
      </w:r>
      <w:r w:rsidR="009B4592" w:rsidRPr="009B4592">
        <w:t>finanțării</w:t>
      </w:r>
      <w:r w:rsidR="00647555">
        <w:t xml:space="preserve"> </w:t>
      </w:r>
      <w:r w:rsidR="009B4592" w:rsidRPr="009B4592">
        <w:t>unor</w:t>
      </w:r>
      <w:r w:rsidR="00647555">
        <w:t xml:space="preserve"> </w:t>
      </w:r>
      <w:r w:rsidR="009B4592" w:rsidRPr="009B4592">
        <w:t>programe</w:t>
      </w:r>
      <w:r w:rsidR="00647555">
        <w:t xml:space="preserve"> </w:t>
      </w:r>
      <w:r w:rsidR="009B4592" w:rsidRPr="009B4592">
        <w:t>de</w:t>
      </w:r>
      <w:r w:rsidR="00647555">
        <w:t xml:space="preserve"> </w:t>
      </w:r>
      <w:r w:rsidR="009B4592" w:rsidRPr="009B4592">
        <w:t>cercetare</w:t>
      </w:r>
      <w:r w:rsidR="00647555">
        <w:t xml:space="preserve"> </w:t>
      </w:r>
      <w:r w:rsidR="009B4592" w:rsidRPr="009B4592">
        <w:t>prioritare,</w:t>
      </w:r>
      <w:r w:rsidR="00647555">
        <w:t xml:space="preserve"> </w:t>
      </w:r>
      <w:r w:rsidR="009B4592" w:rsidRPr="009B4592">
        <w:t>corelate</w:t>
      </w:r>
      <w:r w:rsidR="00647555">
        <w:t xml:space="preserve"> </w:t>
      </w:r>
      <w:r w:rsidR="009B4592" w:rsidRPr="009B4592">
        <w:t>cu</w:t>
      </w:r>
      <w:r w:rsidR="00647555">
        <w:t xml:space="preserve"> </w:t>
      </w:r>
      <w:r w:rsidR="009B4592" w:rsidRPr="009B4592">
        <w:t>Agenda</w:t>
      </w:r>
      <w:r w:rsidR="00647555">
        <w:t xml:space="preserve"> </w:t>
      </w:r>
      <w:r w:rsidR="009B4592" w:rsidRPr="009B4592">
        <w:t>Strategică</w:t>
      </w:r>
      <w:r w:rsidR="00647555">
        <w:t xml:space="preserve"> </w:t>
      </w:r>
      <w:r w:rsidR="009B4592" w:rsidRPr="009B4592">
        <w:t>de</w:t>
      </w:r>
      <w:r w:rsidR="00647555">
        <w:t xml:space="preserve"> </w:t>
      </w:r>
      <w:r w:rsidR="009B4592" w:rsidRPr="009B4592">
        <w:t>Cercetare</w:t>
      </w:r>
      <w:r w:rsidR="00647555">
        <w:t xml:space="preserve"> </w:t>
      </w:r>
      <w:r w:rsidR="009B4592" w:rsidRPr="009B4592">
        <w:t>a</w:t>
      </w:r>
      <w:r w:rsidR="00647555">
        <w:t xml:space="preserve"> </w:t>
      </w:r>
      <w:r w:rsidR="009B4592" w:rsidRPr="009B4592">
        <w:t>României</w:t>
      </w:r>
      <w:r w:rsidR="00647555">
        <w:t xml:space="preserve"> </w:t>
      </w:r>
      <w:r w:rsidR="009B4592" w:rsidRPr="009B4592">
        <w:t>și</w:t>
      </w:r>
      <w:r w:rsidR="00647555">
        <w:t xml:space="preserve"> </w:t>
      </w:r>
      <w:r w:rsidR="009B4592" w:rsidRPr="009B4592">
        <w:t>care</w:t>
      </w:r>
      <w:r w:rsidR="00647555">
        <w:t xml:space="preserve"> </w:t>
      </w:r>
      <w:r w:rsidR="009B4592" w:rsidRPr="009B4592">
        <w:t>să</w:t>
      </w:r>
      <w:r w:rsidR="00647555">
        <w:t xml:space="preserve"> </w:t>
      </w:r>
      <w:r w:rsidR="009B4592" w:rsidRPr="009B4592">
        <w:t>răspundă</w:t>
      </w:r>
      <w:r w:rsidR="00647555">
        <w:t xml:space="preserve"> </w:t>
      </w:r>
      <w:r w:rsidR="009B4592" w:rsidRPr="009B4592">
        <w:t>principalelor</w:t>
      </w:r>
      <w:r w:rsidR="00647555">
        <w:t xml:space="preserve"> </w:t>
      </w:r>
      <w:r w:rsidR="009B4592" w:rsidRPr="009B4592">
        <w:t>provocări</w:t>
      </w:r>
      <w:r w:rsidR="00647555">
        <w:t xml:space="preserve"> </w:t>
      </w:r>
      <w:r w:rsidR="009B4592" w:rsidRPr="009B4592">
        <w:t>din</w:t>
      </w:r>
      <w:r w:rsidR="00647555">
        <w:t xml:space="preserve"> </w:t>
      </w:r>
      <w:r w:rsidR="009B4592" w:rsidRPr="009B4592">
        <w:t>societate.</w:t>
      </w:r>
    </w:p>
    <w:p w14:paraId="2A382D80" w14:textId="7D9F68C8" w:rsidR="009B4592" w:rsidRPr="009B4592" w:rsidRDefault="009B4592" w:rsidP="009B4592">
      <w:r w:rsidRPr="009B4592">
        <w:t>Astfel,</w:t>
      </w:r>
      <w:r w:rsidR="00647555">
        <w:t xml:space="preserve"> </w:t>
      </w:r>
      <w:r w:rsidRPr="009B4592">
        <w:t>au</w:t>
      </w:r>
      <w:r w:rsidR="00647555">
        <w:t xml:space="preserve"> </w:t>
      </w:r>
      <w:r w:rsidRPr="009B4592">
        <w:t>fost</w:t>
      </w:r>
      <w:r w:rsidR="00647555">
        <w:t xml:space="preserve"> </w:t>
      </w:r>
      <w:r w:rsidRPr="009B4592">
        <w:t>definite</w:t>
      </w:r>
      <w:r w:rsidR="00647555">
        <w:t xml:space="preserve"> </w:t>
      </w:r>
      <w:r w:rsidRPr="009B4592">
        <w:t>noi</w:t>
      </w:r>
      <w:r w:rsidR="00647555">
        <w:t xml:space="preserve"> </w:t>
      </w:r>
      <w:r w:rsidRPr="009B4592">
        <w:t>domenii</w:t>
      </w:r>
      <w:r w:rsidR="00647555">
        <w:t xml:space="preserve"> </w:t>
      </w:r>
      <w:r w:rsidRPr="009B4592">
        <w:t>strategice</w:t>
      </w:r>
      <w:r w:rsidR="00647555">
        <w:t xml:space="preserve"> </w:t>
      </w:r>
      <w:r w:rsidRPr="009B4592">
        <w:t>naționale</w:t>
      </w:r>
      <w:r w:rsidR="00647555">
        <w:t xml:space="preserve"> </w:t>
      </w:r>
      <w:r w:rsidRPr="009B4592">
        <w:t>de</w:t>
      </w:r>
      <w:r w:rsidR="00647555">
        <w:t xml:space="preserve"> </w:t>
      </w:r>
      <w:r w:rsidRPr="009B4592">
        <w:t>importanță</w:t>
      </w:r>
      <w:r w:rsidR="00647555">
        <w:t xml:space="preserve"> </w:t>
      </w:r>
      <w:r w:rsidRPr="009B4592">
        <w:t>deosebită</w:t>
      </w:r>
      <w:r w:rsidR="00647555">
        <w:t xml:space="preserve"> </w:t>
      </w:r>
      <w:r w:rsidRPr="009B4592">
        <w:t>în</w:t>
      </w:r>
      <w:r w:rsidR="00647555">
        <w:t xml:space="preserve"> </w:t>
      </w:r>
      <w:r w:rsidRPr="009B4592">
        <w:t>contextul</w:t>
      </w:r>
      <w:r w:rsidR="00647555">
        <w:t xml:space="preserve"> </w:t>
      </w:r>
      <w:r w:rsidRPr="009B4592">
        <w:t>geopolitic</w:t>
      </w:r>
      <w:r w:rsidR="00647555">
        <w:t xml:space="preserve"> </w:t>
      </w:r>
      <w:r w:rsidRPr="009B4592">
        <w:t>actual,</w:t>
      </w:r>
      <w:r w:rsidR="00647555">
        <w:t xml:space="preserve"> </w:t>
      </w:r>
      <w:r w:rsidRPr="009B4592">
        <w:t>precum</w:t>
      </w:r>
      <w:r w:rsidR="00647555">
        <w:t xml:space="preserve"> </w:t>
      </w:r>
      <w:r w:rsidRPr="009B4592">
        <w:t>securitate</w:t>
      </w:r>
      <w:r w:rsidR="00647555">
        <w:t xml:space="preserve"> </w:t>
      </w:r>
      <w:r w:rsidRPr="009B4592">
        <w:t>cibernetică,</w:t>
      </w:r>
      <w:r w:rsidR="00647555">
        <w:t xml:space="preserve"> </w:t>
      </w:r>
      <w:r w:rsidRPr="009B4592">
        <w:t>tehnologii</w:t>
      </w:r>
      <w:r w:rsidR="00647555">
        <w:t xml:space="preserve"> </w:t>
      </w:r>
      <w:r w:rsidRPr="009B4592">
        <w:t>cuantice,</w:t>
      </w:r>
      <w:r w:rsidR="00647555">
        <w:t xml:space="preserve"> </w:t>
      </w:r>
      <w:r w:rsidRPr="009B4592">
        <w:t>inteligență</w:t>
      </w:r>
      <w:r w:rsidR="00647555">
        <w:t xml:space="preserve"> </w:t>
      </w:r>
      <w:r w:rsidRPr="009B4592">
        <w:t>artificială,</w:t>
      </w:r>
      <w:r w:rsidR="00647555">
        <w:t xml:space="preserve"> </w:t>
      </w:r>
      <w:r w:rsidRPr="009B4592">
        <w:t>sisteme</w:t>
      </w:r>
      <w:r w:rsidR="00647555">
        <w:t xml:space="preserve"> </w:t>
      </w:r>
      <w:r w:rsidRPr="009B4592">
        <w:t>autonome.</w:t>
      </w:r>
    </w:p>
    <w:p w14:paraId="48365E1E" w14:textId="7C6A4782" w:rsidR="009B4592" w:rsidRPr="009B4592" w:rsidRDefault="009B4592" w:rsidP="009B4592">
      <w:r w:rsidRPr="009B4592">
        <w:t>„Am</w:t>
      </w:r>
      <w:r w:rsidR="00647555">
        <w:t xml:space="preserve"> </w:t>
      </w:r>
      <w:r w:rsidRPr="009B4592">
        <w:t>introdus</w:t>
      </w:r>
      <w:r w:rsidR="00647555">
        <w:t xml:space="preserve"> </w:t>
      </w:r>
      <w:r w:rsidRPr="009B4592">
        <w:t>noi</w:t>
      </w:r>
      <w:r w:rsidR="00647555">
        <w:t xml:space="preserve"> </w:t>
      </w:r>
      <w:r w:rsidRPr="009B4592">
        <w:t>instrumente</w:t>
      </w:r>
      <w:r w:rsidR="00647555">
        <w:t xml:space="preserve"> </w:t>
      </w:r>
      <w:r w:rsidRPr="009B4592">
        <w:t>în</w:t>
      </w:r>
      <w:r w:rsidR="00647555">
        <w:t xml:space="preserve"> </w:t>
      </w:r>
      <w:r w:rsidRPr="009B4592">
        <w:t>PNCDI</w:t>
      </w:r>
      <w:r w:rsidR="00647555">
        <w:t xml:space="preserve"> </w:t>
      </w:r>
      <w:r w:rsidRPr="009B4592">
        <w:t>IV</w:t>
      </w:r>
      <w:r w:rsidR="00647555">
        <w:t xml:space="preserve"> </w:t>
      </w:r>
      <w:r w:rsidRPr="009B4592">
        <w:t>pentru</w:t>
      </w:r>
      <w:r w:rsidR="00647555">
        <w:t xml:space="preserve"> </w:t>
      </w:r>
      <w:r w:rsidRPr="009B4592">
        <w:t>a</w:t>
      </w:r>
      <w:r w:rsidR="00647555">
        <w:t xml:space="preserve"> </w:t>
      </w:r>
      <w:r w:rsidRPr="009B4592">
        <w:t>consolida</w:t>
      </w:r>
      <w:r w:rsidR="00647555">
        <w:t xml:space="preserve"> </w:t>
      </w:r>
      <w:r w:rsidRPr="009B4592">
        <w:t>fundamentul</w:t>
      </w:r>
      <w:r w:rsidR="00647555">
        <w:t xml:space="preserve"> </w:t>
      </w:r>
      <w:r w:rsidRPr="009B4592">
        <w:t>inovării</w:t>
      </w:r>
      <w:r w:rsidR="00647555">
        <w:t xml:space="preserve"> </w:t>
      </w:r>
      <w:r w:rsidRPr="009B4592">
        <w:t>de</w:t>
      </w:r>
      <w:r w:rsidR="00647555">
        <w:t xml:space="preserve"> </w:t>
      </w:r>
      <w:r w:rsidRPr="009B4592">
        <w:t>succes:</w:t>
      </w:r>
      <w:r w:rsidR="00647555">
        <w:t xml:space="preserve"> </w:t>
      </w:r>
      <w:r w:rsidRPr="009B4592">
        <w:t>transferul</w:t>
      </w:r>
      <w:r w:rsidR="00647555">
        <w:t xml:space="preserve"> </w:t>
      </w:r>
      <w:r w:rsidRPr="009B4592">
        <w:t>tehnologic</w:t>
      </w:r>
      <w:r w:rsidR="00647555">
        <w:t xml:space="preserve"> </w:t>
      </w:r>
      <w:r w:rsidRPr="009B4592">
        <w:t>al</w:t>
      </w:r>
      <w:r w:rsidR="00647555">
        <w:t xml:space="preserve"> </w:t>
      </w:r>
      <w:r w:rsidRPr="009B4592">
        <w:t>rezultatelor</w:t>
      </w:r>
      <w:r w:rsidR="00647555">
        <w:t xml:space="preserve"> </w:t>
      </w:r>
      <w:r w:rsidRPr="009B4592">
        <w:t>cercetării</w:t>
      </w:r>
      <w:r w:rsidR="00647555">
        <w:t xml:space="preserve"> </w:t>
      </w:r>
      <w:r w:rsidRPr="009B4592">
        <w:t>în</w:t>
      </w:r>
      <w:r w:rsidR="00647555">
        <w:t xml:space="preserve"> </w:t>
      </w:r>
      <w:r w:rsidRPr="009B4592">
        <w:t>economie</w:t>
      </w:r>
      <w:r w:rsidR="00647555">
        <w:t xml:space="preserve"> </w:t>
      </w:r>
      <w:r w:rsidRPr="009B4592">
        <w:t>și</w:t>
      </w:r>
      <w:r w:rsidR="00647555">
        <w:t xml:space="preserve"> </w:t>
      </w:r>
      <w:r w:rsidRPr="009B4592">
        <w:t>societate.</w:t>
      </w:r>
      <w:r w:rsidR="00647555">
        <w:t xml:space="preserve"> </w:t>
      </w:r>
      <w:r w:rsidRPr="009B4592">
        <w:t>În</w:t>
      </w:r>
      <w:r w:rsidR="00647555">
        <w:t xml:space="preserve"> </w:t>
      </w:r>
      <w:r w:rsidRPr="009B4592">
        <w:t>egală</w:t>
      </w:r>
      <w:r w:rsidR="00647555">
        <w:t xml:space="preserve"> </w:t>
      </w:r>
      <w:r w:rsidRPr="009B4592">
        <w:t>măsură,</w:t>
      </w:r>
      <w:r w:rsidR="00647555">
        <w:t xml:space="preserve"> </w:t>
      </w:r>
      <w:r w:rsidRPr="009B4592">
        <w:t>încurajăm</w:t>
      </w:r>
      <w:r w:rsidR="00647555">
        <w:t xml:space="preserve"> </w:t>
      </w:r>
      <w:r w:rsidRPr="009B4592">
        <w:t>parteneriatele</w:t>
      </w:r>
      <w:r w:rsidR="00647555">
        <w:t xml:space="preserve"> </w:t>
      </w:r>
      <w:r w:rsidRPr="009B4592">
        <w:t>între</w:t>
      </w:r>
      <w:r w:rsidR="00647555">
        <w:t xml:space="preserve"> </w:t>
      </w:r>
      <w:r w:rsidRPr="009B4592">
        <w:t>institute</w:t>
      </w:r>
      <w:r w:rsidR="00647555">
        <w:t xml:space="preserve"> </w:t>
      </w:r>
      <w:r w:rsidRPr="009B4592">
        <w:t>de</w:t>
      </w:r>
      <w:r w:rsidR="00647555">
        <w:t xml:space="preserve"> </w:t>
      </w:r>
      <w:r w:rsidRPr="009B4592">
        <w:t>cercetare,</w:t>
      </w:r>
      <w:r w:rsidR="00647555">
        <w:t xml:space="preserve"> </w:t>
      </w:r>
      <w:r w:rsidRPr="009B4592">
        <w:t>universități</w:t>
      </w:r>
      <w:r w:rsidR="00647555">
        <w:t xml:space="preserve"> </w:t>
      </w:r>
      <w:r w:rsidRPr="009B4592">
        <w:t>şi</w:t>
      </w:r>
      <w:r w:rsidR="00647555">
        <w:t xml:space="preserve"> </w:t>
      </w:r>
      <w:r w:rsidRPr="009B4592">
        <w:t>mediul</w:t>
      </w:r>
      <w:r w:rsidR="00647555">
        <w:t xml:space="preserve"> </w:t>
      </w:r>
      <w:r w:rsidRPr="009B4592">
        <w:t>privat</w:t>
      </w:r>
      <w:r w:rsidR="00647555">
        <w:t xml:space="preserve"> </w:t>
      </w:r>
      <w:r w:rsidRPr="009B4592">
        <w:t>românesc,</w:t>
      </w:r>
      <w:r w:rsidR="00647555">
        <w:t xml:space="preserve"> </w:t>
      </w:r>
      <w:r w:rsidRPr="009B4592">
        <w:t>dar</w:t>
      </w:r>
      <w:r w:rsidR="00647555">
        <w:t xml:space="preserve"> </w:t>
      </w:r>
      <w:r w:rsidRPr="009B4592">
        <w:t>și</w:t>
      </w:r>
      <w:r w:rsidR="00647555">
        <w:t xml:space="preserve"> </w:t>
      </w:r>
      <w:r w:rsidRPr="009B4592">
        <w:t>parteneriatele</w:t>
      </w:r>
      <w:r w:rsidR="00647555">
        <w:t xml:space="preserve"> </w:t>
      </w:r>
      <w:proofErr w:type="spellStart"/>
      <w:r w:rsidRPr="009B4592">
        <w:t>internaţionale</w:t>
      </w:r>
      <w:proofErr w:type="spellEnd"/>
      <w:r w:rsidR="00647555">
        <w:t xml:space="preserve"> </w:t>
      </w:r>
      <w:r w:rsidRPr="009B4592">
        <w:t>prin</w:t>
      </w:r>
      <w:r w:rsidR="00647555">
        <w:t xml:space="preserve"> </w:t>
      </w:r>
      <w:r w:rsidRPr="009B4592">
        <w:t>care</w:t>
      </w:r>
      <w:r w:rsidR="00647555">
        <w:t xml:space="preserve"> </w:t>
      </w:r>
      <w:proofErr w:type="spellStart"/>
      <w:r w:rsidRPr="009B4592">
        <w:t>entităţile</w:t>
      </w:r>
      <w:proofErr w:type="spellEnd"/>
      <w:r w:rsidR="00647555">
        <w:t xml:space="preserve"> </w:t>
      </w:r>
      <w:r w:rsidRPr="009B4592">
        <w:t>de</w:t>
      </w:r>
      <w:r w:rsidR="00647555">
        <w:t xml:space="preserve"> </w:t>
      </w:r>
      <w:r w:rsidRPr="009B4592">
        <w:t>cercetare</w:t>
      </w:r>
      <w:r w:rsidR="00647555">
        <w:t xml:space="preserve"> </w:t>
      </w:r>
      <w:proofErr w:type="spellStart"/>
      <w:r w:rsidRPr="009B4592">
        <w:t>româneşti</w:t>
      </w:r>
      <w:proofErr w:type="spellEnd"/>
      <w:r w:rsidR="00647555">
        <w:t xml:space="preserve"> </w:t>
      </w:r>
      <w:r w:rsidRPr="009B4592">
        <w:t>pot</w:t>
      </w:r>
      <w:r w:rsidR="00647555">
        <w:t xml:space="preserve"> </w:t>
      </w:r>
      <w:r w:rsidRPr="009B4592">
        <w:t>accesa</w:t>
      </w:r>
      <w:r w:rsidR="00647555">
        <w:t xml:space="preserve"> </w:t>
      </w:r>
      <w:r w:rsidRPr="009B4592">
        <w:t>fonduri”,</w:t>
      </w:r>
      <w:r w:rsidR="00647555">
        <w:t xml:space="preserve"> </w:t>
      </w:r>
      <w:r w:rsidRPr="009B4592">
        <w:t>a</w:t>
      </w:r>
      <w:r w:rsidR="00647555">
        <w:t xml:space="preserve"> </w:t>
      </w:r>
      <w:r w:rsidRPr="009B4592">
        <w:t>precizat</w:t>
      </w:r>
      <w:r w:rsidR="00647555">
        <w:t xml:space="preserve"> </w:t>
      </w:r>
      <w:r w:rsidRPr="009B4592">
        <w:t>Bogdan</w:t>
      </w:r>
      <w:r w:rsidR="00647555">
        <w:t xml:space="preserve"> </w:t>
      </w:r>
      <w:r w:rsidRPr="009B4592">
        <w:t>Ivan,</w:t>
      </w:r>
      <w:r w:rsidR="00647555">
        <w:t xml:space="preserve"> </w:t>
      </w:r>
      <w:r w:rsidRPr="009B4592">
        <w:t>ministrul</w:t>
      </w:r>
      <w:r w:rsidR="00647555">
        <w:t xml:space="preserve"> </w:t>
      </w:r>
      <w:r w:rsidRPr="009B4592">
        <w:t>Cercetării,</w:t>
      </w:r>
      <w:r w:rsidR="00647555">
        <w:t xml:space="preserve"> </w:t>
      </w:r>
      <w:r w:rsidRPr="009B4592">
        <w:t>Inovării</w:t>
      </w:r>
      <w:r w:rsidR="00647555">
        <w:t xml:space="preserve"> </w:t>
      </w:r>
      <w:r w:rsidRPr="009B4592">
        <w:t>și</w:t>
      </w:r>
      <w:r w:rsidR="00647555">
        <w:t xml:space="preserve"> </w:t>
      </w:r>
      <w:r w:rsidRPr="009B4592">
        <w:t>Digitalizării.</w:t>
      </w:r>
    </w:p>
    <w:p w14:paraId="68C57DD6" w14:textId="1DD81E7F" w:rsidR="009B4592" w:rsidRPr="009B4592" w:rsidRDefault="009B4592" w:rsidP="009B4592">
      <w:r w:rsidRPr="009B4592">
        <w:t>Conform</w:t>
      </w:r>
      <w:r w:rsidR="00647555">
        <w:t xml:space="preserve"> </w:t>
      </w:r>
      <w:r w:rsidRPr="009B4592">
        <w:t>comunicatului</w:t>
      </w:r>
      <w:r w:rsidR="00647555">
        <w:t xml:space="preserve"> </w:t>
      </w:r>
      <w:r w:rsidRPr="009B4592">
        <w:t>oficial,</w:t>
      </w:r>
      <w:r w:rsidR="00647555">
        <w:t xml:space="preserve"> </w:t>
      </w:r>
      <w:r w:rsidRPr="009B4592">
        <w:t>prin</w:t>
      </w:r>
      <w:r w:rsidR="00647555">
        <w:t xml:space="preserve"> </w:t>
      </w:r>
      <w:r w:rsidRPr="009B4592">
        <w:t>programele</w:t>
      </w:r>
      <w:r w:rsidR="00647555">
        <w:t xml:space="preserve"> </w:t>
      </w:r>
      <w:r w:rsidRPr="009B4592">
        <w:t>Tehnologii</w:t>
      </w:r>
      <w:r w:rsidR="00647555">
        <w:t xml:space="preserve"> </w:t>
      </w:r>
      <w:r w:rsidRPr="009B4592">
        <w:t>cuantice,</w:t>
      </w:r>
      <w:r w:rsidR="00647555">
        <w:t xml:space="preserve"> </w:t>
      </w:r>
      <w:r w:rsidRPr="009B4592">
        <w:t>Inteligență</w:t>
      </w:r>
      <w:r w:rsidR="00647555">
        <w:t xml:space="preserve"> </w:t>
      </w:r>
      <w:r w:rsidRPr="009B4592">
        <w:t>artificială</w:t>
      </w:r>
      <w:r w:rsidR="00647555">
        <w:t xml:space="preserve"> </w:t>
      </w:r>
      <w:r w:rsidRPr="009B4592">
        <w:t>și</w:t>
      </w:r>
      <w:r w:rsidR="00647555">
        <w:t xml:space="preserve"> </w:t>
      </w:r>
      <w:r w:rsidRPr="009B4592">
        <w:t>Sisteme</w:t>
      </w:r>
      <w:r w:rsidR="00647555">
        <w:t xml:space="preserve"> </w:t>
      </w:r>
      <w:r w:rsidRPr="009B4592">
        <w:t>autonome</w:t>
      </w:r>
      <w:r w:rsidR="00647555">
        <w:t xml:space="preserve"> </w:t>
      </w:r>
      <w:r w:rsidRPr="009B4592">
        <w:t>se</w:t>
      </w:r>
      <w:r w:rsidR="00647555">
        <w:t xml:space="preserve"> </w:t>
      </w:r>
      <w:r w:rsidRPr="009B4592">
        <w:t>vor</w:t>
      </w:r>
      <w:r w:rsidR="00647555">
        <w:t xml:space="preserve"> </w:t>
      </w:r>
      <w:r w:rsidRPr="009B4592">
        <w:t>crea</w:t>
      </w:r>
      <w:r w:rsidR="00647555">
        <w:t xml:space="preserve"> </w:t>
      </w:r>
      <w:r w:rsidRPr="009B4592">
        <w:t>soluții</w:t>
      </w:r>
      <w:r w:rsidR="00647555">
        <w:t xml:space="preserve"> </w:t>
      </w:r>
      <w:r w:rsidRPr="009B4592">
        <w:t>inovatoare,</w:t>
      </w:r>
      <w:r w:rsidR="00647555">
        <w:t xml:space="preserve"> </w:t>
      </w:r>
      <w:r w:rsidRPr="009B4592">
        <w:t>cu</w:t>
      </w:r>
      <w:r w:rsidR="00647555">
        <w:t xml:space="preserve"> </w:t>
      </w:r>
      <w:r w:rsidRPr="009B4592">
        <w:t>aplicabilitate</w:t>
      </w:r>
      <w:r w:rsidR="00647555">
        <w:t xml:space="preserve"> </w:t>
      </w:r>
      <w:r w:rsidRPr="009B4592">
        <w:t>în</w:t>
      </w:r>
      <w:r w:rsidR="00647555">
        <w:t xml:space="preserve"> </w:t>
      </w:r>
      <w:r w:rsidRPr="009B4592">
        <w:t>diverse</w:t>
      </w:r>
      <w:r w:rsidR="00647555">
        <w:t xml:space="preserve"> </w:t>
      </w:r>
      <w:r w:rsidRPr="009B4592">
        <w:t>sectoare</w:t>
      </w:r>
      <w:r w:rsidR="00647555">
        <w:t xml:space="preserve"> </w:t>
      </w:r>
      <w:r w:rsidRPr="009B4592">
        <w:t>ale</w:t>
      </w:r>
      <w:r w:rsidR="00647555">
        <w:t xml:space="preserve"> </w:t>
      </w:r>
      <w:r w:rsidRPr="009B4592">
        <w:t>economiei</w:t>
      </w:r>
      <w:r w:rsidR="00647555">
        <w:t xml:space="preserve"> </w:t>
      </w:r>
      <w:r w:rsidRPr="009B4592">
        <w:t>și</w:t>
      </w:r>
      <w:r w:rsidR="00647555">
        <w:t xml:space="preserve"> </w:t>
      </w:r>
      <w:r w:rsidRPr="009B4592">
        <w:t>societății,</w:t>
      </w:r>
      <w:r w:rsidR="00647555">
        <w:t xml:space="preserve"> </w:t>
      </w:r>
      <w:r w:rsidRPr="009B4592">
        <w:t>prin</w:t>
      </w:r>
      <w:r w:rsidR="00647555">
        <w:t xml:space="preserve"> </w:t>
      </w:r>
      <w:r w:rsidRPr="009B4592">
        <w:t>construirea</w:t>
      </w:r>
      <w:r w:rsidR="00647555">
        <w:t xml:space="preserve"> </w:t>
      </w:r>
      <w:r w:rsidRPr="009B4592">
        <w:t>și</w:t>
      </w:r>
      <w:r w:rsidR="00647555">
        <w:t xml:space="preserve"> </w:t>
      </w:r>
      <w:r w:rsidRPr="009B4592">
        <w:t>consolidarea</w:t>
      </w:r>
      <w:r w:rsidR="00647555">
        <w:t xml:space="preserve"> </w:t>
      </w:r>
      <w:r w:rsidRPr="009B4592">
        <w:t>unor</w:t>
      </w:r>
      <w:r w:rsidR="00647555">
        <w:t xml:space="preserve"> </w:t>
      </w:r>
      <w:r w:rsidRPr="009B4592">
        <w:t>sisteme</w:t>
      </w:r>
      <w:r w:rsidR="00647555">
        <w:t xml:space="preserve"> </w:t>
      </w:r>
      <w:r w:rsidRPr="009B4592">
        <w:t>integrate</w:t>
      </w:r>
      <w:r w:rsidR="00647555">
        <w:t xml:space="preserve"> </w:t>
      </w:r>
      <w:r w:rsidRPr="009B4592">
        <w:t>pentru</w:t>
      </w:r>
      <w:r w:rsidR="00647555">
        <w:t xml:space="preserve"> </w:t>
      </w:r>
      <w:r w:rsidRPr="009B4592">
        <w:t>cercetare-dezvoltare</w:t>
      </w:r>
      <w:r w:rsidR="00647555">
        <w:t xml:space="preserve"> </w:t>
      </w:r>
      <w:r w:rsidRPr="009B4592">
        <w:t>și</w:t>
      </w:r>
      <w:r w:rsidR="00647555">
        <w:t xml:space="preserve"> </w:t>
      </w:r>
      <w:r w:rsidRPr="009B4592">
        <w:t>inovare</w:t>
      </w:r>
      <w:r w:rsidR="00647555">
        <w:t xml:space="preserve"> </w:t>
      </w:r>
      <w:r w:rsidRPr="009B4592">
        <w:t>în</w:t>
      </w:r>
      <w:r w:rsidR="00647555">
        <w:t xml:space="preserve"> </w:t>
      </w:r>
      <w:r w:rsidRPr="009B4592">
        <w:t>aceste</w:t>
      </w:r>
      <w:r w:rsidR="00647555">
        <w:t xml:space="preserve"> </w:t>
      </w:r>
      <w:r w:rsidRPr="009B4592">
        <w:t>domenii.</w:t>
      </w:r>
      <w:r w:rsidR="00647555">
        <w:t xml:space="preserve"> </w:t>
      </w:r>
      <w:r w:rsidRPr="009B4592">
        <w:t>Obiectivele</w:t>
      </w:r>
      <w:r w:rsidR="00647555">
        <w:t xml:space="preserve"> </w:t>
      </w:r>
      <w:r w:rsidRPr="009B4592">
        <w:t>acestor</w:t>
      </w:r>
      <w:r w:rsidR="00647555">
        <w:t xml:space="preserve"> </w:t>
      </w:r>
      <w:r w:rsidRPr="009B4592">
        <w:t>programe</w:t>
      </w:r>
      <w:r w:rsidR="00647555">
        <w:t xml:space="preserve"> </w:t>
      </w:r>
      <w:r w:rsidRPr="009B4592">
        <w:t>sunt:</w:t>
      </w:r>
    </w:p>
    <w:p w14:paraId="7B796BE1" w14:textId="16658629" w:rsidR="009B4592" w:rsidRPr="009B4592" w:rsidRDefault="009B4592">
      <w:pPr>
        <w:numPr>
          <w:ilvl w:val="0"/>
          <w:numId w:val="5"/>
        </w:numPr>
      </w:pPr>
      <w:r w:rsidRPr="009B4592">
        <w:t>întărirea</w:t>
      </w:r>
      <w:r w:rsidR="00647555">
        <w:t xml:space="preserve"> </w:t>
      </w:r>
      <w:r w:rsidRPr="009B4592">
        <w:t>capacității</w:t>
      </w:r>
      <w:r w:rsidR="00647555">
        <w:t xml:space="preserve"> </w:t>
      </w:r>
      <w:r w:rsidRPr="009B4592">
        <w:t>de</w:t>
      </w:r>
      <w:r w:rsidR="00647555">
        <w:t xml:space="preserve"> </w:t>
      </w:r>
      <w:r w:rsidRPr="009B4592">
        <w:t>răspuns</w:t>
      </w:r>
      <w:r w:rsidR="00647555">
        <w:t xml:space="preserve"> </w:t>
      </w:r>
      <w:r w:rsidRPr="009B4592">
        <w:t>a</w:t>
      </w:r>
      <w:r w:rsidR="00647555">
        <w:t xml:space="preserve"> </w:t>
      </w:r>
      <w:r w:rsidRPr="009B4592">
        <w:t>României</w:t>
      </w:r>
      <w:r w:rsidR="00647555">
        <w:t xml:space="preserve"> </w:t>
      </w:r>
      <w:r w:rsidRPr="009B4592">
        <w:t>la</w:t>
      </w:r>
      <w:r w:rsidR="00647555">
        <w:t xml:space="preserve"> </w:t>
      </w:r>
      <w:r w:rsidRPr="009B4592">
        <w:t>provocările</w:t>
      </w:r>
      <w:r w:rsidR="00647555">
        <w:t xml:space="preserve"> </w:t>
      </w:r>
      <w:r w:rsidRPr="009B4592">
        <w:t>în</w:t>
      </w:r>
      <w:r w:rsidR="00647555">
        <w:t xml:space="preserve"> </w:t>
      </w:r>
      <w:r w:rsidRPr="009B4592">
        <w:t>materie</w:t>
      </w:r>
      <w:r w:rsidR="00647555">
        <w:t xml:space="preserve"> </w:t>
      </w:r>
      <w:r w:rsidRPr="009B4592">
        <w:t>de</w:t>
      </w:r>
      <w:r w:rsidR="00647555">
        <w:t xml:space="preserve"> </w:t>
      </w:r>
      <w:r w:rsidRPr="009B4592">
        <w:t>securitate</w:t>
      </w:r>
      <w:r w:rsidR="00647555">
        <w:t xml:space="preserve"> </w:t>
      </w:r>
      <w:r w:rsidRPr="009B4592">
        <w:t>cibernetică</w:t>
      </w:r>
      <w:r w:rsidR="00647555">
        <w:t xml:space="preserve"> </w:t>
      </w:r>
      <w:r w:rsidRPr="009B4592">
        <w:t>din</w:t>
      </w:r>
      <w:r w:rsidR="00647555">
        <w:t xml:space="preserve"> </w:t>
      </w:r>
      <w:r w:rsidRPr="009B4592">
        <w:t>perspectiva</w:t>
      </w:r>
      <w:r w:rsidR="00647555">
        <w:t xml:space="preserve"> </w:t>
      </w:r>
      <w:r w:rsidRPr="009B4592">
        <w:t>CDI;</w:t>
      </w:r>
    </w:p>
    <w:p w14:paraId="7C2CA194" w14:textId="2B7F52D9" w:rsidR="009B4592" w:rsidRPr="009B4592" w:rsidRDefault="009B4592">
      <w:pPr>
        <w:numPr>
          <w:ilvl w:val="0"/>
          <w:numId w:val="5"/>
        </w:numPr>
      </w:pPr>
      <w:r w:rsidRPr="009B4592">
        <w:t>construirea</w:t>
      </w:r>
      <w:r w:rsidR="00647555">
        <w:t xml:space="preserve"> </w:t>
      </w:r>
      <w:r w:rsidRPr="009B4592">
        <w:t>unui</w:t>
      </w:r>
      <w:r w:rsidR="00647555">
        <w:t xml:space="preserve"> </w:t>
      </w:r>
      <w:r w:rsidRPr="009B4592">
        <w:t>sistem</w:t>
      </w:r>
      <w:r w:rsidR="00647555">
        <w:t xml:space="preserve"> </w:t>
      </w:r>
      <w:r w:rsidRPr="009B4592">
        <w:t>integrat</w:t>
      </w:r>
      <w:r w:rsidR="00647555">
        <w:t xml:space="preserve"> </w:t>
      </w:r>
      <w:r w:rsidRPr="009B4592">
        <w:t>pentru</w:t>
      </w:r>
      <w:r w:rsidR="00647555">
        <w:t xml:space="preserve"> </w:t>
      </w:r>
      <w:r w:rsidRPr="009B4592">
        <w:t>CDI</w:t>
      </w:r>
      <w:r w:rsidR="00647555">
        <w:t xml:space="preserve"> </w:t>
      </w:r>
      <w:r w:rsidRPr="009B4592">
        <w:t>în</w:t>
      </w:r>
      <w:r w:rsidR="00647555">
        <w:t xml:space="preserve"> </w:t>
      </w:r>
      <w:r w:rsidRPr="009B4592">
        <w:t>domeniul</w:t>
      </w:r>
      <w:r w:rsidR="00647555">
        <w:t xml:space="preserve"> </w:t>
      </w:r>
      <w:r w:rsidRPr="009B4592">
        <w:t>tehnologiilor</w:t>
      </w:r>
      <w:r w:rsidR="00647555">
        <w:t xml:space="preserve"> </w:t>
      </w:r>
      <w:r w:rsidRPr="009B4592">
        <w:t>cuantice;</w:t>
      </w:r>
    </w:p>
    <w:p w14:paraId="573F9AEF" w14:textId="7EC78AE9" w:rsidR="009B4592" w:rsidRPr="009B4592" w:rsidRDefault="009B4592">
      <w:pPr>
        <w:numPr>
          <w:ilvl w:val="0"/>
          <w:numId w:val="5"/>
        </w:numPr>
      </w:pPr>
      <w:r w:rsidRPr="009B4592">
        <w:t>susținerea</w:t>
      </w:r>
      <w:r w:rsidR="00647555">
        <w:t xml:space="preserve"> </w:t>
      </w:r>
      <w:r w:rsidRPr="009B4592">
        <w:t>CDI</w:t>
      </w:r>
      <w:r w:rsidR="00647555">
        <w:t xml:space="preserve"> </w:t>
      </w:r>
      <w:r w:rsidRPr="009B4592">
        <w:t>de</w:t>
      </w:r>
      <w:r w:rsidR="00647555">
        <w:t xml:space="preserve"> </w:t>
      </w:r>
      <w:r w:rsidRPr="009B4592">
        <w:t>vârf</w:t>
      </w:r>
      <w:r w:rsidR="00647555">
        <w:t xml:space="preserve"> </w:t>
      </w:r>
      <w:r w:rsidRPr="009B4592">
        <w:t>în</w:t>
      </w:r>
      <w:r w:rsidR="00647555">
        <w:t xml:space="preserve"> </w:t>
      </w:r>
      <w:r w:rsidRPr="009B4592">
        <w:t>domeniul</w:t>
      </w:r>
      <w:r w:rsidR="00647555">
        <w:t xml:space="preserve"> </w:t>
      </w:r>
      <w:r w:rsidRPr="009B4592">
        <w:t>inteligenței</w:t>
      </w:r>
      <w:r w:rsidR="00647555">
        <w:t xml:space="preserve"> </w:t>
      </w:r>
      <w:r w:rsidRPr="009B4592">
        <w:t>artificiale;</w:t>
      </w:r>
    </w:p>
    <w:p w14:paraId="3E279984" w14:textId="5220C3D0" w:rsidR="009B4592" w:rsidRPr="009B4592" w:rsidRDefault="009B4592">
      <w:pPr>
        <w:numPr>
          <w:ilvl w:val="0"/>
          <w:numId w:val="5"/>
        </w:numPr>
      </w:pPr>
      <w:r w:rsidRPr="009B4592">
        <w:t>crearea</w:t>
      </w:r>
      <w:r w:rsidR="00647555">
        <w:t xml:space="preserve"> </w:t>
      </w:r>
      <w:r w:rsidRPr="009B4592">
        <w:t>de</w:t>
      </w:r>
      <w:r w:rsidR="00647555">
        <w:t xml:space="preserve"> </w:t>
      </w:r>
      <w:r w:rsidRPr="009B4592">
        <w:t>tehnologii</w:t>
      </w:r>
      <w:r w:rsidR="00647555">
        <w:t xml:space="preserve"> </w:t>
      </w:r>
      <w:r w:rsidRPr="009B4592">
        <w:t>și</w:t>
      </w:r>
      <w:r w:rsidR="00647555">
        <w:t xml:space="preserve"> </w:t>
      </w:r>
      <w:r w:rsidRPr="009B4592">
        <w:t>soluții</w:t>
      </w:r>
      <w:r w:rsidR="00647555">
        <w:t xml:space="preserve"> </w:t>
      </w:r>
      <w:r w:rsidRPr="009B4592">
        <w:t>autonome,</w:t>
      </w:r>
      <w:r w:rsidR="00647555">
        <w:t xml:space="preserve"> </w:t>
      </w:r>
      <w:r w:rsidRPr="009B4592">
        <w:t>transpuse</w:t>
      </w:r>
      <w:r w:rsidR="00647555">
        <w:t xml:space="preserve"> </w:t>
      </w:r>
      <w:r w:rsidRPr="009B4592">
        <w:t>în</w:t>
      </w:r>
      <w:r w:rsidR="00647555">
        <w:t xml:space="preserve"> </w:t>
      </w:r>
      <w:r w:rsidRPr="009B4592">
        <w:t>inovații</w:t>
      </w:r>
      <w:r w:rsidR="00647555">
        <w:t xml:space="preserve"> </w:t>
      </w:r>
      <w:r w:rsidRPr="009B4592">
        <w:t>cu</w:t>
      </w:r>
      <w:r w:rsidR="00647555">
        <w:t xml:space="preserve"> </w:t>
      </w:r>
      <w:r w:rsidRPr="009B4592">
        <w:t>impact</w:t>
      </w:r>
      <w:r w:rsidR="00647555">
        <w:t xml:space="preserve"> </w:t>
      </w:r>
      <w:r w:rsidRPr="009B4592">
        <w:t>semnificativ</w:t>
      </w:r>
      <w:r w:rsidR="00647555">
        <w:t xml:space="preserve"> </w:t>
      </w:r>
      <w:r w:rsidRPr="009B4592">
        <w:t>în</w:t>
      </w:r>
      <w:r w:rsidR="00647555">
        <w:t xml:space="preserve"> </w:t>
      </w:r>
      <w:r w:rsidRPr="009B4592">
        <w:t>diverse</w:t>
      </w:r>
      <w:r w:rsidR="00647555">
        <w:t xml:space="preserve"> </w:t>
      </w:r>
      <w:r w:rsidRPr="009B4592">
        <w:t>domenii,</w:t>
      </w:r>
      <w:r w:rsidR="00647555">
        <w:t xml:space="preserve"> </w:t>
      </w:r>
      <w:r w:rsidRPr="009B4592">
        <w:t>cum</w:t>
      </w:r>
      <w:r w:rsidR="00647555">
        <w:t xml:space="preserve"> </w:t>
      </w:r>
      <w:r w:rsidRPr="009B4592">
        <w:t>ar</w:t>
      </w:r>
      <w:r w:rsidR="00647555">
        <w:t xml:space="preserve"> </w:t>
      </w:r>
      <w:r w:rsidRPr="009B4592">
        <w:t>fi</w:t>
      </w:r>
      <w:r w:rsidR="00647555">
        <w:t xml:space="preserve"> </w:t>
      </w:r>
      <w:r w:rsidRPr="009B4592">
        <w:t>transportul,</w:t>
      </w:r>
      <w:r w:rsidR="00647555">
        <w:t xml:space="preserve"> </w:t>
      </w:r>
      <w:r w:rsidRPr="009B4592">
        <w:t>industria,</w:t>
      </w:r>
      <w:r w:rsidR="00647555">
        <w:t xml:space="preserve"> </w:t>
      </w:r>
      <w:r w:rsidRPr="009B4592">
        <w:t>securitatea</w:t>
      </w:r>
      <w:r w:rsidR="00647555">
        <w:t xml:space="preserve"> </w:t>
      </w:r>
      <w:r w:rsidRPr="009B4592">
        <w:t>națională,</w:t>
      </w:r>
      <w:r w:rsidR="00647555">
        <w:t xml:space="preserve"> </w:t>
      </w:r>
      <w:r w:rsidRPr="009B4592">
        <w:t>sănătatea</w:t>
      </w:r>
      <w:r w:rsidR="00647555">
        <w:t xml:space="preserve"> </w:t>
      </w:r>
      <w:r w:rsidRPr="009B4592">
        <w:t>sau</w:t>
      </w:r>
      <w:r w:rsidR="00647555">
        <w:t xml:space="preserve"> </w:t>
      </w:r>
      <w:r w:rsidRPr="009B4592">
        <w:t>tehnologia</w:t>
      </w:r>
      <w:r w:rsidR="00647555">
        <w:t xml:space="preserve"> </w:t>
      </w:r>
      <w:r w:rsidRPr="009B4592">
        <w:t>spațială.</w:t>
      </w:r>
    </w:p>
    <w:p w14:paraId="10393CDD" w14:textId="216FDF3B" w:rsidR="009B4592" w:rsidRPr="009B4592" w:rsidRDefault="009B4592" w:rsidP="009B4592">
      <w:r w:rsidRPr="009B4592">
        <w:lastRenderedPageBreak/>
        <w:t>Totodată,</w:t>
      </w:r>
      <w:r w:rsidR="00647555">
        <w:t xml:space="preserve"> </w:t>
      </w:r>
      <w:r w:rsidRPr="009B4592">
        <w:t>prin</w:t>
      </w:r>
      <w:r w:rsidR="00647555">
        <w:t xml:space="preserve"> </w:t>
      </w:r>
      <w:r w:rsidRPr="009B4592">
        <w:t>introducerea</w:t>
      </w:r>
      <w:r w:rsidR="00647555">
        <w:t xml:space="preserve"> </w:t>
      </w:r>
      <w:r w:rsidRPr="009B4592">
        <w:t>Proiectelor</w:t>
      </w:r>
      <w:r w:rsidR="00647555">
        <w:t xml:space="preserve"> </w:t>
      </w:r>
      <w:r w:rsidRPr="009B4592">
        <w:t>de</w:t>
      </w:r>
      <w:r w:rsidR="00647555">
        <w:t xml:space="preserve"> </w:t>
      </w:r>
      <w:r w:rsidRPr="009B4592">
        <w:t>stimulare</w:t>
      </w:r>
      <w:r w:rsidR="00647555">
        <w:t xml:space="preserve"> </w:t>
      </w:r>
      <w:r w:rsidRPr="009B4592">
        <w:t>a</w:t>
      </w:r>
      <w:r w:rsidR="00647555">
        <w:t xml:space="preserve"> </w:t>
      </w:r>
      <w:r w:rsidRPr="009B4592">
        <w:t>integrării</w:t>
      </w:r>
      <w:r w:rsidR="00647555">
        <w:t xml:space="preserve"> </w:t>
      </w:r>
      <w:r w:rsidRPr="009B4592">
        <w:t>voluntare</w:t>
      </w:r>
      <w:r w:rsidR="00647555">
        <w:t xml:space="preserve"> </w:t>
      </w:r>
      <w:r w:rsidRPr="009B4592">
        <w:t>a</w:t>
      </w:r>
      <w:r w:rsidR="00647555">
        <w:t xml:space="preserve"> </w:t>
      </w:r>
      <w:r w:rsidRPr="009B4592">
        <w:t>organizațiilor</w:t>
      </w:r>
      <w:r w:rsidR="00647555">
        <w:t xml:space="preserve"> </w:t>
      </w:r>
      <w:r w:rsidRPr="009B4592">
        <w:t>de</w:t>
      </w:r>
      <w:r w:rsidR="00647555">
        <w:t xml:space="preserve"> </w:t>
      </w:r>
      <w:r w:rsidRPr="009B4592">
        <w:t>cercetare</w:t>
      </w:r>
      <w:r w:rsidR="00647555">
        <w:t xml:space="preserve"> </w:t>
      </w:r>
      <w:r w:rsidRPr="009B4592">
        <w:t>se</w:t>
      </w:r>
      <w:r w:rsidR="00647555">
        <w:t xml:space="preserve"> </w:t>
      </w:r>
      <w:r w:rsidRPr="009B4592">
        <w:t>urmărește</w:t>
      </w:r>
      <w:r w:rsidR="00647555">
        <w:t xml:space="preserve"> </w:t>
      </w:r>
      <w:r w:rsidRPr="009B4592">
        <w:t>reducerea</w:t>
      </w:r>
      <w:r w:rsidR="00647555">
        <w:t xml:space="preserve"> </w:t>
      </w:r>
      <w:r w:rsidRPr="009B4592">
        <w:t>fragmentării</w:t>
      </w:r>
      <w:r w:rsidR="00647555">
        <w:t xml:space="preserve"> </w:t>
      </w:r>
      <w:r w:rsidRPr="009B4592">
        <w:t>sistemului</w:t>
      </w:r>
      <w:r w:rsidR="00647555">
        <w:t xml:space="preserve"> </w:t>
      </w:r>
      <w:r w:rsidRPr="009B4592">
        <w:t>public</w:t>
      </w:r>
      <w:r w:rsidR="00647555">
        <w:t xml:space="preserve"> </w:t>
      </w:r>
      <w:r w:rsidRPr="009B4592">
        <w:t>de</w:t>
      </w:r>
      <w:r w:rsidR="00647555">
        <w:t xml:space="preserve"> </w:t>
      </w:r>
      <w:r w:rsidRPr="009B4592">
        <w:t>cercetare,</w:t>
      </w:r>
      <w:r w:rsidR="00647555">
        <w:t xml:space="preserve"> </w:t>
      </w:r>
      <w:r w:rsidRPr="009B4592">
        <w:t>prin</w:t>
      </w:r>
      <w:r w:rsidR="00647555">
        <w:t xml:space="preserve"> </w:t>
      </w:r>
      <w:r w:rsidRPr="009B4592">
        <w:t>încurajarea</w:t>
      </w:r>
      <w:r w:rsidR="00647555">
        <w:t xml:space="preserve"> </w:t>
      </w:r>
      <w:r w:rsidRPr="009B4592">
        <w:t>colaborării</w:t>
      </w:r>
      <w:r w:rsidR="00647555">
        <w:t xml:space="preserve"> </w:t>
      </w:r>
      <w:r w:rsidRPr="009B4592">
        <w:t>între</w:t>
      </w:r>
      <w:r w:rsidR="00647555">
        <w:t xml:space="preserve"> </w:t>
      </w:r>
      <w:r w:rsidRPr="009B4592">
        <w:t>principalii</w:t>
      </w:r>
      <w:r w:rsidR="00647555">
        <w:t xml:space="preserve"> </w:t>
      </w:r>
      <w:r w:rsidRPr="009B4592">
        <w:t>actori</w:t>
      </w:r>
      <w:r w:rsidR="00647555">
        <w:t xml:space="preserve"> </w:t>
      </w:r>
      <w:r w:rsidRPr="009B4592">
        <w:t>din</w:t>
      </w:r>
      <w:r w:rsidR="00647555">
        <w:t xml:space="preserve"> </w:t>
      </w:r>
      <w:r w:rsidRPr="009B4592">
        <w:t>sistemul</w:t>
      </w:r>
      <w:r w:rsidR="00647555">
        <w:t xml:space="preserve"> </w:t>
      </w:r>
      <w:r w:rsidRPr="009B4592">
        <w:t>de</w:t>
      </w:r>
      <w:r w:rsidR="00647555">
        <w:t xml:space="preserve"> </w:t>
      </w:r>
      <w:r w:rsidRPr="009B4592">
        <w:t>cercetare</w:t>
      </w:r>
      <w:r w:rsidR="00647555">
        <w:t xml:space="preserve"> </w:t>
      </w:r>
      <w:r w:rsidRPr="009B4592">
        <w:t>românesc</w:t>
      </w:r>
      <w:r w:rsidR="00647555">
        <w:t xml:space="preserve"> </w:t>
      </w:r>
      <w:r w:rsidRPr="009B4592">
        <w:t>–</w:t>
      </w:r>
      <w:r w:rsidR="00647555">
        <w:t xml:space="preserve"> </w:t>
      </w:r>
      <w:r w:rsidRPr="009B4592">
        <w:t>universități,</w:t>
      </w:r>
      <w:r w:rsidR="00647555">
        <w:t xml:space="preserve"> </w:t>
      </w:r>
      <w:r w:rsidRPr="009B4592">
        <w:t>institute</w:t>
      </w:r>
      <w:r w:rsidR="00647555">
        <w:t xml:space="preserve"> </w:t>
      </w:r>
      <w:r w:rsidRPr="009B4592">
        <w:t>ale</w:t>
      </w:r>
      <w:r w:rsidR="00647555">
        <w:t xml:space="preserve"> </w:t>
      </w:r>
      <w:r w:rsidRPr="009B4592">
        <w:t>Academiei</w:t>
      </w:r>
      <w:r w:rsidR="00647555">
        <w:t xml:space="preserve"> </w:t>
      </w:r>
      <w:r w:rsidRPr="009B4592">
        <w:t>Române,</w:t>
      </w:r>
      <w:r w:rsidR="00647555">
        <w:t xml:space="preserve"> </w:t>
      </w:r>
      <w:r w:rsidRPr="009B4592">
        <w:t>institute</w:t>
      </w:r>
      <w:r w:rsidR="00647555">
        <w:t xml:space="preserve"> </w:t>
      </w:r>
      <w:r w:rsidRPr="009B4592">
        <w:t>naționale</w:t>
      </w:r>
      <w:r w:rsidR="00647555">
        <w:t xml:space="preserve"> </w:t>
      </w:r>
      <w:r w:rsidRPr="009B4592">
        <w:t>de</w:t>
      </w:r>
      <w:r w:rsidR="00647555">
        <w:t xml:space="preserve"> </w:t>
      </w:r>
      <w:r w:rsidRPr="009B4592">
        <w:t>cercetare</w:t>
      </w:r>
      <w:r w:rsidR="00647555">
        <w:t xml:space="preserve"> </w:t>
      </w:r>
      <w:r w:rsidRPr="009B4592">
        <w:t>dezvoltare</w:t>
      </w:r>
      <w:r w:rsidR="00647555">
        <w:t xml:space="preserve"> </w:t>
      </w:r>
      <w:r w:rsidRPr="009B4592">
        <w:t>și</w:t>
      </w:r>
      <w:r w:rsidR="00647555">
        <w:t xml:space="preserve"> </w:t>
      </w:r>
      <w:r w:rsidRPr="009B4592">
        <w:t>alte</w:t>
      </w:r>
      <w:r w:rsidR="00647555">
        <w:t xml:space="preserve"> </w:t>
      </w:r>
      <w:r w:rsidRPr="009B4592">
        <w:t>organizații</w:t>
      </w:r>
      <w:r w:rsidR="00647555">
        <w:t xml:space="preserve"> </w:t>
      </w:r>
      <w:r w:rsidRPr="009B4592">
        <w:t>de</w:t>
      </w:r>
      <w:r w:rsidR="00647555">
        <w:t xml:space="preserve"> </w:t>
      </w:r>
      <w:r w:rsidRPr="009B4592">
        <w:t>cercetare)</w:t>
      </w:r>
      <w:r w:rsidR="00647555">
        <w:t xml:space="preserve"> </w:t>
      </w:r>
      <w:r w:rsidRPr="009B4592">
        <w:t>și</w:t>
      </w:r>
      <w:r w:rsidR="00647555">
        <w:t xml:space="preserve"> </w:t>
      </w:r>
      <w:r w:rsidRPr="009B4592">
        <w:t>acordarea</w:t>
      </w:r>
      <w:r w:rsidR="00647555">
        <w:t xml:space="preserve"> </w:t>
      </w:r>
      <w:r w:rsidRPr="009B4592">
        <w:t>unei</w:t>
      </w:r>
      <w:r w:rsidR="00647555">
        <w:t xml:space="preserve"> </w:t>
      </w:r>
      <w:r w:rsidRPr="009B4592">
        <w:t>finanțări</w:t>
      </w:r>
      <w:r w:rsidR="00647555">
        <w:t xml:space="preserve"> </w:t>
      </w:r>
      <w:r w:rsidRPr="009B4592">
        <w:t>competitive</w:t>
      </w:r>
      <w:r w:rsidR="00647555">
        <w:t xml:space="preserve"> </w:t>
      </w:r>
      <w:r w:rsidRPr="009B4592">
        <w:t>organizațiilor</w:t>
      </w:r>
      <w:r w:rsidR="00647555">
        <w:t xml:space="preserve"> </w:t>
      </w:r>
      <w:r w:rsidRPr="009B4592">
        <w:t>de</w:t>
      </w:r>
      <w:r w:rsidR="00647555">
        <w:t xml:space="preserve"> </w:t>
      </w:r>
      <w:r w:rsidRPr="009B4592">
        <w:t>cercetare</w:t>
      </w:r>
      <w:r w:rsidR="00647555">
        <w:t xml:space="preserve"> </w:t>
      </w:r>
      <w:r w:rsidRPr="009B4592">
        <w:t>în</w:t>
      </w:r>
      <w:r w:rsidR="00647555">
        <w:t xml:space="preserve"> </w:t>
      </w:r>
      <w:r w:rsidRPr="009B4592">
        <w:t>raport</w:t>
      </w:r>
      <w:r w:rsidR="00647555">
        <w:t xml:space="preserve"> </w:t>
      </w:r>
      <w:r w:rsidRPr="009B4592">
        <w:t>cu</w:t>
      </w:r>
      <w:r w:rsidR="00647555">
        <w:t xml:space="preserve"> </w:t>
      </w:r>
      <w:r w:rsidRPr="009B4592">
        <w:t>performanțele</w:t>
      </w:r>
      <w:r w:rsidR="00647555">
        <w:t xml:space="preserve"> </w:t>
      </w:r>
      <w:r w:rsidRPr="009B4592">
        <w:t>academice</w:t>
      </w:r>
      <w:r w:rsidR="00647555">
        <w:t xml:space="preserve"> </w:t>
      </w:r>
      <w:r w:rsidRPr="009B4592">
        <w:t>obținute.</w:t>
      </w:r>
    </w:p>
    <w:p w14:paraId="7EE0B0F0" w14:textId="3B896337" w:rsidR="009B4592" w:rsidRDefault="009B4592" w:rsidP="009B4592">
      <w:r w:rsidRPr="009B4592">
        <w:t>Mai</w:t>
      </w:r>
      <w:r w:rsidR="00647555">
        <w:t xml:space="preserve"> </w:t>
      </w:r>
      <w:r w:rsidRPr="009B4592">
        <w:t>mult,</w:t>
      </w:r>
      <w:r w:rsidR="00647555">
        <w:t xml:space="preserve"> </w:t>
      </w:r>
      <w:r w:rsidRPr="009B4592">
        <w:t>instrumentul</w:t>
      </w:r>
      <w:r w:rsidR="00647555">
        <w:t xml:space="preserve"> </w:t>
      </w:r>
      <w:r w:rsidRPr="009B4592">
        <w:t>de</w:t>
      </w:r>
      <w:r w:rsidR="00647555">
        <w:t xml:space="preserve"> </w:t>
      </w:r>
      <w:r w:rsidRPr="009B4592">
        <w:t>finanțare</w:t>
      </w:r>
      <w:r w:rsidR="00647555">
        <w:t xml:space="preserve"> </w:t>
      </w:r>
      <w:r w:rsidRPr="009B4592">
        <w:t>CDI</w:t>
      </w:r>
      <w:r w:rsidR="00647555">
        <w:t xml:space="preserve"> </w:t>
      </w:r>
      <w:r w:rsidRPr="009B4592">
        <w:t>în</w:t>
      </w:r>
      <w:r w:rsidR="00647555">
        <w:t xml:space="preserve"> </w:t>
      </w:r>
      <w:r w:rsidRPr="009B4592">
        <w:t>medicină</w:t>
      </w:r>
      <w:r w:rsidR="00647555">
        <w:t xml:space="preserve"> </w:t>
      </w:r>
      <w:r w:rsidRPr="009B4592">
        <w:t>personalizată</w:t>
      </w:r>
      <w:r w:rsidR="00647555">
        <w:t xml:space="preserve"> </w:t>
      </w:r>
      <w:r w:rsidRPr="009B4592">
        <w:t>va</w:t>
      </w:r>
      <w:r w:rsidR="00647555">
        <w:t xml:space="preserve"> </w:t>
      </w:r>
      <w:r w:rsidRPr="009B4592">
        <w:t>răspunde</w:t>
      </w:r>
      <w:r w:rsidR="00647555">
        <w:t xml:space="preserve"> </w:t>
      </w:r>
      <w:r w:rsidRPr="009B4592">
        <w:t>provocărilor</w:t>
      </w:r>
      <w:r w:rsidR="00647555">
        <w:t xml:space="preserve"> </w:t>
      </w:r>
      <w:r w:rsidRPr="009B4592">
        <w:t>societale</w:t>
      </w:r>
      <w:r w:rsidR="00647555">
        <w:t xml:space="preserve"> </w:t>
      </w:r>
      <w:r w:rsidRPr="009B4592">
        <w:t>din</w:t>
      </w:r>
      <w:r w:rsidR="00647555">
        <w:t xml:space="preserve"> </w:t>
      </w:r>
      <w:r w:rsidRPr="009B4592">
        <w:t>domeniul</w:t>
      </w:r>
      <w:r w:rsidR="00647555">
        <w:t xml:space="preserve"> </w:t>
      </w:r>
      <w:r w:rsidRPr="009B4592">
        <w:t>sănătate</w:t>
      </w:r>
      <w:r w:rsidR="00647555">
        <w:t xml:space="preserve"> </w:t>
      </w:r>
      <w:r w:rsidRPr="009B4592">
        <w:t>atât</w:t>
      </w:r>
      <w:r w:rsidR="00647555">
        <w:t xml:space="preserve"> </w:t>
      </w:r>
      <w:r w:rsidRPr="009B4592">
        <w:t>prin</w:t>
      </w:r>
      <w:r w:rsidR="00647555">
        <w:t xml:space="preserve"> </w:t>
      </w:r>
      <w:r w:rsidRPr="009B4592">
        <w:t>prevenție,</w:t>
      </w:r>
      <w:r w:rsidR="00647555">
        <w:t xml:space="preserve"> </w:t>
      </w:r>
      <w:r w:rsidRPr="009B4592">
        <w:t>detecție</w:t>
      </w:r>
      <w:r w:rsidR="00647555">
        <w:t xml:space="preserve"> </w:t>
      </w:r>
      <w:r w:rsidRPr="009B4592">
        <w:t>precoce,</w:t>
      </w:r>
      <w:r w:rsidR="00647555">
        <w:t xml:space="preserve"> </w:t>
      </w:r>
      <w:r w:rsidRPr="009B4592">
        <w:t>tratament</w:t>
      </w:r>
      <w:r w:rsidR="00647555">
        <w:t xml:space="preserve"> </w:t>
      </w:r>
      <w:r w:rsidRPr="009B4592">
        <w:t>pentru</w:t>
      </w:r>
      <w:r w:rsidR="00647555">
        <w:t xml:space="preserve"> </w:t>
      </w:r>
      <w:r w:rsidRPr="009B4592">
        <w:t>menținerea</w:t>
      </w:r>
      <w:r w:rsidR="00647555">
        <w:t xml:space="preserve"> </w:t>
      </w:r>
      <w:r w:rsidRPr="009B4592">
        <w:t>calității</w:t>
      </w:r>
      <w:r w:rsidR="00647555">
        <w:t xml:space="preserve"> </w:t>
      </w:r>
      <w:r w:rsidRPr="009B4592">
        <w:t>vieții,</w:t>
      </w:r>
      <w:r w:rsidR="00647555">
        <w:t xml:space="preserve"> </w:t>
      </w:r>
      <w:r w:rsidRPr="009B4592">
        <w:t>cât</w:t>
      </w:r>
      <w:r w:rsidR="00647555">
        <w:t xml:space="preserve"> </w:t>
      </w:r>
      <w:r w:rsidRPr="009B4592">
        <w:t>și</w:t>
      </w:r>
      <w:r w:rsidR="00647555">
        <w:t xml:space="preserve"> </w:t>
      </w:r>
      <w:r w:rsidRPr="009B4592">
        <w:t>prin</w:t>
      </w:r>
      <w:r w:rsidR="00647555">
        <w:t xml:space="preserve"> </w:t>
      </w:r>
      <w:r w:rsidRPr="009B4592">
        <w:t>creșterea</w:t>
      </w:r>
      <w:r w:rsidR="00647555">
        <w:t xml:space="preserve"> </w:t>
      </w:r>
      <w:r w:rsidRPr="009B4592">
        <w:t>calității</w:t>
      </w:r>
      <w:r w:rsidR="00647555">
        <w:t xml:space="preserve"> </w:t>
      </w:r>
      <w:r w:rsidRPr="009B4592">
        <w:t>serviciilor</w:t>
      </w:r>
      <w:r w:rsidR="00647555">
        <w:t xml:space="preserve"> </w:t>
      </w:r>
      <w:r w:rsidRPr="009B4592">
        <w:t>medicale,</w:t>
      </w:r>
      <w:r w:rsidR="00647555">
        <w:t xml:space="preserve"> </w:t>
      </w:r>
      <w:r w:rsidRPr="009B4592">
        <w:t>prin</w:t>
      </w:r>
      <w:r w:rsidR="00647555">
        <w:t xml:space="preserve"> </w:t>
      </w:r>
      <w:r w:rsidRPr="009B4592">
        <w:t>medicina</w:t>
      </w:r>
      <w:r w:rsidR="00647555">
        <w:t xml:space="preserve"> </w:t>
      </w:r>
      <w:r w:rsidRPr="009B4592">
        <w:t>personalizată</w:t>
      </w:r>
      <w:r w:rsidR="00647555">
        <w:t xml:space="preserve"> </w:t>
      </w:r>
      <w:r w:rsidRPr="009B4592">
        <w:t>și</w:t>
      </w:r>
      <w:r w:rsidR="00647555">
        <w:t xml:space="preserve"> </w:t>
      </w:r>
      <w:r w:rsidRPr="009B4592">
        <w:t>dezvoltarea</w:t>
      </w:r>
      <w:r w:rsidR="00647555">
        <w:t xml:space="preserve"> </w:t>
      </w:r>
      <w:r w:rsidRPr="009B4592">
        <w:t>sistemului</w:t>
      </w:r>
      <w:r w:rsidR="00647555">
        <w:t xml:space="preserve"> </w:t>
      </w:r>
      <w:r w:rsidRPr="009B4592">
        <w:t>medical</w:t>
      </w:r>
      <w:r w:rsidR="00647555">
        <w:t xml:space="preserve"> </w:t>
      </w:r>
      <w:r w:rsidRPr="009B4592">
        <w:t>centrat</w:t>
      </w:r>
      <w:r w:rsidR="00647555">
        <w:t xml:space="preserve"> </w:t>
      </w:r>
      <w:r w:rsidRPr="009B4592">
        <w:t>pe</w:t>
      </w:r>
      <w:r w:rsidR="00647555">
        <w:t xml:space="preserve"> </w:t>
      </w:r>
      <w:r w:rsidRPr="009B4592">
        <w:t>pacient.</w:t>
      </w:r>
    </w:p>
    <w:p w14:paraId="33F94DE8" w14:textId="308ABF0C" w:rsidR="00230493" w:rsidRPr="00230493" w:rsidRDefault="00230493" w:rsidP="00230493">
      <w:pPr>
        <w:rPr>
          <w:b/>
          <w:bCs/>
        </w:rPr>
      </w:pPr>
      <w:r w:rsidRPr="00230493">
        <w:rPr>
          <w:b/>
          <w:bCs/>
        </w:rPr>
        <w:t>Informații</w:t>
      </w:r>
      <w:r w:rsidR="00647555">
        <w:rPr>
          <w:b/>
          <w:bCs/>
        </w:rPr>
        <w:t xml:space="preserve"> </w:t>
      </w:r>
      <w:r w:rsidRPr="00230493">
        <w:rPr>
          <w:b/>
          <w:bCs/>
        </w:rPr>
        <w:t>de</w:t>
      </w:r>
      <w:r w:rsidR="00647555">
        <w:rPr>
          <w:b/>
          <w:bCs/>
        </w:rPr>
        <w:t xml:space="preserve"> </w:t>
      </w:r>
      <w:r w:rsidRPr="00230493">
        <w:rPr>
          <w:b/>
          <w:bCs/>
        </w:rPr>
        <w:t>context</w:t>
      </w:r>
    </w:p>
    <w:p w14:paraId="12E90AD5" w14:textId="58E88437" w:rsidR="00230493" w:rsidRPr="009B4592" w:rsidRDefault="00230493" w:rsidP="00230493">
      <w:r>
        <w:t>Planul</w:t>
      </w:r>
      <w:r w:rsidR="00647555">
        <w:t xml:space="preserve"> </w:t>
      </w:r>
      <w:r>
        <w:t>Național</w:t>
      </w:r>
      <w:r w:rsidR="00647555">
        <w:t xml:space="preserve"> </w:t>
      </w:r>
      <w:r>
        <w:t>de</w:t>
      </w:r>
      <w:r w:rsidR="00647555">
        <w:t xml:space="preserve"> </w:t>
      </w:r>
      <w:r>
        <w:t>Cercetare,</w:t>
      </w:r>
      <w:r w:rsidR="00647555">
        <w:t xml:space="preserve"> </w:t>
      </w:r>
      <w:r>
        <w:t>Dezvoltare</w:t>
      </w:r>
      <w:r w:rsidR="00647555">
        <w:t xml:space="preserve"> </w:t>
      </w:r>
      <w:r>
        <w:t>și</w:t>
      </w:r>
      <w:r w:rsidR="00647555">
        <w:t xml:space="preserve"> </w:t>
      </w:r>
      <w:r>
        <w:t>Inovare</w:t>
      </w:r>
      <w:r w:rsidR="00647555">
        <w:t xml:space="preserve"> </w:t>
      </w:r>
      <w:r>
        <w:t>2022-2027</w:t>
      </w:r>
      <w:r w:rsidR="00647555">
        <w:t xml:space="preserve"> </w:t>
      </w:r>
      <w:r>
        <w:t>(PNCDI</w:t>
      </w:r>
      <w:r w:rsidR="00647555">
        <w:t xml:space="preserve"> </w:t>
      </w:r>
      <w:r>
        <w:t>IV),</w:t>
      </w:r>
      <w:r w:rsidR="00647555">
        <w:t xml:space="preserve"> </w:t>
      </w:r>
      <w:r>
        <w:t>elaborat</w:t>
      </w:r>
      <w:r w:rsidR="00647555">
        <w:t xml:space="preserve"> </w:t>
      </w:r>
      <w:r>
        <w:t>și</w:t>
      </w:r>
      <w:r w:rsidR="00647555">
        <w:t xml:space="preserve"> </w:t>
      </w:r>
      <w:r>
        <w:t>administrat</w:t>
      </w:r>
      <w:r w:rsidR="00647555">
        <w:t xml:space="preserve"> </w:t>
      </w:r>
      <w:r>
        <w:t>de</w:t>
      </w:r>
      <w:r w:rsidR="00647555">
        <w:t xml:space="preserve"> </w:t>
      </w:r>
      <w:r>
        <w:t>Ministerul</w:t>
      </w:r>
      <w:r w:rsidR="00647555">
        <w:t xml:space="preserve"> </w:t>
      </w:r>
      <w:r>
        <w:t>Cercetării,</w:t>
      </w:r>
      <w:r w:rsidR="00647555">
        <w:t xml:space="preserve"> </w:t>
      </w:r>
      <w:r>
        <w:t>Inovării</w:t>
      </w:r>
      <w:r w:rsidR="00647555">
        <w:t xml:space="preserve"> </w:t>
      </w:r>
      <w:r>
        <w:t>și</w:t>
      </w:r>
      <w:r w:rsidR="00647555">
        <w:t xml:space="preserve"> </w:t>
      </w:r>
      <w:r>
        <w:t>Digitalizării,</w:t>
      </w:r>
      <w:r w:rsidR="00647555">
        <w:t xml:space="preserve"> </w:t>
      </w:r>
      <w:r>
        <w:t>este</w:t>
      </w:r>
      <w:r w:rsidR="00647555">
        <w:t xml:space="preserve"> </w:t>
      </w:r>
      <w:r>
        <w:t>principalul</w:t>
      </w:r>
      <w:r w:rsidR="00647555">
        <w:t xml:space="preserve"> </w:t>
      </w:r>
      <w:r>
        <w:t>instrument</w:t>
      </w:r>
      <w:r w:rsidR="00647555">
        <w:t xml:space="preserve"> </w:t>
      </w:r>
      <w:r>
        <w:t>de</w:t>
      </w:r>
      <w:r w:rsidR="00647555">
        <w:t xml:space="preserve"> </w:t>
      </w:r>
      <w:r>
        <w:t>implementare</w:t>
      </w:r>
      <w:r w:rsidR="00647555">
        <w:t xml:space="preserve"> </w:t>
      </w:r>
      <w:r>
        <w:t>a</w:t>
      </w:r>
      <w:r w:rsidR="00647555">
        <w:t xml:space="preserve"> </w:t>
      </w:r>
      <w:r>
        <w:t>Strategiei</w:t>
      </w:r>
      <w:r w:rsidR="00647555">
        <w:t xml:space="preserve"> </w:t>
      </w:r>
      <w:r>
        <w:t>Naționale</w:t>
      </w:r>
      <w:r w:rsidR="00647555">
        <w:t xml:space="preserve"> </w:t>
      </w:r>
      <w:r>
        <w:t>de</w:t>
      </w:r>
      <w:r w:rsidR="00647555">
        <w:t xml:space="preserve"> </w:t>
      </w:r>
      <w:r>
        <w:t>Cercetare,</w:t>
      </w:r>
      <w:r w:rsidR="00647555">
        <w:t xml:space="preserve"> </w:t>
      </w:r>
      <w:r>
        <w:t>Inovare</w:t>
      </w:r>
      <w:r w:rsidR="00647555">
        <w:t xml:space="preserve"> </w:t>
      </w:r>
      <w:r>
        <w:t>și</w:t>
      </w:r>
      <w:r w:rsidR="00647555">
        <w:t xml:space="preserve"> </w:t>
      </w:r>
      <w:r>
        <w:t>Specializare</w:t>
      </w:r>
      <w:r w:rsidR="00647555">
        <w:t xml:space="preserve"> </w:t>
      </w:r>
      <w:r>
        <w:t>Inteligentă</w:t>
      </w:r>
      <w:r w:rsidR="00647555">
        <w:t xml:space="preserve"> </w:t>
      </w:r>
      <w:r>
        <w:t>2022-2027</w:t>
      </w:r>
      <w:r w:rsidR="00647555">
        <w:t xml:space="preserve"> </w:t>
      </w:r>
      <w:r>
        <w:t>(SNCISI).</w:t>
      </w:r>
      <w:r w:rsidR="00647555">
        <w:t xml:space="preserve"> </w:t>
      </w:r>
      <w:r>
        <w:t>PNCDI</w:t>
      </w:r>
      <w:r w:rsidR="00647555">
        <w:t xml:space="preserve"> </w:t>
      </w:r>
      <w:r>
        <w:t>IV</w:t>
      </w:r>
      <w:r w:rsidR="00647555">
        <w:t xml:space="preserve"> </w:t>
      </w:r>
      <w:r>
        <w:t>este</w:t>
      </w:r>
      <w:r w:rsidR="00647555">
        <w:t xml:space="preserve"> </w:t>
      </w:r>
      <w:r>
        <w:t>un</w:t>
      </w:r>
      <w:r w:rsidR="00647555">
        <w:t xml:space="preserve"> </w:t>
      </w:r>
      <w:r>
        <w:t>program</w:t>
      </w:r>
      <w:r w:rsidR="00647555">
        <w:t xml:space="preserve"> </w:t>
      </w:r>
      <w:r>
        <w:t>multianual</w:t>
      </w:r>
      <w:r w:rsidR="00647555">
        <w:t xml:space="preserve"> </w:t>
      </w:r>
      <w:r>
        <w:t>care</w:t>
      </w:r>
      <w:r w:rsidR="00647555">
        <w:t xml:space="preserve"> </w:t>
      </w:r>
      <w:r>
        <w:t>asigură</w:t>
      </w:r>
      <w:r w:rsidR="00647555">
        <w:t xml:space="preserve"> </w:t>
      </w:r>
      <w:r>
        <w:t>transparent</w:t>
      </w:r>
      <w:r w:rsidR="00647555">
        <w:t xml:space="preserve"> </w:t>
      </w:r>
      <w:r>
        <w:t>și</w:t>
      </w:r>
      <w:r w:rsidR="00647555">
        <w:t xml:space="preserve"> </w:t>
      </w:r>
      <w:r>
        <w:t>predictibil</w:t>
      </w:r>
      <w:r w:rsidR="00647555">
        <w:t xml:space="preserve"> </w:t>
      </w:r>
      <w:r>
        <w:t>finanțarea</w:t>
      </w:r>
      <w:r w:rsidR="00647555">
        <w:t xml:space="preserve"> </w:t>
      </w:r>
      <w:r>
        <w:t>sistemului</w:t>
      </w:r>
      <w:r w:rsidR="00647555">
        <w:t xml:space="preserve"> </w:t>
      </w:r>
      <w:r>
        <w:t>național</w:t>
      </w:r>
      <w:r w:rsidR="00647555">
        <w:t xml:space="preserve"> </w:t>
      </w:r>
      <w:r>
        <w:t>de</w:t>
      </w:r>
      <w:r w:rsidR="00647555">
        <w:t xml:space="preserve"> </w:t>
      </w:r>
      <w:r>
        <w:t>CDI,</w:t>
      </w:r>
      <w:r w:rsidR="00647555">
        <w:t xml:space="preserve"> </w:t>
      </w:r>
      <w:r>
        <w:t>în</w:t>
      </w:r>
      <w:r w:rsidR="00647555">
        <w:t xml:space="preserve"> </w:t>
      </w:r>
      <w:r>
        <w:t>scopul</w:t>
      </w:r>
      <w:r w:rsidR="00647555">
        <w:t xml:space="preserve"> </w:t>
      </w:r>
      <w:r>
        <w:t>modernizării,</w:t>
      </w:r>
      <w:r w:rsidR="00647555">
        <w:t xml:space="preserve"> </w:t>
      </w:r>
      <w:r>
        <w:t>consolidării</w:t>
      </w:r>
      <w:r w:rsidR="00647555">
        <w:t xml:space="preserve"> </w:t>
      </w:r>
      <w:r>
        <w:t>excelenței</w:t>
      </w:r>
      <w:r w:rsidR="00647555">
        <w:t xml:space="preserve"> </w:t>
      </w:r>
      <w:r>
        <w:t>și</w:t>
      </w:r>
      <w:r w:rsidR="00647555">
        <w:t xml:space="preserve"> </w:t>
      </w:r>
      <w:r>
        <w:t>creșterii</w:t>
      </w:r>
      <w:r w:rsidR="00647555">
        <w:t xml:space="preserve"> </w:t>
      </w:r>
      <w:r>
        <w:t>relevanței</w:t>
      </w:r>
      <w:r w:rsidR="00647555">
        <w:t xml:space="preserve"> </w:t>
      </w:r>
      <w:r>
        <w:t>acestuia</w:t>
      </w:r>
      <w:r w:rsidR="00647555">
        <w:t xml:space="preserve"> </w:t>
      </w:r>
      <w:r>
        <w:t>pentru</w:t>
      </w:r>
      <w:r w:rsidR="00647555">
        <w:t xml:space="preserve"> </w:t>
      </w:r>
      <w:r>
        <w:t>economie</w:t>
      </w:r>
      <w:r w:rsidR="00647555">
        <w:t xml:space="preserve"> </w:t>
      </w:r>
      <w:r>
        <w:t>și</w:t>
      </w:r>
      <w:r w:rsidR="00647555">
        <w:t xml:space="preserve"> </w:t>
      </w:r>
      <w:r>
        <w:t>societate.</w:t>
      </w:r>
    </w:p>
    <w:p w14:paraId="0CF0F268" w14:textId="097F663B" w:rsidR="009B4592" w:rsidRPr="009B4592" w:rsidRDefault="009B4592" w:rsidP="009B4592">
      <w:pPr>
        <w:pStyle w:val="Stilsursa"/>
      </w:pPr>
      <w:r w:rsidRPr="009B4592">
        <w:t>Sursa:</w:t>
      </w:r>
      <w:r w:rsidR="00647555">
        <w:t xml:space="preserve"> </w:t>
      </w:r>
      <w:r w:rsidRPr="009B4592">
        <w:t>MCID</w:t>
      </w:r>
    </w:p>
    <w:p w14:paraId="3566DB1F" w14:textId="45F0F5C0" w:rsidR="009B4592" w:rsidRPr="009B4592" w:rsidRDefault="009B4592" w:rsidP="009B4592">
      <w:pPr>
        <w:pStyle w:val="separatorarticole"/>
      </w:pPr>
      <w:r>
        <w:t>*</w:t>
      </w:r>
    </w:p>
    <w:p w14:paraId="057B8D6D" w14:textId="7AA65BC4" w:rsidR="007B69EE" w:rsidRDefault="007B69EE" w:rsidP="007B69EE">
      <w:pPr>
        <w:pStyle w:val="TitluArticolinINFOUE"/>
      </w:pPr>
      <w:bookmarkStart w:id="151" w:name="_Toc153533884"/>
      <w:r w:rsidRPr="007B69EE">
        <w:t>MDLPA:</w:t>
      </w:r>
      <w:r w:rsidR="00647555">
        <w:t xml:space="preserve"> </w:t>
      </w:r>
      <w:r w:rsidRPr="007B69EE">
        <w:t>A</w:t>
      </w:r>
      <w:r w:rsidR="00647555">
        <w:t xml:space="preserve"> </w:t>
      </w:r>
      <w:r w:rsidRPr="007B69EE">
        <w:t>fost</w:t>
      </w:r>
      <w:r w:rsidR="00647555">
        <w:t xml:space="preserve"> </w:t>
      </w:r>
      <w:r w:rsidRPr="007B69EE">
        <w:t>aprobată</w:t>
      </w:r>
      <w:r w:rsidR="00647555">
        <w:t xml:space="preserve"> </w:t>
      </w:r>
      <w:r w:rsidRPr="007B69EE">
        <w:t>suplimentarea</w:t>
      </w:r>
      <w:r w:rsidR="00647555">
        <w:t xml:space="preserve"> </w:t>
      </w:r>
      <w:r w:rsidRPr="007B69EE">
        <w:t>bugetelor</w:t>
      </w:r>
      <w:r w:rsidR="00647555">
        <w:t xml:space="preserve"> </w:t>
      </w:r>
      <w:r w:rsidRPr="007B69EE">
        <w:t>pentru</w:t>
      </w:r>
      <w:r w:rsidR="00647555">
        <w:t xml:space="preserve"> </w:t>
      </w:r>
      <w:r w:rsidRPr="007B69EE">
        <w:t>două</w:t>
      </w:r>
      <w:r w:rsidR="00647555">
        <w:t xml:space="preserve"> </w:t>
      </w:r>
      <w:r w:rsidRPr="007B69EE">
        <w:t>programe</w:t>
      </w:r>
      <w:r w:rsidR="00647555">
        <w:t xml:space="preserve"> </w:t>
      </w:r>
      <w:r w:rsidRPr="007B69EE">
        <w:t>naționale!</w:t>
      </w:r>
      <w:bookmarkEnd w:id="151"/>
    </w:p>
    <w:p w14:paraId="4B6F2F3B" w14:textId="451BB368" w:rsidR="007B69EE" w:rsidRPr="007B69EE" w:rsidRDefault="007B69EE" w:rsidP="007B69EE">
      <w:r w:rsidRPr="007B69EE">
        <w:t>La</w:t>
      </w:r>
      <w:r w:rsidR="00647555">
        <w:t xml:space="preserve"> </w:t>
      </w:r>
      <w:r w:rsidRPr="007B69EE">
        <w:t>propunerea</w:t>
      </w:r>
      <w:r w:rsidR="00647555">
        <w:t xml:space="preserve"> </w:t>
      </w:r>
      <w:r w:rsidRPr="007B69EE">
        <w:t>Ministerului</w:t>
      </w:r>
      <w:r w:rsidR="00647555">
        <w:t xml:space="preserve"> </w:t>
      </w:r>
      <w:r w:rsidRPr="007B69EE">
        <w:t>Dezvoltării,</w:t>
      </w:r>
      <w:r w:rsidR="00647555">
        <w:t xml:space="preserve"> </w:t>
      </w:r>
      <w:r w:rsidRPr="007B69EE">
        <w:t>Lucrărilor</w:t>
      </w:r>
      <w:r w:rsidR="00647555">
        <w:t xml:space="preserve"> </w:t>
      </w:r>
      <w:r w:rsidRPr="007B69EE">
        <w:t>Publice</w:t>
      </w:r>
      <w:r w:rsidR="00647555">
        <w:t xml:space="preserve"> </w:t>
      </w:r>
      <w:r w:rsidRPr="007B69EE">
        <w:t>și</w:t>
      </w:r>
      <w:r w:rsidR="00647555">
        <w:t xml:space="preserve"> </w:t>
      </w:r>
      <w:r w:rsidRPr="007B69EE">
        <w:t>Administrației</w:t>
      </w:r>
      <w:r w:rsidR="00647555">
        <w:t xml:space="preserve"> </w:t>
      </w:r>
      <w:r w:rsidRPr="007B69EE">
        <w:t>(MDLPA),</w:t>
      </w:r>
      <w:r w:rsidR="00647555">
        <w:t xml:space="preserve"> </w:t>
      </w:r>
      <w:r w:rsidRPr="007B69EE">
        <w:t>Guvernul</w:t>
      </w:r>
      <w:r w:rsidR="00647555">
        <w:t xml:space="preserve"> </w:t>
      </w:r>
      <w:r w:rsidRPr="007B69EE">
        <w:t>a</w:t>
      </w:r>
      <w:r w:rsidR="00647555">
        <w:t xml:space="preserve"> </w:t>
      </w:r>
      <w:r w:rsidRPr="007B69EE">
        <w:t>decis</w:t>
      </w:r>
      <w:r w:rsidR="00647555">
        <w:t xml:space="preserve"> </w:t>
      </w:r>
      <w:r w:rsidRPr="007B69EE">
        <w:t>alocarea</w:t>
      </w:r>
      <w:r w:rsidR="00647555">
        <w:t xml:space="preserve"> </w:t>
      </w:r>
      <w:r w:rsidRPr="007B69EE">
        <w:t>sumei</w:t>
      </w:r>
      <w:r w:rsidR="00647555">
        <w:t xml:space="preserve"> </w:t>
      </w:r>
      <w:r w:rsidRPr="007B69EE">
        <w:t>de</w:t>
      </w:r>
      <w:r w:rsidR="00647555">
        <w:t xml:space="preserve"> </w:t>
      </w:r>
      <w:r w:rsidRPr="007B69EE">
        <w:t>500</w:t>
      </w:r>
      <w:r w:rsidR="00647555">
        <w:t xml:space="preserve"> </w:t>
      </w:r>
      <w:r w:rsidRPr="007B69EE">
        <w:t>de</w:t>
      </w:r>
      <w:r w:rsidR="00647555">
        <w:t xml:space="preserve"> </w:t>
      </w:r>
      <w:r w:rsidRPr="007B69EE">
        <w:t>milioane</w:t>
      </w:r>
      <w:r w:rsidR="00647555">
        <w:t xml:space="preserve"> </w:t>
      </w:r>
      <w:r w:rsidRPr="007B69EE">
        <w:t>de</w:t>
      </w:r>
      <w:r w:rsidR="00647555">
        <w:t xml:space="preserve"> </w:t>
      </w:r>
      <w:r w:rsidRPr="007B69EE">
        <w:t>lei</w:t>
      </w:r>
      <w:r w:rsidR="00647555">
        <w:t xml:space="preserve"> </w:t>
      </w:r>
      <w:r w:rsidRPr="007B69EE">
        <w:t>din</w:t>
      </w:r>
      <w:r w:rsidR="00647555">
        <w:t xml:space="preserve"> </w:t>
      </w:r>
      <w:r w:rsidRPr="007B69EE">
        <w:t>Fondul</w:t>
      </w:r>
      <w:r w:rsidR="00647555">
        <w:t xml:space="preserve"> </w:t>
      </w:r>
      <w:r w:rsidRPr="007B69EE">
        <w:t>de</w:t>
      </w:r>
      <w:r w:rsidR="00647555">
        <w:t xml:space="preserve"> </w:t>
      </w:r>
      <w:r w:rsidRPr="007B69EE">
        <w:t>rezervă</w:t>
      </w:r>
      <w:r w:rsidR="00647555">
        <w:t xml:space="preserve"> </w:t>
      </w:r>
      <w:r w:rsidRPr="007B69EE">
        <w:t>bugetară</w:t>
      </w:r>
      <w:r w:rsidR="00647555">
        <w:t xml:space="preserve"> </w:t>
      </w:r>
      <w:r w:rsidRPr="007B69EE">
        <w:t>la</w:t>
      </w:r>
      <w:r w:rsidR="00647555">
        <w:t xml:space="preserve"> </w:t>
      </w:r>
      <w:r w:rsidRPr="007B69EE">
        <w:t>dispoziția</w:t>
      </w:r>
      <w:r w:rsidR="00647555">
        <w:t xml:space="preserve"> </w:t>
      </w:r>
      <w:r w:rsidRPr="007B69EE">
        <w:t>Guvernului,</w:t>
      </w:r>
      <w:r w:rsidR="00647555">
        <w:t xml:space="preserve"> </w:t>
      </w:r>
      <w:r w:rsidRPr="007B69EE">
        <w:t>prevăzut</w:t>
      </w:r>
      <w:r w:rsidR="00647555">
        <w:t xml:space="preserve"> </w:t>
      </w:r>
      <w:r w:rsidRPr="007B69EE">
        <w:t>în</w:t>
      </w:r>
      <w:r w:rsidR="00647555">
        <w:t xml:space="preserve"> </w:t>
      </w:r>
      <w:r w:rsidRPr="007B69EE">
        <w:t>bugetul</w:t>
      </w:r>
      <w:r w:rsidR="00647555">
        <w:t xml:space="preserve"> </w:t>
      </w:r>
      <w:r w:rsidRPr="007B69EE">
        <w:t>de</w:t>
      </w:r>
      <w:r w:rsidR="00647555">
        <w:t xml:space="preserve"> </w:t>
      </w:r>
      <w:r w:rsidRPr="007B69EE">
        <w:t>stat</w:t>
      </w:r>
      <w:r w:rsidR="00647555">
        <w:t xml:space="preserve"> </w:t>
      </w:r>
      <w:r w:rsidRPr="007B69EE">
        <w:t>pe</w:t>
      </w:r>
      <w:r w:rsidR="00647555">
        <w:t xml:space="preserve"> </w:t>
      </w:r>
      <w:r w:rsidRPr="007B69EE">
        <w:t>anul</w:t>
      </w:r>
      <w:r w:rsidR="00647555">
        <w:t xml:space="preserve"> </w:t>
      </w:r>
      <w:r w:rsidRPr="007B69EE">
        <w:t>2023,</w:t>
      </w:r>
      <w:r w:rsidR="00647555">
        <w:t xml:space="preserve"> </w:t>
      </w:r>
      <w:r w:rsidRPr="007B69EE">
        <w:t>pentru</w:t>
      </w:r>
      <w:r w:rsidR="00647555">
        <w:t xml:space="preserve"> </w:t>
      </w:r>
      <w:r w:rsidRPr="007B69EE">
        <w:t>finanțarea</w:t>
      </w:r>
      <w:r w:rsidR="00647555">
        <w:t xml:space="preserve"> </w:t>
      </w:r>
      <w:r w:rsidRPr="007B69EE">
        <w:t>Programului</w:t>
      </w:r>
      <w:r w:rsidR="00647555">
        <w:t xml:space="preserve"> </w:t>
      </w:r>
      <w:r w:rsidRPr="007B69EE">
        <w:t>Național</w:t>
      </w:r>
      <w:r w:rsidR="00647555">
        <w:t xml:space="preserve"> </w:t>
      </w:r>
      <w:r w:rsidRPr="007B69EE">
        <w:t>de</w:t>
      </w:r>
      <w:r w:rsidR="00647555">
        <w:t xml:space="preserve"> </w:t>
      </w:r>
      <w:r w:rsidRPr="007B69EE">
        <w:t>Investiții</w:t>
      </w:r>
      <w:r w:rsidR="00647555">
        <w:t xml:space="preserve"> </w:t>
      </w:r>
      <w:r w:rsidRPr="007B69EE">
        <w:t>„Anghel</w:t>
      </w:r>
      <w:r w:rsidR="00647555">
        <w:t xml:space="preserve"> </w:t>
      </w:r>
      <w:r w:rsidRPr="007B69EE">
        <w:t>Saligny”</w:t>
      </w:r>
      <w:r w:rsidR="00647555">
        <w:t xml:space="preserve"> </w:t>
      </w:r>
      <w:r w:rsidRPr="007B69EE">
        <w:t>(PNIAS),</w:t>
      </w:r>
      <w:r w:rsidR="00647555">
        <w:t xml:space="preserve"> </w:t>
      </w:r>
      <w:r w:rsidRPr="007B69EE">
        <w:t>coordonat</w:t>
      </w:r>
      <w:r w:rsidR="00647555">
        <w:t xml:space="preserve"> </w:t>
      </w:r>
      <w:r w:rsidRPr="007B69EE">
        <w:t>de</w:t>
      </w:r>
      <w:r w:rsidR="00647555">
        <w:t xml:space="preserve"> </w:t>
      </w:r>
      <w:r w:rsidRPr="007B69EE">
        <w:t>MDLPA,</w:t>
      </w:r>
      <w:r w:rsidR="00647555">
        <w:t xml:space="preserve"> </w:t>
      </w:r>
      <w:r w:rsidRPr="007B69EE">
        <w:t>și</w:t>
      </w:r>
      <w:r w:rsidR="00647555">
        <w:t xml:space="preserve"> </w:t>
      </w:r>
      <w:r w:rsidRPr="007B69EE">
        <w:t>a</w:t>
      </w:r>
      <w:r w:rsidR="00647555">
        <w:t xml:space="preserve"> </w:t>
      </w:r>
      <w:r w:rsidRPr="007B69EE">
        <w:t>Programului</w:t>
      </w:r>
      <w:r w:rsidR="00647555">
        <w:t xml:space="preserve"> </w:t>
      </w:r>
      <w:r w:rsidRPr="007B69EE">
        <w:t>național</w:t>
      </w:r>
      <w:r w:rsidR="00647555">
        <w:t xml:space="preserve"> </w:t>
      </w:r>
      <w:r w:rsidRPr="007B69EE">
        <w:t>de</w:t>
      </w:r>
      <w:r w:rsidR="00647555">
        <w:t xml:space="preserve"> </w:t>
      </w:r>
      <w:r w:rsidRPr="007B69EE">
        <w:t>construcții</w:t>
      </w:r>
      <w:r w:rsidR="00647555">
        <w:t xml:space="preserve"> </w:t>
      </w:r>
      <w:r w:rsidRPr="007B69EE">
        <w:t>de</w:t>
      </w:r>
      <w:r w:rsidR="00647555">
        <w:t xml:space="preserve"> </w:t>
      </w:r>
      <w:r w:rsidRPr="007B69EE">
        <w:t>interes</w:t>
      </w:r>
      <w:r w:rsidR="00647555">
        <w:t xml:space="preserve"> </w:t>
      </w:r>
      <w:r w:rsidRPr="007B69EE">
        <w:t>public</w:t>
      </w:r>
      <w:r w:rsidR="00647555">
        <w:t xml:space="preserve"> </w:t>
      </w:r>
      <w:r w:rsidRPr="007B69EE">
        <w:t>sau</w:t>
      </w:r>
      <w:r w:rsidR="00647555">
        <w:t xml:space="preserve"> </w:t>
      </w:r>
      <w:r w:rsidRPr="007B69EE">
        <w:t>social</w:t>
      </w:r>
      <w:r w:rsidR="00647555">
        <w:t xml:space="preserve"> </w:t>
      </w:r>
      <w:r w:rsidRPr="007B69EE">
        <w:t>(PNCIPS),</w:t>
      </w:r>
      <w:r w:rsidR="00647555">
        <w:t xml:space="preserve"> </w:t>
      </w:r>
      <w:r w:rsidRPr="007B69EE">
        <w:t>derulat</w:t>
      </w:r>
      <w:r w:rsidR="00647555">
        <w:t xml:space="preserve"> </w:t>
      </w:r>
      <w:r w:rsidRPr="007B69EE">
        <w:t>de</w:t>
      </w:r>
      <w:r w:rsidR="00647555">
        <w:t xml:space="preserve"> </w:t>
      </w:r>
      <w:r w:rsidRPr="007B69EE">
        <w:t>Compania</w:t>
      </w:r>
      <w:r w:rsidR="00647555">
        <w:t xml:space="preserve"> </w:t>
      </w:r>
      <w:r w:rsidRPr="007B69EE">
        <w:t>Națională</w:t>
      </w:r>
      <w:r w:rsidR="00647555">
        <w:t xml:space="preserve"> </w:t>
      </w:r>
      <w:r w:rsidRPr="007B69EE">
        <w:t>de</w:t>
      </w:r>
      <w:r w:rsidR="00647555">
        <w:t xml:space="preserve"> </w:t>
      </w:r>
      <w:r w:rsidRPr="007B69EE">
        <w:t>Investiții</w:t>
      </w:r>
      <w:r w:rsidR="00647555">
        <w:t xml:space="preserve"> </w:t>
      </w:r>
      <w:r w:rsidRPr="007B69EE">
        <w:t>(CNI).</w:t>
      </w:r>
    </w:p>
    <w:p w14:paraId="0373C567" w14:textId="2901D6F9" w:rsidR="007B69EE" w:rsidRPr="007B69EE" w:rsidRDefault="007B69EE" w:rsidP="007B69EE">
      <w:r w:rsidRPr="007B69EE">
        <w:t>Potrivit</w:t>
      </w:r>
      <w:r w:rsidR="00647555">
        <w:t xml:space="preserve"> </w:t>
      </w:r>
      <w:r w:rsidRPr="007B69EE">
        <w:t>actului</w:t>
      </w:r>
      <w:r w:rsidR="00647555">
        <w:t xml:space="preserve"> </w:t>
      </w:r>
      <w:r w:rsidRPr="007B69EE">
        <w:t>normativ,</w:t>
      </w:r>
      <w:r w:rsidR="00647555">
        <w:t xml:space="preserve"> </w:t>
      </w:r>
      <w:r w:rsidRPr="007B69EE">
        <w:t>bugetul</w:t>
      </w:r>
      <w:r w:rsidR="00647555">
        <w:t xml:space="preserve"> </w:t>
      </w:r>
      <w:r w:rsidRPr="007B69EE">
        <w:t>PNIAS</w:t>
      </w:r>
      <w:r w:rsidR="00647555">
        <w:t xml:space="preserve"> </w:t>
      </w:r>
      <w:r w:rsidRPr="007B69EE">
        <w:t>va</w:t>
      </w:r>
      <w:r w:rsidR="00647555">
        <w:t xml:space="preserve"> </w:t>
      </w:r>
      <w:r w:rsidRPr="007B69EE">
        <w:t>fi</w:t>
      </w:r>
      <w:r w:rsidR="00647555">
        <w:t xml:space="preserve"> </w:t>
      </w:r>
      <w:r w:rsidRPr="007B69EE">
        <w:t>suplimentat</w:t>
      </w:r>
      <w:r w:rsidR="00647555">
        <w:t xml:space="preserve"> </w:t>
      </w:r>
      <w:r w:rsidRPr="007B69EE">
        <w:t>cu</w:t>
      </w:r>
      <w:r w:rsidR="00647555">
        <w:t xml:space="preserve"> </w:t>
      </w:r>
      <w:r w:rsidRPr="007B69EE">
        <w:t>300</w:t>
      </w:r>
      <w:r w:rsidR="00647555">
        <w:t xml:space="preserve"> </w:t>
      </w:r>
      <w:r w:rsidRPr="007B69EE">
        <w:t>de</w:t>
      </w:r>
      <w:r w:rsidR="00647555">
        <w:t xml:space="preserve"> </w:t>
      </w:r>
      <w:r w:rsidRPr="007B69EE">
        <w:t>milioane</w:t>
      </w:r>
      <w:r w:rsidR="00647555">
        <w:t xml:space="preserve"> </w:t>
      </w:r>
      <w:r w:rsidRPr="007B69EE">
        <w:t>de</w:t>
      </w:r>
      <w:r w:rsidR="00647555">
        <w:t xml:space="preserve"> </w:t>
      </w:r>
      <w:r w:rsidRPr="007B69EE">
        <w:t>lei</w:t>
      </w:r>
      <w:r w:rsidR="00647555">
        <w:t xml:space="preserve"> </w:t>
      </w:r>
      <w:r w:rsidRPr="007B69EE">
        <w:t>pentru</w:t>
      </w:r>
      <w:r w:rsidR="00647555">
        <w:t xml:space="preserve"> </w:t>
      </w:r>
      <w:r w:rsidRPr="007B69EE">
        <w:t>onorarea</w:t>
      </w:r>
      <w:r w:rsidR="00647555">
        <w:t xml:space="preserve"> </w:t>
      </w:r>
      <w:r w:rsidRPr="007B69EE">
        <w:t>parțială</w:t>
      </w:r>
      <w:r w:rsidR="00647555">
        <w:t xml:space="preserve"> </w:t>
      </w:r>
      <w:r w:rsidRPr="007B69EE">
        <w:t>a</w:t>
      </w:r>
      <w:r w:rsidR="00647555">
        <w:t xml:space="preserve"> </w:t>
      </w:r>
      <w:r w:rsidRPr="007B69EE">
        <w:t>solicitărilor</w:t>
      </w:r>
      <w:r w:rsidR="00647555">
        <w:t xml:space="preserve"> </w:t>
      </w:r>
      <w:r w:rsidRPr="007B69EE">
        <w:t>de</w:t>
      </w:r>
      <w:r w:rsidR="00647555">
        <w:t xml:space="preserve"> </w:t>
      </w:r>
      <w:r w:rsidRPr="007B69EE">
        <w:t>transfer</w:t>
      </w:r>
      <w:r w:rsidR="00647555">
        <w:t xml:space="preserve"> </w:t>
      </w:r>
      <w:r w:rsidRPr="007B69EE">
        <w:t>înregistrate</w:t>
      </w:r>
      <w:r w:rsidR="00647555">
        <w:t xml:space="preserve"> </w:t>
      </w:r>
      <w:r w:rsidRPr="007B69EE">
        <w:t>începând</w:t>
      </w:r>
      <w:r w:rsidR="00647555">
        <w:t xml:space="preserve"> </w:t>
      </w:r>
      <w:r w:rsidRPr="007B69EE">
        <w:t>cu</w:t>
      </w:r>
      <w:r w:rsidR="00647555">
        <w:t xml:space="preserve"> </w:t>
      </w:r>
      <w:r w:rsidRPr="007B69EE">
        <w:t>luna</w:t>
      </w:r>
      <w:r w:rsidR="00647555">
        <w:t xml:space="preserve"> </w:t>
      </w:r>
      <w:r w:rsidRPr="007B69EE">
        <w:t>septembrie,</w:t>
      </w:r>
      <w:r w:rsidR="00647555">
        <w:t xml:space="preserve"> </w:t>
      </w:r>
      <w:r w:rsidRPr="007B69EE">
        <w:t>pentru</w:t>
      </w:r>
      <w:r w:rsidR="00647555">
        <w:t xml:space="preserve"> </w:t>
      </w:r>
      <w:r w:rsidRPr="007B69EE">
        <w:t>realizarea</w:t>
      </w:r>
      <w:r w:rsidR="00647555">
        <w:t xml:space="preserve"> </w:t>
      </w:r>
      <w:r w:rsidRPr="007B69EE">
        <w:t>obiectivelor</w:t>
      </w:r>
      <w:r w:rsidR="00647555">
        <w:t xml:space="preserve"> </w:t>
      </w:r>
      <w:r w:rsidRPr="007B69EE">
        <w:t>de</w:t>
      </w:r>
      <w:r w:rsidR="00647555">
        <w:t xml:space="preserve"> </w:t>
      </w:r>
      <w:r w:rsidRPr="007B69EE">
        <w:t>investiții</w:t>
      </w:r>
      <w:r w:rsidR="00647555">
        <w:t xml:space="preserve"> </w:t>
      </w:r>
      <w:r w:rsidRPr="007B69EE">
        <w:t>finanțate</w:t>
      </w:r>
      <w:r w:rsidR="00647555">
        <w:t xml:space="preserve"> </w:t>
      </w:r>
      <w:r w:rsidRPr="007B69EE">
        <w:t>prin</w:t>
      </w:r>
      <w:r w:rsidR="00647555">
        <w:t xml:space="preserve"> </w:t>
      </w:r>
      <w:r w:rsidRPr="007B69EE">
        <w:t>acest</w:t>
      </w:r>
      <w:r w:rsidR="00647555">
        <w:t xml:space="preserve"> </w:t>
      </w:r>
      <w:r w:rsidRPr="007B69EE">
        <w:t>program.</w:t>
      </w:r>
    </w:p>
    <w:p w14:paraId="0B68A12A" w14:textId="605BC7C0" w:rsidR="007B69EE" w:rsidRPr="007B69EE" w:rsidRDefault="007B69EE" w:rsidP="007B69EE">
      <w:r w:rsidRPr="007B69EE">
        <w:t>De</w:t>
      </w:r>
      <w:r w:rsidR="00647555">
        <w:t xml:space="preserve"> </w:t>
      </w:r>
      <w:r w:rsidRPr="007B69EE">
        <w:t>asemenea,</w:t>
      </w:r>
      <w:r w:rsidR="00647555">
        <w:t xml:space="preserve"> </w:t>
      </w:r>
      <w:r w:rsidRPr="007B69EE">
        <w:t>bugetul</w:t>
      </w:r>
      <w:r w:rsidR="00647555">
        <w:t xml:space="preserve"> </w:t>
      </w:r>
      <w:r w:rsidRPr="007B69EE">
        <w:t>PNCIPS</w:t>
      </w:r>
      <w:r w:rsidR="00647555">
        <w:t xml:space="preserve"> </w:t>
      </w:r>
      <w:r w:rsidRPr="007B69EE">
        <w:t>va</w:t>
      </w:r>
      <w:r w:rsidR="00647555">
        <w:t xml:space="preserve"> </w:t>
      </w:r>
      <w:r w:rsidRPr="007B69EE">
        <w:t>fi</w:t>
      </w:r>
      <w:r w:rsidR="00647555">
        <w:t xml:space="preserve"> </w:t>
      </w:r>
      <w:r w:rsidRPr="007B69EE">
        <w:t>suplimentat</w:t>
      </w:r>
      <w:r w:rsidR="00647555">
        <w:t xml:space="preserve"> </w:t>
      </w:r>
      <w:r w:rsidRPr="007B69EE">
        <w:t>cu</w:t>
      </w:r>
      <w:r w:rsidR="00647555">
        <w:t xml:space="preserve"> </w:t>
      </w:r>
      <w:r w:rsidRPr="007B69EE">
        <w:t>suma</w:t>
      </w:r>
      <w:r w:rsidR="00647555">
        <w:t xml:space="preserve"> </w:t>
      </w:r>
      <w:r w:rsidRPr="007B69EE">
        <w:t>de</w:t>
      </w:r>
      <w:r w:rsidR="00647555">
        <w:t xml:space="preserve"> </w:t>
      </w:r>
      <w:r w:rsidRPr="007B69EE">
        <w:t>200</w:t>
      </w:r>
      <w:r w:rsidR="00647555">
        <w:t xml:space="preserve"> </w:t>
      </w:r>
      <w:r w:rsidRPr="007B69EE">
        <w:t>de</w:t>
      </w:r>
      <w:r w:rsidR="00647555">
        <w:t xml:space="preserve"> </w:t>
      </w:r>
      <w:r w:rsidRPr="007B69EE">
        <w:t>milioane</w:t>
      </w:r>
      <w:r w:rsidR="00647555">
        <w:t xml:space="preserve"> </w:t>
      </w:r>
      <w:r w:rsidRPr="007B69EE">
        <w:t>de</w:t>
      </w:r>
      <w:r w:rsidR="00647555">
        <w:t xml:space="preserve"> </w:t>
      </w:r>
      <w:r w:rsidRPr="007B69EE">
        <w:t>lei</w:t>
      </w:r>
      <w:r w:rsidR="00647555">
        <w:t xml:space="preserve"> </w:t>
      </w:r>
      <w:r w:rsidRPr="007B69EE">
        <w:t>pentru</w:t>
      </w:r>
      <w:r w:rsidR="00647555">
        <w:t xml:space="preserve"> </w:t>
      </w:r>
      <w:r w:rsidRPr="007B69EE">
        <w:t>onorarea</w:t>
      </w:r>
      <w:r w:rsidR="00647555">
        <w:t xml:space="preserve"> </w:t>
      </w:r>
      <w:r w:rsidRPr="007B69EE">
        <w:t>parțială</w:t>
      </w:r>
      <w:r w:rsidR="00647555">
        <w:t xml:space="preserve"> </w:t>
      </w:r>
      <w:r w:rsidRPr="007B69EE">
        <w:t>a</w:t>
      </w:r>
      <w:r w:rsidR="00647555">
        <w:t xml:space="preserve"> </w:t>
      </w:r>
      <w:r w:rsidRPr="007B69EE">
        <w:t>plăților</w:t>
      </w:r>
      <w:r w:rsidR="00647555">
        <w:t xml:space="preserve"> </w:t>
      </w:r>
      <w:r w:rsidRPr="007B69EE">
        <w:t>restante</w:t>
      </w:r>
      <w:r w:rsidR="00647555">
        <w:t xml:space="preserve"> </w:t>
      </w:r>
      <w:r w:rsidRPr="007B69EE">
        <w:t>înregistrate</w:t>
      </w:r>
      <w:r w:rsidR="00647555">
        <w:t xml:space="preserve"> </w:t>
      </w:r>
      <w:r w:rsidRPr="007B69EE">
        <w:t>începând</w:t>
      </w:r>
      <w:r w:rsidR="00647555">
        <w:t xml:space="preserve"> </w:t>
      </w:r>
      <w:r w:rsidRPr="007B69EE">
        <w:t>cu</w:t>
      </w:r>
      <w:r w:rsidR="00647555">
        <w:t xml:space="preserve"> </w:t>
      </w:r>
      <w:r w:rsidRPr="007B69EE">
        <w:t>luna</w:t>
      </w:r>
      <w:r w:rsidR="00647555">
        <w:t xml:space="preserve"> </w:t>
      </w:r>
      <w:r w:rsidRPr="007B69EE">
        <w:t>august</w:t>
      </w:r>
      <w:r w:rsidR="00647555">
        <w:t xml:space="preserve"> </w:t>
      </w:r>
      <w:r w:rsidRPr="007B69EE">
        <w:t>2023,</w:t>
      </w:r>
      <w:r w:rsidR="00647555">
        <w:t xml:space="preserve"> </w:t>
      </w:r>
      <w:r w:rsidRPr="007B69EE">
        <w:t>aferente</w:t>
      </w:r>
      <w:r w:rsidR="00647555">
        <w:t xml:space="preserve"> </w:t>
      </w:r>
      <w:r w:rsidRPr="007B69EE">
        <w:t>lucrărilor</w:t>
      </w:r>
      <w:r w:rsidR="00647555">
        <w:t xml:space="preserve"> </w:t>
      </w:r>
      <w:r w:rsidRPr="007B69EE">
        <w:t>executate</w:t>
      </w:r>
      <w:r w:rsidR="00647555">
        <w:t xml:space="preserve"> </w:t>
      </w:r>
      <w:r w:rsidRPr="007B69EE">
        <w:t>în</w:t>
      </w:r>
      <w:r w:rsidR="00647555">
        <w:t xml:space="preserve"> </w:t>
      </w:r>
      <w:r w:rsidRPr="007B69EE">
        <w:t>vederea</w:t>
      </w:r>
      <w:r w:rsidR="00647555">
        <w:t xml:space="preserve"> </w:t>
      </w:r>
      <w:r w:rsidRPr="007B69EE">
        <w:t>finalizării</w:t>
      </w:r>
      <w:r w:rsidR="00647555">
        <w:t xml:space="preserve"> </w:t>
      </w:r>
      <w:r w:rsidRPr="007B69EE">
        <w:t>obiectivelor</w:t>
      </w:r>
      <w:r w:rsidR="00647555">
        <w:t xml:space="preserve"> </w:t>
      </w:r>
      <w:r w:rsidRPr="007B69EE">
        <w:t>de</w:t>
      </w:r>
      <w:r w:rsidR="00647555">
        <w:t xml:space="preserve"> </w:t>
      </w:r>
      <w:r w:rsidRPr="007B69EE">
        <w:t>investiții</w:t>
      </w:r>
      <w:r w:rsidR="00647555">
        <w:t xml:space="preserve"> </w:t>
      </w:r>
      <w:r w:rsidRPr="007B69EE">
        <w:t>incluse</w:t>
      </w:r>
      <w:r w:rsidR="00647555">
        <w:t xml:space="preserve"> </w:t>
      </w:r>
      <w:r w:rsidRPr="007B69EE">
        <w:t>în</w:t>
      </w:r>
      <w:r w:rsidR="00647555">
        <w:t xml:space="preserve"> </w:t>
      </w:r>
      <w:r w:rsidRPr="007B69EE">
        <w:t>program.</w:t>
      </w:r>
    </w:p>
    <w:p w14:paraId="47FB8A32" w14:textId="60959F34" w:rsidR="007B69EE" w:rsidRPr="007B69EE" w:rsidRDefault="007B69EE" w:rsidP="007B69EE">
      <w:r w:rsidRPr="007B69EE">
        <w:t>Conform</w:t>
      </w:r>
      <w:r w:rsidR="00647555">
        <w:t xml:space="preserve"> </w:t>
      </w:r>
      <w:r w:rsidRPr="007B69EE">
        <w:t>comunicatului</w:t>
      </w:r>
      <w:r w:rsidR="00647555">
        <w:t xml:space="preserve"> </w:t>
      </w:r>
      <w:r w:rsidRPr="007B69EE">
        <w:t>oficial,</w:t>
      </w:r>
      <w:r w:rsidR="00647555">
        <w:t xml:space="preserve"> </w:t>
      </w:r>
      <w:r w:rsidRPr="007B69EE">
        <w:t>actul</w:t>
      </w:r>
      <w:r w:rsidR="00647555">
        <w:t xml:space="preserve"> </w:t>
      </w:r>
      <w:r w:rsidRPr="007B69EE">
        <w:t>normativ</w:t>
      </w:r>
      <w:r w:rsidR="00647555">
        <w:t xml:space="preserve"> </w:t>
      </w:r>
      <w:r w:rsidRPr="007B69EE">
        <w:t>era</w:t>
      </w:r>
      <w:r w:rsidR="00647555">
        <w:t xml:space="preserve"> </w:t>
      </w:r>
      <w:r w:rsidRPr="007B69EE">
        <w:t>necesar</w:t>
      </w:r>
      <w:r w:rsidR="00647555">
        <w:t xml:space="preserve"> </w:t>
      </w:r>
      <w:r w:rsidRPr="007B69EE">
        <w:t>întrucât</w:t>
      </w:r>
      <w:r w:rsidR="00647555">
        <w:t xml:space="preserve"> </w:t>
      </w:r>
      <w:r w:rsidRPr="007B69EE">
        <w:t>neefectuarea</w:t>
      </w:r>
      <w:r w:rsidR="00647555">
        <w:t xml:space="preserve"> </w:t>
      </w:r>
      <w:r w:rsidRPr="007B69EE">
        <w:t>plăților</w:t>
      </w:r>
      <w:r w:rsidR="00647555">
        <w:t xml:space="preserve"> </w:t>
      </w:r>
      <w:r w:rsidRPr="007B69EE">
        <w:t>la</w:t>
      </w:r>
      <w:r w:rsidR="00647555">
        <w:t xml:space="preserve"> </w:t>
      </w:r>
      <w:r w:rsidRPr="007B69EE">
        <w:t>termen</w:t>
      </w:r>
      <w:r w:rsidR="00647555">
        <w:t xml:space="preserve"> </w:t>
      </w:r>
      <w:r w:rsidRPr="007B69EE">
        <w:t>poate</w:t>
      </w:r>
      <w:r w:rsidR="00647555">
        <w:t xml:space="preserve"> </w:t>
      </w:r>
      <w:r w:rsidRPr="007B69EE">
        <w:t>conduce</w:t>
      </w:r>
      <w:r w:rsidR="00647555">
        <w:t xml:space="preserve"> </w:t>
      </w:r>
      <w:r w:rsidRPr="007B69EE">
        <w:t>atât</w:t>
      </w:r>
      <w:r w:rsidR="00647555">
        <w:t xml:space="preserve"> </w:t>
      </w:r>
      <w:r w:rsidRPr="007B69EE">
        <w:t>la</w:t>
      </w:r>
      <w:r w:rsidR="00647555">
        <w:t xml:space="preserve"> </w:t>
      </w:r>
      <w:r w:rsidRPr="007B69EE">
        <w:t>neîncadrarea</w:t>
      </w:r>
      <w:r w:rsidR="00647555">
        <w:t xml:space="preserve"> </w:t>
      </w:r>
      <w:r w:rsidRPr="007B69EE">
        <w:t>în</w:t>
      </w:r>
      <w:r w:rsidR="00647555">
        <w:t xml:space="preserve"> </w:t>
      </w:r>
      <w:r w:rsidRPr="007B69EE">
        <w:t>termenele</w:t>
      </w:r>
      <w:r w:rsidR="00647555">
        <w:t xml:space="preserve"> </w:t>
      </w:r>
      <w:r w:rsidRPr="007B69EE">
        <w:t>asumate,</w:t>
      </w:r>
      <w:r w:rsidR="00647555">
        <w:t xml:space="preserve"> </w:t>
      </w:r>
      <w:r w:rsidRPr="007B69EE">
        <w:t>la</w:t>
      </w:r>
      <w:r w:rsidR="00647555">
        <w:t xml:space="preserve"> </w:t>
      </w:r>
      <w:r w:rsidRPr="007B69EE">
        <w:t>întârzieri</w:t>
      </w:r>
      <w:r w:rsidR="00647555">
        <w:t xml:space="preserve"> </w:t>
      </w:r>
      <w:r w:rsidRPr="007B69EE">
        <w:t>în</w:t>
      </w:r>
      <w:r w:rsidR="00647555">
        <w:t xml:space="preserve"> </w:t>
      </w:r>
      <w:r w:rsidRPr="007B69EE">
        <w:t>execuția</w:t>
      </w:r>
      <w:r w:rsidR="00647555">
        <w:t xml:space="preserve"> </w:t>
      </w:r>
      <w:r w:rsidRPr="007B69EE">
        <w:t>lucrărilor,</w:t>
      </w:r>
      <w:r w:rsidR="00647555">
        <w:t xml:space="preserve"> </w:t>
      </w:r>
      <w:r w:rsidRPr="007B69EE">
        <w:t>la</w:t>
      </w:r>
      <w:r w:rsidR="00647555">
        <w:t xml:space="preserve"> </w:t>
      </w:r>
      <w:r w:rsidRPr="007B69EE">
        <w:t>costuri</w:t>
      </w:r>
      <w:r w:rsidR="00647555">
        <w:t xml:space="preserve"> </w:t>
      </w:r>
      <w:r w:rsidRPr="007B69EE">
        <w:t>suplimentare</w:t>
      </w:r>
      <w:r w:rsidR="00647555">
        <w:t xml:space="preserve"> </w:t>
      </w:r>
      <w:r w:rsidRPr="007B69EE">
        <w:t>determinate</w:t>
      </w:r>
      <w:r w:rsidR="00647555">
        <w:t xml:space="preserve"> </w:t>
      </w:r>
      <w:r w:rsidRPr="007B69EE">
        <w:t>de</w:t>
      </w:r>
      <w:r w:rsidR="00647555">
        <w:t xml:space="preserve"> </w:t>
      </w:r>
      <w:r w:rsidRPr="007B69EE">
        <w:t>conservarea</w:t>
      </w:r>
      <w:r w:rsidR="00647555">
        <w:t xml:space="preserve"> </w:t>
      </w:r>
      <w:r w:rsidRPr="007B69EE">
        <w:t>și</w:t>
      </w:r>
      <w:r w:rsidR="00647555">
        <w:t xml:space="preserve"> </w:t>
      </w:r>
      <w:r w:rsidRPr="007B69EE">
        <w:t>paza</w:t>
      </w:r>
      <w:r w:rsidR="00647555">
        <w:t xml:space="preserve"> </w:t>
      </w:r>
      <w:r w:rsidRPr="007B69EE">
        <w:t>acestora,</w:t>
      </w:r>
      <w:r w:rsidR="00647555">
        <w:t xml:space="preserve"> </w:t>
      </w:r>
      <w:r w:rsidRPr="007B69EE">
        <w:t>cât</w:t>
      </w:r>
      <w:r w:rsidR="00647555">
        <w:t xml:space="preserve"> </w:t>
      </w:r>
      <w:r w:rsidRPr="007B69EE">
        <w:t>și</w:t>
      </w:r>
      <w:r w:rsidR="00647555">
        <w:t xml:space="preserve"> </w:t>
      </w:r>
      <w:r w:rsidRPr="007B69EE">
        <w:t>la</w:t>
      </w:r>
      <w:r w:rsidR="00647555">
        <w:t xml:space="preserve"> </w:t>
      </w:r>
      <w:r w:rsidRPr="007B69EE">
        <w:t>riscuri</w:t>
      </w:r>
      <w:r w:rsidR="00647555">
        <w:t xml:space="preserve"> </w:t>
      </w:r>
      <w:r w:rsidRPr="007B69EE">
        <w:t>financiare</w:t>
      </w:r>
      <w:r w:rsidR="00647555">
        <w:t xml:space="preserve"> </w:t>
      </w:r>
      <w:r w:rsidRPr="007B69EE">
        <w:t>generate</w:t>
      </w:r>
      <w:r w:rsidR="00647555">
        <w:t xml:space="preserve"> </w:t>
      </w:r>
      <w:r w:rsidRPr="007B69EE">
        <w:t>de</w:t>
      </w:r>
      <w:r w:rsidR="00647555">
        <w:t xml:space="preserve"> </w:t>
      </w:r>
      <w:r w:rsidRPr="007B69EE">
        <w:t>creșterile</w:t>
      </w:r>
      <w:r w:rsidR="00647555">
        <w:t xml:space="preserve"> </w:t>
      </w:r>
      <w:r w:rsidRPr="007B69EE">
        <w:t>prețurilor.</w:t>
      </w:r>
    </w:p>
    <w:p w14:paraId="17F17403" w14:textId="741E8614" w:rsidR="007B69EE" w:rsidRPr="007B69EE" w:rsidRDefault="007B69EE" w:rsidP="007B69EE">
      <w:pPr>
        <w:pStyle w:val="Stilsursa"/>
      </w:pPr>
      <w:r w:rsidRPr="007B69EE">
        <w:t>Sursa:</w:t>
      </w:r>
      <w:r w:rsidR="00647555">
        <w:t xml:space="preserve"> </w:t>
      </w:r>
      <w:r w:rsidRPr="007B69EE">
        <w:t>MDLPA</w:t>
      </w:r>
    </w:p>
    <w:p w14:paraId="021CD9CB" w14:textId="6ED8F31C" w:rsidR="002441F4" w:rsidRDefault="002441F4" w:rsidP="002441F4">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7D09F938" w:rsidR="007A5240" w:rsidRDefault="005614BC" w:rsidP="007A5240">
      <w:pPr>
        <w:keepNext/>
        <w:spacing w:before="240" w:after="60" w:line="288" w:lineRule="auto"/>
        <w:outlineLvl w:val="1"/>
        <w:rPr>
          <w:rFonts w:cs="Arial"/>
          <w:b/>
          <w:bCs/>
          <w:smallCaps/>
          <w:color w:val="385623" w:themeColor="accent6" w:themeShade="80"/>
          <w:sz w:val="20"/>
          <w:szCs w:val="20"/>
        </w:rPr>
      </w:pPr>
      <w:bookmarkStart w:id="152" w:name="_Toc153533885"/>
      <w:r w:rsidRPr="002D208A">
        <w:rPr>
          <w:rFonts w:cs="Arial"/>
          <w:b/>
          <w:bCs/>
          <w:smallCaps/>
          <w:color w:val="385623" w:themeColor="accent6" w:themeShade="80"/>
          <w:sz w:val="20"/>
          <w:szCs w:val="20"/>
        </w:rPr>
        <w:t>Consultări</w:t>
      </w:r>
      <w:r w:rsidR="00647555">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52"/>
    </w:p>
    <w:p w14:paraId="4FDB0D48" w14:textId="48DBA0C5" w:rsidR="003C159A" w:rsidRPr="003C159A" w:rsidRDefault="003C159A" w:rsidP="003C159A">
      <w:pPr>
        <w:pStyle w:val="TitluArticolinINFOUE"/>
      </w:pPr>
      <w:bookmarkStart w:id="153" w:name="_Toc153533886"/>
      <w:r w:rsidRPr="003C159A">
        <w:t>Valoarea</w:t>
      </w:r>
      <w:r w:rsidR="00647555">
        <w:t xml:space="preserve"> </w:t>
      </w:r>
      <w:r w:rsidRPr="003C159A">
        <w:t>tichetelor</w:t>
      </w:r>
      <w:r w:rsidR="00647555">
        <w:t xml:space="preserve"> </w:t>
      </w:r>
      <w:r w:rsidRPr="003C159A">
        <w:t>acordate</w:t>
      </w:r>
      <w:r w:rsidR="00647555">
        <w:t xml:space="preserve"> </w:t>
      </w:r>
      <w:r w:rsidRPr="003C159A">
        <w:t>în</w:t>
      </w:r>
      <w:r w:rsidR="00647555">
        <w:t xml:space="preserve"> </w:t>
      </w:r>
      <w:r w:rsidRPr="003C159A">
        <w:t>cadrul</w:t>
      </w:r>
      <w:r w:rsidR="00647555">
        <w:t xml:space="preserve"> </w:t>
      </w:r>
      <w:r w:rsidRPr="003C159A">
        <w:t>Programelor</w:t>
      </w:r>
      <w:r w:rsidR="00647555">
        <w:t xml:space="preserve"> </w:t>
      </w:r>
      <w:r w:rsidRPr="003C159A">
        <w:t>Rabla</w:t>
      </w:r>
      <w:r w:rsidR="00647555">
        <w:t xml:space="preserve"> </w:t>
      </w:r>
      <w:r w:rsidRPr="003C159A">
        <w:t>Plus,</w:t>
      </w:r>
      <w:r w:rsidR="00647555">
        <w:t xml:space="preserve"> </w:t>
      </w:r>
      <w:r w:rsidRPr="003C159A">
        <w:t>Rabla</w:t>
      </w:r>
      <w:r w:rsidR="00647555">
        <w:t xml:space="preserve"> </w:t>
      </w:r>
      <w:r w:rsidRPr="003C159A">
        <w:t>Clasic</w:t>
      </w:r>
      <w:r w:rsidR="00647555">
        <w:t xml:space="preserve"> </w:t>
      </w:r>
      <w:r w:rsidRPr="003C159A">
        <w:t>și</w:t>
      </w:r>
      <w:r w:rsidR="00647555">
        <w:t xml:space="preserve"> </w:t>
      </w:r>
      <w:r w:rsidRPr="003C159A">
        <w:t>Casa</w:t>
      </w:r>
      <w:r w:rsidR="00647555">
        <w:t xml:space="preserve"> </w:t>
      </w:r>
      <w:r w:rsidRPr="003C159A">
        <w:t>Verde</w:t>
      </w:r>
      <w:r w:rsidR="00647555">
        <w:t xml:space="preserve"> </w:t>
      </w:r>
      <w:r w:rsidRPr="003C159A">
        <w:t>Fotovoltaice</w:t>
      </w:r>
      <w:r w:rsidR="00647555">
        <w:t xml:space="preserve"> </w:t>
      </w:r>
      <w:r w:rsidRPr="003C159A">
        <w:t>va</w:t>
      </w:r>
      <w:r w:rsidR="00647555">
        <w:t xml:space="preserve"> </w:t>
      </w:r>
      <w:r w:rsidRPr="003C159A">
        <w:t>fi</w:t>
      </w:r>
      <w:r w:rsidR="00647555">
        <w:t xml:space="preserve"> </w:t>
      </w:r>
      <w:r w:rsidRPr="003C159A">
        <w:t>redusă</w:t>
      </w:r>
      <w:r w:rsidR="00647555">
        <w:t xml:space="preserve"> </w:t>
      </w:r>
      <w:r w:rsidRPr="003C159A">
        <w:t>în</w:t>
      </w:r>
      <w:r w:rsidR="00647555">
        <w:t xml:space="preserve"> </w:t>
      </w:r>
      <w:r w:rsidRPr="003C159A">
        <w:t>anul</w:t>
      </w:r>
      <w:r w:rsidR="00647555">
        <w:t xml:space="preserve"> </w:t>
      </w:r>
      <w:r w:rsidRPr="003C159A">
        <w:t>2024</w:t>
      </w:r>
      <w:bookmarkEnd w:id="153"/>
    </w:p>
    <w:p w14:paraId="21997221" w14:textId="4A0DE266" w:rsidR="003C159A" w:rsidRPr="003C159A" w:rsidRDefault="00647555" w:rsidP="003C159A">
      <w:r>
        <w:t xml:space="preserve"> </w:t>
      </w:r>
      <w:r w:rsidR="003C159A" w:rsidRPr="003C159A">
        <w:t>Ministerul</w:t>
      </w:r>
      <w:r>
        <w:t xml:space="preserve"> </w:t>
      </w:r>
      <w:r w:rsidR="003C159A" w:rsidRPr="003C159A">
        <w:t>Finanțelor</w:t>
      </w:r>
      <w:r>
        <w:t xml:space="preserve"> </w:t>
      </w:r>
      <w:r w:rsidR="003C159A" w:rsidRPr="003C159A">
        <w:t>a</w:t>
      </w:r>
      <w:r>
        <w:t xml:space="preserve"> </w:t>
      </w:r>
      <w:r w:rsidR="003C159A" w:rsidRPr="003C159A">
        <w:t>publicat</w:t>
      </w:r>
      <w:r>
        <w:t xml:space="preserve"> </w:t>
      </w:r>
      <w:r w:rsidR="003C159A" w:rsidRPr="003C159A">
        <w:t>miercuri,</w:t>
      </w:r>
      <w:r>
        <w:t xml:space="preserve"> </w:t>
      </w:r>
      <w:r w:rsidR="003C159A" w:rsidRPr="003C159A">
        <w:t>13</w:t>
      </w:r>
      <w:r>
        <w:t xml:space="preserve"> </w:t>
      </w:r>
      <w:r w:rsidR="003C159A" w:rsidRPr="003C159A">
        <w:t>decembrie</w:t>
      </w:r>
      <w:r>
        <w:t xml:space="preserve"> </w:t>
      </w:r>
      <w:r w:rsidR="003C159A" w:rsidRPr="003C159A">
        <w:t>2023,</w:t>
      </w:r>
      <w:r>
        <w:t xml:space="preserve"> </w:t>
      </w:r>
      <w:r w:rsidR="003C159A" w:rsidRPr="003C159A">
        <w:t>un</w:t>
      </w:r>
      <w:r>
        <w:t xml:space="preserve"> </w:t>
      </w:r>
      <w:r w:rsidR="003C159A" w:rsidRPr="003C159A">
        <w:t>Proiect</w:t>
      </w:r>
      <w:r>
        <w:t xml:space="preserve"> </w:t>
      </w:r>
      <w:r w:rsidR="003C159A" w:rsidRPr="003C159A">
        <w:t>de</w:t>
      </w:r>
      <w:r>
        <w:t xml:space="preserve"> </w:t>
      </w:r>
      <w:r w:rsidR="003C159A" w:rsidRPr="003C159A">
        <w:t>Ordonanță</w:t>
      </w:r>
      <w:r>
        <w:t xml:space="preserve"> </w:t>
      </w:r>
      <w:r w:rsidR="003C159A" w:rsidRPr="003C159A">
        <w:t>de</w:t>
      </w:r>
      <w:r>
        <w:t xml:space="preserve"> </w:t>
      </w:r>
      <w:r w:rsidR="003C159A" w:rsidRPr="003C159A">
        <w:t>urgență</w:t>
      </w:r>
      <w:r>
        <w:t xml:space="preserve"> </w:t>
      </w:r>
      <w:r w:rsidR="003C159A" w:rsidRPr="003C159A">
        <w:t>privind</w:t>
      </w:r>
      <w:r>
        <w:t xml:space="preserve"> </w:t>
      </w:r>
      <w:r w:rsidR="003C159A" w:rsidRPr="003C159A">
        <w:t>unele</w:t>
      </w:r>
      <w:r>
        <w:t xml:space="preserve"> </w:t>
      </w:r>
      <w:r w:rsidR="003C159A" w:rsidRPr="003C159A">
        <w:t>măsuri</w:t>
      </w:r>
      <w:r>
        <w:t xml:space="preserve"> </w:t>
      </w:r>
      <w:r w:rsidR="003C159A" w:rsidRPr="003C159A">
        <w:t>fiscal</w:t>
      </w:r>
      <w:r>
        <w:t xml:space="preserve"> </w:t>
      </w:r>
      <w:r w:rsidR="003C159A" w:rsidRPr="003C159A">
        <w:t>bugetare</w:t>
      </w:r>
      <w:r>
        <w:t xml:space="preserve"> </w:t>
      </w:r>
      <w:r w:rsidR="003C159A" w:rsidRPr="003C159A">
        <w:t>în</w:t>
      </w:r>
      <w:r>
        <w:t xml:space="preserve"> </w:t>
      </w:r>
      <w:r w:rsidR="003C159A" w:rsidRPr="003C159A">
        <w:t>domeniul</w:t>
      </w:r>
      <w:r>
        <w:t xml:space="preserve"> </w:t>
      </w:r>
      <w:r w:rsidR="003C159A" w:rsidRPr="003C159A">
        <w:t>cheltuielilor</w:t>
      </w:r>
      <w:r>
        <w:t xml:space="preserve"> </w:t>
      </w:r>
      <w:r w:rsidR="003C159A" w:rsidRPr="003C159A">
        <w:t>publice,</w:t>
      </w:r>
      <w:r>
        <w:t xml:space="preserve"> </w:t>
      </w:r>
      <w:r w:rsidR="003C159A" w:rsidRPr="003C159A">
        <w:t>pentru</w:t>
      </w:r>
      <w:r>
        <w:t xml:space="preserve"> </w:t>
      </w:r>
      <w:r w:rsidR="003C159A" w:rsidRPr="003C159A">
        <w:t>consolidare</w:t>
      </w:r>
      <w:r>
        <w:t xml:space="preserve"> </w:t>
      </w:r>
      <w:r w:rsidR="003C159A" w:rsidRPr="003C159A">
        <w:t>fiscală,</w:t>
      </w:r>
      <w:r>
        <w:t xml:space="preserve"> </w:t>
      </w:r>
      <w:r w:rsidR="003C159A" w:rsidRPr="003C159A">
        <w:t>pentru</w:t>
      </w:r>
      <w:r>
        <w:t xml:space="preserve"> </w:t>
      </w:r>
      <w:r w:rsidR="003C159A" w:rsidRPr="003C159A">
        <w:t>modificarea</w:t>
      </w:r>
      <w:r>
        <w:t xml:space="preserve"> </w:t>
      </w:r>
      <w:r w:rsidR="003C159A" w:rsidRPr="003C159A">
        <w:t>și</w:t>
      </w:r>
      <w:r>
        <w:t xml:space="preserve"> </w:t>
      </w:r>
      <w:r w:rsidR="003C159A" w:rsidRPr="003C159A">
        <w:t>completarea</w:t>
      </w:r>
      <w:r>
        <w:t xml:space="preserve"> </w:t>
      </w:r>
      <w:r w:rsidR="003C159A" w:rsidRPr="003C159A">
        <w:t>unor</w:t>
      </w:r>
      <w:r>
        <w:t xml:space="preserve"> </w:t>
      </w:r>
      <w:r w:rsidR="003C159A" w:rsidRPr="003C159A">
        <w:t>acte</w:t>
      </w:r>
      <w:r>
        <w:t xml:space="preserve"> </w:t>
      </w:r>
      <w:r w:rsidR="003C159A" w:rsidRPr="003C159A">
        <w:t>normative</w:t>
      </w:r>
      <w:r>
        <w:t xml:space="preserve"> </w:t>
      </w:r>
      <w:r w:rsidR="003C159A" w:rsidRPr="003C159A">
        <w:t>precum</w:t>
      </w:r>
      <w:r>
        <w:t xml:space="preserve"> </w:t>
      </w:r>
      <w:r w:rsidR="003C159A" w:rsidRPr="003C159A">
        <w:t>și</w:t>
      </w:r>
      <w:r>
        <w:t xml:space="preserve"> </w:t>
      </w:r>
      <w:r w:rsidR="003C159A" w:rsidRPr="003C159A">
        <w:t>pentru</w:t>
      </w:r>
      <w:r>
        <w:t xml:space="preserve"> </w:t>
      </w:r>
      <w:r w:rsidR="003C159A" w:rsidRPr="003C159A">
        <w:t>prorogarea</w:t>
      </w:r>
      <w:r>
        <w:t xml:space="preserve"> </w:t>
      </w:r>
      <w:r w:rsidR="003C159A" w:rsidRPr="003C159A">
        <w:t>unor</w:t>
      </w:r>
      <w:r>
        <w:t xml:space="preserve"> </w:t>
      </w:r>
      <w:r w:rsidR="003C159A" w:rsidRPr="003C159A">
        <w:t>termene.</w:t>
      </w:r>
    </w:p>
    <w:p w14:paraId="16BC0FD7" w14:textId="266437B0" w:rsidR="003C159A" w:rsidRPr="003C159A" w:rsidRDefault="003C159A" w:rsidP="003C159A">
      <w:r w:rsidRPr="003C159A">
        <w:t>Conform</w:t>
      </w:r>
      <w:r w:rsidR="00647555">
        <w:t xml:space="preserve"> </w:t>
      </w:r>
      <w:r w:rsidRPr="003C159A">
        <w:t>notei</w:t>
      </w:r>
      <w:r w:rsidR="00647555">
        <w:t xml:space="preserve"> </w:t>
      </w:r>
      <w:r w:rsidRPr="003C159A">
        <w:t>de</w:t>
      </w:r>
      <w:r w:rsidR="00647555">
        <w:t xml:space="preserve"> </w:t>
      </w:r>
      <w:r w:rsidRPr="003C159A">
        <w:t>fundamentare,</w:t>
      </w:r>
      <w:r w:rsidR="00647555">
        <w:t xml:space="preserve"> </w:t>
      </w:r>
      <w:r w:rsidRPr="003C159A">
        <w:t>în</w:t>
      </w:r>
      <w:r w:rsidR="00647555">
        <w:t xml:space="preserve"> </w:t>
      </w:r>
      <w:r w:rsidRPr="003C159A">
        <w:t>anul</w:t>
      </w:r>
      <w:r w:rsidR="00647555">
        <w:t xml:space="preserve"> </w:t>
      </w:r>
      <w:r w:rsidRPr="003C159A">
        <w:t>2024,</w:t>
      </w:r>
      <w:r w:rsidR="00647555">
        <w:t xml:space="preserve"> </w:t>
      </w:r>
      <w:r w:rsidRPr="003C159A">
        <w:t>cuantumul</w:t>
      </w:r>
      <w:r w:rsidR="00647555">
        <w:t xml:space="preserve"> </w:t>
      </w:r>
      <w:proofErr w:type="spellStart"/>
      <w:r w:rsidRPr="003C159A">
        <w:t>ecotichetului</w:t>
      </w:r>
      <w:proofErr w:type="spellEnd"/>
      <w:r w:rsidR="00647555">
        <w:t xml:space="preserve"> </w:t>
      </w:r>
      <w:r w:rsidRPr="003C159A">
        <w:t>acordat</w:t>
      </w:r>
      <w:r w:rsidR="00647555">
        <w:t xml:space="preserve"> </w:t>
      </w:r>
      <w:r w:rsidRPr="003C159A">
        <w:t>prin</w:t>
      </w:r>
      <w:r w:rsidR="00647555">
        <w:t xml:space="preserve"> </w:t>
      </w:r>
      <w:r w:rsidRPr="003C159A">
        <w:rPr>
          <w:b/>
          <w:bCs/>
          <w:i/>
          <w:iCs/>
        </w:rPr>
        <w:t>Programul</w:t>
      </w:r>
      <w:r w:rsidR="00647555">
        <w:rPr>
          <w:b/>
          <w:bCs/>
          <w:i/>
          <w:iCs/>
        </w:rPr>
        <w:t xml:space="preserve"> </w:t>
      </w:r>
      <w:r w:rsidRPr="003C159A">
        <w:rPr>
          <w:b/>
          <w:bCs/>
          <w:i/>
          <w:iCs/>
        </w:rPr>
        <w:t>privind</w:t>
      </w:r>
      <w:r w:rsidR="00647555">
        <w:rPr>
          <w:b/>
          <w:bCs/>
          <w:i/>
          <w:iCs/>
        </w:rPr>
        <w:t xml:space="preserve"> </w:t>
      </w:r>
      <w:r w:rsidRPr="003C159A">
        <w:rPr>
          <w:b/>
          <w:bCs/>
          <w:i/>
          <w:iCs/>
        </w:rPr>
        <w:t>reducerea</w:t>
      </w:r>
      <w:r w:rsidR="00647555">
        <w:rPr>
          <w:b/>
          <w:bCs/>
          <w:i/>
          <w:iCs/>
        </w:rPr>
        <w:t xml:space="preserve"> </w:t>
      </w:r>
      <w:r w:rsidRPr="003C159A">
        <w:rPr>
          <w:b/>
          <w:bCs/>
          <w:i/>
          <w:iCs/>
        </w:rPr>
        <w:t>emisiilor</w:t>
      </w:r>
      <w:r w:rsidR="00647555">
        <w:rPr>
          <w:b/>
          <w:bCs/>
          <w:i/>
          <w:iCs/>
        </w:rPr>
        <w:t xml:space="preserve"> </w:t>
      </w:r>
      <w:r w:rsidRPr="003C159A">
        <w:rPr>
          <w:b/>
          <w:bCs/>
          <w:i/>
          <w:iCs/>
        </w:rPr>
        <w:t>de</w:t>
      </w:r>
      <w:r w:rsidR="00647555">
        <w:rPr>
          <w:b/>
          <w:bCs/>
          <w:i/>
          <w:iCs/>
        </w:rPr>
        <w:t xml:space="preserve"> </w:t>
      </w:r>
      <w:r w:rsidRPr="003C159A">
        <w:rPr>
          <w:b/>
          <w:bCs/>
          <w:i/>
          <w:iCs/>
        </w:rPr>
        <w:t>gaze</w:t>
      </w:r>
      <w:r w:rsidR="00647555">
        <w:rPr>
          <w:b/>
          <w:bCs/>
          <w:i/>
          <w:iCs/>
        </w:rPr>
        <w:t xml:space="preserve"> </w:t>
      </w:r>
      <w:r w:rsidRPr="003C159A">
        <w:rPr>
          <w:b/>
          <w:bCs/>
          <w:i/>
          <w:iCs/>
        </w:rPr>
        <w:t>cu</w:t>
      </w:r>
      <w:r w:rsidR="00647555">
        <w:rPr>
          <w:b/>
          <w:bCs/>
          <w:i/>
          <w:iCs/>
        </w:rPr>
        <w:t xml:space="preserve"> </w:t>
      </w:r>
      <w:r w:rsidRPr="003C159A">
        <w:rPr>
          <w:b/>
          <w:bCs/>
          <w:i/>
          <w:iCs/>
        </w:rPr>
        <w:t>efect</w:t>
      </w:r>
      <w:r w:rsidR="00647555">
        <w:rPr>
          <w:b/>
          <w:bCs/>
          <w:i/>
          <w:iCs/>
        </w:rPr>
        <w:t xml:space="preserve"> </w:t>
      </w:r>
      <w:r w:rsidRPr="003C159A">
        <w:rPr>
          <w:b/>
          <w:bCs/>
          <w:i/>
          <w:iCs/>
        </w:rPr>
        <w:t>de</w:t>
      </w:r>
      <w:r w:rsidR="00647555">
        <w:rPr>
          <w:b/>
          <w:bCs/>
          <w:i/>
          <w:iCs/>
        </w:rPr>
        <w:t xml:space="preserve"> </w:t>
      </w:r>
      <w:r w:rsidRPr="003C159A">
        <w:rPr>
          <w:b/>
          <w:bCs/>
          <w:i/>
          <w:iCs/>
        </w:rPr>
        <w:t>seră</w:t>
      </w:r>
      <w:r w:rsidR="00647555">
        <w:rPr>
          <w:b/>
          <w:bCs/>
          <w:i/>
          <w:iCs/>
        </w:rPr>
        <w:t xml:space="preserve"> </w:t>
      </w:r>
      <w:r w:rsidRPr="003C159A">
        <w:rPr>
          <w:b/>
          <w:bCs/>
          <w:i/>
          <w:iCs/>
        </w:rPr>
        <w:t>în</w:t>
      </w:r>
      <w:r w:rsidR="00647555">
        <w:rPr>
          <w:b/>
          <w:bCs/>
          <w:i/>
          <w:iCs/>
        </w:rPr>
        <w:t xml:space="preserve"> </w:t>
      </w:r>
      <w:r w:rsidRPr="003C159A">
        <w:rPr>
          <w:b/>
          <w:bCs/>
          <w:i/>
          <w:iCs/>
        </w:rPr>
        <w:t>transporturi,</w:t>
      </w:r>
      <w:r w:rsidR="00647555">
        <w:rPr>
          <w:b/>
          <w:bCs/>
          <w:i/>
          <w:iCs/>
        </w:rPr>
        <w:t xml:space="preserve"> </w:t>
      </w:r>
      <w:r w:rsidRPr="003C159A">
        <w:rPr>
          <w:b/>
          <w:bCs/>
          <w:i/>
          <w:iCs/>
        </w:rPr>
        <w:t>prin</w:t>
      </w:r>
      <w:r w:rsidR="00647555">
        <w:rPr>
          <w:b/>
          <w:bCs/>
          <w:i/>
          <w:iCs/>
        </w:rPr>
        <w:t xml:space="preserve"> </w:t>
      </w:r>
      <w:r w:rsidRPr="003C159A">
        <w:rPr>
          <w:b/>
          <w:bCs/>
          <w:i/>
          <w:iCs/>
        </w:rPr>
        <w:t>promovarea</w:t>
      </w:r>
      <w:r w:rsidR="00647555">
        <w:rPr>
          <w:b/>
          <w:bCs/>
          <w:i/>
          <w:iCs/>
        </w:rPr>
        <w:t xml:space="preserve"> </w:t>
      </w:r>
      <w:r w:rsidRPr="003C159A">
        <w:rPr>
          <w:b/>
          <w:bCs/>
          <w:i/>
          <w:iCs/>
        </w:rPr>
        <w:t>vehiculelor</w:t>
      </w:r>
      <w:r w:rsidR="00647555">
        <w:rPr>
          <w:b/>
          <w:bCs/>
          <w:i/>
          <w:iCs/>
        </w:rPr>
        <w:t xml:space="preserve"> </w:t>
      </w:r>
      <w:r w:rsidRPr="003C159A">
        <w:rPr>
          <w:b/>
          <w:bCs/>
          <w:i/>
          <w:iCs/>
        </w:rPr>
        <w:t>de</w:t>
      </w:r>
      <w:r w:rsidR="00647555">
        <w:rPr>
          <w:b/>
          <w:bCs/>
          <w:i/>
          <w:iCs/>
        </w:rPr>
        <w:t xml:space="preserve"> </w:t>
      </w:r>
      <w:r w:rsidRPr="003C159A">
        <w:rPr>
          <w:b/>
          <w:bCs/>
          <w:i/>
          <w:iCs/>
        </w:rPr>
        <w:t>transport</w:t>
      </w:r>
      <w:r w:rsidR="00647555">
        <w:rPr>
          <w:b/>
          <w:bCs/>
          <w:i/>
          <w:iCs/>
        </w:rPr>
        <w:t xml:space="preserve"> </w:t>
      </w:r>
      <w:r w:rsidRPr="003C159A">
        <w:rPr>
          <w:b/>
          <w:bCs/>
          <w:i/>
          <w:iCs/>
        </w:rPr>
        <w:t>rutier</w:t>
      </w:r>
      <w:r w:rsidR="00647555">
        <w:rPr>
          <w:b/>
          <w:bCs/>
          <w:i/>
          <w:iCs/>
        </w:rPr>
        <w:t xml:space="preserve"> </w:t>
      </w:r>
      <w:r w:rsidRPr="003C159A">
        <w:rPr>
          <w:b/>
          <w:bCs/>
          <w:i/>
          <w:iCs/>
        </w:rPr>
        <w:t>nepoluante</w:t>
      </w:r>
      <w:r w:rsidR="00647555">
        <w:rPr>
          <w:b/>
          <w:bCs/>
          <w:i/>
          <w:iCs/>
        </w:rPr>
        <w:t xml:space="preserve"> </w:t>
      </w:r>
      <w:r w:rsidRPr="003C159A">
        <w:rPr>
          <w:b/>
          <w:bCs/>
          <w:i/>
          <w:iCs/>
        </w:rPr>
        <w:t>şi</w:t>
      </w:r>
      <w:r w:rsidR="00647555">
        <w:rPr>
          <w:b/>
          <w:bCs/>
          <w:i/>
          <w:iCs/>
        </w:rPr>
        <w:t xml:space="preserve"> </w:t>
      </w:r>
      <w:r w:rsidRPr="003C159A">
        <w:rPr>
          <w:b/>
          <w:bCs/>
          <w:i/>
          <w:iCs/>
        </w:rPr>
        <w:t>eficiente</w:t>
      </w:r>
      <w:r w:rsidR="00647555">
        <w:rPr>
          <w:b/>
          <w:bCs/>
          <w:i/>
          <w:iCs/>
        </w:rPr>
        <w:t xml:space="preserve"> </w:t>
      </w:r>
      <w:r w:rsidRPr="003C159A">
        <w:rPr>
          <w:b/>
          <w:bCs/>
          <w:i/>
          <w:iCs/>
        </w:rPr>
        <w:t>din</w:t>
      </w:r>
      <w:r w:rsidR="00647555">
        <w:rPr>
          <w:b/>
          <w:bCs/>
          <w:i/>
          <w:iCs/>
        </w:rPr>
        <w:t xml:space="preserve"> </w:t>
      </w:r>
      <w:r w:rsidRPr="003C159A">
        <w:rPr>
          <w:b/>
          <w:bCs/>
          <w:i/>
          <w:iCs/>
        </w:rPr>
        <w:t>punct</w:t>
      </w:r>
      <w:r w:rsidR="00647555">
        <w:rPr>
          <w:b/>
          <w:bCs/>
          <w:i/>
          <w:iCs/>
        </w:rPr>
        <w:t xml:space="preserve"> </w:t>
      </w:r>
      <w:r w:rsidRPr="003C159A">
        <w:rPr>
          <w:b/>
          <w:bCs/>
          <w:i/>
          <w:iCs/>
        </w:rPr>
        <w:t>de</w:t>
      </w:r>
      <w:r w:rsidR="00647555">
        <w:rPr>
          <w:b/>
          <w:bCs/>
          <w:i/>
          <w:iCs/>
        </w:rPr>
        <w:t xml:space="preserve"> </w:t>
      </w:r>
      <w:r w:rsidRPr="003C159A">
        <w:rPr>
          <w:b/>
          <w:bCs/>
          <w:i/>
          <w:iCs/>
        </w:rPr>
        <w:t>vedere</w:t>
      </w:r>
      <w:r w:rsidR="00647555">
        <w:rPr>
          <w:b/>
          <w:bCs/>
          <w:i/>
          <w:iCs/>
        </w:rPr>
        <w:t xml:space="preserve"> </w:t>
      </w:r>
      <w:r w:rsidRPr="003C159A">
        <w:rPr>
          <w:b/>
          <w:bCs/>
          <w:i/>
          <w:iCs/>
        </w:rPr>
        <w:t>energetic,</w:t>
      </w:r>
      <w:r w:rsidR="00647555">
        <w:rPr>
          <w:b/>
          <w:bCs/>
          <w:i/>
          <w:iCs/>
        </w:rPr>
        <w:t xml:space="preserve"> </w:t>
      </w:r>
      <w:r w:rsidRPr="003C159A">
        <w:rPr>
          <w:b/>
          <w:bCs/>
          <w:i/>
          <w:iCs/>
        </w:rPr>
        <w:t>2020</w:t>
      </w:r>
      <w:r w:rsidR="00647555">
        <w:rPr>
          <w:b/>
          <w:bCs/>
          <w:i/>
          <w:iCs/>
        </w:rPr>
        <w:t xml:space="preserve"> </w:t>
      </w:r>
      <w:r w:rsidRPr="003C159A">
        <w:rPr>
          <w:b/>
          <w:bCs/>
          <w:i/>
          <w:iCs/>
        </w:rPr>
        <w:t>-</w:t>
      </w:r>
      <w:r w:rsidR="00647555">
        <w:rPr>
          <w:b/>
          <w:bCs/>
          <w:i/>
          <w:iCs/>
        </w:rPr>
        <w:t xml:space="preserve"> </w:t>
      </w:r>
      <w:r w:rsidRPr="003C159A">
        <w:rPr>
          <w:b/>
          <w:bCs/>
          <w:i/>
          <w:iCs/>
        </w:rPr>
        <w:t>2024</w:t>
      </w:r>
      <w:r w:rsidR="00647555">
        <w:rPr>
          <w:b/>
          <w:bCs/>
          <w:i/>
          <w:iCs/>
        </w:rPr>
        <w:t xml:space="preserve"> </w:t>
      </w:r>
      <w:r w:rsidRPr="003C159A">
        <w:rPr>
          <w:b/>
          <w:bCs/>
          <w:i/>
          <w:iCs/>
        </w:rPr>
        <w:t>(Rabla</w:t>
      </w:r>
      <w:r w:rsidR="00647555">
        <w:rPr>
          <w:b/>
          <w:bCs/>
          <w:i/>
          <w:iCs/>
        </w:rPr>
        <w:t xml:space="preserve"> </w:t>
      </w:r>
      <w:r w:rsidRPr="003C159A">
        <w:rPr>
          <w:b/>
          <w:bCs/>
          <w:i/>
          <w:iCs/>
        </w:rPr>
        <w:t>Plus)</w:t>
      </w:r>
      <w:r w:rsidR="00647555">
        <w:rPr>
          <w:b/>
          <w:bCs/>
          <w:i/>
          <w:iCs/>
        </w:rPr>
        <w:t xml:space="preserve"> </w:t>
      </w:r>
      <w:r w:rsidRPr="003C159A">
        <w:t>va</w:t>
      </w:r>
      <w:r w:rsidR="00647555">
        <w:t xml:space="preserve"> </w:t>
      </w:r>
      <w:r w:rsidRPr="003C159A">
        <w:t>fi</w:t>
      </w:r>
      <w:r w:rsidR="00647555">
        <w:t xml:space="preserve"> </w:t>
      </w:r>
      <w:r w:rsidRPr="003C159A">
        <w:t>de</w:t>
      </w:r>
      <w:r w:rsidR="00647555">
        <w:t xml:space="preserve"> </w:t>
      </w:r>
      <w:r w:rsidRPr="003C159A">
        <w:t>maxim</w:t>
      </w:r>
      <w:r w:rsidR="00647555">
        <w:t xml:space="preserve"> </w:t>
      </w:r>
      <w:r w:rsidRPr="003C159A">
        <w:rPr>
          <w:b/>
          <w:bCs/>
        </w:rPr>
        <w:t>10.000</w:t>
      </w:r>
      <w:r w:rsidR="00647555">
        <w:rPr>
          <w:b/>
          <w:bCs/>
        </w:rPr>
        <w:t xml:space="preserve"> </w:t>
      </w:r>
      <w:r w:rsidRPr="003C159A">
        <w:rPr>
          <w:b/>
          <w:bCs/>
        </w:rPr>
        <w:t>lei</w:t>
      </w:r>
      <w:r w:rsidRPr="003C159A">
        <w:t>.</w:t>
      </w:r>
      <w:r w:rsidR="00647555">
        <w:t xml:space="preserve"> </w:t>
      </w:r>
      <w:r w:rsidRPr="003C159A">
        <w:t>În</w:t>
      </w:r>
      <w:r w:rsidR="00647555">
        <w:t xml:space="preserve"> </w:t>
      </w:r>
      <w:r w:rsidRPr="003C159A">
        <w:t>anul</w:t>
      </w:r>
      <w:r w:rsidR="00647555">
        <w:t xml:space="preserve"> </w:t>
      </w:r>
      <w:r w:rsidRPr="003C159A">
        <w:t>2023,</w:t>
      </w:r>
      <w:r w:rsidR="00647555">
        <w:t xml:space="preserve"> </w:t>
      </w:r>
      <w:r w:rsidRPr="003C159A">
        <w:t>cuantumul</w:t>
      </w:r>
      <w:r w:rsidR="00647555">
        <w:t xml:space="preserve"> </w:t>
      </w:r>
      <w:r w:rsidRPr="003C159A">
        <w:t>finanțării</w:t>
      </w:r>
      <w:r w:rsidR="00647555">
        <w:t xml:space="preserve"> </w:t>
      </w:r>
      <w:r w:rsidRPr="003C159A">
        <w:t>pentru</w:t>
      </w:r>
      <w:r w:rsidR="00647555">
        <w:t xml:space="preserve"> </w:t>
      </w:r>
      <w:r w:rsidRPr="003C159A">
        <w:t>acest</w:t>
      </w:r>
      <w:r w:rsidR="00647555">
        <w:t xml:space="preserve"> </w:t>
      </w:r>
      <w:r w:rsidRPr="003C159A">
        <w:t>program</w:t>
      </w:r>
      <w:r w:rsidR="00647555">
        <w:t xml:space="preserve"> </w:t>
      </w:r>
      <w:r w:rsidRPr="003C159A">
        <w:t>a</w:t>
      </w:r>
      <w:r w:rsidR="00647555">
        <w:t xml:space="preserve"> </w:t>
      </w:r>
      <w:r w:rsidRPr="003C159A">
        <w:t>fost</w:t>
      </w:r>
      <w:r w:rsidR="00647555">
        <w:t xml:space="preserve"> </w:t>
      </w:r>
      <w:r w:rsidRPr="003C159A">
        <w:t>de:</w:t>
      </w:r>
    </w:p>
    <w:p w14:paraId="47B87941" w14:textId="76726871" w:rsidR="003C159A" w:rsidRPr="003C159A" w:rsidRDefault="003C159A" w:rsidP="003C159A">
      <w:pPr>
        <w:numPr>
          <w:ilvl w:val="0"/>
          <w:numId w:val="27"/>
        </w:numPr>
      </w:pPr>
      <w:r w:rsidRPr="003C159A">
        <w:lastRenderedPageBreak/>
        <w:t>51.000</w:t>
      </w:r>
      <w:r w:rsidR="00647555">
        <w:t xml:space="preserve"> </w:t>
      </w:r>
      <w:r w:rsidRPr="003C159A">
        <w:t>de</w:t>
      </w:r>
      <w:r w:rsidR="00647555">
        <w:t xml:space="preserve"> </w:t>
      </w:r>
      <w:r w:rsidRPr="003C159A">
        <w:t>lei</w:t>
      </w:r>
      <w:r w:rsidR="00647555">
        <w:t xml:space="preserve"> </w:t>
      </w:r>
      <w:r w:rsidRPr="003C159A">
        <w:t>pentru</w:t>
      </w:r>
      <w:r w:rsidR="00647555">
        <w:t xml:space="preserve"> </w:t>
      </w:r>
      <w:r w:rsidRPr="003C159A">
        <w:t>un</w:t>
      </w:r>
      <w:r w:rsidR="00647555">
        <w:t xml:space="preserve"> </w:t>
      </w:r>
      <w:r w:rsidRPr="003C159A">
        <w:t>autovehicul</w:t>
      </w:r>
      <w:r w:rsidR="00647555">
        <w:t xml:space="preserve"> </w:t>
      </w:r>
      <w:r w:rsidRPr="003C159A">
        <w:t>nou</w:t>
      </w:r>
      <w:r w:rsidR="00647555">
        <w:t xml:space="preserve"> </w:t>
      </w:r>
      <w:r w:rsidRPr="003C159A">
        <w:t>pur</w:t>
      </w:r>
      <w:r w:rsidR="00647555">
        <w:t xml:space="preserve"> </w:t>
      </w:r>
      <w:r w:rsidRPr="003C159A">
        <w:t>electric</w:t>
      </w:r>
      <w:r w:rsidR="00647555">
        <w:t xml:space="preserve"> </w:t>
      </w:r>
      <w:r w:rsidRPr="003C159A">
        <w:t>sau</w:t>
      </w:r>
      <w:r w:rsidR="00647555">
        <w:t xml:space="preserve"> </w:t>
      </w:r>
      <w:r w:rsidRPr="003C159A">
        <w:t>a</w:t>
      </w:r>
      <w:r w:rsidR="00647555">
        <w:t xml:space="preserve"> </w:t>
      </w:r>
      <w:r w:rsidRPr="003C159A">
        <w:t>unui</w:t>
      </w:r>
      <w:r w:rsidR="00647555">
        <w:t xml:space="preserve"> </w:t>
      </w:r>
      <w:r w:rsidRPr="003C159A">
        <w:t>autovehicul</w:t>
      </w:r>
      <w:r w:rsidR="00647555">
        <w:t xml:space="preserve"> </w:t>
      </w:r>
      <w:r w:rsidRPr="003C159A">
        <w:t>nou</w:t>
      </w:r>
      <w:r w:rsidR="00647555">
        <w:t xml:space="preserve"> </w:t>
      </w:r>
      <w:r w:rsidRPr="003C159A">
        <w:t>cu</w:t>
      </w:r>
      <w:r w:rsidR="00647555">
        <w:t xml:space="preserve"> </w:t>
      </w:r>
      <w:r w:rsidRPr="003C159A">
        <w:t>pilă</w:t>
      </w:r>
      <w:r w:rsidR="00647555">
        <w:t xml:space="preserve"> </w:t>
      </w:r>
      <w:r w:rsidRPr="003C159A">
        <w:t>de</w:t>
      </w:r>
      <w:r w:rsidR="00647555">
        <w:t xml:space="preserve"> </w:t>
      </w:r>
      <w:r w:rsidRPr="003C159A">
        <w:t>combustie</w:t>
      </w:r>
      <w:r w:rsidR="00647555">
        <w:t xml:space="preserve"> </w:t>
      </w:r>
      <w:r w:rsidRPr="003C159A">
        <w:t>cu</w:t>
      </w:r>
      <w:r w:rsidR="00647555">
        <w:t xml:space="preserve"> </w:t>
      </w:r>
      <w:r w:rsidRPr="003C159A">
        <w:t>hidrogen</w:t>
      </w:r>
      <w:r w:rsidR="00647555">
        <w:t xml:space="preserve"> </w:t>
      </w:r>
      <w:r w:rsidRPr="003C159A">
        <w:t>și</w:t>
      </w:r>
      <w:r w:rsidR="00647555">
        <w:t xml:space="preserve"> </w:t>
      </w:r>
      <w:r w:rsidRPr="003C159A">
        <w:t>26.000</w:t>
      </w:r>
      <w:r w:rsidR="00647555">
        <w:t xml:space="preserve"> </w:t>
      </w:r>
      <w:r w:rsidRPr="003C159A">
        <w:t>de</w:t>
      </w:r>
      <w:r w:rsidR="00647555">
        <w:t xml:space="preserve"> </w:t>
      </w:r>
      <w:r w:rsidRPr="003C159A">
        <w:t>lei</w:t>
      </w:r>
      <w:r w:rsidR="00647555">
        <w:t xml:space="preserve"> </w:t>
      </w:r>
      <w:r w:rsidRPr="003C159A">
        <w:t>pentru</w:t>
      </w:r>
      <w:r w:rsidR="00647555">
        <w:t xml:space="preserve"> </w:t>
      </w:r>
      <w:r w:rsidRPr="003C159A">
        <w:t>un</w:t>
      </w:r>
      <w:r w:rsidR="00647555">
        <w:t xml:space="preserve"> </w:t>
      </w:r>
      <w:r w:rsidRPr="003C159A">
        <w:t>autovehicul</w:t>
      </w:r>
      <w:r w:rsidR="00647555">
        <w:t xml:space="preserve"> </w:t>
      </w:r>
      <w:r w:rsidRPr="003C159A">
        <w:t>nou</w:t>
      </w:r>
      <w:r w:rsidR="00647555">
        <w:t xml:space="preserve"> </w:t>
      </w:r>
      <w:r w:rsidRPr="003C159A">
        <w:t>electric</w:t>
      </w:r>
      <w:r w:rsidR="00647555">
        <w:t xml:space="preserve"> </w:t>
      </w:r>
      <w:r w:rsidRPr="003C159A">
        <w:t>hibrid</w:t>
      </w:r>
      <w:r w:rsidR="00647555">
        <w:t xml:space="preserve"> </w:t>
      </w:r>
      <w:r w:rsidRPr="003C159A">
        <w:t>plug-in,</w:t>
      </w:r>
      <w:r w:rsidR="00647555">
        <w:t xml:space="preserve"> </w:t>
      </w:r>
      <w:r w:rsidRPr="003C159A">
        <w:t>în</w:t>
      </w:r>
      <w:r w:rsidR="00647555">
        <w:t xml:space="preserve"> </w:t>
      </w:r>
      <w:r w:rsidRPr="003C159A">
        <w:t>schimbul</w:t>
      </w:r>
      <w:r w:rsidR="00647555">
        <w:t xml:space="preserve"> </w:t>
      </w:r>
      <w:r w:rsidRPr="003C159A">
        <w:t>casării</w:t>
      </w:r>
      <w:r w:rsidR="00647555">
        <w:t xml:space="preserve"> </w:t>
      </w:r>
      <w:r w:rsidRPr="003C159A">
        <w:t>unui</w:t>
      </w:r>
      <w:r w:rsidR="00647555">
        <w:t xml:space="preserve"> </w:t>
      </w:r>
      <w:r w:rsidRPr="003C159A">
        <w:t>autovehicul</w:t>
      </w:r>
      <w:r w:rsidR="00647555">
        <w:t xml:space="preserve"> </w:t>
      </w:r>
      <w:r w:rsidRPr="003C159A">
        <w:t>uzat;</w:t>
      </w:r>
    </w:p>
    <w:p w14:paraId="0B109DC4" w14:textId="5D4A6D0A" w:rsidR="003C159A" w:rsidRPr="003C159A" w:rsidRDefault="003C159A" w:rsidP="003C159A">
      <w:pPr>
        <w:numPr>
          <w:ilvl w:val="0"/>
          <w:numId w:val="27"/>
        </w:numPr>
      </w:pPr>
      <w:r w:rsidRPr="003C159A">
        <w:t>54.000</w:t>
      </w:r>
      <w:r w:rsidR="00647555">
        <w:t xml:space="preserve"> </w:t>
      </w:r>
      <w:r w:rsidRPr="003C159A">
        <w:t>de</w:t>
      </w:r>
      <w:r w:rsidR="00647555">
        <w:t xml:space="preserve"> </w:t>
      </w:r>
      <w:r w:rsidRPr="003C159A">
        <w:t>lei</w:t>
      </w:r>
      <w:r w:rsidR="00647555">
        <w:t xml:space="preserve"> </w:t>
      </w:r>
      <w:r w:rsidRPr="003C159A">
        <w:t>pentru</w:t>
      </w:r>
      <w:r w:rsidR="00647555">
        <w:t xml:space="preserve"> </w:t>
      </w:r>
      <w:r w:rsidRPr="003C159A">
        <w:t>un</w:t>
      </w:r>
      <w:r w:rsidR="00647555">
        <w:t xml:space="preserve"> </w:t>
      </w:r>
      <w:r w:rsidRPr="003C159A">
        <w:t>autovehicul</w:t>
      </w:r>
      <w:r w:rsidR="00647555">
        <w:t xml:space="preserve"> </w:t>
      </w:r>
      <w:r w:rsidRPr="003C159A">
        <w:t>nou</w:t>
      </w:r>
      <w:r w:rsidR="00647555">
        <w:t xml:space="preserve"> </w:t>
      </w:r>
      <w:r w:rsidRPr="003C159A">
        <w:t>pur</w:t>
      </w:r>
      <w:r w:rsidR="00647555">
        <w:t xml:space="preserve"> </w:t>
      </w:r>
      <w:r w:rsidRPr="003C159A">
        <w:t>electric</w:t>
      </w:r>
      <w:r w:rsidR="00647555">
        <w:t xml:space="preserve"> </w:t>
      </w:r>
      <w:r w:rsidRPr="003C159A">
        <w:t>sau</w:t>
      </w:r>
      <w:r w:rsidR="00647555">
        <w:t xml:space="preserve"> </w:t>
      </w:r>
      <w:r w:rsidRPr="003C159A">
        <w:t>a</w:t>
      </w:r>
      <w:r w:rsidR="00647555">
        <w:t xml:space="preserve"> </w:t>
      </w:r>
      <w:r w:rsidRPr="003C159A">
        <w:t>unui</w:t>
      </w:r>
      <w:r w:rsidR="00647555">
        <w:t xml:space="preserve"> </w:t>
      </w:r>
      <w:r w:rsidRPr="003C159A">
        <w:t>autovehicul</w:t>
      </w:r>
      <w:r w:rsidR="00647555">
        <w:t xml:space="preserve"> </w:t>
      </w:r>
      <w:r w:rsidRPr="003C159A">
        <w:t>nou</w:t>
      </w:r>
      <w:r w:rsidR="00647555">
        <w:t xml:space="preserve"> </w:t>
      </w:r>
      <w:r w:rsidRPr="003C159A">
        <w:t>cu</w:t>
      </w:r>
      <w:r w:rsidR="00647555">
        <w:t xml:space="preserve"> </w:t>
      </w:r>
      <w:r w:rsidRPr="003C159A">
        <w:t>pilă</w:t>
      </w:r>
      <w:r w:rsidR="00647555">
        <w:t xml:space="preserve"> </w:t>
      </w:r>
      <w:r w:rsidRPr="003C159A">
        <w:t>de</w:t>
      </w:r>
      <w:r w:rsidR="00647555">
        <w:t xml:space="preserve"> </w:t>
      </w:r>
      <w:r w:rsidRPr="003C159A">
        <w:t>combustie</w:t>
      </w:r>
      <w:r w:rsidR="00647555">
        <w:t xml:space="preserve"> </w:t>
      </w:r>
      <w:r w:rsidRPr="003C159A">
        <w:t>cu</w:t>
      </w:r>
      <w:r w:rsidR="00647555">
        <w:t xml:space="preserve"> </w:t>
      </w:r>
      <w:r w:rsidRPr="003C159A">
        <w:t>hidrogen</w:t>
      </w:r>
      <w:r w:rsidR="00647555">
        <w:t xml:space="preserve"> </w:t>
      </w:r>
      <w:r w:rsidRPr="003C159A">
        <w:t>și</w:t>
      </w:r>
      <w:r w:rsidR="00647555">
        <w:t xml:space="preserve"> </w:t>
      </w:r>
      <w:r w:rsidRPr="003C159A">
        <w:t>29.000</w:t>
      </w:r>
      <w:r w:rsidR="00647555">
        <w:t xml:space="preserve"> </w:t>
      </w:r>
      <w:r w:rsidRPr="003C159A">
        <w:t>de</w:t>
      </w:r>
      <w:r w:rsidR="00647555">
        <w:t xml:space="preserve"> </w:t>
      </w:r>
      <w:r w:rsidRPr="003C159A">
        <w:t>lei</w:t>
      </w:r>
      <w:r w:rsidR="00647555">
        <w:t xml:space="preserve"> </w:t>
      </w:r>
      <w:r w:rsidRPr="003C159A">
        <w:t>pentru</w:t>
      </w:r>
      <w:r w:rsidR="00647555">
        <w:t xml:space="preserve"> </w:t>
      </w:r>
      <w:r w:rsidRPr="003C159A">
        <w:t>un</w:t>
      </w:r>
      <w:r w:rsidR="00647555">
        <w:t xml:space="preserve"> </w:t>
      </w:r>
      <w:r w:rsidRPr="003C159A">
        <w:t>autovehicul</w:t>
      </w:r>
      <w:r w:rsidR="00647555">
        <w:t xml:space="preserve"> </w:t>
      </w:r>
      <w:r w:rsidRPr="003C159A">
        <w:t>electric</w:t>
      </w:r>
      <w:r w:rsidR="00647555">
        <w:t xml:space="preserve"> </w:t>
      </w:r>
      <w:r w:rsidRPr="003C159A">
        <w:t>hibrid</w:t>
      </w:r>
      <w:r w:rsidR="00647555">
        <w:t xml:space="preserve"> </w:t>
      </w:r>
      <w:r w:rsidRPr="003C159A">
        <w:t>plug-in,</w:t>
      </w:r>
      <w:r w:rsidR="00647555">
        <w:t xml:space="preserve"> </w:t>
      </w:r>
      <w:r w:rsidRPr="003C159A">
        <w:t>care</w:t>
      </w:r>
      <w:r w:rsidR="00647555">
        <w:t xml:space="preserve"> </w:t>
      </w:r>
      <w:r w:rsidRPr="003C159A">
        <w:t>generează</w:t>
      </w:r>
      <w:r w:rsidR="00647555">
        <w:t xml:space="preserve"> </w:t>
      </w:r>
      <w:r w:rsidRPr="003C159A">
        <w:t>maximum</w:t>
      </w:r>
      <w:r w:rsidR="00647555">
        <w:t xml:space="preserve"> </w:t>
      </w:r>
      <w:r w:rsidRPr="003C159A">
        <w:t>80</w:t>
      </w:r>
      <w:r w:rsidR="00647555">
        <w:t xml:space="preserve"> </w:t>
      </w:r>
      <w:r w:rsidRPr="003C159A">
        <w:t>g</w:t>
      </w:r>
      <w:r w:rsidR="00647555">
        <w:t xml:space="preserve"> </w:t>
      </w:r>
      <w:r w:rsidRPr="003C159A">
        <w:t>CO2/km</w:t>
      </w:r>
      <w:r w:rsidR="00647555">
        <w:t xml:space="preserve"> </w:t>
      </w:r>
      <w:r w:rsidRPr="003C159A">
        <w:t>în</w:t>
      </w:r>
      <w:r w:rsidR="00647555">
        <w:t xml:space="preserve"> </w:t>
      </w:r>
      <w:r w:rsidRPr="003C159A">
        <w:t>sistem</w:t>
      </w:r>
      <w:r w:rsidR="00647555">
        <w:t xml:space="preserve"> </w:t>
      </w:r>
      <w:r w:rsidRPr="003C159A">
        <w:t>WLTP,</w:t>
      </w:r>
      <w:r w:rsidR="00647555">
        <w:t xml:space="preserve"> </w:t>
      </w:r>
      <w:r w:rsidRPr="003C159A">
        <w:t>pentru</w:t>
      </w:r>
      <w:r w:rsidR="00647555">
        <w:t xml:space="preserve"> </w:t>
      </w:r>
      <w:r w:rsidRPr="003C159A">
        <w:t>achiziționarea</w:t>
      </w:r>
      <w:r w:rsidR="00647555">
        <w:t xml:space="preserve"> </w:t>
      </w:r>
      <w:r w:rsidRPr="003C159A">
        <w:t>unui</w:t>
      </w:r>
      <w:r w:rsidR="00647555">
        <w:t xml:space="preserve"> </w:t>
      </w:r>
      <w:r w:rsidRPr="003C159A">
        <w:t>autovehicul</w:t>
      </w:r>
      <w:r w:rsidR="00647555">
        <w:t xml:space="preserve"> </w:t>
      </w:r>
      <w:r w:rsidRPr="003C159A">
        <w:t>nou,</w:t>
      </w:r>
      <w:r w:rsidR="00647555">
        <w:t xml:space="preserve"> </w:t>
      </w:r>
      <w:r w:rsidRPr="003C159A">
        <w:t>în</w:t>
      </w:r>
      <w:r w:rsidR="00647555">
        <w:t xml:space="preserve"> </w:t>
      </w:r>
      <w:r w:rsidRPr="003C159A">
        <w:t>schimbul</w:t>
      </w:r>
      <w:r w:rsidR="00647555">
        <w:t xml:space="preserve"> </w:t>
      </w:r>
      <w:r w:rsidRPr="003C159A">
        <w:t>casării</w:t>
      </w:r>
      <w:r w:rsidR="00647555">
        <w:t xml:space="preserve"> </w:t>
      </w:r>
      <w:r w:rsidRPr="003C159A">
        <w:t>a</w:t>
      </w:r>
      <w:r w:rsidR="00647555">
        <w:t xml:space="preserve"> </w:t>
      </w:r>
      <w:r w:rsidRPr="003C159A">
        <w:t>două</w:t>
      </w:r>
      <w:r w:rsidR="00647555">
        <w:t xml:space="preserve"> </w:t>
      </w:r>
      <w:r w:rsidRPr="003C159A">
        <w:t>autovehicule</w:t>
      </w:r>
      <w:r w:rsidR="00647555">
        <w:t xml:space="preserve"> </w:t>
      </w:r>
      <w:r w:rsidRPr="003C159A">
        <w:t>uzate;</w:t>
      </w:r>
    </w:p>
    <w:p w14:paraId="178111F1" w14:textId="2D6FB3F6" w:rsidR="003C159A" w:rsidRPr="003C159A" w:rsidRDefault="003C159A" w:rsidP="003C159A">
      <w:r w:rsidRPr="003C159A">
        <w:t>De</w:t>
      </w:r>
      <w:r w:rsidR="00647555">
        <w:t xml:space="preserve"> </w:t>
      </w:r>
      <w:r w:rsidRPr="003C159A">
        <w:t>asemenea,</w:t>
      </w:r>
      <w:r w:rsidR="00647555">
        <w:t xml:space="preserve"> </w:t>
      </w:r>
      <w:r w:rsidRPr="003C159A">
        <w:t>tot</w:t>
      </w:r>
      <w:r w:rsidR="00647555">
        <w:t xml:space="preserve"> </w:t>
      </w:r>
      <w:r w:rsidRPr="003C159A">
        <w:t>în</w:t>
      </w:r>
      <w:r w:rsidR="00647555">
        <w:t xml:space="preserve"> </w:t>
      </w:r>
      <w:r w:rsidRPr="003C159A">
        <w:t>anul</w:t>
      </w:r>
      <w:r w:rsidR="00647555">
        <w:t xml:space="preserve"> </w:t>
      </w:r>
      <w:r w:rsidRPr="003C159A">
        <w:t>2024,</w:t>
      </w:r>
      <w:r w:rsidR="00647555">
        <w:t xml:space="preserve"> </w:t>
      </w:r>
      <w:r w:rsidRPr="003C159A">
        <w:t>cuantumul</w:t>
      </w:r>
      <w:r w:rsidR="00647555">
        <w:t xml:space="preserve"> </w:t>
      </w:r>
      <w:r w:rsidRPr="003C159A">
        <w:t>primei</w:t>
      </w:r>
      <w:r w:rsidR="00647555">
        <w:t xml:space="preserve"> </w:t>
      </w:r>
      <w:r w:rsidRPr="003C159A">
        <w:t>de</w:t>
      </w:r>
      <w:r w:rsidR="00647555">
        <w:t xml:space="preserve"> </w:t>
      </w:r>
      <w:r w:rsidRPr="003C159A">
        <w:t>casare</w:t>
      </w:r>
      <w:r w:rsidR="00647555">
        <w:t xml:space="preserve"> </w:t>
      </w:r>
      <w:r w:rsidRPr="003C159A">
        <w:t>acordate</w:t>
      </w:r>
      <w:r w:rsidR="00647555">
        <w:t xml:space="preserve"> </w:t>
      </w:r>
      <w:r w:rsidRPr="003C159A">
        <w:t>prin</w:t>
      </w:r>
      <w:r w:rsidR="00647555">
        <w:t xml:space="preserve"> </w:t>
      </w:r>
      <w:r w:rsidRPr="003C159A">
        <w:rPr>
          <w:b/>
          <w:bCs/>
          <w:i/>
          <w:iCs/>
        </w:rPr>
        <w:t>Programul</w:t>
      </w:r>
      <w:r w:rsidR="00647555">
        <w:rPr>
          <w:b/>
          <w:bCs/>
          <w:i/>
          <w:iCs/>
        </w:rPr>
        <w:t xml:space="preserve"> </w:t>
      </w:r>
      <w:r w:rsidRPr="003C159A">
        <w:rPr>
          <w:b/>
          <w:bCs/>
          <w:i/>
          <w:iCs/>
        </w:rPr>
        <w:t>de</w:t>
      </w:r>
      <w:r w:rsidR="00647555">
        <w:rPr>
          <w:b/>
          <w:bCs/>
          <w:i/>
          <w:iCs/>
        </w:rPr>
        <w:t xml:space="preserve"> </w:t>
      </w:r>
      <w:r w:rsidRPr="003C159A">
        <w:rPr>
          <w:b/>
          <w:bCs/>
          <w:i/>
          <w:iCs/>
        </w:rPr>
        <w:t>stimulare</w:t>
      </w:r>
      <w:r w:rsidR="00647555">
        <w:rPr>
          <w:b/>
          <w:bCs/>
          <w:i/>
          <w:iCs/>
        </w:rPr>
        <w:t xml:space="preserve"> </w:t>
      </w:r>
      <w:r w:rsidRPr="003C159A">
        <w:rPr>
          <w:b/>
          <w:bCs/>
          <w:i/>
          <w:iCs/>
        </w:rPr>
        <w:t>a</w:t>
      </w:r>
      <w:r w:rsidR="00647555">
        <w:rPr>
          <w:b/>
          <w:bCs/>
          <w:i/>
          <w:iCs/>
        </w:rPr>
        <w:t xml:space="preserve"> </w:t>
      </w:r>
      <w:r w:rsidRPr="003C159A">
        <w:rPr>
          <w:b/>
          <w:bCs/>
          <w:i/>
          <w:iCs/>
        </w:rPr>
        <w:t>înnoirii</w:t>
      </w:r>
      <w:r w:rsidR="00647555">
        <w:rPr>
          <w:b/>
          <w:bCs/>
          <w:i/>
          <w:iCs/>
        </w:rPr>
        <w:t xml:space="preserve"> </w:t>
      </w:r>
      <w:r w:rsidRPr="003C159A">
        <w:rPr>
          <w:b/>
          <w:bCs/>
          <w:i/>
          <w:iCs/>
        </w:rPr>
        <w:t>Parcului</w:t>
      </w:r>
      <w:r w:rsidR="00647555">
        <w:rPr>
          <w:b/>
          <w:bCs/>
          <w:i/>
          <w:iCs/>
        </w:rPr>
        <w:t xml:space="preserve"> </w:t>
      </w:r>
      <w:r w:rsidRPr="003C159A">
        <w:rPr>
          <w:b/>
          <w:bCs/>
          <w:i/>
          <w:iCs/>
        </w:rPr>
        <w:t>auto</w:t>
      </w:r>
      <w:r w:rsidR="00647555">
        <w:rPr>
          <w:b/>
          <w:bCs/>
          <w:i/>
          <w:iCs/>
        </w:rPr>
        <w:t xml:space="preserve"> </w:t>
      </w:r>
      <w:proofErr w:type="spellStart"/>
      <w:r w:rsidRPr="003C159A">
        <w:rPr>
          <w:b/>
          <w:bCs/>
          <w:i/>
          <w:iCs/>
        </w:rPr>
        <w:t>naţional</w:t>
      </w:r>
      <w:proofErr w:type="spellEnd"/>
      <w:r w:rsidR="00647555">
        <w:rPr>
          <w:b/>
          <w:bCs/>
          <w:i/>
          <w:iCs/>
        </w:rPr>
        <w:t xml:space="preserve"> </w:t>
      </w:r>
      <w:r w:rsidRPr="003C159A">
        <w:rPr>
          <w:b/>
          <w:bCs/>
          <w:i/>
          <w:iCs/>
        </w:rPr>
        <w:t>2020</w:t>
      </w:r>
      <w:r w:rsidR="00647555">
        <w:rPr>
          <w:b/>
          <w:bCs/>
          <w:i/>
          <w:iCs/>
        </w:rPr>
        <w:t xml:space="preserve"> </w:t>
      </w:r>
      <w:r w:rsidRPr="003C159A">
        <w:rPr>
          <w:b/>
          <w:bCs/>
          <w:i/>
          <w:iCs/>
        </w:rPr>
        <w:t>–</w:t>
      </w:r>
      <w:r w:rsidR="00647555">
        <w:rPr>
          <w:b/>
          <w:bCs/>
          <w:i/>
          <w:iCs/>
        </w:rPr>
        <w:t xml:space="preserve"> </w:t>
      </w:r>
      <w:r w:rsidRPr="003C159A">
        <w:rPr>
          <w:b/>
          <w:bCs/>
          <w:i/>
          <w:iCs/>
        </w:rPr>
        <w:t>2024</w:t>
      </w:r>
      <w:r w:rsidR="00647555">
        <w:rPr>
          <w:b/>
          <w:bCs/>
          <w:i/>
          <w:iCs/>
        </w:rPr>
        <w:t xml:space="preserve"> </w:t>
      </w:r>
      <w:r w:rsidRPr="003C159A">
        <w:rPr>
          <w:b/>
          <w:bCs/>
          <w:i/>
          <w:iCs/>
        </w:rPr>
        <w:t>(Rabla</w:t>
      </w:r>
      <w:r w:rsidR="00647555">
        <w:rPr>
          <w:b/>
          <w:bCs/>
          <w:i/>
          <w:iCs/>
        </w:rPr>
        <w:t xml:space="preserve"> </w:t>
      </w:r>
      <w:r w:rsidRPr="003C159A">
        <w:rPr>
          <w:b/>
          <w:bCs/>
          <w:i/>
          <w:iCs/>
        </w:rPr>
        <w:t>Clasic)</w:t>
      </w:r>
      <w:r w:rsidR="00647555">
        <w:rPr>
          <w:b/>
          <w:bCs/>
          <w:i/>
          <w:iCs/>
        </w:rPr>
        <w:t xml:space="preserve"> </w:t>
      </w:r>
      <w:r w:rsidRPr="003C159A">
        <w:t>va</w:t>
      </w:r>
      <w:r w:rsidR="00647555">
        <w:t xml:space="preserve"> </w:t>
      </w:r>
      <w:r w:rsidRPr="003C159A">
        <w:t>fi</w:t>
      </w:r>
      <w:r w:rsidR="00647555">
        <w:t xml:space="preserve"> </w:t>
      </w:r>
      <w:r w:rsidRPr="003C159A">
        <w:t>de</w:t>
      </w:r>
      <w:r w:rsidR="00647555">
        <w:t xml:space="preserve"> </w:t>
      </w:r>
      <w:r w:rsidRPr="003C159A">
        <w:t>maxim</w:t>
      </w:r>
      <w:r w:rsidR="00647555">
        <w:t xml:space="preserve"> </w:t>
      </w:r>
      <w:r w:rsidRPr="003C159A">
        <w:rPr>
          <w:b/>
          <w:bCs/>
        </w:rPr>
        <w:t>3.500</w:t>
      </w:r>
      <w:r w:rsidR="00647555">
        <w:rPr>
          <w:b/>
          <w:bCs/>
        </w:rPr>
        <w:t xml:space="preserve"> </w:t>
      </w:r>
      <w:r w:rsidRPr="003C159A">
        <w:rPr>
          <w:b/>
          <w:bCs/>
        </w:rPr>
        <w:t>lei</w:t>
      </w:r>
      <w:r w:rsidR="00647555">
        <w:rPr>
          <w:b/>
          <w:bCs/>
        </w:rPr>
        <w:t xml:space="preserve"> </w:t>
      </w:r>
      <w:r w:rsidRPr="003C159A">
        <w:t>pentru</w:t>
      </w:r>
      <w:r w:rsidR="00647555">
        <w:t xml:space="preserve"> </w:t>
      </w:r>
      <w:proofErr w:type="spellStart"/>
      <w:r w:rsidRPr="003C159A">
        <w:t>achiziţionarea</w:t>
      </w:r>
      <w:proofErr w:type="spellEnd"/>
      <w:r w:rsidR="00647555">
        <w:t xml:space="preserve"> </w:t>
      </w:r>
      <w:r w:rsidRPr="003C159A">
        <w:t>unei</w:t>
      </w:r>
      <w:r w:rsidR="00647555">
        <w:t xml:space="preserve"> </w:t>
      </w:r>
      <w:r w:rsidRPr="003C159A">
        <w:t>motociclete</w:t>
      </w:r>
      <w:r w:rsidR="00647555">
        <w:t xml:space="preserve"> </w:t>
      </w:r>
      <w:r w:rsidRPr="003C159A">
        <w:t>noi</w:t>
      </w:r>
      <w:r w:rsidR="00647555">
        <w:t xml:space="preserve"> </w:t>
      </w:r>
      <w:r w:rsidRPr="003C159A">
        <w:t>sau</w:t>
      </w:r>
      <w:r w:rsidR="00647555">
        <w:t xml:space="preserve"> </w:t>
      </w:r>
      <w:r w:rsidRPr="003C159A">
        <w:t>a</w:t>
      </w:r>
      <w:r w:rsidR="00647555">
        <w:t xml:space="preserve"> </w:t>
      </w:r>
      <w:r w:rsidRPr="003C159A">
        <w:t>unui</w:t>
      </w:r>
      <w:r w:rsidR="00647555">
        <w:t xml:space="preserve"> </w:t>
      </w:r>
      <w:r w:rsidRPr="003C159A">
        <w:t>autovehicul</w:t>
      </w:r>
      <w:r w:rsidR="00647555">
        <w:t xml:space="preserve"> </w:t>
      </w:r>
      <w:r w:rsidRPr="003C159A">
        <w:t>nou</w:t>
      </w:r>
      <w:r w:rsidR="00647555">
        <w:t xml:space="preserve"> </w:t>
      </w:r>
      <w:r w:rsidRPr="003C159A">
        <w:t>în</w:t>
      </w:r>
      <w:r w:rsidR="00647555">
        <w:t xml:space="preserve"> </w:t>
      </w:r>
      <w:r w:rsidRPr="003C159A">
        <w:t>schimbul</w:t>
      </w:r>
      <w:r w:rsidR="00647555">
        <w:t xml:space="preserve"> </w:t>
      </w:r>
      <w:r w:rsidRPr="003C159A">
        <w:t>casării</w:t>
      </w:r>
      <w:r w:rsidR="00647555">
        <w:t xml:space="preserve"> </w:t>
      </w:r>
      <w:r w:rsidRPr="003C159A">
        <w:t>unui</w:t>
      </w:r>
      <w:r w:rsidR="00647555">
        <w:t xml:space="preserve"> </w:t>
      </w:r>
      <w:r w:rsidRPr="003C159A">
        <w:t>autovehicul</w:t>
      </w:r>
      <w:r w:rsidR="00647555">
        <w:t xml:space="preserve"> </w:t>
      </w:r>
      <w:r w:rsidRPr="003C159A">
        <w:t>uzat,</w:t>
      </w:r>
      <w:r w:rsidR="00647555">
        <w:t xml:space="preserve"> </w:t>
      </w:r>
      <w:r w:rsidRPr="003C159A">
        <w:t>respectiv</w:t>
      </w:r>
      <w:r w:rsidR="00647555">
        <w:t xml:space="preserve"> </w:t>
      </w:r>
      <w:r w:rsidRPr="003C159A">
        <w:t>5.000</w:t>
      </w:r>
      <w:r w:rsidR="00647555">
        <w:t xml:space="preserve"> </w:t>
      </w:r>
      <w:r w:rsidRPr="003C159A">
        <w:t>lei</w:t>
      </w:r>
      <w:r w:rsidR="00647555">
        <w:t xml:space="preserve"> </w:t>
      </w:r>
      <w:r w:rsidRPr="003C159A">
        <w:t>pentru</w:t>
      </w:r>
      <w:r w:rsidR="00647555">
        <w:t xml:space="preserve"> </w:t>
      </w:r>
      <w:proofErr w:type="spellStart"/>
      <w:r w:rsidRPr="003C159A">
        <w:t>achiziţionarea</w:t>
      </w:r>
      <w:proofErr w:type="spellEnd"/>
      <w:r w:rsidR="00647555">
        <w:t xml:space="preserve"> </w:t>
      </w:r>
      <w:r w:rsidRPr="003C159A">
        <w:t>unui</w:t>
      </w:r>
      <w:r w:rsidR="00647555">
        <w:t xml:space="preserve"> </w:t>
      </w:r>
      <w:r w:rsidRPr="003C159A">
        <w:t>autovehicul</w:t>
      </w:r>
      <w:r w:rsidR="00647555">
        <w:t xml:space="preserve"> </w:t>
      </w:r>
      <w:r w:rsidRPr="003C159A">
        <w:t>nou</w:t>
      </w:r>
      <w:r w:rsidR="00647555">
        <w:t xml:space="preserve"> </w:t>
      </w:r>
      <w:r w:rsidRPr="003C159A">
        <w:t>în</w:t>
      </w:r>
      <w:r w:rsidR="00647555">
        <w:t xml:space="preserve"> </w:t>
      </w:r>
      <w:r w:rsidRPr="003C159A">
        <w:t>schimbul</w:t>
      </w:r>
      <w:r w:rsidR="00647555">
        <w:t xml:space="preserve"> </w:t>
      </w:r>
      <w:r w:rsidRPr="003C159A">
        <w:t>casării</w:t>
      </w:r>
      <w:r w:rsidR="00647555">
        <w:t xml:space="preserve"> </w:t>
      </w:r>
      <w:r w:rsidRPr="003C159A">
        <w:t>a</w:t>
      </w:r>
      <w:r w:rsidR="00647555">
        <w:t xml:space="preserve"> </w:t>
      </w:r>
      <w:r w:rsidRPr="003C159A">
        <w:t>două</w:t>
      </w:r>
      <w:r w:rsidR="00647555">
        <w:t xml:space="preserve"> </w:t>
      </w:r>
      <w:r w:rsidRPr="003C159A">
        <w:t>autovehicule</w:t>
      </w:r>
      <w:r w:rsidR="00647555">
        <w:t xml:space="preserve"> </w:t>
      </w:r>
      <w:r w:rsidRPr="003C159A">
        <w:t>uzate.</w:t>
      </w:r>
      <w:r w:rsidR="00647555">
        <w:t xml:space="preserve"> </w:t>
      </w:r>
      <w:r w:rsidRPr="003C159A">
        <w:t>În</w:t>
      </w:r>
      <w:r w:rsidR="00647555">
        <w:t xml:space="preserve"> </w:t>
      </w:r>
      <w:r w:rsidRPr="003C159A">
        <w:t>anul</w:t>
      </w:r>
      <w:r w:rsidR="00647555">
        <w:t xml:space="preserve"> </w:t>
      </w:r>
      <w:r w:rsidRPr="003C159A">
        <w:t>2023,</w:t>
      </w:r>
      <w:r w:rsidR="00647555">
        <w:t xml:space="preserve">  </w:t>
      </w:r>
      <w:r w:rsidRPr="003C159A">
        <w:t>prima</w:t>
      </w:r>
      <w:r w:rsidR="00647555">
        <w:t xml:space="preserve"> </w:t>
      </w:r>
      <w:r w:rsidRPr="003C159A">
        <w:t>de</w:t>
      </w:r>
      <w:r w:rsidR="00647555">
        <w:t xml:space="preserve"> </w:t>
      </w:r>
      <w:r w:rsidRPr="003C159A">
        <w:t>casare</w:t>
      </w:r>
      <w:r w:rsidR="00647555">
        <w:t xml:space="preserve"> </w:t>
      </w:r>
      <w:r w:rsidRPr="003C159A">
        <w:t>a</w:t>
      </w:r>
      <w:r w:rsidR="00647555">
        <w:t xml:space="preserve"> </w:t>
      </w:r>
      <w:r w:rsidRPr="003C159A">
        <w:t>fost</w:t>
      </w:r>
      <w:r w:rsidR="00647555">
        <w:t xml:space="preserve"> </w:t>
      </w:r>
      <w:r w:rsidRPr="003C159A">
        <w:t>7.000</w:t>
      </w:r>
      <w:r w:rsidR="00647555">
        <w:t xml:space="preserve"> </w:t>
      </w:r>
      <w:r w:rsidRPr="003C159A">
        <w:t>lei,</w:t>
      </w:r>
      <w:r w:rsidR="00647555">
        <w:t xml:space="preserve"> </w:t>
      </w:r>
      <w:r w:rsidRPr="003C159A">
        <w:t>respectiv</w:t>
      </w:r>
      <w:r w:rsidR="00647555">
        <w:t xml:space="preserve"> </w:t>
      </w:r>
      <w:r w:rsidRPr="003C159A">
        <w:t>10.000</w:t>
      </w:r>
      <w:r w:rsidR="00647555">
        <w:t xml:space="preserve"> </w:t>
      </w:r>
      <w:r w:rsidRPr="003C159A">
        <w:t>lei</w:t>
      </w:r>
      <w:r w:rsidR="00647555">
        <w:t xml:space="preserve"> </w:t>
      </w:r>
      <w:r w:rsidRPr="003C159A">
        <w:t>în</w:t>
      </w:r>
      <w:r w:rsidR="00647555">
        <w:t xml:space="preserve"> </w:t>
      </w:r>
      <w:r w:rsidRPr="003C159A">
        <w:t>cazul</w:t>
      </w:r>
      <w:r w:rsidR="00647555">
        <w:t xml:space="preserve"> </w:t>
      </w:r>
      <w:r w:rsidRPr="003C159A">
        <w:t>predării</w:t>
      </w:r>
      <w:r w:rsidR="00647555">
        <w:t xml:space="preserve"> </w:t>
      </w:r>
      <w:r w:rsidRPr="003C159A">
        <w:t>a</w:t>
      </w:r>
      <w:r w:rsidR="00647555">
        <w:t xml:space="preserve"> </w:t>
      </w:r>
      <w:r w:rsidRPr="003C159A">
        <w:t>2</w:t>
      </w:r>
      <w:r w:rsidR="00647555">
        <w:t xml:space="preserve"> </w:t>
      </w:r>
      <w:r w:rsidRPr="003C159A">
        <w:t>autovehicule</w:t>
      </w:r>
      <w:r w:rsidR="00647555">
        <w:t xml:space="preserve"> </w:t>
      </w:r>
      <w:r w:rsidRPr="003C159A">
        <w:t>uzate.</w:t>
      </w:r>
      <w:r w:rsidR="00647555">
        <w:t xml:space="preserve"> </w:t>
      </w:r>
    </w:p>
    <w:p w14:paraId="4D9A04B2" w14:textId="38BDC11F" w:rsidR="003C159A" w:rsidRPr="003C159A" w:rsidRDefault="003C159A" w:rsidP="003C159A">
      <w:r w:rsidRPr="003C159A">
        <w:t>Mai</w:t>
      </w:r>
      <w:r w:rsidR="00647555">
        <w:t xml:space="preserve"> </w:t>
      </w:r>
      <w:r w:rsidRPr="003C159A">
        <w:t>mult,</w:t>
      </w:r>
      <w:r w:rsidR="00647555">
        <w:t xml:space="preserve"> </w:t>
      </w:r>
      <w:r w:rsidRPr="003C159A">
        <w:t>în</w:t>
      </w:r>
      <w:r w:rsidR="00647555">
        <w:t xml:space="preserve"> </w:t>
      </w:r>
      <w:r w:rsidRPr="003C159A">
        <w:t>anul</w:t>
      </w:r>
      <w:r w:rsidR="00647555">
        <w:t xml:space="preserve"> </w:t>
      </w:r>
      <w:r w:rsidRPr="003C159A">
        <w:t>2024,</w:t>
      </w:r>
      <w:r w:rsidR="00647555">
        <w:t xml:space="preserve"> </w:t>
      </w:r>
      <w:r w:rsidRPr="003C159A">
        <w:t>finanțarea</w:t>
      </w:r>
      <w:r w:rsidR="00647555">
        <w:t xml:space="preserve"> </w:t>
      </w:r>
      <w:r w:rsidRPr="003C159A">
        <w:t>care</w:t>
      </w:r>
      <w:r w:rsidR="00647555">
        <w:t xml:space="preserve"> </w:t>
      </w:r>
      <w:r w:rsidRPr="003C159A">
        <w:t>se</w:t>
      </w:r>
      <w:r w:rsidR="00647555">
        <w:t xml:space="preserve"> </w:t>
      </w:r>
      <w:r w:rsidRPr="003C159A">
        <w:t>va</w:t>
      </w:r>
      <w:r w:rsidR="00647555">
        <w:t xml:space="preserve"> </w:t>
      </w:r>
      <w:r w:rsidRPr="003C159A">
        <w:t>acorda</w:t>
      </w:r>
      <w:r w:rsidR="00647555">
        <w:t xml:space="preserve"> </w:t>
      </w:r>
      <w:r w:rsidRPr="003C159A">
        <w:t>prin</w:t>
      </w:r>
      <w:r w:rsidR="00647555">
        <w:t xml:space="preserve"> </w:t>
      </w:r>
      <w:r w:rsidRPr="003C159A">
        <w:rPr>
          <w:b/>
          <w:bCs/>
          <w:i/>
          <w:iCs/>
        </w:rPr>
        <w:t>Programul</w:t>
      </w:r>
      <w:r w:rsidR="00647555">
        <w:rPr>
          <w:b/>
          <w:bCs/>
          <w:i/>
          <w:iCs/>
        </w:rPr>
        <w:t xml:space="preserve"> </w:t>
      </w:r>
      <w:r w:rsidRPr="003C159A">
        <w:rPr>
          <w:b/>
          <w:bCs/>
          <w:i/>
          <w:iCs/>
        </w:rPr>
        <w:t>privind</w:t>
      </w:r>
      <w:r w:rsidR="00647555">
        <w:rPr>
          <w:b/>
          <w:bCs/>
          <w:i/>
          <w:iCs/>
        </w:rPr>
        <w:t xml:space="preserve"> </w:t>
      </w:r>
      <w:r w:rsidRPr="003C159A">
        <w:rPr>
          <w:b/>
          <w:bCs/>
          <w:i/>
          <w:iCs/>
        </w:rPr>
        <w:t>instalarea</w:t>
      </w:r>
      <w:r w:rsidR="00647555">
        <w:rPr>
          <w:b/>
          <w:bCs/>
          <w:i/>
          <w:iCs/>
        </w:rPr>
        <w:t xml:space="preserve"> </w:t>
      </w:r>
      <w:r w:rsidRPr="003C159A">
        <w:rPr>
          <w:b/>
          <w:bCs/>
          <w:i/>
          <w:iCs/>
        </w:rPr>
        <w:t>sistemelor</w:t>
      </w:r>
      <w:r w:rsidR="00647555">
        <w:rPr>
          <w:b/>
          <w:bCs/>
          <w:i/>
          <w:iCs/>
        </w:rPr>
        <w:t xml:space="preserve"> </w:t>
      </w:r>
      <w:r w:rsidRPr="003C159A">
        <w:rPr>
          <w:b/>
          <w:bCs/>
          <w:i/>
          <w:iCs/>
        </w:rPr>
        <w:t>de</w:t>
      </w:r>
      <w:r w:rsidR="00647555">
        <w:rPr>
          <w:b/>
          <w:bCs/>
          <w:i/>
          <w:iCs/>
        </w:rPr>
        <w:t xml:space="preserve"> </w:t>
      </w:r>
      <w:r w:rsidRPr="003C159A">
        <w:rPr>
          <w:b/>
          <w:bCs/>
          <w:i/>
          <w:iCs/>
        </w:rPr>
        <w:t>panouri</w:t>
      </w:r>
      <w:r w:rsidR="00647555">
        <w:rPr>
          <w:b/>
          <w:bCs/>
          <w:i/>
          <w:iCs/>
        </w:rPr>
        <w:t xml:space="preserve"> </w:t>
      </w:r>
      <w:r w:rsidRPr="003C159A">
        <w:rPr>
          <w:b/>
          <w:bCs/>
          <w:i/>
          <w:iCs/>
        </w:rPr>
        <w:t>fotovoltaice</w:t>
      </w:r>
      <w:r w:rsidR="00647555">
        <w:rPr>
          <w:b/>
          <w:bCs/>
          <w:i/>
          <w:iCs/>
        </w:rPr>
        <w:t xml:space="preserve"> </w:t>
      </w:r>
      <w:r w:rsidRPr="003C159A">
        <w:rPr>
          <w:b/>
          <w:bCs/>
          <w:i/>
          <w:iCs/>
        </w:rPr>
        <w:t>pentru</w:t>
      </w:r>
      <w:r w:rsidR="00647555">
        <w:rPr>
          <w:b/>
          <w:bCs/>
          <w:i/>
          <w:iCs/>
        </w:rPr>
        <w:t xml:space="preserve"> </w:t>
      </w:r>
      <w:r w:rsidRPr="003C159A">
        <w:rPr>
          <w:b/>
          <w:bCs/>
          <w:i/>
          <w:iCs/>
        </w:rPr>
        <w:t>producerea</w:t>
      </w:r>
      <w:r w:rsidR="00647555">
        <w:rPr>
          <w:b/>
          <w:bCs/>
          <w:i/>
          <w:iCs/>
        </w:rPr>
        <w:t xml:space="preserve"> </w:t>
      </w:r>
      <w:r w:rsidRPr="003C159A">
        <w:rPr>
          <w:b/>
          <w:bCs/>
          <w:i/>
          <w:iCs/>
        </w:rPr>
        <w:t>de</w:t>
      </w:r>
      <w:r w:rsidR="00647555">
        <w:rPr>
          <w:b/>
          <w:bCs/>
          <w:i/>
          <w:iCs/>
        </w:rPr>
        <w:t xml:space="preserve"> </w:t>
      </w:r>
      <w:r w:rsidRPr="003C159A">
        <w:rPr>
          <w:b/>
          <w:bCs/>
          <w:i/>
          <w:iCs/>
        </w:rPr>
        <w:t>energie</w:t>
      </w:r>
      <w:r w:rsidR="00647555">
        <w:rPr>
          <w:b/>
          <w:bCs/>
          <w:i/>
          <w:iCs/>
        </w:rPr>
        <w:t xml:space="preserve"> </w:t>
      </w:r>
      <w:r w:rsidRPr="003C159A">
        <w:rPr>
          <w:b/>
          <w:bCs/>
          <w:i/>
          <w:iCs/>
        </w:rPr>
        <w:t>electrică,</w:t>
      </w:r>
      <w:r w:rsidR="00647555">
        <w:rPr>
          <w:b/>
          <w:bCs/>
          <w:i/>
          <w:iCs/>
        </w:rPr>
        <w:t xml:space="preserve"> </w:t>
      </w:r>
      <w:r w:rsidRPr="003C159A">
        <w:rPr>
          <w:b/>
          <w:bCs/>
          <w:i/>
          <w:iCs/>
        </w:rPr>
        <w:t>în</w:t>
      </w:r>
      <w:r w:rsidR="00647555">
        <w:rPr>
          <w:b/>
          <w:bCs/>
          <w:i/>
          <w:iCs/>
        </w:rPr>
        <w:t xml:space="preserve"> </w:t>
      </w:r>
      <w:r w:rsidRPr="003C159A">
        <w:rPr>
          <w:b/>
          <w:bCs/>
          <w:i/>
          <w:iCs/>
        </w:rPr>
        <w:t>vederea</w:t>
      </w:r>
      <w:r w:rsidR="00647555">
        <w:rPr>
          <w:b/>
          <w:bCs/>
          <w:i/>
          <w:iCs/>
        </w:rPr>
        <w:t xml:space="preserve"> </w:t>
      </w:r>
      <w:r w:rsidRPr="003C159A">
        <w:rPr>
          <w:b/>
          <w:bCs/>
          <w:i/>
          <w:iCs/>
        </w:rPr>
        <w:t>acoperirii</w:t>
      </w:r>
      <w:r w:rsidR="00647555">
        <w:rPr>
          <w:b/>
          <w:bCs/>
          <w:i/>
          <w:iCs/>
        </w:rPr>
        <w:t xml:space="preserve"> </w:t>
      </w:r>
      <w:r w:rsidRPr="003C159A">
        <w:rPr>
          <w:b/>
          <w:bCs/>
          <w:i/>
          <w:iCs/>
        </w:rPr>
        <w:t>necesarului</w:t>
      </w:r>
      <w:r w:rsidR="00647555">
        <w:rPr>
          <w:b/>
          <w:bCs/>
          <w:i/>
          <w:iCs/>
        </w:rPr>
        <w:t xml:space="preserve"> </w:t>
      </w:r>
      <w:r w:rsidRPr="003C159A">
        <w:rPr>
          <w:b/>
          <w:bCs/>
          <w:i/>
          <w:iCs/>
        </w:rPr>
        <w:t>de</w:t>
      </w:r>
      <w:r w:rsidR="00647555">
        <w:rPr>
          <w:b/>
          <w:bCs/>
          <w:i/>
          <w:iCs/>
        </w:rPr>
        <w:t xml:space="preserve"> </w:t>
      </w:r>
      <w:r w:rsidRPr="003C159A">
        <w:rPr>
          <w:b/>
          <w:bCs/>
          <w:i/>
          <w:iCs/>
        </w:rPr>
        <w:t>consum</w:t>
      </w:r>
      <w:r w:rsidR="00647555">
        <w:rPr>
          <w:b/>
          <w:bCs/>
          <w:i/>
          <w:iCs/>
        </w:rPr>
        <w:t xml:space="preserve"> </w:t>
      </w:r>
      <w:r w:rsidRPr="003C159A">
        <w:rPr>
          <w:b/>
          <w:bCs/>
          <w:i/>
          <w:iCs/>
        </w:rPr>
        <w:t>şi</w:t>
      </w:r>
      <w:r w:rsidR="00647555">
        <w:rPr>
          <w:b/>
          <w:bCs/>
          <w:i/>
          <w:iCs/>
        </w:rPr>
        <w:t xml:space="preserve"> </w:t>
      </w:r>
      <w:r w:rsidRPr="003C159A">
        <w:rPr>
          <w:b/>
          <w:bCs/>
          <w:i/>
          <w:iCs/>
        </w:rPr>
        <w:t>livrării</w:t>
      </w:r>
      <w:r w:rsidR="00647555">
        <w:rPr>
          <w:b/>
          <w:bCs/>
          <w:i/>
          <w:iCs/>
        </w:rPr>
        <w:t xml:space="preserve"> </w:t>
      </w:r>
      <w:r w:rsidRPr="003C159A">
        <w:rPr>
          <w:b/>
          <w:bCs/>
          <w:i/>
          <w:iCs/>
        </w:rPr>
        <w:t>surplusului</w:t>
      </w:r>
      <w:r w:rsidR="00647555">
        <w:rPr>
          <w:b/>
          <w:bCs/>
          <w:i/>
          <w:iCs/>
        </w:rPr>
        <w:t xml:space="preserve"> </w:t>
      </w:r>
      <w:r w:rsidRPr="003C159A">
        <w:rPr>
          <w:b/>
          <w:bCs/>
          <w:i/>
          <w:iCs/>
        </w:rPr>
        <w:t>în</w:t>
      </w:r>
      <w:r w:rsidR="00647555">
        <w:rPr>
          <w:b/>
          <w:bCs/>
          <w:i/>
          <w:iCs/>
        </w:rPr>
        <w:t xml:space="preserve"> </w:t>
      </w:r>
      <w:proofErr w:type="spellStart"/>
      <w:r w:rsidRPr="003C159A">
        <w:rPr>
          <w:b/>
          <w:bCs/>
          <w:i/>
          <w:iCs/>
        </w:rPr>
        <w:t>reţeaua</w:t>
      </w:r>
      <w:proofErr w:type="spellEnd"/>
      <w:r w:rsidR="00647555">
        <w:rPr>
          <w:b/>
          <w:bCs/>
          <w:i/>
          <w:iCs/>
        </w:rPr>
        <w:t xml:space="preserve"> </w:t>
      </w:r>
      <w:proofErr w:type="spellStart"/>
      <w:r w:rsidRPr="003C159A">
        <w:rPr>
          <w:b/>
          <w:bCs/>
          <w:i/>
          <w:iCs/>
        </w:rPr>
        <w:t>naţională</w:t>
      </w:r>
      <w:proofErr w:type="spellEnd"/>
      <w:r w:rsidR="00647555">
        <w:t xml:space="preserve"> </w:t>
      </w:r>
      <w:r w:rsidRPr="003C159A">
        <w:t>va</w:t>
      </w:r>
      <w:r w:rsidR="00647555">
        <w:t xml:space="preserve"> </w:t>
      </w:r>
      <w:r w:rsidRPr="003C159A">
        <w:t>fi</w:t>
      </w:r>
      <w:r w:rsidR="00647555">
        <w:t xml:space="preserve"> </w:t>
      </w:r>
      <w:r w:rsidRPr="003C159A">
        <w:t>de</w:t>
      </w:r>
      <w:r w:rsidR="00647555">
        <w:t xml:space="preserve"> </w:t>
      </w:r>
      <w:r w:rsidRPr="003C159A">
        <w:rPr>
          <w:b/>
          <w:bCs/>
        </w:rPr>
        <w:t>10.000</w:t>
      </w:r>
      <w:r w:rsidR="00647555">
        <w:rPr>
          <w:b/>
          <w:bCs/>
        </w:rPr>
        <w:t xml:space="preserve"> </w:t>
      </w:r>
      <w:r w:rsidRPr="003C159A">
        <w:rPr>
          <w:b/>
          <w:bCs/>
        </w:rPr>
        <w:t>lei/</w:t>
      </w:r>
      <w:r w:rsidR="00647555">
        <w:rPr>
          <w:b/>
          <w:bCs/>
        </w:rPr>
        <w:t xml:space="preserve"> </w:t>
      </w:r>
      <w:r w:rsidRPr="003C159A">
        <w:rPr>
          <w:b/>
          <w:bCs/>
        </w:rPr>
        <w:t>solicitant</w:t>
      </w:r>
      <w:r w:rsidRPr="003C159A">
        <w:t>,</w:t>
      </w:r>
      <w:r w:rsidR="00647555">
        <w:t xml:space="preserve"> </w:t>
      </w:r>
      <w:r w:rsidRPr="003C159A">
        <w:t>spre</w:t>
      </w:r>
      <w:r w:rsidR="00647555">
        <w:t xml:space="preserve"> </w:t>
      </w:r>
      <w:r w:rsidRPr="003C159A">
        <w:t>deosebire</w:t>
      </w:r>
      <w:r w:rsidR="00647555">
        <w:t xml:space="preserve"> </w:t>
      </w:r>
      <w:r w:rsidRPr="003C159A">
        <w:t>de</w:t>
      </w:r>
      <w:r w:rsidR="00647555">
        <w:t xml:space="preserve"> </w:t>
      </w:r>
      <w:r w:rsidRPr="003C159A">
        <w:t>anul</w:t>
      </w:r>
      <w:r w:rsidR="00647555">
        <w:t xml:space="preserve"> </w:t>
      </w:r>
      <w:r w:rsidRPr="003C159A">
        <w:t>acesta</w:t>
      </w:r>
      <w:r w:rsidR="00647555">
        <w:t xml:space="preserve"> </w:t>
      </w:r>
      <w:r w:rsidRPr="003C159A">
        <w:t>când</w:t>
      </w:r>
      <w:r w:rsidR="00647555">
        <w:t xml:space="preserve"> </w:t>
      </w:r>
      <w:r w:rsidRPr="003C159A">
        <w:t>s-a</w:t>
      </w:r>
      <w:r w:rsidR="00647555">
        <w:t xml:space="preserve"> </w:t>
      </w:r>
      <w:r w:rsidRPr="003C159A">
        <w:t>acordat</w:t>
      </w:r>
      <w:r w:rsidR="00647555">
        <w:t xml:space="preserve"> </w:t>
      </w:r>
      <w:r w:rsidRPr="003C159A">
        <w:t>finanțare</w:t>
      </w:r>
      <w:r w:rsidR="00647555">
        <w:t xml:space="preserve"> </w:t>
      </w:r>
      <w:r w:rsidRPr="003C159A">
        <w:t>în</w:t>
      </w:r>
      <w:r w:rsidR="00647555">
        <w:t xml:space="preserve"> </w:t>
      </w:r>
      <w:r w:rsidRPr="003C159A">
        <w:t>cuantum</w:t>
      </w:r>
      <w:r w:rsidR="00647555">
        <w:t xml:space="preserve"> </w:t>
      </w:r>
      <w:r w:rsidRPr="003C159A">
        <w:t>de</w:t>
      </w:r>
      <w:r w:rsidR="00647555">
        <w:t xml:space="preserve"> </w:t>
      </w:r>
      <w:r w:rsidRPr="003C159A">
        <w:t>maximum</w:t>
      </w:r>
      <w:r w:rsidR="00647555">
        <w:t xml:space="preserve"> </w:t>
      </w:r>
      <w:r w:rsidRPr="003C159A">
        <w:t>20.000</w:t>
      </w:r>
      <w:r w:rsidR="00647555">
        <w:t xml:space="preserve"> </w:t>
      </w:r>
      <w:r w:rsidRPr="003C159A">
        <w:t>de</w:t>
      </w:r>
      <w:r w:rsidR="00647555">
        <w:t xml:space="preserve"> </w:t>
      </w:r>
      <w:r w:rsidRPr="003C159A">
        <w:t>lei./solicitant.</w:t>
      </w:r>
    </w:p>
    <w:p w14:paraId="28B2F8B5" w14:textId="77777777" w:rsidR="003C159A" w:rsidRPr="003C159A" w:rsidRDefault="003C159A" w:rsidP="003C159A">
      <w:pPr>
        <w:rPr>
          <w:b/>
          <w:bCs/>
        </w:rPr>
      </w:pPr>
      <w:r w:rsidRPr="003C159A">
        <w:rPr>
          <w:b/>
          <w:bCs/>
        </w:rPr>
        <w:t>Documente</w:t>
      </w:r>
    </w:p>
    <w:p w14:paraId="74FBFBA3" w14:textId="7724F5D8" w:rsidR="003C159A" w:rsidRPr="003C159A" w:rsidRDefault="00084DE3" w:rsidP="003C159A">
      <w:hyperlink r:id="rId24" w:tooltip="Ministerul Finanțelor - Proiect OUG.zip" w:history="1">
        <w:r w:rsidR="003C159A" w:rsidRPr="003C159A">
          <w:rPr>
            <w:rStyle w:val="Hyperlink"/>
            <w:szCs w:val="24"/>
          </w:rPr>
          <w:t>Ministerul</w:t>
        </w:r>
        <w:r w:rsidR="00647555">
          <w:rPr>
            <w:rStyle w:val="Hyperlink"/>
            <w:szCs w:val="24"/>
          </w:rPr>
          <w:t xml:space="preserve"> </w:t>
        </w:r>
        <w:r w:rsidR="003C159A" w:rsidRPr="003C159A">
          <w:rPr>
            <w:rStyle w:val="Hyperlink"/>
            <w:szCs w:val="24"/>
          </w:rPr>
          <w:t>Finanțelor</w:t>
        </w:r>
        <w:r w:rsidR="00647555">
          <w:rPr>
            <w:rStyle w:val="Hyperlink"/>
            <w:szCs w:val="24"/>
          </w:rPr>
          <w:t xml:space="preserve"> </w:t>
        </w:r>
        <w:r w:rsidR="003C159A" w:rsidRPr="003C159A">
          <w:rPr>
            <w:rStyle w:val="Hyperlink"/>
            <w:szCs w:val="24"/>
          </w:rPr>
          <w:t>-</w:t>
        </w:r>
        <w:r w:rsidR="00647555">
          <w:rPr>
            <w:rStyle w:val="Hyperlink"/>
            <w:szCs w:val="24"/>
          </w:rPr>
          <w:t xml:space="preserve"> </w:t>
        </w:r>
        <w:r w:rsidR="003C159A" w:rsidRPr="003C159A">
          <w:rPr>
            <w:rStyle w:val="Hyperlink"/>
            <w:szCs w:val="24"/>
          </w:rPr>
          <w:t>Proiect</w:t>
        </w:r>
        <w:r w:rsidR="00647555">
          <w:rPr>
            <w:rStyle w:val="Hyperlink"/>
            <w:szCs w:val="24"/>
          </w:rPr>
          <w:t xml:space="preserve"> </w:t>
        </w:r>
        <w:r w:rsidR="003C159A" w:rsidRPr="003C159A">
          <w:rPr>
            <w:rStyle w:val="Hyperlink"/>
            <w:szCs w:val="24"/>
          </w:rPr>
          <w:t>OUG.zip</w:t>
        </w:r>
      </w:hyperlink>
    </w:p>
    <w:p w14:paraId="01F18BCA" w14:textId="02404878" w:rsidR="003C159A" w:rsidRPr="003C159A" w:rsidRDefault="003C159A" w:rsidP="003C159A">
      <w:pPr>
        <w:pStyle w:val="Stilsursa"/>
      </w:pPr>
      <w:r w:rsidRPr="003C159A">
        <w:t>Sursa:</w:t>
      </w:r>
      <w:r w:rsidR="00647555">
        <w:t xml:space="preserve"> </w:t>
      </w:r>
      <w:r w:rsidRPr="003C159A">
        <w:t>Ministerul</w:t>
      </w:r>
      <w:r w:rsidR="00647555">
        <w:t xml:space="preserve"> </w:t>
      </w:r>
      <w:r w:rsidRPr="003C159A">
        <w:t>Finanțelor</w:t>
      </w:r>
    </w:p>
    <w:p w14:paraId="179C39B8" w14:textId="05D1BEB9" w:rsidR="003C159A" w:rsidRDefault="003C159A" w:rsidP="003C159A">
      <w:pPr>
        <w:pStyle w:val="separatorarticole"/>
      </w:pPr>
      <w:r>
        <w:t>*</w:t>
      </w:r>
    </w:p>
    <w:p w14:paraId="586229E7" w14:textId="065FC5ED" w:rsidR="009936B1" w:rsidRPr="009936B1" w:rsidRDefault="009936B1" w:rsidP="00291C5E">
      <w:pPr>
        <w:pStyle w:val="TitluArticolinINFOUE"/>
      </w:pPr>
      <w:bookmarkStart w:id="154" w:name="_Toc153533887"/>
      <w:r w:rsidRPr="009936B1">
        <w:t>Două</w:t>
      </w:r>
      <w:r w:rsidR="00647555">
        <w:t xml:space="preserve"> </w:t>
      </w:r>
      <w:r w:rsidRPr="009936B1">
        <w:t>ghiduri</w:t>
      </w:r>
      <w:r w:rsidR="00647555">
        <w:t xml:space="preserve"> </w:t>
      </w:r>
      <w:r w:rsidRPr="009936B1">
        <w:t>din</w:t>
      </w:r>
      <w:r w:rsidR="00647555">
        <w:t xml:space="preserve"> </w:t>
      </w:r>
      <w:r w:rsidRPr="009936B1">
        <w:t>cadrul</w:t>
      </w:r>
      <w:r w:rsidR="00647555">
        <w:t xml:space="preserve"> </w:t>
      </w:r>
      <w:r w:rsidRPr="009936B1">
        <w:t>PCIDIF,</w:t>
      </w:r>
      <w:r w:rsidR="00647555">
        <w:t xml:space="preserve"> </w:t>
      </w:r>
      <w:r w:rsidRPr="009936B1">
        <w:t>lansate</w:t>
      </w:r>
      <w:r w:rsidR="00647555">
        <w:t xml:space="preserve"> </w:t>
      </w:r>
      <w:r w:rsidRPr="009936B1">
        <w:t>în</w:t>
      </w:r>
      <w:r w:rsidR="00647555">
        <w:t xml:space="preserve"> </w:t>
      </w:r>
      <w:r w:rsidRPr="009936B1">
        <w:t>consultare</w:t>
      </w:r>
      <w:r w:rsidR="00647555">
        <w:t xml:space="preserve"> </w:t>
      </w:r>
      <w:r w:rsidRPr="009936B1">
        <w:t>publică</w:t>
      </w:r>
      <w:bookmarkEnd w:id="154"/>
    </w:p>
    <w:p w14:paraId="7C6364E5" w14:textId="11160AB9" w:rsidR="009936B1" w:rsidRPr="009936B1" w:rsidRDefault="00647555" w:rsidP="009936B1">
      <w:r>
        <w:t xml:space="preserve"> </w:t>
      </w:r>
      <w:r w:rsidR="009936B1" w:rsidRPr="009936B1">
        <w:t>Autoritatea</w:t>
      </w:r>
      <w:r>
        <w:t xml:space="preserve"> </w:t>
      </w:r>
      <w:r w:rsidR="009936B1" w:rsidRPr="009936B1">
        <w:t>de</w:t>
      </w:r>
      <w:r>
        <w:t xml:space="preserve"> </w:t>
      </w:r>
      <w:r w:rsidR="009936B1" w:rsidRPr="009936B1">
        <w:t>Management</w:t>
      </w:r>
      <w:r>
        <w:t xml:space="preserve"> </w:t>
      </w:r>
      <w:r w:rsidR="009936B1" w:rsidRPr="009936B1">
        <w:t>pentru</w:t>
      </w:r>
      <w:r>
        <w:t xml:space="preserve"> </w:t>
      </w:r>
      <w:r w:rsidR="009936B1" w:rsidRPr="009936B1">
        <w:t>Programul</w:t>
      </w:r>
      <w:r>
        <w:t xml:space="preserve"> </w:t>
      </w:r>
      <w:r w:rsidR="009936B1" w:rsidRPr="009936B1">
        <w:t>Creștere</w:t>
      </w:r>
      <w:r>
        <w:t xml:space="preserve"> </w:t>
      </w:r>
      <w:r w:rsidR="009936B1" w:rsidRPr="009936B1">
        <w:t>Inteligentă,</w:t>
      </w:r>
      <w:r>
        <w:t xml:space="preserve"> </w:t>
      </w:r>
      <w:r w:rsidR="009936B1" w:rsidRPr="009936B1">
        <w:t>Digitalizare</w:t>
      </w:r>
      <w:r>
        <w:t xml:space="preserve"> </w:t>
      </w:r>
      <w:r w:rsidR="009936B1" w:rsidRPr="009936B1">
        <w:t>și</w:t>
      </w:r>
      <w:r>
        <w:t xml:space="preserve"> </w:t>
      </w:r>
      <w:r w:rsidR="009936B1" w:rsidRPr="009936B1">
        <w:t>Instrumente</w:t>
      </w:r>
      <w:r>
        <w:t xml:space="preserve"> </w:t>
      </w:r>
      <w:r w:rsidR="009936B1" w:rsidRPr="009936B1">
        <w:t>Financiare</w:t>
      </w:r>
      <w:r>
        <w:t xml:space="preserve"> </w:t>
      </w:r>
      <w:r w:rsidR="009936B1" w:rsidRPr="009936B1">
        <w:t>2021-2027,</w:t>
      </w:r>
      <w:r>
        <w:t xml:space="preserve"> </w:t>
      </w:r>
      <w:r w:rsidR="009936B1" w:rsidRPr="009936B1">
        <w:t>din</w:t>
      </w:r>
      <w:r>
        <w:t xml:space="preserve"> </w:t>
      </w:r>
      <w:r w:rsidR="009936B1" w:rsidRPr="009936B1">
        <w:t>cadrul</w:t>
      </w:r>
      <w:r>
        <w:t xml:space="preserve"> </w:t>
      </w:r>
      <w:r w:rsidR="009936B1" w:rsidRPr="009936B1">
        <w:t>Ministerului</w:t>
      </w:r>
      <w:r>
        <w:t xml:space="preserve"> </w:t>
      </w:r>
      <w:r w:rsidR="009936B1" w:rsidRPr="009936B1">
        <w:t>Investițiilor</w:t>
      </w:r>
      <w:r>
        <w:t xml:space="preserve"> </w:t>
      </w:r>
      <w:r w:rsidR="009936B1" w:rsidRPr="009936B1">
        <w:t>și</w:t>
      </w:r>
      <w:r>
        <w:t xml:space="preserve"> </w:t>
      </w:r>
      <w:r w:rsidR="009936B1" w:rsidRPr="009936B1">
        <w:t>Proiectelor</w:t>
      </w:r>
      <w:r>
        <w:t xml:space="preserve"> </w:t>
      </w:r>
      <w:r w:rsidR="009936B1" w:rsidRPr="009936B1">
        <w:t>Europene,</w:t>
      </w:r>
      <w:r>
        <w:t xml:space="preserve"> </w:t>
      </w:r>
      <w:r w:rsidR="009936B1" w:rsidRPr="009936B1">
        <w:t>împreună</w:t>
      </w:r>
      <w:r>
        <w:t xml:space="preserve"> </w:t>
      </w:r>
      <w:r w:rsidR="009936B1" w:rsidRPr="009936B1">
        <w:t>cu</w:t>
      </w:r>
      <w:r>
        <w:t xml:space="preserve"> </w:t>
      </w:r>
      <w:r w:rsidR="009936B1" w:rsidRPr="009936B1">
        <w:t>Organismul</w:t>
      </w:r>
      <w:r>
        <w:t xml:space="preserve"> </w:t>
      </w:r>
      <w:r w:rsidR="009936B1" w:rsidRPr="009936B1">
        <w:t>Intermediar</w:t>
      </w:r>
      <w:r>
        <w:t xml:space="preserve"> </w:t>
      </w:r>
      <w:r w:rsidR="009936B1" w:rsidRPr="009936B1">
        <w:t>pentru</w:t>
      </w:r>
      <w:r>
        <w:t xml:space="preserve"> </w:t>
      </w:r>
      <w:r w:rsidR="009936B1" w:rsidRPr="009936B1">
        <w:t>Cercetare,</w:t>
      </w:r>
      <w:r>
        <w:t xml:space="preserve"> </w:t>
      </w:r>
      <w:r w:rsidR="009936B1" w:rsidRPr="009936B1">
        <w:t>din</w:t>
      </w:r>
      <w:r>
        <w:t xml:space="preserve"> </w:t>
      </w:r>
      <w:r w:rsidR="009936B1" w:rsidRPr="009936B1">
        <w:t>cadrul</w:t>
      </w:r>
      <w:r>
        <w:t xml:space="preserve"> </w:t>
      </w:r>
      <w:r w:rsidR="009936B1" w:rsidRPr="009936B1">
        <w:t>Ministerului</w:t>
      </w:r>
      <w:r>
        <w:t xml:space="preserve"> </w:t>
      </w:r>
      <w:r w:rsidR="009936B1" w:rsidRPr="009936B1">
        <w:t>Cercetării,</w:t>
      </w:r>
      <w:r>
        <w:t xml:space="preserve"> </w:t>
      </w:r>
      <w:r w:rsidR="009936B1" w:rsidRPr="009936B1">
        <w:t>Inovării</w:t>
      </w:r>
      <w:r>
        <w:t xml:space="preserve"> </w:t>
      </w:r>
      <w:r w:rsidR="009936B1" w:rsidRPr="009936B1">
        <w:t>și</w:t>
      </w:r>
      <w:r>
        <w:t xml:space="preserve"> </w:t>
      </w:r>
      <w:r w:rsidR="009936B1" w:rsidRPr="009936B1">
        <w:t>Digitalizării,</w:t>
      </w:r>
      <w:r>
        <w:t xml:space="preserve"> </w:t>
      </w:r>
      <w:r w:rsidR="009936B1" w:rsidRPr="009936B1">
        <w:t>a</w:t>
      </w:r>
      <w:r>
        <w:t xml:space="preserve"> </w:t>
      </w:r>
      <w:r w:rsidR="009936B1" w:rsidRPr="009936B1">
        <w:t>lansat</w:t>
      </w:r>
      <w:r>
        <w:t xml:space="preserve"> </w:t>
      </w:r>
      <w:r w:rsidR="009936B1" w:rsidRPr="009936B1">
        <w:t>marți,</w:t>
      </w:r>
      <w:r>
        <w:t xml:space="preserve"> </w:t>
      </w:r>
      <w:r w:rsidR="009936B1" w:rsidRPr="009936B1">
        <w:t>12</w:t>
      </w:r>
      <w:r>
        <w:t xml:space="preserve"> </w:t>
      </w:r>
      <w:r w:rsidR="009936B1" w:rsidRPr="009936B1">
        <w:t>decembrie</w:t>
      </w:r>
      <w:r>
        <w:t xml:space="preserve"> </w:t>
      </w:r>
      <w:r w:rsidR="009936B1" w:rsidRPr="009936B1">
        <w:t>2023,</w:t>
      </w:r>
      <w:r>
        <w:t xml:space="preserve">  </w:t>
      </w:r>
      <w:r w:rsidR="009936B1" w:rsidRPr="009936B1">
        <w:t>în</w:t>
      </w:r>
      <w:r>
        <w:t xml:space="preserve"> </w:t>
      </w:r>
      <w:r w:rsidR="009936B1" w:rsidRPr="009936B1">
        <w:t>consultare</w:t>
      </w:r>
      <w:r>
        <w:t xml:space="preserve"> </w:t>
      </w:r>
      <w:r w:rsidR="009936B1" w:rsidRPr="009936B1">
        <w:t>publică</w:t>
      </w:r>
      <w:r>
        <w:t xml:space="preserve"> </w:t>
      </w:r>
      <w:r w:rsidR="009936B1" w:rsidRPr="009936B1">
        <w:t>următoarele</w:t>
      </w:r>
      <w:r>
        <w:t xml:space="preserve"> </w:t>
      </w:r>
      <w:r w:rsidR="009936B1" w:rsidRPr="009936B1">
        <w:t>ghiduri:</w:t>
      </w:r>
    </w:p>
    <w:p w14:paraId="0C2297AF" w14:textId="2537A27B" w:rsidR="009936B1" w:rsidRPr="009936B1" w:rsidRDefault="009936B1" w:rsidP="009936B1">
      <w:r w:rsidRPr="009936B1">
        <w:rPr>
          <w:b/>
          <w:bCs/>
          <w:i/>
          <w:iCs/>
          <w:u w:val="single"/>
        </w:rPr>
        <w:t>Sprijin</w:t>
      </w:r>
      <w:r w:rsidR="00647555">
        <w:rPr>
          <w:b/>
          <w:bCs/>
          <w:i/>
          <w:iCs/>
          <w:u w:val="single"/>
        </w:rPr>
        <w:t xml:space="preserve"> </w:t>
      </w:r>
      <w:r w:rsidRPr="009936B1">
        <w:rPr>
          <w:b/>
          <w:bCs/>
          <w:i/>
          <w:iCs/>
          <w:u w:val="single"/>
        </w:rPr>
        <w:t>pentru</w:t>
      </w:r>
      <w:r w:rsidR="00647555">
        <w:rPr>
          <w:b/>
          <w:bCs/>
          <w:i/>
          <w:iCs/>
          <w:u w:val="single"/>
        </w:rPr>
        <w:t xml:space="preserve"> </w:t>
      </w:r>
      <w:r w:rsidRPr="009936B1">
        <w:rPr>
          <w:b/>
          <w:bCs/>
          <w:i/>
          <w:iCs/>
          <w:u w:val="single"/>
        </w:rPr>
        <w:t>întreprinderi</w:t>
      </w:r>
      <w:r w:rsidR="00647555">
        <w:rPr>
          <w:b/>
          <w:bCs/>
          <w:i/>
          <w:iCs/>
          <w:u w:val="single"/>
        </w:rPr>
        <w:t xml:space="preserve"> </w:t>
      </w:r>
      <w:r w:rsidRPr="009936B1">
        <w:rPr>
          <w:b/>
          <w:bCs/>
          <w:i/>
          <w:iCs/>
          <w:u w:val="single"/>
        </w:rPr>
        <w:t>nou</w:t>
      </w:r>
      <w:r w:rsidR="00647555">
        <w:rPr>
          <w:b/>
          <w:bCs/>
          <w:i/>
          <w:iCs/>
          <w:u w:val="single"/>
        </w:rPr>
        <w:t xml:space="preserve"> </w:t>
      </w:r>
      <w:r w:rsidRPr="009936B1">
        <w:rPr>
          <w:b/>
          <w:bCs/>
          <w:i/>
          <w:iCs/>
          <w:u w:val="single"/>
        </w:rPr>
        <w:t>înființate</w:t>
      </w:r>
      <w:r w:rsidR="00647555">
        <w:rPr>
          <w:b/>
          <w:bCs/>
          <w:i/>
          <w:iCs/>
          <w:u w:val="single"/>
        </w:rPr>
        <w:t xml:space="preserve"> </w:t>
      </w:r>
      <w:r w:rsidRPr="009936B1">
        <w:rPr>
          <w:b/>
          <w:bCs/>
          <w:i/>
          <w:iCs/>
          <w:u w:val="single"/>
        </w:rPr>
        <w:t>inovatoare</w:t>
      </w:r>
    </w:p>
    <w:p w14:paraId="2621DD08" w14:textId="6980E581" w:rsidR="009936B1" w:rsidRPr="009936B1" w:rsidRDefault="009936B1" w:rsidP="009936B1">
      <w:r w:rsidRPr="009936B1">
        <w:t>Apelul</w:t>
      </w:r>
      <w:r w:rsidR="00647555">
        <w:t xml:space="preserve"> </w:t>
      </w:r>
      <w:r w:rsidRPr="009936B1">
        <w:t>are</w:t>
      </w:r>
      <w:r w:rsidR="00647555">
        <w:t xml:space="preserve"> </w:t>
      </w:r>
      <w:r w:rsidRPr="009936B1">
        <w:t>două</w:t>
      </w:r>
      <w:r w:rsidR="00647555">
        <w:t xml:space="preserve"> </w:t>
      </w:r>
      <w:r w:rsidRPr="009936B1">
        <w:t>componente:</w:t>
      </w:r>
    </w:p>
    <w:p w14:paraId="7C29482E" w14:textId="611AFD3F" w:rsidR="009936B1" w:rsidRPr="009936B1" w:rsidRDefault="009936B1" w:rsidP="009936B1">
      <w:pPr>
        <w:numPr>
          <w:ilvl w:val="0"/>
          <w:numId w:val="20"/>
        </w:numPr>
      </w:pPr>
      <w:r w:rsidRPr="009936B1">
        <w:t>Componenta</w:t>
      </w:r>
      <w:r w:rsidR="00647555">
        <w:t xml:space="preserve"> </w:t>
      </w:r>
      <w:r w:rsidRPr="009936B1">
        <w:t>1</w:t>
      </w:r>
      <w:r w:rsidR="00647555">
        <w:t xml:space="preserve"> </w:t>
      </w:r>
      <w:r w:rsidRPr="009936B1">
        <w:t>–</w:t>
      </w:r>
      <w:r w:rsidR="00647555">
        <w:t xml:space="preserve"> </w:t>
      </w:r>
      <w:r w:rsidRPr="009936B1">
        <w:t>Apel</w:t>
      </w:r>
      <w:r w:rsidR="00647555">
        <w:t xml:space="preserve"> </w:t>
      </w:r>
      <w:r w:rsidRPr="009936B1">
        <w:t>dedicat</w:t>
      </w:r>
      <w:r w:rsidR="00647555">
        <w:t xml:space="preserve"> </w:t>
      </w:r>
      <w:r w:rsidRPr="009936B1">
        <w:t>Sprijinului</w:t>
      </w:r>
      <w:r w:rsidR="00647555">
        <w:t xml:space="preserve"> </w:t>
      </w:r>
      <w:r w:rsidRPr="009936B1">
        <w:t>pentru</w:t>
      </w:r>
      <w:r w:rsidR="00647555">
        <w:t xml:space="preserve"> </w:t>
      </w:r>
      <w:r w:rsidRPr="009936B1">
        <w:t>întreprinderi</w:t>
      </w:r>
      <w:r w:rsidR="00647555">
        <w:t xml:space="preserve"> </w:t>
      </w:r>
      <w:r w:rsidRPr="009936B1">
        <w:t>nou</w:t>
      </w:r>
      <w:r w:rsidR="00647555">
        <w:t xml:space="preserve"> </w:t>
      </w:r>
      <w:proofErr w:type="spellStart"/>
      <w:r w:rsidRPr="009936B1">
        <w:t>inființate</w:t>
      </w:r>
      <w:proofErr w:type="spellEnd"/>
      <w:r w:rsidR="00647555">
        <w:t xml:space="preserve"> </w:t>
      </w:r>
      <w:r w:rsidRPr="009936B1">
        <w:t>inovatoare</w:t>
      </w:r>
      <w:r w:rsidR="00647555">
        <w:t xml:space="preserve"> </w:t>
      </w:r>
      <w:r w:rsidRPr="009936B1">
        <w:t>din</w:t>
      </w:r>
      <w:r w:rsidR="00647555">
        <w:t xml:space="preserve"> </w:t>
      </w:r>
      <w:r w:rsidRPr="009936B1">
        <w:t>regiunile</w:t>
      </w:r>
      <w:r w:rsidR="00647555">
        <w:t xml:space="preserve"> </w:t>
      </w:r>
      <w:r w:rsidRPr="009936B1">
        <w:t>mai</w:t>
      </w:r>
      <w:r w:rsidR="00647555">
        <w:t xml:space="preserve"> </w:t>
      </w:r>
      <w:r w:rsidRPr="009936B1">
        <w:t>puțin</w:t>
      </w:r>
      <w:r w:rsidR="00647555">
        <w:t xml:space="preserve"> </w:t>
      </w:r>
      <w:r w:rsidRPr="009936B1">
        <w:t>dezvoltate</w:t>
      </w:r>
      <w:r w:rsidR="00647555">
        <w:t xml:space="preserve">  </w:t>
      </w:r>
      <w:r w:rsidRPr="009936B1">
        <w:t>(LDR)</w:t>
      </w:r>
    </w:p>
    <w:p w14:paraId="56C30977" w14:textId="2E866685" w:rsidR="009936B1" w:rsidRPr="009936B1" w:rsidRDefault="009936B1" w:rsidP="009936B1">
      <w:pPr>
        <w:numPr>
          <w:ilvl w:val="0"/>
          <w:numId w:val="20"/>
        </w:numPr>
      </w:pPr>
      <w:r w:rsidRPr="009936B1">
        <w:t>Componenta</w:t>
      </w:r>
      <w:r w:rsidR="00647555">
        <w:t xml:space="preserve"> </w:t>
      </w:r>
      <w:r w:rsidRPr="009936B1">
        <w:t>2</w:t>
      </w:r>
      <w:r w:rsidR="00647555">
        <w:t xml:space="preserve"> </w:t>
      </w:r>
      <w:r w:rsidRPr="009936B1">
        <w:t>–</w:t>
      </w:r>
      <w:r w:rsidR="00647555">
        <w:t xml:space="preserve"> </w:t>
      </w:r>
      <w:r w:rsidRPr="009936B1">
        <w:t>Apel</w:t>
      </w:r>
      <w:r w:rsidR="00647555">
        <w:t xml:space="preserve"> </w:t>
      </w:r>
      <w:r w:rsidRPr="009936B1">
        <w:t>dedicat</w:t>
      </w:r>
      <w:r w:rsidR="00647555">
        <w:t xml:space="preserve"> </w:t>
      </w:r>
      <w:r w:rsidRPr="009936B1">
        <w:t>Sprijinului</w:t>
      </w:r>
      <w:r w:rsidR="00647555">
        <w:t xml:space="preserve"> </w:t>
      </w:r>
      <w:r w:rsidRPr="009936B1">
        <w:t>pentru</w:t>
      </w:r>
      <w:r w:rsidR="00647555">
        <w:t xml:space="preserve"> </w:t>
      </w:r>
      <w:r w:rsidRPr="009936B1">
        <w:t>întreprinderi</w:t>
      </w:r>
      <w:r w:rsidR="00647555">
        <w:t xml:space="preserve"> </w:t>
      </w:r>
      <w:r w:rsidRPr="009936B1">
        <w:t>nou</w:t>
      </w:r>
      <w:r w:rsidR="00647555">
        <w:t xml:space="preserve"> </w:t>
      </w:r>
      <w:proofErr w:type="spellStart"/>
      <w:r w:rsidRPr="009936B1">
        <w:t>inființate</w:t>
      </w:r>
      <w:proofErr w:type="spellEnd"/>
      <w:r w:rsidR="00647555">
        <w:t xml:space="preserve"> </w:t>
      </w:r>
      <w:r w:rsidRPr="009936B1">
        <w:t>inovatoare</w:t>
      </w:r>
      <w:r w:rsidR="00647555">
        <w:t xml:space="preserve"> </w:t>
      </w:r>
      <w:r w:rsidRPr="009936B1">
        <w:t>din</w:t>
      </w:r>
      <w:r w:rsidR="00647555">
        <w:t xml:space="preserve"> </w:t>
      </w:r>
      <w:r w:rsidRPr="009936B1">
        <w:t>regiunea</w:t>
      </w:r>
      <w:r w:rsidR="00647555">
        <w:t xml:space="preserve"> </w:t>
      </w:r>
      <w:r w:rsidRPr="009936B1">
        <w:t>mai</w:t>
      </w:r>
      <w:r w:rsidR="00647555">
        <w:t xml:space="preserve"> </w:t>
      </w:r>
      <w:r w:rsidRPr="009936B1">
        <w:t>dezvoltată</w:t>
      </w:r>
      <w:r w:rsidR="00647555">
        <w:t xml:space="preserve">  </w:t>
      </w:r>
      <w:r w:rsidRPr="009936B1">
        <w:t>(MDR)</w:t>
      </w:r>
    </w:p>
    <w:p w14:paraId="134F04B5" w14:textId="05E38DE7" w:rsidR="009936B1" w:rsidRPr="009936B1" w:rsidRDefault="009936B1" w:rsidP="009936B1">
      <w:r w:rsidRPr="009936B1">
        <w:t>Solicitanții</w:t>
      </w:r>
      <w:r w:rsidR="00647555">
        <w:t xml:space="preserve"> </w:t>
      </w:r>
      <w:r w:rsidRPr="009936B1">
        <w:t>eligibili</w:t>
      </w:r>
      <w:r w:rsidR="00647555">
        <w:t xml:space="preserve"> </w:t>
      </w:r>
      <w:r w:rsidRPr="009936B1">
        <w:t>sunt</w:t>
      </w:r>
      <w:r w:rsidR="00647555">
        <w:t xml:space="preserve"> </w:t>
      </w:r>
      <w:r w:rsidRPr="009936B1">
        <w:t>întreprinderile</w:t>
      </w:r>
      <w:r w:rsidR="00647555">
        <w:t xml:space="preserve"> </w:t>
      </w:r>
      <w:r w:rsidRPr="009936B1">
        <w:t>nou</w:t>
      </w:r>
      <w:r w:rsidR="00647555">
        <w:t xml:space="preserve"> </w:t>
      </w:r>
      <w:r w:rsidRPr="009936B1">
        <w:t>înființate</w:t>
      </w:r>
      <w:r w:rsidR="00647555">
        <w:t xml:space="preserve"> </w:t>
      </w:r>
      <w:r w:rsidRPr="009936B1">
        <w:t>inovatoare.</w:t>
      </w:r>
    </w:p>
    <w:p w14:paraId="59744B80" w14:textId="07B539D8" w:rsidR="009936B1" w:rsidRPr="009936B1" w:rsidRDefault="009936B1" w:rsidP="009936B1">
      <w:r w:rsidRPr="009936B1">
        <w:t>Bugetul</w:t>
      </w:r>
      <w:r w:rsidR="00647555">
        <w:t xml:space="preserve"> </w:t>
      </w:r>
      <w:r w:rsidRPr="009936B1">
        <w:t>alocat</w:t>
      </w:r>
      <w:r w:rsidR="00647555">
        <w:t xml:space="preserve"> </w:t>
      </w:r>
      <w:r w:rsidRPr="009936B1">
        <w:t>apelului</w:t>
      </w:r>
      <w:r w:rsidR="00647555">
        <w:t xml:space="preserve"> </w:t>
      </w:r>
      <w:r w:rsidRPr="009936B1">
        <w:t>de</w:t>
      </w:r>
      <w:r w:rsidR="00647555">
        <w:t xml:space="preserve"> </w:t>
      </w:r>
      <w:r w:rsidRPr="009936B1">
        <w:t>proiecte</w:t>
      </w:r>
      <w:r w:rsidR="00647555">
        <w:t xml:space="preserve">     </w:t>
      </w:r>
    </w:p>
    <w:p w14:paraId="5D814CBB" w14:textId="1F84456C" w:rsidR="009936B1" w:rsidRPr="009936B1" w:rsidRDefault="009936B1" w:rsidP="009936B1">
      <w:pPr>
        <w:numPr>
          <w:ilvl w:val="0"/>
          <w:numId w:val="21"/>
        </w:numPr>
      </w:pPr>
      <w:r w:rsidRPr="009936B1">
        <w:t>Componenta</w:t>
      </w:r>
      <w:r w:rsidR="00647555">
        <w:t xml:space="preserve"> </w:t>
      </w:r>
      <w:r w:rsidRPr="009936B1">
        <w:t>1-</w:t>
      </w:r>
      <w:r w:rsidR="00647555">
        <w:t xml:space="preserve"> </w:t>
      </w:r>
      <w:r w:rsidRPr="009936B1">
        <w:t>LDR:</w:t>
      </w:r>
      <w:r w:rsidR="00647555">
        <w:t xml:space="preserve"> </w:t>
      </w:r>
      <w:r w:rsidRPr="009936B1">
        <w:t>Alocarea</w:t>
      </w:r>
      <w:r w:rsidR="00647555">
        <w:t xml:space="preserve"> </w:t>
      </w:r>
      <w:r w:rsidRPr="009936B1">
        <w:t>financiară</w:t>
      </w:r>
      <w:r w:rsidR="00647555">
        <w:t xml:space="preserve"> </w:t>
      </w:r>
      <w:r w:rsidRPr="009936B1">
        <w:t>pentru</w:t>
      </w:r>
      <w:r w:rsidR="00647555">
        <w:t xml:space="preserve"> </w:t>
      </w:r>
      <w:r w:rsidRPr="009936B1">
        <w:t>regiunile</w:t>
      </w:r>
      <w:r w:rsidR="00647555">
        <w:t xml:space="preserve"> </w:t>
      </w:r>
      <w:r w:rsidRPr="009936B1">
        <w:t>mai</w:t>
      </w:r>
      <w:r w:rsidR="00647555">
        <w:t xml:space="preserve"> </w:t>
      </w:r>
      <w:r w:rsidRPr="009936B1">
        <w:t>puțin</w:t>
      </w:r>
      <w:r w:rsidR="00647555">
        <w:t xml:space="preserve"> </w:t>
      </w:r>
      <w:r w:rsidRPr="009936B1">
        <w:t>dezvoltate</w:t>
      </w:r>
      <w:r w:rsidR="00647555">
        <w:t xml:space="preserve"> </w:t>
      </w:r>
      <w:r w:rsidRPr="009936B1">
        <w:t>în</w:t>
      </w:r>
      <w:r w:rsidR="00647555">
        <w:t xml:space="preserve"> </w:t>
      </w:r>
      <w:r w:rsidRPr="009936B1">
        <w:t>cadrul</w:t>
      </w:r>
      <w:r w:rsidR="00647555">
        <w:t xml:space="preserve"> </w:t>
      </w:r>
      <w:r w:rsidRPr="009936B1">
        <w:t>prezentului</w:t>
      </w:r>
      <w:r w:rsidR="00647555">
        <w:t xml:space="preserve"> </w:t>
      </w:r>
      <w:r w:rsidRPr="009936B1">
        <w:t>apel</w:t>
      </w:r>
      <w:r w:rsidR="00647555">
        <w:t xml:space="preserve"> </w:t>
      </w:r>
      <w:r w:rsidRPr="009936B1">
        <w:t>de</w:t>
      </w:r>
      <w:r w:rsidR="00647555">
        <w:t xml:space="preserve"> </w:t>
      </w:r>
      <w:r w:rsidRPr="009936B1">
        <w:t>proiecte</w:t>
      </w:r>
      <w:r w:rsidR="00647555">
        <w:t xml:space="preserve"> </w:t>
      </w:r>
      <w:r w:rsidRPr="009936B1">
        <w:t>este</w:t>
      </w:r>
      <w:r w:rsidR="00647555">
        <w:t xml:space="preserve">  </w:t>
      </w:r>
      <w:r w:rsidRPr="009936B1">
        <w:t>40.000.000</w:t>
      </w:r>
      <w:r w:rsidR="00647555">
        <w:t xml:space="preserve"> </w:t>
      </w:r>
      <w:r w:rsidRPr="009936B1">
        <w:t>euro</w:t>
      </w:r>
      <w:r w:rsidR="00647555">
        <w:t xml:space="preserve"> </w:t>
      </w:r>
      <w:r w:rsidRPr="009936B1">
        <w:t>FEDR+BS.</w:t>
      </w:r>
    </w:p>
    <w:p w14:paraId="44699CF7" w14:textId="52813C7C" w:rsidR="009936B1" w:rsidRPr="009936B1" w:rsidRDefault="009936B1" w:rsidP="009936B1">
      <w:pPr>
        <w:numPr>
          <w:ilvl w:val="0"/>
          <w:numId w:val="21"/>
        </w:numPr>
      </w:pPr>
      <w:r w:rsidRPr="009936B1">
        <w:t>Componenta</w:t>
      </w:r>
      <w:r w:rsidR="00647555">
        <w:t xml:space="preserve"> </w:t>
      </w:r>
      <w:r w:rsidRPr="009936B1">
        <w:t>2</w:t>
      </w:r>
      <w:r w:rsidR="00647555">
        <w:t xml:space="preserve"> </w:t>
      </w:r>
      <w:r w:rsidRPr="009936B1">
        <w:t>-</w:t>
      </w:r>
      <w:r w:rsidR="00647555">
        <w:t xml:space="preserve"> </w:t>
      </w:r>
      <w:r w:rsidRPr="009936B1">
        <w:t>MDR:</w:t>
      </w:r>
      <w:r w:rsidR="00647555">
        <w:t xml:space="preserve"> </w:t>
      </w:r>
      <w:r w:rsidRPr="009936B1">
        <w:t>Alocarea</w:t>
      </w:r>
      <w:r w:rsidR="00647555">
        <w:t xml:space="preserve"> </w:t>
      </w:r>
      <w:r w:rsidRPr="009936B1">
        <w:t>financiară</w:t>
      </w:r>
      <w:r w:rsidR="00647555">
        <w:t xml:space="preserve"> </w:t>
      </w:r>
      <w:r w:rsidRPr="009936B1">
        <w:t>pentru</w:t>
      </w:r>
      <w:r w:rsidR="00647555">
        <w:t xml:space="preserve"> </w:t>
      </w:r>
      <w:r w:rsidRPr="009936B1">
        <w:t>regiunile</w:t>
      </w:r>
      <w:r w:rsidR="00647555">
        <w:t xml:space="preserve"> </w:t>
      </w:r>
      <w:r w:rsidRPr="009936B1">
        <w:t>mai</w:t>
      </w:r>
      <w:r w:rsidR="00647555">
        <w:t xml:space="preserve"> </w:t>
      </w:r>
      <w:r w:rsidRPr="009936B1">
        <w:t>dezvoltate</w:t>
      </w:r>
      <w:r w:rsidR="00647555">
        <w:t xml:space="preserve"> </w:t>
      </w:r>
      <w:r w:rsidRPr="009936B1">
        <w:t>în</w:t>
      </w:r>
      <w:r w:rsidR="00647555">
        <w:t xml:space="preserve"> </w:t>
      </w:r>
      <w:r w:rsidRPr="009936B1">
        <w:t>cadrul</w:t>
      </w:r>
      <w:r w:rsidR="00647555">
        <w:t xml:space="preserve"> </w:t>
      </w:r>
      <w:r w:rsidRPr="009936B1">
        <w:t>prezentului</w:t>
      </w:r>
      <w:r w:rsidR="00647555">
        <w:t xml:space="preserve"> </w:t>
      </w:r>
      <w:r w:rsidRPr="009936B1">
        <w:t>apel</w:t>
      </w:r>
      <w:r w:rsidR="00647555">
        <w:t xml:space="preserve"> </w:t>
      </w:r>
      <w:r w:rsidRPr="009936B1">
        <w:t>de</w:t>
      </w:r>
      <w:r w:rsidR="00647555">
        <w:t xml:space="preserve"> </w:t>
      </w:r>
      <w:r w:rsidRPr="009936B1">
        <w:t>proiecte</w:t>
      </w:r>
      <w:r w:rsidR="00647555">
        <w:t xml:space="preserve"> </w:t>
      </w:r>
      <w:r w:rsidRPr="009936B1">
        <w:t>este</w:t>
      </w:r>
      <w:r w:rsidR="00647555">
        <w:t xml:space="preserve"> </w:t>
      </w:r>
      <w:r w:rsidRPr="009936B1">
        <w:t>6.698.236</w:t>
      </w:r>
      <w:r w:rsidR="00647555">
        <w:t xml:space="preserve"> </w:t>
      </w:r>
      <w:r w:rsidRPr="009936B1">
        <w:t>euro</w:t>
      </w:r>
      <w:r w:rsidR="00647555">
        <w:t xml:space="preserve"> </w:t>
      </w:r>
      <w:r w:rsidRPr="009936B1">
        <w:t>FEDR+BS.</w:t>
      </w:r>
    </w:p>
    <w:p w14:paraId="22B79350" w14:textId="3EDEAAA5" w:rsidR="009936B1" w:rsidRPr="009936B1" w:rsidRDefault="009936B1" w:rsidP="009936B1">
      <w:r w:rsidRPr="009936B1">
        <w:t>Acțiunile</w:t>
      </w:r>
      <w:r w:rsidR="00647555">
        <w:t xml:space="preserve"> </w:t>
      </w:r>
      <w:r w:rsidRPr="009936B1">
        <w:t>sprijinite</w:t>
      </w:r>
      <w:r w:rsidR="00647555">
        <w:t xml:space="preserve"> </w:t>
      </w:r>
      <w:r w:rsidRPr="009936B1">
        <w:t>vizează</w:t>
      </w:r>
      <w:r w:rsidR="00647555">
        <w:t xml:space="preserve"> </w:t>
      </w:r>
      <w:r w:rsidRPr="009936B1">
        <w:t>creșterea</w:t>
      </w:r>
      <w:r w:rsidR="00647555">
        <w:t xml:space="preserve"> </w:t>
      </w:r>
      <w:r w:rsidRPr="009936B1">
        <w:t>investițiilor</w:t>
      </w:r>
      <w:r w:rsidR="00647555">
        <w:t xml:space="preserve"> </w:t>
      </w:r>
      <w:r w:rsidRPr="009936B1">
        <w:t>în</w:t>
      </w:r>
      <w:r w:rsidR="00647555">
        <w:t xml:space="preserve"> </w:t>
      </w:r>
      <w:r w:rsidRPr="009936B1">
        <w:t>noile</w:t>
      </w:r>
      <w:r w:rsidR="00647555">
        <w:t xml:space="preserve"> </w:t>
      </w:r>
      <w:r w:rsidRPr="009936B1">
        <w:t>tehnologii</w:t>
      </w:r>
      <w:r w:rsidR="00647555">
        <w:t xml:space="preserve"> </w:t>
      </w:r>
      <w:r w:rsidRPr="009936B1">
        <w:t>și</w:t>
      </w:r>
      <w:r w:rsidR="00647555">
        <w:t xml:space="preserve"> </w:t>
      </w:r>
      <w:r w:rsidRPr="009936B1">
        <w:t>inovare,</w:t>
      </w:r>
      <w:r w:rsidR="00647555">
        <w:t xml:space="preserve"> </w:t>
      </w:r>
      <w:r w:rsidRPr="009936B1">
        <w:t>promovarea</w:t>
      </w:r>
      <w:r w:rsidR="00647555">
        <w:t xml:space="preserve"> </w:t>
      </w:r>
      <w:r w:rsidRPr="009936B1">
        <w:t>inovării</w:t>
      </w:r>
      <w:r w:rsidR="00647555">
        <w:t xml:space="preserve"> </w:t>
      </w:r>
      <w:r w:rsidRPr="009936B1">
        <w:t>în</w:t>
      </w:r>
      <w:r w:rsidR="00647555">
        <w:t xml:space="preserve"> </w:t>
      </w:r>
      <w:r w:rsidRPr="009936B1">
        <w:t>cadrul</w:t>
      </w:r>
      <w:r w:rsidR="00647555">
        <w:t xml:space="preserve"> </w:t>
      </w:r>
      <w:r w:rsidRPr="009936B1">
        <w:t>întreprinderilor</w:t>
      </w:r>
      <w:r w:rsidR="00647555">
        <w:t xml:space="preserve"> </w:t>
      </w:r>
      <w:r w:rsidRPr="009936B1">
        <w:t>noi</w:t>
      </w:r>
      <w:r w:rsidR="00647555">
        <w:t xml:space="preserve"> </w:t>
      </w:r>
      <w:r w:rsidRPr="009936B1">
        <w:t>înființate</w:t>
      </w:r>
      <w:r w:rsidR="00647555">
        <w:t xml:space="preserve"> </w:t>
      </w:r>
      <w:r w:rsidRPr="009936B1">
        <w:t>inovatoare,</w:t>
      </w:r>
      <w:r w:rsidR="00647555">
        <w:t xml:space="preserve"> </w:t>
      </w:r>
      <w:r w:rsidRPr="009936B1">
        <w:t>creșterea</w:t>
      </w:r>
      <w:r w:rsidR="00647555">
        <w:t xml:space="preserve"> </w:t>
      </w:r>
      <w:r w:rsidRPr="009936B1">
        <w:t>performanței</w:t>
      </w:r>
      <w:r w:rsidR="00647555">
        <w:t xml:space="preserve"> </w:t>
      </w:r>
      <w:r w:rsidRPr="009936B1">
        <w:t>și</w:t>
      </w:r>
      <w:r w:rsidR="00647555">
        <w:t xml:space="preserve"> </w:t>
      </w:r>
      <w:r w:rsidRPr="009936B1">
        <w:t>a</w:t>
      </w:r>
      <w:r w:rsidR="00647555">
        <w:t xml:space="preserve"> </w:t>
      </w:r>
      <w:r w:rsidRPr="009936B1">
        <w:t>calității</w:t>
      </w:r>
      <w:r w:rsidR="00647555">
        <w:t xml:space="preserve"> </w:t>
      </w:r>
      <w:r w:rsidRPr="009936B1">
        <w:t>CDI,</w:t>
      </w:r>
      <w:r w:rsidR="00647555">
        <w:t xml:space="preserve"> </w:t>
      </w:r>
      <w:r w:rsidRPr="009936B1">
        <w:t>valorificarea</w:t>
      </w:r>
      <w:r w:rsidR="00647555">
        <w:t xml:space="preserve"> </w:t>
      </w:r>
      <w:r w:rsidRPr="009936B1">
        <w:t>rezultatelor</w:t>
      </w:r>
      <w:r w:rsidR="00647555">
        <w:t xml:space="preserve"> </w:t>
      </w:r>
      <w:r w:rsidRPr="009936B1">
        <w:t>CDI</w:t>
      </w:r>
      <w:r w:rsidR="00647555">
        <w:t xml:space="preserve"> </w:t>
      </w:r>
      <w:r w:rsidRPr="009936B1">
        <w:t>pentru</w:t>
      </w:r>
      <w:r w:rsidR="00647555">
        <w:t xml:space="preserve"> </w:t>
      </w:r>
      <w:r w:rsidRPr="009936B1">
        <w:t>creșterea</w:t>
      </w:r>
      <w:r w:rsidR="00647555">
        <w:t xml:space="preserve"> </w:t>
      </w:r>
      <w:r w:rsidRPr="009936B1">
        <w:t>capacității</w:t>
      </w:r>
      <w:r w:rsidR="00647555">
        <w:t xml:space="preserve"> </w:t>
      </w:r>
      <w:r w:rsidRPr="009936B1">
        <w:t>CDI</w:t>
      </w:r>
      <w:r w:rsidR="00647555">
        <w:t xml:space="preserve"> </w:t>
      </w:r>
      <w:r w:rsidRPr="009936B1">
        <w:t>și</w:t>
      </w:r>
      <w:r w:rsidR="00647555">
        <w:t xml:space="preserve"> </w:t>
      </w:r>
      <w:r w:rsidRPr="009936B1">
        <w:t>a</w:t>
      </w:r>
      <w:r w:rsidR="00647555">
        <w:t xml:space="preserve"> </w:t>
      </w:r>
      <w:r w:rsidRPr="009936B1">
        <w:t>competitivității</w:t>
      </w:r>
      <w:r w:rsidR="00647555">
        <w:t xml:space="preserve"> </w:t>
      </w:r>
      <w:r w:rsidRPr="009936B1">
        <w:t>economiei</w:t>
      </w:r>
      <w:r w:rsidR="00647555">
        <w:t xml:space="preserve"> </w:t>
      </w:r>
      <w:r w:rsidRPr="009936B1">
        <w:t>în</w:t>
      </w:r>
      <w:r w:rsidR="00647555">
        <w:t xml:space="preserve"> </w:t>
      </w:r>
      <w:r w:rsidRPr="009936B1">
        <w:t>România,</w:t>
      </w:r>
      <w:r w:rsidR="00647555">
        <w:t xml:space="preserve"> </w:t>
      </w:r>
      <w:r w:rsidRPr="009936B1">
        <w:t>fiind</w:t>
      </w:r>
      <w:r w:rsidR="00647555">
        <w:t xml:space="preserve"> </w:t>
      </w:r>
      <w:r w:rsidRPr="009936B1">
        <w:t>vizate</w:t>
      </w:r>
      <w:r w:rsidR="00647555">
        <w:t xml:space="preserve"> </w:t>
      </w:r>
      <w:r w:rsidRPr="009936B1">
        <w:t>proiecte</w:t>
      </w:r>
      <w:r w:rsidR="00647555">
        <w:t xml:space="preserve"> </w:t>
      </w:r>
      <w:r w:rsidRPr="009936B1">
        <w:t>pentru</w:t>
      </w:r>
      <w:r w:rsidR="00647555">
        <w:t xml:space="preserve"> </w:t>
      </w:r>
      <w:r w:rsidRPr="009936B1">
        <w:t>dezvoltarea</w:t>
      </w:r>
      <w:r w:rsidR="00647555">
        <w:t xml:space="preserve"> </w:t>
      </w:r>
      <w:r w:rsidRPr="009936B1">
        <w:t>de</w:t>
      </w:r>
      <w:r w:rsidR="00647555">
        <w:t xml:space="preserve"> </w:t>
      </w:r>
      <w:r w:rsidRPr="009936B1">
        <w:t>produse/procese/servicii</w:t>
      </w:r>
      <w:r w:rsidR="00647555">
        <w:t xml:space="preserve"> </w:t>
      </w:r>
      <w:r w:rsidRPr="009936B1">
        <w:t>inovative</w:t>
      </w:r>
      <w:r w:rsidR="00647555">
        <w:t xml:space="preserve"> </w:t>
      </w:r>
      <w:r w:rsidRPr="009936B1">
        <w:t>care</w:t>
      </w:r>
      <w:r w:rsidR="00647555">
        <w:t xml:space="preserve"> </w:t>
      </w:r>
      <w:r w:rsidRPr="009936B1">
        <w:t>se</w:t>
      </w:r>
      <w:r w:rsidR="00647555">
        <w:t xml:space="preserve"> </w:t>
      </w:r>
      <w:r w:rsidRPr="009936B1">
        <w:t>adresează</w:t>
      </w:r>
      <w:r w:rsidR="00647555">
        <w:t xml:space="preserve"> </w:t>
      </w:r>
      <w:r w:rsidRPr="009936B1">
        <w:t>întreprinderilor</w:t>
      </w:r>
      <w:r w:rsidR="00647555">
        <w:t xml:space="preserve"> </w:t>
      </w:r>
      <w:r w:rsidRPr="009936B1">
        <w:t>nou</w:t>
      </w:r>
      <w:r w:rsidR="00647555">
        <w:t xml:space="preserve"> </w:t>
      </w:r>
      <w:r w:rsidRPr="009936B1">
        <w:t>înființate</w:t>
      </w:r>
      <w:r w:rsidR="00647555">
        <w:t xml:space="preserve"> </w:t>
      </w:r>
      <w:r w:rsidRPr="009936B1">
        <w:t>inovatoare.</w:t>
      </w:r>
    </w:p>
    <w:p w14:paraId="779B26E5" w14:textId="42ED0131" w:rsidR="009936B1" w:rsidRPr="009936B1" w:rsidRDefault="009936B1" w:rsidP="009936B1">
      <w:r w:rsidRPr="009936B1">
        <w:t>Perioada</w:t>
      </w:r>
      <w:r w:rsidR="00647555">
        <w:t xml:space="preserve"> </w:t>
      </w:r>
      <w:r w:rsidRPr="009936B1">
        <w:t>de</w:t>
      </w:r>
      <w:r w:rsidR="00647555">
        <w:t xml:space="preserve"> </w:t>
      </w:r>
      <w:r w:rsidRPr="009936B1">
        <w:t>consultare</w:t>
      </w:r>
      <w:r w:rsidR="00647555">
        <w:t xml:space="preserve"> </w:t>
      </w:r>
      <w:r w:rsidRPr="009936B1">
        <w:t>publică</w:t>
      </w:r>
      <w:r w:rsidR="00647555">
        <w:t xml:space="preserve"> </w:t>
      </w:r>
      <w:r w:rsidRPr="009936B1">
        <w:t>este</w:t>
      </w:r>
      <w:r w:rsidR="00647555">
        <w:t xml:space="preserve"> </w:t>
      </w:r>
      <w:r w:rsidRPr="009936B1">
        <w:t>de</w:t>
      </w:r>
      <w:r w:rsidR="00647555">
        <w:t xml:space="preserve"> </w:t>
      </w:r>
      <w:r w:rsidRPr="009936B1">
        <w:t>20</w:t>
      </w:r>
      <w:r w:rsidR="00647555">
        <w:t xml:space="preserve"> </w:t>
      </w:r>
      <w:r w:rsidRPr="009936B1">
        <w:t>zile</w:t>
      </w:r>
      <w:r w:rsidR="00647555">
        <w:t xml:space="preserve"> </w:t>
      </w:r>
      <w:r w:rsidRPr="009936B1">
        <w:t>lucrătoare,</w:t>
      </w:r>
      <w:r w:rsidR="00647555">
        <w:t xml:space="preserve"> </w:t>
      </w:r>
      <w:r w:rsidRPr="009936B1">
        <w:t>începând</w:t>
      </w:r>
      <w:r w:rsidR="00647555">
        <w:t xml:space="preserve"> </w:t>
      </w:r>
      <w:r w:rsidRPr="009936B1">
        <w:t>cu</w:t>
      </w:r>
      <w:r w:rsidR="00647555">
        <w:t xml:space="preserve"> </w:t>
      </w:r>
      <w:r w:rsidRPr="009936B1">
        <w:t>data</w:t>
      </w:r>
      <w:r w:rsidR="00647555">
        <w:t xml:space="preserve"> </w:t>
      </w:r>
      <w:r w:rsidRPr="009936B1">
        <w:t>de</w:t>
      </w:r>
      <w:r w:rsidR="00647555">
        <w:t xml:space="preserve"> </w:t>
      </w:r>
      <w:r w:rsidRPr="009936B1">
        <w:t>12</w:t>
      </w:r>
      <w:r w:rsidR="00647555">
        <w:t xml:space="preserve"> </w:t>
      </w:r>
      <w:r w:rsidRPr="009936B1">
        <w:t>decembrie</w:t>
      </w:r>
      <w:r w:rsidR="00647555">
        <w:t xml:space="preserve"> </w:t>
      </w:r>
      <w:r w:rsidRPr="009936B1">
        <w:t>2023</w:t>
      </w:r>
      <w:r w:rsidR="00647555">
        <w:t xml:space="preserve"> </w:t>
      </w:r>
      <w:r w:rsidRPr="009936B1">
        <w:t>și</w:t>
      </w:r>
      <w:r w:rsidR="00647555">
        <w:t xml:space="preserve"> </w:t>
      </w:r>
      <w:r w:rsidRPr="009936B1">
        <w:t>până</w:t>
      </w:r>
      <w:r w:rsidR="00647555">
        <w:t xml:space="preserve"> </w:t>
      </w:r>
      <w:r w:rsidRPr="009936B1">
        <w:t>pe</w:t>
      </w:r>
      <w:r w:rsidR="00647555">
        <w:t xml:space="preserve"> </w:t>
      </w:r>
      <w:r w:rsidRPr="009936B1">
        <w:t>data</w:t>
      </w:r>
      <w:r w:rsidR="00647555">
        <w:t xml:space="preserve"> </w:t>
      </w:r>
      <w:r w:rsidRPr="009936B1">
        <w:t>de</w:t>
      </w:r>
      <w:r w:rsidR="00647555">
        <w:t xml:space="preserve"> </w:t>
      </w:r>
      <w:r w:rsidRPr="009936B1">
        <w:t>15</w:t>
      </w:r>
      <w:r w:rsidR="00647555">
        <w:t xml:space="preserve"> </w:t>
      </w:r>
      <w:r w:rsidRPr="009936B1">
        <w:t>ianuarie</w:t>
      </w:r>
      <w:r w:rsidR="00647555">
        <w:t xml:space="preserve"> </w:t>
      </w:r>
      <w:r w:rsidRPr="009936B1">
        <w:t>2024,</w:t>
      </w:r>
      <w:r w:rsidR="00647555">
        <w:t xml:space="preserve"> </w:t>
      </w:r>
      <w:r w:rsidRPr="009936B1">
        <w:t>ora</w:t>
      </w:r>
      <w:r w:rsidR="00647555">
        <w:t xml:space="preserve"> </w:t>
      </w:r>
      <w:r w:rsidRPr="009936B1">
        <w:t>17.00.</w:t>
      </w:r>
    </w:p>
    <w:p w14:paraId="1630204C" w14:textId="34CB250E" w:rsidR="009936B1" w:rsidRPr="009936B1" w:rsidRDefault="009936B1" w:rsidP="009936B1">
      <w:r w:rsidRPr="009936B1">
        <w:rPr>
          <w:i/>
          <w:iCs/>
        </w:rPr>
        <w:lastRenderedPageBreak/>
        <w:t>Eventualele</w:t>
      </w:r>
      <w:r w:rsidR="00647555">
        <w:rPr>
          <w:i/>
          <w:iCs/>
        </w:rPr>
        <w:t xml:space="preserve"> </w:t>
      </w:r>
      <w:r w:rsidRPr="009936B1">
        <w:rPr>
          <w:i/>
          <w:iCs/>
        </w:rPr>
        <w:t>observații/propuneri</w:t>
      </w:r>
      <w:r w:rsidR="00647555">
        <w:rPr>
          <w:i/>
          <w:iCs/>
        </w:rPr>
        <w:t xml:space="preserve"> </w:t>
      </w:r>
      <w:r w:rsidRPr="009936B1">
        <w:rPr>
          <w:i/>
          <w:iCs/>
        </w:rPr>
        <w:t>de</w:t>
      </w:r>
      <w:r w:rsidR="00647555">
        <w:rPr>
          <w:i/>
          <w:iCs/>
        </w:rPr>
        <w:t xml:space="preserve"> </w:t>
      </w:r>
      <w:r w:rsidRPr="009936B1">
        <w:rPr>
          <w:i/>
          <w:iCs/>
        </w:rPr>
        <w:t>modificare/completare,</w:t>
      </w:r>
      <w:r w:rsidR="00647555">
        <w:rPr>
          <w:i/>
          <w:iCs/>
        </w:rPr>
        <w:t xml:space="preserve"> </w:t>
      </w:r>
      <w:r w:rsidRPr="009936B1">
        <w:rPr>
          <w:i/>
          <w:iCs/>
        </w:rPr>
        <w:t>referitoare</w:t>
      </w:r>
      <w:r w:rsidR="00647555">
        <w:rPr>
          <w:i/>
          <w:iCs/>
        </w:rPr>
        <w:t xml:space="preserve"> </w:t>
      </w:r>
      <w:r w:rsidRPr="009936B1">
        <w:rPr>
          <w:i/>
          <w:iCs/>
        </w:rPr>
        <w:t>la</w:t>
      </w:r>
      <w:r w:rsidR="00647555">
        <w:rPr>
          <w:i/>
          <w:iCs/>
        </w:rPr>
        <w:t xml:space="preserve"> </w:t>
      </w:r>
      <w:r w:rsidRPr="009936B1">
        <w:rPr>
          <w:i/>
          <w:iCs/>
        </w:rPr>
        <w:t>acest</w:t>
      </w:r>
      <w:r w:rsidR="00647555">
        <w:rPr>
          <w:i/>
          <w:iCs/>
        </w:rPr>
        <w:t xml:space="preserve"> </w:t>
      </w:r>
      <w:r w:rsidRPr="009936B1">
        <w:rPr>
          <w:i/>
          <w:iCs/>
        </w:rPr>
        <w:t>ghid,</w:t>
      </w:r>
      <w:r w:rsidR="00647555">
        <w:rPr>
          <w:i/>
          <w:iCs/>
        </w:rPr>
        <w:t xml:space="preserve"> </w:t>
      </w:r>
      <w:r w:rsidRPr="009936B1">
        <w:rPr>
          <w:i/>
          <w:iCs/>
        </w:rPr>
        <w:t>vor</w:t>
      </w:r>
      <w:r w:rsidR="00647555">
        <w:rPr>
          <w:i/>
          <w:iCs/>
        </w:rPr>
        <w:t xml:space="preserve"> </w:t>
      </w:r>
      <w:r w:rsidRPr="009936B1">
        <w:rPr>
          <w:i/>
          <w:iCs/>
        </w:rPr>
        <w:t>fi</w:t>
      </w:r>
      <w:r w:rsidR="00647555">
        <w:rPr>
          <w:i/>
          <w:iCs/>
        </w:rPr>
        <w:t xml:space="preserve"> </w:t>
      </w:r>
      <w:r w:rsidRPr="009936B1">
        <w:rPr>
          <w:i/>
          <w:iCs/>
        </w:rPr>
        <w:t>transmise</w:t>
      </w:r>
      <w:r w:rsidR="00647555">
        <w:rPr>
          <w:i/>
          <w:iCs/>
        </w:rPr>
        <w:t xml:space="preserve"> </w:t>
      </w:r>
      <w:r w:rsidRPr="009936B1">
        <w:rPr>
          <w:i/>
          <w:iCs/>
        </w:rPr>
        <w:t>prin</w:t>
      </w:r>
      <w:r w:rsidR="00647555">
        <w:rPr>
          <w:i/>
          <w:iCs/>
        </w:rPr>
        <w:t xml:space="preserve"> </w:t>
      </w:r>
      <w:r w:rsidRPr="009936B1">
        <w:rPr>
          <w:i/>
          <w:iCs/>
        </w:rPr>
        <w:t>utilizarea</w:t>
      </w:r>
      <w:r w:rsidR="00647555">
        <w:rPr>
          <w:i/>
          <w:iCs/>
        </w:rPr>
        <w:t xml:space="preserve"> </w:t>
      </w:r>
      <w:r w:rsidRPr="009936B1">
        <w:rPr>
          <w:i/>
          <w:iCs/>
        </w:rPr>
        <w:t>formularului</w:t>
      </w:r>
      <w:r w:rsidR="00647555">
        <w:rPr>
          <w:i/>
          <w:iCs/>
        </w:rPr>
        <w:t xml:space="preserve"> </w:t>
      </w:r>
      <w:r w:rsidRPr="009936B1">
        <w:rPr>
          <w:i/>
          <w:iCs/>
        </w:rPr>
        <w:t>online,</w:t>
      </w:r>
      <w:r w:rsidR="00647555">
        <w:rPr>
          <w:i/>
          <w:iCs/>
        </w:rPr>
        <w:t xml:space="preserve"> </w:t>
      </w:r>
      <w:r w:rsidRPr="009936B1">
        <w:rPr>
          <w:i/>
          <w:iCs/>
        </w:rPr>
        <w:t>disponibil</w:t>
      </w:r>
      <w:r w:rsidR="00647555">
        <w:t xml:space="preserve"> </w:t>
      </w:r>
      <w:hyperlink r:id="rId25" w:tgtFrame="_blank" w:history="1">
        <w:r w:rsidRPr="009936B1">
          <w:rPr>
            <w:rStyle w:val="Hyperlink"/>
            <w:i/>
            <w:iCs/>
            <w:szCs w:val="24"/>
          </w:rPr>
          <w:t>aici.</w:t>
        </w:r>
      </w:hyperlink>
    </w:p>
    <w:p w14:paraId="59759ABB" w14:textId="148F676B" w:rsidR="009936B1" w:rsidRPr="009936B1" w:rsidRDefault="009936B1" w:rsidP="009936B1">
      <w:r w:rsidRPr="009936B1">
        <w:rPr>
          <w:b/>
          <w:bCs/>
          <w:i/>
          <w:iCs/>
          <w:u w:val="single"/>
        </w:rPr>
        <w:t>Digitalizarea</w:t>
      </w:r>
      <w:r w:rsidR="00647555">
        <w:rPr>
          <w:b/>
          <w:bCs/>
          <w:i/>
          <w:iCs/>
          <w:u w:val="single"/>
        </w:rPr>
        <w:t xml:space="preserve"> </w:t>
      </w:r>
      <w:r w:rsidRPr="009936B1">
        <w:rPr>
          <w:b/>
          <w:bCs/>
          <w:i/>
          <w:iCs/>
          <w:u w:val="single"/>
        </w:rPr>
        <w:t>sectorului</w:t>
      </w:r>
      <w:r w:rsidR="00647555">
        <w:rPr>
          <w:b/>
          <w:bCs/>
          <w:i/>
          <w:iCs/>
          <w:u w:val="single"/>
        </w:rPr>
        <w:t xml:space="preserve"> </w:t>
      </w:r>
      <w:r w:rsidRPr="009936B1">
        <w:rPr>
          <w:b/>
          <w:bCs/>
          <w:i/>
          <w:iCs/>
          <w:u w:val="single"/>
        </w:rPr>
        <w:t>culturii</w:t>
      </w:r>
      <w:r w:rsidR="00647555">
        <w:rPr>
          <w:b/>
          <w:bCs/>
          <w:i/>
          <w:iCs/>
          <w:u w:val="single"/>
        </w:rPr>
        <w:t xml:space="preserve"> </w:t>
      </w:r>
      <w:r w:rsidRPr="009936B1">
        <w:rPr>
          <w:b/>
          <w:bCs/>
          <w:i/>
          <w:iCs/>
          <w:u w:val="single"/>
        </w:rPr>
        <w:t>scrise</w:t>
      </w:r>
      <w:r w:rsidR="00647555">
        <w:rPr>
          <w:b/>
          <w:bCs/>
          <w:i/>
          <w:iCs/>
          <w:u w:val="single"/>
        </w:rPr>
        <w:t xml:space="preserve"> </w:t>
      </w:r>
      <w:r w:rsidRPr="009936B1">
        <w:rPr>
          <w:b/>
          <w:bCs/>
          <w:i/>
          <w:iCs/>
          <w:u w:val="single"/>
        </w:rPr>
        <w:t>prin</w:t>
      </w:r>
      <w:r w:rsidR="00647555">
        <w:rPr>
          <w:b/>
          <w:bCs/>
          <w:i/>
          <w:iCs/>
          <w:u w:val="single"/>
        </w:rPr>
        <w:t xml:space="preserve"> </w:t>
      </w:r>
      <w:r w:rsidRPr="009936B1">
        <w:rPr>
          <w:b/>
          <w:bCs/>
          <w:i/>
          <w:iCs/>
          <w:u w:val="single"/>
        </w:rPr>
        <w:t>creșterea</w:t>
      </w:r>
      <w:r w:rsidR="00647555">
        <w:rPr>
          <w:b/>
          <w:bCs/>
          <w:i/>
          <w:iCs/>
          <w:u w:val="single"/>
        </w:rPr>
        <w:t xml:space="preserve"> </w:t>
      </w:r>
      <w:r w:rsidRPr="009936B1">
        <w:rPr>
          <w:b/>
          <w:bCs/>
          <w:i/>
          <w:iCs/>
          <w:u w:val="single"/>
        </w:rPr>
        <w:t>volumului</w:t>
      </w:r>
      <w:r w:rsidR="00647555">
        <w:rPr>
          <w:b/>
          <w:bCs/>
          <w:i/>
          <w:iCs/>
          <w:u w:val="single"/>
        </w:rPr>
        <w:t xml:space="preserve"> </w:t>
      </w:r>
      <w:r w:rsidRPr="009936B1">
        <w:rPr>
          <w:b/>
          <w:bCs/>
          <w:i/>
          <w:iCs/>
          <w:u w:val="single"/>
        </w:rPr>
        <w:t>de</w:t>
      </w:r>
      <w:r w:rsidR="00647555">
        <w:rPr>
          <w:b/>
          <w:bCs/>
          <w:i/>
          <w:iCs/>
          <w:u w:val="single"/>
        </w:rPr>
        <w:t xml:space="preserve"> </w:t>
      </w:r>
      <w:r w:rsidRPr="009936B1">
        <w:rPr>
          <w:b/>
          <w:bCs/>
          <w:i/>
          <w:iCs/>
          <w:u w:val="single"/>
        </w:rPr>
        <w:t>carte</w:t>
      </w:r>
      <w:r w:rsidR="00647555">
        <w:rPr>
          <w:b/>
          <w:bCs/>
          <w:i/>
          <w:iCs/>
          <w:u w:val="single"/>
        </w:rPr>
        <w:t xml:space="preserve"> </w:t>
      </w:r>
      <w:r w:rsidRPr="009936B1">
        <w:rPr>
          <w:b/>
          <w:bCs/>
          <w:i/>
          <w:iCs/>
          <w:u w:val="single"/>
        </w:rPr>
        <w:t>realizat</w:t>
      </w:r>
      <w:r w:rsidR="00647555">
        <w:rPr>
          <w:b/>
          <w:bCs/>
          <w:i/>
          <w:iCs/>
          <w:u w:val="single"/>
        </w:rPr>
        <w:t xml:space="preserve"> </w:t>
      </w:r>
      <w:r w:rsidRPr="009936B1">
        <w:rPr>
          <w:b/>
          <w:bCs/>
          <w:i/>
          <w:iCs/>
          <w:u w:val="single"/>
        </w:rPr>
        <w:t>în</w:t>
      </w:r>
      <w:r w:rsidR="00647555">
        <w:rPr>
          <w:b/>
          <w:bCs/>
          <w:i/>
          <w:iCs/>
          <w:u w:val="single"/>
        </w:rPr>
        <w:t xml:space="preserve"> </w:t>
      </w:r>
      <w:r w:rsidRPr="009936B1">
        <w:rPr>
          <w:b/>
          <w:bCs/>
          <w:i/>
          <w:iCs/>
          <w:u w:val="single"/>
        </w:rPr>
        <w:t>format</w:t>
      </w:r>
      <w:r w:rsidR="00647555">
        <w:rPr>
          <w:b/>
          <w:bCs/>
          <w:i/>
          <w:iCs/>
          <w:u w:val="single"/>
        </w:rPr>
        <w:t xml:space="preserve"> </w:t>
      </w:r>
      <w:r w:rsidRPr="009936B1">
        <w:rPr>
          <w:b/>
          <w:bCs/>
          <w:i/>
          <w:iCs/>
          <w:u w:val="single"/>
        </w:rPr>
        <w:t>electronic</w:t>
      </w:r>
      <w:r w:rsidR="00647555">
        <w:rPr>
          <w:b/>
          <w:bCs/>
          <w:i/>
          <w:iCs/>
          <w:u w:val="single"/>
        </w:rPr>
        <w:t xml:space="preserve"> </w:t>
      </w:r>
      <w:r w:rsidRPr="009936B1">
        <w:rPr>
          <w:b/>
          <w:bCs/>
          <w:i/>
          <w:iCs/>
          <w:u w:val="single"/>
        </w:rPr>
        <w:t>și</w:t>
      </w:r>
      <w:r w:rsidR="00647555">
        <w:rPr>
          <w:b/>
          <w:bCs/>
          <w:i/>
          <w:iCs/>
          <w:u w:val="single"/>
        </w:rPr>
        <w:t xml:space="preserve"> </w:t>
      </w:r>
      <w:r w:rsidRPr="009936B1">
        <w:rPr>
          <w:b/>
          <w:bCs/>
          <w:i/>
          <w:iCs/>
          <w:u w:val="single"/>
        </w:rPr>
        <w:t>mobilizarea</w:t>
      </w:r>
      <w:r w:rsidR="00647555">
        <w:rPr>
          <w:b/>
          <w:bCs/>
          <w:i/>
          <w:iCs/>
          <w:u w:val="single"/>
        </w:rPr>
        <w:t xml:space="preserve"> </w:t>
      </w:r>
      <w:r w:rsidRPr="009936B1">
        <w:rPr>
          <w:b/>
          <w:bCs/>
          <w:i/>
          <w:iCs/>
          <w:u w:val="single"/>
        </w:rPr>
        <w:t>de</w:t>
      </w:r>
      <w:r w:rsidR="00647555">
        <w:rPr>
          <w:b/>
          <w:bCs/>
          <w:i/>
          <w:iCs/>
          <w:u w:val="single"/>
        </w:rPr>
        <w:t xml:space="preserve"> </w:t>
      </w:r>
      <w:r w:rsidRPr="009936B1">
        <w:rPr>
          <w:b/>
          <w:bCs/>
          <w:i/>
          <w:iCs/>
          <w:u w:val="single"/>
        </w:rPr>
        <w:t>noi</w:t>
      </w:r>
      <w:r w:rsidR="00647555">
        <w:rPr>
          <w:b/>
          <w:bCs/>
          <w:i/>
          <w:iCs/>
          <w:u w:val="single"/>
        </w:rPr>
        <w:t xml:space="preserve"> </w:t>
      </w:r>
      <w:r w:rsidRPr="009936B1">
        <w:rPr>
          <w:b/>
          <w:bCs/>
          <w:i/>
          <w:iCs/>
          <w:u w:val="single"/>
        </w:rPr>
        <w:t>audiențe</w:t>
      </w:r>
      <w:r w:rsidR="00647555">
        <w:rPr>
          <w:b/>
          <w:bCs/>
          <w:i/>
          <w:iCs/>
          <w:u w:val="single"/>
        </w:rPr>
        <w:t xml:space="preserve"> </w:t>
      </w:r>
      <w:r w:rsidRPr="009936B1">
        <w:rPr>
          <w:b/>
          <w:bCs/>
          <w:i/>
          <w:iCs/>
          <w:u w:val="single"/>
        </w:rPr>
        <w:t>prin</w:t>
      </w:r>
      <w:r w:rsidR="00647555">
        <w:rPr>
          <w:b/>
          <w:bCs/>
          <w:i/>
          <w:iCs/>
          <w:u w:val="single"/>
        </w:rPr>
        <w:t xml:space="preserve"> </w:t>
      </w:r>
      <w:r w:rsidRPr="009936B1">
        <w:rPr>
          <w:b/>
          <w:bCs/>
          <w:i/>
          <w:iCs/>
          <w:u w:val="single"/>
        </w:rPr>
        <w:t>utilizarea</w:t>
      </w:r>
      <w:r w:rsidR="00647555">
        <w:rPr>
          <w:b/>
          <w:bCs/>
          <w:i/>
          <w:iCs/>
          <w:u w:val="single"/>
        </w:rPr>
        <w:t xml:space="preserve"> </w:t>
      </w:r>
      <w:r w:rsidRPr="009936B1">
        <w:rPr>
          <w:b/>
          <w:bCs/>
          <w:i/>
          <w:iCs/>
          <w:u w:val="single"/>
        </w:rPr>
        <w:t>instrumentelor</w:t>
      </w:r>
      <w:r w:rsidR="00647555">
        <w:rPr>
          <w:b/>
          <w:bCs/>
          <w:i/>
          <w:iCs/>
          <w:u w:val="single"/>
        </w:rPr>
        <w:t xml:space="preserve"> </w:t>
      </w:r>
      <w:r w:rsidRPr="009936B1">
        <w:rPr>
          <w:b/>
          <w:bCs/>
          <w:i/>
          <w:iCs/>
          <w:u w:val="single"/>
        </w:rPr>
        <w:t>digitale</w:t>
      </w:r>
    </w:p>
    <w:p w14:paraId="0FBDECE6" w14:textId="40CB12A6" w:rsidR="009936B1" w:rsidRPr="009936B1" w:rsidRDefault="009936B1" w:rsidP="009936B1">
      <w:r w:rsidRPr="009936B1">
        <w:t>Prezentul</w:t>
      </w:r>
      <w:r w:rsidR="00647555">
        <w:t xml:space="preserve"> </w:t>
      </w:r>
      <w:r w:rsidRPr="009936B1">
        <w:t>apel</w:t>
      </w:r>
      <w:r w:rsidR="00647555">
        <w:t xml:space="preserve"> </w:t>
      </w:r>
      <w:r w:rsidRPr="009936B1">
        <w:t>vizează</w:t>
      </w:r>
      <w:r w:rsidR="00647555">
        <w:t xml:space="preserve"> </w:t>
      </w:r>
      <w:r w:rsidRPr="009936B1">
        <w:t>proiecte</w:t>
      </w:r>
      <w:r w:rsidR="00647555">
        <w:t xml:space="preserve"> </w:t>
      </w:r>
      <w:r w:rsidRPr="009936B1">
        <w:t>cu</w:t>
      </w:r>
      <w:r w:rsidR="00647555">
        <w:t xml:space="preserve"> </w:t>
      </w:r>
      <w:r w:rsidRPr="009936B1">
        <w:t>aplicabilitate</w:t>
      </w:r>
      <w:r w:rsidR="00647555">
        <w:t xml:space="preserve"> </w:t>
      </w:r>
      <w:r w:rsidRPr="009936B1">
        <w:t>la</w:t>
      </w:r>
      <w:r w:rsidR="00647555">
        <w:t xml:space="preserve"> </w:t>
      </w:r>
      <w:r w:rsidRPr="009936B1">
        <w:t>nivelul</w:t>
      </w:r>
      <w:r w:rsidR="00647555">
        <w:t xml:space="preserve"> </w:t>
      </w:r>
      <w:r w:rsidRPr="009936B1">
        <w:t>regiunilor</w:t>
      </w:r>
      <w:r w:rsidR="00647555">
        <w:t xml:space="preserve"> </w:t>
      </w:r>
      <w:r w:rsidRPr="009936B1">
        <w:t>mai</w:t>
      </w:r>
      <w:r w:rsidR="00647555">
        <w:t xml:space="preserve"> </w:t>
      </w:r>
      <w:r w:rsidRPr="009936B1">
        <w:t>puțin</w:t>
      </w:r>
      <w:r w:rsidR="00647555">
        <w:t xml:space="preserve"> </w:t>
      </w:r>
      <w:r w:rsidRPr="009936B1">
        <w:t>dezvoltate</w:t>
      </w:r>
      <w:r w:rsidR="00647555">
        <w:t xml:space="preserve"> </w:t>
      </w:r>
      <w:r w:rsidRPr="009936B1">
        <w:t>ale</w:t>
      </w:r>
      <w:r w:rsidR="00647555">
        <w:t xml:space="preserve"> </w:t>
      </w:r>
      <w:r w:rsidRPr="009936B1">
        <w:t>României</w:t>
      </w:r>
      <w:r w:rsidR="00647555">
        <w:t xml:space="preserve"> </w:t>
      </w:r>
      <w:r w:rsidRPr="009936B1">
        <w:t>(LDR)</w:t>
      </w:r>
      <w:r w:rsidR="00647555">
        <w:t xml:space="preserve"> </w:t>
      </w:r>
      <w:r w:rsidRPr="009936B1">
        <w:t>și</w:t>
      </w:r>
      <w:r w:rsidR="00647555">
        <w:t xml:space="preserve"> </w:t>
      </w:r>
      <w:r w:rsidRPr="009936B1">
        <w:t>regiunea</w:t>
      </w:r>
      <w:r w:rsidR="00647555">
        <w:t xml:space="preserve"> </w:t>
      </w:r>
      <w:r w:rsidRPr="009936B1">
        <w:t>mai</w:t>
      </w:r>
      <w:r w:rsidR="00647555">
        <w:t xml:space="preserve"> </w:t>
      </w:r>
      <w:r w:rsidRPr="009936B1">
        <w:t>dezvoltată</w:t>
      </w:r>
      <w:r w:rsidR="00647555">
        <w:t xml:space="preserve"> </w:t>
      </w:r>
      <w:r w:rsidRPr="009936B1">
        <w:t>București-Ilfov</w:t>
      </w:r>
      <w:r w:rsidR="00647555">
        <w:t xml:space="preserve"> </w:t>
      </w:r>
      <w:r w:rsidRPr="009936B1">
        <w:t>(MDR).</w:t>
      </w:r>
    </w:p>
    <w:p w14:paraId="0435FBCA" w14:textId="59772725" w:rsidR="009936B1" w:rsidRPr="009936B1" w:rsidRDefault="009936B1" w:rsidP="009936B1">
      <w:r w:rsidRPr="009936B1">
        <w:t>Solicitanți</w:t>
      </w:r>
      <w:r w:rsidR="00647555">
        <w:t xml:space="preserve"> </w:t>
      </w:r>
      <w:r w:rsidRPr="009936B1">
        <w:t>eligibili:</w:t>
      </w:r>
      <w:r w:rsidR="00647555">
        <w:t xml:space="preserve"> </w:t>
      </w:r>
      <w:r w:rsidRPr="009936B1">
        <w:t>Întreprinderile</w:t>
      </w:r>
      <w:r w:rsidR="00647555">
        <w:t xml:space="preserve"> </w:t>
      </w:r>
      <w:r w:rsidRPr="009936B1">
        <w:t>care</w:t>
      </w:r>
      <w:r w:rsidR="00647555">
        <w:t xml:space="preserve"> </w:t>
      </w:r>
      <w:r w:rsidRPr="009936B1">
        <w:t>își</w:t>
      </w:r>
      <w:r w:rsidR="00647555">
        <w:t xml:space="preserve"> </w:t>
      </w:r>
      <w:r w:rsidRPr="009936B1">
        <w:t>desfășoară</w:t>
      </w:r>
      <w:r w:rsidR="00647555">
        <w:t xml:space="preserve"> </w:t>
      </w:r>
      <w:r w:rsidRPr="009936B1">
        <w:t>activitatea</w:t>
      </w:r>
      <w:r w:rsidR="00647555">
        <w:t xml:space="preserve"> </w:t>
      </w:r>
      <w:r w:rsidRPr="009936B1">
        <w:t>în</w:t>
      </w:r>
      <w:r w:rsidR="00647555">
        <w:t xml:space="preserve"> </w:t>
      </w:r>
      <w:r w:rsidRPr="009936B1">
        <w:t>domeniul</w:t>
      </w:r>
      <w:r w:rsidR="00647555">
        <w:t xml:space="preserve"> </w:t>
      </w:r>
      <w:r w:rsidRPr="009936B1">
        <w:t>de</w:t>
      </w:r>
      <w:r w:rsidR="00647555">
        <w:t xml:space="preserve"> </w:t>
      </w:r>
      <w:r w:rsidRPr="009936B1">
        <w:t>editare</w:t>
      </w:r>
      <w:r w:rsidR="00647555">
        <w:t xml:space="preserve"> </w:t>
      </w:r>
      <w:r w:rsidRPr="009936B1">
        <w:t>a</w:t>
      </w:r>
      <w:r w:rsidR="00647555">
        <w:t xml:space="preserve"> </w:t>
      </w:r>
      <w:r w:rsidRPr="009936B1">
        <w:t>cărților,</w:t>
      </w:r>
      <w:r w:rsidR="00647555">
        <w:t xml:space="preserve">  </w:t>
      </w:r>
      <w:r w:rsidRPr="009936B1">
        <w:t>au</w:t>
      </w:r>
      <w:r w:rsidR="00647555">
        <w:t xml:space="preserve"> </w:t>
      </w:r>
      <w:r w:rsidRPr="009936B1">
        <w:t>autorizat</w:t>
      </w:r>
      <w:r w:rsidR="00647555">
        <w:t xml:space="preserve"> </w:t>
      </w:r>
      <w:r w:rsidRPr="009936B1">
        <w:t>codul</w:t>
      </w:r>
      <w:r w:rsidR="00647555">
        <w:t xml:space="preserve"> </w:t>
      </w:r>
      <w:r w:rsidRPr="009936B1">
        <w:t>CAEN</w:t>
      </w:r>
      <w:r w:rsidR="00647555">
        <w:t xml:space="preserve"> </w:t>
      </w:r>
      <w:r w:rsidRPr="009936B1">
        <w:t>5811</w:t>
      </w:r>
      <w:r w:rsidR="00647555">
        <w:t xml:space="preserve"> </w:t>
      </w:r>
      <w:r w:rsidRPr="009936B1">
        <w:t>-</w:t>
      </w:r>
      <w:r w:rsidR="00647555">
        <w:t xml:space="preserve"> </w:t>
      </w:r>
      <w:r w:rsidRPr="009936B1">
        <w:t>Activități</w:t>
      </w:r>
      <w:r w:rsidR="00647555">
        <w:t xml:space="preserve"> </w:t>
      </w:r>
      <w:r w:rsidRPr="009936B1">
        <w:t>de</w:t>
      </w:r>
      <w:r w:rsidR="00647555">
        <w:t xml:space="preserve"> </w:t>
      </w:r>
      <w:r w:rsidRPr="009936B1">
        <w:t>editare</w:t>
      </w:r>
      <w:r w:rsidR="00647555">
        <w:t xml:space="preserve"> </w:t>
      </w:r>
      <w:r w:rsidRPr="009936B1">
        <w:t>a</w:t>
      </w:r>
      <w:r w:rsidR="00647555">
        <w:t xml:space="preserve"> </w:t>
      </w:r>
      <w:r w:rsidRPr="009936B1">
        <w:t>cărților</w:t>
      </w:r>
      <w:r w:rsidR="00647555">
        <w:t xml:space="preserve"> </w:t>
      </w:r>
      <w:r w:rsidRPr="009936B1">
        <w:t>și</w:t>
      </w:r>
      <w:r w:rsidR="00647555">
        <w:t xml:space="preserve"> </w:t>
      </w:r>
      <w:r w:rsidRPr="009936B1">
        <w:t>sunt</w:t>
      </w:r>
      <w:r w:rsidR="00647555">
        <w:t xml:space="preserve"> </w:t>
      </w:r>
      <w:r w:rsidRPr="009936B1">
        <w:t>înregistrați</w:t>
      </w:r>
      <w:r w:rsidR="00647555">
        <w:t xml:space="preserve"> </w:t>
      </w:r>
      <w:r w:rsidRPr="009936B1">
        <w:t>în</w:t>
      </w:r>
      <w:r w:rsidR="00647555">
        <w:t xml:space="preserve"> </w:t>
      </w:r>
      <w:r w:rsidRPr="009936B1">
        <w:t>„Catalogul</w:t>
      </w:r>
      <w:r w:rsidR="00647555">
        <w:t xml:space="preserve"> </w:t>
      </w:r>
      <w:r w:rsidRPr="009936B1">
        <w:t>Editurilor</w:t>
      </w:r>
      <w:r w:rsidR="00647555">
        <w:t xml:space="preserve"> </w:t>
      </w:r>
      <w:r w:rsidRPr="009936B1">
        <w:t>din</w:t>
      </w:r>
      <w:r w:rsidR="00647555">
        <w:t xml:space="preserve"> </w:t>
      </w:r>
      <w:r w:rsidRPr="009936B1">
        <w:t>România”</w:t>
      </w:r>
      <w:r w:rsidR="00647555">
        <w:t xml:space="preserve"> </w:t>
      </w:r>
      <w:r w:rsidRPr="009936B1">
        <w:t>al</w:t>
      </w:r>
      <w:r w:rsidR="00647555">
        <w:t xml:space="preserve"> </w:t>
      </w:r>
      <w:r w:rsidRPr="009936B1">
        <w:t>Bibliotecii</w:t>
      </w:r>
      <w:r w:rsidR="00647555">
        <w:t xml:space="preserve"> </w:t>
      </w:r>
      <w:r w:rsidRPr="009936B1">
        <w:t>Naționale</w:t>
      </w:r>
      <w:r w:rsidR="00647555">
        <w:t xml:space="preserve"> </w:t>
      </w:r>
      <w:r w:rsidRPr="009936B1">
        <w:t>a</w:t>
      </w:r>
      <w:r w:rsidR="00647555">
        <w:t xml:space="preserve"> </w:t>
      </w:r>
      <w:r w:rsidRPr="009936B1">
        <w:t>României.</w:t>
      </w:r>
    </w:p>
    <w:p w14:paraId="26092BC2" w14:textId="2DD2D2B9" w:rsidR="009936B1" w:rsidRPr="009936B1" w:rsidRDefault="009936B1" w:rsidP="009936B1">
      <w:r w:rsidRPr="009936B1">
        <w:t>Parteneri</w:t>
      </w:r>
      <w:r w:rsidR="00647555">
        <w:t xml:space="preserve"> </w:t>
      </w:r>
      <w:r w:rsidRPr="009936B1">
        <w:t>eligibili:</w:t>
      </w:r>
      <w:r w:rsidR="00647555">
        <w:t xml:space="preserve"> </w:t>
      </w:r>
      <w:r w:rsidRPr="009936B1">
        <w:t>Întreprinderi</w:t>
      </w:r>
      <w:r w:rsidR="00647555">
        <w:t xml:space="preserve"> </w:t>
      </w:r>
      <w:r w:rsidRPr="009936B1">
        <w:t>care</w:t>
      </w:r>
      <w:r w:rsidR="00647555">
        <w:t xml:space="preserve"> </w:t>
      </w:r>
      <w:r w:rsidRPr="009936B1">
        <w:t>au</w:t>
      </w:r>
      <w:r w:rsidR="00647555">
        <w:t xml:space="preserve"> </w:t>
      </w:r>
      <w:r w:rsidRPr="009936B1">
        <w:t>autorizat</w:t>
      </w:r>
      <w:r w:rsidR="00647555">
        <w:t xml:space="preserve"> </w:t>
      </w:r>
      <w:r w:rsidRPr="009936B1">
        <w:t>codul</w:t>
      </w:r>
      <w:r w:rsidR="00647555">
        <w:t xml:space="preserve"> </w:t>
      </w:r>
      <w:r w:rsidRPr="009936B1">
        <w:t>CAEN</w:t>
      </w:r>
      <w:r w:rsidR="00647555">
        <w:t xml:space="preserve"> </w:t>
      </w:r>
      <w:r w:rsidRPr="009936B1">
        <w:t>5811</w:t>
      </w:r>
      <w:r w:rsidR="00647555">
        <w:t xml:space="preserve"> </w:t>
      </w:r>
      <w:r w:rsidRPr="009936B1">
        <w:t>-</w:t>
      </w:r>
      <w:r w:rsidR="00647555">
        <w:t xml:space="preserve"> </w:t>
      </w:r>
      <w:r w:rsidRPr="009936B1">
        <w:t>Activități</w:t>
      </w:r>
      <w:r w:rsidR="00647555">
        <w:t xml:space="preserve"> </w:t>
      </w:r>
      <w:r w:rsidRPr="009936B1">
        <w:t>de</w:t>
      </w:r>
      <w:r w:rsidR="00647555">
        <w:t xml:space="preserve"> </w:t>
      </w:r>
      <w:r w:rsidRPr="009936B1">
        <w:t>editare</w:t>
      </w:r>
      <w:r w:rsidR="00647555">
        <w:t xml:space="preserve"> </w:t>
      </w:r>
      <w:r w:rsidRPr="009936B1">
        <w:t>a</w:t>
      </w:r>
      <w:r w:rsidR="00647555">
        <w:t xml:space="preserve"> </w:t>
      </w:r>
      <w:r w:rsidRPr="009936B1">
        <w:t>cărților.</w:t>
      </w:r>
    </w:p>
    <w:p w14:paraId="48E06DDE" w14:textId="3F122A88" w:rsidR="009936B1" w:rsidRPr="009936B1" w:rsidRDefault="009936B1" w:rsidP="009936B1">
      <w:r w:rsidRPr="009936B1">
        <w:t>Bugetul</w:t>
      </w:r>
      <w:r w:rsidR="00647555">
        <w:t xml:space="preserve"> </w:t>
      </w:r>
      <w:r w:rsidRPr="009936B1">
        <w:t>prezentului</w:t>
      </w:r>
      <w:r w:rsidR="00647555">
        <w:t xml:space="preserve"> </w:t>
      </w:r>
      <w:r w:rsidRPr="009936B1">
        <w:t>apel</w:t>
      </w:r>
      <w:r w:rsidR="00647555">
        <w:t xml:space="preserve"> </w:t>
      </w:r>
      <w:r w:rsidRPr="009936B1">
        <w:t>este</w:t>
      </w:r>
      <w:r w:rsidR="00647555">
        <w:t xml:space="preserve"> </w:t>
      </w:r>
      <w:r w:rsidRPr="009936B1">
        <w:t>de</w:t>
      </w:r>
      <w:r w:rsidR="00647555">
        <w:t xml:space="preserve"> </w:t>
      </w:r>
      <w:r w:rsidRPr="009936B1">
        <w:t>1.500.000</w:t>
      </w:r>
      <w:r w:rsidR="00647555">
        <w:t xml:space="preserve"> </w:t>
      </w:r>
      <w:r w:rsidRPr="009936B1">
        <w:t>euro.</w:t>
      </w:r>
      <w:r w:rsidR="00647555">
        <w:t xml:space="preserve"> </w:t>
      </w:r>
      <w:r w:rsidRPr="009936B1">
        <w:t>Împărțirea</w:t>
      </w:r>
      <w:r w:rsidR="00647555">
        <w:t xml:space="preserve"> </w:t>
      </w:r>
      <w:r w:rsidRPr="009936B1">
        <w:t>pe</w:t>
      </w:r>
      <w:r w:rsidR="00647555">
        <w:t xml:space="preserve"> </w:t>
      </w:r>
      <w:r w:rsidRPr="009936B1">
        <w:t>tipuri</w:t>
      </w:r>
      <w:r w:rsidR="00647555">
        <w:t xml:space="preserve"> </w:t>
      </w:r>
      <w:r w:rsidRPr="009936B1">
        <w:t>de</w:t>
      </w:r>
      <w:r w:rsidR="00647555">
        <w:t xml:space="preserve"> </w:t>
      </w:r>
      <w:r w:rsidRPr="009936B1">
        <w:t>regiuni</w:t>
      </w:r>
      <w:r w:rsidR="00647555">
        <w:t xml:space="preserve"> </w:t>
      </w:r>
      <w:r w:rsidRPr="009936B1">
        <w:t>a</w:t>
      </w:r>
      <w:r w:rsidR="00647555">
        <w:t xml:space="preserve"> </w:t>
      </w:r>
      <w:r w:rsidRPr="009936B1">
        <w:t>bugetului</w:t>
      </w:r>
      <w:r w:rsidR="00647555">
        <w:t xml:space="preserve"> </w:t>
      </w:r>
      <w:r w:rsidRPr="009936B1">
        <w:t>este</w:t>
      </w:r>
      <w:r w:rsidR="00647555">
        <w:t xml:space="preserve"> </w:t>
      </w:r>
      <w:r w:rsidRPr="009936B1">
        <w:t>următoarea:</w:t>
      </w:r>
      <w:r w:rsidR="00647555">
        <w:t xml:space="preserve"> </w:t>
      </w:r>
    </w:p>
    <w:p w14:paraId="64E3C6EC" w14:textId="1785CA0F" w:rsidR="009936B1" w:rsidRPr="009936B1" w:rsidRDefault="009936B1" w:rsidP="009936B1">
      <w:pPr>
        <w:numPr>
          <w:ilvl w:val="0"/>
          <w:numId w:val="22"/>
        </w:numPr>
      </w:pPr>
      <w:r w:rsidRPr="009936B1">
        <w:t>LDR</w:t>
      </w:r>
      <w:r w:rsidR="00647555">
        <w:t xml:space="preserve"> </w:t>
      </w:r>
      <w:r w:rsidRPr="009936B1">
        <w:t>–</w:t>
      </w:r>
      <w:r w:rsidR="00647555">
        <w:t xml:space="preserve"> </w:t>
      </w:r>
      <w:r w:rsidRPr="009936B1">
        <w:t>1.164.976,64</w:t>
      </w:r>
      <w:r w:rsidR="00647555">
        <w:t xml:space="preserve"> </w:t>
      </w:r>
      <w:r w:rsidRPr="009936B1">
        <w:t>euro</w:t>
      </w:r>
      <w:r w:rsidR="00647555">
        <w:t xml:space="preserve"> </w:t>
      </w:r>
      <w:r w:rsidRPr="009936B1">
        <w:t>FEDR+BS;</w:t>
      </w:r>
    </w:p>
    <w:p w14:paraId="11532D72" w14:textId="0BFD7EC0" w:rsidR="009936B1" w:rsidRPr="009936B1" w:rsidRDefault="009936B1" w:rsidP="009936B1">
      <w:pPr>
        <w:numPr>
          <w:ilvl w:val="0"/>
          <w:numId w:val="22"/>
        </w:numPr>
      </w:pPr>
      <w:r w:rsidRPr="009936B1">
        <w:t>MDR</w:t>
      </w:r>
      <w:r w:rsidR="00647555">
        <w:t xml:space="preserve"> </w:t>
      </w:r>
      <w:r w:rsidRPr="009936B1">
        <w:t>–</w:t>
      </w:r>
      <w:r w:rsidR="00647555">
        <w:t xml:space="preserve"> </w:t>
      </w:r>
      <w:r w:rsidRPr="009936B1">
        <w:t>335.023,36</w:t>
      </w:r>
      <w:r w:rsidR="00647555">
        <w:t xml:space="preserve"> </w:t>
      </w:r>
      <w:r w:rsidRPr="009936B1">
        <w:t>euro</w:t>
      </w:r>
      <w:r w:rsidR="00647555">
        <w:t xml:space="preserve"> </w:t>
      </w:r>
      <w:r w:rsidRPr="009936B1">
        <w:t>FEDR+BS.</w:t>
      </w:r>
    </w:p>
    <w:p w14:paraId="3F031C7F" w14:textId="31B4B68E" w:rsidR="009936B1" w:rsidRPr="009936B1" w:rsidRDefault="009936B1" w:rsidP="009936B1">
      <w:r w:rsidRPr="009936B1">
        <w:t>Activități</w:t>
      </w:r>
      <w:r w:rsidR="00647555">
        <w:t xml:space="preserve"> </w:t>
      </w:r>
      <w:r w:rsidRPr="009936B1">
        <w:t>eligibile</w:t>
      </w:r>
    </w:p>
    <w:p w14:paraId="756902CF" w14:textId="1F640320" w:rsidR="009936B1" w:rsidRPr="009936B1" w:rsidRDefault="009936B1" w:rsidP="009936B1">
      <w:pPr>
        <w:numPr>
          <w:ilvl w:val="0"/>
          <w:numId w:val="23"/>
        </w:numPr>
      </w:pPr>
      <w:r w:rsidRPr="009936B1">
        <w:t>Activități</w:t>
      </w:r>
      <w:r w:rsidR="00647555">
        <w:t xml:space="preserve"> </w:t>
      </w:r>
      <w:r w:rsidRPr="009936B1">
        <w:t>aferente</w:t>
      </w:r>
      <w:r w:rsidR="00647555">
        <w:t xml:space="preserve"> </w:t>
      </w:r>
      <w:r w:rsidRPr="009936B1">
        <w:t>achiziționării</w:t>
      </w:r>
      <w:r w:rsidR="00647555">
        <w:t xml:space="preserve"> </w:t>
      </w:r>
      <w:r w:rsidRPr="009936B1">
        <w:t>de</w:t>
      </w:r>
      <w:r w:rsidR="00647555">
        <w:t xml:space="preserve"> </w:t>
      </w:r>
      <w:r w:rsidRPr="009936B1">
        <w:t>echipamente</w:t>
      </w:r>
      <w:r w:rsidR="00647555">
        <w:t xml:space="preserve"> </w:t>
      </w:r>
      <w:r w:rsidRPr="009936B1">
        <w:t>TIC</w:t>
      </w:r>
      <w:r w:rsidR="00647555">
        <w:t xml:space="preserve"> </w:t>
      </w:r>
      <w:r w:rsidRPr="009936B1">
        <w:t>și</w:t>
      </w:r>
      <w:r w:rsidR="00647555">
        <w:t xml:space="preserve"> </w:t>
      </w:r>
      <w:r w:rsidRPr="009936B1">
        <w:t>a</w:t>
      </w:r>
      <w:r w:rsidR="00647555">
        <w:t xml:space="preserve"> </w:t>
      </w:r>
      <w:r w:rsidRPr="009936B1">
        <w:t>altor</w:t>
      </w:r>
      <w:r w:rsidR="00647555">
        <w:t xml:space="preserve"> </w:t>
      </w:r>
      <w:r w:rsidRPr="009936B1">
        <w:t>dispozitive</w:t>
      </w:r>
      <w:r w:rsidR="00647555">
        <w:t xml:space="preserve"> </w:t>
      </w:r>
      <w:r w:rsidRPr="009936B1">
        <w:t>aferente,</w:t>
      </w:r>
      <w:r w:rsidR="00647555">
        <w:t xml:space="preserve"> </w:t>
      </w:r>
      <w:r w:rsidRPr="009936B1">
        <w:t>justificate</w:t>
      </w:r>
      <w:r w:rsidR="00647555">
        <w:t xml:space="preserve"> </w:t>
      </w:r>
      <w:r w:rsidRPr="009936B1">
        <w:t>din</w:t>
      </w:r>
      <w:r w:rsidR="00647555">
        <w:t xml:space="preserve"> </w:t>
      </w:r>
      <w:r w:rsidRPr="009936B1">
        <w:t>punct</w:t>
      </w:r>
      <w:r w:rsidR="00647555">
        <w:t xml:space="preserve"> </w:t>
      </w:r>
      <w:r w:rsidRPr="009936B1">
        <w:t>de</w:t>
      </w:r>
      <w:r w:rsidR="00647555">
        <w:t xml:space="preserve"> </w:t>
      </w:r>
      <w:r w:rsidRPr="009936B1">
        <w:t>vedere</w:t>
      </w:r>
      <w:r w:rsidR="00647555">
        <w:t xml:space="preserve"> </w:t>
      </w:r>
      <w:r w:rsidRPr="009936B1">
        <w:t>al</w:t>
      </w:r>
      <w:r w:rsidR="00647555">
        <w:t xml:space="preserve"> </w:t>
      </w:r>
      <w:r w:rsidRPr="009936B1">
        <w:t>implementării</w:t>
      </w:r>
      <w:r w:rsidR="00647555">
        <w:t xml:space="preserve"> </w:t>
      </w:r>
      <w:r w:rsidRPr="009936B1">
        <w:t>proiectului;</w:t>
      </w:r>
      <w:r w:rsidR="00647555">
        <w:t xml:space="preserve"> </w:t>
      </w:r>
    </w:p>
    <w:p w14:paraId="589DB4C3" w14:textId="00BE3752" w:rsidR="009936B1" w:rsidRPr="009936B1" w:rsidRDefault="009936B1" w:rsidP="009936B1">
      <w:pPr>
        <w:numPr>
          <w:ilvl w:val="0"/>
          <w:numId w:val="23"/>
        </w:numPr>
      </w:pPr>
      <w:r w:rsidRPr="009936B1">
        <w:t>Activități</w:t>
      </w:r>
      <w:r w:rsidR="00647555">
        <w:t xml:space="preserve"> </w:t>
      </w:r>
      <w:r w:rsidRPr="009936B1">
        <w:t>cu</w:t>
      </w:r>
      <w:r w:rsidR="00647555">
        <w:t xml:space="preserve"> </w:t>
      </w:r>
      <w:r w:rsidRPr="009936B1">
        <w:t>servicii</w:t>
      </w:r>
      <w:r w:rsidR="00647555">
        <w:t xml:space="preserve"> </w:t>
      </w:r>
      <w:r w:rsidRPr="009936B1">
        <w:t>de</w:t>
      </w:r>
      <w:r w:rsidR="00647555">
        <w:t xml:space="preserve"> </w:t>
      </w:r>
      <w:r w:rsidRPr="009936B1">
        <w:t>digitalizare;</w:t>
      </w:r>
    </w:p>
    <w:p w14:paraId="352C7688" w14:textId="690AE0D2" w:rsidR="009936B1" w:rsidRPr="009936B1" w:rsidRDefault="009936B1" w:rsidP="009936B1">
      <w:pPr>
        <w:numPr>
          <w:ilvl w:val="0"/>
          <w:numId w:val="23"/>
        </w:numPr>
      </w:pPr>
      <w:r w:rsidRPr="009936B1">
        <w:t>Activități</w:t>
      </w:r>
      <w:r w:rsidR="00647555">
        <w:t xml:space="preserve"> </w:t>
      </w:r>
      <w:r w:rsidRPr="009936B1">
        <w:t>de</w:t>
      </w:r>
      <w:r w:rsidR="00647555">
        <w:t xml:space="preserve"> </w:t>
      </w:r>
      <w:r w:rsidRPr="009936B1">
        <w:t>informare</w:t>
      </w:r>
      <w:r w:rsidR="00647555">
        <w:t xml:space="preserve"> </w:t>
      </w:r>
      <w:r w:rsidRPr="009936B1">
        <w:t>și</w:t>
      </w:r>
      <w:r w:rsidR="00647555">
        <w:t xml:space="preserve"> </w:t>
      </w:r>
      <w:r w:rsidRPr="009936B1">
        <w:t>publicitate:</w:t>
      </w:r>
      <w:r w:rsidR="00647555">
        <w:t xml:space="preserve"> </w:t>
      </w:r>
      <w:r w:rsidRPr="009936B1">
        <w:t>derularea</w:t>
      </w:r>
      <w:r w:rsidR="00647555">
        <w:t xml:space="preserve"> </w:t>
      </w:r>
      <w:r w:rsidRPr="009936B1">
        <w:t>activităților</w:t>
      </w:r>
      <w:r w:rsidR="00647555">
        <w:t xml:space="preserve"> </w:t>
      </w:r>
      <w:r w:rsidRPr="009936B1">
        <w:t>specifice</w:t>
      </w:r>
      <w:r w:rsidR="00647555">
        <w:t xml:space="preserve"> </w:t>
      </w:r>
      <w:r w:rsidRPr="009936B1">
        <w:t>de</w:t>
      </w:r>
      <w:r w:rsidR="00647555">
        <w:t xml:space="preserve"> </w:t>
      </w:r>
      <w:r w:rsidRPr="009936B1">
        <w:t>promovare</w:t>
      </w:r>
      <w:r w:rsidR="00647555">
        <w:t xml:space="preserve"> </w:t>
      </w:r>
      <w:r w:rsidRPr="009936B1">
        <w:t>și</w:t>
      </w:r>
      <w:r w:rsidR="00647555">
        <w:t xml:space="preserve"> </w:t>
      </w:r>
      <w:r w:rsidRPr="009936B1">
        <w:t>publicitate</w:t>
      </w:r>
      <w:r w:rsidR="00647555">
        <w:t xml:space="preserve"> </w:t>
      </w:r>
      <w:r w:rsidRPr="009936B1">
        <w:t>a</w:t>
      </w:r>
      <w:r w:rsidR="00647555">
        <w:t xml:space="preserve"> </w:t>
      </w:r>
      <w:r w:rsidRPr="009936B1">
        <w:t>sursei</w:t>
      </w:r>
      <w:r w:rsidR="00647555">
        <w:t xml:space="preserve"> </w:t>
      </w:r>
      <w:r w:rsidRPr="009936B1">
        <w:t>de</w:t>
      </w:r>
      <w:r w:rsidR="00647555">
        <w:t xml:space="preserve"> </w:t>
      </w:r>
      <w:r w:rsidRPr="009936B1">
        <w:t>finanțare</w:t>
      </w:r>
      <w:r w:rsidR="00647555">
        <w:t xml:space="preserve"> </w:t>
      </w:r>
      <w:r w:rsidRPr="009936B1">
        <w:t>și</w:t>
      </w:r>
      <w:r w:rsidR="00647555">
        <w:t xml:space="preserve"> </w:t>
      </w:r>
      <w:r w:rsidRPr="009936B1">
        <w:t>a</w:t>
      </w:r>
      <w:r w:rsidR="00647555">
        <w:t xml:space="preserve"> </w:t>
      </w:r>
      <w:r w:rsidRPr="009936B1">
        <w:t>finanțatorului,</w:t>
      </w:r>
      <w:r w:rsidR="00647555">
        <w:t xml:space="preserve"> </w:t>
      </w:r>
      <w:r w:rsidRPr="009936B1">
        <w:t>conform</w:t>
      </w:r>
      <w:r w:rsidR="00647555">
        <w:t xml:space="preserve"> </w:t>
      </w:r>
      <w:r w:rsidRPr="009936B1">
        <w:t>cerințelor</w:t>
      </w:r>
      <w:r w:rsidR="00647555">
        <w:t xml:space="preserve"> </w:t>
      </w:r>
      <w:r w:rsidRPr="009936B1">
        <w:t>specifice</w:t>
      </w:r>
      <w:r w:rsidR="00647555">
        <w:t xml:space="preserve"> </w:t>
      </w:r>
      <w:r w:rsidRPr="009936B1">
        <w:t>ale</w:t>
      </w:r>
      <w:r w:rsidR="00647555">
        <w:t xml:space="preserve"> </w:t>
      </w:r>
      <w:r w:rsidRPr="009936B1">
        <w:t>programului;</w:t>
      </w:r>
      <w:r w:rsidR="00647555">
        <w:t xml:space="preserve"> </w:t>
      </w:r>
    </w:p>
    <w:p w14:paraId="05CC0325" w14:textId="100307B8" w:rsidR="009936B1" w:rsidRPr="009936B1" w:rsidRDefault="009936B1" w:rsidP="009936B1">
      <w:pPr>
        <w:numPr>
          <w:ilvl w:val="0"/>
          <w:numId w:val="23"/>
        </w:numPr>
      </w:pPr>
      <w:r w:rsidRPr="009936B1">
        <w:t>Activități</w:t>
      </w:r>
      <w:r w:rsidR="00647555">
        <w:t xml:space="preserve"> </w:t>
      </w:r>
      <w:r w:rsidRPr="009936B1">
        <w:t>de</w:t>
      </w:r>
      <w:r w:rsidR="00647555">
        <w:t xml:space="preserve"> </w:t>
      </w:r>
      <w:r w:rsidRPr="009936B1">
        <w:t>management</w:t>
      </w:r>
      <w:r w:rsidR="00647555">
        <w:t xml:space="preserve"> </w:t>
      </w:r>
      <w:r w:rsidRPr="009936B1">
        <w:t>de</w:t>
      </w:r>
      <w:r w:rsidR="00647555">
        <w:t xml:space="preserve"> </w:t>
      </w:r>
      <w:r w:rsidRPr="009936B1">
        <w:t>proiect:</w:t>
      </w:r>
      <w:r w:rsidR="00647555">
        <w:t xml:space="preserve"> </w:t>
      </w:r>
      <w:r w:rsidRPr="009936B1">
        <w:t>coordonarea</w:t>
      </w:r>
      <w:r w:rsidR="00647555">
        <w:t xml:space="preserve"> </w:t>
      </w:r>
      <w:r w:rsidRPr="009936B1">
        <w:t>și</w:t>
      </w:r>
      <w:r w:rsidR="00647555">
        <w:t xml:space="preserve"> </w:t>
      </w:r>
      <w:r w:rsidRPr="009936B1">
        <w:t>monitorizarea</w:t>
      </w:r>
      <w:r w:rsidR="00647555">
        <w:t xml:space="preserve"> </w:t>
      </w:r>
      <w:r w:rsidRPr="009936B1">
        <w:t>activităților</w:t>
      </w:r>
      <w:r w:rsidR="00647555">
        <w:t xml:space="preserve"> </w:t>
      </w:r>
      <w:r w:rsidRPr="009936B1">
        <w:t>proiectului</w:t>
      </w:r>
      <w:r w:rsidR="00647555">
        <w:t xml:space="preserve"> </w:t>
      </w:r>
      <w:r w:rsidRPr="009936B1">
        <w:t>și</w:t>
      </w:r>
      <w:r w:rsidR="00647555">
        <w:t xml:space="preserve"> </w:t>
      </w:r>
      <w:r w:rsidRPr="009936B1">
        <w:t>a</w:t>
      </w:r>
      <w:r w:rsidR="00647555">
        <w:t xml:space="preserve"> </w:t>
      </w:r>
      <w:r w:rsidRPr="009936B1">
        <w:t>resurselor</w:t>
      </w:r>
      <w:r w:rsidR="00647555">
        <w:t xml:space="preserve"> </w:t>
      </w:r>
      <w:r w:rsidRPr="009936B1">
        <w:t>asociate,</w:t>
      </w:r>
      <w:r w:rsidR="00647555">
        <w:t xml:space="preserve"> </w:t>
      </w:r>
      <w:r w:rsidRPr="009936B1">
        <w:t>derularea</w:t>
      </w:r>
      <w:r w:rsidR="00647555">
        <w:t xml:space="preserve"> </w:t>
      </w:r>
      <w:r w:rsidRPr="009936B1">
        <w:t>acțiunilor</w:t>
      </w:r>
      <w:r w:rsidR="00647555">
        <w:t xml:space="preserve"> </w:t>
      </w:r>
      <w:r w:rsidRPr="009936B1">
        <w:t>de</w:t>
      </w:r>
      <w:r w:rsidR="00647555">
        <w:t xml:space="preserve"> </w:t>
      </w:r>
      <w:r w:rsidRPr="009936B1">
        <w:t>managementul</w:t>
      </w:r>
      <w:r w:rsidR="00647555">
        <w:t xml:space="preserve"> </w:t>
      </w:r>
      <w:r w:rsidRPr="009936B1">
        <w:t>riscului</w:t>
      </w:r>
      <w:r w:rsidR="00647555">
        <w:t xml:space="preserve"> </w:t>
      </w:r>
      <w:r w:rsidRPr="009936B1">
        <w:t>și</w:t>
      </w:r>
      <w:r w:rsidR="00647555">
        <w:t xml:space="preserve"> </w:t>
      </w:r>
      <w:r w:rsidRPr="009936B1">
        <w:t>intervenții</w:t>
      </w:r>
      <w:r w:rsidR="00647555">
        <w:t xml:space="preserve"> </w:t>
      </w:r>
      <w:r w:rsidRPr="009936B1">
        <w:t>pentru</w:t>
      </w:r>
      <w:r w:rsidR="00647555">
        <w:t xml:space="preserve"> </w:t>
      </w:r>
      <w:r w:rsidRPr="009936B1">
        <w:t>optimizarea</w:t>
      </w:r>
      <w:r w:rsidR="00647555">
        <w:t xml:space="preserve"> </w:t>
      </w:r>
      <w:r w:rsidRPr="009936B1">
        <w:t>implementării,</w:t>
      </w:r>
      <w:r w:rsidR="00647555">
        <w:t xml:space="preserve"> </w:t>
      </w:r>
      <w:r w:rsidRPr="009936B1">
        <w:t>etică,</w:t>
      </w:r>
      <w:r w:rsidR="00647555">
        <w:t xml:space="preserve"> </w:t>
      </w:r>
      <w:r w:rsidRPr="009936B1">
        <w:t>derularea</w:t>
      </w:r>
      <w:r w:rsidR="00647555">
        <w:t xml:space="preserve"> </w:t>
      </w:r>
      <w:r w:rsidRPr="009936B1">
        <w:t>activităților</w:t>
      </w:r>
      <w:r w:rsidR="00647555">
        <w:t xml:space="preserve"> </w:t>
      </w:r>
      <w:r w:rsidRPr="009936B1">
        <w:t>specifice</w:t>
      </w:r>
      <w:r w:rsidR="00647555">
        <w:t xml:space="preserve"> </w:t>
      </w:r>
      <w:r w:rsidRPr="009936B1">
        <w:t>pentru</w:t>
      </w:r>
      <w:r w:rsidR="00647555">
        <w:t xml:space="preserve"> </w:t>
      </w:r>
      <w:r w:rsidRPr="009936B1">
        <w:t>achiziții,</w:t>
      </w:r>
      <w:r w:rsidR="00647555">
        <w:t xml:space="preserve"> </w:t>
      </w:r>
      <w:r w:rsidRPr="009936B1">
        <w:t>raportare</w:t>
      </w:r>
      <w:r w:rsidR="00647555">
        <w:t xml:space="preserve"> </w:t>
      </w:r>
      <w:r w:rsidRPr="009936B1">
        <w:t>periodică</w:t>
      </w:r>
      <w:r w:rsidR="00647555">
        <w:t xml:space="preserve"> </w:t>
      </w:r>
      <w:r w:rsidRPr="009936B1">
        <w:t>a</w:t>
      </w:r>
      <w:r w:rsidR="00647555">
        <w:t xml:space="preserve"> </w:t>
      </w:r>
      <w:r w:rsidRPr="009936B1">
        <w:t>progresului,</w:t>
      </w:r>
      <w:r w:rsidR="00647555">
        <w:t xml:space="preserve"> </w:t>
      </w:r>
      <w:r w:rsidRPr="009936B1">
        <w:t>decontarea</w:t>
      </w:r>
      <w:r w:rsidR="00647555">
        <w:t xml:space="preserve"> </w:t>
      </w:r>
      <w:r w:rsidRPr="009936B1">
        <w:t>cheltuielilor</w:t>
      </w:r>
      <w:r w:rsidR="00647555">
        <w:t xml:space="preserve"> </w:t>
      </w:r>
      <w:r w:rsidRPr="009936B1">
        <w:t>și</w:t>
      </w:r>
      <w:r w:rsidR="00647555">
        <w:t xml:space="preserve"> </w:t>
      </w:r>
      <w:r w:rsidRPr="009936B1">
        <w:t>gestionarea</w:t>
      </w:r>
      <w:r w:rsidR="00647555">
        <w:t xml:space="preserve"> </w:t>
      </w:r>
      <w:r w:rsidRPr="009936B1">
        <w:t>relației</w:t>
      </w:r>
      <w:r w:rsidR="00647555">
        <w:t xml:space="preserve"> </w:t>
      </w:r>
      <w:r w:rsidRPr="009936B1">
        <w:t>cu</w:t>
      </w:r>
      <w:r w:rsidR="00647555">
        <w:t xml:space="preserve"> </w:t>
      </w:r>
      <w:r w:rsidRPr="009936B1">
        <w:t>finanțatorul</w:t>
      </w:r>
      <w:r w:rsidR="00647555">
        <w:t xml:space="preserve"> </w:t>
      </w:r>
      <w:r w:rsidRPr="009936B1">
        <w:t>(întocmirea</w:t>
      </w:r>
      <w:r w:rsidR="00647555">
        <w:t xml:space="preserve"> </w:t>
      </w:r>
      <w:r w:rsidRPr="009936B1">
        <w:t>de</w:t>
      </w:r>
      <w:r w:rsidR="00647555">
        <w:t xml:space="preserve"> </w:t>
      </w:r>
      <w:r w:rsidRPr="009936B1">
        <w:t>adrese,</w:t>
      </w:r>
      <w:r w:rsidR="00647555">
        <w:t xml:space="preserve"> </w:t>
      </w:r>
      <w:r w:rsidRPr="009936B1">
        <w:t>notificări,</w:t>
      </w:r>
      <w:r w:rsidR="00647555">
        <w:t xml:space="preserve"> </w:t>
      </w:r>
      <w:r w:rsidRPr="009936B1">
        <w:t>memorii,</w:t>
      </w:r>
      <w:r w:rsidR="00647555">
        <w:t xml:space="preserve"> </w:t>
      </w:r>
      <w:r w:rsidRPr="009936B1">
        <w:t>acte</w:t>
      </w:r>
      <w:r w:rsidR="00647555">
        <w:t xml:space="preserve"> </w:t>
      </w:r>
      <w:r w:rsidRPr="009936B1">
        <w:t>adiționale</w:t>
      </w:r>
      <w:r w:rsidR="00647555">
        <w:t xml:space="preserve"> </w:t>
      </w:r>
      <w:r w:rsidRPr="009936B1">
        <w:t>etc.,</w:t>
      </w:r>
      <w:r w:rsidR="00647555">
        <w:t xml:space="preserve"> </w:t>
      </w:r>
      <w:r w:rsidRPr="009936B1">
        <w:t>după</w:t>
      </w:r>
      <w:r w:rsidR="00647555">
        <w:t xml:space="preserve"> </w:t>
      </w:r>
      <w:r w:rsidRPr="009936B1">
        <w:t>caz);</w:t>
      </w:r>
    </w:p>
    <w:p w14:paraId="7EA15DB5" w14:textId="02A7DECB" w:rsidR="009936B1" w:rsidRPr="009936B1" w:rsidRDefault="009936B1" w:rsidP="009936B1">
      <w:pPr>
        <w:numPr>
          <w:ilvl w:val="0"/>
          <w:numId w:val="23"/>
        </w:numPr>
      </w:pPr>
      <w:r w:rsidRPr="009936B1">
        <w:t>Activități</w:t>
      </w:r>
      <w:r w:rsidR="00647555">
        <w:t xml:space="preserve"> </w:t>
      </w:r>
      <w:r w:rsidRPr="009936B1">
        <w:t>de</w:t>
      </w:r>
      <w:r w:rsidR="00647555">
        <w:t xml:space="preserve"> </w:t>
      </w:r>
      <w:r w:rsidRPr="009936B1">
        <w:t>achiziție</w:t>
      </w:r>
      <w:r w:rsidR="00647555">
        <w:t xml:space="preserve"> </w:t>
      </w:r>
      <w:r w:rsidRPr="009936B1">
        <w:t>a</w:t>
      </w:r>
      <w:r w:rsidR="00647555">
        <w:t xml:space="preserve"> </w:t>
      </w:r>
      <w:r w:rsidRPr="009936B1">
        <w:t>serviciilor</w:t>
      </w:r>
      <w:r w:rsidR="00647555">
        <w:t xml:space="preserve"> </w:t>
      </w:r>
      <w:r w:rsidRPr="009936B1">
        <w:t>de</w:t>
      </w:r>
      <w:r w:rsidR="00647555">
        <w:t xml:space="preserve"> </w:t>
      </w:r>
      <w:r w:rsidRPr="009936B1">
        <w:t>auditare</w:t>
      </w:r>
      <w:r w:rsidR="00647555">
        <w:t xml:space="preserve"> </w:t>
      </w:r>
      <w:r w:rsidRPr="009936B1">
        <w:t>intermediară/finală,</w:t>
      </w:r>
      <w:r w:rsidR="00647555">
        <w:t xml:space="preserve"> </w:t>
      </w:r>
      <w:r w:rsidRPr="009936B1">
        <w:t>financiară</w:t>
      </w:r>
      <w:r w:rsidR="00647555">
        <w:t xml:space="preserve"> </w:t>
      </w:r>
      <w:r w:rsidRPr="009936B1">
        <w:t>(conform</w:t>
      </w:r>
      <w:r w:rsidR="00647555">
        <w:t xml:space="preserve"> </w:t>
      </w:r>
      <w:r w:rsidRPr="009936B1">
        <w:t>reglementărilor</w:t>
      </w:r>
      <w:r w:rsidR="00647555">
        <w:t xml:space="preserve"> </w:t>
      </w:r>
      <w:r w:rsidRPr="009936B1">
        <w:t>naționale),</w:t>
      </w:r>
      <w:r w:rsidR="00647555">
        <w:t xml:space="preserve"> </w:t>
      </w:r>
      <w:r w:rsidRPr="009936B1">
        <w:t>tehnică</w:t>
      </w:r>
      <w:r w:rsidR="00647555">
        <w:t xml:space="preserve"> </w:t>
      </w:r>
      <w:r w:rsidRPr="009936B1">
        <w:t>(din</w:t>
      </w:r>
      <w:r w:rsidR="00647555">
        <w:t xml:space="preserve"> </w:t>
      </w:r>
      <w:r w:rsidRPr="009936B1">
        <w:t>perspectiva</w:t>
      </w:r>
      <w:r w:rsidR="00647555">
        <w:t xml:space="preserve"> </w:t>
      </w:r>
      <w:proofErr w:type="spellStart"/>
      <w:r w:rsidRPr="009936B1">
        <w:t>corespondenţei</w:t>
      </w:r>
      <w:proofErr w:type="spellEnd"/>
      <w:r w:rsidR="00647555">
        <w:t xml:space="preserve"> </w:t>
      </w:r>
      <w:r w:rsidRPr="009936B1">
        <w:t>rezultatului</w:t>
      </w:r>
      <w:r w:rsidR="00647555">
        <w:t xml:space="preserve"> </w:t>
      </w:r>
      <w:r w:rsidRPr="009936B1">
        <w:t>proiectului</w:t>
      </w:r>
      <w:r w:rsidR="00647555">
        <w:t xml:space="preserve"> </w:t>
      </w:r>
      <w:r w:rsidRPr="009936B1">
        <w:t>cu</w:t>
      </w:r>
      <w:r w:rsidR="00647555">
        <w:t xml:space="preserve"> </w:t>
      </w:r>
      <w:r w:rsidRPr="009936B1">
        <w:t>Cererea</w:t>
      </w:r>
      <w:r w:rsidR="00647555">
        <w:t xml:space="preserve"> </w:t>
      </w:r>
      <w:r w:rsidRPr="009936B1">
        <w:t>de</w:t>
      </w:r>
      <w:r w:rsidR="00647555">
        <w:t xml:space="preserve"> </w:t>
      </w:r>
      <w:proofErr w:type="spellStart"/>
      <w:r w:rsidRPr="009936B1">
        <w:t>finanţare</w:t>
      </w:r>
      <w:proofErr w:type="spellEnd"/>
      <w:r w:rsidR="00647555">
        <w:t xml:space="preserve"> </w:t>
      </w:r>
      <w:proofErr w:type="spellStart"/>
      <w:r w:rsidRPr="009936B1">
        <w:t>şi</w:t>
      </w:r>
      <w:proofErr w:type="spellEnd"/>
      <w:r w:rsidR="00647555">
        <w:t xml:space="preserve"> </w:t>
      </w:r>
      <w:r w:rsidRPr="009936B1">
        <w:t>obiectivele</w:t>
      </w:r>
      <w:r w:rsidR="00647555">
        <w:t xml:space="preserve"> </w:t>
      </w:r>
      <w:r w:rsidRPr="009936B1">
        <w:t>PCIDIF),</w:t>
      </w:r>
      <w:r w:rsidR="00647555">
        <w:t xml:space="preserve"> </w:t>
      </w:r>
      <w:r w:rsidRPr="009936B1">
        <w:t>inclusiv</w:t>
      </w:r>
      <w:r w:rsidR="00647555">
        <w:t xml:space="preserve"> </w:t>
      </w:r>
      <w:r w:rsidRPr="009936B1">
        <w:t>din</w:t>
      </w:r>
      <w:r w:rsidR="00647555">
        <w:t xml:space="preserve"> </w:t>
      </w:r>
      <w:r w:rsidRPr="009936B1">
        <w:t>punct</w:t>
      </w:r>
      <w:r w:rsidR="00647555">
        <w:t xml:space="preserve"> </w:t>
      </w:r>
      <w:r w:rsidRPr="009936B1">
        <w:t>de</w:t>
      </w:r>
      <w:r w:rsidR="00647555">
        <w:t xml:space="preserve"> </w:t>
      </w:r>
      <w:r w:rsidRPr="009936B1">
        <w:t>vedere</w:t>
      </w:r>
      <w:r w:rsidR="00647555">
        <w:t xml:space="preserve"> </w:t>
      </w:r>
      <w:r w:rsidRPr="009936B1">
        <w:t>al</w:t>
      </w:r>
      <w:r w:rsidR="00647555">
        <w:t xml:space="preserve"> </w:t>
      </w:r>
      <w:proofErr w:type="spellStart"/>
      <w:r w:rsidRPr="009936B1">
        <w:t>securităţii</w:t>
      </w:r>
      <w:proofErr w:type="spellEnd"/>
      <w:r w:rsidR="00647555">
        <w:t xml:space="preserve"> </w:t>
      </w:r>
      <w:proofErr w:type="spellStart"/>
      <w:r w:rsidRPr="009936B1">
        <w:t>aplicaţiei</w:t>
      </w:r>
      <w:proofErr w:type="spellEnd"/>
      <w:r w:rsidR="00647555">
        <w:t xml:space="preserve"> </w:t>
      </w:r>
      <w:proofErr w:type="spellStart"/>
      <w:r w:rsidRPr="009936B1">
        <w:t>şi</w:t>
      </w:r>
      <w:proofErr w:type="spellEnd"/>
      <w:r w:rsidR="00647555">
        <w:t xml:space="preserve"> </w:t>
      </w:r>
      <w:r w:rsidRPr="009936B1">
        <w:t>testarea</w:t>
      </w:r>
      <w:r w:rsidR="00647555">
        <w:t xml:space="preserve"> </w:t>
      </w:r>
      <w:r w:rsidRPr="009936B1">
        <w:t>nivelelor</w:t>
      </w:r>
      <w:r w:rsidR="00647555">
        <w:t xml:space="preserve"> </w:t>
      </w:r>
      <w:r w:rsidRPr="009936B1">
        <w:t>de</w:t>
      </w:r>
      <w:r w:rsidR="00647555">
        <w:t xml:space="preserve"> </w:t>
      </w:r>
      <w:r w:rsidRPr="009936B1">
        <w:t>securitate</w:t>
      </w:r>
      <w:r w:rsidR="00647555">
        <w:t xml:space="preserve"> </w:t>
      </w:r>
      <w:r w:rsidRPr="009936B1">
        <w:t>ale</w:t>
      </w:r>
      <w:r w:rsidR="00647555">
        <w:t xml:space="preserve"> </w:t>
      </w:r>
      <w:r w:rsidRPr="009936B1">
        <w:t>sistemului</w:t>
      </w:r>
      <w:r w:rsidR="00647555">
        <w:t xml:space="preserve"> </w:t>
      </w:r>
      <w:r w:rsidRPr="009936B1">
        <w:t>informatic,</w:t>
      </w:r>
      <w:r w:rsidR="00647555">
        <w:t xml:space="preserve"> </w:t>
      </w:r>
      <w:r w:rsidRPr="009936B1">
        <w:t>protecția</w:t>
      </w:r>
      <w:r w:rsidR="00647555">
        <w:t xml:space="preserve"> </w:t>
      </w:r>
      <w:r w:rsidRPr="009936B1">
        <w:t>informației</w:t>
      </w:r>
      <w:r w:rsidR="00647555">
        <w:t xml:space="preserve"> </w:t>
      </w:r>
      <w:r w:rsidRPr="009936B1">
        <w:t>şi</w:t>
      </w:r>
      <w:r w:rsidR="00647555">
        <w:t xml:space="preserve"> </w:t>
      </w:r>
      <w:r w:rsidRPr="009936B1">
        <w:t>asigurarea</w:t>
      </w:r>
      <w:r w:rsidR="00647555">
        <w:t xml:space="preserve"> </w:t>
      </w:r>
      <w:r w:rsidRPr="009936B1">
        <w:t>respectării</w:t>
      </w:r>
      <w:r w:rsidR="00647555">
        <w:t xml:space="preserve"> </w:t>
      </w:r>
      <w:r w:rsidRPr="009936B1">
        <w:t>reglementărilor</w:t>
      </w:r>
      <w:r w:rsidR="00647555">
        <w:t xml:space="preserve"> </w:t>
      </w:r>
      <w:r w:rsidRPr="009936B1">
        <w:t>privitoare</w:t>
      </w:r>
      <w:r w:rsidR="00647555">
        <w:t xml:space="preserve"> </w:t>
      </w:r>
      <w:r w:rsidRPr="009936B1">
        <w:t>la</w:t>
      </w:r>
      <w:r w:rsidR="00647555">
        <w:t xml:space="preserve"> </w:t>
      </w:r>
      <w:r w:rsidRPr="009936B1">
        <w:t>datele</w:t>
      </w:r>
      <w:r w:rsidR="00647555">
        <w:t xml:space="preserve"> </w:t>
      </w:r>
      <w:r w:rsidRPr="009936B1">
        <w:t>cu</w:t>
      </w:r>
      <w:r w:rsidR="00647555">
        <w:t xml:space="preserve"> </w:t>
      </w:r>
      <w:r w:rsidRPr="009936B1">
        <w:t>caracter</w:t>
      </w:r>
      <w:r w:rsidR="00647555">
        <w:t xml:space="preserve"> </w:t>
      </w:r>
      <w:r w:rsidRPr="009936B1">
        <w:t>personal;</w:t>
      </w:r>
    </w:p>
    <w:p w14:paraId="0F94DC99" w14:textId="1E4BEF38" w:rsidR="009936B1" w:rsidRPr="009936B1" w:rsidRDefault="009936B1" w:rsidP="009936B1">
      <w:pPr>
        <w:numPr>
          <w:ilvl w:val="0"/>
          <w:numId w:val="23"/>
        </w:numPr>
      </w:pPr>
      <w:r w:rsidRPr="009936B1">
        <w:t>Activități</w:t>
      </w:r>
      <w:r w:rsidR="00647555">
        <w:t xml:space="preserve"> </w:t>
      </w:r>
      <w:r w:rsidRPr="009936B1">
        <w:t>pentru</w:t>
      </w:r>
      <w:r w:rsidR="00647555">
        <w:t xml:space="preserve"> </w:t>
      </w:r>
      <w:r w:rsidRPr="009936B1">
        <w:t>asigurarea</w:t>
      </w:r>
      <w:r w:rsidR="00647555">
        <w:t xml:space="preserve"> </w:t>
      </w:r>
      <w:r w:rsidRPr="009936B1">
        <w:t>accesibilității</w:t>
      </w:r>
      <w:r w:rsidR="00647555">
        <w:t xml:space="preserve"> </w:t>
      </w:r>
      <w:r w:rsidRPr="009936B1">
        <w:t>pentru</w:t>
      </w:r>
      <w:r w:rsidR="00647555">
        <w:t xml:space="preserve"> </w:t>
      </w:r>
      <w:r w:rsidRPr="009936B1">
        <w:t>persoanele</w:t>
      </w:r>
      <w:r w:rsidR="00647555">
        <w:t xml:space="preserve"> </w:t>
      </w:r>
      <w:r w:rsidRPr="009936B1">
        <w:t>cu</w:t>
      </w:r>
      <w:r w:rsidR="00647555">
        <w:t xml:space="preserve"> </w:t>
      </w:r>
      <w:r w:rsidRPr="009936B1">
        <w:t>dizabilități,</w:t>
      </w:r>
      <w:r w:rsidR="00647555">
        <w:t xml:space="preserve"> </w:t>
      </w:r>
      <w:r w:rsidRPr="009936B1">
        <w:t>în</w:t>
      </w:r>
      <w:r w:rsidR="00647555">
        <w:t xml:space="preserve"> </w:t>
      </w:r>
      <w:r w:rsidRPr="009936B1">
        <w:t>conformitate</w:t>
      </w:r>
      <w:r w:rsidR="00647555">
        <w:t xml:space="preserve"> </w:t>
      </w:r>
      <w:r w:rsidRPr="009936B1">
        <w:t>cu</w:t>
      </w:r>
      <w:r w:rsidR="00647555">
        <w:t xml:space="preserve"> </w:t>
      </w:r>
      <w:r w:rsidRPr="009936B1">
        <w:t>art.</w:t>
      </w:r>
      <w:r w:rsidR="00647555">
        <w:t xml:space="preserve"> </w:t>
      </w:r>
      <w:r w:rsidRPr="009936B1">
        <w:t>9</w:t>
      </w:r>
      <w:r w:rsidR="00647555">
        <w:t xml:space="preserve"> </w:t>
      </w:r>
      <w:r w:rsidRPr="009936B1">
        <w:t>din</w:t>
      </w:r>
      <w:r w:rsidR="00647555">
        <w:t xml:space="preserve"> </w:t>
      </w:r>
      <w:r w:rsidRPr="009936B1">
        <w:t>Convenția</w:t>
      </w:r>
      <w:r w:rsidR="00647555">
        <w:t xml:space="preserve"> </w:t>
      </w:r>
      <w:r w:rsidRPr="009936B1">
        <w:t>ONU</w:t>
      </w:r>
      <w:r w:rsidR="00647555">
        <w:t xml:space="preserve"> </w:t>
      </w:r>
      <w:r w:rsidRPr="009936B1">
        <w:t>privind</w:t>
      </w:r>
      <w:r w:rsidR="00647555">
        <w:t xml:space="preserve"> </w:t>
      </w:r>
      <w:r w:rsidRPr="009936B1">
        <w:t>drepturile</w:t>
      </w:r>
      <w:r w:rsidR="00647555">
        <w:t xml:space="preserve"> </w:t>
      </w:r>
      <w:r w:rsidRPr="009936B1">
        <w:t>persoanelor</w:t>
      </w:r>
      <w:r w:rsidR="00647555">
        <w:t xml:space="preserve"> </w:t>
      </w:r>
      <w:r w:rsidRPr="009936B1">
        <w:t>cu</w:t>
      </w:r>
      <w:r w:rsidR="00647555">
        <w:t xml:space="preserve"> </w:t>
      </w:r>
      <w:r w:rsidRPr="009936B1">
        <w:t>dizabilități,</w:t>
      </w:r>
      <w:r w:rsidR="00647555">
        <w:t xml:space="preserve"> </w:t>
      </w:r>
      <w:r w:rsidRPr="009936B1">
        <w:t>a</w:t>
      </w:r>
      <w:r w:rsidR="00647555">
        <w:t xml:space="preserve"> </w:t>
      </w:r>
      <w:r w:rsidRPr="009936B1">
        <w:t>egalității</w:t>
      </w:r>
      <w:r w:rsidR="00647555">
        <w:t xml:space="preserve"> </w:t>
      </w:r>
      <w:r w:rsidRPr="009936B1">
        <w:t>de</w:t>
      </w:r>
      <w:r w:rsidR="00647555">
        <w:t xml:space="preserve"> </w:t>
      </w:r>
      <w:r w:rsidRPr="009936B1">
        <w:t>șanse,</w:t>
      </w:r>
      <w:r w:rsidR="00647555">
        <w:t xml:space="preserve"> </w:t>
      </w:r>
      <w:r w:rsidRPr="009936B1">
        <w:t>egalității</w:t>
      </w:r>
      <w:r w:rsidR="00647555">
        <w:t xml:space="preserve"> </w:t>
      </w:r>
      <w:r w:rsidRPr="009936B1">
        <w:t>de</w:t>
      </w:r>
      <w:r w:rsidR="00647555">
        <w:t xml:space="preserve"> </w:t>
      </w:r>
      <w:r w:rsidRPr="009936B1">
        <w:t>gen</w:t>
      </w:r>
      <w:r w:rsidR="00647555">
        <w:t xml:space="preserve"> </w:t>
      </w:r>
      <w:r w:rsidRPr="009936B1">
        <w:t>și</w:t>
      </w:r>
      <w:r w:rsidR="00647555">
        <w:t xml:space="preserve"> </w:t>
      </w:r>
      <w:r w:rsidRPr="009936B1">
        <w:t>nediscriminării,</w:t>
      </w:r>
      <w:r w:rsidR="00647555">
        <w:t xml:space="preserve"> </w:t>
      </w:r>
      <w:r w:rsidRPr="009936B1">
        <w:t>în</w:t>
      </w:r>
      <w:r w:rsidR="00647555">
        <w:t xml:space="preserve"> </w:t>
      </w:r>
      <w:r w:rsidRPr="009936B1">
        <w:t>conformitate</w:t>
      </w:r>
      <w:r w:rsidR="00647555">
        <w:t xml:space="preserve"> </w:t>
      </w:r>
      <w:r w:rsidRPr="009936B1">
        <w:t>cu</w:t>
      </w:r>
      <w:r w:rsidR="00647555">
        <w:t xml:space="preserve"> </w:t>
      </w:r>
      <w:r w:rsidRPr="009936B1">
        <w:t>prevederile</w:t>
      </w:r>
      <w:r w:rsidR="00647555">
        <w:t xml:space="preserve"> </w:t>
      </w:r>
      <w:r w:rsidRPr="009936B1">
        <w:t>Cartei</w:t>
      </w:r>
      <w:r w:rsidR="00647555">
        <w:t xml:space="preserve"> </w:t>
      </w:r>
      <w:r w:rsidRPr="009936B1">
        <w:t>Drepturilor</w:t>
      </w:r>
      <w:r w:rsidR="00647555">
        <w:t xml:space="preserve"> </w:t>
      </w:r>
      <w:r w:rsidRPr="009936B1">
        <w:t>Fundamentale</w:t>
      </w:r>
      <w:r w:rsidR="00647555">
        <w:t xml:space="preserve"> </w:t>
      </w:r>
      <w:r w:rsidRPr="009936B1">
        <w:t>a</w:t>
      </w:r>
      <w:r w:rsidR="00647555">
        <w:t xml:space="preserve"> </w:t>
      </w:r>
      <w:r w:rsidRPr="009936B1">
        <w:t>UE.</w:t>
      </w:r>
    </w:p>
    <w:p w14:paraId="5CDF862A" w14:textId="4B47BB70" w:rsidR="009936B1" w:rsidRPr="009936B1" w:rsidRDefault="009936B1" w:rsidP="009936B1">
      <w:r w:rsidRPr="009936B1">
        <w:t>Perioada</w:t>
      </w:r>
      <w:r w:rsidR="00647555">
        <w:t xml:space="preserve"> </w:t>
      </w:r>
      <w:r w:rsidRPr="009936B1">
        <w:t>de</w:t>
      </w:r>
      <w:r w:rsidR="00647555">
        <w:t xml:space="preserve"> </w:t>
      </w:r>
      <w:r w:rsidRPr="009936B1">
        <w:t>consultare</w:t>
      </w:r>
      <w:r w:rsidR="00647555">
        <w:t xml:space="preserve"> </w:t>
      </w:r>
      <w:r w:rsidRPr="009936B1">
        <w:t>publică</w:t>
      </w:r>
      <w:r w:rsidR="00647555">
        <w:t xml:space="preserve"> </w:t>
      </w:r>
      <w:r w:rsidRPr="009936B1">
        <w:t>este</w:t>
      </w:r>
      <w:r w:rsidR="00647555">
        <w:t xml:space="preserve"> </w:t>
      </w:r>
      <w:r w:rsidRPr="009936B1">
        <w:t>de</w:t>
      </w:r>
      <w:r w:rsidR="00647555">
        <w:t xml:space="preserve"> </w:t>
      </w:r>
      <w:r w:rsidRPr="009936B1">
        <w:t>20</w:t>
      </w:r>
      <w:r w:rsidR="00647555">
        <w:t xml:space="preserve"> </w:t>
      </w:r>
      <w:r w:rsidRPr="009936B1">
        <w:t>zile</w:t>
      </w:r>
      <w:r w:rsidR="00647555">
        <w:t xml:space="preserve"> </w:t>
      </w:r>
      <w:r w:rsidRPr="009936B1">
        <w:t>lucrătoare,</w:t>
      </w:r>
      <w:r w:rsidR="00647555">
        <w:t xml:space="preserve"> </w:t>
      </w:r>
      <w:r w:rsidRPr="009936B1">
        <w:t>începând</w:t>
      </w:r>
      <w:r w:rsidR="00647555">
        <w:t xml:space="preserve"> </w:t>
      </w:r>
      <w:r w:rsidRPr="009936B1">
        <w:t>cu</w:t>
      </w:r>
      <w:r w:rsidR="00647555">
        <w:t xml:space="preserve"> </w:t>
      </w:r>
      <w:r w:rsidRPr="009936B1">
        <w:t>data</w:t>
      </w:r>
      <w:r w:rsidR="00647555">
        <w:t xml:space="preserve"> </w:t>
      </w:r>
      <w:r w:rsidRPr="009936B1">
        <w:t>de</w:t>
      </w:r>
      <w:r w:rsidR="00647555">
        <w:t xml:space="preserve"> </w:t>
      </w:r>
      <w:r w:rsidRPr="009936B1">
        <w:t>12</w:t>
      </w:r>
      <w:r w:rsidR="00647555">
        <w:t xml:space="preserve"> </w:t>
      </w:r>
      <w:r w:rsidRPr="009936B1">
        <w:t>decembrie</w:t>
      </w:r>
      <w:r w:rsidR="00647555">
        <w:t xml:space="preserve"> </w:t>
      </w:r>
      <w:r w:rsidRPr="009936B1">
        <w:t>2023</w:t>
      </w:r>
      <w:r w:rsidR="00647555">
        <w:t xml:space="preserve"> </w:t>
      </w:r>
      <w:r w:rsidRPr="009936B1">
        <w:t>și</w:t>
      </w:r>
      <w:r w:rsidR="00647555">
        <w:t xml:space="preserve"> </w:t>
      </w:r>
      <w:r w:rsidRPr="009936B1">
        <w:t>până</w:t>
      </w:r>
      <w:r w:rsidR="00647555">
        <w:t xml:space="preserve"> </w:t>
      </w:r>
      <w:r w:rsidRPr="009936B1">
        <w:t>pe</w:t>
      </w:r>
      <w:r w:rsidR="00647555">
        <w:t xml:space="preserve"> </w:t>
      </w:r>
      <w:r w:rsidRPr="009936B1">
        <w:t>data</w:t>
      </w:r>
      <w:r w:rsidR="00647555">
        <w:t xml:space="preserve"> </w:t>
      </w:r>
      <w:r w:rsidRPr="009936B1">
        <w:t>de</w:t>
      </w:r>
      <w:r w:rsidR="00647555">
        <w:t xml:space="preserve"> </w:t>
      </w:r>
      <w:r w:rsidRPr="009936B1">
        <w:t>15</w:t>
      </w:r>
      <w:r w:rsidR="00647555">
        <w:t xml:space="preserve"> </w:t>
      </w:r>
      <w:r w:rsidRPr="009936B1">
        <w:t>ianuarie</w:t>
      </w:r>
      <w:r w:rsidR="00647555">
        <w:t xml:space="preserve"> </w:t>
      </w:r>
      <w:r w:rsidRPr="009936B1">
        <w:t>2024,</w:t>
      </w:r>
      <w:r w:rsidR="00647555">
        <w:t xml:space="preserve"> </w:t>
      </w:r>
      <w:r w:rsidRPr="009936B1">
        <w:t>ora</w:t>
      </w:r>
      <w:r w:rsidR="00647555">
        <w:t xml:space="preserve"> </w:t>
      </w:r>
      <w:r w:rsidRPr="009936B1">
        <w:t>17.00.</w:t>
      </w:r>
    </w:p>
    <w:p w14:paraId="062AD606" w14:textId="428F9D50" w:rsidR="009936B1" w:rsidRPr="009936B1" w:rsidRDefault="009936B1" w:rsidP="009936B1">
      <w:pPr>
        <w:rPr>
          <w:i/>
          <w:iCs/>
        </w:rPr>
      </w:pPr>
      <w:r w:rsidRPr="009936B1">
        <w:rPr>
          <w:i/>
          <w:iCs/>
        </w:rPr>
        <w:t>Eventualele</w:t>
      </w:r>
      <w:r w:rsidR="00647555">
        <w:rPr>
          <w:i/>
          <w:iCs/>
        </w:rPr>
        <w:t xml:space="preserve"> </w:t>
      </w:r>
      <w:r w:rsidRPr="009936B1">
        <w:rPr>
          <w:i/>
          <w:iCs/>
        </w:rPr>
        <w:t>observații</w:t>
      </w:r>
      <w:r w:rsidR="00647555">
        <w:rPr>
          <w:i/>
          <w:iCs/>
        </w:rPr>
        <w:t xml:space="preserve"> </w:t>
      </w:r>
      <w:r w:rsidRPr="009936B1">
        <w:rPr>
          <w:i/>
          <w:iCs/>
        </w:rPr>
        <w:t>și</w:t>
      </w:r>
      <w:r w:rsidR="00647555">
        <w:rPr>
          <w:i/>
          <w:iCs/>
        </w:rPr>
        <w:t xml:space="preserve"> </w:t>
      </w:r>
      <w:r w:rsidRPr="009936B1">
        <w:rPr>
          <w:i/>
          <w:iCs/>
        </w:rPr>
        <w:t>sugestii</w:t>
      </w:r>
      <w:r w:rsidR="00647555">
        <w:rPr>
          <w:i/>
          <w:iCs/>
        </w:rPr>
        <w:t xml:space="preserve"> </w:t>
      </w:r>
      <w:r w:rsidRPr="009936B1">
        <w:rPr>
          <w:i/>
          <w:iCs/>
        </w:rPr>
        <w:t>se</w:t>
      </w:r>
      <w:r w:rsidR="00647555">
        <w:rPr>
          <w:i/>
          <w:iCs/>
        </w:rPr>
        <w:t xml:space="preserve"> </w:t>
      </w:r>
      <w:r w:rsidRPr="009936B1">
        <w:rPr>
          <w:i/>
          <w:iCs/>
        </w:rPr>
        <w:t>vor</w:t>
      </w:r>
      <w:r w:rsidR="00647555">
        <w:rPr>
          <w:i/>
          <w:iCs/>
        </w:rPr>
        <w:t xml:space="preserve"> </w:t>
      </w:r>
      <w:r w:rsidRPr="009936B1">
        <w:rPr>
          <w:i/>
          <w:iCs/>
        </w:rPr>
        <w:t>transmite</w:t>
      </w:r>
      <w:r w:rsidR="00647555">
        <w:rPr>
          <w:i/>
          <w:iCs/>
        </w:rPr>
        <w:t xml:space="preserve"> </w:t>
      </w:r>
      <w:r w:rsidRPr="009936B1">
        <w:rPr>
          <w:i/>
          <w:iCs/>
        </w:rPr>
        <w:t>pe</w:t>
      </w:r>
      <w:r w:rsidR="00647555">
        <w:rPr>
          <w:i/>
          <w:iCs/>
        </w:rPr>
        <w:t xml:space="preserve"> </w:t>
      </w:r>
      <w:r w:rsidRPr="009936B1">
        <w:rPr>
          <w:i/>
          <w:iCs/>
        </w:rPr>
        <w:t>adresa</w:t>
      </w:r>
      <w:r w:rsidR="00647555">
        <w:rPr>
          <w:i/>
          <w:iCs/>
        </w:rPr>
        <w:t xml:space="preserve"> </w:t>
      </w:r>
      <w:r w:rsidRPr="009936B1">
        <w:rPr>
          <w:i/>
          <w:iCs/>
        </w:rPr>
        <w:t>de</w:t>
      </w:r>
      <w:r w:rsidR="00647555">
        <w:rPr>
          <w:i/>
          <w:iCs/>
        </w:rPr>
        <w:t xml:space="preserve"> </w:t>
      </w:r>
      <w:r w:rsidRPr="009936B1">
        <w:rPr>
          <w:i/>
          <w:iCs/>
        </w:rPr>
        <w:t>email:</w:t>
      </w:r>
      <w:r w:rsidR="00647555">
        <w:rPr>
          <w:i/>
          <w:iCs/>
        </w:rPr>
        <w:t xml:space="preserve"> </w:t>
      </w:r>
      <w:r w:rsidRPr="009936B1">
        <w:rPr>
          <w:i/>
          <w:iCs/>
        </w:rPr>
        <w:t>secretariat.pocidif@mfe.gov.ro</w:t>
      </w:r>
      <w:r w:rsidR="00647555">
        <w:rPr>
          <w:i/>
          <w:iCs/>
        </w:rPr>
        <w:t xml:space="preserve">  </w:t>
      </w:r>
    </w:p>
    <w:p w14:paraId="2114B8AB" w14:textId="77777777" w:rsidR="009936B1" w:rsidRPr="009936B1" w:rsidRDefault="009936B1" w:rsidP="009936B1">
      <w:pPr>
        <w:rPr>
          <w:b/>
          <w:bCs/>
        </w:rPr>
      </w:pPr>
      <w:r w:rsidRPr="009936B1">
        <w:rPr>
          <w:b/>
          <w:bCs/>
        </w:rPr>
        <w:t>Documente</w:t>
      </w:r>
    </w:p>
    <w:p w14:paraId="32FD2C7F" w14:textId="49B10F2B" w:rsidR="009936B1" w:rsidRPr="009936B1" w:rsidRDefault="00084DE3" w:rsidP="009936B1">
      <w:hyperlink r:id="rId26" w:tooltip="PCIDIF - Ghid A1.1.intreprinderi nou infiintate inovatoare.zip" w:history="1">
        <w:r w:rsidR="009936B1" w:rsidRPr="009936B1">
          <w:rPr>
            <w:rStyle w:val="Hyperlink"/>
            <w:szCs w:val="24"/>
          </w:rPr>
          <w:t>PCIDIF</w:t>
        </w:r>
        <w:r w:rsidR="00647555">
          <w:rPr>
            <w:rStyle w:val="Hyperlink"/>
            <w:szCs w:val="24"/>
          </w:rPr>
          <w:t xml:space="preserve"> </w:t>
        </w:r>
        <w:r w:rsidR="009936B1" w:rsidRPr="009936B1">
          <w:rPr>
            <w:rStyle w:val="Hyperlink"/>
            <w:szCs w:val="24"/>
          </w:rPr>
          <w:t>-</w:t>
        </w:r>
        <w:r w:rsidR="00647555">
          <w:rPr>
            <w:rStyle w:val="Hyperlink"/>
            <w:szCs w:val="24"/>
          </w:rPr>
          <w:t xml:space="preserve"> </w:t>
        </w:r>
        <w:r w:rsidR="009936B1" w:rsidRPr="009936B1">
          <w:rPr>
            <w:rStyle w:val="Hyperlink"/>
            <w:szCs w:val="24"/>
          </w:rPr>
          <w:t>Ghid</w:t>
        </w:r>
        <w:r w:rsidR="00647555">
          <w:rPr>
            <w:rStyle w:val="Hyperlink"/>
            <w:szCs w:val="24"/>
          </w:rPr>
          <w:t xml:space="preserve"> </w:t>
        </w:r>
        <w:r w:rsidR="009936B1" w:rsidRPr="009936B1">
          <w:rPr>
            <w:rStyle w:val="Hyperlink"/>
            <w:szCs w:val="24"/>
          </w:rPr>
          <w:t>A1.1.intreprinderi</w:t>
        </w:r>
        <w:r w:rsidR="00647555">
          <w:rPr>
            <w:rStyle w:val="Hyperlink"/>
            <w:szCs w:val="24"/>
          </w:rPr>
          <w:t xml:space="preserve"> </w:t>
        </w:r>
        <w:r w:rsidR="009936B1" w:rsidRPr="009936B1">
          <w:rPr>
            <w:rStyle w:val="Hyperlink"/>
            <w:szCs w:val="24"/>
          </w:rPr>
          <w:t>nou</w:t>
        </w:r>
        <w:r w:rsidR="00647555">
          <w:rPr>
            <w:rStyle w:val="Hyperlink"/>
            <w:szCs w:val="24"/>
          </w:rPr>
          <w:t xml:space="preserve"> </w:t>
        </w:r>
        <w:proofErr w:type="spellStart"/>
        <w:r w:rsidR="009936B1" w:rsidRPr="009936B1">
          <w:rPr>
            <w:rStyle w:val="Hyperlink"/>
            <w:szCs w:val="24"/>
          </w:rPr>
          <w:t>infiintate</w:t>
        </w:r>
        <w:proofErr w:type="spellEnd"/>
        <w:r w:rsidR="00647555">
          <w:rPr>
            <w:rStyle w:val="Hyperlink"/>
            <w:szCs w:val="24"/>
          </w:rPr>
          <w:t xml:space="preserve"> </w:t>
        </w:r>
        <w:r w:rsidR="009936B1" w:rsidRPr="009936B1">
          <w:rPr>
            <w:rStyle w:val="Hyperlink"/>
            <w:szCs w:val="24"/>
          </w:rPr>
          <w:t>inovatoare.zip</w:t>
        </w:r>
      </w:hyperlink>
    </w:p>
    <w:p w14:paraId="35A0DCB4" w14:textId="2D4B2BC8" w:rsidR="009936B1" w:rsidRPr="009936B1" w:rsidRDefault="00084DE3" w:rsidP="009936B1">
      <w:hyperlink r:id="rId27" w:tooltip="PCIDIF - Transformarea digitală și furnizarea de servicii îmbunătățite în sectorul cultural.docx" w:history="1">
        <w:r w:rsidR="009936B1" w:rsidRPr="009936B1">
          <w:rPr>
            <w:rStyle w:val="Hyperlink"/>
            <w:szCs w:val="24"/>
          </w:rPr>
          <w:t>PCIDIF</w:t>
        </w:r>
        <w:r w:rsidR="00647555">
          <w:rPr>
            <w:rStyle w:val="Hyperlink"/>
            <w:szCs w:val="24"/>
          </w:rPr>
          <w:t xml:space="preserve"> </w:t>
        </w:r>
        <w:r w:rsidR="009936B1" w:rsidRPr="009936B1">
          <w:rPr>
            <w:rStyle w:val="Hyperlink"/>
            <w:szCs w:val="24"/>
          </w:rPr>
          <w:t>-</w:t>
        </w:r>
        <w:r w:rsidR="00647555">
          <w:rPr>
            <w:rStyle w:val="Hyperlink"/>
            <w:szCs w:val="24"/>
          </w:rPr>
          <w:t xml:space="preserve"> </w:t>
        </w:r>
        <w:r w:rsidR="009936B1" w:rsidRPr="009936B1">
          <w:rPr>
            <w:rStyle w:val="Hyperlink"/>
            <w:szCs w:val="24"/>
          </w:rPr>
          <w:t>Transformarea</w:t>
        </w:r>
        <w:r w:rsidR="00647555">
          <w:rPr>
            <w:rStyle w:val="Hyperlink"/>
            <w:szCs w:val="24"/>
          </w:rPr>
          <w:t xml:space="preserve"> </w:t>
        </w:r>
        <w:r w:rsidR="009936B1" w:rsidRPr="009936B1">
          <w:rPr>
            <w:rStyle w:val="Hyperlink"/>
            <w:szCs w:val="24"/>
          </w:rPr>
          <w:t>digitală</w:t>
        </w:r>
        <w:r w:rsidR="00647555">
          <w:rPr>
            <w:rStyle w:val="Hyperlink"/>
            <w:szCs w:val="24"/>
          </w:rPr>
          <w:t xml:space="preserve"> </w:t>
        </w:r>
        <w:r w:rsidR="009936B1" w:rsidRPr="009936B1">
          <w:rPr>
            <w:rStyle w:val="Hyperlink"/>
            <w:szCs w:val="24"/>
          </w:rPr>
          <w:t>și</w:t>
        </w:r>
        <w:r w:rsidR="00647555">
          <w:rPr>
            <w:rStyle w:val="Hyperlink"/>
            <w:szCs w:val="24"/>
          </w:rPr>
          <w:t xml:space="preserve"> </w:t>
        </w:r>
        <w:r w:rsidR="009936B1" w:rsidRPr="009936B1">
          <w:rPr>
            <w:rStyle w:val="Hyperlink"/>
            <w:szCs w:val="24"/>
          </w:rPr>
          <w:t>furnizarea</w:t>
        </w:r>
        <w:r w:rsidR="00647555">
          <w:rPr>
            <w:rStyle w:val="Hyperlink"/>
            <w:szCs w:val="24"/>
          </w:rPr>
          <w:t xml:space="preserve"> </w:t>
        </w:r>
        <w:r w:rsidR="009936B1" w:rsidRPr="009936B1">
          <w:rPr>
            <w:rStyle w:val="Hyperlink"/>
            <w:szCs w:val="24"/>
          </w:rPr>
          <w:t>de</w:t>
        </w:r>
        <w:r w:rsidR="00647555">
          <w:rPr>
            <w:rStyle w:val="Hyperlink"/>
            <w:szCs w:val="24"/>
          </w:rPr>
          <w:t xml:space="preserve"> </w:t>
        </w:r>
        <w:r w:rsidR="009936B1" w:rsidRPr="009936B1">
          <w:rPr>
            <w:rStyle w:val="Hyperlink"/>
            <w:szCs w:val="24"/>
          </w:rPr>
          <w:t>servicii</w:t>
        </w:r>
        <w:r w:rsidR="00647555">
          <w:rPr>
            <w:rStyle w:val="Hyperlink"/>
            <w:szCs w:val="24"/>
          </w:rPr>
          <w:t xml:space="preserve"> </w:t>
        </w:r>
        <w:r w:rsidR="009936B1" w:rsidRPr="009936B1">
          <w:rPr>
            <w:rStyle w:val="Hyperlink"/>
            <w:szCs w:val="24"/>
          </w:rPr>
          <w:t>îmbunătățite</w:t>
        </w:r>
        <w:r w:rsidR="00647555">
          <w:rPr>
            <w:rStyle w:val="Hyperlink"/>
            <w:szCs w:val="24"/>
          </w:rPr>
          <w:t xml:space="preserve"> </w:t>
        </w:r>
        <w:r w:rsidR="009936B1" w:rsidRPr="009936B1">
          <w:rPr>
            <w:rStyle w:val="Hyperlink"/>
            <w:szCs w:val="24"/>
          </w:rPr>
          <w:t>în</w:t>
        </w:r>
        <w:r w:rsidR="00647555">
          <w:rPr>
            <w:rStyle w:val="Hyperlink"/>
            <w:szCs w:val="24"/>
          </w:rPr>
          <w:t xml:space="preserve"> </w:t>
        </w:r>
        <w:r w:rsidR="009936B1" w:rsidRPr="009936B1">
          <w:rPr>
            <w:rStyle w:val="Hyperlink"/>
            <w:szCs w:val="24"/>
          </w:rPr>
          <w:t>sectorul</w:t>
        </w:r>
        <w:r w:rsidR="00647555">
          <w:rPr>
            <w:rStyle w:val="Hyperlink"/>
            <w:szCs w:val="24"/>
          </w:rPr>
          <w:t xml:space="preserve"> </w:t>
        </w:r>
        <w:r w:rsidR="009936B1" w:rsidRPr="009936B1">
          <w:rPr>
            <w:rStyle w:val="Hyperlink"/>
            <w:szCs w:val="24"/>
          </w:rPr>
          <w:t>cultural.docx</w:t>
        </w:r>
      </w:hyperlink>
    </w:p>
    <w:p w14:paraId="63C5DF6F" w14:textId="7490357E" w:rsidR="009936B1" w:rsidRDefault="009936B1" w:rsidP="009936B1">
      <w:pPr>
        <w:pStyle w:val="Stilsursa"/>
      </w:pPr>
      <w:r w:rsidRPr="009936B1">
        <w:t>Sursa:</w:t>
      </w:r>
      <w:r w:rsidR="00647555">
        <w:t xml:space="preserve"> </w:t>
      </w:r>
      <w:r w:rsidRPr="009936B1">
        <w:t>MIPE</w:t>
      </w:r>
    </w:p>
    <w:p w14:paraId="2BADEF4C" w14:textId="4AC1F540" w:rsidR="009936B1" w:rsidRDefault="009936B1" w:rsidP="009936B1">
      <w:pPr>
        <w:pStyle w:val="separatorarticole"/>
      </w:pPr>
      <w:r>
        <w:t>*</w:t>
      </w:r>
    </w:p>
    <w:p w14:paraId="0C17D4A4" w14:textId="4D6A9466" w:rsidR="008A51A3" w:rsidRDefault="008A51A3" w:rsidP="008A51A3">
      <w:pPr>
        <w:pStyle w:val="TitluArticolinINFOUE"/>
      </w:pPr>
      <w:bookmarkStart w:id="155" w:name="_Toc153533888"/>
      <w:r>
        <w:lastRenderedPageBreak/>
        <w:t>MADR</w:t>
      </w:r>
      <w:r w:rsidR="003E0BE6">
        <w:t>:</w:t>
      </w:r>
      <w:r w:rsidR="00647555">
        <w:t xml:space="preserve"> </w:t>
      </w:r>
      <w:r w:rsidRPr="008A51A3">
        <w:t>Proiect</w:t>
      </w:r>
      <w:r w:rsidR="00647555">
        <w:t xml:space="preserve"> </w:t>
      </w:r>
      <w:r w:rsidRPr="008A51A3">
        <w:t>de</w:t>
      </w:r>
      <w:r w:rsidR="00647555">
        <w:t xml:space="preserve"> </w:t>
      </w:r>
      <w:r w:rsidRPr="008A51A3">
        <w:t>act</w:t>
      </w:r>
      <w:r w:rsidR="00647555">
        <w:t xml:space="preserve"> </w:t>
      </w:r>
      <w:r w:rsidRPr="008A51A3">
        <w:t>normativ</w:t>
      </w:r>
      <w:r w:rsidR="00647555">
        <w:t xml:space="preserve"> </w:t>
      </w:r>
      <w:r w:rsidRPr="008A51A3">
        <w:t>pentru</w:t>
      </w:r>
      <w:r w:rsidR="00647555">
        <w:t xml:space="preserve"> </w:t>
      </w:r>
      <w:r w:rsidRPr="008A51A3">
        <w:t>susținerea</w:t>
      </w:r>
      <w:r w:rsidR="00647555">
        <w:t xml:space="preserve"> </w:t>
      </w:r>
      <w:r w:rsidRPr="008A51A3">
        <w:t>activității</w:t>
      </w:r>
      <w:r w:rsidR="00647555">
        <w:t xml:space="preserve"> </w:t>
      </w:r>
      <w:r w:rsidRPr="008A51A3">
        <w:t>crescătorilor</w:t>
      </w:r>
      <w:r w:rsidR="00647555">
        <w:t xml:space="preserve"> </w:t>
      </w:r>
      <w:r w:rsidRPr="008A51A3">
        <w:t>din</w:t>
      </w:r>
      <w:r w:rsidR="00647555">
        <w:t xml:space="preserve"> </w:t>
      </w:r>
      <w:r w:rsidRPr="008A51A3">
        <w:t>sectorul</w:t>
      </w:r>
      <w:r w:rsidR="00647555">
        <w:t xml:space="preserve"> </w:t>
      </w:r>
      <w:r w:rsidRPr="008A51A3">
        <w:t>suin</w:t>
      </w:r>
      <w:r w:rsidR="00647555">
        <w:t xml:space="preserve"> </w:t>
      </w:r>
      <w:r w:rsidRPr="008A51A3">
        <w:t>și</w:t>
      </w:r>
      <w:r w:rsidR="00647555">
        <w:t xml:space="preserve"> </w:t>
      </w:r>
      <w:r w:rsidRPr="008A51A3">
        <w:t>avicol</w:t>
      </w:r>
      <w:bookmarkEnd w:id="155"/>
    </w:p>
    <w:p w14:paraId="4FF002BE" w14:textId="3A64ED33" w:rsidR="003E0BE6" w:rsidRPr="003E0BE6" w:rsidRDefault="00C90BF4" w:rsidP="003E0BE6">
      <w:r>
        <w:rPr>
          <w:noProof/>
          <w:lang w:eastAsia="ro-RO"/>
        </w:rPr>
        <w:drawing>
          <wp:anchor distT="0" distB="0" distL="114300" distR="114300" simplePos="0" relativeHeight="252094464" behindDoc="0" locked="0" layoutInCell="1" allowOverlap="1" wp14:anchorId="2E33C14D" wp14:editId="25ACF281">
            <wp:simplePos x="0" y="0"/>
            <wp:positionH relativeFrom="margin">
              <wp:align>left</wp:align>
            </wp:positionH>
            <wp:positionV relativeFrom="paragraph">
              <wp:posOffset>46457</wp:posOffset>
            </wp:positionV>
            <wp:extent cx="1521561" cy="1016551"/>
            <wp:effectExtent l="0" t="0" r="2540" b="0"/>
            <wp:wrapSquare wrapText="bothSides"/>
            <wp:docPr id="1873434422" name="Imagine 3" descr="Proiect de act normativ pentru susținerea activității crescătorilor  din sectorul suin și avi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iect de act normativ pentru susținerea activității crescătorilor  din sectorul suin și avicol"/>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521561" cy="1016551"/>
                    </a:xfrm>
                    <a:prstGeom prst="rect">
                      <a:avLst/>
                    </a:prstGeom>
                    <a:noFill/>
                    <a:ln>
                      <a:noFill/>
                    </a:ln>
                  </pic:spPr>
                </pic:pic>
              </a:graphicData>
            </a:graphic>
          </wp:anchor>
        </w:drawing>
      </w:r>
      <w:r w:rsidR="00647555">
        <w:t xml:space="preserve"> </w:t>
      </w:r>
      <w:r w:rsidR="003E0BE6" w:rsidRPr="003E0BE6">
        <w:t>MADR</w:t>
      </w:r>
      <w:r w:rsidR="00647555">
        <w:t xml:space="preserve"> </w:t>
      </w:r>
      <w:r w:rsidR="003E0BE6" w:rsidRPr="003E0BE6">
        <w:t>a</w:t>
      </w:r>
      <w:r w:rsidR="00647555">
        <w:t xml:space="preserve"> </w:t>
      </w:r>
      <w:r w:rsidR="003E0BE6" w:rsidRPr="003E0BE6">
        <w:t>postat</w:t>
      </w:r>
      <w:r w:rsidR="00647555">
        <w:t xml:space="preserve"> </w:t>
      </w:r>
      <w:r w:rsidR="003E0BE6" w:rsidRPr="003E0BE6">
        <w:t>în</w:t>
      </w:r>
      <w:r w:rsidR="00647555">
        <w:t xml:space="preserve"> </w:t>
      </w:r>
      <w:r w:rsidR="003E0BE6" w:rsidRPr="003E0BE6">
        <w:t>transparență</w:t>
      </w:r>
      <w:r w:rsidR="00647555">
        <w:t xml:space="preserve"> </w:t>
      </w:r>
      <w:r w:rsidR="003E0BE6" w:rsidRPr="003E0BE6">
        <w:t>decizională</w:t>
      </w:r>
      <w:r w:rsidR="00647555">
        <w:t xml:space="preserve"> </w:t>
      </w:r>
      <w:r w:rsidR="003E0BE6" w:rsidRPr="003E0BE6">
        <w:t>un</w:t>
      </w:r>
      <w:r w:rsidR="00647555">
        <w:t xml:space="preserve"> </w:t>
      </w:r>
      <w:r w:rsidR="003E0BE6" w:rsidRPr="003E0BE6">
        <w:t>proiect</w:t>
      </w:r>
      <w:r w:rsidR="00647555">
        <w:t xml:space="preserve"> </w:t>
      </w:r>
      <w:r w:rsidR="003E0BE6" w:rsidRPr="003E0BE6">
        <w:t>de</w:t>
      </w:r>
      <w:r w:rsidR="00647555">
        <w:t xml:space="preserve"> </w:t>
      </w:r>
      <w:r w:rsidR="003E0BE6" w:rsidRPr="003E0BE6">
        <w:t>Ordonanță</w:t>
      </w:r>
      <w:r w:rsidR="00647555">
        <w:t xml:space="preserve"> </w:t>
      </w:r>
      <w:r w:rsidR="003E0BE6" w:rsidRPr="003E0BE6">
        <w:t>de</w:t>
      </w:r>
      <w:r w:rsidR="00647555">
        <w:t xml:space="preserve"> </w:t>
      </w:r>
      <w:r w:rsidR="003E0BE6" w:rsidRPr="003E0BE6">
        <w:t>Urgență</w:t>
      </w:r>
      <w:r w:rsidR="00647555">
        <w:t xml:space="preserve"> </w:t>
      </w:r>
      <w:r w:rsidR="003E0BE6" w:rsidRPr="003E0BE6">
        <w:t>pentru</w:t>
      </w:r>
      <w:r w:rsidR="00647555">
        <w:t xml:space="preserve"> </w:t>
      </w:r>
      <w:r w:rsidR="003E0BE6" w:rsidRPr="003E0BE6">
        <w:t>instituirea</w:t>
      </w:r>
      <w:r w:rsidR="00647555">
        <w:t xml:space="preserve"> </w:t>
      </w:r>
      <w:r w:rsidR="003E0BE6" w:rsidRPr="003E0BE6">
        <w:t>unei</w:t>
      </w:r>
      <w:r w:rsidR="00647555">
        <w:t xml:space="preserve"> </w:t>
      </w:r>
      <w:r w:rsidR="003E0BE6" w:rsidRPr="003E0BE6">
        <w:t>scheme</w:t>
      </w:r>
      <w:r w:rsidR="00647555">
        <w:t xml:space="preserve"> </w:t>
      </w:r>
      <w:r w:rsidR="003E0BE6" w:rsidRPr="003E0BE6">
        <w:t>de</w:t>
      </w:r>
      <w:r w:rsidR="00647555">
        <w:t xml:space="preserve"> </w:t>
      </w:r>
      <w:r w:rsidR="003E0BE6" w:rsidRPr="003E0BE6">
        <w:t>ajutor</w:t>
      </w:r>
      <w:r w:rsidR="00647555">
        <w:t xml:space="preserve"> </w:t>
      </w:r>
      <w:r w:rsidR="003E0BE6" w:rsidRPr="003E0BE6">
        <w:t>de</w:t>
      </w:r>
      <w:r w:rsidR="00647555">
        <w:t xml:space="preserve"> </w:t>
      </w:r>
      <w:r w:rsidR="003E0BE6" w:rsidRPr="003E0BE6">
        <w:t>stat</w:t>
      </w:r>
      <w:r w:rsidR="00647555">
        <w:t xml:space="preserve"> </w:t>
      </w:r>
      <w:r w:rsidR="003E0BE6" w:rsidRPr="003E0BE6">
        <w:t>pentru</w:t>
      </w:r>
      <w:r w:rsidR="00647555">
        <w:t xml:space="preserve"> </w:t>
      </w:r>
      <w:r w:rsidR="003E0BE6" w:rsidRPr="003E0BE6">
        <w:t>susținerea</w:t>
      </w:r>
      <w:r w:rsidR="00647555">
        <w:t xml:space="preserve"> </w:t>
      </w:r>
      <w:r w:rsidR="003E0BE6" w:rsidRPr="003E0BE6">
        <w:t>activității</w:t>
      </w:r>
      <w:r w:rsidR="00647555">
        <w:t xml:space="preserve"> </w:t>
      </w:r>
      <w:r w:rsidR="003E0BE6" w:rsidRPr="003E0BE6">
        <w:t>crescătorilor</w:t>
      </w:r>
      <w:r w:rsidR="00647555">
        <w:t xml:space="preserve"> </w:t>
      </w:r>
      <w:r w:rsidR="003E0BE6" w:rsidRPr="003E0BE6">
        <w:t>din</w:t>
      </w:r>
      <w:r w:rsidR="00647555">
        <w:t xml:space="preserve"> </w:t>
      </w:r>
      <w:r w:rsidR="003E0BE6" w:rsidRPr="003E0BE6">
        <w:t>sectorul</w:t>
      </w:r>
      <w:r w:rsidR="00647555">
        <w:t xml:space="preserve"> </w:t>
      </w:r>
      <w:r w:rsidR="003E0BE6" w:rsidRPr="003E0BE6">
        <w:t>suin</w:t>
      </w:r>
      <w:r w:rsidR="00647555">
        <w:t xml:space="preserve"> </w:t>
      </w:r>
      <w:r w:rsidR="003E0BE6" w:rsidRPr="003E0BE6">
        <w:t>și</w:t>
      </w:r>
      <w:r w:rsidR="00647555">
        <w:t xml:space="preserve"> </w:t>
      </w:r>
      <w:r w:rsidR="003E0BE6" w:rsidRPr="003E0BE6">
        <w:t>avicol,</w:t>
      </w:r>
      <w:r w:rsidR="00647555">
        <w:t xml:space="preserve"> </w:t>
      </w:r>
      <w:r w:rsidR="003E0BE6" w:rsidRPr="003E0BE6">
        <w:t>în</w:t>
      </w:r>
      <w:r w:rsidR="00647555">
        <w:t xml:space="preserve"> </w:t>
      </w:r>
      <w:r w:rsidR="003E0BE6" w:rsidRPr="003E0BE6">
        <w:t>perioada</w:t>
      </w:r>
      <w:r w:rsidR="00647555">
        <w:t xml:space="preserve"> </w:t>
      </w:r>
      <w:r w:rsidR="003E0BE6" w:rsidRPr="003E0BE6">
        <w:t>1</w:t>
      </w:r>
      <w:r w:rsidR="00647555">
        <w:t xml:space="preserve"> </w:t>
      </w:r>
      <w:r w:rsidR="003E0BE6" w:rsidRPr="003E0BE6">
        <w:t>august</w:t>
      </w:r>
      <w:r w:rsidR="00647555">
        <w:t xml:space="preserve"> </w:t>
      </w:r>
      <w:r w:rsidR="003E0BE6" w:rsidRPr="003E0BE6">
        <w:t>2022</w:t>
      </w:r>
      <w:r w:rsidR="00647555">
        <w:t xml:space="preserve"> </w:t>
      </w:r>
      <w:r w:rsidR="003E0BE6" w:rsidRPr="003E0BE6">
        <w:t>–</w:t>
      </w:r>
      <w:r w:rsidR="00647555">
        <w:t xml:space="preserve"> </w:t>
      </w:r>
      <w:r w:rsidR="003E0BE6" w:rsidRPr="003E0BE6">
        <w:t>31</w:t>
      </w:r>
      <w:r w:rsidR="00647555">
        <w:t xml:space="preserve"> </w:t>
      </w:r>
      <w:r w:rsidR="003E0BE6" w:rsidRPr="003E0BE6">
        <w:t>august</w:t>
      </w:r>
      <w:r w:rsidR="00647555">
        <w:t xml:space="preserve"> </w:t>
      </w:r>
      <w:r w:rsidR="003E0BE6" w:rsidRPr="003E0BE6">
        <w:t>2023,</w:t>
      </w:r>
      <w:r w:rsidR="00647555">
        <w:t xml:space="preserve"> </w:t>
      </w:r>
      <w:r w:rsidR="003E0BE6" w:rsidRPr="003E0BE6">
        <w:t>în</w:t>
      </w:r>
      <w:r w:rsidR="00647555">
        <w:t xml:space="preserve"> </w:t>
      </w:r>
      <w:r w:rsidR="003E0BE6" w:rsidRPr="003E0BE6">
        <w:t>contextul</w:t>
      </w:r>
      <w:r w:rsidR="00647555">
        <w:t xml:space="preserve"> </w:t>
      </w:r>
      <w:r w:rsidR="003E0BE6" w:rsidRPr="003E0BE6">
        <w:t>crizei</w:t>
      </w:r>
      <w:r w:rsidR="00647555">
        <w:t xml:space="preserve"> </w:t>
      </w:r>
      <w:r w:rsidR="003E0BE6" w:rsidRPr="003E0BE6">
        <w:t>provocate</w:t>
      </w:r>
      <w:r w:rsidR="00647555">
        <w:t xml:space="preserve"> </w:t>
      </w:r>
      <w:r w:rsidR="003E0BE6" w:rsidRPr="003E0BE6">
        <w:t>de</w:t>
      </w:r>
      <w:r w:rsidR="00647555">
        <w:t xml:space="preserve"> </w:t>
      </w:r>
      <w:r w:rsidR="003E0BE6" w:rsidRPr="003E0BE6">
        <w:t>agresiunea</w:t>
      </w:r>
      <w:r w:rsidR="00647555">
        <w:t xml:space="preserve"> </w:t>
      </w:r>
      <w:r w:rsidR="003E0BE6" w:rsidRPr="003E0BE6">
        <w:t>Rusiei</w:t>
      </w:r>
      <w:r w:rsidR="00647555">
        <w:t xml:space="preserve"> </w:t>
      </w:r>
      <w:r w:rsidR="003E0BE6" w:rsidRPr="003E0BE6">
        <w:t>împotriva</w:t>
      </w:r>
      <w:r w:rsidR="00647555">
        <w:t xml:space="preserve"> </w:t>
      </w:r>
      <w:r w:rsidR="003E0BE6" w:rsidRPr="003E0BE6">
        <w:t>Ucrainei.</w:t>
      </w:r>
    </w:p>
    <w:p w14:paraId="45A610FC" w14:textId="0812C6B6" w:rsidR="003E0BE6" w:rsidRPr="003E0BE6" w:rsidRDefault="003E0BE6" w:rsidP="003E0BE6">
      <w:r w:rsidRPr="003E0BE6">
        <w:t>Valoarea</w:t>
      </w:r>
      <w:r w:rsidR="00647555">
        <w:t xml:space="preserve"> </w:t>
      </w:r>
      <w:r w:rsidRPr="003E0BE6">
        <w:t>totală</w:t>
      </w:r>
      <w:r w:rsidR="00647555">
        <w:t xml:space="preserve"> </w:t>
      </w:r>
      <w:r w:rsidRPr="003E0BE6">
        <w:t>maximă</w:t>
      </w:r>
      <w:r w:rsidR="00647555">
        <w:t xml:space="preserve"> </w:t>
      </w:r>
      <w:r w:rsidRPr="003E0BE6">
        <w:t>estimată</w:t>
      </w:r>
      <w:r w:rsidR="00647555">
        <w:t xml:space="preserve"> </w:t>
      </w:r>
      <w:r w:rsidRPr="003E0BE6">
        <w:t>a</w:t>
      </w:r>
      <w:r w:rsidR="00647555">
        <w:t xml:space="preserve"> </w:t>
      </w:r>
      <w:r w:rsidRPr="003E0BE6">
        <w:t>schemei</w:t>
      </w:r>
      <w:r w:rsidR="00647555">
        <w:t xml:space="preserve"> </w:t>
      </w:r>
      <w:r w:rsidRPr="003E0BE6">
        <w:t>de</w:t>
      </w:r>
      <w:r w:rsidR="00647555">
        <w:t xml:space="preserve"> </w:t>
      </w:r>
      <w:r w:rsidRPr="003E0BE6">
        <w:t>ajutor</w:t>
      </w:r>
      <w:r w:rsidR="00647555">
        <w:t xml:space="preserve"> </w:t>
      </w:r>
      <w:r w:rsidRPr="003E0BE6">
        <w:t>de</w:t>
      </w:r>
      <w:r w:rsidR="00647555">
        <w:t xml:space="preserve"> </w:t>
      </w:r>
      <w:r w:rsidRPr="003E0BE6">
        <w:t>stat</w:t>
      </w:r>
      <w:r w:rsidR="00647555">
        <w:t xml:space="preserve"> </w:t>
      </w:r>
      <w:r w:rsidRPr="003E0BE6">
        <w:t>este</w:t>
      </w:r>
      <w:r w:rsidR="00647555">
        <w:t xml:space="preserve"> </w:t>
      </w:r>
      <w:r w:rsidRPr="003E0BE6">
        <w:t>de</w:t>
      </w:r>
      <w:r w:rsidR="00647555">
        <w:t xml:space="preserve"> </w:t>
      </w:r>
      <w:r w:rsidRPr="003E0BE6">
        <w:t>126.694.400</w:t>
      </w:r>
      <w:r w:rsidR="00647555">
        <w:t xml:space="preserve"> </w:t>
      </w:r>
      <w:r w:rsidRPr="003E0BE6">
        <w:t>lei,</w:t>
      </w:r>
      <w:r w:rsidR="00647555">
        <w:t xml:space="preserve"> </w:t>
      </w:r>
      <w:r w:rsidRPr="003E0BE6">
        <w:t>echivalentul</w:t>
      </w:r>
      <w:r w:rsidR="00647555">
        <w:t xml:space="preserve"> </w:t>
      </w:r>
      <w:r w:rsidRPr="003E0BE6">
        <w:t>sumei</w:t>
      </w:r>
      <w:r w:rsidR="00647555">
        <w:t xml:space="preserve"> </w:t>
      </w:r>
      <w:r w:rsidRPr="003E0BE6">
        <w:t>de</w:t>
      </w:r>
      <w:r w:rsidR="00647555">
        <w:t xml:space="preserve"> </w:t>
      </w:r>
      <w:r w:rsidRPr="003E0BE6">
        <w:t>25,6</w:t>
      </w:r>
      <w:r w:rsidR="00647555">
        <w:t xml:space="preserve"> </w:t>
      </w:r>
      <w:r w:rsidRPr="003E0BE6">
        <w:t>milioane</w:t>
      </w:r>
      <w:r w:rsidR="00647555">
        <w:t xml:space="preserve"> </w:t>
      </w:r>
      <w:r w:rsidRPr="003E0BE6">
        <w:t>euro</w:t>
      </w:r>
      <w:r w:rsidR="00647555">
        <w:t xml:space="preserve"> </w:t>
      </w:r>
      <w:r w:rsidRPr="003E0BE6">
        <w:t>pentru</w:t>
      </w:r>
      <w:r w:rsidR="00647555">
        <w:t xml:space="preserve"> </w:t>
      </w:r>
      <w:r w:rsidRPr="003E0BE6">
        <w:t>sectorul</w:t>
      </w:r>
      <w:r w:rsidR="00647555">
        <w:t xml:space="preserve"> </w:t>
      </w:r>
      <w:r w:rsidRPr="003E0BE6">
        <w:t>suin</w:t>
      </w:r>
      <w:r w:rsidR="00647555">
        <w:t xml:space="preserve"> </w:t>
      </w:r>
      <w:r w:rsidRPr="003E0BE6">
        <w:t>și</w:t>
      </w:r>
      <w:r w:rsidR="00647555">
        <w:t xml:space="preserve"> </w:t>
      </w:r>
      <w:r w:rsidRPr="003E0BE6">
        <w:t>151.934.300</w:t>
      </w:r>
      <w:r w:rsidR="00647555">
        <w:t xml:space="preserve"> </w:t>
      </w:r>
      <w:r w:rsidRPr="003E0BE6">
        <w:t>lei,</w:t>
      </w:r>
      <w:r w:rsidR="00647555">
        <w:t xml:space="preserve"> </w:t>
      </w:r>
      <w:r w:rsidRPr="003E0BE6">
        <w:t>echivalentul</w:t>
      </w:r>
      <w:r w:rsidR="00647555">
        <w:t xml:space="preserve"> </w:t>
      </w:r>
      <w:r w:rsidRPr="003E0BE6">
        <w:t>sumei</w:t>
      </w:r>
      <w:r w:rsidR="00647555">
        <w:t xml:space="preserve"> </w:t>
      </w:r>
      <w:r w:rsidRPr="003E0BE6">
        <w:t>de</w:t>
      </w:r>
      <w:r w:rsidR="00647555">
        <w:t xml:space="preserve"> </w:t>
      </w:r>
      <w:r w:rsidRPr="003E0BE6">
        <w:t>30,7</w:t>
      </w:r>
      <w:r w:rsidR="00647555">
        <w:t xml:space="preserve"> </w:t>
      </w:r>
      <w:r w:rsidRPr="003E0BE6">
        <w:t>milioane</w:t>
      </w:r>
      <w:r w:rsidR="00647555">
        <w:t xml:space="preserve"> </w:t>
      </w:r>
      <w:r w:rsidRPr="003E0BE6">
        <w:t>euro</w:t>
      </w:r>
      <w:r w:rsidR="00647555">
        <w:t xml:space="preserve"> </w:t>
      </w:r>
      <w:r w:rsidRPr="003E0BE6">
        <w:t>pentru</w:t>
      </w:r>
      <w:r w:rsidR="00647555">
        <w:t xml:space="preserve"> </w:t>
      </w:r>
      <w:r w:rsidRPr="003E0BE6">
        <w:t>sectorul</w:t>
      </w:r>
      <w:r w:rsidR="00647555">
        <w:t xml:space="preserve"> </w:t>
      </w:r>
      <w:r w:rsidRPr="003E0BE6">
        <w:t>avicol.</w:t>
      </w:r>
    </w:p>
    <w:p w14:paraId="0EE664D9" w14:textId="0BD07491" w:rsidR="003E0BE6" w:rsidRPr="003E0BE6" w:rsidRDefault="003E0BE6" w:rsidP="003E0BE6">
      <w:r w:rsidRPr="003E0BE6">
        <w:t>Cuantumul</w:t>
      </w:r>
      <w:r w:rsidR="00647555">
        <w:t xml:space="preserve"> </w:t>
      </w:r>
      <w:r w:rsidRPr="003E0BE6">
        <w:t>propus</w:t>
      </w:r>
      <w:r w:rsidR="00647555">
        <w:t xml:space="preserve"> </w:t>
      </w:r>
      <w:r w:rsidRPr="003E0BE6">
        <w:t>pentru</w:t>
      </w:r>
      <w:r w:rsidR="00647555">
        <w:t xml:space="preserve"> </w:t>
      </w:r>
      <w:r w:rsidRPr="003E0BE6">
        <w:t>ajutorul</w:t>
      </w:r>
      <w:r w:rsidR="00647555">
        <w:t xml:space="preserve"> </w:t>
      </w:r>
      <w:r w:rsidRPr="003E0BE6">
        <w:t>de</w:t>
      </w:r>
      <w:r w:rsidR="00647555">
        <w:t xml:space="preserve"> </w:t>
      </w:r>
      <w:r w:rsidRPr="003E0BE6">
        <w:t>stat</w:t>
      </w:r>
      <w:r w:rsidR="00647555">
        <w:t xml:space="preserve"> </w:t>
      </w:r>
      <w:r w:rsidRPr="003E0BE6">
        <w:t>este</w:t>
      </w:r>
      <w:r w:rsidR="00647555">
        <w:t xml:space="preserve"> </w:t>
      </w:r>
      <w:r w:rsidRPr="003E0BE6">
        <w:t>de</w:t>
      </w:r>
      <w:r w:rsidR="00647555">
        <w:t xml:space="preserve"> </w:t>
      </w:r>
      <w:r w:rsidRPr="003E0BE6">
        <w:t>100</w:t>
      </w:r>
      <w:r w:rsidR="00647555">
        <w:t xml:space="preserve"> </w:t>
      </w:r>
      <w:r w:rsidRPr="003E0BE6">
        <w:t>euro/UVM,</w:t>
      </w:r>
      <w:r w:rsidR="00647555">
        <w:t xml:space="preserve"> </w:t>
      </w:r>
      <w:r w:rsidRPr="003E0BE6">
        <w:t>echivalent</w:t>
      </w:r>
      <w:r w:rsidR="00647555">
        <w:t xml:space="preserve"> </w:t>
      </w:r>
      <w:r w:rsidRPr="003E0BE6">
        <w:t>în</w:t>
      </w:r>
      <w:r w:rsidR="00647555">
        <w:t xml:space="preserve"> </w:t>
      </w:r>
      <w:r w:rsidRPr="003E0BE6">
        <w:t>lei.</w:t>
      </w:r>
    </w:p>
    <w:p w14:paraId="37B78F61" w14:textId="5D19BFBD" w:rsidR="003E0BE6" w:rsidRPr="003E0BE6" w:rsidRDefault="003E0BE6" w:rsidP="003E0BE6">
      <w:r w:rsidRPr="003E0BE6">
        <w:t>Coeficienții</w:t>
      </w:r>
      <w:r w:rsidR="00647555">
        <w:t xml:space="preserve"> </w:t>
      </w:r>
      <w:r w:rsidRPr="003E0BE6">
        <w:t>de</w:t>
      </w:r>
      <w:r w:rsidR="00647555">
        <w:t xml:space="preserve"> </w:t>
      </w:r>
      <w:r w:rsidRPr="003E0BE6">
        <w:t>conversie</w:t>
      </w:r>
      <w:r w:rsidR="00647555">
        <w:t xml:space="preserve"> </w:t>
      </w:r>
      <w:r w:rsidRPr="003E0BE6">
        <w:t>sunt</w:t>
      </w:r>
      <w:r w:rsidR="00647555">
        <w:t xml:space="preserve"> </w:t>
      </w:r>
      <w:r w:rsidRPr="003E0BE6">
        <w:t>prevăzuți</w:t>
      </w:r>
      <w:r w:rsidR="00647555">
        <w:t xml:space="preserve"> </w:t>
      </w:r>
      <w:r w:rsidRPr="003E0BE6">
        <w:t>în</w:t>
      </w:r>
      <w:r w:rsidR="00647555">
        <w:t xml:space="preserve"> </w:t>
      </w:r>
      <w:r w:rsidRPr="003E0BE6">
        <w:t>anexa</w:t>
      </w:r>
      <w:r w:rsidR="00647555">
        <w:t xml:space="preserve"> </w:t>
      </w:r>
      <w:r w:rsidRPr="003E0BE6">
        <w:t>nr.</w:t>
      </w:r>
      <w:r w:rsidR="00647555">
        <w:t xml:space="preserve"> </w:t>
      </w:r>
      <w:r w:rsidRPr="003E0BE6">
        <w:t>1</w:t>
      </w:r>
      <w:r w:rsidR="00647555">
        <w:t xml:space="preserve"> </w:t>
      </w:r>
      <w:r w:rsidRPr="003E0BE6">
        <w:t>la</w:t>
      </w:r>
      <w:r w:rsidR="00647555">
        <w:t xml:space="preserve"> </w:t>
      </w:r>
      <w:r w:rsidRPr="003E0BE6">
        <w:t>Regulamentul</w:t>
      </w:r>
      <w:r w:rsidR="00647555">
        <w:t xml:space="preserve"> </w:t>
      </w:r>
      <w:r w:rsidRPr="003E0BE6">
        <w:t>(UE)</w:t>
      </w:r>
      <w:r w:rsidR="00647555">
        <w:t xml:space="preserve"> </w:t>
      </w:r>
      <w:r w:rsidRPr="003E0BE6">
        <w:t>2018/1091</w:t>
      </w:r>
      <w:r w:rsidR="00647555">
        <w:t xml:space="preserve"> </w:t>
      </w:r>
      <w:r w:rsidRPr="003E0BE6">
        <w:t>al</w:t>
      </w:r>
      <w:r w:rsidR="00647555">
        <w:t xml:space="preserve"> </w:t>
      </w:r>
      <w:r w:rsidRPr="003E0BE6">
        <w:t>Parlamentului</w:t>
      </w:r>
      <w:r w:rsidR="00647555">
        <w:t xml:space="preserve"> </w:t>
      </w:r>
      <w:r w:rsidRPr="003E0BE6">
        <w:t>European</w:t>
      </w:r>
      <w:r w:rsidR="00647555">
        <w:t xml:space="preserve"> </w:t>
      </w:r>
      <w:r w:rsidRPr="003E0BE6">
        <w:t>și</w:t>
      </w:r>
      <w:r w:rsidR="00647555">
        <w:t xml:space="preserve"> </w:t>
      </w:r>
      <w:r w:rsidRPr="003E0BE6">
        <w:t>al</w:t>
      </w:r>
      <w:r w:rsidR="00647555">
        <w:t xml:space="preserve"> </w:t>
      </w:r>
      <w:r w:rsidRPr="003E0BE6">
        <w:t>Consiliului</w:t>
      </w:r>
      <w:r w:rsidR="00647555">
        <w:t xml:space="preserve"> </w:t>
      </w:r>
      <w:r w:rsidRPr="003E0BE6">
        <w:t>din</w:t>
      </w:r>
      <w:r w:rsidR="00647555">
        <w:t xml:space="preserve"> </w:t>
      </w:r>
      <w:r w:rsidRPr="003E0BE6">
        <w:t>18</w:t>
      </w:r>
      <w:r w:rsidR="00647555">
        <w:t xml:space="preserve"> </w:t>
      </w:r>
      <w:r w:rsidRPr="003E0BE6">
        <w:t>iulie</w:t>
      </w:r>
      <w:r w:rsidR="00647555">
        <w:t xml:space="preserve"> </w:t>
      </w:r>
      <w:r w:rsidRPr="003E0BE6">
        <w:t>2018,</w:t>
      </w:r>
      <w:r w:rsidR="00647555">
        <w:t xml:space="preserve"> </w:t>
      </w:r>
      <w:r w:rsidRPr="003E0BE6">
        <w:t>respectiv:</w:t>
      </w:r>
      <w:r w:rsidR="00647555">
        <w:t xml:space="preserve"> </w:t>
      </w:r>
      <w:r w:rsidRPr="003E0BE6">
        <w:t>0,3</w:t>
      </w:r>
      <w:r w:rsidR="00647555">
        <w:t xml:space="preserve"> </w:t>
      </w:r>
      <w:r w:rsidRPr="003E0BE6">
        <w:t>UVM</w:t>
      </w:r>
      <w:r w:rsidR="00647555">
        <w:t xml:space="preserve"> </w:t>
      </w:r>
      <w:r w:rsidRPr="003E0BE6">
        <w:t>pentru</w:t>
      </w:r>
      <w:r w:rsidR="00647555">
        <w:t xml:space="preserve"> </w:t>
      </w:r>
      <w:r w:rsidRPr="003E0BE6">
        <w:t>porc</w:t>
      </w:r>
      <w:r w:rsidR="00647555">
        <w:t xml:space="preserve"> </w:t>
      </w:r>
      <w:r w:rsidRPr="003E0BE6">
        <w:t>gras,</w:t>
      </w:r>
      <w:r w:rsidR="00647555">
        <w:t xml:space="preserve"> </w:t>
      </w:r>
      <w:r w:rsidRPr="003E0BE6">
        <w:t>0,5</w:t>
      </w:r>
      <w:r w:rsidR="00647555">
        <w:t xml:space="preserve"> </w:t>
      </w:r>
      <w:r w:rsidRPr="003E0BE6">
        <w:t>UVM</w:t>
      </w:r>
      <w:r w:rsidR="00647555">
        <w:t xml:space="preserve"> </w:t>
      </w:r>
      <w:r w:rsidRPr="003E0BE6">
        <w:t>pentru</w:t>
      </w:r>
      <w:r w:rsidR="00647555">
        <w:t xml:space="preserve"> </w:t>
      </w:r>
      <w:r w:rsidRPr="003E0BE6">
        <w:t>suine</w:t>
      </w:r>
      <w:r w:rsidR="00647555">
        <w:t xml:space="preserve"> </w:t>
      </w:r>
      <w:r w:rsidRPr="003E0BE6">
        <w:t>de</w:t>
      </w:r>
      <w:r w:rsidR="00647555">
        <w:t xml:space="preserve"> </w:t>
      </w:r>
      <w:r w:rsidRPr="003E0BE6">
        <w:t>reproducție,</w:t>
      </w:r>
      <w:r w:rsidR="00647555">
        <w:t xml:space="preserve"> </w:t>
      </w:r>
      <w:r w:rsidRPr="003E0BE6">
        <w:t>respectiv</w:t>
      </w:r>
      <w:r w:rsidR="00647555">
        <w:t xml:space="preserve"> </w:t>
      </w:r>
      <w:r w:rsidRPr="003E0BE6">
        <w:t>scroafe</w:t>
      </w:r>
      <w:r w:rsidR="00647555">
        <w:t xml:space="preserve"> </w:t>
      </w:r>
      <w:r w:rsidRPr="003E0BE6">
        <w:t>și</w:t>
      </w:r>
      <w:r w:rsidR="00647555">
        <w:t xml:space="preserve"> </w:t>
      </w:r>
      <w:r w:rsidRPr="003E0BE6">
        <w:t>scrofițe,</w:t>
      </w:r>
      <w:r w:rsidR="00647555">
        <w:t xml:space="preserve"> </w:t>
      </w:r>
      <w:r w:rsidRPr="003E0BE6">
        <w:t>0,007</w:t>
      </w:r>
      <w:r w:rsidR="00647555">
        <w:t xml:space="preserve"> </w:t>
      </w:r>
      <w:r w:rsidRPr="003E0BE6">
        <w:t>UVM</w:t>
      </w:r>
      <w:r w:rsidR="00647555">
        <w:t xml:space="preserve"> </w:t>
      </w:r>
      <w:r w:rsidRPr="003E0BE6">
        <w:t>pentru</w:t>
      </w:r>
      <w:r w:rsidR="00647555">
        <w:t xml:space="preserve"> </w:t>
      </w:r>
      <w:r w:rsidRPr="003E0BE6">
        <w:t>pui</w:t>
      </w:r>
      <w:r w:rsidR="00647555">
        <w:t xml:space="preserve"> </w:t>
      </w:r>
      <w:r w:rsidRPr="003E0BE6">
        <w:t>de</w:t>
      </w:r>
      <w:r w:rsidR="00647555">
        <w:t xml:space="preserve"> </w:t>
      </w:r>
      <w:r w:rsidRPr="003E0BE6">
        <w:t>carne</w:t>
      </w:r>
      <w:r w:rsidR="00647555">
        <w:t xml:space="preserve"> </w:t>
      </w:r>
      <w:r w:rsidRPr="003E0BE6">
        <w:t>și</w:t>
      </w:r>
      <w:r w:rsidR="00647555">
        <w:t xml:space="preserve"> </w:t>
      </w:r>
      <w:r w:rsidRPr="003E0BE6">
        <w:t>pui</w:t>
      </w:r>
      <w:r w:rsidR="00647555">
        <w:t xml:space="preserve"> </w:t>
      </w:r>
      <w:proofErr w:type="spellStart"/>
      <w:r w:rsidRPr="003E0BE6">
        <w:t>eclozionați</w:t>
      </w:r>
      <w:proofErr w:type="spellEnd"/>
      <w:r w:rsidRPr="003E0BE6">
        <w:t>,</w:t>
      </w:r>
      <w:r w:rsidR="00647555">
        <w:t xml:space="preserve"> </w:t>
      </w:r>
      <w:r w:rsidRPr="003E0BE6">
        <w:t>0,03</w:t>
      </w:r>
      <w:r w:rsidR="00647555">
        <w:t xml:space="preserve"> </w:t>
      </w:r>
      <w:r w:rsidRPr="003E0BE6">
        <w:t>pentru</w:t>
      </w:r>
      <w:r w:rsidR="00647555">
        <w:t xml:space="preserve"> </w:t>
      </w:r>
      <w:r w:rsidRPr="003E0BE6">
        <w:t>pui</w:t>
      </w:r>
      <w:r w:rsidR="00647555">
        <w:t xml:space="preserve"> </w:t>
      </w:r>
      <w:r w:rsidRPr="003E0BE6">
        <w:t>de</w:t>
      </w:r>
      <w:r w:rsidR="00647555">
        <w:t xml:space="preserve"> </w:t>
      </w:r>
      <w:r w:rsidRPr="003E0BE6">
        <w:t>curcă</w:t>
      </w:r>
      <w:r w:rsidR="00647555">
        <w:t xml:space="preserve"> </w:t>
      </w:r>
      <w:r w:rsidRPr="003E0BE6">
        <w:t>și</w:t>
      </w:r>
      <w:r w:rsidR="00647555">
        <w:t xml:space="preserve"> </w:t>
      </w:r>
      <w:r w:rsidRPr="003E0BE6">
        <w:t>pui</w:t>
      </w:r>
      <w:r w:rsidR="00647555">
        <w:t xml:space="preserve"> </w:t>
      </w:r>
      <w:proofErr w:type="spellStart"/>
      <w:r w:rsidRPr="003E0BE6">
        <w:t>eclozionați</w:t>
      </w:r>
      <w:proofErr w:type="spellEnd"/>
      <w:r w:rsidR="00647555">
        <w:t xml:space="preserve"> </w:t>
      </w:r>
      <w:r w:rsidRPr="003E0BE6">
        <w:t>de</w:t>
      </w:r>
      <w:r w:rsidR="00647555">
        <w:t xml:space="preserve"> </w:t>
      </w:r>
      <w:r w:rsidRPr="003E0BE6">
        <w:t>curcă,</w:t>
      </w:r>
      <w:r w:rsidR="00647555">
        <w:t xml:space="preserve"> </w:t>
      </w:r>
      <w:r w:rsidRPr="003E0BE6">
        <w:t>precum</w:t>
      </w:r>
      <w:r w:rsidR="00647555">
        <w:t xml:space="preserve"> </w:t>
      </w:r>
      <w:r w:rsidRPr="003E0BE6">
        <w:t>și</w:t>
      </w:r>
      <w:r w:rsidR="00647555">
        <w:t xml:space="preserve"> </w:t>
      </w:r>
      <w:r w:rsidRPr="003E0BE6">
        <w:t>0,014</w:t>
      </w:r>
      <w:r w:rsidR="00647555">
        <w:t xml:space="preserve"> </w:t>
      </w:r>
      <w:r w:rsidRPr="003E0BE6">
        <w:t>UVM</w:t>
      </w:r>
      <w:r w:rsidR="00647555">
        <w:t xml:space="preserve"> </w:t>
      </w:r>
      <w:r w:rsidRPr="003E0BE6">
        <w:t>pentru</w:t>
      </w:r>
      <w:r w:rsidR="00647555">
        <w:t xml:space="preserve"> </w:t>
      </w:r>
      <w:r w:rsidRPr="003E0BE6">
        <w:t>tineret</w:t>
      </w:r>
      <w:r w:rsidR="00647555">
        <w:t xml:space="preserve"> </w:t>
      </w:r>
      <w:r w:rsidRPr="003E0BE6">
        <w:t>de</w:t>
      </w:r>
      <w:r w:rsidR="00647555">
        <w:t xml:space="preserve"> </w:t>
      </w:r>
      <w:r w:rsidRPr="003E0BE6">
        <w:t>înlocuire</w:t>
      </w:r>
      <w:r w:rsidR="00647555">
        <w:t xml:space="preserve"> </w:t>
      </w:r>
      <w:r w:rsidRPr="003E0BE6">
        <w:t>și</w:t>
      </w:r>
      <w:r w:rsidR="00647555">
        <w:t xml:space="preserve"> </w:t>
      </w:r>
      <w:r w:rsidRPr="003E0BE6">
        <w:t>găini</w:t>
      </w:r>
      <w:r w:rsidR="00647555">
        <w:t xml:space="preserve"> </w:t>
      </w:r>
      <w:r w:rsidRPr="003E0BE6">
        <w:t>ouătoare,</w:t>
      </w:r>
      <w:r w:rsidR="00647555">
        <w:t xml:space="preserve"> </w:t>
      </w:r>
      <w:r w:rsidRPr="003E0BE6">
        <w:t>tineret</w:t>
      </w:r>
      <w:r w:rsidR="00647555">
        <w:t xml:space="preserve"> </w:t>
      </w:r>
      <w:r w:rsidRPr="003E0BE6">
        <w:t>de</w:t>
      </w:r>
      <w:r w:rsidR="00647555">
        <w:t xml:space="preserve"> </w:t>
      </w:r>
      <w:r w:rsidRPr="003E0BE6">
        <w:t>reproducție</w:t>
      </w:r>
      <w:r w:rsidR="00647555">
        <w:t xml:space="preserve"> </w:t>
      </w:r>
      <w:r w:rsidRPr="003E0BE6">
        <w:t>şi</w:t>
      </w:r>
      <w:r w:rsidR="00647555">
        <w:t xml:space="preserve"> </w:t>
      </w:r>
      <w:r w:rsidRPr="003E0BE6">
        <w:t>găini</w:t>
      </w:r>
      <w:r w:rsidR="00647555">
        <w:t xml:space="preserve"> </w:t>
      </w:r>
      <w:r w:rsidRPr="003E0BE6">
        <w:t>rase</w:t>
      </w:r>
      <w:r w:rsidR="00647555">
        <w:t xml:space="preserve"> </w:t>
      </w:r>
      <w:r w:rsidRPr="003E0BE6">
        <w:t>grele.</w:t>
      </w:r>
    </w:p>
    <w:p w14:paraId="18045F12" w14:textId="69B71F56" w:rsidR="003E0BE6" w:rsidRPr="003E0BE6" w:rsidRDefault="003E0BE6" w:rsidP="003E0BE6">
      <w:r w:rsidRPr="003E0BE6">
        <w:t>Măsura</w:t>
      </w:r>
      <w:r w:rsidR="00647555">
        <w:t xml:space="preserve"> </w:t>
      </w:r>
      <w:r w:rsidRPr="003E0BE6">
        <w:t>are</w:t>
      </w:r>
      <w:r w:rsidR="00647555">
        <w:t xml:space="preserve"> </w:t>
      </w:r>
      <w:r w:rsidRPr="003E0BE6">
        <w:t>la</w:t>
      </w:r>
      <w:r w:rsidR="00647555">
        <w:t xml:space="preserve"> </w:t>
      </w:r>
      <w:r w:rsidRPr="003E0BE6">
        <w:t>bază</w:t>
      </w:r>
      <w:r w:rsidR="00647555">
        <w:t xml:space="preserve"> </w:t>
      </w:r>
      <w:r w:rsidRPr="003E0BE6">
        <w:t>prevederile</w:t>
      </w:r>
      <w:r w:rsidR="00647555">
        <w:t xml:space="preserve"> </w:t>
      </w:r>
      <w:r w:rsidRPr="003E0BE6">
        <w:t>pct.</w:t>
      </w:r>
      <w:r w:rsidR="00647555">
        <w:t xml:space="preserve"> </w:t>
      </w:r>
      <w:r w:rsidRPr="003E0BE6">
        <w:t>62</w:t>
      </w:r>
      <w:r w:rsidR="00647555">
        <w:t xml:space="preserve"> </w:t>
      </w:r>
      <w:r w:rsidRPr="003E0BE6">
        <w:t>din</w:t>
      </w:r>
      <w:r w:rsidR="00647555">
        <w:t xml:space="preserve"> </w:t>
      </w:r>
      <w:r w:rsidRPr="003E0BE6">
        <w:t>Comunicarea</w:t>
      </w:r>
      <w:r w:rsidR="00647555">
        <w:t xml:space="preserve"> </w:t>
      </w:r>
      <w:r w:rsidRPr="003E0BE6">
        <w:t>Comisiei</w:t>
      </w:r>
      <w:r w:rsidR="00647555">
        <w:t xml:space="preserve"> </w:t>
      </w:r>
      <w:r w:rsidRPr="003E0BE6">
        <w:t>Europene</w:t>
      </w:r>
      <w:r w:rsidR="00647555">
        <w:t xml:space="preserve"> </w:t>
      </w:r>
      <w:r w:rsidRPr="003E0BE6">
        <w:t>de</w:t>
      </w:r>
      <w:r w:rsidR="00647555">
        <w:t xml:space="preserve"> </w:t>
      </w:r>
      <w:r w:rsidRPr="003E0BE6">
        <w:t>modificare</w:t>
      </w:r>
      <w:r w:rsidR="00647555">
        <w:t xml:space="preserve"> </w:t>
      </w:r>
      <w:r w:rsidRPr="003E0BE6">
        <w:t>a</w:t>
      </w:r>
      <w:r w:rsidR="00647555">
        <w:t xml:space="preserve"> </w:t>
      </w:r>
      <w:r w:rsidRPr="003E0BE6">
        <w:t>Cadrului</w:t>
      </w:r>
      <w:r w:rsidR="00647555">
        <w:t xml:space="preserve"> </w:t>
      </w:r>
      <w:r w:rsidRPr="003E0BE6">
        <w:t>temporar</w:t>
      </w:r>
      <w:r w:rsidR="00647555">
        <w:t xml:space="preserve"> </w:t>
      </w:r>
      <w:r w:rsidRPr="003E0BE6">
        <w:t>de</w:t>
      </w:r>
      <w:r w:rsidR="00647555">
        <w:t xml:space="preserve"> </w:t>
      </w:r>
      <w:r w:rsidRPr="003E0BE6">
        <w:t>criză</w:t>
      </w:r>
      <w:r w:rsidR="00647555">
        <w:t xml:space="preserve"> </w:t>
      </w:r>
      <w:r w:rsidRPr="003E0BE6">
        <w:t>și</w:t>
      </w:r>
      <w:r w:rsidR="00647555">
        <w:t xml:space="preserve"> </w:t>
      </w:r>
      <w:r w:rsidRPr="003E0BE6">
        <w:t>de</w:t>
      </w:r>
      <w:r w:rsidR="00647555">
        <w:t xml:space="preserve"> </w:t>
      </w:r>
      <w:r w:rsidRPr="003E0BE6">
        <w:t>tranziție</w:t>
      </w:r>
      <w:r w:rsidR="00647555">
        <w:t xml:space="preserve"> </w:t>
      </w:r>
      <w:r w:rsidRPr="003E0BE6">
        <w:t>pentru</w:t>
      </w:r>
      <w:r w:rsidR="00647555">
        <w:t xml:space="preserve"> </w:t>
      </w:r>
      <w:r w:rsidRPr="003E0BE6">
        <w:t>măsuri</w:t>
      </w:r>
      <w:r w:rsidR="00647555">
        <w:t xml:space="preserve"> </w:t>
      </w:r>
      <w:r w:rsidRPr="003E0BE6">
        <w:t>de</w:t>
      </w:r>
      <w:r w:rsidR="00647555">
        <w:t xml:space="preserve"> </w:t>
      </w:r>
      <w:r w:rsidRPr="003E0BE6">
        <w:t>ajutor</w:t>
      </w:r>
      <w:r w:rsidR="00647555">
        <w:t xml:space="preserve"> </w:t>
      </w:r>
      <w:r w:rsidRPr="003E0BE6">
        <w:t>de</w:t>
      </w:r>
      <w:r w:rsidR="00647555">
        <w:t xml:space="preserve"> </w:t>
      </w:r>
      <w:r w:rsidRPr="003E0BE6">
        <w:t>stat</w:t>
      </w:r>
      <w:r w:rsidR="00647555">
        <w:t xml:space="preserve"> </w:t>
      </w:r>
      <w:r w:rsidRPr="003E0BE6">
        <w:t>de</w:t>
      </w:r>
      <w:r w:rsidR="00647555">
        <w:t xml:space="preserve"> </w:t>
      </w:r>
      <w:r w:rsidRPr="003E0BE6">
        <w:t>sprijinire</w:t>
      </w:r>
      <w:r w:rsidR="00647555">
        <w:t xml:space="preserve"> </w:t>
      </w:r>
      <w:r w:rsidRPr="003E0BE6">
        <w:t>a</w:t>
      </w:r>
      <w:r w:rsidR="00647555">
        <w:t xml:space="preserve"> </w:t>
      </w:r>
      <w:r w:rsidRPr="003E0BE6">
        <w:t>economiei</w:t>
      </w:r>
      <w:r w:rsidR="00647555">
        <w:t xml:space="preserve"> </w:t>
      </w:r>
      <w:r w:rsidRPr="003E0BE6">
        <w:t>ca</w:t>
      </w:r>
      <w:r w:rsidR="00647555">
        <w:t xml:space="preserve"> </w:t>
      </w:r>
      <w:r w:rsidRPr="003E0BE6">
        <w:t>urmare</w:t>
      </w:r>
      <w:r w:rsidR="00647555">
        <w:t xml:space="preserve"> </w:t>
      </w:r>
      <w:r w:rsidRPr="003E0BE6">
        <w:t>a</w:t>
      </w:r>
      <w:r w:rsidR="00647555">
        <w:t xml:space="preserve"> </w:t>
      </w:r>
      <w:r w:rsidRPr="003E0BE6">
        <w:t>agresiunii</w:t>
      </w:r>
      <w:r w:rsidR="00647555">
        <w:t xml:space="preserve"> </w:t>
      </w:r>
      <w:r w:rsidRPr="003E0BE6">
        <w:t>Rusiei</w:t>
      </w:r>
      <w:r w:rsidR="00647555">
        <w:t xml:space="preserve"> </w:t>
      </w:r>
      <w:r w:rsidRPr="003E0BE6">
        <w:t>împotriva</w:t>
      </w:r>
      <w:r w:rsidR="00647555">
        <w:t xml:space="preserve"> </w:t>
      </w:r>
      <w:r w:rsidRPr="003E0BE6">
        <w:t>Ucrainei.</w:t>
      </w:r>
    </w:p>
    <w:p w14:paraId="7ABFFF6A" w14:textId="2ACE2015" w:rsidR="003E0BE6" w:rsidRPr="003E0BE6" w:rsidRDefault="003E0BE6" w:rsidP="003E0BE6">
      <w:r w:rsidRPr="003E0BE6">
        <w:t>Astfel,</w:t>
      </w:r>
      <w:r w:rsidR="00647555">
        <w:t xml:space="preserve"> </w:t>
      </w:r>
      <w:r w:rsidRPr="003E0BE6">
        <w:t>se</w:t>
      </w:r>
      <w:r w:rsidR="00647555">
        <w:t xml:space="preserve"> </w:t>
      </w:r>
      <w:r w:rsidRPr="003E0BE6">
        <w:t>va</w:t>
      </w:r>
      <w:r w:rsidR="00647555">
        <w:t xml:space="preserve"> </w:t>
      </w:r>
      <w:r w:rsidRPr="003E0BE6">
        <w:t>institui</w:t>
      </w:r>
      <w:r w:rsidR="00647555">
        <w:t xml:space="preserve"> </w:t>
      </w:r>
      <w:r w:rsidRPr="003E0BE6">
        <w:t>o</w:t>
      </w:r>
      <w:r w:rsidR="00647555">
        <w:t xml:space="preserve"> </w:t>
      </w:r>
      <w:r w:rsidRPr="003E0BE6">
        <w:t>schemă</w:t>
      </w:r>
      <w:r w:rsidR="00647555">
        <w:t xml:space="preserve"> </w:t>
      </w:r>
      <w:r w:rsidRPr="003E0BE6">
        <w:t>de</w:t>
      </w:r>
      <w:r w:rsidR="00647555">
        <w:t xml:space="preserve"> </w:t>
      </w:r>
      <w:r w:rsidRPr="003E0BE6">
        <w:t>ajutor</w:t>
      </w:r>
      <w:r w:rsidR="00647555">
        <w:t xml:space="preserve"> </w:t>
      </w:r>
      <w:r w:rsidRPr="003E0BE6">
        <w:t>de</w:t>
      </w:r>
      <w:r w:rsidR="00647555">
        <w:t xml:space="preserve"> </w:t>
      </w:r>
      <w:r w:rsidRPr="003E0BE6">
        <w:t>stat</w:t>
      </w:r>
      <w:r w:rsidR="00647555">
        <w:t xml:space="preserve"> </w:t>
      </w:r>
      <w:r w:rsidRPr="003E0BE6">
        <w:t>cu</w:t>
      </w:r>
      <w:r w:rsidR="00647555">
        <w:t xml:space="preserve"> </w:t>
      </w:r>
      <w:r w:rsidRPr="003E0BE6">
        <w:t>caracter</w:t>
      </w:r>
      <w:r w:rsidR="00647555">
        <w:t xml:space="preserve"> </w:t>
      </w:r>
      <w:r w:rsidRPr="003E0BE6">
        <w:t>temporar</w:t>
      </w:r>
      <w:r w:rsidR="00647555">
        <w:t xml:space="preserve"> </w:t>
      </w:r>
      <w:r w:rsidRPr="003E0BE6">
        <w:t>pentru</w:t>
      </w:r>
      <w:r w:rsidR="00647555">
        <w:t xml:space="preserve"> </w:t>
      </w:r>
      <w:r w:rsidRPr="003E0BE6">
        <w:t>susținerea</w:t>
      </w:r>
      <w:r w:rsidR="00647555">
        <w:t xml:space="preserve"> </w:t>
      </w:r>
      <w:r w:rsidRPr="003E0BE6">
        <w:t>activității</w:t>
      </w:r>
      <w:r w:rsidR="00647555">
        <w:t xml:space="preserve"> </w:t>
      </w:r>
      <w:r w:rsidRPr="003E0BE6">
        <w:t>crescătorilor</w:t>
      </w:r>
      <w:r w:rsidR="00647555">
        <w:t xml:space="preserve"> </w:t>
      </w:r>
      <w:r w:rsidRPr="003E0BE6">
        <w:t>din</w:t>
      </w:r>
      <w:r w:rsidR="00647555">
        <w:t xml:space="preserve"> </w:t>
      </w:r>
      <w:r w:rsidRPr="003E0BE6">
        <w:t>sectoarele</w:t>
      </w:r>
      <w:r w:rsidR="00647555">
        <w:t xml:space="preserve"> </w:t>
      </w:r>
      <w:r w:rsidRPr="003E0BE6">
        <w:t>suin</w:t>
      </w:r>
      <w:r w:rsidR="00647555">
        <w:t xml:space="preserve"> </w:t>
      </w:r>
      <w:r w:rsidRPr="003E0BE6">
        <w:t>și</w:t>
      </w:r>
      <w:r w:rsidR="00647555">
        <w:t xml:space="preserve"> </w:t>
      </w:r>
      <w:r w:rsidRPr="003E0BE6">
        <w:t>avicol,</w:t>
      </w:r>
      <w:r w:rsidR="00647555">
        <w:t xml:space="preserve"> </w:t>
      </w:r>
      <w:r w:rsidRPr="003E0BE6">
        <w:t>în</w:t>
      </w:r>
      <w:r w:rsidR="00647555">
        <w:t xml:space="preserve"> </w:t>
      </w:r>
      <w:r w:rsidRPr="003E0BE6">
        <w:t>perioada</w:t>
      </w:r>
      <w:r w:rsidR="00647555">
        <w:t xml:space="preserve"> </w:t>
      </w:r>
      <w:r w:rsidRPr="003E0BE6">
        <w:t>1</w:t>
      </w:r>
      <w:r w:rsidR="00647555">
        <w:t xml:space="preserve"> </w:t>
      </w:r>
      <w:r w:rsidRPr="003E0BE6">
        <w:t>august</w:t>
      </w:r>
      <w:r w:rsidR="00647555">
        <w:t xml:space="preserve"> </w:t>
      </w:r>
      <w:r w:rsidRPr="003E0BE6">
        <w:t>2022</w:t>
      </w:r>
      <w:r w:rsidR="00647555">
        <w:t xml:space="preserve"> </w:t>
      </w:r>
      <w:r w:rsidRPr="003E0BE6">
        <w:t>–</w:t>
      </w:r>
      <w:r w:rsidR="00647555">
        <w:t xml:space="preserve"> </w:t>
      </w:r>
      <w:r w:rsidRPr="003E0BE6">
        <w:t>31</w:t>
      </w:r>
      <w:r w:rsidR="00647555">
        <w:t xml:space="preserve"> </w:t>
      </w:r>
      <w:r w:rsidRPr="003E0BE6">
        <w:t>august</w:t>
      </w:r>
      <w:r w:rsidR="00647555">
        <w:t xml:space="preserve"> </w:t>
      </w:r>
      <w:r w:rsidRPr="003E0BE6">
        <w:t>2023,</w:t>
      </w:r>
      <w:r w:rsidR="00647555">
        <w:t xml:space="preserve"> </w:t>
      </w:r>
      <w:r w:rsidRPr="003E0BE6">
        <w:t>în</w:t>
      </w:r>
      <w:r w:rsidR="00647555">
        <w:t xml:space="preserve"> </w:t>
      </w:r>
      <w:r w:rsidRPr="003E0BE6">
        <w:t>contextul</w:t>
      </w:r>
      <w:r w:rsidR="00647555">
        <w:t xml:space="preserve"> </w:t>
      </w:r>
      <w:r w:rsidRPr="003E0BE6">
        <w:t>crizei</w:t>
      </w:r>
      <w:r w:rsidR="00647555">
        <w:t xml:space="preserve"> </w:t>
      </w:r>
      <w:r w:rsidRPr="003E0BE6">
        <w:t>provocate</w:t>
      </w:r>
      <w:r w:rsidR="00647555">
        <w:t xml:space="preserve"> </w:t>
      </w:r>
      <w:r w:rsidRPr="003E0BE6">
        <w:t>de</w:t>
      </w:r>
      <w:r w:rsidR="00647555">
        <w:t xml:space="preserve"> </w:t>
      </w:r>
      <w:r w:rsidRPr="003E0BE6">
        <w:t>agresiunea</w:t>
      </w:r>
      <w:r w:rsidR="00647555">
        <w:t xml:space="preserve"> </w:t>
      </w:r>
      <w:r w:rsidRPr="003E0BE6">
        <w:t>Rusiei</w:t>
      </w:r>
      <w:r w:rsidR="00647555">
        <w:t xml:space="preserve"> </w:t>
      </w:r>
      <w:r w:rsidRPr="003E0BE6">
        <w:t>împotriva</w:t>
      </w:r>
      <w:r w:rsidR="00647555">
        <w:t xml:space="preserve"> </w:t>
      </w:r>
      <w:r w:rsidRPr="003E0BE6">
        <w:t>Ucrainei,</w:t>
      </w:r>
      <w:r w:rsidR="00647555">
        <w:t xml:space="preserve"> </w:t>
      </w:r>
      <w:r w:rsidRPr="003E0BE6">
        <w:t>valabilă</w:t>
      </w:r>
      <w:r w:rsidR="00647555">
        <w:t xml:space="preserve"> </w:t>
      </w:r>
      <w:r w:rsidRPr="003E0BE6">
        <w:t>până</w:t>
      </w:r>
      <w:r w:rsidR="00647555">
        <w:t xml:space="preserve"> </w:t>
      </w:r>
      <w:r w:rsidRPr="003E0BE6">
        <w:t>la</w:t>
      </w:r>
      <w:r w:rsidR="00647555">
        <w:t xml:space="preserve"> </w:t>
      </w:r>
      <w:r w:rsidRPr="003E0BE6">
        <w:t>data</w:t>
      </w:r>
      <w:r w:rsidR="00647555">
        <w:t xml:space="preserve"> </w:t>
      </w:r>
      <w:r w:rsidRPr="003E0BE6">
        <w:t>de</w:t>
      </w:r>
      <w:r w:rsidR="00647555">
        <w:t xml:space="preserve"> </w:t>
      </w:r>
      <w:r w:rsidRPr="003E0BE6">
        <w:t>30</w:t>
      </w:r>
      <w:r w:rsidR="00647555">
        <w:t xml:space="preserve"> </w:t>
      </w:r>
      <w:r w:rsidRPr="003E0BE6">
        <w:t>iunie</w:t>
      </w:r>
      <w:r w:rsidR="00647555">
        <w:t xml:space="preserve"> </w:t>
      </w:r>
      <w:r w:rsidRPr="003E0BE6">
        <w:t>2024,</w:t>
      </w:r>
      <w:r w:rsidR="00647555">
        <w:t xml:space="preserve"> </w:t>
      </w:r>
      <w:r w:rsidRPr="003E0BE6">
        <w:t>în</w:t>
      </w:r>
      <w:r w:rsidR="00647555">
        <w:t xml:space="preserve"> </w:t>
      </w:r>
      <w:r w:rsidRPr="003E0BE6">
        <w:t>scopul</w:t>
      </w:r>
      <w:r w:rsidR="00647555">
        <w:t xml:space="preserve"> </w:t>
      </w:r>
      <w:r w:rsidRPr="003E0BE6">
        <w:t>compensării</w:t>
      </w:r>
      <w:r w:rsidR="00647555">
        <w:t xml:space="preserve"> </w:t>
      </w:r>
      <w:r w:rsidRPr="003E0BE6">
        <w:t>pierderilor</w:t>
      </w:r>
      <w:r w:rsidR="00647555">
        <w:t xml:space="preserve"> </w:t>
      </w:r>
      <w:r w:rsidRPr="003E0BE6">
        <w:t>generate</w:t>
      </w:r>
      <w:r w:rsidR="00647555">
        <w:t xml:space="preserve"> </w:t>
      </w:r>
      <w:r w:rsidRPr="003E0BE6">
        <w:t>de</w:t>
      </w:r>
      <w:r w:rsidR="00647555">
        <w:t xml:space="preserve"> </w:t>
      </w:r>
      <w:proofErr w:type="spellStart"/>
      <w:r w:rsidRPr="003E0BE6">
        <w:t>creşterea</w:t>
      </w:r>
      <w:proofErr w:type="spellEnd"/>
      <w:r w:rsidR="00647555">
        <w:t xml:space="preserve"> </w:t>
      </w:r>
      <w:proofErr w:type="spellStart"/>
      <w:r w:rsidRPr="003E0BE6">
        <w:t>preţurilor</w:t>
      </w:r>
      <w:proofErr w:type="spellEnd"/>
      <w:r w:rsidR="00647555">
        <w:t xml:space="preserve"> </w:t>
      </w:r>
      <w:r w:rsidRPr="003E0BE6">
        <w:t>la</w:t>
      </w:r>
      <w:r w:rsidR="00647555">
        <w:t xml:space="preserve"> </w:t>
      </w:r>
      <w:r w:rsidRPr="003E0BE6">
        <w:t>furaje,</w:t>
      </w:r>
      <w:r w:rsidR="00647555">
        <w:t xml:space="preserve"> </w:t>
      </w:r>
      <w:r w:rsidRPr="003E0BE6">
        <w:t>combustibil</w:t>
      </w:r>
      <w:r w:rsidR="00647555">
        <w:t xml:space="preserve"> </w:t>
      </w:r>
      <w:r w:rsidRPr="003E0BE6">
        <w:t>și</w:t>
      </w:r>
      <w:r w:rsidR="00647555">
        <w:t xml:space="preserve"> </w:t>
      </w:r>
      <w:r w:rsidRPr="003E0BE6">
        <w:t>alte</w:t>
      </w:r>
      <w:r w:rsidR="00647555">
        <w:t xml:space="preserve"> </w:t>
      </w:r>
      <w:r w:rsidRPr="003E0BE6">
        <w:t>costuri.</w:t>
      </w:r>
    </w:p>
    <w:p w14:paraId="32B68975" w14:textId="5DD463AD" w:rsidR="003E0BE6" w:rsidRPr="003E0BE6" w:rsidRDefault="003E0BE6" w:rsidP="003E0BE6">
      <w:r w:rsidRPr="003E0BE6">
        <w:t>Beneficiari</w:t>
      </w:r>
      <w:r w:rsidR="00647555">
        <w:t xml:space="preserve"> </w:t>
      </w:r>
      <w:r w:rsidRPr="003E0BE6">
        <w:t>ai</w:t>
      </w:r>
      <w:r w:rsidR="00647555">
        <w:t xml:space="preserve"> </w:t>
      </w:r>
      <w:r w:rsidRPr="003E0BE6">
        <w:t>schemei</w:t>
      </w:r>
      <w:r w:rsidR="00647555">
        <w:t xml:space="preserve"> </w:t>
      </w:r>
      <w:r w:rsidRPr="003E0BE6">
        <w:t>pot</w:t>
      </w:r>
      <w:r w:rsidR="00647555">
        <w:t xml:space="preserve"> </w:t>
      </w:r>
      <w:r w:rsidRPr="003E0BE6">
        <w:t>fi:</w:t>
      </w:r>
    </w:p>
    <w:p w14:paraId="1FC42266" w14:textId="178F0FA7" w:rsidR="003E0BE6" w:rsidRPr="003E0BE6" w:rsidRDefault="003E0BE6" w:rsidP="003E0BE6">
      <w:r w:rsidRPr="003E0BE6">
        <w:t>a)</w:t>
      </w:r>
      <w:r w:rsidR="00647555">
        <w:t xml:space="preserve"> </w:t>
      </w:r>
      <w:r w:rsidRPr="003E0BE6">
        <w:t>crescători</w:t>
      </w:r>
      <w:r w:rsidR="00647555">
        <w:t xml:space="preserve"> </w:t>
      </w:r>
      <w:r w:rsidRPr="003E0BE6">
        <w:t>de</w:t>
      </w:r>
      <w:r w:rsidR="00647555">
        <w:t xml:space="preserve"> </w:t>
      </w:r>
      <w:r w:rsidRPr="003E0BE6">
        <w:t>suine</w:t>
      </w:r>
      <w:r w:rsidR="00647555">
        <w:t xml:space="preserve"> </w:t>
      </w:r>
      <w:r w:rsidRPr="003E0BE6">
        <w:t>persoane</w:t>
      </w:r>
      <w:r w:rsidR="00647555">
        <w:t xml:space="preserve"> </w:t>
      </w:r>
      <w:r w:rsidRPr="003E0BE6">
        <w:t>juridice,</w:t>
      </w:r>
      <w:r w:rsidR="00647555">
        <w:t xml:space="preserve"> </w:t>
      </w:r>
      <w:r w:rsidRPr="003E0BE6">
        <w:t>întreprinderi</w:t>
      </w:r>
      <w:r w:rsidR="00647555">
        <w:t xml:space="preserve"> </w:t>
      </w:r>
      <w:r w:rsidRPr="003E0BE6">
        <w:t>individuale</w:t>
      </w:r>
      <w:r w:rsidR="00647555">
        <w:t xml:space="preserve"> </w:t>
      </w:r>
      <w:r w:rsidRPr="003E0BE6">
        <w:t>sau</w:t>
      </w:r>
      <w:r w:rsidR="00647555">
        <w:t xml:space="preserve"> </w:t>
      </w:r>
      <w:r w:rsidRPr="003E0BE6">
        <w:t>familiale,</w:t>
      </w:r>
      <w:r w:rsidR="00647555">
        <w:t xml:space="preserve"> </w:t>
      </w:r>
      <w:r w:rsidRPr="003E0BE6">
        <w:t>persoane</w:t>
      </w:r>
      <w:r w:rsidR="00647555">
        <w:t xml:space="preserve"> </w:t>
      </w:r>
      <w:r w:rsidRPr="003E0BE6">
        <w:t>fizice</w:t>
      </w:r>
      <w:r w:rsidR="00647555">
        <w:t xml:space="preserve"> </w:t>
      </w:r>
      <w:r w:rsidRPr="003E0BE6">
        <w:t>autorizate,</w:t>
      </w:r>
      <w:r w:rsidR="00647555">
        <w:t xml:space="preserve"> </w:t>
      </w:r>
      <w:r w:rsidRPr="003E0BE6">
        <w:t>precum</w:t>
      </w:r>
      <w:r w:rsidR="00647555">
        <w:t xml:space="preserve"> </w:t>
      </w:r>
      <w:r w:rsidRPr="003E0BE6">
        <w:t>și</w:t>
      </w:r>
      <w:r w:rsidR="00647555">
        <w:t xml:space="preserve"> </w:t>
      </w:r>
      <w:r w:rsidRPr="003E0BE6">
        <w:t>societăți</w:t>
      </w:r>
      <w:r w:rsidR="00647555">
        <w:t xml:space="preserve"> </w:t>
      </w:r>
      <w:r w:rsidRPr="003E0BE6">
        <w:t>agricole</w:t>
      </w:r>
      <w:r w:rsidR="00647555">
        <w:t xml:space="preserve"> </w:t>
      </w:r>
      <w:r w:rsidRPr="003E0BE6">
        <w:t>constituite</w:t>
      </w:r>
      <w:r w:rsidR="00647555">
        <w:t xml:space="preserve"> </w:t>
      </w:r>
      <w:r w:rsidRPr="003E0BE6">
        <w:t>în</w:t>
      </w:r>
      <w:r w:rsidR="00647555">
        <w:t xml:space="preserve"> </w:t>
      </w:r>
      <w:r w:rsidRPr="003E0BE6">
        <w:t>baza</w:t>
      </w:r>
      <w:r w:rsidR="00647555">
        <w:t xml:space="preserve"> </w:t>
      </w:r>
      <w:r w:rsidRPr="003E0BE6">
        <w:t>Legii</w:t>
      </w:r>
      <w:r w:rsidR="00647555">
        <w:t xml:space="preserve"> </w:t>
      </w:r>
      <w:r w:rsidRPr="003E0BE6">
        <w:t>nr.</w:t>
      </w:r>
      <w:r w:rsidR="00647555">
        <w:t xml:space="preserve"> </w:t>
      </w:r>
      <w:r w:rsidRPr="003E0BE6">
        <w:t>36/1991</w:t>
      </w:r>
      <w:r w:rsidR="00647555">
        <w:t xml:space="preserve"> </w:t>
      </w:r>
      <w:r w:rsidRPr="003E0BE6">
        <w:t>privind</w:t>
      </w:r>
      <w:r w:rsidR="00647555">
        <w:t xml:space="preserve"> </w:t>
      </w:r>
      <w:proofErr w:type="spellStart"/>
      <w:r w:rsidRPr="003E0BE6">
        <w:t>societăţile</w:t>
      </w:r>
      <w:proofErr w:type="spellEnd"/>
      <w:r w:rsidR="00647555">
        <w:t xml:space="preserve"> </w:t>
      </w:r>
      <w:r w:rsidRPr="003E0BE6">
        <w:t>agricole</w:t>
      </w:r>
      <w:r w:rsidR="00647555">
        <w:t xml:space="preserve"> </w:t>
      </w:r>
      <w:proofErr w:type="spellStart"/>
      <w:r w:rsidRPr="003E0BE6">
        <w:t>şi</w:t>
      </w:r>
      <w:proofErr w:type="spellEnd"/>
      <w:r w:rsidR="00647555">
        <w:t xml:space="preserve"> </w:t>
      </w:r>
      <w:r w:rsidRPr="003E0BE6">
        <w:t>alte</w:t>
      </w:r>
      <w:r w:rsidR="00647555">
        <w:t xml:space="preserve"> </w:t>
      </w:r>
      <w:r w:rsidRPr="003E0BE6">
        <w:t>forme</w:t>
      </w:r>
      <w:r w:rsidR="00647555">
        <w:t xml:space="preserve"> </w:t>
      </w:r>
      <w:r w:rsidRPr="003E0BE6">
        <w:t>de</w:t>
      </w:r>
      <w:r w:rsidR="00647555">
        <w:t xml:space="preserve"> </w:t>
      </w:r>
      <w:r w:rsidRPr="003E0BE6">
        <w:t>asociere</w:t>
      </w:r>
      <w:r w:rsidR="00647555">
        <w:t xml:space="preserve"> </w:t>
      </w:r>
      <w:r w:rsidRPr="003E0BE6">
        <w:t>în</w:t>
      </w:r>
      <w:r w:rsidR="00647555">
        <w:t xml:space="preserve"> </w:t>
      </w:r>
      <w:r w:rsidRPr="003E0BE6">
        <w:t>agricultură,</w:t>
      </w:r>
      <w:r w:rsidR="00647555">
        <w:t xml:space="preserve"> </w:t>
      </w:r>
      <w:r w:rsidRPr="003E0BE6">
        <w:t>cu</w:t>
      </w:r>
      <w:r w:rsidR="00647555">
        <w:t xml:space="preserve"> </w:t>
      </w:r>
      <w:r w:rsidRPr="003E0BE6">
        <w:t>modificările</w:t>
      </w:r>
      <w:r w:rsidR="00647555">
        <w:t xml:space="preserve"> </w:t>
      </w:r>
      <w:r w:rsidRPr="003E0BE6">
        <w:t>și</w:t>
      </w:r>
      <w:r w:rsidR="00647555">
        <w:t xml:space="preserve"> </w:t>
      </w:r>
      <w:proofErr w:type="spellStart"/>
      <w:r w:rsidRPr="003E0BE6">
        <w:t>compeltările</w:t>
      </w:r>
      <w:proofErr w:type="spellEnd"/>
      <w:r w:rsidR="00647555">
        <w:t xml:space="preserve"> </w:t>
      </w:r>
      <w:r w:rsidRPr="003E0BE6">
        <w:t>ulterioare,</w:t>
      </w:r>
      <w:r w:rsidR="00647555">
        <w:t xml:space="preserve"> </w:t>
      </w:r>
      <w:r w:rsidRPr="003E0BE6">
        <w:t>care</w:t>
      </w:r>
      <w:r w:rsidR="00647555">
        <w:t xml:space="preserve"> </w:t>
      </w:r>
      <w:r w:rsidRPr="003E0BE6">
        <w:t>au</w:t>
      </w:r>
      <w:r w:rsidR="00647555">
        <w:t xml:space="preserve"> </w:t>
      </w:r>
      <w:r w:rsidRPr="003E0BE6">
        <w:t>desfășurat</w:t>
      </w:r>
      <w:r w:rsidR="00647555">
        <w:t xml:space="preserve"> </w:t>
      </w:r>
      <w:r w:rsidRPr="003E0BE6">
        <w:t>activitate</w:t>
      </w:r>
      <w:r w:rsidR="00647555">
        <w:t xml:space="preserve"> </w:t>
      </w:r>
      <w:r w:rsidRPr="003E0BE6">
        <w:t>de</w:t>
      </w:r>
      <w:r w:rsidR="00647555">
        <w:t xml:space="preserve"> </w:t>
      </w:r>
      <w:r w:rsidRPr="003E0BE6">
        <w:t>îngrășare</w:t>
      </w:r>
      <w:r w:rsidR="00647555">
        <w:t xml:space="preserve"> </w:t>
      </w:r>
      <w:r w:rsidRPr="003E0BE6">
        <w:t>și/sau</w:t>
      </w:r>
      <w:r w:rsidR="00647555">
        <w:t xml:space="preserve"> </w:t>
      </w:r>
      <w:r w:rsidRPr="003E0BE6">
        <w:t>reproducție</w:t>
      </w:r>
      <w:r w:rsidR="00647555">
        <w:t xml:space="preserve"> </w:t>
      </w:r>
      <w:r w:rsidRPr="003E0BE6">
        <w:t>a</w:t>
      </w:r>
      <w:r w:rsidR="00647555">
        <w:t xml:space="preserve"> </w:t>
      </w:r>
      <w:r w:rsidRPr="003E0BE6">
        <w:t>suinelor,</w:t>
      </w:r>
      <w:r w:rsidR="00647555">
        <w:t xml:space="preserve"> </w:t>
      </w:r>
      <w:r w:rsidRPr="003E0BE6">
        <w:t>în</w:t>
      </w:r>
      <w:r w:rsidR="00647555">
        <w:t xml:space="preserve"> </w:t>
      </w:r>
      <w:r w:rsidRPr="003E0BE6">
        <w:t>perioada</w:t>
      </w:r>
      <w:r w:rsidR="00647555">
        <w:t xml:space="preserve"> </w:t>
      </w:r>
      <w:r w:rsidRPr="003E0BE6">
        <w:t>1</w:t>
      </w:r>
      <w:r w:rsidR="00647555">
        <w:t xml:space="preserve"> </w:t>
      </w:r>
      <w:r w:rsidRPr="003E0BE6">
        <w:t>august</w:t>
      </w:r>
      <w:r w:rsidR="00647555">
        <w:t xml:space="preserve"> </w:t>
      </w:r>
      <w:r w:rsidRPr="003E0BE6">
        <w:t>2022</w:t>
      </w:r>
      <w:r w:rsidR="00647555">
        <w:t xml:space="preserve"> </w:t>
      </w:r>
      <w:r w:rsidRPr="003E0BE6">
        <w:t>–</w:t>
      </w:r>
      <w:r w:rsidR="00647555">
        <w:t xml:space="preserve"> </w:t>
      </w:r>
      <w:r w:rsidRPr="003E0BE6">
        <w:t>31</w:t>
      </w:r>
      <w:r w:rsidR="00647555">
        <w:t xml:space="preserve"> </w:t>
      </w:r>
      <w:r w:rsidRPr="003E0BE6">
        <w:t>august</w:t>
      </w:r>
      <w:r w:rsidR="00647555">
        <w:t xml:space="preserve"> </w:t>
      </w:r>
      <w:r w:rsidRPr="003E0BE6">
        <w:t>2023;</w:t>
      </w:r>
    </w:p>
    <w:p w14:paraId="4268752D" w14:textId="6C943162" w:rsidR="003E0BE6" w:rsidRPr="003E0BE6" w:rsidRDefault="003E0BE6" w:rsidP="003E0BE6">
      <w:r w:rsidRPr="003E0BE6">
        <w:t>b)</w:t>
      </w:r>
      <w:r w:rsidR="00647555">
        <w:t xml:space="preserve"> </w:t>
      </w:r>
      <w:r w:rsidRPr="003E0BE6">
        <w:t>crescători</w:t>
      </w:r>
      <w:r w:rsidR="00647555">
        <w:t xml:space="preserve"> </w:t>
      </w:r>
      <w:r w:rsidRPr="003E0BE6">
        <w:t>de</w:t>
      </w:r>
      <w:r w:rsidR="00647555">
        <w:t xml:space="preserve"> </w:t>
      </w:r>
      <w:r w:rsidRPr="003E0BE6">
        <w:t>păsări</w:t>
      </w:r>
      <w:r w:rsidR="00647555">
        <w:t xml:space="preserve"> </w:t>
      </w:r>
      <w:r w:rsidRPr="003E0BE6">
        <w:t>persoane</w:t>
      </w:r>
      <w:r w:rsidR="00647555">
        <w:t xml:space="preserve"> </w:t>
      </w:r>
      <w:r w:rsidRPr="003E0BE6">
        <w:t>juridice,</w:t>
      </w:r>
      <w:r w:rsidR="00647555">
        <w:t xml:space="preserve"> </w:t>
      </w:r>
      <w:r w:rsidRPr="003E0BE6">
        <w:t>întreprinderi</w:t>
      </w:r>
      <w:r w:rsidR="00647555">
        <w:t xml:space="preserve"> </w:t>
      </w:r>
      <w:r w:rsidRPr="003E0BE6">
        <w:t>individuale</w:t>
      </w:r>
      <w:r w:rsidR="00647555">
        <w:t xml:space="preserve"> </w:t>
      </w:r>
      <w:r w:rsidRPr="003E0BE6">
        <w:t>sau</w:t>
      </w:r>
      <w:r w:rsidR="00647555">
        <w:t xml:space="preserve"> </w:t>
      </w:r>
      <w:r w:rsidRPr="003E0BE6">
        <w:t>familiale,</w:t>
      </w:r>
      <w:r w:rsidR="00647555">
        <w:t xml:space="preserve"> </w:t>
      </w:r>
      <w:r w:rsidRPr="003E0BE6">
        <w:t>persoane</w:t>
      </w:r>
      <w:r w:rsidR="00647555">
        <w:t xml:space="preserve"> </w:t>
      </w:r>
      <w:r w:rsidRPr="003E0BE6">
        <w:t>fizice</w:t>
      </w:r>
      <w:r w:rsidR="00647555">
        <w:t xml:space="preserve"> </w:t>
      </w:r>
      <w:r w:rsidRPr="003E0BE6">
        <w:t>autorizate,</w:t>
      </w:r>
      <w:r w:rsidR="00647555">
        <w:t xml:space="preserve"> </w:t>
      </w:r>
      <w:r w:rsidRPr="003E0BE6">
        <w:t>precum</w:t>
      </w:r>
      <w:r w:rsidR="00647555">
        <w:t xml:space="preserve"> </w:t>
      </w:r>
      <w:r w:rsidRPr="003E0BE6">
        <w:t>și</w:t>
      </w:r>
      <w:r w:rsidR="00647555">
        <w:t xml:space="preserve"> </w:t>
      </w:r>
      <w:r w:rsidRPr="003E0BE6">
        <w:t>societăți</w:t>
      </w:r>
      <w:r w:rsidR="00647555">
        <w:t xml:space="preserve"> </w:t>
      </w:r>
      <w:r w:rsidRPr="003E0BE6">
        <w:t>agricole</w:t>
      </w:r>
      <w:r w:rsidR="00647555">
        <w:t xml:space="preserve"> </w:t>
      </w:r>
      <w:r w:rsidRPr="003E0BE6">
        <w:t>constituite</w:t>
      </w:r>
      <w:r w:rsidR="00647555">
        <w:t xml:space="preserve"> </w:t>
      </w:r>
      <w:r w:rsidRPr="003E0BE6">
        <w:t>în</w:t>
      </w:r>
      <w:r w:rsidR="00647555">
        <w:t xml:space="preserve"> </w:t>
      </w:r>
      <w:r w:rsidRPr="003E0BE6">
        <w:t>baza</w:t>
      </w:r>
      <w:r w:rsidR="00647555">
        <w:t xml:space="preserve"> </w:t>
      </w:r>
      <w:r w:rsidRPr="003E0BE6">
        <w:t>Legii</w:t>
      </w:r>
      <w:r w:rsidR="00647555">
        <w:t xml:space="preserve"> </w:t>
      </w:r>
      <w:r w:rsidRPr="003E0BE6">
        <w:t>nr.</w:t>
      </w:r>
      <w:r w:rsidR="00647555">
        <w:t xml:space="preserve"> </w:t>
      </w:r>
      <w:r w:rsidRPr="003E0BE6">
        <w:t>36/1991</w:t>
      </w:r>
      <w:r w:rsidR="00647555">
        <w:t xml:space="preserve"> </w:t>
      </w:r>
      <w:r w:rsidRPr="003E0BE6">
        <w:t>privind</w:t>
      </w:r>
      <w:r w:rsidR="00647555">
        <w:t xml:space="preserve"> </w:t>
      </w:r>
      <w:proofErr w:type="spellStart"/>
      <w:r w:rsidRPr="003E0BE6">
        <w:t>societăţile</w:t>
      </w:r>
      <w:proofErr w:type="spellEnd"/>
      <w:r w:rsidR="00647555">
        <w:t xml:space="preserve"> </w:t>
      </w:r>
      <w:r w:rsidRPr="003E0BE6">
        <w:t>agricole</w:t>
      </w:r>
      <w:r w:rsidR="00647555">
        <w:t xml:space="preserve"> </w:t>
      </w:r>
      <w:proofErr w:type="spellStart"/>
      <w:r w:rsidRPr="003E0BE6">
        <w:t>şi</w:t>
      </w:r>
      <w:proofErr w:type="spellEnd"/>
      <w:r w:rsidR="00647555">
        <w:t xml:space="preserve"> </w:t>
      </w:r>
      <w:r w:rsidRPr="003E0BE6">
        <w:t>alte</w:t>
      </w:r>
      <w:r w:rsidR="00647555">
        <w:t xml:space="preserve"> </w:t>
      </w:r>
      <w:r w:rsidRPr="003E0BE6">
        <w:t>forme</w:t>
      </w:r>
      <w:r w:rsidR="00647555">
        <w:t xml:space="preserve"> </w:t>
      </w:r>
      <w:r w:rsidRPr="003E0BE6">
        <w:t>de</w:t>
      </w:r>
      <w:r w:rsidR="00647555">
        <w:t xml:space="preserve"> </w:t>
      </w:r>
      <w:r w:rsidRPr="003E0BE6">
        <w:t>asociere</w:t>
      </w:r>
      <w:r w:rsidR="00647555">
        <w:t xml:space="preserve"> </w:t>
      </w:r>
      <w:r w:rsidRPr="003E0BE6">
        <w:t>în</w:t>
      </w:r>
      <w:r w:rsidR="00647555">
        <w:t xml:space="preserve"> </w:t>
      </w:r>
      <w:r w:rsidRPr="003E0BE6">
        <w:t>agricultură,</w:t>
      </w:r>
      <w:r w:rsidR="00647555">
        <w:t xml:space="preserve"> </w:t>
      </w:r>
      <w:r w:rsidRPr="003E0BE6">
        <w:t>cu</w:t>
      </w:r>
      <w:r w:rsidR="00647555">
        <w:t xml:space="preserve"> </w:t>
      </w:r>
      <w:r w:rsidRPr="003E0BE6">
        <w:t>modificările</w:t>
      </w:r>
      <w:r w:rsidR="00647555">
        <w:t xml:space="preserve"> </w:t>
      </w:r>
      <w:r w:rsidRPr="003E0BE6">
        <w:t>și</w:t>
      </w:r>
      <w:r w:rsidR="00647555">
        <w:t xml:space="preserve"> </w:t>
      </w:r>
      <w:proofErr w:type="spellStart"/>
      <w:r w:rsidRPr="003E0BE6">
        <w:t>compeltările</w:t>
      </w:r>
      <w:proofErr w:type="spellEnd"/>
      <w:r w:rsidR="00647555">
        <w:t xml:space="preserve"> </w:t>
      </w:r>
      <w:r w:rsidRPr="003E0BE6">
        <w:t>ulterioare,</w:t>
      </w:r>
      <w:r w:rsidR="00647555">
        <w:t xml:space="preserve"> </w:t>
      </w:r>
      <w:r w:rsidRPr="003E0BE6">
        <w:t>care</w:t>
      </w:r>
      <w:r w:rsidR="00647555">
        <w:t xml:space="preserve"> </w:t>
      </w:r>
      <w:r w:rsidRPr="003E0BE6">
        <w:t>au</w:t>
      </w:r>
      <w:r w:rsidR="00647555">
        <w:t xml:space="preserve"> </w:t>
      </w:r>
      <w:r w:rsidRPr="003E0BE6">
        <w:t>desfășurat</w:t>
      </w:r>
      <w:r w:rsidR="00647555">
        <w:t xml:space="preserve"> </w:t>
      </w:r>
      <w:r w:rsidRPr="003E0BE6">
        <w:t>activitate</w:t>
      </w:r>
      <w:r w:rsidR="00647555">
        <w:t xml:space="preserve"> </w:t>
      </w:r>
      <w:r w:rsidRPr="003E0BE6">
        <w:t>de</w:t>
      </w:r>
      <w:r w:rsidR="00647555">
        <w:t xml:space="preserve"> </w:t>
      </w:r>
      <w:r w:rsidRPr="003E0BE6">
        <w:t>reproducție</w:t>
      </w:r>
      <w:r w:rsidR="00647555">
        <w:t xml:space="preserve"> </w:t>
      </w:r>
      <w:r w:rsidRPr="003E0BE6">
        <w:t>și/sau</w:t>
      </w:r>
      <w:r w:rsidR="00647555">
        <w:t xml:space="preserve"> </w:t>
      </w:r>
      <w:r w:rsidRPr="003E0BE6">
        <w:t>incubație</w:t>
      </w:r>
      <w:r w:rsidR="00647555">
        <w:t xml:space="preserve"> </w:t>
      </w:r>
      <w:r w:rsidRPr="003E0BE6">
        <w:t>și/sau</w:t>
      </w:r>
      <w:r w:rsidR="00647555">
        <w:t xml:space="preserve"> </w:t>
      </w:r>
      <w:r w:rsidRPr="003E0BE6">
        <w:t>creștere</w:t>
      </w:r>
      <w:r w:rsidR="00647555">
        <w:t xml:space="preserve"> </w:t>
      </w:r>
      <w:r w:rsidRPr="003E0BE6">
        <w:t>a</w:t>
      </w:r>
      <w:r w:rsidR="00647555">
        <w:t xml:space="preserve"> </w:t>
      </w:r>
      <w:r w:rsidRPr="003E0BE6">
        <w:t>păsărilor</w:t>
      </w:r>
      <w:r w:rsidR="00647555">
        <w:t xml:space="preserve"> </w:t>
      </w:r>
      <w:r w:rsidRPr="003E0BE6">
        <w:t>pentru</w:t>
      </w:r>
      <w:r w:rsidR="00647555">
        <w:t xml:space="preserve"> </w:t>
      </w:r>
      <w:r w:rsidRPr="003E0BE6">
        <w:t>carne</w:t>
      </w:r>
      <w:r w:rsidR="00647555">
        <w:t xml:space="preserve"> </w:t>
      </w:r>
      <w:r w:rsidRPr="003E0BE6">
        <w:t>sau</w:t>
      </w:r>
      <w:r w:rsidR="00647555">
        <w:t xml:space="preserve"> </w:t>
      </w:r>
      <w:r w:rsidRPr="003E0BE6">
        <w:t>ouă,</w:t>
      </w:r>
      <w:r w:rsidR="00647555">
        <w:t xml:space="preserve"> </w:t>
      </w:r>
      <w:r w:rsidRPr="003E0BE6">
        <w:t>în</w:t>
      </w:r>
      <w:r w:rsidR="00647555">
        <w:t xml:space="preserve"> </w:t>
      </w:r>
      <w:r w:rsidRPr="003E0BE6">
        <w:t>perioada</w:t>
      </w:r>
      <w:r w:rsidR="00647555">
        <w:t xml:space="preserve"> </w:t>
      </w:r>
      <w:r w:rsidRPr="003E0BE6">
        <w:t>1</w:t>
      </w:r>
      <w:r w:rsidR="00647555">
        <w:t xml:space="preserve"> </w:t>
      </w:r>
      <w:r w:rsidRPr="003E0BE6">
        <w:t>august</w:t>
      </w:r>
      <w:r w:rsidR="00647555">
        <w:t xml:space="preserve"> </w:t>
      </w:r>
      <w:r w:rsidRPr="003E0BE6">
        <w:t>2022</w:t>
      </w:r>
      <w:r w:rsidR="00647555">
        <w:t xml:space="preserve"> </w:t>
      </w:r>
      <w:r w:rsidRPr="003E0BE6">
        <w:t>–</w:t>
      </w:r>
      <w:r w:rsidR="00647555">
        <w:t xml:space="preserve"> </w:t>
      </w:r>
      <w:r w:rsidRPr="003E0BE6">
        <w:t>31</w:t>
      </w:r>
      <w:r w:rsidR="00647555">
        <w:t xml:space="preserve"> </w:t>
      </w:r>
      <w:r w:rsidRPr="003E0BE6">
        <w:t>august</w:t>
      </w:r>
      <w:r w:rsidR="00647555">
        <w:t xml:space="preserve"> </w:t>
      </w:r>
      <w:r w:rsidRPr="003E0BE6">
        <w:t>2023.</w:t>
      </w:r>
    </w:p>
    <w:p w14:paraId="3C641C2F" w14:textId="483D16B0" w:rsidR="003E0BE6" w:rsidRPr="003E0BE6" w:rsidRDefault="003E0BE6" w:rsidP="003E0BE6">
      <w:pPr>
        <w:rPr>
          <w:b/>
          <w:bCs/>
        </w:rPr>
      </w:pPr>
      <w:r w:rsidRPr="003E0BE6">
        <w:rPr>
          <w:b/>
          <w:bCs/>
        </w:rPr>
        <w:t>Informații</w:t>
      </w:r>
      <w:r w:rsidR="00647555">
        <w:rPr>
          <w:b/>
          <w:bCs/>
        </w:rPr>
        <w:t xml:space="preserve"> </w:t>
      </w:r>
      <w:r w:rsidRPr="003E0BE6">
        <w:rPr>
          <w:b/>
          <w:bCs/>
        </w:rPr>
        <w:t>suplimentare</w:t>
      </w:r>
    </w:p>
    <w:p w14:paraId="679A12EF" w14:textId="10C261D9" w:rsidR="003E0BE6" w:rsidRPr="003E0BE6" w:rsidRDefault="003E0BE6" w:rsidP="003E0BE6">
      <w:pPr>
        <w:rPr>
          <w:b/>
          <w:bCs/>
        </w:rPr>
      </w:pPr>
      <w:r w:rsidRPr="003E0BE6">
        <w:rPr>
          <w:b/>
          <w:bCs/>
        </w:rPr>
        <w:t>CONDIȚIILE</w:t>
      </w:r>
      <w:r w:rsidR="00647555">
        <w:rPr>
          <w:b/>
          <w:bCs/>
        </w:rPr>
        <w:t xml:space="preserve"> </w:t>
      </w:r>
      <w:r w:rsidRPr="003E0BE6">
        <w:rPr>
          <w:b/>
          <w:bCs/>
        </w:rPr>
        <w:t>DE</w:t>
      </w:r>
      <w:r w:rsidR="00647555">
        <w:rPr>
          <w:b/>
          <w:bCs/>
        </w:rPr>
        <w:t xml:space="preserve"> </w:t>
      </w:r>
      <w:r w:rsidRPr="003E0BE6">
        <w:rPr>
          <w:b/>
          <w:bCs/>
        </w:rPr>
        <w:t>ELIGIBILITATE</w:t>
      </w:r>
      <w:r w:rsidR="00647555">
        <w:rPr>
          <w:b/>
          <w:bCs/>
        </w:rPr>
        <w:t xml:space="preserve"> </w:t>
      </w:r>
      <w:r w:rsidRPr="003E0BE6">
        <w:rPr>
          <w:b/>
          <w:bCs/>
        </w:rPr>
        <w:t>:</w:t>
      </w:r>
    </w:p>
    <w:p w14:paraId="5417F1BC" w14:textId="505D7793" w:rsidR="00C1222C" w:rsidRDefault="003E0BE6">
      <w:pPr>
        <w:numPr>
          <w:ilvl w:val="0"/>
          <w:numId w:val="8"/>
        </w:numPr>
      </w:pPr>
      <w:r w:rsidRPr="003E0BE6">
        <w:t>să</w:t>
      </w:r>
      <w:r w:rsidR="00647555">
        <w:t xml:space="preserve"> </w:t>
      </w:r>
      <w:r w:rsidRPr="003E0BE6">
        <w:t>dețină</w:t>
      </w:r>
      <w:r w:rsidR="00647555">
        <w:t xml:space="preserve"> </w:t>
      </w:r>
      <w:r w:rsidRPr="003E0BE6">
        <w:t>exploatație/exploatații</w:t>
      </w:r>
      <w:r w:rsidR="00647555">
        <w:t xml:space="preserve"> </w:t>
      </w:r>
      <w:r w:rsidRPr="003E0BE6">
        <w:t>autorizată/e</w:t>
      </w:r>
      <w:r w:rsidR="00647555">
        <w:t xml:space="preserve"> </w:t>
      </w:r>
      <w:r w:rsidRPr="003E0BE6">
        <w:t>sanitar</w:t>
      </w:r>
      <w:r w:rsidR="00647555">
        <w:t xml:space="preserve"> </w:t>
      </w:r>
      <w:r w:rsidRPr="003E0BE6">
        <w:t>–</w:t>
      </w:r>
      <w:r w:rsidR="00647555">
        <w:t xml:space="preserve"> </w:t>
      </w:r>
      <w:r w:rsidRPr="003E0BE6">
        <w:t>veterinar</w:t>
      </w:r>
      <w:r w:rsidR="00647555">
        <w:t xml:space="preserve"> </w:t>
      </w:r>
      <w:r w:rsidRPr="003E0BE6">
        <w:t>la</w:t>
      </w:r>
      <w:r w:rsidR="00647555">
        <w:t xml:space="preserve"> </w:t>
      </w:r>
      <w:r w:rsidRPr="003E0BE6">
        <w:t>data</w:t>
      </w:r>
      <w:r w:rsidR="00647555">
        <w:t xml:space="preserve"> </w:t>
      </w:r>
      <w:r w:rsidRPr="003E0BE6">
        <w:t>depunerii</w:t>
      </w:r>
      <w:r w:rsidR="00647555">
        <w:t xml:space="preserve"> </w:t>
      </w:r>
      <w:r w:rsidRPr="003E0BE6">
        <w:t>cererii</w:t>
      </w:r>
      <w:r w:rsidR="00647555">
        <w:t xml:space="preserve"> </w:t>
      </w:r>
      <w:r w:rsidRPr="003E0BE6">
        <w:t>de</w:t>
      </w:r>
      <w:r w:rsidR="00647555">
        <w:t xml:space="preserve"> </w:t>
      </w:r>
      <w:r w:rsidRPr="003E0BE6">
        <w:t>solicitare</w:t>
      </w:r>
      <w:r w:rsidR="00647555">
        <w:t xml:space="preserve"> </w:t>
      </w:r>
      <w:r w:rsidRPr="003E0BE6">
        <w:t>a</w:t>
      </w:r>
      <w:r w:rsidR="00647555">
        <w:t xml:space="preserve"> </w:t>
      </w:r>
      <w:r w:rsidRPr="003E0BE6">
        <w:t>ajutorului</w:t>
      </w:r>
      <w:r w:rsidR="00647555">
        <w:t xml:space="preserve"> </w:t>
      </w:r>
      <w:r w:rsidRPr="003E0BE6">
        <w:t>de</w:t>
      </w:r>
      <w:r w:rsidR="00647555">
        <w:t xml:space="preserve"> </w:t>
      </w:r>
      <w:r w:rsidRPr="003E0BE6">
        <w:t>stat;</w:t>
      </w:r>
    </w:p>
    <w:p w14:paraId="63248F28" w14:textId="112D6D62" w:rsidR="00C1222C" w:rsidRDefault="003E0BE6">
      <w:pPr>
        <w:numPr>
          <w:ilvl w:val="0"/>
          <w:numId w:val="8"/>
        </w:numPr>
      </w:pPr>
      <w:r w:rsidRPr="003E0BE6">
        <w:t>să</w:t>
      </w:r>
      <w:r w:rsidR="00647555">
        <w:t xml:space="preserve"> </w:t>
      </w:r>
      <w:r w:rsidRPr="003E0BE6">
        <w:t>fi</w:t>
      </w:r>
      <w:r w:rsidR="00647555">
        <w:t xml:space="preserve"> </w:t>
      </w:r>
      <w:r w:rsidRPr="003E0BE6">
        <w:t>desfășurat</w:t>
      </w:r>
      <w:r w:rsidR="00647555">
        <w:t xml:space="preserve"> </w:t>
      </w:r>
      <w:r w:rsidRPr="003E0BE6">
        <w:t>activitate</w:t>
      </w:r>
      <w:r w:rsidR="00647555">
        <w:t xml:space="preserve"> </w:t>
      </w:r>
      <w:r w:rsidRPr="003E0BE6">
        <w:t>de</w:t>
      </w:r>
      <w:r w:rsidR="00647555">
        <w:t xml:space="preserve"> </w:t>
      </w:r>
      <w:r w:rsidRPr="003E0BE6">
        <w:t>creștere</w:t>
      </w:r>
      <w:r w:rsidR="00647555">
        <w:t xml:space="preserve"> </w:t>
      </w:r>
      <w:r w:rsidRPr="003E0BE6">
        <w:t>și/sau</w:t>
      </w:r>
      <w:r w:rsidR="00647555">
        <w:t xml:space="preserve"> </w:t>
      </w:r>
      <w:r w:rsidRPr="003E0BE6">
        <w:t>reproducție</w:t>
      </w:r>
      <w:r w:rsidR="00647555">
        <w:t xml:space="preserve"> </w:t>
      </w:r>
      <w:r w:rsidRPr="003E0BE6">
        <w:t>a</w:t>
      </w:r>
      <w:r w:rsidR="00647555">
        <w:t xml:space="preserve"> </w:t>
      </w:r>
      <w:r w:rsidRPr="003E0BE6">
        <w:t>suinelor</w:t>
      </w:r>
      <w:r w:rsidR="00647555">
        <w:t xml:space="preserve"> </w:t>
      </w:r>
      <w:r w:rsidRPr="003E0BE6">
        <w:t>în</w:t>
      </w:r>
      <w:r w:rsidR="00647555">
        <w:t xml:space="preserve"> </w:t>
      </w:r>
      <w:r w:rsidRPr="003E0BE6">
        <w:t>perioada</w:t>
      </w:r>
      <w:r w:rsidR="00647555">
        <w:t xml:space="preserve"> </w:t>
      </w:r>
      <w:r w:rsidRPr="003E0BE6">
        <w:t>1</w:t>
      </w:r>
      <w:r w:rsidR="00647555">
        <w:t xml:space="preserve"> </w:t>
      </w:r>
      <w:r w:rsidRPr="003E0BE6">
        <w:t>august</w:t>
      </w:r>
      <w:r w:rsidR="00647555">
        <w:t xml:space="preserve"> </w:t>
      </w:r>
      <w:r w:rsidRPr="003E0BE6">
        <w:t>2022</w:t>
      </w:r>
      <w:r w:rsidR="00647555">
        <w:t xml:space="preserve"> </w:t>
      </w:r>
      <w:r w:rsidRPr="003E0BE6">
        <w:t>–</w:t>
      </w:r>
      <w:r w:rsidR="00647555">
        <w:t xml:space="preserve"> </w:t>
      </w:r>
      <w:r w:rsidRPr="003E0BE6">
        <w:t>31</w:t>
      </w:r>
      <w:r w:rsidR="00647555">
        <w:t xml:space="preserve"> </w:t>
      </w:r>
      <w:r w:rsidRPr="003E0BE6">
        <w:t>august</w:t>
      </w:r>
      <w:r w:rsidR="00647555">
        <w:t xml:space="preserve"> </w:t>
      </w:r>
      <w:r w:rsidRPr="003E0BE6">
        <w:t>2023</w:t>
      </w:r>
      <w:r w:rsidR="00647555">
        <w:t xml:space="preserve"> </w:t>
      </w:r>
      <w:r w:rsidRPr="003E0BE6">
        <w:t>în</w:t>
      </w:r>
      <w:r w:rsidR="00647555">
        <w:t xml:space="preserve"> </w:t>
      </w:r>
      <w:r w:rsidRPr="003E0BE6">
        <w:t>exploatații</w:t>
      </w:r>
      <w:r w:rsidR="00647555">
        <w:t xml:space="preserve"> </w:t>
      </w:r>
      <w:r w:rsidRPr="003E0BE6">
        <w:t>autorizate</w:t>
      </w:r>
      <w:r w:rsidR="00647555">
        <w:t xml:space="preserve"> </w:t>
      </w:r>
      <w:r w:rsidRPr="003E0BE6">
        <w:t>sanitar</w:t>
      </w:r>
      <w:r w:rsidR="00647555">
        <w:t xml:space="preserve"> </w:t>
      </w:r>
      <w:r w:rsidRPr="003E0BE6">
        <w:t>–</w:t>
      </w:r>
      <w:r w:rsidR="00647555">
        <w:t xml:space="preserve"> </w:t>
      </w:r>
      <w:r w:rsidRPr="003E0BE6">
        <w:t>veterinar</w:t>
      </w:r>
      <w:r w:rsidR="00647555">
        <w:t xml:space="preserve"> </w:t>
      </w:r>
      <w:r w:rsidRPr="003E0BE6">
        <w:t>cu</w:t>
      </w:r>
      <w:r w:rsidR="00647555">
        <w:t xml:space="preserve"> </w:t>
      </w:r>
      <w:r w:rsidRPr="003E0BE6">
        <w:t>un</w:t>
      </w:r>
      <w:r w:rsidR="00647555">
        <w:t xml:space="preserve"> </w:t>
      </w:r>
      <w:r w:rsidRPr="003E0BE6">
        <w:t>număr</w:t>
      </w:r>
      <w:r w:rsidR="00647555">
        <w:t xml:space="preserve"> </w:t>
      </w:r>
      <w:r w:rsidRPr="003E0BE6">
        <w:t>minim</w:t>
      </w:r>
      <w:r w:rsidR="00647555">
        <w:t xml:space="preserve"> </w:t>
      </w:r>
      <w:r w:rsidRPr="003E0BE6">
        <w:t>de</w:t>
      </w:r>
      <w:r w:rsidR="00647555">
        <w:t xml:space="preserve"> </w:t>
      </w:r>
      <w:r w:rsidRPr="003E0BE6">
        <w:t>animale</w:t>
      </w:r>
      <w:r w:rsidR="00647555">
        <w:t xml:space="preserve"> </w:t>
      </w:r>
      <w:r w:rsidRPr="003E0BE6">
        <w:t>echivalent</w:t>
      </w:r>
      <w:r w:rsidR="00647555">
        <w:t xml:space="preserve"> </w:t>
      </w:r>
      <w:r w:rsidRPr="003E0BE6">
        <w:t>unui</w:t>
      </w:r>
      <w:r w:rsidR="00647555">
        <w:t xml:space="preserve"> </w:t>
      </w:r>
      <w:r w:rsidRPr="003E0BE6">
        <w:t>ciclu</w:t>
      </w:r>
      <w:r w:rsidR="00647555">
        <w:t xml:space="preserve"> </w:t>
      </w:r>
      <w:r w:rsidRPr="003E0BE6">
        <w:t>de</w:t>
      </w:r>
      <w:r w:rsidR="00647555">
        <w:t xml:space="preserve"> </w:t>
      </w:r>
      <w:r w:rsidRPr="003E0BE6">
        <w:t>producție</w:t>
      </w:r>
      <w:r w:rsidR="00647555">
        <w:t xml:space="preserve"> </w:t>
      </w:r>
      <w:r w:rsidRPr="003E0BE6">
        <w:t>per</w:t>
      </w:r>
      <w:r w:rsidR="00647555">
        <w:t xml:space="preserve"> </w:t>
      </w:r>
      <w:r w:rsidRPr="003E0BE6">
        <w:t>capacitatea</w:t>
      </w:r>
      <w:r w:rsidR="00647555">
        <w:t xml:space="preserve"> </w:t>
      </w:r>
      <w:r w:rsidRPr="003E0BE6">
        <w:t>exploatației,</w:t>
      </w:r>
      <w:r w:rsidR="00647555">
        <w:t xml:space="preserve"> </w:t>
      </w:r>
      <w:r w:rsidRPr="003E0BE6">
        <w:t>pentru</w:t>
      </w:r>
      <w:r w:rsidR="00647555">
        <w:t xml:space="preserve"> </w:t>
      </w:r>
      <w:r w:rsidRPr="003E0BE6">
        <w:t>porc</w:t>
      </w:r>
      <w:r w:rsidR="00647555">
        <w:t xml:space="preserve"> </w:t>
      </w:r>
      <w:r w:rsidRPr="003E0BE6">
        <w:t>gras</w:t>
      </w:r>
      <w:r w:rsidR="00647555">
        <w:t xml:space="preserve"> </w:t>
      </w:r>
      <w:r w:rsidRPr="003E0BE6">
        <w:t>și/sau</w:t>
      </w:r>
      <w:r w:rsidR="00647555">
        <w:t xml:space="preserve"> </w:t>
      </w:r>
      <w:r w:rsidRPr="003E0BE6">
        <w:t>cu</w:t>
      </w:r>
      <w:r w:rsidR="00647555">
        <w:t xml:space="preserve"> </w:t>
      </w:r>
      <w:r w:rsidRPr="003E0BE6">
        <w:t>un</w:t>
      </w:r>
      <w:r w:rsidR="00647555">
        <w:t xml:space="preserve"> </w:t>
      </w:r>
      <w:r w:rsidRPr="003E0BE6">
        <w:t>efectiv</w:t>
      </w:r>
      <w:r w:rsidR="00647555">
        <w:t xml:space="preserve"> </w:t>
      </w:r>
      <w:r w:rsidRPr="003E0BE6">
        <w:t>mediu</w:t>
      </w:r>
      <w:r w:rsidR="00647555">
        <w:t xml:space="preserve"> </w:t>
      </w:r>
      <w:r w:rsidRPr="003E0BE6">
        <w:t>de</w:t>
      </w:r>
      <w:r w:rsidR="00647555">
        <w:t xml:space="preserve"> </w:t>
      </w:r>
      <w:r w:rsidRPr="003E0BE6">
        <w:t>minim</w:t>
      </w:r>
      <w:r w:rsidR="00647555">
        <w:t xml:space="preserve"> </w:t>
      </w:r>
      <w:r w:rsidRPr="003E0BE6">
        <w:t>30%</w:t>
      </w:r>
      <w:r w:rsidR="00647555">
        <w:t xml:space="preserve"> </w:t>
      </w:r>
      <w:r w:rsidRPr="003E0BE6">
        <w:t>din</w:t>
      </w:r>
      <w:r w:rsidR="00647555">
        <w:t xml:space="preserve"> </w:t>
      </w:r>
      <w:r w:rsidRPr="003E0BE6">
        <w:t>capacitatea</w:t>
      </w:r>
      <w:r w:rsidR="00647555">
        <w:t xml:space="preserve"> </w:t>
      </w:r>
      <w:r w:rsidRPr="003E0BE6">
        <w:t>exploatației,</w:t>
      </w:r>
      <w:r w:rsidR="00647555">
        <w:t xml:space="preserve"> </w:t>
      </w:r>
      <w:r w:rsidRPr="003E0BE6">
        <w:t>pentru</w:t>
      </w:r>
      <w:r w:rsidR="00647555">
        <w:t xml:space="preserve"> </w:t>
      </w:r>
      <w:r w:rsidRPr="003E0BE6">
        <w:t>fermele</w:t>
      </w:r>
      <w:r w:rsidR="00647555">
        <w:t xml:space="preserve"> </w:t>
      </w:r>
      <w:r w:rsidRPr="003E0BE6">
        <w:t>de</w:t>
      </w:r>
      <w:r w:rsidR="00647555">
        <w:t xml:space="preserve"> </w:t>
      </w:r>
      <w:r w:rsidRPr="003E0BE6">
        <w:t>reproducție;</w:t>
      </w:r>
    </w:p>
    <w:p w14:paraId="5E43AC34" w14:textId="345A65C0" w:rsidR="0078297E" w:rsidRDefault="003E0BE6">
      <w:pPr>
        <w:numPr>
          <w:ilvl w:val="0"/>
          <w:numId w:val="8"/>
        </w:numPr>
      </w:pPr>
      <w:r w:rsidRPr="003E0BE6">
        <w:t>să</w:t>
      </w:r>
      <w:r w:rsidR="00647555">
        <w:t xml:space="preserve"> </w:t>
      </w:r>
      <w:r w:rsidRPr="003E0BE6">
        <w:t>fi</w:t>
      </w:r>
      <w:r w:rsidR="00647555">
        <w:t xml:space="preserve"> </w:t>
      </w:r>
      <w:r w:rsidRPr="003E0BE6">
        <w:t>desfășurat</w:t>
      </w:r>
      <w:r w:rsidR="00647555">
        <w:t xml:space="preserve"> </w:t>
      </w:r>
      <w:r w:rsidRPr="003E0BE6">
        <w:t>activitate</w:t>
      </w:r>
      <w:r w:rsidR="00647555">
        <w:t xml:space="preserve"> </w:t>
      </w:r>
      <w:r w:rsidRPr="003E0BE6">
        <w:t>de</w:t>
      </w:r>
      <w:r w:rsidR="00647555">
        <w:t xml:space="preserve"> </w:t>
      </w:r>
      <w:r w:rsidRPr="003E0BE6">
        <w:t>reproducție</w:t>
      </w:r>
      <w:r w:rsidR="00647555">
        <w:t xml:space="preserve"> </w:t>
      </w:r>
      <w:r w:rsidRPr="003E0BE6">
        <w:t>și/sau</w:t>
      </w:r>
      <w:r w:rsidR="00647555">
        <w:t xml:space="preserve"> </w:t>
      </w:r>
      <w:r w:rsidRPr="003E0BE6">
        <w:t>incubație</w:t>
      </w:r>
      <w:r w:rsidR="00647555">
        <w:t xml:space="preserve"> </w:t>
      </w:r>
      <w:r w:rsidRPr="003E0BE6">
        <w:t>și/sau</w:t>
      </w:r>
      <w:r w:rsidR="00647555">
        <w:t xml:space="preserve"> </w:t>
      </w:r>
      <w:r w:rsidRPr="003E0BE6">
        <w:t>creștere</w:t>
      </w:r>
      <w:r w:rsidR="00647555">
        <w:t xml:space="preserve"> </w:t>
      </w:r>
      <w:r w:rsidRPr="003E0BE6">
        <w:t>a</w:t>
      </w:r>
      <w:r w:rsidR="00647555">
        <w:t xml:space="preserve"> </w:t>
      </w:r>
      <w:r w:rsidRPr="003E0BE6">
        <w:t>păsărilor</w:t>
      </w:r>
      <w:r w:rsidR="00647555">
        <w:t xml:space="preserve"> </w:t>
      </w:r>
      <w:r w:rsidRPr="003E0BE6">
        <w:t>în</w:t>
      </w:r>
      <w:r w:rsidR="00647555">
        <w:t xml:space="preserve"> </w:t>
      </w:r>
      <w:r w:rsidRPr="003E0BE6">
        <w:t>perioada</w:t>
      </w:r>
      <w:r w:rsidR="00647555">
        <w:t xml:space="preserve"> </w:t>
      </w:r>
      <w:r w:rsidRPr="003E0BE6">
        <w:t>1</w:t>
      </w:r>
      <w:r w:rsidR="00647555">
        <w:t xml:space="preserve"> </w:t>
      </w:r>
      <w:r w:rsidRPr="003E0BE6">
        <w:t>august</w:t>
      </w:r>
      <w:r w:rsidR="00647555">
        <w:t xml:space="preserve"> </w:t>
      </w:r>
      <w:r w:rsidRPr="003E0BE6">
        <w:t>2022</w:t>
      </w:r>
      <w:r w:rsidR="00647555">
        <w:t xml:space="preserve"> </w:t>
      </w:r>
      <w:r w:rsidRPr="003E0BE6">
        <w:t>–</w:t>
      </w:r>
      <w:r w:rsidR="00647555">
        <w:t xml:space="preserve"> </w:t>
      </w:r>
      <w:r w:rsidRPr="003E0BE6">
        <w:t>31</w:t>
      </w:r>
      <w:r w:rsidR="00647555">
        <w:t xml:space="preserve"> </w:t>
      </w:r>
      <w:r w:rsidRPr="003E0BE6">
        <w:t>august</w:t>
      </w:r>
      <w:r w:rsidR="00647555">
        <w:t xml:space="preserve"> </w:t>
      </w:r>
      <w:r w:rsidRPr="003E0BE6">
        <w:t>2023</w:t>
      </w:r>
      <w:r w:rsidR="00647555">
        <w:t xml:space="preserve"> </w:t>
      </w:r>
      <w:r w:rsidRPr="003E0BE6">
        <w:t>în</w:t>
      </w:r>
      <w:r w:rsidR="00647555">
        <w:t xml:space="preserve"> </w:t>
      </w:r>
      <w:r w:rsidRPr="003E0BE6">
        <w:t>exploatații</w:t>
      </w:r>
      <w:r w:rsidR="00647555">
        <w:t xml:space="preserve"> </w:t>
      </w:r>
      <w:r w:rsidRPr="003E0BE6">
        <w:t>autorizate</w:t>
      </w:r>
      <w:r w:rsidR="00647555">
        <w:t xml:space="preserve"> </w:t>
      </w:r>
      <w:r w:rsidRPr="003E0BE6">
        <w:t>sanitar</w:t>
      </w:r>
      <w:r w:rsidR="00647555">
        <w:t xml:space="preserve"> </w:t>
      </w:r>
      <w:r w:rsidRPr="003E0BE6">
        <w:t>–</w:t>
      </w:r>
      <w:r w:rsidR="00647555">
        <w:t xml:space="preserve"> </w:t>
      </w:r>
      <w:r w:rsidRPr="003E0BE6">
        <w:t>veterinar,</w:t>
      </w:r>
      <w:r w:rsidR="00647555">
        <w:t xml:space="preserve"> </w:t>
      </w:r>
      <w:r w:rsidRPr="003E0BE6">
        <w:t>pentru</w:t>
      </w:r>
      <w:r w:rsidR="00647555">
        <w:t xml:space="preserve"> </w:t>
      </w:r>
      <w:r w:rsidRPr="003E0BE6">
        <w:t>cel</w:t>
      </w:r>
      <w:r w:rsidR="00647555">
        <w:t xml:space="preserve"> </w:t>
      </w:r>
      <w:r w:rsidRPr="003E0BE6">
        <w:t>puțin</w:t>
      </w:r>
      <w:r w:rsidR="00647555">
        <w:t xml:space="preserve"> </w:t>
      </w:r>
      <w:r w:rsidRPr="003E0BE6">
        <w:t>o</w:t>
      </w:r>
      <w:r w:rsidR="00647555">
        <w:t xml:space="preserve"> </w:t>
      </w:r>
      <w:r w:rsidRPr="003E0BE6">
        <w:t>serie</w:t>
      </w:r>
      <w:r w:rsidR="00647555">
        <w:t xml:space="preserve"> </w:t>
      </w:r>
      <w:r w:rsidRPr="003E0BE6">
        <w:t>de</w:t>
      </w:r>
      <w:r w:rsidR="00647555">
        <w:t xml:space="preserve"> </w:t>
      </w:r>
      <w:r w:rsidRPr="003E0BE6">
        <w:t>pui</w:t>
      </w:r>
      <w:r w:rsidR="00647555">
        <w:t xml:space="preserve"> </w:t>
      </w:r>
      <w:r w:rsidRPr="003E0BE6">
        <w:t>de</w:t>
      </w:r>
      <w:r w:rsidR="00647555">
        <w:t xml:space="preserve"> </w:t>
      </w:r>
      <w:r w:rsidRPr="003E0BE6">
        <w:t>carne/pui</w:t>
      </w:r>
      <w:r w:rsidR="00647555">
        <w:t xml:space="preserve"> </w:t>
      </w:r>
      <w:r w:rsidRPr="003E0BE6">
        <w:t>de</w:t>
      </w:r>
      <w:r w:rsidR="00647555">
        <w:t xml:space="preserve"> </w:t>
      </w:r>
      <w:r w:rsidRPr="003E0BE6">
        <w:t>curcă/pui</w:t>
      </w:r>
      <w:r w:rsidR="00647555">
        <w:t xml:space="preserve"> </w:t>
      </w:r>
      <w:proofErr w:type="spellStart"/>
      <w:r w:rsidRPr="003E0BE6">
        <w:t>eclozionați</w:t>
      </w:r>
      <w:proofErr w:type="spellEnd"/>
      <w:r w:rsidR="00647555">
        <w:t xml:space="preserve"> </w:t>
      </w:r>
      <w:r w:rsidRPr="003E0BE6">
        <w:t>de</w:t>
      </w:r>
      <w:r w:rsidR="00647555">
        <w:t xml:space="preserve"> </w:t>
      </w:r>
      <w:r w:rsidRPr="003E0BE6">
        <w:t>găină/pui</w:t>
      </w:r>
      <w:r w:rsidR="00647555">
        <w:t xml:space="preserve"> </w:t>
      </w:r>
      <w:proofErr w:type="spellStart"/>
      <w:r w:rsidRPr="003E0BE6">
        <w:t>eclozionați</w:t>
      </w:r>
      <w:proofErr w:type="spellEnd"/>
      <w:r w:rsidR="00647555">
        <w:t xml:space="preserve"> </w:t>
      </w:r>
      <w:r w:rsidRPr="003E0BE6">
        <w:t>de</w:t>
      </w:r>
      <w:r w:rsidR="00647555">
        <w:t xml:space="preserve"> </w:t>
      </w:r>
      <w:r w:rsidRPr="003E0BE6">
        <w:t>curcă</w:t>
      </w:r>
      <w:r w:rsidR="00647555">
        <w:t xml:space="preserve"> </w:t>
      </w:r>
      <w:r w:rsidRPr="003E0BE6">
        <w:t>și</w:t>
      </w:r>
      <w:r w:rsidR="00647555">
        <w:t xml:space="preserve"> </w:t>
      </w:r>
      <w:r w:rsidRPr="003E0BE6">
        <w:t>/sau</w:t>
      </w:r>
      <w:r w:rsidR="00647555">
        <w:t xml:space="preserve"> </w:t>
      </w:r>
      <w:r w:rsidRPr="003E0BE6">
        <w:t>cu</w:t>
      </w:r>
      <w:r w:rsidR="00647555">
        <w:t xml:space="preserve"> </w:t>
      </w:r>
      <w:r w:rsidRPr="003E0BE6">
        <w:t>un</w:t>
      </w:r>
      <w:r w:rsidR="00647555">
        <w:t xml:space="preserve"> </w:t>
      </w:r>
      <w:r w:rsidRPr="003E0BE6">
        <w:t>efectiv</w:t>
      </w:r>
      <w:r w:rsidR="00647555">
        <w:t xml:space="preserve"> </w:t>
      </w:r>
      <w:r w:rsidRPr="003E0BE6">
        <w:t>mediu</w:t>
      </w:r>
      <w:r w:rsidR="00647555">
        <w:t xml:space="preserve"> </w:t>
      </w:r>
      <w:r w:rsidRPr="003E0BE6">
        <w:t>de</w:t>
      </w:r>
      <w:r w:rsidR="00647555">
        <w:t xml:space="preserve"> </w:t>
      </w:r>
      <w:r w:rsidRPr="003E0BE6">
        <w:t>minim</w:t>
      </w:r>
      <w:r w:rsidR="00647555">
        <w:t xml:space="preserve"> </w:t>
      </w:r>
      <w:r w:rsidRPr="003E0BE6">
        <w:t>30%</w:t>
      </w:r>
      <w:r w:rsidR="00647555">
        <w:t xml:space="preserve"> </w:t>
      </w:r>
      <w:r w:rsidRPr="003E0BE6">
        <w:t>din</w:t>
      </w:r>
      <w:r w:rsidR="00647555">
        <w:t xml:space="preserve"> </w:t>
      </w:r>
      <w:r w:rsidRPr="003E0BE6">
        <w:t>capacitatea</w:t>
      </w:r>
      <w:r w:rsidR="00647555">
        <w:t xml:space="preserve"> </w:t>
      </w:r>
      <w:r w:rsidRPr="003E0BE6">
        <w:t>exploatației,</w:t>
      </w:r>
      <w:r w:rsidR="00647555">
        <w:t xml:space="preserve"> </w:t>
      </w:r>
      <w:r w:rsidRPr="003E0BE6">
        <w:t>pentru</w:t>
      </w:r>
      <w:r w:rsidR="00647555">
        <w:t xml:space="preserve"> </w:t>
      </w:r>
      <w:r w:rsidRPr="003E0BE6">
        <w:t>fermele</w:t>
      </w:r>
      <w:r w:rsidR="00647555">
        <w:t xml:space="preserve"> </w:t>
      </w:r>
      <w:r w:rsidRPr="003E0BE6">
        <w:t>de</w:t>
      </w:r>
      <w:r w:rsidR="00647555">
        <w:t xml:space="preserve"> </w:t>
      </w:r>
      <w:r w:rsidRPr="003E0BE6">
        <w:t>găini</w:t>
      </w:r>
      <w:r w:rsidR="00647555">
        <w:t xml:space="preserve"> </w:t>
      </w:r>
      <w:r w:rsidRPr="003E0BE6">
        <w:t>ouătoare</w:t>
      </w:r>
      <w:r w:rsidR="00647555">
        <w:t xml:space="preserve"> </w:t>
      </w:r>
      <w:r w:rsidRPr="003E0BE6">
        <w:t>(tineret</w:t>
      </w:r>
      <w:r w:rsidR="00647555">
        <w:t xml:space="preserve"> </w:t>
      </w:r>
      <w:r w:rsidRPr="003E0BE6">
        <w:t>și</w:t>
      </w:r>
      <w:r w:rsidR="00647555">
        <w:t xml:space="preserve"> </w:t>
      </w:r>
      <w:r w:rsidRPr="003E0BE6">
        <w:t>adulte)</w:t>
      </w:r>
      <w:r w:rsidR="00647555">
        <w:t xml:space="preserve"> </w:t>
      </w:r>
      <w:r w:rsidRPr="003E0BE6">
        <w:t>/</w:t>
      </w:r>
      <w:r w:rsidR="00647555">
        <w:t xml:space="preserve"> </w:t>
      </w:r>
      <w:r w:rsidRPr="003E0BE6">
        <w:t>pentru</w:t>
      </w:r>
      <w:r w:rsidR="00647555">
        <w:t xml:space="preserve"> </w:t>
      </w:r>
      <w:r w:rsidRPr="003E0BE6">
        <w:t>fermele</w:t>
      </w:r>
      <w:r w:rsidR="00647555">
        <w:t xml:space="preserve"> </w:t>
      </w:r>
      <w:r w:rsidRPr="003E0BE6">
        <w:t>de</w:t>
      </w:r>
      <w:r w:rsidR="00647555">
        <w:t xml:space="preserve"> </w:t>
      </w:r>
      <w:r w:rsidRPr="003E0BE6">
        <w:t>reproducție</w:t>
      </w:r>
      <w:r w:rsidR="00647555">
        <w:t xml:space="preserve"> </w:t>
      </w:r>
      <w:r w:rsidRPr="003E0BE6">
        <w:t>(tineret</w:t>
      </w:r>
      <w:r w:rsidR="00647555">
        <w:t xml:space="preserve"> </w:t>
      </w:r>
      <w:r w:rsidRPr="003E0BE6">
        <w:t>și</w:t>
      </w:r>
      <w:r w:rsidR="00647555">
        <w:t xml:space="preserve"> </w:t>
      </w:r>
      <w:r w:rsidRPr="003E0BE6">
        <w:t>adulte).</w:t>
      </w:r>
    </w:p>
    <w:p w14:paraId="1CD54F31" w14:textId="34B7A84B" w:rsidR="003E0BE6" w:rsidRPr="003E0BE6" w:rsidRDefault="003E0BE6" w:rsidP="00252A60">
      <w:r w:rsidRPr="003E0BE6">
        <w:lastRenderedPageBreak/>
        <w:t>Ajutorul</w:t>
      </w:r>
      <w:r w:rsidR="00647555">
        <w:t xml:space="preserve"> </w:t>
      </w:r>
      <w:r w:rsidRPr="003E0BE6">
        <w:t>de</w:t>
      </w:r>
      <w:r w:rsidR="00647555">
        <w:t xml:space="preserve"> </w:t>
      </w:r>
      <w:r w:rsidRPr="003E0BE6">
        <w:t>stat</w:t>
      </w:r>
      <w:r w:rsidR="00647555">
        <w:t xml:space="preserve"> </w:t>
      </w:r>
      <w:r w:rsidRPr="003E0BE6">
        <w:t>se</w:t>
      </w:r>
      <w:r w:rsidR="00647555">
        <w:t xml:space="preserve"> </w:t>
      </w:r>
      <w:r w:rsidRPr="003E0BE6">
        <w:t>acordă</w:t>
      </w:r>
      <w:r w:rsidR="00647555">
        <w:t xml:space="preserve"> </w:t>
      </w:r>
      <w:r w:rsidRPr="003E0BE6">
        <w:t>beneficiarilor</w:t>
      </w:r>
      <w:r w:rsidR="00647555">
        <w:t xml:space="preserve"> </w:t>
      </w:r>
      <w:r w:rsidRPr="003E0BE6">
        <w:t>pentru</w:t>
      </w:r>
      <w:r w:rsidR="00647555">
        <w:t xml:space="preserve"> </w:t>
      </w:r>
      <w:r w:rsidRPr="003E0BE6">
        <w:t>capacitatea</w:t>
      </w:r>
      <w:r w:rsidR="00647555">
        <w:t xml:space="preserve"> </w:t>
      </w:r>
      <w:r w:rsidRPr="003E0BE6">
        <w:t>de</w:t>
      </w:r>
      <w:r w:rsidR="00647555">
        <w:t xml:space="preserve"> </w:t>
      </w:r>
      <w:r w:rsidRPr="003E0BE6">
        <w:t>producție</w:t>
      </w:r>
      <w:r w:rsidR="00647555">
        <w:t xml:space="preserve"> </w:t>
      </w:r>
      <w:r w:rsidRPr="003E0BE6">
        <w:t>în</w:t>
      </w:r>
      <w:r w:rsidR="00647555">
        <w:t xml:space="preserve"> </w:t>
      </w:r>
      <w:r w:rsidRPr="003E0BE6">
        <w:t>condiții</w:t>
      </w:r>
      <w:r w:rsidR="00647555">
        <w:t xml:space="preserve"> </w:t>
      </w:r>
      <w:r w:rsidRPr="003E0BE6">
        <w:t>minime</w:t>
      </w:r>
      <w:r w:rsidR="00647555">
        <w:t xml:space="preserve"> </w:t>
      </w:r>
      <w:r w:rsidRPr="003E0BE6">
        <w:t>de</w:t>
      </w:r>
      <w:r w:rsidR="00647555">
        <w:t xml:space="preserve"> </w:t>
      </w:r>
      <w:r w:rsidRPr="003E0BE6">
        <w:t>bunăstare</w:t>
      </w:r>
      <w:r w:rsidR="00647555">
        <w:t xml:space="preserve"> </w:t>
      </w:r>
      <w:r w:rsidRPr="003E0BE6">
        <w:t>deținută</w:t>
      </w:r>
      <w:r w:rsidR="00647555">
        <w:t xml:space="preserve"> </w:t>
      </w:r>
      <w:r w:rsidRPr="003E0BE6">
        <w:t>de</w:t>
      </w:r>
      <w:r w:rsidR="00647555">
        <w:t xml:space="preserve"> </w:t>
      </w:r>
      <w:r w:rsidRPr="003E0BE6">
        <w:t>beneficiar</w:t>
      </w:r>
      <w:r w:rsidR="00647555">
        <w:t xml:space="preserve"> </w:t>
      </w:r>
      <w:r w:rsidRPr="003E0BE6">
        <w:t>în</w:t>
      </w:r>
      <w:r w:rsidR="00647555">
        <w:t xml:space="preserve"> </w:t>
      </w:r>
      <w:r w:rsidRPr="003E0BE6">
        <w:t>perioada</w:t>
      </w:r>
      <w:r w:rsidR="00647555">
        <w:t xml:space="preserve"> </w:t>
      </w:r>
      <w:r w:rsidRPr="003E0BE6">
        <w:t>1</w:t>
      </w:r>
      <w:r w:rsidR="00647555">
        <w:t xml:space="preserve"> </w:t>
      </w:r>
      <w:r w:rsidRPr="003E0BE6">
        <w:t>august</w:t>
      </w:r>
      <w:r w:rsidR="00647555">
        <w:t xml:space="preserve"> </w:t>
      </w:r>
      <w:r w:rsidRPr="003E0BE6">
        <w:t>2022</w:t>
      </w:r>
      <w:r w:rsidR="00647555">
        <w:t xml:space="preserve"> </w:t>
      </w:r>
      <w:r w:rsidRPr="003E0BE6">
        <w:t>–</w:t>
      </w:r>
      <w:r w:rsidR="00647555">
        <w:t xml:space="preserve"> </w:t>
      </w:r>
      <w:r w:rsidRPr="003E0BE6">
        <w:t>31</w:t>
      </w:r>
      <w:r w:rsidR="00647555">
        <w:t xml:space="preserve"> </w:t>
      </w:r>
      <w:r w:rsidRPr="003E0BE6">
        <w:t>august</w:t>
      </w:r>
      <w:r w:rsidR="00647555">
        <w:t xml:space="preserve"> </w:t>
      </w:r>
      <w:r w:rsidRPr="003E0BE6">
        <w:t>2023,</w:t>
      </w:r>
      <w:r w:rsidR="00647555">
        <w:t xml:space="preserve"> </w:t>
      </w:r>
      <w:r w:rsidRPr="003E0BE6">
        <w:t>echivalent</w:t>
      </w:r>
      <w:r w:rsidR="00647555">
        <w:t xml:space="preserve"> </w:t>
      </w:r>
      <w:r w:rsidRPr="003E0BE6">
        <w:t>UVM,</w:t>
      </w:r>
      <w:r w:rsidR="00647555">
        <w:t xml:space="preserve"> </w:t>
      </w:r>
      <w:r w:rsidRPr="003E0BE6">
        <w:t>în</w:t>
      </w:r>
      <w:r w:rsidR="00647555">
        <w:t xml:space="preserve"> </w:t>
      </w:r>
      <w:r w:rsidRPr="003E0BE6">
        <w:t>funcție</w:t>
      </w:r>
      <w:r w:rsidR="00647555">
        <w:t xml:space="preserve"> </w:t>
      </w:r>
      <w:r w:rsidRPr="003E0BE6">
        <w:t>de</w:t>
      </w:r>
      <w:r w:rsidR="00647555">
        <w:t xml:space="preserve"> </w:t>
      </w:r>
      <w:r w:rsidRPr="003E0BE6">
        <w:t>categoriile</w:t>
      </w:r>
      <w:r w:rsidR="00647555">
        <w:t xml:space="preserve"> </w:t>
      </w:r>
      <w:r w:rsidRPr="003E0BE6">
        <w:t>de</w:t>
      </w:r>
      <w:r w:rsidR="00647555">
        <w:t xml:space="preserve"> </w:t>
      </w:r>
      <w:r w:rsidRPr="003E0BE6">
        <w:t>suine/păsări.</w:t>
      </w:r>
    </w:p>
    <w:p w14:paraId="3E4BC1A6" w14:textId="1BC6A0B9" w:rsidR="003E0BE6" w:rsidRPr="003E0BE6" w:rsidRDefault="003E0BE6" w:rsidP="003E0BE6">
      <w:r w:rsidRPr="003E0BE6">
        <w:t>Valoarea</w:t>
      </w:r>
      <w:r w:rsidR="00647555">
        <w:t xml:space="preserve"> </w:t>
      </w:r>
      <w:r w:rsidRPr="003E0BE6">
        <w:t>totală</w:t>
      </w:r>
      <w:r w:rsidR="00647555">
        <w:t xml:space="preserve"> </w:t>
      </w:r>
      <w:r w:rsidRPr="003E0BE6">
        <w:t>care</w:t>
      </w:r>
      <w:r w:rsidR="00647555">
        <w:t xml:space="preserve"> </w:t>
      </w:r>
      <w:r w:rsidRPr="003E0BE6">
        <w:t>poate</w:t>
      </w:r>
      <w:r w:rsidR="00647555">
        <w:t xml:space="preserve"> </w:t>
      </w:r>
      <w:r w:rsidRPr="003E0BE6">
        <w:t>fi</w:t>
      </w:r>
      <w:r w:rsidR="00647555">
        <w:t xml:space="preserve"> </w:t>
      </w:r>
      <w:r w:rsidRPr="003E0BE6">
        <w:t>acordată</w:t>
      </w:r>
      <w:r w:rsidR="00647555">
        <w:t xml:space="preserve"> </w:t>
      </w:r>
      <w:r w:rsidRPr="003E0BE6">
        <w:t>pentru</w:t>
      </w:r>
      <w:r w:rsidR="00647555">
        <w:t xml:space="preserve"> </w:t>
      </w:r>
      <w:r w:rsidRPr="003E0BE6">
        <w:t>fiecare</w:t>
      </w:r>
      <w:r w:rsidR="00647555">
        <w:t xml:space="preserve"> </w:t>
      </w:r>
      <w:r w:rsidRPr="003E0BE6">
        <w:t>întreprindere</w:t>
      </w:r>
      <w:r w:rsidR="00647555">
        <w:t xml:space="preserve"> </w:t>
      </w:r>
      <w:r w:rsidRPr="003E0BE6">
        <w:t>care</w:t>
      </w:r>
      <w:r w:rsidR="00647555">
        <w:t xml:space="preserve"> </w:t>
      </w:r>
      <w:r w:rsidRPr="003E0BE6">
        <w:t>își</w:t>
      </w:r>
      <w:r w:rsidR="00647555">
        <w:t xml:space="preserve"> </w:t>
      </w:r>
      <w:r w:rsidRPr="003E0BE6">
        <w:t>desfășoară</w:t>
      </w:r>
      <w:r w:rsidR="00647555">
        <w:t xml:space="preserve"> </w:t>
      </w:r>
      <w:r w:rsidRPr="003E0BE6">
        <w:t>activitatea</w:t>
      </w:r>
      <w:r w:rsidR="00647555">
        <w:t xml:space="preserve"> </w:t>
      </w:r>
      <w:r w:rsidRPr="003E0BE6">
        <w:t>în</w:t>
      </w:r>
      <w:r w:rsidR="00647555">
        <w:t xml:space="preserve"> </w:t>
      </w:r>
      <w:r w:rsidRPr="003E0BE6">
        <w:t>domeniul</w:t>
      </w:r>
      <w:r w:rsidR="00647555">
        <w:t xml:space="preserve"> </w:t>
      </w:r>
      <w:r w:rsidRPr="003E0BE6">
        <w:t>producției</w:t>
      </w:r>
      <w:r w:rsidR="00647555">
        <w:t xml:space="preserve"> </w:t>
      </w:r>
      <w:r w:rsidRPr="003E0BE6">
        <w:t>primare</w:t>
      </w:r>
      <w:r w:rsidR="00647555">
        <w:t xml:space="preserve"> </w:t>
      </w:r>
      <w:r w:rsidRPr="003E0BE6">
        <w:t>de</w:t>
      </w:r>
      <w:r w:rsidR="00647555">
        <w:t xml:space="preserve"> </w:t>
      </w:r>
      <w:r w:rsidRPr="003E0BE6">
        <w:t>produse</w:t>
      </w:r>
      <w:r w:rsidR="00647555">
        <w:t xml:space="preserve"> </w:t>
      </w:r>
      <w:r w:rsidRPr="003E0BE6">
        <w:t>agricole</w:t>
      </w:r>
      <w:r w:rsidR="00647555">
        <w:t xml:space="preserve"> </w:t>
      </w:r>
      <w:r w:rsidRPr="003E0BE6">
        <w:t>nu</w:t>
      </w:r>
      <w:r w:rsidR="00647555">
        <w:t xml:space="preserve"> </w:t>
      </w:r>
      <w:r w:rsidRPr="003E0BE6">
        <w:t>depășește</w:t>
      </w:r>
      <w:r w:rsidR="00647555">
        <w:t xml:space="preserve"> </w:t>
      </w:r>
      <w:r w:rsidRPr="003E0BE6">
        <w:t>echivalentul</w:t>
      </w:r>
      <w:r w:rsidR="00647555">
        <w:t xml:space="preserve"> </w:t>
      </w:r>
      <w:r w:rsidRPr="003E0BE6">
        <w:t>în</w:t>
      </w:r>
      <w:r w:rsidR="00647555">
        <w:t xml:space="preserve"> </w:t>
      </w:r>
      <w:r w:rsidRPr="003E0BE6">
        <w:t>lei</w:t>
      </w:r>
      <w:r w:rsidR="00647555">
        <w:t xml:space="preserve"> </w:t>
      </w:r>
      <w:r w:rsidRPr="003E0BE6">
        <w:t>a</w:t>
      </w:r>
      <w:r w:rsidR="00647555">
        <w:t xml:space="preserve"> </w:t>
      </w:r>
      <w:r w:rsidRPr="003E0BE6">
        <w:t>280.000</w:t>
      </w:r>
      <w:r w:rsidR="00647555">
        <w:t xml:space="preserve"> </w:t>
      </w:r>
      <w:r w:rsidRPr="003E0BE6">
        <w:t>euro.</w:t>
      </w:r>
    </w:p>
    <w:p w14:paraId="7B50D5A4" w14:textId="0C137131" w:rsidR="003E0BE6" w:rsidRPr="003E0BE6" w:rsidRDefault="003E0BE6" w:rsidP="003E0BE6">
      <w:r w:rsidRPr="003E0BE6">
        <w:t>Cursul</w:t>
      </w:r>
      <w:r w:rsidR="00647555">
        <w:t xml:space="preserve"> </w:t>
      </w:r>
      <w:r w:rsidRPr="003E0BE6">
        <w:t>de</w:t>
      </w:r>
      <w:r w:rsidR="00647555">
        <w:t xml:space="preserve"> </w:t>
      </w:r>
      <w:r w:rsidRPr="003E0BE6">
        <w:t>schimb</w:t>
      </w:r>
      <w:r w:rsidR="00647555">
        <w:t xml:space="preserve"> </w:t>
      </w:r>
      <w:r w:rsidRPr="003E0BE6">
        <w:t>valutar</w:t>
      </w:r>
      <w:r w:rsidR="00647555">
        <w:t xml:space="preserve"> </w:t>
      </w:r>
      <w:r w:rsidRPr="003E0BE6">
        <w:t>euro/lei</w:t>
      </w:r>
      <w:r w:rsidR="00647555">
        <w:t xml:space="preserve"> </w:t>
      </w:r>
      <w:r w:rsidRPr="003E0BE6">
        <w:t>pentru</w:t>
      </w:r>
      <w:r w:rsidR="00647555">
        <w:t xml:space="preserve"> </w:t>
      </w:r>
      <w:r w:rsidRPr="003E0BE6">
        <w:t>calcularea</w:t>
      </w:r>
      <w:r w:rsidR="00647555">
        <w:t xml:space="preserve"> </w:t>
      </w:r>
      <w:r w:rsidRPr="003E0BE6">
        <w:t>valorii</w:t>
      </w:r>
      <w:r w:rsidR="00647555">
        <w:t xml:space="preserve"> </w:t>
      </w:r>
      <w:r w:rsidRPr="003E0BE6">
        <w:t>totale</w:t>
      </w:r>
      <w:r w:rsidR="00647555">
        <w:t xml:space="preserve"> </w:t>
      </w:r>
      <w:r w:rsidRPr="003E0BE6">
        <w:t>maxime/</w:t>
      </w:r>
      <w:r w:rsidR="00647555">
        <w:t xml:space="preserve"> </w:t>
      </w:r>
      <w:r w:rsidRPr="003E0BE6">
        <w:t>cuantumului</w:t>
      </w:r>
      <w:r w:rsidR="00647555">
        <w:t xml:space="preserve"> </w:t>
      </w:r>
      <w:r w:rsidRPr="003E0BE6">
        <w:t>este</w:t>
      </w:r>
      <w:r w:rsidR="00647555">
        <w:t xml:space="preserve"> </w:t>
      </w:r>
      <w:r w:rsidRPr="003E0BE6">
        <w:t>cel</w:t>
      </w:r>
      <w:r w:rsidR="00647555">
        <w:t xml:space="preserve"> </w:t>
      </w:r>
      <w:r w:rsidRPr="003E0BE6">
        <w:t>comunicat</w:t>
      </w:r>
      <w:r w:rsidR="00647555">
        <w:t xml:space="preserve"> </w:t>
      </w:r>
      <w:r w:rsidRPr="003E0BE6">
        <w:t>de</w:t>
      </w:r>
      <w:r w:rsidR="00647555">
        <w:t xml:space="preserve"> </w:t>
      </w:r>
      <w:r w:rsidRPr="003E0BE6">
        <w:t>Banca</w:t>
      </w:r>
      <w:r w:rsidR="00647555">
        <w:t xml:space="preserve"> </w:t>
      </w:r>
      <w:r w:rsidRPr="003E0BE6">
        <w:t>Națională</w:t>
      </w:r>
      <w:r w:rsidR="00647555">
        <w:t xml:space="preserve"> </w:t>
      </w:r>
      <w:r w:rsidRPr="003E0BE6">
        <w:t>a</w:t>
      </w:r>
      <w:r w:rsidR="00647555">
        <w:t xml:space="preserve"> </w:t>
      </w:r>
      <w:r w:rsidRPr="003E0BE6">
        <w:t>României</w:t>
      </w:r>
      <w:r w:rsidR="00647555">
        <w:t xml:space="preserve"> </w:t>
      </w:r>
      <w:r w:rsidRPr="003E0BE6">
        <w:t>la</w:t>
      </w:r>
      <w:r w:rsidR="00647555">
        <w:t xml:space="preserve"> </w:t>
      </w:r>
      <w:r w:rsidRPr="003E0BE6">
        <w:t>data</w:t>
      </w:r>
      <w:r w:rsidR="00647555">
        <w:t xml:space="preserve"> </w:t>
      </w:r>
      <w:r w:rsidRPr="003E0BE6">
        <w:t>de</w:t>
      </w:r>
      <w:r w:rsidR="00647555">
        <w:t xml:space="preserve"> </w:t>
      </w:r>
      <w:r w:rsidRPr="003E0BE6">
        <w:t>1</w:t>
      </w:r>
      <w:r w:rsidR="00647555">
        <w:t xml:space="preserve"> </w:t>
      </w:r>
      <w:r w:rsidRPr="003E0BE6">
        <w:t>august</w:t>
      </w:r>
      <w:r w:rsidR="00647555">
        <w:t xml:space="preserve"> </w:t>
      </w:r>
      <w:r w:rsidRPr="003E0BE6">
        <w:t>2023,</w:t>
      </w:r>
      <w:r w:rsidR="00647555">
        <w:t xml:space="preserve"> </w:t>
      </w:r>
      <w:r w:rsidRPr="003E0BE6">
        <w:t>respectiv</w:t>
      </w:r>
      <w:r w:rsidR="00647555">
        <w:t xml:space="preserve"> </w:t>
      </w:r>
      <w:r w:rsidRPr="003E0BE6">
        <w:t>de</w:t>
      </w:r>
      <w:r w:rsidR="00647555">
        <w:t xml:space="preserve"> </w:t>
      </w:r>
      <w:r w:rsidRPr="003E0BE6">
        <w:t>4,9334</w:t>
      </w:r>
      <w:r w:rsidR="00647555">
        <w:t xml:space="preserve"> </w:t>
      </w:r>
      <w:r w:rsidRPr="003E0BE6">
        <w:t>lei/euro.</w:t>
      </w:r>
    </w:p>
    <w:p w14:paraId="6720FAB3" w14:textId="0F141495" w:rsidR="003E0BE6" w:rsidRPr="003E0BE6" w:rsidRDefault="003E0BE6" w:rsidP="003E0BE6">
      <w:pPr>
        <w:rPr>
          <w:b/>
          <w:bCs/>
        </w:rPr>
      </w:pPr>
      <w:r w:rsidRPr="003E0BE6">
        <w:rPr>
          <w:b/>
          <w:bCs/>
        </w:rPr>
        <w:t>Beneficiari</w:t>
      </w:r>
      <w:r w:rsidR="00647555">
        <w:rPr>
          <w:b/>
          <w:bCs/>
        </w:rPr>
        <w:t xml:space="preserve"> </w:t>
      </w:r>
      <w:r w:rsidRPr="003E0BE6">
        <w:rPr>
          <w:b/>
          <w:bCs/>
        </w:rPr>
        <w:t>potențiali:</w:t>
      </w:r>
    </w:p>
    <w:p w14:paraId="773E8442" w14:textId="622C34A2" w:rsidR="003E0BE6" w:rsidRPr="003E0BE6" w:rsidRDefault="003E0BE6" w:rsidP="003E0BE6">
      <w:r w:rsidRPr="003E0BE6">
        <w:t>250</w:t>
      </w:r>
      <w:r w:rsidR="00647555">
        <w:t xml:space="preserve"> </w:t>
      </w:r>
      <w:r w:rsidRPr="003E0BE6">
        <w:t>beneficiari</w:t>
      </w:r>
      <w:r w:rsidR="00647555">
        <w:t xml:space="preserve"> </w:t>
      </w:r>
      <w:r w:rsidRPr="003E0BE6">
        <w:t>cu</w:t>
      </w:r>
      <w:r w:rsidR="00647555">
        <w:t xml:space="preserve"> </w:t>
      </w:r>
      <w:r w:rsidRPr="003E0BE6">
        <w:t>260.000</w:t>
      </w:r>
      <w:r w:rsidR="00647555">
        <w:t xml:space="preserve"> </w:t>
      </w:r>
      <w:r w:rsidRPr="003E0BE6">
        <w:t>UVM</w:t>
      </w:r>
      <w:r w:rsidR="00647555">
        <w:t xml:space="preserve"> </w:t>
      </w:r>
      <w:r w:rsidRPr="003E0BE6">
        <w:t>capacitate</w:t>
      </w:r>
      <w:r w:rsidR="00647555">
        <w:t xml:space="preserve"> </w:t>
      </w:r>
      <w:r w:rsidRPr="003E0BE6">
        <w:t>de</w:t>
      </w:r>
      <w:r w:rsidR="00647555">
        <w:t xml:space="preserve"> </w:t>
      </w:r>
      <w:r w:rsidRPr="003E0BE6">
        <w:t>producție</w:t>
      </w:r>
      <w:r w:rsidR="00647555">
        <w:t xml:space="preserve"> </w:t>
      </w:r>
      <w:r w:rsidRPr="003E0BE6">
        <w:t>sector</w:t>
      </w:r>
      <w:r w:rsidR="00647555">
        <w:t xml:space="preserve"> </w:t>
      </w:r>
      <w:r w:rsidRPr="003E0BE6">
        <w:t>suine;</w:t>
      </w:r>
    </w:p>
    <w:p w14:paraId="3464D303" w14:textId="3F1E252D" w:rsidR="003E0BE6" w:rsidRPr="003E0BE6" w:rsidRDefault="003E0BE6" w:rsidP="003E0BE6">
      <w:r w:rsidRPr="003E0BE6">
        <w:t>310</w:t>
      </w:r>
      <w:r w:rsidR="00647555">
        <w:t xml:space="preserve"> </w:t>
      </w:r>
      <w:r w:rsidRPr="003E0BE6">
        <w:t>beneficiari</w:t>
      </w:r>
      <w:r w:rsidR="00647555">
        <w:t xml:space="preserve"> </w:t>
      </w:r>
      <w:r w:rsidRPr="003E0BE6">
        <w:t>cu</w:t>
      </w:r>
      <w:r w:rsidR="00647555">
        <w:t xml:space="preserve"> </w:t>
      </w:r>
      <w:r w:rsidRPr="003E0BE6">
        <w:t>310.000</w:t>
      </w:r>
      <w:r w:rsidR="00647555">
        <w:t xml:space="preserve"> </w:t>
      </w:r>
      <w:r w:rsidRPr="003E0BE6">
        <w:t>UVM</w:t>
      </w:r>
      <w:r w:rsidR="00647555">
        <w:t xml:space="preserve"> </w:t>
      </w:r>
      <w:r w:rsidRPr="003E0BE6">
        <w:t>capacitate</w:t>
      </w:r>
      <w:r w:rsidR="00647555">
        <w:t xml:space="preserve"> </w:t>
      </w:r>
      <w:r w:rsidRPr="003E0BE6">
        <w:t>de</w:t>
      </w:r>
      <w:r w:rsidR="00647555">
        <w:t xml:space="preserve"> </w:t>
      </w:r>
      <w:r w:rsidRPr="003E0BE6">
        <w:t>producție</w:t>
      </w:r>
      <w:r w:rsidR="00647555">
        <w:t xml:space="preserve"> </w:t>
      </w:r>
      <w:r w:rsidRPr="003E0BE6">
        <w:t>sector</w:t>
      </w:r>
      <w:r w:rsidR="00647555">
        <w:t xml:space="preserve"> </w:t>
      </w:r>
      <w:r w:rsidRPr="003E0BE6">
        <w:t>avicol.</w:t>
      </w:r>
    </w:p>
    <w:p w14:paraId="1AFFD775" w14:textId="3AA7D807" w:rsidR="003E0BE6" w:rsidRPr="003E0BE6" w:rsidRDefault="003E0BE6" w:rsidP="003E0BE6">
      <w:r w:rsidRPr="003E0BE6">
        <w:rPr>
          <w:b/>
          <w:bCs/>
        </w:rPr>
        <w:t>Perioada</w:t>
      </w:r>
      <w:r w:rsidR="00647555">
        <w:rPr>
          <w:b/>
          <w:bCs/>
        </w:rPr>
        <w:t xml:space="preserve"> </w:t>
      </w:r>
      <w:r w:rsidRPr="003E0BE6">
        <w:rPr>
          <w:b/>
          <w:bCs/>
        </w:rPr>
        <w:t>de</w:t>
      </w:r>
      <w:r w:rsidR="00647555">
        <w:rPr>
          <w:b/>
          <w:bCs/>
        </w:rPr>
        <w:t xml:space="preserve"> </w:t>
      </w:r>
      <w:r w:rsidRPr="003E0BE6">
        <w:rPr>
          <w:b/>
          <w:bCs/>
        </w:rPr>
        <w:t>depunere</w:t>
      </w:r>
      <w:r w:rsidR="00647555">
        <w:rPr>
          <w:b/>
          <w:bCs/>
        </w:rPr>
        <w:t xml:space="preserve"> </w:t>
      </w:r>
      <w:r w:rsidRPr="003E0BE6">
        <w:rPr>
          <w:b/>
          <w:bCs/>
        </w:rPr>
        <w:t>este</w:t>
      </w:r>
      <w:r w:rsidR="00647555">
        <w:rPr>
          <w:b/>
          <w:bCs/>
        </w:rPr>
        <w:t xml:space="preserve"> </w:t>
      </w:r>
      <w:r w:rsidRPr="003E0BE6">
        <w:rPr>
          <w:b/>
          <w:bCs/>
        </w:rPr>
        <w:t>de</w:t>
      </w:r>
      <w:r w:rsidR="00647555">
        <w:rPr>
          <w:b/>
          <w:bCs/>
        </w:rPr>
        <w:t xml:space="preserve"> </w:t>
      </w:r>
      <w:r w:rsidRPr="003E0BE6">
        <w:rPr>
          <w:b/>
          <w:bCs/>
        </w:rPr>
        <w:t>30</w:t>
      </w:r>
      <w:r w:rsidR="00647555">
        <w:rPr>
          <w:b/>
          <w:bCs/>
        </w:rPr>
        <w:t xml:space="preserve"> </w:t>
      </w:r>
      <w:r w:rsidRPr="003E0BE6">
        <w:rPr>
          <w:b/>
          <w:bCs/>
        </w:rPr>
        <w:t>zile</w:t>
      </w:r>
      <w:r w:rsidR="00647555">
        <w:rPr>
          <w:b/>
          <w:bCs/>
        </w:rPr>
        <w:t xml:space="preserve"> </w:t>
      </w:r>
      <w:r w:rsidRPr="003E0BE6">
        <w:rPr>
          <w:b/>
          <w:bCs/>
        </w:rPr>
        <w:t>lucrătoare</w:t>
      </w:r>
      <w:r w:rsidRPr="003E0BE6">
        <w:t>,</w:t>
      </w:r>
      <w:r w:rsidR="00647555">
        <w:t xml:space="preserve"> </w:t>
      </w:r>
      <w:r w:rsidRPr="003E0BE6">
        <w:t>de</w:t>
      </w:r>
      <w:r w:rsidR="00647555">
        <w:t xml:space="preserve"> </w:t>
      </w:r>
      <w:r w:rsidRPr="003E0BE6">
        <w:t>la</w:t>
      </w:r>
      <w:r w:rsidR="00647555">
        <w:t xml:space="preserve"> </w:t>
      </w:r>
      <w:r w:rsidRPr="003E0BE6">
        <w:t>data</w:t>
      </w:r>
      <w:r w:rsidR="00647555">
        <w:t xml:space="preserve"> </w:t>
      </w:r>
      <w:r w:rsidRPr="003E0BE6">
        <w:t>intrării</w:t>
      </w:r>
      <w:r w:rsidR="00647555">
        <w:t xml:space="preserve"> </w:t>
      </w:r>
      <w:r w:rsidRPr="003E0BE6">
        <w:t>în</w:t>
      </w:r>
      <w:r w:rsidR="00647555">
        <w:t xml:space="preserve"> </w:t>
      </w:r>
      <w:r w:rsidRPr="003E0BE6">
        <w:t>vigoare</w:t>
      </w:r>
      <w:r w:rsidR="00647555">
        <w:t xml:space="preserve"> </w:t>
      </w:r>
      <w:r w:rsidRPr="003E0BE6">
        <w:t>a</w:t>
      </w:r>
      <w:r w:rsidR="00647555">
        <w:t xml:space="preserve"> </w:t>
      </w:r>
      <w:r w:rsidRPr="003E0BE6">
        <w:t>prezentei</w:t>
      </w:r>
      <w:r w:rsidR="00647555">
        <w:t xml:space="preserve"> </w:t>
      </w:r>
      <w:r w:rsidRPr="003E0BE6">
        <w:t>ordonanțe</w:t>
      </w:r>
      <w:r w:rsidR="00647555">
        <w:t xml:space="preserve"> </w:t>
      </w:r>
      <w:r w:rsidRPr="003E0BE6">
        <w:t>de</w:t>
      </w:r>
      <w:r w:rsidR="00647555">
        <w:t xml:space="preserve"> </w:t>
      </w:r>
      <w:r w:rsidRPr="003E0BE6">
        <w:t>urgență,</w:t>
      </w:r>
      <w:r w:rsidR="00647555">
        <w:t xml:space="preserve"> </w:t>
      </w:r>
      <w:r w:rsidRPr="003E0BE6">
        <w:rPr>
          <w:b/>
          <w:bCs/>
        </w:rPr>
        <w:t>iar</w:t>
      </w:r>
      <w:r w:rsidR="00647555">
        <w:rPr>
          <w:b/>
          <w:bCs/>
        </w:rPr>
        <w:t xml:space="preserve"> </w:t>
      </w:r>
      <w:r w:rsidRPr="003E0BE6">
        <w:rPr>
          <w:b/>
          <w:bCs/>
        </w:rPr>
        <w:t>termenul</w:t>
      </w:r>
      <w:r w:rsidR="00647555">
        <w:rPr>
          <w:b/>
          <w:bCs/>
        </w:rPr>
        <w:t xml:space="preserve"> </w:t>
      </w:r>
      <w:r w:rsidRPr="003E0BE6">
        <w:rPr>
          <w:b/>
          <w:bCs/>
        </w:rPr>
        <w:t>de</w:t>
      </w:r>
      <w:r w:rsidR="00647555">
        <w:rPr>
          <w:b/>
          <w:bCs/>
        </w:rPr>
        <w:t xml:space="preserve"> </w:t>
      </w:r>
      <w:r w:rsidRPr="003E0BE6">
        <w:rPr>
          <w:b/>
          <w:bCs/>
        </w:rPr>
        <w:t>plată</w:t>
      </w:r>
      <w:r w:rsidR="00647555">
        <w:rPr>
          <w:b/>
          <w:bCs/>
        </w:rPr>
        <w:t xml:space="preserve"> </w:t>
      </w:r>
      <w:r w:rsidRPr="003E0BE6">
        <w:rPr>
          <w:b/>
          <w:bCs/>
        </w:rPr>
        <w:t>propus</w:t>
      </w:r>
      <w:r w:rsidR="00647555">
        <w:rPr>
          <w:b/>
          <w:bCs/>
        </w:rPr>
        <w:t xml:space="preserve"> </w:t>
      </w:r>
      <w:r w:rsidRPr="003E0BE6">
        <w:rPr>
          <w:b/>
          <w:bCs/>
        </w:rPr>
        <w:t>este</w:t>
      </w:r>
      <w:r w:rsidR="00647555">
        <w:rPr>
          <w:b/>
          <w:bCs/>
        </w:rPr>
        <w:t xml:space="preserve"> </w:t>
      </w:r>
      <w:r w:rsidRPr="003E0BE6">
        <w:rPr>
          <w:b/>
          <w:bCs/>
        </w:rPr>
        <w:t>30</w:t>
      </w:r>
      <w:r w:rsidR="00647555">
        <w:rPr>
          <w:b/>
          <w:bCs/>
        </w:rPr>
        <w:t xml:space="preserve"> </w:t>
      </w:r>
      <w:r w:rsidRPr="003E0BE6">
        <w:rPr>
          <w:b/>
          <w:bCs/>
        </w:rPr>
        <w:t>iunie</w:t>
      </w:r>
      <w:r w:rsidR="00647555">
        <w:rPr>
          <w:b/>
          <w:bCs/>
        </w:rPr>
        <w:t xml:space="preserve"> </w:t>
      </w:r>
      <w:r w:rsidRPr="003E0BE6">
        <w:rPr>
          <w:b/>
          <w:bCs/>
        </w:rPr>
        <w:t>2024</w:t>
      </w:r>
      <w:r w:rsidRPr="003E0BE6">
        <w:t>.</w:t>
      </w:r>
    </w:p>
    <w:p w14:paraId="63F97446" w14:textId="1E7738F3" w:rsidR="003E0BE6" w:rsidRPr="003E0BE6" w:rsidRDefault="003E0BE6" w:rsidP="003E0BE6">
      <w:r w:rsidRPr="003E0BE6">
        <w:t>Fondurile</w:t>
      </w:r>
      <w:r w:rsidR="00647555">
        <w:t xml:space="preserve"> </w:t>
      </w:r>
      <w:r w:rsidRPr="003E0BE6">
        <w:t>provin</w:t>
      </w:r>
      <w:r w:rsidR="00647555">
        <w:t xml:space="preserve"> </w:t>
      </w:r>
      <w:r w:rsidRPr="003E0BE6">
        <w:t>de</w:t>
      </w:r>
      <w:r w:rsidR="00647555">
        <w:t xml:space="preserve"> </w:t>
      </w:r>
      <w:r w:rsidRPr="003E0BE6">
        <w:t>la</w:t>
      </w:r>
      <w:r w:rsidR="00647555">
        <w:t xml:space="preserve"> </w:t>
      </w:r>
      <w:r w:rsidRPr="003E0BE6">
        <w:t>bugetul</w:t>
      </w:r>
      <w:r w:rsidR="00647555">
        <w:t xml:space="preserve"> </w:t>
      </w:r>
      <w:r w:rsidRPr="003E0BE6">
        <w:t>de</w:t>
      </w:r>
      <w:r w:rsidR="00647555">
        <w:t xml:space="preserve"> </w:t>
      </w:r>
      <w:r w:rsidRPr="003E0BE6">
        <w:t>stat</w:t>
      </w:r>
      <w:r w:rsidR="00647555">
        <w:t xml:space="preserve"> </w:t>
      </w:r>
      <w:r w:rsidRPr="003E0BE6">
        <w:t>în</w:t>
      </w:r>
      <w:r w:rsidR="00647555">
        <w:t xml:space="preserve"> </w:t>
      </w:r>
      <w:r w:rsidRPr="003E0BE6">
        <w:t>limita</w:t>
      </w:r>
      <w:r w:rsidR="00647555">
        <w:t xml:space="preserve"> </w:t>
      </w:r>
      <w:r w:rsidRPr="003E0BE6">
        <w:t>prevederilor</w:t>
      </w:r>
      <w:r w:rsidR="00647555">
        <w:t xml:space="preserve"> </w:t>
      </w:r>
      <w:r w:rsidRPr="003E0BE6">
        <w:t>bugetare</w:t>
      </w:r>
      <w:r w:rsidR="00647555">
        <w:t xml:space="preserve"> </w:t>
      </w:r>
      <w:r w:rsidRPr="003E0BE6">
        <w:t>aprobate</w:t>
      </w:r>
      <w:r w:rsidR="00647555">
        <w:t xml:space="preserve"> </w:t>
      </w:r>
      <w:r w:rsidRPr="003E0BE6">
        <w:t>Ministerului</w:t>
      </w:r>
      <w:r w:rsidR="00647555">
        <w:t xml:space="preserve"> </w:t>
      </w:r>
      <w:r w:rsidRPr="003E0BE6">
        <w:t>Agriculturii</w:t>
      </w:r>
      <w:r w:rsidR="00647555">
        <w:t xml:space="preserve"> </w:t>
      </w:r>
      <w:r w:rsidRPr="003E0BE6">
        <w:t>şi</w:t>
      </w:r>
      <w:r w:rsidR="00647555">
        <w:t xml:space="preserve"> </w:t>
      </w:r>
      <w:r w:rsidRPr="003E0BE6">
        <w:t>Dezvoltării</w:t>
      </w:r>
      <w:r w:rsidR="00647555">
        <w:t xml:space="preserve"> </w:t>
      </w:r>
      <w:r w:rsidRPr="003E0BE6">
        <w:t>Rurale</w:t>
      </w:r>
      <w:r w:rsidR="00647555">
        <w:t xml:space="preserve"> </w:t>
      </w:r>
      <w:r w:rsidRPr="003E0BE6">
        <w:t>pe</w:t>
      </w:r>
      <w:r w:rsidR="00647555">
        <w:t xml:space="preserve"> </w:t>
      </w:r>
      <w:r w:rsidRPr="003E0BE6">
        <w:t>anul</w:t>
      </w:r>
      <w:r w:rsidR="00647555">
        <w:t xml:space="preserve"> </w:t>
      </w:r>
      <w:r w:rsidRPr="003E0BE6">
        <w:t>2024.</w:t>
      </w:r>
    </w:p>
    <w:p w14:paraId="73EE9A49" w14:textId="6A4322CA" w:rsidR="003E0BE6" w:rsidRPr="003E0BE6" w:rsidRDefault="003E0BE6" w:rsidP="003E0BE6">
      <w:r w:rsidRPr="003E0BE6">
        <w:t>Proiectul</w:t>
      </w:r>
      <w:r w:rsidR="00647555">
        <w:t xml:space="preserve"> </w:t>
      </w:r>
      <w:r w:rsidRPr="003E0BE6">
        <w:t>poate</w:t>
      </w:r>
      <w:r w:rsidR="00647555">
        <w:t xml:space="preserve"> </w:t>
      </w:r>
      <w:r w:rsidRPr="003E0BE6">
        <w:t>fi</w:t>
      </w:r>
      <w:r w:rsidR="00647555">
        <w:t xml:space="preserve"> </w:t>
      </w:r>
      <w:r w:rsidRPr="003E0BE6">
        <w:t>consultat</w:t>
      </w:r>
      <w:r w:rsidR="00647555">
        <w:t xml:space="preserve"> </w:t>
      </w:r>
      <w:r w:rsidRPr="003E0BE6">
        <w:t>aici:</w:t>
      </w:r>
      <w:r w:rsidR="00647555">
        <w:t xml:space="preserve">  </w:t>
      </w:r>
      <w:hyperlink r:id="rId29" w:tgtFrame="_blank" w:history="1">
        <w:r w:rsidR="00252A60" w:rsidRPr="00252A60">
          <w:rPr>
            <w:rStyle w:val="Hyperlink"/>
            <w:szCs w:val="24"/>
          </w:rPr>
          <w:t>https://www.madr.ro/proiecte-de-acte-normative/8651-proiect-oug-porc-si-pasare.html</w:t>
        </w:r>
      </w:hyperlink>
      <w:r w:rsidR="00252A60" w:rsidRPr="00252A60">
        <w:t>.</w:t>
      </w:r>
    </w:p>
    <w:p w14:paraId="146F85CA" w14:textId="0ADE1AEF" w:rsidR="003E0BE6" w:rsidRPr="003E0BE6" w:rsidRDefault="00647555" w:rsidP="003E0BE6">
      <w:r>
        <w:t xml:space="preserve"> </w:t>
      </w:r>
      <w:r w:rsidR="003E0BE6" w:rsidRPr="003E0BE6">
        <w:t>Informații</w:t>
      </w:r>
      <w:r>
        <w:t xml:space="preserve"> </w:t>
      </w:r>
      <w:r w:rsidR="003E0BE6" w:rsidRPr="003E0BE6">
        <w:t>suplimentare</w:t>
      </w:r>
      <w:r>
        <w:t xml:space="preserve"> </w:t>
      </w:r>
      <w:hyperlink r:id="rId30" w:tgtFrame="_blank" w:history="1">
        <w:r w:rsidR="003E0BE6" w:rsidRPr="003E0BE6">
          <w:rPr>
            <w:rStyle w:val="Hyperlink"/>
            <w:b/>
            <w:bCs/>
            <w:szCs w:val="24"/>
          </w:rPr>
          <w:t>aici</w:t>
        </w:r>
      </w:hyperlink>
      <w:r w:rsidR="003E0BE6" w:rsidRPr="003E0BE6">
        <w:t>.</w:t>
      </w:r>
    </w:p>
    <w:p w14:paraId="1AFE6641" w14:textId="77777777" w:rsidR="008A51A3" w:rsidRPr="008A51A3" w:rsidRDefault="008A51A3" w:rsidP="008A51A3"/>
    <w:p w14:paraId="30773C38" w14:textId="694E083C" w:rsidR="008A51A3" w:rsidRDefault="008A51A3" w:rsidP="008A51A3">
      <w:pPr>
        <w:pStyle w:val="separatorarticole"/>
      </w:pPr>
      <w:r>
        <w:t>*</w:t>
      </w:r>
    </w:p>
    <w:p w14:paraId="679C7B47" w14:textId="456A0D8C" w:rsidR="00C1222C" w:rsidRDefault="003E0BE6" w:rsidP="00322BA8">
      <w:pPr>
        <w:pStyle w:val="TitluArticolinINFOUE"/>
      </w:pPr>
      <w:bookmarkStart w:id="156" w:name="_Toc153533889"/>
      <w:r>
        <w:t>MADR:</w:t>
      </w:r>
      <w:r w:rsidR="00647555">
        <w:t xml:space="preserve"> </w:t>
      </w:r>
      <w:r w:rsidRPr="003E0BE6">
        <w:t>Proiect</w:t>
      </w:r>
      <w:r w:rsidR="00647555">
        <w:t xml:space="preserve"> </w:t>
      </w:r>
      <w:r w:rsidRPr="003E0BE6">
        <w:t>de</w:t>
      </w:r>
      <w:r w:rsidR="00647555">
        <w:t xml:space="preserve"> </w:t>
      </w:r>
      <w:r w:rsidRPr="003E0BE6">
        <w:t>act</w:t>
      </w:r>
      <w:r w:rsidR="00647555">
        <w:t xml:space="preserve"> </w:t>
      </w:r>
      <w:r w:rsidRPr="003E0BE6">
        <w:t>normativ</w:t>
      </w:r>
      <w:r w:rsidR="00647555">
        <w:t xml:space="preserve"> </w:t>
      </w:r>
      <w:r w:rsidRPr="003E0BE6">
        <w:t>pentru</w:t>
      </w:r>
      <w:r w:rsidR="00647555">
        <w:t xml:space="preserve"> </w:t>
      </w:r>
      <w:r w:rsidRPr="003E0BE6">
        <w:t>susținerea</w:t>
      </w:r>
      <w:r w:rsidR="00647555">
        <w:t xml:space="preserve"> </w:t>
      </w:r>
      <w:r w:rsidRPr="003E0BE6">
        <w:t>activității</w:t>
      </w:r>
      <w:r w:rsidR="00647555">
        <w:t xml:space="preserve"> </w:t>
      </w:r>
      <w:r w:rsidRPr="003E0BE6">
        <w:t>crescătorilor</w:t>
      </w:r>
      <w:r w:rsidR="00647555">
        <w:t xml:space="preserve"> </w:t>
      </w:r>
      <w:r w:rsidRPr="003E0BE6">
        <w:t>din</w:t>
      </w:r>
      <w:r w:rsidR="00647555">
        <w:t xml:space="preserve"> </w:t>
      </w:r>
      <w:r w:rsidRPr="003E0BE6">
        <w:t>sectorul</w:t>
      </w:r>
      <w:r w:rsidR="00647555">
        <w:t xml:space="preserve"> </w:t>
      </w:r>
      <w:r w:rsidRPr="003E0BE6">
        <w:t>bovinelor</w:t>
      </w:r>
      <w:r w:rsidR="00647555">
        <w:t xml:space="preserve"> </w:t>
      </w:r>
      <w:r w:rsidRPr="003E0BE6">
        <w:t>de</w:t>
      </w:r>
      <w:r w:rsidR="00647555">
        <w:t xml:space="preserve"> </w:t>
      </w:r>
      <w:r w:rsidRPr="003E0BE6">
        <w:t>carne</w:t>
      </w:r>
      <w:r w:rsidR="00647555">
        <w:t xml:space="preserve"> </w:t>
      </w:r>
      <w:r w:rsidRPr="003E0BE6">
        <w:t>și</w:t>
      </w:r>
      <w:r w:rsidR="00647555">
        <w:t xml:space="preserve"> </w:t>
      </w:r>
      <w:r w:rsidRPr="003E0BE6">
        <w:t>al</w:t>
      </w:r>
      <w:r w:rsidR="00647555">
        <w:t xml:space="preserve"> </w:t>
      </w:r>
      <w:r w:rsidRPr="003E0BE6">
        <w:t>bivolițelor</w:t>
      </w:r>
      <w:bookmarkEnd w:id="156"/>
      <w:r w:rsidR="00647555">
        <w:t xml:space="preserve"> </w:t>
      </w:r>
    </w:p>
    <w:p w14:paraId="58AE0FD3" w14:textId="40D9A08D" w:rsidR="00322BA8" w:rsidRPr="007644DC" w:rsidRDefault="00B417E1" w:rsidP="00C1222C">
      <w:r w:rsidRPr="007644DC">
        <w:rPr>
          <w:noProof/>
          <w:lang w:eastAsia="ro-RO"/>
        </w:rPr>
        <w:drawing>
          <wp:anchor distT="0" distB="0" distL="114300" distR="114300" simplePos="0" relativeHeight="252093440" behindDoc="0" locked="0" layoutInCell="1" allowOverlap="1" wp14:anchorId="446F6368" wp14:editId="03105C2E">
            <wp:simplePos x="0" y="0"/>
            <wp:positionH relativeFrom="column">
              <wp:posOffset>-1041</wp:posOffset>
            </wp:positionH>
            <wp:positionV relativeFrom="paragraph">
              <wp:posOffset>41224</wp:posOffset>
            </wp:positionV>
            <wp:extent cx="1441094" cy="960377"/>
            <wp:effectExtent l="0" t="0" r="6985" b="0"/>
            <wp:wrapSquare wrapText="bothSides"/>
            <wp:docPr id="519926149" name="Imagine 2" descr="Proiect de act normativ pentru susținerea activității crescătorilor  din sectorul bovinelor de carne și al bivoliț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iect de act normativ pentru susținerea activității crescătorilor  din sectorul bovinelor de carne și al bivolițelo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441094" cy="960377"/>
                    </a:xfrm>
                    <a:prstGeom prst="rect">
                      <a:avLst/>
                    </a:prstGeom>
                    <a:noFill/>
                    <a:ln>
                      <a:noFill/>
                    </a:ln>
                  </pic:spPr>
                </pic:pic>
              </a:graphicData>
            </a:graphic>
          </wp:anchor>
        </w:drawing>
      </w:r>
      <w:r w:rsidR="00647555">
        <w:t xml:space="preserve"> </w:t>
      </w:r>
      <w:r w:rsidR="00322BA8" w:rsidRPr="007644DC">
        <w:t>MADR</w:t>
      </w:r>
      <w:r w:rsidR="00647555">
        <w:t xml:space="preserve"> </w:t>
      </w:r>
      <w:r w:rsidR="00322BA8" w:rsidRPr="007644DC">
        <w:t>a</w:t>
      </w:r>
      <w:r w:rsidR="00647555">
        <w:t xml:space="preserve"> </w:t>
      </w:r>
      <w:r w:rsidR="00322BA8" w:rsidRPr="007644DC">
        <w:t>postat</w:t>
      </w:r>
      <w:r w:rsidR="00647555">
        <w:t xml:space="preserve"> </w:t>
      </w:r>
      <w:r w:rsidR="00322BA8" w:rsidRPr="007644DC">
        <w:t>în</w:t>
      </w:r>
      <w:r w:rsidR="00647555">
        <w:t xml:space="preserve"> </w:t>
      </w:r>
      <w:r w:rsidR="00322BA8" w:rsidRPr="007644DC">
        <w:t>transparență</w:t>
      </w:r>
      <w:r w:rsidR="00647555">
        <w:t xml:space="preserve"> </w:t>
      </w:r>
      <w:r w:rsidR="00322BA8" w:rsidRPr="007644DC">
        <w:t>decizională</w:t>
      </w:r>
      <w:r w:rsidR="00647555">
        <w:t xml:space="preserve"> </w:t>
      </w:r>
      <w:r w:rsidR="00322BA8" w:rsidRPr="007644DC">
        <w:t>un</w:t>
      </w:r>
      <w:r w:rsidR="00647555">
        <w:t xml:space="preserve"> </w:t>
      </w:r>
      <w:r w:rsidR="00322BA8" w:rsidRPr="007644DC">
        <w:t>proiect</w:t>
      </w:r>
      <w:r w:rsidR="00647555">
        <w:t xml:space="preserve"> </w:t>
      </w:r>
      <w:r w:rsidR="00322BA8" w:rsidRPr="007644DC">
        <w:t>de</w:t>
      </w:r>
      <w:r w:rsidR="00647555">
        <w:t xml:space="preserve"> </w:t>
      </w:r>
      <w:r w:rsidR="00322BA8" w:rsidRPr="007644DC">
        <w:t>Ordonanță</w:t>
      </w:r>
      <w:r w:rsidR="00647555">
        <w:t xml:space="preserve"> </w:t>
      </w:r>
      <w:r w:rsidR="00322BA8" w:rsidRPr="007644DC">
        <w:t>de</w:t>
      </w:r>
      <w:r w:rsidR="00647555">
        <w:t xml:space="preserve"> </w:t>
      </w:r>
      <w:r w:rsidR="00322BA8" w:rsidRPr="007644DC">
        <w:t>Urgență</w:t>
      </w:r>
      <w:r w:rsidR="00647555">
        <w:t xml:space="preserve"> </w:t>
      </w:r>
      <w:r w:rsidR="00322BA8" w:rsidRPr="007644DC">
        <w:t>prin</w:t>
      </w:r>
      <w:r w:rsidR="00647555">
        <w:t xml:space="preserve"> </w:t>
      </w:r>
      <w:r w:rsidR="00322BA8" w:rsidRPr="007644DC">
        <w:t>care</w:t>
      </w:r>
      <w:r w:rsidR="00647555">
        <w:t xml:space="preserve"> </w:t>
      </w:r>
      <w:r w:rsidR="00322BA8" w:rsidRPr="007644DC">
        <w:t>se</w:t>
      </w:r>
      <w:r w:rsidR="00647555">
        <w:t xml:space="preserve"> </w:t>
      </w:r>
      <w:r w:rsidR="00322BA8" w:rsidRPr="007644DC">
        <w:t>instituie</w:t>
      </w:r>
      <w:r w:rsidR="00647555">
        <w:t xml:space="preserve"> </w:t>
      </w:r>
      <w:r w:rsidR="00322BA8" w:rsidRPr="007644DC">
        <w:t>o</w:t>
      </w:r>
      <w:r w:rsidR="00647555">
        <w:t xml:space="preserve"> </w:t>
      </w:r>
      <w:r w:rsidR="00322BA8" w:rsidRPr="007644DC">
        <w:t>schemă</w:t>
      </w:r>
      <w:r w:rsidR="00647555">
        <w:t xml:space="preserve"> </w:t>
      </w:r>
      <w:r w:rsidR="00322BA8" w:rsidRPr="007644DC">
        <w:t>de</w:t>
      </w:r>
      <w:r w:rsidR="00647555">
        <w:t xml:space="preserve"> </w:t>
      </w:r>
      <w:r w:rsidR="00322BA8" w:rsidRPr="007644DC">
        <w:t>ajutor</w:t>
      </w:r>
      <w:r w:rsidR="00647555">
        <w:t xml:space="preserve"> </w:t>
      </w:r>
      <w:r w:rsidR="00322BA8" w:rsidRPr="007644DC">
        <w:t>de</w:t>
      </w:r>
      <w:r w:rsidR="00647555">
        <w:t xml:space="preserve"> </w:t>
      </w:r>
      <w:r w:rsidR="00322BA8" w:rsidRPr="007644DC">
        <w:t>stat</w:t>
      </w:r>
      <w:r w:rsidR="00647555">
        <w:t xml:space="preserve"> </w:t>
      </w:r>
      <w:r w:rsidR="00322BA8" w:rsidRPr="007644DC">
        <w:t>pentru</w:t>
      </w:r>
      <w:r w:rsidR="00647555">
        <w:t xml:space="preserve"> </w:t>
      </w:r>
      <w:r w:rsidR="00322BA8" w:rsidRPr="007644DC">
        <w:t>susținerea</w:t>
      </w:r>
      <w:r w:rsidR="00647555">
        <w:t xml:space="preserve"> </w:t>
      </w:r>
      <w:r w:rsidR="00322BA8" w:rsidRPr="007644DC">
        <w:t>activității</w:t>
      </w:r>
      <w:r w:rsidR="00647555">
        <w:t xml:space="preserve"> </w:t>
      </w:r>
      <w:r w:rsidR="00322BA8" w:rsidRPr="007644DC">
        <w:t>crescătorilor</w:t>
      </w:r>
      <w:r w:rsidR="00647555">
        <w:t xml:space="preserve"> </w:t>
      </w:r>
      <w:r w:rsidR="00322BA8" w:rsidRPr="007644DC">
        <w:t>din</w:t>
      </w:r>
      <w:r w:rsidR="00647555">
        <w:t xml:space="preserve"> </w:t>
      </w:r>
      <w:r w:rsidR="00322BA8" w:rsidRPr="007644DC">
        <w:t>sectorul</w:t>
      </w:r>
      <w:r w:rsidR="00647555">
        <w:t xml:space="preserve"> </w:t>
      </w:r>
      <w:r w:rsidR="00322BA8" w:rsidRPr="007644DC">
        <w:t>bovinelor</w:t>
      </w:r>
      <w:r w:rsidR="00647555">
        <w:t xml:space="preserve"> </w:t>
      </w:r>
      <w:r w:rsidR="00322BA8" w:rsidRPr="007644DC">
        <w:t>de</w:t>
      </w:r>
      <w:r w:rsidR="00647555">
        <w:t xml:space="preserve"> </w:t>
      </w:r>
      <w:r w:rsidR="00322BA8" w:rsidRPr="007644DC">
        <w:t>carne</w:t>
      </w:r>
      <w:r w:rsidR="00647555">
        <w:t xml:space="preserve"> </w:t>
      </w:r>
      <w:r w:rsidR="00322BA8" w:rsidRPr="007644DC">
        <w:t>și</w:t>
      </w:r>
      <w:r w:rsidR="00647555">
        <w:t xml:space="preserve"> </w:t>
      </w:r>
      <w:r w:rsidR="00322BA8" w:rsidRPr="007644DC">
        <w:t>al</w:t>
      </w:r>
      <w:r w:rsidR="00647555">
        <w:t xml:space="preserve"> </w:t>
      </w:r>
      <w:r w:rsidR="00322BA8" w:rsidRPr="007644DC">
        <w:t>bivolițelor,</w:t>
      </w:r>
      <w:r w:rsidR="00647555">
        <w:t xml:space="preserve"> </w:t>
      </w:r>
      <w:r w:rsidR="00322BA8" w:rsidRPr="007644DC">
        <w:t>în</w:t>
      </w:r>
      <w:r w:rsidR="00647555">
        <w:t xml:space="preserve"> </w:t>
      </w:r>
      <w:r w:rsidR="00322BA8" w:rsidRPr="007644DC">
        <w:t>contextul</w:t>
      </w:r>
      <w:r w:rsidR="00647555">
        <w:t xml:space="preserve"> </w:t>
      </w:r>
      <w:r w:rsidR="00322BA8" w:rsidRPr="007644DC">
        <w:t>crizei</w:t>
      </w:r>
      <w:r w:rsidR="00647555">
        <w:t xml:space="preserve"> </w:t>
      </w:r>
      <w:r w:rsidR="00322BA8" w:rsidRPr="007644DC">
        <w:t>provocate</w:t>
      </w:r>
      <w:r w:rsidR="00647555">
        <w:t xml:space="preserve"> </w:t>
      </w:r>
      <w:r w:rsidR="00322BA8" w:rsidRPr="007644DC">
        <w:t>de</w:t>
      </w:r>
      <w:r w:rsidR="00647555">
        <w:t xml:space="preserve"> </w:t>
      </w:r>
      <w:r w:rsidR="00322BA8" w:rsidRPr="007644DC">
        <w:t>agresiunea</w:t>
      </w:r>
      <w:r w:rsidR="00647555">
        <w:t xml:space="preserve"> </w:t>
      </w:r>
      <w:r w:rsidR="00322BA8" w:rsidRPr="007644DC">
        <w:t>Rusiei</w:t>
      </w:r>
      <w:r w:rsidR="00647555">
        <w:t xml:space="preserve"> </w:t>
      </w:r>
      <w:r w:rsidR="00322BA8" w:rsidRPr="007644DC">
        <w:t>împotriva</w:t>
      </w:r>
      <w:r w:rsidR="00647555">
        <w:t xml:space="preserve"> </w:t>
      </w:r>
      <w:r w:rsidR="00322BA8" w:rsidRPr="007644DC">
        <w:t>Ucrainei.</w:t>
      </w:r>
    </w:p>
    <w:p w14:paraId="28A1F635" w14:textId="22B157AE" w:rsidR="00322BA8" w:rsidRPr="00322BA8" w:rsidRDefault="00322BA8" w:rsidP="00322BA8">
      <w:r w:rsidRPr="00322BA8">
        <w:t>Valoarea</w:t>
      </w:r>
      <w:r w:rsidR="00647555">
        <w:t xml:space="preserve"> </w:t>
      </w:r>
      <w:r w:rsidRPr="00322BA8">
        <w:t>estimată</w:t>
      </w:r>
      <w:r w:rsidR="00647555">
        <w:t xml:space="preserve"> </w:t>
      </w:r>
      <w:r w:rsidRPr="00322BA8">
        <w:t>a</w:t>
      </w:r>
      <w:r w:rsidR="00647555">
        <w:t xml:space="preserve"> </w:t>
      </w:r>
      <w:r w:rsidRPr="00322BA8">
        <w:t>schemei</w:t>
      </w:r>
      <w:r w:rsidR="00647555">
        <w:t xml:space="preserve"> </w:t>
      </w:r>
      <w:r w:rsidRPr="00322BA8">
        <w:t>de</w:t>
      </w:r>
      <w:r w:rsidR="00647555">
        <w:t xml:space="preserve"> </w:t>
      </w:r>
      <w:r w:rsidRPr="00322BA8">
        <w:t>ajutor</w:t>
      </w:r>
      <w:r w:rsidR="00647555">
        <w:t xml:space="preserve"> </w:t>
      </w:r>
      <w:r w:rsidRPr="00322BA8">
        <w:t>este</w:t>
      </w:r>
      <w:r w:rsidR="00647555">
        <w:t xml:space="preserve"> </w:t>
      </w:r>
      <w:r w:rsidRPr="00322BA8">
        <w:t>de</w:t>
      </w:r>
      <w:r w:rsidR="00647555">
        <w:t xml:space="preserve"> </w:t>
      </w:r>
      <w:r w:rsidRPr="00322BA8">
        <w:t>79.427.740</w:t>
      </w:r>
      <w:r w:rsidR="00647555">
        <w:t xml:space="preserve"> </w:t>
      </w:r>
      <w:r w:rsidRPr="00322BA8">
        <w:t>lei,</w:t>
      </w:r>
      <w:r w:rsidR="00647555">
        <w:t xml:space="preserve"> </w:t>
      </w:r>
      <w:r w:rsidRPr="00322BA8">
        <w:t>echivalentul</w:t>
      </w:r>
      <w:r w:rsidR="00647555">
        <w:t xml:space="preserve"> </w:t>
      </w:r>
      <w:r w:rsidRPr="00322BA8">
        <w:t>sumei</w:t>
      </w:r>
      <w:r w:rsidR="00647555">
        <w:t xml:space="preserve"> </w:t>
      </w:r>
      <w:r w:rsidRPr="00322BA8">
        <w:t>de</w:t>
      </w:r>
      <w:r w:rsidR="00647555">
        <w:t xml:space="preserve"> </w:t>
      </w:r>
      <w:r w:rsidRPr="00322BA8">
        <w:t>16.100.000</w:t>
      </w:r>
      <w:r w:rsidR="00647555">
        <w:t xml:space="preserve"> </w:t>
      </w:r>
      <w:r w:rsidRPr="00322BA8">
        <w:t>euro,</w:t>
      </w:r>
      <w:r w:rsidR="00647555">
        <w:t xml:space="preserve"> </w:t>
      </w:r>
      <w:r w:rsidRPr="00322BA8">
        <w:t>iar</w:t>
      </w:r>
      <w:r w:rsidR="00647555">
        <w:t xml:space="preserve"> </w:t>
      </w:r>
      <w:r w:rsidRPr="00322BA8">
        <w:t>numărul</w:t>
      </w:r>
      <w:r w:rsidR="00647555">
        <w:t xml:space="preserve"> </w:t>
      </w:r>
      <w:r w:rsidRPr="00322BA8">
        <w:t>estimativ</w:t>
      </w:r>
      <w:r w:rsidR="00647555">
        <w:t xml:space="preserve"> </w:t>
      </w:r>
      <w:r w:rsidRPr="00322BA8">
        <w:t>al</w:t>
      </w:r>
      <w:r w:rsidR="00647555">
        <w:t xml:space="preserve"> </w:t>
      </w:r>
      <w:r w:rsidRPr="00322BA8">
        <w:t>potențialilor</w:t>
      </w:r>
      <w:r w:rsidR="00647555">
        <w:t xml:space="preserve"> </w:t>
      </w:r>
      <w:r w:rsidRPr="00322BA8">
        <w:t>beneficiari</w:t>
      </w:r>
      <w:r w:rsidR="00647555">
        <w:t xml:space="preserve"> </w:t>
      </w:r>
      <w:r w:rsidRPr="00322BA8">
        <w:t>este</w:t>
      </w:r>
      <w:r w:rsidR="00647555">
        <w:t xml:space="preserve"> </w:t>
      </w:r>
      <w:r w:rsidRPr="00322BA8">
        <w:t>de</w:t>
      </w:r>
      <w:r w:rsidR="00647555">
        <w:t xml:space="preserve"> </w:t>
      </w:r>
      <w:r w:rsidRPr="00322BA8">
        <w:t>6.000.</w:t>
      </w:r>
      <w:r w:rsidR="00647555">
        <w:t xml:space="preserve"> </w:t>
      </w:r>
      <w:r w:rsidRPr="00322BA8">
        <w:t>Estimarea</w:t>
      </w:r>
      <w:r w:rsidR="00647555">
        <w:t xml:space="preserve"> </w:t>
      </w:r>
      <w:r w:rsidRPr="00322BA8">
        <w:t>s-a</w:t>
      </w:r>
      <w:r w:rsidR="00647555">
        <w:t xml:space="preserve"> </w:t>
      </w:r>
      <w:r w:rsidRPr="00322BA8">
        <w:t>realizat</w:t>
      </w:r>
      <w:r w:rsidR="00647555">
        <w:t xml:space="preserve"> </w:t>
      </w:r>
      <w:r w:rsidRPr="00322BA8">
        <w:t>raportat</w:t>
      </w:r>
      <w:r w:rsidR="00647555">
        <w:t xml:space="preserve"> </w:t>
      </w:r>
      <w:r w:rsidRPr="00322BA8">
        <w:t>la:</w:t>
      </w:r>
    </w:p>
    <w:p w14:paraId="686F1FF3" w14:textId="6B971653" w:rsidR="00322BA8" w:rsidRPr="00322BA8" w:rsidRDefault="00322BA8">
      <w:pPr>
        <w:numPr>
          <w:ilvl w:val="0"/>
          <w:numId w:val="6"/>
        </w:numPr>
      </w:pPr>
      <w:r w:rsidRPr="00322BA8">
        <w:rPr>
          <w:b/>
          <w:bCs/>
        </w:rPr>
        <w:t>Un</w:t>
      </w:r>
      <w:r w:rsidR="00647555">
        <w:rPr>
          <w:b/>
          <w:bCs/>
        </w:rPr>
        <w:t xml:space="preserve"> </w:t>
      </w:r>
      <w:r w:rsidRPr="00322BA8">
        <w:rPr>
          <w:b/>
          <w:bCs/>
        </w:rPr>
        <w:t>efectiv</w:t>
      </w:r>
      <w:r w:rsidR="00647555">
        <w:rPr>
          <w:b/>
          <w:bCs/>
        </w:rPr>
        <w:t xml:space="preserve"> </w:t>
      </w:r>
      <w:r w:rsidRPr="00322BA8">
        <w:rPr>
          <w:b/>
          <w:bCs/>
        </w:rPr>
        <w:t>de</w:t>
      </w:r>
      <w:r w:rsidR="00647555">
        <w:rPr>
          <w:b/>
          <w:bCs/>
        </w:rPr>
        <w:t xml:space="preserve"> </w:t>
      </w:r>
      <w:r w:rsidRPr="00322BA8">
        <w:rPr>
          <w:b/>
          <w:bCs/>
        </w:rPr>
        <w:t>circa</w:t>
      </w:r>
      <w:r w:rsidR="00647555">
        <w:rPr>
          <w:b/>
          <w:bCs/>
        </w:rPr>
        <w:t xml:space="preserve"> </w:t>
      </w:r>
      <w:r w:rsidRPr="00322BA8">
        <w:rPr>
          <w:b/>
          <w:bCs/>
        </w:rPr>
        <w:t>150.000</w:t>
      </w:r>
      <w:r w:rsidR="00647555">
        <w:rPr>
          <w:b/>
          <w:bCs/>
        </w:rPr>
        <w:t xml:space="preserve"> </w:t>
      </w:r>
      <w:r w:rsidRPr="00322BA8">
        <w:rPr>
          <w:b/>
          <w:bCs/>
        </w:rPr>
        <w:t>capete</w:t>
      </w:r>
      <w:r w:rsidR="00647555">
        <w:rPr>
          <w:b/>
          <w:bCs/>
        </w:rPr>
        <w:t xml:space="preserve"> </w:t>
      </w:r>
      <w:r w:rsidRPr="00322BA8">
        <w:rPr>
          <w:b/>
          <w:bCs/>
        </w:rPr>
        <w:t>bovine</w:t>
      </w:r>
      <w:r w:rsidR="00647555">
        <w:rPr>
          <w:b/>
          <w:bCs/>
        </w:rPr>
        <w:t xml:space="preserve"> </w:t>
      </w:r>
      <w:r w:rsidRPr="00322BA8">
        <w:rPr>
          <w:b/>
          <w:bCs/>
        </w:rPr>
        <w:t>de</w:t>
      </w:r>
      <w:r w:rsidR="00647555">
        <w:rPr>
          <w:b/>
          <w:bCs/>
        </w:rPr>
        <w:t xml:space="preserve"> </w:t>
      </w:r>
      <w:r w:rsidRPr="00322BA8">
        <w:rPr>
          <w:b/>
          <w:bCs/>
        </w:rPr>
        <w:t>carne:</w:t>
      </w:r>
    </w:p>
    <w:p w14:paraId="0A299F2C" w14:textId="1729FDFB" w:rsidR="00322BA8" w:rsidRPr="00322BA8" w:rsidRDefault="00322BA8" w:rsidP="00322BA8">
      <w:r w:rsidRPr="00322BA8">
        <w:t>100</w:t>
      </w:r>
      <w:r w:rsidR="00647555">
        <w:t xml:space="preserve"> </w:t>
      </w:r>
      <w:r w:rsidRPr="00322BA8">
        <w:t>euro/cap</w:t>
      </w:r>
      <w:r w:rsidR="00647555">
        <w:t xml:space="preserve"> </w:t>
      </w:r>
      <w:r w:rsidRPr="00322BA8">
        <w:t>x</w:t>
      </w:r>
      <w:r w:rsidR="00647555">
        <w:t xml:space="preserve"> </w:t>
      </w:r>
      <w:r w:rsidRPr="00322BA8">
        <w:t>150.000</w:t>
      </w:r>
      <w:r w:rsidR="00647555">
        <w:t xml:space="preserve"> </w:t>
      </w:r>
      <w:r w:rsidRPr="00322BA8">
        <w:t>capete=</w:t>
      </w:r>
      <w:r w:rsidR="00647555">
        <w:t xml:space="preserve"> </w:t>
      </w:r>
      <w:r w:rsidRPr="00322BA8">
        <w:rPr>
          <w:b/>
          <w:bCs/>
        </w:rPr>
        <w:t>15.000.000</w:t>
      </w:r>
      <w:r w:rsidR="00647555">
        <w:rPr>
          <w:b/>
          <w:bCs/>
        </w:rPr>
        <w:t xml:space="preserve"> </w:t>
      </w:r>
      <w:r w:rsidRPr="00322BA8">
        <w:rPr>
          <w:b/>
          <w:bCs/>
        </w:rPr>
        <w:t>euro,</w:t>
      </w:r>
      <w:r w:rsidR="00647555">
        <w:rPr>
          <w:b/>
          <w:bCs/>
        </w:rPr>
        <w:t xml:space="preserve"> </w:t>
      </w:r>
      <w:r w:rsidRPr="00322BA8">
        <w:rPr>
          <w:b/>
          <w:bCs/>
        </w:rPr>
        <w:t>respectiv</w:t>
      </w:r>
      <w:r w:rsidR="00647555">
        <w:rPr>
          <w:b/>
          <w:bCs/>
        </w:rPr>
        <w:t xml:space="preserve">  </w:t>
      </w:r>
      <w:r w:rsidRPr="00322BA8">
        <w:rPr>
          <w:b/>
          <w:bCs/>
        </w:rPr>
        <w:t>73.900.500</w:t>
      </w:r>
      <w:r w:rsidR="00647555">
        <w:rPr>
          <w:b/>
          <w:bCs/>
        </w:rPr>
        <w:t xml:space="preserve"> </w:t>
      </w:r>
      <w:r w:rsidRPr="00322BA8">
        <w:rPr>
          <w:b/>
          <w:bCs/>
        </w:rPr>
        <w:t>lei</w:t>
      </w:r>
    </w:p>
    <w:p w14:paraId="79CC120E" w14:textId="19B79299" w:rsidR="00322BA8" w:rsidRPr="00322BA8" w:rsidRDefault="00322BA8">
      <w:pPr>
        <w:numPr>
          <w:ilvl w:val="0"/>
          <w:numId w:val="7"/>
        </w:numPr>
      </w:pPr>
      <w:r w:rsidRPr="00322BA8">
        <w:rPr>
          <w:b/>
          <w:bCs/>
        </w:rPr>
        <w:t>Un</w:t>
      </w:r>
      <w:r w:rsidR="00647555">
        <w:rPr>
          <w:b/>
          <w:bCs/>
        </w:rPr>
        <w:t xml:space="preserve"> </w:t>
      </w:r>
      <w:r w:rsidRPr="00322BA8">
        <w:rPr>
          <w:b/>
          <w:bCs/>
        </w:rPr>
        <w:t>efectiv</w:t>
      </w:r>
      <w:r w:rsidR="00647555">
        <w:rPr>
          <w:b/>
          <w:bCs/>
        </w:rPr>
        <w:t xml:space="preserve"> </w:t>
      </w:r>
      <w:r w:rsidRPr="00322BA8">
        <w:rPr>
          <w:b/>
          <w:bCs/>
        </w:rPr>
        <w:t>de</w:t>
      </w:r>
      <w:r w:rsidR="00647555">
        <w:rPr>
          <w:b/>
          <w:bCs/>
        </w:rPr>
        <w:t xml:space="preserve"> </w:t>
      </w:r>
      <w:r w:rsidRPr="00322BA8">
        <w:rPr>
          <w:b/>
          <w:bCs/>
        </w:rPr>
        <w:t>circa</w:t>
      </w:r>
      <w:r w:rsidR="00647555">
        <w:rPr>
          <w:b/>
          <w:bCs/>
        </w:rPr>
        <w:t xml:space="preserve"> </w:t>
      </w:r>
      <w:r w:rsidRPr="00322BA8">
        <w:rPr>
          <w:b/>
          <w:bCs/>
        </w:rPr>
        <w:t>11.000</w:t>
      </w:r>
      <w:r w:rsidR="00647555">
        <w:rPr>
          <w:b/>
          <w:bCs/>
        </w:rPr>
        <w:t xml:space="preserve"> </w:t>
      </w:r>
      <w:r w:rsidRPr="00322BA8">
        <w:rPr>
          <w:b/>
          <w:bCs/>
        </w:rPr>
        <w:t>bivolițe</w:t>
      </w:r>
    </w:p>
    <w:p w14:paraId="24DD9055" w14:textId="0196FD1F" w:rsidR="00322BA8" w:rsidRPr="00322BA8" w:rsidRDefault="00322BA8" w:rsidP="00322BA8">
      <w:r w:rsidRPr="00322BA8">
        <w:rPr>
          <w:b/>
          <w:bCs/>
        </w:rPr>
        <w:t>100</w:t>
      </w:r>
      <w:r w:rsidR="00647555">
        <w:rPr>
          <w:b/>
          <w:bCs/>
        </w:rPr>
        <w:t xml:space="preserve"> </w:t>
      </w:r>
      <w:r w:rsidRPr="00322BA8">
        <w:rPr>
          <w:b/>
          <w:bCs/>
        </w:rPr>
        <w:t>euro/cap</w:t>
      </w:r>
      <w:r w:rsidR="00647555">
        <w:rPr>
          <w:b/>
          <w:bCs/>
        </w:rPr>
        <w:t xml:space="preserve"> </w:t>
      </w:r>
      <w:r w:rsidRPr="00322BA8">
        <w:rPr>
          <w:b/>
          <w:bCs/>
        </w:rPr>
        <w:t>x</w:t>
      </w:r>
      <w:r w:rsidR="00647555">
        <w:rPr>
          <w:b/>
          <w:bCs/>
        </w:rPr>
        <w:t xml:space="preserve"> </w:t>
      </w:r>
      <w:r w:rsidRPr="00322BA8">
        <w:rPr>
          <w:b/>
          <w:bCs/>
        </w:rPr>
        <w:t>11.000</w:t>
      </w:r>
      <w:r w:rsidR="00647555">
        <w:rPr>
          <w:b/>
          <w:bCs/>
        </w:rPr>
        <w:t xml:space="preserve"> </w:t>
      </w:r>
      <w:r w:rsidRPr="00322BA8">
        <w:rPr>
          <w:b/>
          <w:bCs/>
        </w:rPr>
        <w:t>capete</w:t>
      </w:r>
      <w:r w:rsidR="00647555">
        <w:rPr>
          <w:b/>
          <w:bCs/>
        </w:rPr>
        <w:t xml:space="preserve"> </w:t>
      </w:r>
      <w:r w:rsidRPr="00322BA8">
        <w:rPr>
          <w:b/>
          <w:bCs/>
        </w:rPr>
        <w:t>=</w:t>
      </w:r>
      <w:r w:rsidR="00647555">
        <w:rPr>
          <w:b/>
          <w:bCs/>
        </w:rPr>
        <w:t xml:space="preserve"> </w:t>
      </w:r>
      <w:r w:rsidRPr="00322BA8">
        <w:rPr>
          <w:b/>
          <w:bCs/>
        </w:rPr>
        <w:t>1.100.000</w:t>
      </w:r>
      <w:r w:rsidR="00647555">
        <w:rPr>
          <w:b/>
          <w:bCs/>
        </w:rPr>
        <w:t xml:space="preserve"> </w:t>
      </w:r>
      <w:r w:rsidRPr="00322BA8">
        <w:rPr>
          <w:b/>
          <w:bCs/>
        </w:rPr>
        <w:t>euro,</w:t>
      </w:r>
      <w:r w:rsidR="00647555">
        <w:rPr>
          <w:b/>
          <w:bCs/>
        </w:rPr>
        <w:t xml:space="preserve"> </w:t>
      </w:r>
      <w:r w:rsidRPr="00322BA8">
        <w:rPr>
          <w:b/>
          <w:bCs/>
        </w:rPr>
        <w:t>respectiv</w:t>
      </w:r>
      <w:r w:rsidR="00647555">
        <w:rPr>
          <w:b/>
          <w:bCs/>
        </w:rPr>
        <w:t xml:space="preserve"> </w:t>
      </w:r>
      <w:r w:rsidRPr="00322BA8">
        <w:rPr>
          <w:b/>
          <w:bCs/>
        </w:rPr>
        <w:t>5.419.370</w:t>
      </w:r>
      <w:r w:rsidR="00647555">
        <w:rPr>
          <w:b/>
          <w:bCs/>
        </w:rPr>
        <w:t xml:space="preserve"> </w:t>
      </w:r>
      <w:r w:rsidRPr="00322BA8">
        <w:rPr>
          <w:b/>
          <w:bCs/>
        </w:rPr>
        <w:t>lei</w:t>
      </w:r>
    </w:p>
    <w:p w14:paraId="62F6E06C" w14:textId="679B63D5" w:rsidR="00322BA8" w:rsidRPr="00322BA8" w:rsidRDefault="00322BA8" w:rsidP="00322BA8">
      <w:r w:rsidRPr="00322BA8">
        <w:t>Cuantumul</w:t>
      </w:r>
      <w:r w:rsidR="00647555">
        <w:t xml:space="preserve"> </w:t>
      </w:r>
      <w:r w:rsidRPr="00322BA8">
        <w:t>propus</w:t>
      </w:r>
      <w:r w:rsidR="00647555">
        <w:t xml:space="preserve"> </w:t>
      </w:r>
      <w:r w:rsidRPr="00322BA8">
        <w:t>pentru</w:t>
      </w:r>
      <w:r w:rsidR="00647555">
        <w:t xml:space="preserve"> </w:t>
      </w:r>
      <w:r w:rsidRPr="00322BA8">
        <w:t>ajutorul</w:t>
      </w:r>
      <w:r w:rsidR="00647555">
        <w:t xml:space="preserve"> </w:t>
      </w:r>
      <w:r w:rsidRPr="00322BA8">
        <w:t>de</w:t>
      </w:r>
      <w:r w:rsidR="00647555">
        <w:t xml:space="preserve"> </w:t>
      </w:r>
      <w:r w:rsidRPr="00322BA8">
        <w:t>stat</w:t>
      </w:r>
      <w:r w:rsidR="00647555">
        <w:t xml:space="preserve"> </w:t>
      </w:r>
      <w:r w:rsidRPr="00322BA8">
        <w:t>este</w:t>
      </w:r>
      <w:r w:rsidR="00647555">
        <w:t xml:space="preserve"> </w:t>
      </w:r>
      <w:r w:rsidRPr="00322BA8">
        <w:t>de</w:t>
      </w:r>
      <w:r w:rsidR="00647555">
        <w:t xml:space="preserve"> </w:t>
      </w:r>
      <w:r w:rsidRPr="00322BA8">
        <w:rPr>
          <w:b/>
          <w:bCs/>
        </w:rPr>
        <w:t>100</w:t>
      </w:r>
      <w:r w:rsidR="00647555">
        <w:rPr>
          <w:b/>
          <w:bCs/>
        </w:rPr>
        <w:t xml:space="preserve"> </w:t>
      </w:r>
      <w:r w:rsidRPr="00322BA8">
        <w:rPr>
          <w:b/>
          <w:bCs/>
        </w:rPr>
        <w:t>euro/cap</w:t>
      </w:r>
      <w:r w:rsidR="00647555">
        <w:rPr>
          <w:b/>
          <w:bCs/>
        </w:rPr>
        <w:t xml:space="preserve"> </w:t>
      </w:r>
      <w:r w:rsidRPr="00322BA8">
        <w:rPr>
          <w:b/>
          <w:bCs/>
        </w:rPr>
        <w:t>bovină</w:t>
      </w:r>
      <w:r w:rsidR="00647555">
        <w:rPr>
          <w:b/>
          <w:bCs/>
        </w:rPr>
        <w:t xml:space="preserve"> </w:t>
      </w:r>
      <w:r w:rsidRPr="00322BA8">
        <w:rPr>
          <w:b/>
          <w:bCs/>
        </w:rPr>
        <w:t>carne/bivoliță.</w:t>
      </w:r>
      <w:r w:rsidR="00647555">
        <w:rPr>
          <w:b/>
          <w:bCs/>
        </w:rPr>
        <w:t xml:space="preserve"> </w:t>
      </w:r>
    </w:p>
    <w:p w14:paraId="340C7D61" w14:textId="21CB9C1D" w:rsidR="00322BA8" w:rsidRPr="00322BA8" w:rsidRDefault="00322BA8" w:rsidP="00322BA8">
      <w:r w:rsidRPr="00322BA8">
        <w:t>Măsura</w:t>
      </w:r>
      <w:r w:rsidR="00647555">
        <w:t xml:space="preserve"> </w:t>
      </w:r>
      <w:r w:rsidRPr="00322BA8">
        <w:t>are</w:t>
      </w:r>
      <w:r w:rsidR="00647555">
        <w:t xml:space="preserve"> </w:t>
      </w:r>
      <w:r w:rsidRPr="00322BA8">
        <w:t>la</w:t>
      </w:r>
      <w:r w:rsidR="00647555">
        <w:t xml:space="preserve"> </w:t>
      </w:r>
      <w:r w:rsidRPr="00322BA8">
        <w:t>bază</w:t>
      </w:r>
      <w:r w:rsidR="00647555">
        <w:t xml:space="preserve"> </w:t>
      </w:r>
      <w:r w:rsidRPr="00322BA8">
        <w:t>prevederile</w:t>
      </w:r>
      <w:r w:rsidR="00647555">
        <w:t xml:space="preserve"> </w:t>
      </w:r>
      <w:r w:rsidRPr="00322BA8">
        <w:t>pct.</w:t>
      </w:r>
      <w:r w:rsidR="00647555">
        <w:t xml:space="preserve"> </w:t>
      </w:r>
      <w:r w:rsidRPr="00322BA8">
        <w:t>62</w:t>
      </w:r>
      <w:r w:rsidR="00647555">
        <w:t xml:space="preserve"> </w:t>
      </w:r>
      <w:r w:rsidRPr="00322BA8">
        <w:t>din</w:t>
      </w:r>
      <w:r w:rsidR="00647555">
        <w:t xml:space="preserve"> </w:t>
      </w:r>
      <w:r w:rsidRPr="00322BA8">
        <w:t>Comunicarea</w:t>
      </w:r>
      <w:r w:rsidR="00647555">
        <w:t xml:space="preserve"> </w:t>
      </w:r>
      <w:r w:rsidRPr="00322BA8">
        <w:t>Comisiei</w:t>
      </w:r>
      <w:r w:rsidR="00647555">
        <w:t xml:space="preserve"> </w:t>
      </w:r>
      <w:r w:rsidRPr="00322BA8">
        <w:t>Europene</w:t>
      </w:r>
      <w:r w:rsidR="00647555">
        <w:t xml:space="preserve"> </w:t>
      </w:r>
      <w:r w:rsidRPr="00322BA8">
        <w:t>de</w:t>
      </w:r>
      <w:r w:rsidR="00647555">
        <w:t xml:space="preserve"> </w:t>
      </w:r>
      <w:r w:rsidRPr="00322BA8">
        <w:t>modificare</w:t>
      </w:r>
      <w:r w:rsidR="00647555">
        <w:t xml:space="preserve"> </w:t>
      </w:r>
      <w:r w:rsidRPr="00322BA8">
        <w:t>a</w:t>
      </w:r>
      <w:r w:rsidR="00647555">
        <w:t xml:space="preserve"> </w:t>
      </w:r>
      <w:r w:rsidRPr="00322BA8">
        <w:t>Cadrului</w:t>
      </w:r>
      <w:r w:rsidR="00647555">
        <w:t xml:space="preserve"> </w:t>
      </w:r>
      <w:r w:rsidRPr="00322BA8">
        <w:t>temporar</w:t>
      </w:r>
      <w:r w:rsidR="00647555">
        <w:t xml:space="preserve"> </w:t>
      </w:r>
      <w:r w:rsidRPr="00322BA8">
        <w:t>de</w:t>
      </w:r>
      <w:r w:rsidR="00647555">
        <w:t xml:space="preserve"> </w:t>
      </w:r>
      <w:r w:rsidRPr="00322BA8">
        <w:t>criză</w:t>
      </w:r>
      <w:r w:rsidR="00647555">
        <w:t xml:space="preserve"> </w:t>
      </w:r>
      <w:r w:rsidRPr="00322BA8">
        <w:t>și</w:t>
      </w:r>
      <w:r w:rsidR="00647555">
        <w:t xml:space="preserve"> </w:t>
      </w:r>
      <w:r w:rsidRPr="00322BA8">
        <w:t>de</w:t>
      </w:r>
      <w:r w:rsidR="00647555">
        <w:t xml:space="preserve"> </w:t>
      </w:r>
      <w:r w:rsidRPr="00322BA8">
        <w:t>tranziție</w:t>
      </w:r>
      <w:r w:rsidR="00647555">
        <w:t xml:space="preserve"> </w:t>
      </w:r>
      <w:r w:rsidRPr="00322BA8">
        <w:t>pentru</w:t>
      </w:r>
      <w:r w:rsidR="00647555">
        <w:t xml:space="preserve"> </w:t>
      </w:r>
      <w:r w:rsidRPr="00322BA8">
        <w:t>măsuri</w:t>
      </w:r>
      <w:r w:rsidR="00647555">
        <w:t xml:space="preserve"> </w:t>
      </w:r>
      <w:r w:rsidRPr="00322BA8">
        <w:t>de</w:t>
      </w:r>
      <w:r w:rsidR="00647555">
        <w:t xml:space="preserve"> </w:t>
      </w:r>
      <w:r w:rsidRPr="00322BA8">
        <w:t>ajutor</w:t>
      </w:r>
      <w:r w:rsidR="00647555">
        <w:t xml:space="preserve"> </w:t>
      </w:r>
      <w:r w:rsidRPr="00322BA8">
        <w:t>de</w:t>
      </w:r>
      <w:r w:rsidR="00647555">
        <w:t xml:space="preserve"> </w:t>
      </w:r>
      <w:r w:rsidRPr="00322BA8">
        <w:t>stat</w:t>
      </w:r>
      <w:r w:rsidR="00647555">
        <w:t xml:space="preserve"> </w:t>
      </w:r>
      <w:r w:rsidRPr="00322BA8">
        <w:t>de</w:t>
      </w:r>
      <w:r w:rsidR="00647555">
        <w:t xml:space="preserve"> </w:t>
      </w:r>
      <w:r w:rsidRPr="00322BA8">
        <w:t>sprijinire</w:t>
      </w:r>
      <w:r w:rsidR="00647555">
        <w:t xml:space="preserve"> </w:t>
      </w:r>
      <w:r w:rsidRPr="00322BA8">
        <w:t>a</w:t>
      </w:r>
      <w:r w:rsidR="00647555">
        <w:t xml:space="preserve"> </w:t>
      </w:r>
      <w:r w:rsidRPr="00322BA8">
        <w:t>economiei</w:t>
      </w:r>
      <w:r w:rsidR="00647555">
        <w:t xml:space="preserve"> </w:t>
      </w:r>
      <w:r w:rsidRPr="00322BA8">
        <w:t>ca</w:t>
      </w:r>
      <w:r w:rsidR="00647555">
        <w:t xml:space="preserve"> </w:t>
      </w:r>
      <w:r w:rsidRPr="00322BA8">
        <w:t>urmare</w:t>
      </w:r>
      <w:r w:rsidR="00647555">
        <w:t xml:space="preserve"> </w:t>
      </w:r>
      <w:r w:rsidRPr="00322BA8">
        <w:t>a</w:t>
      </w:r>
      <w:r w:rsidR="00647555">
        <w:t xml:space="preserve"> </w:t>
      </w:r>
      <w:r w:rsidRPr="00322BA8">
        <w:t>agresiunii</w:t>
      </w:r>
      <w:r w:rsidR="00647555">
        <w:t xml:space="preserve"> </w:t>
      </w:r>
      <w:r w:rsidRPr="00322BA8">
        <w:t>Rusiei</w:t>
      </w:r>
      <w:r w:rsidR="00647555">
        <w:t xml:space="preserve"> </w:t>
      </w:r>
      <w:r w:rsidRPr="00322BA8">
        <w:t>împotriva</w:t>
      </w:r>
      <w:r w:rsidR="00647555">
        <w:t xml:space="preserve"> </w:t>
      </w:r>
      <w:r w:rsidRPr="00322BA8">
        <w:t>Ucrainei.</w:t>
      </w:r>
    </w:p>
    <w:p w14:paraId="5E32CC86" w14:textId="37F34E3B" w:rsidR="00322BA8" w:rsidRPr="00322BA8" w:rsidRDefault="00322BA8" w:rsidP="00322BA8">
      <w:r w:rsidRPr="00322BA8">
        <w:t>Astfel,</w:t>
      </w:r>
      <w:r w:rsidR="00647555">
        <w:t xml:space="preserve"> </w:t>
      </w:r>
      <w:r w:rsidRPr="00322BA8">
        <w:t>se</w:t>
      </w:r>
      <w:r w:rsidR="00647555">
        <w:t xml:space="preserve"> </w:t>
      </w:r>
      <w:r w:rsidRPr="00322BA8">
        <w:t>va</w:t>
      </w:r>
      <w:r w:rsidR="00647555">
        <w:t xml:space="preserve"> </w:t>
      </w:r>
      <w:r w:rsidRPr="00322BA8">
        <w:t>institui</w:t>
      </w:r>
      <w:r w:rsidR="00647555">
        <w:t xml:space="preserve"> </w:t>
      </w:r>
      <w:r w:rsidRPr="00322BA8">
        <w:t>o</w:t>
      </w:r>
      <w:r w:rsidR="00647555">
        <w:t xml:space="preserve"> </w:t>
      </w:r>
      <w:r w:rsidRPr="00322BA8">
        <w:t>schemă</w:t>
      </w:r>
      <w:r w:rsidR="00647555">
        <w:t xml:space="preserve"> </w:t>
      </w:r>
      <w:r w:rsidRPr="00322BA8">
        <w:t>de</w:t>
      </w:r>
      <w:r w:rsidR="00647555">
        <w:t xml:space="preserve"> </w:t>
      </w:r>
      <w:r w:rsidRPr="00322BA8">
        <w:t>ajutor</w:t>
      </w:r>
      <w:r w:rsidR="00647555">
        <w:t xml:space="preserve"> </w:t>
      </w:r>
      <w:r w:rsidRPr="00322BA8">
        <w:t>de</w:t>
      </w:r>
      <w:r w:rsidR="00647555">
        <w:t xml:space="preserve"> </w:t>
      </w:r>
      <w:r w:rsidRPr="00322BA8">
        <w:t>stat</w:t>
      </w:r>
      <w:r w:rsidR="00647555">
        <w:t xml:space="preserve"> </w:t>
      </w:r>
      <w:r w:rsidRPr="00322BA8">
        <w:t>cu</w:t>
      </w:r>
      <w:r w:rsidR="00647555">
        <w:t xml:space="preserve"> </w:t>
      </w:r>
      <w:r w:rsidRPr="00322BA8">
        <w:t>caracter</w:t>
      </w:r>
      <w:r w:rsidR="00647555">
        <w:t xml:space="preserve"> </w:t>
      </w:r>
      <w:r w:rsidRPr="00322BA8">
        <w:t>temporar</w:t>
      </w:r>
      <w:r w:rsidR="00647555">
        <w:t xml:space="preserve"> </w:t>
      </w:r>
      <w:r w:rsidRPr="00322BA8">
        <w:t>pentru</w:t>
      </w:r>
      <w:r w:rsidR="00647555">
        <w:t xml:space="preserve"> </w:t>
      </w:r>
      <w:r w:rsidRPr="00322BA8">
        <w:t>susținerea</w:t>
      </w:r>
      <w:r w:rsidR="00647555">
        <w:t xml:space="preserve"> </w:t>
      </w:r>
      <w:r w:rsidRPr="00322BA8">
        <w:t>activității</w:t>
      </w:r>
      <w:r w:rsidR="00647555">
        <w:t xml:space="preserve"> </w:t>
      </w:r>
      <w:r w:rsidRPr="00322BA8">
        <w:t>crescătorilor</w:t>
      </w:r>
      <w:r w:rsidR="00647555">
        <w:t xml:space="preserve"> </w:t>
      </w:r>
      <w:r w:rsidRPr="00322BA8">
        <w:t>din</w:t>
      </w:r>
      <w:r w:rsidR="00647555">
        <w:t xml:space="preserve"> </w:t>
      </w:r>
      <w:r w:rsidRPr="00322BA8">
        <w:t>sectorul</w:t>
      </w:r>
      <w:r w:rsidR="00647555">
        <w:t xml:space="preserve"> </w:t>
      </w:r>
      <w:r w:rsidRPr="00322BA8">
        <w:t>bovinelor</w:t>
      </w:r>
      <w:r w:rsidR="00647555">
        <w:t xml:space="preserve"> </w:t>
      </w:r>
      <w:r w:rsidRPr="00322BA8">
        <w:t>de</w:t>
      </w:r>
      <w:r w:rsidR="00647555">
        <w:t xml:space="preserve"> </w:t>
      </w:r>
      <w:r w:rsidRPr="00322BA8">
        <w:t>carne</w:t>
      </w:r>
      <w:r w:rsidR="00647555">
        <w:t xml:space="preserve"> </w:t>
      </w:r>
      <w:r w:rsidRPr="00322BA8">
        <w:t>și</w:t>
      </w:r>
      <w:r w:rsidR="00647555">
        <w:t xml:space="preserve"> </w:t>
      </w:r>
      <w:r w:rsidRPr="00322BA8">
        <w:t>al</w:t>
      </w:r>
      <w:r w:rsidR="00647555">
        <w:t xml:space="preserve"> </w:t>
      </w:r>
      <w:r w:rsidRPr="00322BA8">
        <w:t>bivolițelor</w:t>
      </w:r>
      <w:r w:rsidR="00647555">
        <w:t xml:space="preserve"> </w:t>
      </w:r>
      <w:r w:rsidRPr="00322BA8">
        <w:t>din</w:t>
      </w:r>
      <w:r w:rsidR="00647555">
        <w:t xml:space="preserve"> </w:t>
      </w:r>
      <w:r w:rsidRPr="00322BA8">
        <w:t>perioada</w:t>
      </w:r>
      <w:r w:rsidR="00647555">
        <w:t xml:space="preserve"> </w:t>
      </w:r>
      <w:r w:rsidRPr="00322BA8">
        <w:t>1</w:t>
      </w:r>
      <w:r w:rsidR="00647555">
        <w:t xml:space="preserve"> </w:t>
      </w:r>
      <w:r w:rsidRPr="00322BA8">
        <w:t>octombrie</w:t>
      </w:r>
      <w:r w:rsidR="00647555">
        <w:t xml:space="preserve"> </w:t>
      </w:r>
      <w:r w:rsidRPr="00322BA8">
        <w:t>2022</w:t>
      </w:r>
      <w:r w:rsidR="00647555">
        <w:t xml:space="preserve"> </w:t>
      </w:r>
      <w:r w:rsidRPr="00322BA8">
        <w:t>–</w:t>
      </w:r>
      <w:r w:rsidR="00647555">
        <w:t xml:space="preserve"> </w:t>
      </w:r>
      <w:r w:rsidRPr="00322BA8">
        <w:t>31</w:t>
      </w:r>
      <w:r w:rsidR="00647555">
        <w:t xml:space="preserve"> </w:t>
      </w:r>
      <w:r w:rsidRPr="00322BA8">
        <w:t>martie</w:t>
      </w:r>
      <w:r w:rsidR="00647555">
        <w:t xml:space="preserve"> </w:t>
      </w:r>
      <w:r w:rsidRPr="00322BA8">
        <w:t>2023,</w:t>
      </w:r>
      <w:r w:rsidR="00647555">
        <w:t xml:space="preserve"> </w:t>
      </w:r>
      <w:r w:rsidRPr="00322BA8">
        <w:t>în</w:t>
      </w:r>
      <w:r w:rsidR="00647555">
        <w:t xml:space="preserve"> </w:t>
      </w:r>
      <w:r w:rsidRPr="00322BA8">
        <w:t>contextul</w:t>
      </w:r>
      <w:r w:rsidR="00647555">
        <w:t xml:space="preserve"> </w:t>
      </w:r>
      <w:r w:rsidRPr="00322BA8">
        <w:t>crizei</w:t>
      </w:r>
      <w:r w:rsidR="00647555">
        <w:t xml:space="preserve"> </w:t>
      </w:r>
      <w:r w:rsidRPr="00322BA8">
        <w:t>provocate</w:t>
      </w:r>
      <w:r w:rsidR="00647555">
        <w:t xml:space="preserve"> </w:t>
      </w:r>
      <w:r w:rsidRPr="00322BA8">
        <w:t>de</w:t>
      </w:r>
      <w:r w:rsidR="00647555">
        <w:t xml:space="preserve"> </w:t>
      </w:r>
      <w:r w:rsidRPr="00322BA8">
        <w:t>agresiunea</w:t>
      </w:r>
      <w:r w:rsidR="00647555">
        <w:t xml:space="preserve"> </w:t>
      </w:r>
      <w:r w:rsidRPr="00322BA8">
        <w:t>Rusiei</w:t>
      </w:r>
      <w:r w:rsidR="00647555">
        <w:t xml:space="preserve"> </w:t>
      </w:r>
      <w:r w:rsidRPr="00322BA8">
        <w:t>împotriva</w:t>
      </w:r>
      <w:r w:rsidR="00647555">
        <w:t xml:space="preserve"> </w:t>
      </w:r>
      <w:r w:rsidRPr="00322BA8">
        <w:t>Ucrainei,</w:t>
      </w:r>
      <w:r w:rsidR="00647555">
        <w:t xml:space="preserve"> </w:t>
      </w:r>
      <w:r w:rsidRPr="00322BA8">
        <w:t>valabilă</w:t>
      </w:r>
      <w:r w:rsidR="00647555">
        <w:t xml:space="preserve"> </w:t>
      </w:r>
      <w:r w:rsidRPr="00322BA8">
        <w:t>până</w:t>
      </w:r>
      <w:r w:rsidR="00647555">
        <w:t xml:space="preserve"> </w:t>
      </w:r>
      <w:r w:rsidRPr="00322BA8">
        <w:t>la</w:t>
      </w:r>
      <w:r w:rsidR="00647555">
        <w:t xml:space="preserve"> </w:t>
      </w:r>
      <w:r w:rsidRPr="00322BA8">
        <w:t>data</w:t>
      </w:r>
      <w:r w:rsidR="00647555">
        <w:t xml:space="preserve"> </w:t>
      </w:r>
      <w:r w:rsidRPr="00322BA8">
        <w:t>de</w:t>
      </w:r>
      <w:r w:rsidR="00647555">
        <w:t xml:space="preserve"> </w:t>
      </w:r>
      <w:r w:rsidRPr="00322BA8">
        <w:t>30</w:t>
      </w:r>
      <w:r w:rsidR="00647555">
        <w:t xml:space="preserve"> </w:t>
      </w:r>
      <w:r w:rsidRPr="00322BA8">
        <w:t>iunie</w:t>
      </w:r>
      <w:r w:rsidR="00647555">
        <w:t xml:space="preserve"> </w:t>
      </w:r>
      <w:r w:rsidRPr="00322BA8">
        <w:t>2024,</w:t>
      </w:r>
      <w:r w:rsidR="00647555">
        <w:t xml:space="preserve"> </w:t>
      </w:r>
      <w:r w:rsidRPr="00322BA8">
        <w:t>în</w:t>
      </w:r>
      <w:r w:rsidR="00647555">
        <w:t xml:space="preserve"> </w:t>
      </w:r>
      <w:r w:rsidRPr="00322BA8">
        <w:t>scopul</w:t>
      </w:r>
      <w:r w:rsidR="00647555">
        <w:t xml:space="preserve"> </w:t>
      </w:r>
      <w:r w:rsidRPr="00322BA8">
        <w:t>compensării</w:t>
      </w:r>
      <w:r w:rsidR="00647555">
        <w:t xml:space="preserve"> </w:t>
      </w:r>
      <w:r w:rsidRPr="00322BA8">
        <w:t>pierderilor</w:t>
      </w:r>
      <w:r w:rsidR="00647555">
        <w:t xml:space="preserve"> </w:t>
      </w:r>
      <w:r w:rsidRPr="00322BA8">
        <w:t>generate</w:t>
      </w:r>
      <w:r w:rsidR="00647555">
        <w:t xml:space="preserve"> </w:t>
      </w:r>
      <w:r w:rsidRPr="00322BA8">
        <w:t>de</w:t>
      </w:r>
      <w:r w:rsidR="00647555">
        <w:t xml:space="preserve"> </w:t>
      </w:r>
      <w:r w:rsidRPr="00322BA8">
        <w:t>creșterea</w:t>
      </w:r>
      <w:r w:rsidR="00647555">
        <w:t xml:space="preserve"> </w:t>
      </w:r>
      <w:r w:rsidRPr="00322BA8">
        <w:t>prețurilor</w:t>
      </w:r>
      <w:r w:rsidR="00647555">
        <w:t xml:space="preserve"> </w:t>
      </w:r>
      <w:r w:rsidRPr="00322BA8">
        <w:t>la</w:t>
      </w:r>
      <w:r w:rsidR="00647555">
        <w:t xml:space="preserve"> </w:t>
      </w:r>
      <w:r w:rsidRPr="00322BA8">
        <w:t>furaje,</w:t>
      </w:r>
      <w:r w:rsidR="00647555">
        <w:t xml:space="preserve"> </w:t>
      </w:r>
      <w:r w:rsidRPr="00322BA8">
        <w:t>combustibil</w:t>
      </w:r>
      <w:r w:rsidR="00647555">
        <w:t xml:space="preserve"> </w:t>
      </w:r>
      <w:r w:rsidRPr="00322BA8">
        <w:t>și</w:t>
      </w:r>
      <w:r w:rsidR="00647555">
        <w:t xml:space="preserve"> </w:t>
      </w:r>
      <w:r w:rsidRPr="00322BA8">
        <w:t>alte</w:t>
      </w:r>
      <w:r w:rsidR="00647555">
        <w:t xml:space="preserve"> </w:t>
      </w:r>
      <w:r w:rsidRPr="00322BA8">
        <w:t>costuri.</w:t>
      </w:r>
    </w:p>
    <w:p w14:paraId="5DDD2C29" w14:textId="4EB4728E" w:rsidR="00322BA8" w:rsidRPr="00322BA8" w:rsidRDefault="00322BA8" w:rsidP="00322BA8">
      <w:r w:rsidRPr="00322BA8">
        <w:rPr>
          <w:b/>
          <w:bCs/>
        </w:rPr>
        <w:t>Beneficiari</w:t>
      </w:r>
      <w:r w:rsidR="00647555">
        <w:rPr>
          <w:b/>
          <w:bCs/>
        </w:rPr>
        <w:t xml:space="preserve"> </w:t>
      </w:r>
      <w:r w:rsidRPr="00322BA8">
        <w:rPr>
          <w:b/>
          <w:bCs/>
        </w:rPr>
        <w:t>ai</w:t>
      </w:r>
      <w:r w:rsidR="00647555">
        <w:rPr>
          <w:b/>
          <w:bCs/>
        </w:rPr>
        <w:t xml:space="preserve"> </w:t>
      </w:r>
      <w:r w:rsidRPr="00322BA8">
        <w:rPr>
          <w:b/>
          <w:bCs/>
        </w:rPr>
        <w:t>schemei</w:t>
      </w:r>
      <w:r w:rsidR="00647555">
        <w:rPr>
          <w:b/>
          <w:bCs/>
        </w:rPr>
        <w:t xml:space="preserve"> </w:t>
      </w:r>
      <w:r w:rsidRPr="00322BA8">
        <w:rPr>
          <w:b/>
          <w:bCs/>
        </w:rPr>
        <w:t>pot</w:t>
      </w:r>
      <w:r w:rsidR="00647555">
        <w:rPr>
          <w:b/>
          <w:bCs/>
        </w:rPr>
        <w:t xml:space="preserve"> </w:t>
      </w:r>
      <w:r w:rsidRPr="00322BA8">
        <w:rPr>
          <w:b/>
          <w:bCs/>
        </w:rPr>
        <w:t>fi:</w:t>
      </w:r>
      <w:r w:rsidR="00647555">
        <w:rPr>
          <w:b/>
          <w:bCs/>
        </w:rPr>
        <w:t xml:space="preserve"> </w:t>
      </w:r>
      <w:r w:rsidRPr="00322BA8">
        <w:t>crescători</w:t>
      </w:r>
      <w:r w:rsidR="00647555">
        <w:t xml:space="preserve"> </w:t>
      </w:r>
      <w:r w:rsidRPr="00322BA8">
        <w:t>de</w:t>
      </w:r>
      <w:r w:rsidR="00647555">
        <w:t xml:space="preserve"> </w:t>
      </w:r>
      <w:r w:rsidRPr="00322BA8">
        <w:t>animale</w:t>
      </w:r>
      <w:r w:rsidR="00647555">
        <w:t xml:space="preserve"> </w:t>
      </w:r>
      <w:r w:rsidRPr="00322BA8">
        <w:t>–</w:t>
      </w:r>
      <w:r w:rsidR="00647555">
        <w:t xml:space="preserve"> </w:t>
      </w:r>
      <w:r w:rsidRPr="00322BA8">
        <w:t>persoane</w:t>
      </w:r>
      <w:r w:rsidR="00647555">
        <w:t xml:space="preserve"> </w:t>
      </w:r>
      <w:r w:rsidRPr="00322BA8">
        <w:t>fizice,</w:t>
      </w:r>
      <w:r w:rsidR="00647555">
        <w:t xml:space="preserve"> </w:t>
      </w:r>
      <w:r w:rsidRPr="00322BA8">
        <w:t>persoane</w:t>
      </w:r>
      <w:r w:rsidR="00647555">
        <w:t xml:space="preserve"> </w:t>
      </w:r>
      <w:r w:rsidRPr="00322BA8">
        <w:t>juridice,</w:t>
      </w:r>
      <w:r w:rsidR="00647555">
        <w:t xml:space="preserve"> </w:t>
      </w:r>
      <w:r w:rsidRPr="00322BA8">
        <w:t>întreprinderi</w:t>
      </w:r>
      <w:r w:rsidR="00647555">
        <w:t xml:space="preserve"> </w:t>
      </w:r>
      <w:r w:rsidRPr="00322BA8">
        <w:t>individuale</w:t>
      </w:r>
      <w:r w:rsidR="00647555">
        <w:t xml:space="preserve"> </w:t>
      </w:r>
      <w:r w:rsidRPr="00322BA8">
        <w:t>sau</w:t>
      </w:r>
      <w:r w:rsidR="00647555">
        <w:t xml:space="preserve"> </w:t>
      </w:r>
      <w:r w:rsidRPr="00322BA8">
        <w:t>familiale,</w:t>
      </w:r>
      <w:r w:rsidR="00647555">
        <w:t xml:space="preserve"> </w:t>
      </w:r>
      <w:r w:rsidRPr="00322BA8">
        <w:t>persoane</w:t>
      </w:r>
      <w:r w:rsidR="00647555">
        <w:t xml:space="preserve"> </w:t>
      </w:r>
      <w:r w:rsidRPr="00322BA8">
        <w:t>fizice</w:t>
      </w:r>
      <w:r w:rsidR="00647555">
        <w:t xml:space="preserve"> </w:t>
      </w:r>
      <w:r w:rsidRPr="00322BA8">
        <w:t>autorizate,</w:t>
      </w:r>
      <w:r w:rsidR="00647555">
        <w:t xml:space="preserve">  </w:t>
      </w:r>
      <w:r w:rsidRPr="00322BA8">
        <w:t>precum</w:t>
      </w:r>
      <w:r w:rsidR="00647555">
        <w:t xml:space="preserve"> </w:t>
      </w:r>
      <w:r w:rsidRPr="00322BA8">
        <w:t>și</w:t>
      </w:r>
      <w:r w:rsidR="00647555">
        <w:t xml:space="preserve"> </w:t>
      </w:r>
      <w:r w:rsidRPr="00322BA8">
        <w:t>societăți</w:t>
      </w:r>
      <w:r w:rsidR="00647555">
        <w:t xml:space="preserve"> </w:t>
      </w:r>
      <w:r w:rsidRPr="00322BA8">
        <w:t>agricole</w:t>
      </w:r>
      <w:r w:rsidR="00647555">
        <w:t xml:space="preserve"> </w:t>
      </w:r>
      <w:r w:rsidRPr="00322BA8">
        <w:t>constituite</w:t>
      </w:r>
      <w:r w:rsidR="00647555">
        <w:t xml:space="preserve"> </w:t>
      </w:r>
      <w:r w:rsidRPr="00322BA8">
        <w:t>în</w:t>
      </w:r>
      <w:r w:rsidR="00647555">
        <w:t xml:space="preserve"> </w:t>
      </w:r>
      <w:r w:rsidRPr="00322BA8">
        <w:t>baza</w:t>
      </w:r>
      <w:r w:rsidR="00647555">
        <w:t xml:space="preserve"> </w:t>
      </w:r>
      <w:r w:rsidRPr="00322BA8">
        <w:t>Legii</w:t>
      </w:r>
      <w:r w:rsidR="00647555">
        <w:t xml:space="preserve"> </w:t>
      </w:r>
      <w:r w:rsidRPr="00322BA8">
        <w:t>nr.</w:t>
      </w:r>
      <w:r w:rsidR="00647555">
        <w:t xml:space="preserve"> </w:t>
      </w:r>
      <w:r w:rsidRPr="00322BA8">
        <w:t>36/1991</w:t>
      </w:r>
      <w:r w:rsidR="00647555">
        <w:t xml:space="preserve"> </w:t>
      </w:r>
      <w:r w:rsidRPr="00322BA8">
        <w:t>privind</w:t>
      </w:r>
      <w:r w:rsidR="00647555">
        <w:t xml:space="preserve"> </w:t>
      </w:r>
      <w:r w:rsidRPr="00322BA8">
        <w:t>societățile</w:t>
      </w:r>
      <w:r w:rsidR="00647555">
        <w:t xml:space="preserve"> </w:t>
      </w:r>
      <w:r w:rsidRPr="00322BA8">
        <w:t>agricole</w:t>
      </w:r>
      <w:r w:rsidR="00647555">
        <w:t xml:space="preserve"> </w:t>
      </w:r>
      <w:r w:rsidRPr="00322BA8">
        <w:t>şi</w:t>
      </w:r>
      <w:r w:rsidR="00647555">
        <w:t xml:space="preserve"> </w:t>
      </w:r>
      <w:r w:rsidRPr="00322BA8">
        <w:t>alte</w:t>
      </w:r>
      <w:r w:rsidR="00647555">
        <w:t xml:space="preserve"> </w:t>
      </w:r>
      <w:r w:rsidRPr="00322BA8">
        <w:t>forme</w:t>
      </w:r>
      <w:r w:rsidR="00647555">
        <w:t xml:space="preserve"> </w:t>
      </w:r>
      <w:r w:rsidRPr="00322BA8">
        <w:t>de</w:t>
      </w:r>
      <w:r w:rsidR="00647555">
        <w:t xml:space="preserve"> </w:t>
      </w:r>
      <w:r w:rsidRPr="00322BA8">
        <w:t>asociere</w:t>
      </w:r>
      <w:r w:rsidR="00647555">
        <w:t xml:space="preserve"> </w:t>
      </w:r>
      <w:r w:rsidRPr="00322BA8">
        <w:t>în</w:t>
      </w:r>
      <w:r w:rsidR="00647555">
        <w:t xml:space="preserve"> </w:t>
      </w:r>
      <w:r w:rsidRPr="00322BA8">
        <w:t>agricultură,</w:t>
      </w:r>
      <w:r w:rsidR="00647555">
        <w:t xml:space="preserve"> </w:t>
      </w:r>
      <w:r w:rsidRPr="00322BA8">
        <w:t>cu</w:t>
      </w:r>
      <w:r w:rsidR="00647555">
        <w:t xml:space="preserve"> </w:t>
      </w:r>
      <w:r w:rsidRPr="00322BA8">
        <w:t>modificările</w:t>
      </w:r>
      <w:r w:rsidR="00647555">
        <w:t xml:space="preserve"> </w:t>
      </w:r>
      <w:r w:rsidRPr="00322BA8">
        <w:t>și</w:t>
      </w:r>
      <w:r w:rsidR="00647555">
        <w:t xml:space="preserve"> </w:t>
      </w:r>
      <w:r w:rsidRPr="00322BA8">
        <w:lastRenderedPageBreak/>
        <w:t>completările</w:t>
      </w:r>
      <w:r w:rsidR="00647555">
        <w:t xml:space="preserve"> </w:t>
      </w:r>
      <w:r w:rsidRPr="00322BA8">
        <w:t>ulterioare,</w:t>
      </w:r>
      <w:r w:rsidR="00647555">
        <w:t xml:space="preserve"> </w:t>
      </w:r>
      <w:r w:rsidRPr="00322BA8">
        <w:t>care</w:t>
      </w:r>
      <w:r w:rsidR="00647555">
        <w:t xml:space="preserve"> </w:t>
      </w:r>
      <w:r w:rsidRPr="00322BA8">
        <w:t>au</w:t>
      </w:r>
      <w:r w:rsidR="00647555">
        <w:t xml:space="preserve"> </w:t>
      </w:r>
      <w:r w:rsidRPr="00322BA8">
        <w:t>în</w:t>
      </w:r>
      <w:r w:rsidR="00647555">
        <w:t xml:space="preserve"> </w:t>
      </w:r>
      <w:r w:rsidRPr="00322BA8">
        <w:t>posesie</w:t>
      </w:r>
      <w:r w:rsidR="00647555">
        <w:t xml:space="preserve"> </w:t>
      </w:r>
      <w:r w:rsidRPr="00322BA8">
        <w:t>permanentă</w:t>
      </w:r>
      <w:r w:rsidR="00647555">
        <w:t xml:space="preserve"> </w:t>
      </w:r>
      <w:r w:rsidRPr="00322BA8">
        <w:t>bovine</w:t>
      </w:r>
      <w:r w:rsidR="00647555">
        <w:t xml:space="preserve"> </w:t>
      </w:r>
      <w:r w:rsidRPr="00322BA8">
        <w:t>de</w:t>
      </w:r>
      <w:r w:rsidR="00647555">
        <w:t xml:space="preserve"> </w:t>
      </w:r>
      <w:r w:rsidRPr="00322BA8">
        <w:t>carne</w:t>
      </w:r>
      <w:r w:rsidR="00647555">
        <w:t xml:space="preserve"> </w:t>
      </w:r>
      <w:r w:rsidRPr="00322BA8">
        <w:t>și/sau</w:t>
      </w:r>
      <w:r w:rsidR="00647555">
        <w:t xml:space="preserve"> </w:t>
      </w:r>
      <w:r w:rsidRPr="00322BA8">
        <w:t>bivolițe,</w:t>
      </w:r>
      <w:r w:rsidR="00647555">
        <w:t xml:space="preserve"> </w:t>
      </w:r>
      <w:r w:rsidRPr="00322BA8">
        <w:t>înscrise</w:t>
      </w:r>
      <w:r w:rsidR="00647555">
        <w:t xml:space="preserve"> </w:t>
      </w:r>
      <w:r w:rsidRPr="00322BA8">
        <w:t>în</w:t>
      </w:r>
      <w:r w:rsidR="00647555">
        <w:t xml:space="preserve"> </w:t>
      </w:r>
      <w:r w:rsidRPr="00322BA8">
        <w:t>BND,</w:t>
      </w:r>
      <w:r w:rsidR="00647555">
        <w:t xml:space="preserve"> </w:t>
      </w:r>
      <w:r w:rsidRPr="00322BA8">
        <w:t>în</w:t>
      </w:r>
      <w:r w:rsidR="00647555">
        <w:t xml:space="preserve"> </w:t>
      </w:r>
      <w:r w:rsidRPr="00322BA8">
        <w:t>calitate</w:t>
      </w:r>
      <w:r w:rsidR="00647555">
        <w:t xml:space="preserve"> </w:t>
      </w:r>
      <w:r w:rsidRPr="00322BA8">
        <w:t>de</w:t>
      </w:r>
      <w:r w:rsidR="00647555">
        <w:t xml:space="preserve"> </w:t>
      </w:r>
      <w:r w:rsidRPr="00322BA8">
        <w:t>proprietar</w:t>
      </w:r>
      <w:r w:rsidR="00647555">
        <w:t xml:space="preserve"> </w:t>
      </w:r>
      <w:r w:rsidRPr="00322BA8">
        <w:t>de</w:t>
      </w:r>
      <w:r w:rsidR="00647555">
        <w:t xml:space="preserve"> </w:t>
      </w:r>
      <w:r w:rsidRPr="00322BA8">
        <w:t>animale</w:t>
      </w:r>
      <w:r w:rsidR="00647555">
        <w:t xml:space="preserve"> </w:t>
      </w:r>
      <w:r w:rsidRPr="00322BA8">
        <w:t>şi/sau</w:t>
      </w:r>
      <w:r w:rsidR="00647555">
        <w:t xml:space="preserve"> </w:t>
      </w:r>
      <w:r w:rsidRPr="00322BA8">
        <w:t>proprietar</w:t>
      </w:r>
      <w:r w:rsidR="00647555">
        <w:t xml:space="preserve"> </w:t>
      </w:r>
      <w:r w:rsidRPr="00322BA8">
        <w:t>de</w:t>
      </w:r>
      <w:r w:rsidR="00647555">
        <w:t xml:space="preserve"> </w:t>
      </w:r>
      <w:r w:rsidRPr="00322BA8">
        <w:t>exploatație.</w:t>
      </w:r>
    </w:p>
    <w:p w14:paraId="08F407ED" w14:textId="1BC1A96F" w:rsidR="00322BA8" w:rsidRPr="00322BA8" w:rsidRDefault="00322BA8" w:rsidP="00322BA8">
      <w:r w:rsidRPr="00322BA8">
        <w:rPr>
          <w:b/>
          <w:bCs/>
          <w:i/>
          <w:iCs/>
        </w:rPr>
        <w:t>Informații</w:t>
      </w:r>
      <w:r w:rsidR="00647555">
        <w:rPr>
          <w:b/>
          <w:bCs/>
          <w:i/>
          <w:iCs/>
        </w:rPr>
        <w:t xml:space="preserve"> </w:t>
      </w:r>
      <w:r w:rsidRPr="00322BA8">
        <w:rPr>
          <w:b/>
          <w:bCs/>
          <w:i/>
          <w:iCs/>
        </w:rPr>
        <w:t>suplimentare</w:t>
      </w:r>
    </w:p>
    <w:p w14:paraId="14E0B936" w14:textId="5447251B" w:rsidR="00322BA8" w:rsidRPr="00322BA8" w:rsidRDefault="00322BA8" w:rsidP="00322BA8">
      <w:r w:rsidRPr="00322BA8">
        <w:rPr>
          <w:b/>
          <w:bCs/>
        </w:rPr>
        <w:t>CONDIȚIILE</w:t>
      </w:r>
      <w:r w:rsidR="00647555">
        <w:rPr>
          <w:b/>
          <w:bCs/>
        </w:rPr>
        <w:t xml:space="preserve"> </w:t>
      </w:r>
      <w:r w:rsidRPr="00322BA8">
        <w:rPr>
          <w:b/>
          <w:bCs/>
        </w:rPr>
        <w:t>DE</w:t>
      </w:r>
      <w:r w:rsidR="00647555">
        <w:rPr>
          <w:b/>
          <w:bCs/>
        </w:rPr>
        <w:t xml:space="preserve"> </w:t>
      </w:r>
      <w:r w:rsidRPr="00322BA8">
        <w:rPr>
          <w:b/>
          <w:bCs/>
        </w:rPr>
        <w:t>ELIGIBILITATE</w:t>
      </w:r>
      <w:r w:rsidR="00647555">
        <w:rPr>
          <w:b/>
          <w:bCs/>
        </w:rPr>
        <w:t xml:space="preserve"> </w:t>
      </w:r>
      <w:r w:rsidRPr="00322BA8">
        <w:rPr>
          <w:b/>
          <w:bCs/>
        </w:rPr>
        <w:t>:</w:t>
      </w:r>
    </w:p>
    <w:p w14:paraId="0C2E033E" w14:textId="64DE1EFF" w:rsidR="00322BA8" w:rsidRPr="00322BA8" w:rsidRDefault="00322BA8">
      <w:pPr>
        <w:numPr>
          <w:ilvl w:val="0"/>
          <w:numId w:val="8"/>
        </w:numPr>
      </w:pPr>
      <w:r w:rsidRPr="00322BA8">
        <w:t>Să</w:t>
      </w:r>
      <w:r w:rsidR="00647555">
        <w:t xml:space="preserve"> </w:t>
      </w:r>
      <w:r w:rsidRPr="00322BA8">
        <w:t>dețină</w:t>
      </w:r>
      <w:r w:rsidR="00647555">
        <w:t xml:space="preserve"> </w:t>
      </w:r>
      <w:r w:rsidRPr="00322BA8">
        <w:t>la</w:t>
      </w:r>
      <w:r w:rsidR="00647555">
        <w:t xml:space="preserve"> </w:t>
      </w:r>
      <w:r w:rsidRPr="00322BA8">
        <w:t>data</w:t>
      </w:r>
      <w:r w:rsidR="00647555">
        <w:t xml:space="preserve"> </w:t>
      </w:r>
      <w:r w:rsidRPr="00322BA8">
        <w:t>de</w:t>
      </w:r>
      <w:r w:rsidR="00647555">
        <w:t xml:space="preserve"> </w:t>
      </w:r>
      <w:r w:rsidRPr="00322BA8">
        <w:t>31</w:t>
      </w:r>
      <w:r w:rsidR="00647555">
        <w:t xml:space="preserve"> </w:t>
      </w:r>
      <w:r w:rsidRPr="00322BA8">
        <w:t>martie</w:t>
      </w:r>
      <w:r w:rsidR="00647555">
        <w:t xml:space="preserve"> </w:t>
      </w:r>
      <w:r w:rsidRPr="00322BA8">
        <w:t>2023</w:t>
      </w:r>
      <w:r w:rsidR="00647555">
        <w:t xml:space="preserve"> </w:t>
      </w:r>
      <w:r w:rsidRPr="00322BA8">
        <w:t>bovine</w:t>
      </w:r>
      <w:r w:rsidR="00647555">
        <w:t xml:space="preserve"> </w:t>
      </w:r>
      <w:r w:rsidRPr="00322BA8">
        <w:t>de</w:t>
      </w:r>
      <w:r w:rsidR="00647555">
        <w:t xml:space="preserve"> </w:t>
      </w:r>
      <w:r w:rsidRPr="00322BA8">
        <w:t>carne</w:t>
      </w:r>
      <w:r w:rsidR="00647555">
        <w:t xml:space="preserve"> </w:t>
      </w:r>
      <w:r w:rsidRPr="00322BA8">
        <w:t>și/sau</w:t>
      </w:r>
      <w:r w:rsidR="00647555">
        <w:t xml:space="preserve"> </w:t>
      </w:r>
      <w:r w:rsidRPr="00322BA8">
        <w:t>bivolițe</w:t>
      </w:r>
      <w:r w:rsidR="00647555">
        <w:t xml:space="preserve"> </w:t>
      </w:r>
      <w:r w:rsidRPr="00322BA8">
        <w:t>cu</w:t>
      </w:r>
      <w:r w:rsidR="00647555">
        <w:t xml:space="preserve"> </w:t>
      </w:r>
      <w:r w:rsidRPr="00322BA8">
        <w:t>vârsta</w:t>
      </w:r>
      <w:r w:rsidR="00647555">
        <w:t xml:space="preserve"> </w:t>
      </w:r>
      <w:r w:rsidRPr="00322BA8">
        <w:t>de</w:t>
      </w:r>
      <w:r w:rsidR="00647555">
        <w:t xml:space="preserve"> </w:t>
      </w:r>
      <w:r w:rsidRPr="00322BA8">
        <w:t>minimum</w:t>
      </w:r>
      <w:r w:rsidR="00647555">
        <w:t xml:space="preserve"> </w:t>
      </w:r>
      <w:r w:rsidRPr="00322BA8">
        <w:t>12</w:t>
      </w:r>
      <w:r w:rsidR="00647555">
        <w:t xml:space="preserve"> </w:t>
      </w:r>
      <w:r w:rsidRPr="00322BA8">
        <w:t>luni,</w:t>
      </w:r>
      <w:r w:rsidR="00647555">
        <w:t xml:space="preserve"> </w:t>
      </w:r>
      <w:r w:rsidRPr="00322BA8">
        <w:t>în</w:t>
      </w:r>
      <w:r w:rsidR="00647555">
        <w:t xml:space="preserve"> </w:t>
      </w:r>
      <w:r w:rsidRPr="00322BA8">
        <w:t>exploatație</w:t>
      </w:r>
      <w:r w:rsidR="00647555">
        <w:t xml:space="preserve"> </w:t>
      </w:r>
      <w:r w:rsidRPr="00322BA8">
        <w:t>cu</w:t>
      </w:r>
      <w:r w:rsidR="00647555">
        <w:t xml:space="preserve"> </w:t>
      </w:r>
      <w:r w:rsidRPr="00322BA8">
        <w:t>cod</w:t>
      </w:r>
      <w:r w:rsidR="00647555">
        <w:t xml:space="preserve"> </w:t>
      </w:r>
      <w:r w:rsidRPr="00322BA8">
        <w:t>ANSVSA</w:t>
      </w:r>
      <w:r w:rsidR="00647555">
        <w:t xml:space="preserve"> </w:t>
      </w:r>
      <w:r w:rsidRPr="00322BA8">
        <w:t>și/sau</w:t>
      </w:r>
      <w:r w:rsidR="00647555">
        <w:t xml:space="preserve"> </w:t>
      </w:r>
      <w:r w:rsidRPr="00322BA8">
        <w:t>în</w:t>
      </w:r>
      <w:r w:rsidR="00647555">
        <w:t xml:space="preserve"> </w:t>
      </w:r>
      <w:proofErr w:type="spellStart"/>
      <w:r w:rsidRPr="00322BA8">
        <w:t>exploataţiile</w:t>
      </w:r>
      <w:proofErr w:type="spellEnd"/>
      <w:r w:rsidR="00647555">
        <w:t xml:space="preserve"> </w:t>
      </w:r>
      <w:proofErr w:type="spellStart"/>
      <w:r w:rsidRPr="00322BA8">
        <w:t>asociaţiilor</w:t>
      </w:r>
      <w:proofErr w:type="spellEnd"/>
      <w:r w:rsidRPr="00322BA8">
        <w:t>/cooperativelor/grupurilor</w:t>
      </w:r>
      <w:r w:rsidR="00647555">
        <w:t xml:space="preserve"> </w:t>
      </w:r>
      <w:r w:rsidRPr="00322BA8">
        <w:t>de</w:t>
      </w:r>
      <w:r w:rsidR="00647555">
        <w:t xml:space="preserve"> </w:t>
      </w:r>
      <w:r w:rsidRPr="00322BA8">
        <w:t>producători</w:t>
      </w:r>
      <w:r w:rsidR="00647555">
        <w:t xml:space="preserve"> </w:t>
      </w:r>
      <w:r w:rsidRPr="00322BA8">
        <w:t>în</w:t>
      </w:r>
      <w:r w:rsidR="00647555">
        <w:t xml:space="preserve"> </w:t>
      </w:r>
      <w:r w:rsidRPr="00322BA8">
        <w:t>care</w:t>
      </w:r>
      <w:r w:rsidR="00647555">
        <w:t xml:space="preserve"> </w:t>
      </w:r>
      <w:r w:rsidRPr="00322BA8">
        <w:t>au</w:t>
      </w:r>
      <w:r w:rsidR="00647555">
        <w:t xml:space="preserve"> </w:t>
      </w:r>
      <w:r w:rsidRPr="00322BA8">
        <w:t>fost</w:t>
      </w:r>
      <w:r w:rsidR="00647555">
        <w:t xml:space="preserve"> </w:t>
      </w:r>
      <w:r w:rsidRPr="00322BA8">
        <w:t>transferate</w:t>
      </w:r>
      <w:r w:rsidR="00647555">
        <w:t xml:space="preserve"> </w:t>
      </w:r>
      <w:r w:rsidRPr="00322BA8">
        <w:t>temporar,</w:t>
      </w:r>
      <w:r w:rsidR="00647555">
        <w:t xml:space="preserve"> </w:t>
      </w:r>
      <w:r w:rsidRPr="00322BA8">
        <w:t>înscrise</w:t>
      </w:r>
      <w:r w:rsidR="00647555">
        <w:t xml:space="preserve"> </w:t>
      </w:r>
      <w:r w:rsidRPr="00322BA8">
        <w:t>în</w:t>
      </w:r>
      <w:r w:rsidR="00647555">
        <w:t xml:space="preserve"> </w:t>
      </w:r>
      <w:r w:rsidRPr="00322BA8">
        <w:t>BND;</w:t>
      </w:r>
    </w:p>
    <w:p w14:paraId="5C3F24F5" w14:textId="52C60DD2" w:rsidR="00322BA8" w:rsidRPr="00322BA8" w:rsidRDefault="00322BA8">
      <w:pPr>
        <w:numPr>
          <w:ilvl w:val="0"/>
          <w:numId w:val="8"/>
        </w:numPr>
      </w:pPr>
      <w:r w:rsidRPr="00322BA8">
        <w:t>Bovinele</w:t>
      </w:r>
      <w:r w:rsidR="00647555">
        <w:t xml:space="preserve"> </w:t>
      </w:r>
      <w:r w:rsidRPr="00322BA8">
        <w:t>de</w:t>
      </w:r>
      <w:r w:rsidR="00647555">
        <w:t xml:space="preserve"> </w:t>
      </w:r>
      <w:r w:rsidRPr="00322BA8">
        <w:t>carne</w:t>
      </w:r>
      <w:r w:rsidR="00647555">
        <w:t xml:space="preserve"> </w:t>
      </w:r>
      <w:r w:rsidRPr="00322BA8">
        <w:t>și</w:t>
      </w:r>
      <w:r w:rsidR="00647555">
        <w:t xml:space="preserve"> </w:t>
      </w:r>
      <w:r w:rsidRPr="00322BA8">
        <w:t>bivolițele</w:t>
      </w:r>
      <w:r w:rsidR="00647555">
        <w:t xml:space="preserve"> </w:t>
      </w:r>
      <w:r w:rsidRPr="00322BA8">
        <w:t>pentru</w:t>
      </w:r>
      <w:r w:rsidR="00647555">
        <w:t xml:space="preserve"> </w:t>
      </w:r>
      <w:r w:rsidRPr="00322BA8">
        <w:t>care</w:t>
      </w:r>
      <w:r w:rsidR="00647555">
        <w:t xml:space="preserve"> </w:t>
      </w:r>
      <w:r w:rsidRPr="00322BA8">
        <w:t>se</w:t>
      </w:r>
      <w:r w:rsidR="00647555">
        <w:t xml:space="preserve"> </w:t>
      </w:r>
      <w:r w:rsidRPr="00322BA8">
        <w:t>solicită</w:t>
      </w:r>
      <w:r w:rsidR="00647555">
        <w:t xml:space="preserve"> </w:t>
      </w:r>
      <w:r w:rsidRPr="00322BA8">
        <w:t>ajutor</w:t>
      </w:r>
      <w:r w:rsidR="00647555">
        <w:t xml:space="preserve"> </w:t>
      </w:r>
      <w:r w:rsidRPr="00322BA8">
        <w:t>de</w:t>
      </w:r>
      <w:r w:rsidR="00647555">
        <w:t xml:space="preserve"> </w:t>
      </w:r>
      <w:r w:rsidRPr="00322BA8">
        <w:t>stat</w:t>
      </w:r>
      <w:r w:rsidR="00647555">
        <w:t xml:space="preserve"> </w:t>
      </w:r>
      <w:r w:rsidRPr="00322BA8">
        <w:t>trebuie</w:t>
      </w:r>
      <w:r w:rsidR="00647555">
        <w:t xml:space="preserve"> </w:t>
      </w:r>
      <w:r w:rsidRPr="00322BA8">
        <w:t>să</w:t>
      </w:r>
      <w:r w:rsidR="00647555">
        <w:t xml:space="preserve"> </w:t>
      </w:r>
      <w:r w:rsidRPr="00322BA8">
        <w:t>fie</w:t>
      </w:r>
      <w:r w:rsidR="00647555">
        <w:t xml:space="preserve"> </w:t>
      </w:r>
      <w:r w:rsidRPr="00322BA8">
        <w:t>înscrise/înregistrate</w:t>
      </w:r>
      <w:r w:rsidR="00647555">
        <w:t xml:space="preserve"> </w:t>
      </w:r>
      <w:r w:rsidRPr="00322BA8">
        <w:t>în</w:t>
      </w:r>
      <w:r w:rsidR="00647555">
        <w:t xml:space="preserve"> </w:t>
      </w:r>
      <w:r w:rsidRPr="00322BA8">
        <w:t>registrul</w:t>
      </w:r>
      <w:r w:rsidR="00647555">
        <w:t xml:space="preserve"> </w:t>
      </w:r>
      <w:r w:rsidRPr="00322BA8">
        <w:t>genealogic</w:t>
      </w:r>
      <w:r w:rsidR="00647555">
        <w:t xml:space="preserve"> </w:t>
      </w:r>
      <w:r w:rsidRPr="00322BA8">
        <w:t>al</w:t>
      </w:r>
      <w:r w:rsidR="00647555">
        <w:t xml:space="preserve"> </w:t>
      </w:r>
      <w:r w:rsidRPr="00322BA8">
        <w:t>rasei,</w:t>
      </w:r>
      <w:r w:rsidR="00647555">
        <w:t xml:space="preserve"> </w:t>
      </w:r>
      <w:proofErr w:type="spellStart"/>
      <w:r w:rsidRPr="00322BA8">
        <w:t>secţiunea</w:t>
      </w:r>
      <w:proofErr w:type="spellEnd"/>
      <w:r w:rsidR="00647555">
        <w:t xml:space="preserve"> </w:t>
      </w:r>
      <w:r w:rsidRPr="00322BA8">
        <w:t>principală</w:t>
      </w:r>
      <w:r w:rsidR="00647555">
        <w:t xml:space="preserve"> </w:t>
      </w:r>
      <w:r w:rsidRPr="00322BA8">
        <w:t>sau</w:t>
      </w:r>
      <w:r w:rsidR="00647555">
        <w:t xml:space="preserve"> </w:t>
      </w:r>
      <w:r w:rsidRPr="00322BA8">
        <w:t>suplimentară;</w:t>
      </w:r>
    </w:p>
    <w:p w14:paraId="7D79B71F" w14:textId="26D2F2A0" w:rsidR="00322BA8" w:rsidRPr="00322BA8" w:rsidRDefault="00322BA8">
      <w:pPr>
        <w:numPr>
          <w:ilvl w:val="0"/>
          <w:numId w:val="8"/>
        </w:numPr>
      </w:pPr>
      <w:r w:rsidRPr="00322BA8">
        <w:t>Existența,</w:t>
      </w:r>
      <w:r w:rsidR="00647555">
        <w:t xml:space="preserve"> </w:t>
      </w:r>
      <w:r w:rsidRPr="00322BA8">
        <w:t>în</w:t>
      </w:r>
      <w:r w:rsidR="00647555">
        <w:t xml:space="preserve"> </w:t>
      </w:r>
      <w:r w:rsidRPr="00322BA8">
        <w:t>ziua</w:t>
      </w:r>
      <w:r w:rsidR="00647555">
        <w:t xml:space="preserve"> </w:t>
      </w:r>
      <w:r w:rsidRPr="00322BA8">
        <w:t>anterioară</w:t>
      </w:r>
      <w:r w:rsidR="00647555">
        <w:t xml:space="preserve"> </w:t>
      </w:r>
      <w:r w:rsidRPr="00322BA8">
        <w:t>datei</w:t>
      </w:r>
      <w:r w:rsidR="00647555">
        <w:t xml:space="preserve"> </w:t>
      </w:r>
      <w:r w:rsidRPr="00322BA8">
        <w:t>de</w:t>
      </w:r>
      <w:r w:rsidR="00647555">
        <w:t xml:space="preserve"> </w:t>
      </w:r>
      <w:r w:rsidRPr="00322BA8">
        <w:t>începere</w:t>
      </w:r>
      <w:r w:rsidR="00647555">
        <w:t xml:space="preserve"> </w:t>
      </w:r>
      <w:r w:rsidRPr="00322BA8">
        <w:t>a</w:t>
      </w:r>
      <w:r w:rsidR="00647555">
        <w:t xml:space="preserve"> </w:t>
      </w:r>
      <w:r w:rsidRPr="00322BA8">
        <w:t>perioadei</w:t>
      </w:r>
      <w:r w:rsidR="00647555">
        <w:t xml:space="preserve"> </w:t>
      </w:r>
      <w:r w:rsidRPr="00322BA8">
        <w:t>de</w:t>
      </w:r>
      <w:r w:rsidR="00647555">
        <w:t xml:space="preserve"> </w:t>
      </w:r>
      <w:r w:rsidRPr="00322BA8">
        <w:t>depunere</w:t>
      </w:r>
      <w:r w:rsidR="00647555">
        <w:t xml:space="preserve"> </w:t>
      </w:r>
      <w:r w:rsidRPr="00322BA8">
        <w:t>a</w:t>
      </w:r>
      <w:r w:rsidR="00647555">
        <w:t xml:space="preserve"> </w:t>
      </w:r>
      <w:r w:rsidRPr="00322BA8">
        <w:t>cererii,</w:t>
      </w:r>
      <w:r w:rsidR="00647555">
        <w:t xml:space="preserve"> </w:t>
      </w:r>
      <w:r w:rsidRPr="00322BA8">
        <w:t>a</w:t>
      </w:r>
      <w:r w:rsidR="00647555">
        <w:t xml:space="preserve"> </w:t>
      </w:r>
      <w:r w:rsidRPr="00322BA8">
        <w:t>cel</w:t>
      </w:r>
      <w:r w:rsidR="00647555">
        <w:t xml:space="preserve"> </w:t>
      </w:r>
      <w:proofErr w:type="spellStart"/>
      <w:r w:rsidRPr="00322BA8">
        <w:t>puţin</w:t>
      </w:r>
      <w:proofErr w:type="spellEnd"/>
      <w:r w:rsidR="00647555">
        <w:t xml:space="preserve"> </w:t>
      </w:r>
      <w:r w:rsidRPr="00322BA8">
        <w:t>50%</w:t>
      </w:r>
      <w:r w:rsidR="00647555">
        <w:t xml:space="preserve"> </w:t>
      </w:r>
      <w:r w:rsidRPr="00322BA8">
        <w:t>din</w:t>
      </w:r>
      <w:r w:rsidR="00647555">
        <w:t xml:space="preserve"> </w:t>
      </w:r>
      <w:r w:rsidRPr="00322BA8">
        <w:t>numărul</w:t>
      </w:r>
      <w:r w:rsidR="00647555">
        <w:t xml:space="preserve"> </w:t>
      </w:r>
      <w:r w:rsidRPr="00322BA8">
        <w:t>de</w:t>
      </w:r>
      <w:r w:rsidR="00647555">
        <w:t xml:space="preserve"> </w:t>
      </w:r>
      <w:r w:rsidRPr="00322BA8">
        <w:t>bovine</w:t>
      </w:r>
      <w:r w:rsidR="00647555">
        <w:t xml:space="preserve"> </w:t>
      </w:r>
      <w:r w:rsidRPr="00322BA8">
        <w:t>de</w:t>
      </w:r>
      <w:r w:rsidR="00647555">
        <w:t xml:space="preserve"> </w:t>
      </w:r>
      <w:r w:rsidRPr="00322BA8">
        <w:t>carne</w:t>
      </w:r>
      <w:r w:rsidR="00647555">
        <w:t xml:space="preserve"> </w:t>
      </w:r>
      <w:r w:rsidRPr="00322BA8">
        <w:t>și/sau</w:t>
      </w:r>
      <w:r w:rsidR="00647555">
        <w:t xml:space="preserve"> </w:t>
      </w:r>
      <w:r w:rsidRPr="00322BA8">
        <w:t>bivolițe</w:t>
      </w:r>
      <w:r w:rsidR="00647555">
        <w:t xml:space="preserve"> </w:t>
      </w:r>
      <w:r w:rsidRPr="00322BA8">
        <w:t>deținut</w:t>
      </w:r>
      <w:r w:rsidR="00647555">
        <w:t xml:space="preserve"> </w:t>
      </w:r>
      <w:r w:rsidRPr="00322BA8">
        <w:t>la</w:t>
      </w:r>
      <w:r w:rsidR="00647555">
        <w:t xml:space="preserve"> </w:t>
      </w:r>
      <w:r w:rsidRPr="00322BA8">
        <w:t>data</w:t>
      </w:r>
      <w:r w:rsidR="00647555">
        <w:t xml:space="preserve"> </w:t>
      </w:r>
      <w:r w:rsidRPr="00322BA8">
        <w:t>de</w:t>
      </w:r>
      <w:r w:rsidR="00647555">
        <w:t xml:space="preserve"> </w:t>
      </w:r>
      <w:r w:rsidRPr="00322BA8">
        <w:t>31</w:t>
      </w:r>
      <w:r w:rsidR="00647555">
        <w:t xml:space="preserve"> </w:t>
      </w:r>
      <w:r w:rsidRPr="00322BA8">
        <w:t>martie</w:t>
      </w:r>
      <w:r w:rsidR="00647555">
        <w:t xml:space="preserve"> </w:t>
      </w:r>
      <w:r w:rsidRPr="00322BA8">
        <w:t>2023.</w:t>
      </w:r>
    </w:p>
    <w:p w14:paraId="41732496" w14:textId="3160C8DD" w:rsidR="00322BA8" w:rsidRPr="00322BA8" w:rsidRDefault="00322BA8" w:rsidP="00322BA8">
      <w:r w:rsidRPr="00322BA8">
        <w:t>Valoarea</w:t>
      </w:r>
      <w:r w:rsidR="00647555">
        <w:t xml:space="preserve"> </w:t>
      </w:r>
      <w:r w:rsidRPr="00322BA8">
        <w:t>totală</w:t>
      </w:r>
      <w:r w:rsidR="00647555">
        <w:t xml:space="preserve"> </w:t>
      </w:r>
      <w:r w:rsidRPr="00322BA8">
        <w:t>care</w:t>
      </w:r>
      <w:r w:rsidR="00647555">
        <w:t xml:space="preserve"> </w:t>
      </w:r>
      <w:r w:rsidRPr="00322BA8">
        <w:t>poate</w:t>
      </w:r>
      <w:r w:rsidR="00647555">
        <w:t xml:space="preserve"> </w:t>
      </w:r>
      <w:r w:rsidRPr="00322BA8">
        <w:t>fi</w:t>
      </w:r>
      <w:r w:rsidR="00647555">
        <w:t xml:space="preserve"> </w:t>
      </w:r>
      <w:r w:rsidRPr="00322BA8">
        <w:t>acordată</w:t>
      </w:r>
      <w:r w:rsidR="00647555">
        <w:t xml:space="preserve"> </w:t>
      </w:r>
      <w:r w:rsidRPr="00322BA8">
        <w:t>pentru</w:t>
      </w:r>
      <w:r w:rsidR="00647555">
        <w:t xml:space="preserve"> </w:t>
      </w:r>
      <w:r w:rsidRPr="00322BA8">
        <w:t>fiecare</w:t>
      </w:r>
      <w:r w:rsidR="00647555">
        <w:t xml:space="preserve"> </w:t>
      </w:r>
      <w:r w:rsidRPr="00322BA8">
        <w:t>întreprindere</w:t>
      </w:r>
      <w:r w:rsidR="00647555">
        <w:t xml:space="preserve"> </w:t>
      </w:r>
      <w:r w:rsidRPr="00322BA8">
        <w:t>care</w:t>
      </w:r>
      <w:r w:rsidR="00647555">
        <w:t xml:space="preserve"> </w:t>
      </w:r>
      <w:r w:rsidRPr="00322BA8">
        <w:t>își</w:t>
      </w:r>
      <w:r w:rsidR="00647555">
        <w:t xml:space="preserve"> </w:t>
      </w:r>
      <w:r w:rsidRPr="00322BA8">
        <w:t>desfășoară</w:t>
      </w:r>
      <w:r w:rsidR="00647555">
        <w:t xml:space="preserve"> </w:t>
      </w:r>
      <w:r w:rsidRPr="00322BA8">
        <w:t>activitatea</w:t>
      </w:r>
      <w:r w:rsidR="00647555">
        <w:t xml:space="preserve"> </w:t>
      </w:r>
      <w:r w:rsidRPr="00322BA8">
        <w:t>în</w:t>
      </w:r>
      <w:r w:rsidR="00647555">
        <w:t xml:space="preserve"> </w:t>
      </w:r>
      <w:r w:rsidRPr="00322BA8">
        <w:t>domeniul</w:t>
      </w:r>
      <w:r w:rsidR="00647555">
        <w:t xml:space="preserve"> </w:t>
      </w:r>
      <w:r w:rsidRPr="00322BA8">
        <w:t>producției</w:t>
      </w:r>
      <w:r w:rsidR="00647555">
        <w:t xml:space="preserve"> </w:t>
      </w:r>
      <w:r w:rsidRPr="00322BA8">
        <w:t>primare</w:t>
      </w:r>
      <w:r w:rsidR="00647555">
        <w:t xml:space="preserve"> </w:t>
      </w:r>
      <w:r w:rsidRPr="00322BA8">
        <w:t>de</w:t>
      </w:r>
      <w:r w:rsidR="00647555">
        <w:t xml:space="preserve"> </w:t>
      </w:r>
      <w:r w:rsidRPr="00322BA8">
        <w:t>produse</w:t>
      </w:r>
      <w:r w:rsidR="00647555">
        <w:t xml:space="preserve"> </w:t>
      </w:r>
      <w:r w:rsidRPr="00322BA8">
        <w:t>agricole</w:t>
      </w:r>
      <w:r w:rsidR="00647555">
        <w:t xml:space="preserve"> </w:t>
      </w:r>
      <w:r w:rsidRPr="00322BA8">
        <w:t>nu</w:t>
      </w:r>
      <w:r w:rsidR="00647555">
        <w:t xml:space="preserve"> </w:t>
      </w:r>
      <w:r w:rsidRPr="00322BA8">
        <w:t>va</w:t>
      </w:r>
      <w:r w:rsidR="00647555">
        <w:t xml:space="preserve"> </w:t>
      </w:r>
      <w:r w:rsidRPr="00322BA8">
        <w:t>depăși</w:t>
      </w:r>
      <w:r w:rsidR="00647555">
        <w:t xml:space="preserve"> </w:t>
      </w:r>
      <w:r w:rsidRPr="00322BA8">
        <w:t>echivalentul</w:t>
      </w:r>
      <w:r w:rsidR="00647555">
        <w:t xml:space="preserve"> </w:t>
      </w:r>
      <w:r w:rsidRPr="00322BA8">
        <w:t>în</w:t>
      </w:r>
      <w:r w:rsidR="00647555">
        <w:t xml:space="preserve"> </w:t>
      </w:r>
      <w:r w:rsidRPr="00322BA8">
        <w:t>lei</w:t>
      </w:r>
      <w:r w:rsidR="00647555">
        <w:t xml:space="preserve"> </w:t>
      </w:r>
      <w:r w:rsidRPr="00322BA8">
        <w:t>a</w:t>
      </w:r>
      <w:r w:rsidR="00647555">
        <w:t xml:space="preserve"> </w:t>
      </w:r>
      <w:r w:rsidRPr="00322BA8">
        <w:t>280.000</w:t>
      </w:r>
      <w:r w:rsidR="00647555">
        <w:t xml:space="preserve"> </w:t>
      </w:r>
      <w:r w:rsidRPr="00322BA8">
        <w:t>euro.</w:t>
      </w:r>
    </w:p>
    <w:p w14:paraId="794F5FF0" w14:textId="202DBCFB" w:rsidR="00322BA8" w:rsidRPr="00322BA8" w:rsidRDefault="00322BA8" w:rsidP="00322BA8">
      <w:r w:rsidRPr="00322BA8">
        <w:t>Cursul</w:t>
      </w:r>
      <w:r w:rsidR="00647555">
        <w:t xml:space="preserve"> </w:t>
      </w:r>
      <w:r w:rsidRPr="00322BA8">
        <w:t>de</w:t>
      </w:r>
      <w:r w:rsidR="00647555">
        <w:t xml:space="preserve"> </w:t>
      </w:r>
      <w:r w:rsidRPr="00322BA8">
        <w:t>schimb</w:t>
      </w:r>
      <w:r w:rsidR="00647555">
        <w:t xml:space="preserve"> </w:t>
      </w:r>
      <w:r w:rsidRPr="00322BA8">
        <w:t>valutar</w:t>
      </w:r>
      <w:r w:rsidR="00647555">
        <w:t xml:space="preserve"> </w:t>
      </w:r>
      <w:r w:rsidRPr="00322BA8">
        <w:t>euro/lei</w:t>
      </w:r>
      <w:r w:rsidR="00647555">
        <w:t xml:space="preserve"> </w:t>
      </w:r>
      <w:r w:rsidRPr="00322BA8">
        <w:t>pentru</w:t>
      </w:r>
      <w:r w:rsidR="00647555">
        <w:t xml:space="preserve"> </w:t>
      </w:r>
      <w:r w:rsidRPr="00322BA8">
        <w:t>calcularea</w:t>
      </w:r>
      <w:r w:rsidR="00647555">
        <w:t xml:space="preserve"> </w:t>
      </w:r>
      <w:r w:rsidRPr="00322BA8">
        <w:t>valorii</w:t>
      </w:r>
      <w:r w:rsidR="00647555">
        <w:t xml:space="preserve"> </w:t>
      </w:r>
      <w:r w:rsidRPr="00322BA8">
        <w:t>totale</w:t>
      </w:r>
      <w:r w:rsidR="00647555">
        <w:t xml:space="preserve"> </w:t>
      </w:r>
      <w:r w:rsidRPr="00322BA8">
        <w:t>maxime</w:t>
      </w:r>
      <w:r w:rsidR="00647555">
        <w:t xml:space="preserve"> </w:t>
      </w:r>
      <w:r w:rsidRPr="00322BA8">
        <w:t>/</w:t>
      </w:r>
      <w:r w:rsidR="00647555">
        <w:t xml:space="preserve"> </w:t>
      </w:r>
      <w:r w:rsidRPr="00322BA8">
        <w:t>cuantumului</w:t>
      </w:r>
      <w:r w:rsidR="00647555">
        <w:t xml:space="preserve"> </w:t>
      </w:r>
      <w:r w:rsidRPr="00322BA8">
        <w:t>este</w:t>
      </w:r>
      <w:r w:rsidR="00647555">
        <w:t xml:space="preserve"> </w:t>
      </w:r>
      <w:r w:rsidRPr="00322BA8">
        <w:t>cel</w:t>
      </w:r>
      <w:r w:rsidR="00647555">
        <w:t xml:space="preserve"> </w:t>
      </w:r>
      <w:r w:rsidRPr="00322BA8">
        <w:t>comunicat</w:t>
      </w:r>
      <w:r w:rsidR="00647555">
        <w:t xml:space="preserve"> </w:t>
      </w:r>
      <w:r w:rsidRPr="00322BA8">
        <w:t>de</w:t>
      </w:r>
      <w:r w:rsidR="00647555">
        <w:t xml:space="preserve"> </w:t>
      </w:r>
      <w:r w:rsidRPr="00322BA8">
        <w:t>Banca</w:t>
      </w:r>
      <w:r w:rsidR="00647555">
        <w:t xml:space="preserve"> </w:t>
      </w:r>
      <w:r w:rsidRPr="00322BA8">
        <w:t>Națională</w:t>
      </w:r>
      <w:r w:rsidR="00647555">
        <w:t xml:space="preserve"> </w:t>
      </w:r>
      <w:r w:rsidRPr="00322BA8">
        <w:t>a</w:t>
      </w:r>
      <w:r w:rsidR="00647555">
        <w:t xml:space="preserve"> </w:t>
      </w:r>
      <w:r w:rsidRPr="00322BA8">
        <w:t>României</w:t>
      </w:r>
      <w:r w:rsidR="00647555">
        <w:t xml:space="preserve"> </w:t>
      </w:r>
      <w:r w:rsidRPr="00322BA8">
        <w:t>la</w:t>
      </w:r>
      <w:r w:rsidR="00647555">
        <w:t xml:space="preserve"> </w:t>
      </w:r>
      <w:r w:rsidRPr="00322BA8">
        <w:t>data</w:t>
      </w:r>
      <w:r w:rsidR="00647555">
        <w:t xml:space="preserve"> </w:t>
      </w:r>
      <w:r w:rsidRPr="00322BA8">
        <w:t>de</w:t>
      </w:r>
      <w:r w:rsidR="00647555">
        <w:t xml:space="preserve"> </w:t>
      </w:r>
      <w:r w:rsidRPr="00322BA8">
        <w:t>1</w:t>
      </w:r>
      <w:r w:rsidR="00647555">
        <w:t xml:space="preserve"> </w:t>
      </w:r>
      <w:r w:rsidRPr="00322BA8">
        <w:t>august</w:t>
      </w:r>
      <w:r w:rsidR="00647555">
        <w:t xml:space="preserve"> </w:t>
      </w:r>
      <w:r w:rsidRPr="00322BA8">
        <w:t>2023,</w:t>
      </w:r>
      <w:r w:rsidR="00647555">
        <w:t xml:space="preserve"> </w:t>
      </w:r>
      <w:r w:rsidRPr="00322BA8">
        <w:t>respectiv</w:t>
      </w:r>
      <w:r w:rsidR="00647555">
        <w:t xml:space="preserve"> </w:t>
      </w:r>
      <w:r w:rsidRPr="00322BA8">
        <w:t>de</w:t>
      </w:r>
      <w:r w:rsidR="00647555">
        <w:t xml:space="preserve"> </w:t>
      </w:r>
      <w:r w:rsidRPr="00322BA8">
        <w:t>4,9334</w:t>
      </w:r>
      <w:r w:rsidR="00647555">
        <w:t xml:space="preserve"> </w:t>
      </w:r>
      <w:r w:rsidRPr="00322BA8">
        <w:t>lei/euro.</w:t>
      </w:r>
    </w:p>
    <w:p w14:paraId="75206508" w14:textId="47006EEB" w:rsidR="00322BA8" w:rsidRPr="00322BA8" w:rsidRDefault="00322BA8" w:rsidP="00322BA8">
      <w:r w:rsidRPr="00322BA8">
        <w:rPr>
          <w:b/>
          <w:bCs/>
        </w:rPr>
        <w:t>Perioada</w:t>
      </w:r>
      <w:r w:rsidR="00647555">
        <w:rPr>
          <w:b/>
          <w:bCs/>
        </w:rPr>
        <w:t xml:space="preserve"> </w:t>
      </w:r>
      <w:r w:rsidRPr="00322BA8">
        <w:rPr>
          <w:b/>
          <w:bCs/>
        </w:rPr>
        <w:t>de</w:t>
      </w:r>
      <w:r w:rsidR="00647555">
        <w:rPr>
          <w:b/>
          <w:bCs/>
        </w:rPr>
        <w:t xml:space="preserve"> </w:t>
      </w:r>
      <w:r w:rsidRPr="00322BA8">
        <w:rPr>
          <w:b/>
          <w:bCs/>
        </w:rPr>
        <w:t>depunere</w:t>
      </w:r>
      <w:r w:rsidR="00647555">
        <w:rPr>
          <w:b/>
          <w:bCs/>
        </w:rPr>
        <w:t xml:space="preserve"> </w:t>
      </w:r>
      <w:r w:rsidRPr="00322BA8">
        <w:rPr>
          <w:b/>
          <w:bCs/>
        </w:rPr>
        <w:t>este</w:t>
      </w:r>
      <w:r w:rsidR="00647555">
        <w:rPr>
          <w:b/>
          <w:bCs/>
        </w:rPr>
        <w:t xml:space="preserve"> </w:t>
      </w:r>
      <w:r w:rsidRPr="00322BA8">
        <w:rPr>
          <w:b/>
          <w:bCs/>
        </w:rPr>
        <w:t>de</w:t>
      </w:r>
      <w:r w:rsidR="00647555">
        <w:rPr>
          <w:b/>
          <w:bCs/>
        </w:rPr>
        <w:t xml:space="preserve"> </w:t>
      </w:r>
      <w:r w:rsidRPr="00322BA8">
        <w:rPr>
          <w:b/>
          <w:bCs/>
        </w:rPr>
        <w:t>30</w:t>
      </w:r>
      <w:r w:rsidR="00647555">
        <w:rPr>
          <w:b/>
          <w:bCs/>
        </w:rPr>
        <w:t xml:space="preserve"> </w:t>
      </w:r>
      <w:r w:rsidRPr="00322BA8">
        <w:rPr>
          <w:b/>
          <w:bCs/>
        </w:rPr>
        <w:t>zile</w:t>
      </w:r>
      <w:r w:rsidR="00647555">
        <w:rPr>
          <w:b/>
          <w:bCs/>
        </w:rPr>
        <w:t xml:space="preserve"> </w:t>
      </w:r>
      <w:r w:rsidRPr="00322BA8">
        <w:rPr>
          <w:b/>
          <w:bCs/>
        </w:rPr>
        <w:t>lucrătoare</w:t>
      </w:r>
      <w:r w:rsidR="00647555">
        <w:t xml:space="preserve"> </w:t>
      </w:r>
      <w:r w:rsidRPr="00322BA8">
        <w:t>de</w:t>
      </w:r>
      <w:r w:rsidR="00647555">
        <w:t xml:space="preserve"> </w:t>
      </w:r>
      <w:r w:rsidRPr="00322BA8">
        <w:t>la</w:t>
      </w:r>
      <w:r w:rsidR="00647555">
        <w:t xml:space="preserve"> </w:t>
      </w:r>
      <w:r w:rsidRPr="00322BA8">
        <w:t>data</w:t>
      </w:r>
      <w:r w:rsidR="00647555">
        <w:t xml:space="preserve"> </w:t>
      </w:r>
      <w:r w:rsidRPr="00322BA8">
        <w:t>intrării</w:t>
      </w:r>
      <w:r w:rsidR="00647555">
        <w:t xml:space="preserve"> </w:t>
      </w:r>
      <w:r w:rsidRPr="00322BA8">
        <w:t>în</w:t>
      </w:r>
      <w:r w:rsidR="00647555">
        <w:t xml:space="preserve"> </w:t>
      </w:r>
      <w:r w:rsidRPr="00322BA8">
        <w:t>vigoare</w:t>
      </w:r>
      <w:r w:rsidR="00647555">
        <w:t xml:space="preserve"> </w:t>
      </w:r>
      <w:r w:rsidRPr="00322BA8">
        <w:t>a</w:t>
      </w:r>
      <w:r w:rsidR="00647555">
        <w:t xml:space="preserve"> </w:t>
      </w:r>
      <w:r w:rsidRPr="00322BA8">
        <w:t>prezentei</w:t>
      </w:r>
      <w:r w:rsidR="00647555">
        <w:t xml:space="preserve"> </w:t>
      </w:r>
      <w:r w:rsidRPr="00322BA8">
        <w:t>ordonanțe</w:t>
      </w:r>
      <w:r w:rsidR="00647555">
        <w:t xml:space="preserve"> </w:t>
      </w:r>
      <w:r w:rsidRPr="00322BA8">
        <w:t>de</w:t>
      </w:r>
      <w:r w:rsidR="00647555">
        <w:t xml:space="preserve"> </w:t>
      </w:r>
      <w:r w:rsidRPr="00322BA8">
        <w:t>urgență,</w:t>
      </w:r>
      <w:r w:rsidR="00647555">
        <w:t xml:space="preserve"> </w:t>
      </w:r>
      <w:r w:rsidRPr="00322BA8">
        <w:t>iar</w:t>
      </w:r>
      <w:r w:rsidR="00647555">
        <w:t xml:space="preserve"> </w:t>
      </w:r>
      <w:r w:rsidRPr="00322BA8">
        <w:rPr>
          <w:b/>
          <w:bCs/>
        </w:rPr>
        <w:t>termenul</w:t>
      </w:r>
      <w:r w:rsidR="00647555">
        <w:rPr>
          <w:b/>
          <w:bCs/>
        </w:rPr>
        <w:t xml:space="preserve"> </w:t>
      </w:r>
      <w:r w:rsidRPr="00322BA8">
        <w:rPr>
          <w:b/>
          <w:bCs/>
        </w:rPr>
        <w:t>de</w:t>
      </w:r>
      <w:r w:rsidR="00647555">
        <w:rPr>
          <w:b/>
          <w:bCs/>
        </w:rPr>
        <w:t xml:space="preserve"> </w:t>
      </w:r>
      <w:r w:rsidRPr="00322BA8">
        <w:rPr>
          <w:b/>
          <w:bCs/>
        </w:rPr>
        <w:t>plată</w:t>
      </w:r>
      <w:r w:rsidR="00647555">
        <w:t xml:space="preserve"> </w:t>
      </w:r>
      <w:r w:rsidRPr="00322BA8">
        <w:t>propus</w:t>
      </w:r>
      <w:r w:rsidR="00647555">
        <w:t xml:space="preserve"> </w:t>
      </w:r>
      <w:r w:rsidRPr="00322BA8">
        <w:t>este</w:t>
      </w:r>
      <w:r w:rsidR="00647555">
        <w:t xml:space="preserve"> </w:t>
      </w:r>
      <w:r w:rsidRPr="00322BA8">
        <w:rPr>
          <w:b/>
          <w:bCs/>
        </w:rPr>
        <w:t>30</w:t>
      </w:r>
      <w:r w:rsidR="00647555">
        <w:rPr>
          <w:b/>
          <w:bCs/>
        </w:rPr>
        <w:t xml:space="preserve"> </w:t>
      </w:r>
      <w:r w:rsidRPr="00322BA8">
        <w:rPr>
          <w:b/>
          <w:bCs/>
        </w:rPr>
        <w:t>iunie</w:t>
      </w:r>
      <w:r w:rsidR="00647555">
        <w:rPr>
          <w:b/>
          <w:bCs/>
        </w:rPr>
        <w:t xml:space="preserve"> </w:t>
      </w:r>
      <w:r w:rsidRPr="00322BA8">
        <w:rPr>
          <w:b/>
          <w:bCs/>
        </w:rPr>
        <w:t>2024.</w:t>
      </w:r>
    </w:p>
    <w:p w14:paraId="76D0E501" w14:textId="4F9E1C79" w:rsidR="00322BA8" w:rsidRPr="00322BA8" w:rsidRDefault="00322BA8" w:rsidP="00322BA8">
      <w:r w:rsidRPr="00322BA8">
        <w:t>Fondurile</w:t>
      </w:r>
      <w:r w:rsidR="00647555">
        <w:t xml:space="preserve"> </w:t>
      </w:r>
      <w:r w:rsidRPr="00322BA8">
        <w:t>provin</w:t>
      </w:r>
      <w:r w:rsidR="00647555">
        <w:t xml:space="preserve"> </w:t>
      </w:r>
      <w:r w:rsidRPr="00322BA8">
        <w:t>de</w:t>
      </w:r>
      <w:r w:rsidR="00647555">
        <w:t xml:space="preserve"> </w:t>
      </w:r>
      <w:r w:rsidRPr="00322BA8">
        <w:t>la</w:t>
      </w:r>
      <w:r w:rsidR="00647555">
        <w:t xml:space="preserve"> </w:t>
      </w:r>
      <w:r w:rsidRPr="00322BA8">
        <w:t>bugetul</w:t>
      </w:r>
      <w:r w:rsidR="00647555">
        <w:t xml:space="preserve"> </w:t>
      </w:r>
      <w:r w:rsidRPr="00322BA8">
        <w:t>de</w:t>
      </w:r>
      <w:r w:rsidR="00647555">
        <w:t xml:space="preserve"> </w:t>
      </w:r>
      <w:r w:rsidRPr="00322BA8">
        <w:t>stat,</w:t>
      </w:r>
      <w:r w:rsidR="00647555">
        <w:t xml:space="preserve"> </w:t>
      </w:r>
      <w:r w:rsidRPr="00322BA8">
        <w:t>în</w:t>
      </w:r>
      <w:r w:rsidR="00647555">
        <w:t xml:space="preserve"> </w:t>
      </w:r>
      <w:r w:rsidRPr="00322BA8">
        <w:t>limita</w:t>
      </w:r>
      <w:r w:rsidR="00647555">
        <w:t xml:space="preserve"> </w:t>
      </w:r>
      <w:r w:rsidRPr="00322BA8">
        <w:t>prevederilor</w:t>
      </w:r>
      <w:r w:rsidR="00647555">
        <w:t xml:space="preserve"> </w:t>
      </w:r>
      <w:r w:rsidRPr="00322BA8">
        <w:t>bugetare</w:t>
      </w:r>
      <w:r w:rsidR="00647555">
        <w:t xml:space="preserve"> </w:t>
      </w:r>
      <w:r w:rsidRPr="00322BA8">
        <w:t>aprobate</w:t>
      </w:r>
      <w:r w:rsidR="00647555">
        <w:t xml:space="preserve"> </w:t>
      </w:r>
      <w:r w:rsidRPr="00322BA8">
        <w:t>Ministerului</w:t>
      </w:r>
      <w:r w:rsidR="00647555">
        <w:t xml:space="preserve"> </w:t>
      </w:r>
      <w:r w:rsidRPr="00322BA8">
        <w:t>Agriculturii</w:t>
      </w:r>
      <w:r w:rsidR="00647555">
        <w:t xml:space="preserve"> </w:t>
      </w:r>
      <w:r w:rsidRPr="00322BA8">
        <w:t>şi</w:t>
      </w:r>
      <w:r w:rsidR="00647555">
        <w:t xml:space="preserve"> </w:t>
      </w:r>
      <w:r w:rsidRPr="00322BA8">
        <w:t>Dezvoltării</w:t>
      </w:r>
      <w:r w:rsidR="00647555">
        <w:t xml:space="preserve"> </w:t>
      </w:r>
      <w:r w:rsidRPr="00322BA8">
        <w:t>Rurale</w:t>
      </w:r>
      <w:r w:rsidR="00647555">
        <w:t xml:space="preserve"> </w:t>
      </w:r>
      <w:r w:rsidRPr="00322BA8">
        <w:t>pe</w:t>
      </w:r>
      <w:r w:rsidR="00647555">
        <w:t xml:space="preserve"> </w:t>
      </w:r>
      <w:r w:rsidRPr="00322BA8">
        <w:t>anul</w:t>
      </w:r>
      <w:r w:rsidR="00647555">
        <w:t xml:space="preserve"> </w:t>
      </w:r>
      <w:r w:rsidRPr="00322BA8">
        <w:t>2024.</w:t>
      </w:r>
    </w:p>
    <w:p w14:paraId="46EE565E" w14:textId="5CD5CFF8" w:rsidR="00322BA8" w:rsidRPr="00322BA8" w:rsidRDefault="00322BA8" w:rsidP="00322BA8">
      <w:r w:rsidRPr="00322BA8">
        <w:t>Proiectul</w:t>
      </w:r>
      <w:r w:rsidR="00647555">
        <w:t xml:space="preserve"> </w:t>
      </w:r>
      <w:r w:rsidRPr="00322BA8">
        <w:t>poate</w:t>
      </w:r>
      <w:r w:rsidR="00647555">
        <w:t xml:space="preserve"> </w:t>
      </w:r>
      <w:r w:rsidRPr="00322BA8">
        <w:t>fi</w:t>
      </w:r>
      <w:r w:rsidR="00647555">
        <w:t xml:space="preserve"> </w:t>
      </w:r>
      <w:r w:rsidRPr="00322BA8">
        <w:t>consultat</w:t>
      </w:r>
      <w:r w:rsidR="00647555">
        <w:t xml:space="preserve"> </w:t>
      </w:r>
      <w:r w:rsidRPr="00322BA8">
        <w:t>aici:</w:t>
      </w:r>
      <w:r w:rsidR="00647555">
        <w:t xml:space="preserve"> </w:t>
      </w:r>
      <w:hyperlink r:id="rId32" w:tgtFrame="_blank" w:history="1">
        <w:r w:rsidRPr="00322BA8">
          <w:rPr>
            <w:rStyle w:val="Hyperlink"/>
            <w:szCs w:val="24"/>
          </w:rPr>
          <w:t>https://www.madr.ro/proiecte-de-acte-normative/8650-proiect-oug-bovine-de-carne-si-bivolite.html</w:t>
        </w:r>
      </w:hyperlink>
      <w:r w:rsidRPr="00322BA8">
        <w:t>.</w:t>
      </w:r>
    </w:p>
    <w:p w14:paraId="43689C57" w14:textId="662B6A02" w:rsidR="00322BA8" w:rsidRPr="00322BA8" w:rsidRDefault="00647555" w:rsidP="00322BA8">
      <w:r>
        <w:t xml:space="preserve"> </w:t>
      </w:r>
      <w:r w:rsidR="00322BA8" w:rsidRPr="00322BA8">
        <w:t>Informații</w:t>
      </w:r>
      <w:r>
        <w:t xml:space="preserve"> </w:t>
      </w:r>
      <w:hyperlink r:id="rId33" w:tgtFrame="_blank" w:history="1">
        <w:r w:rsidR="00322BA8" w:rsidRPr="00322BA8">
          <w:rPr>
            <w:rStyle w:val="Hyperlink"/>
            <w:b/>
            <w:bCs/>
            <w:szCs w:val="24"/>
          </w:rPr>
          <w:t>aici</w:t>
        </w:r>
      </w:hyperlink>
      <w:r w:rsidR="00322BA8" w:rsidRPr="00322BA8">
        <w:t>.</w:t>
      </w:r>
    </w:p>
    <w:p w14:paraId="646090F9" w14:textId="7112C8CF" w:rsidR="00322BA8" w:rsidRDefault="00322BA8" w:rsidP="00322BA8">
      <w:pPr>
        <w:pStyle w:val="Stilsursa"/>
      </w:pPr>
      <w:proofErr w:type="spellStart"/>
      <w:r>
        <w:t>Sursa:MADR</w:t>
      </w:r>
      <w:proofErr w:type="spellEnd"/>
    </w:p>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D564DA1" w14:textId="46FFA5D6" w:rsidR="008F3715" w:rsidRDefault="006674DE" w:rsidP="000A015E">
      <w:pPr>
        <w:pStyle w:val="AgendaEU"/>
        <w:rPr>
          <w:color w:val="FF0000"/>
        </w:rPr>
      </w:pPr>
      <w:bookmarkStart w:id="157" w:name="_Toc153533890"/>
      <w:r w:rsidRPr="00E74641">
        <w:rPr>
          <w:color w:val="FF0000"/>
        </w:rPr>
        <w:t>PNRR</w:t>
      </w:r>
      <w:bookmarkEnd w:id="157"/>
    </w:p>
    <w:p w14:paraId="6EAFFC06" w14:textId="61798C79" w:rsidR="007B2478" w:rsidRPr="007B2478" w:rsidRDefault="00432CAB" w:rsidP="00432CAB">
      <w:pPr>
        <w:pStyle w:val="TitluArticolinINFOUE"/>
      </w:pPr>
      <w:r>
        <w:t>MDLPA:</w:t>
      </w:r>
      <w:r w:rsidR="00647555">
        <w:t xml:space="preserve"> </w:t>
      </w:r>
      <w:r w:rsidR="007B2478" w:rsidRPr="007B2478">
        <w:t>Anunț</w:t>
      </w:r>
      <w:r w:rsidR="00647555">
        <w:t xml:space="preserve"> </w:t>
      </w:r>
      <w:r w:rsidR="007B2478" w:rsidRPr="007B2478">
        <w:t>cu</w:t>
      </w:r>
      <w:r w:rsidR="00647555">
        <w:t xml:space="preserve"> </w:t>
      </w:r>
      <w:r w:rsidR="007B2478" w:rsidRPr="007B2478">
        <w:t>privire</w:t>
      </w:r>
      <w:r w:rsidR="00647555">
        <w:t xml:space="preserve"> </w:t>
      </w:r>
      <w:r w:rsidR="007B2478" w:rsidRPr="007B2478">
        <w:t>la</w:t>
      </w:r>
      <w:r w:rsidR="00647555">
        <w:t xml:space="preserve"> </w:t>
      </w:r>
      <w:r w:rsidR="007B2478" w:rsidRPr="007B2478">
        <w:t>perioada</w:t>
      </w:r>
      <w:r w:rsidR="00647555">
        <w:t xml:space="preserve"> </w:t>
      </w:r>
      <w:r w:rsidR="007B2478" w:rsidRPr="007B2478">
        <w:t>de</w:t>
      </w:r>
      <w:r w:rsidR="00647555">
        <w:t xml:space="preserve"> </w:t>
      </w:r>
      <w:r w:rsidR="007B2478" w:rsidRPr="007B2478">
        <w:t>testare</w:t>
      </w:r>
      <w:r w:rsidR="00647555">
        <w:t xml:space="preserve"> </w:t>
      </w:r>
      <w:r w:rsidR="007B2478" w:rsidRPr="007B2478">
        <w:t>a</w:t>
      </w:r>
      <w:r w:rsidR="00647555">
        <w:t xml:space="preserve"> </w:t>
      </w:r>
      <w:r w:rsidR="007B2478" w:rsidRPr="007B2478">
        <w:t>înscrierilor</w:t>
      </w:r>
      <w:r w:rsidR="00647555">
        <w:t xml:space="preserve"> </w:t>
      </w:r>
      <w:r w:rsidR="007B2478" w:rsidRPr="007B2478">
        <w:t>la</w:t>
      </w:r>
      <w:r w:rsidR="00647555">
        <w:t xml:space="preserve"> </w:t>
      </w:r>
      <w:r w:rsidR="007B2478" w:rsidRPr="007B2478">
        <w:t>cursurile</w:t>
      </w:r>
      <w:r w:rsidR="00647555">
        <w:t xml:space="preserve"> </w:t>
      </w:r>
      <w:r w:rsidR="007B2478" w:rsidRPr="007B2478">
        <w:t>de</w:t>
      </w:r>
      <w:r w:rsidR="00647555">
        <w:t xml:space="preserve"> </w:t>
      </w:r>
      <w:r w:rsidR="007B2478" w:rsidRPr="007B2478">
        <w:t>formare</w:t>
      </w:r>
      <w:r w:rsidR="00647555">
        <w:t xml:space="preserve"> </w:t>
      </w:r>
      <w:r w:rsidR="007B2478" w:rsidRPr="007B2478">
        <w:t>în</w:t>
      </w:r>
      <w:r w:rsidR="00647555">
        <w:t xml:space="preserve"> </w:t>
      </w:r>
      <w:r w:rsidR="007B2478" w:rsidRPr="007B2478">
        <w:t>cadrul</w:t>
      </w:r>
      <w:r w:rsidR="00647555">
        <w:t xml:space="preserve"> </w:t>
      </w:r>
      <w:r w:rsidR="007B2478" w:rsidRPr="007B2478">
        <w:t>Investiției</w:t>
      </w:r>
      <w:r w:rsidR="00647555">
        <w:t xml:space="preserve"> </w:t>
      </w:r>
      <w:r w:rsidR="007B2478" w:rsidRPr="007B2478">
        <w:t>3.</w:t>
      </w:r>
      <w:r w:rsidR="00647555">
        <w:t xml:space="preserve"> </w:t>
      </w:r>
      <w:r w:rsidR="007B2478" w:rsidRPr="007B2478">
        <w:t>Consolidarea</w:t>
      </w:r>
      <w:r w:rsidR="00647555">
        <w:t xml:space="preserve"> </w:t>
      </w:r>
      <w:r w:rsidR="007B2478" w:rsidRPr="007B2478">
        <w:t>capacității</w:t>
      </w:r>
      <w:r w:rsidR="00647555">
        <w:t xml:space="preserve"> </w:t>
      </w:r>
      <w:r w:rsidR="007B2478" w:rsidRPr="007B2478">
        <w:t>profesionale</w:t>
      </w:r>
      <w:r w:rsidR="00647555">
        <w:t xml:space="preserve"> </w:t>
      </w:r>
      <w:r w:rsidR="007B2478" w:rsidRPr="007B2478">
        <w:t>a</w:t>
      </w:r>
      <w:r w:rsidR="00647555">
        <w:t xml:space="preserve"> </w:t>
      </w:r>
      <w:r w:rsidR="007B2478" w:rsidRPr="007B2478">
        <w:t>specialiștilor</w:t>
      </w:r>
      <w:r w:rsidR="00647555">
        <w:t xml:space="preserve"> </w:t>
      </w:r>
      <w:r w:rsidR="007B2478" w:rsidRPr="007B2478">
        <w:t>și</w:t>
      </w:r>
      <w:r w:rsidR="00647555">
        <w:t xml:space="preserve"> </w:t>
      </w:r>
      <w:r w:rsidR="007B2478" w:rsidRPr="007B2478">
        <w:t>lucrătorilor</w:t>
      </w:r>
      <w:r w:rsidR="00647555">
        <w:t xml:space="preserve"> </w:t>
      </w:r>
      <w:r w:rsidR="007B2478" w:rsidRPr="007B2478">
        <w:t>în</w:t>
      </w:r>
      <w:r w:rsidR="00647555">
        <w:t xml:space="preserve"> </w:t>
      </w:r>
      <w:r w:rsidR="007B2478" w:rsidRPr="007B2478">
        <w:t>domeniul</w:t>
      </w:r>
      <w:r w:rsidR="00647555">
        <w:t xml:space="preserve"> </w:t>
      </w:r>
      <w:r w:rsidR="007B2478" w:rsidRPr="007B2478">
        <w:t>construcțiilor</w:t>
      </w:r>
      <w:r w:rsidR="00647555">
        <w:t xml:space="preserve"> </w:t>
      </w:r>
      <w:r w:rsidR="007B2478" w:rsidRPr="007B2478">
        <w:t>(COMPONENTA</w:t>
      </w:r>
      <w:r w:rsidR="00647555">
        <w:t xml:space="preserve"> </w:t>
      </w:r>
      <w:r w:rsidR="007B2478" w:rsidRPr="007B2478">
        <w:t>5</w:t>
      </w:r>
      <w:r w:rsidR="00647555">
        <w:t xml:space="preserve"> </w:t>
      </w:r>
      <w:r w:rsidR="007B2478" w:rsidRPr="007B2478">
        <w:t>–</w:t>
      </w:r>
      <w:r w:rsidR="00647555">
        <w:t xml:space="preserve"> </w:t>
      </w:r>
      <w:r w:rsidR="007B2478" w:rsidRPr="007B2478">
        <w:t>VALUL</w:t>
      </w:r>
      <w:r w:rsidR="00647555">
        <w:t xml:space="preserve"> </w:t>
      </w:r>
      <w:r w:rsidR="007B2478" w:rsidRPr="007B2478">
        <w:t>RENOVĂRII</w:t>
      </w:r>
      <w:r w:rsidR="00647555">
        <w:t xml:space="preserve"> </w:t>
      </w:r>
      <w:r w:rsidR="007B2478" w:rsidRPr="007B2478">
        <w:t>-</w:t>
      </w:r>
      <w:r w:rsidR="00647555">
        <w:t xml:space="preserve"> </w:t>
      </w:r>
      <w:r w:rsidR="007B2478" w:rsidRPr="007B2478">
        <w:t>Investiția</w:t>
      </w:r>
      <w:r w:rsidR="00647555">
        <w:t xml:space="preserve"> </w:t>
      </w:r>
      <w:r w:rsidR="007B2478" w:rsidRPr="007B2478">
        <w:t>3):</w:t>
      </w:r>
    </w:p>
    <w:p w14:paraId="58906AD4" w14:textId="1715049C" w:rsidR="007B2478" w:rsidRPr="007B2478" w:rsidRDefault="007B2478" w:rsidP="007B2478">
      <w:r w:rsidRPr="007B2478">
        <w:t>Ministerul</w:t>
      </w:r>
      <w:r w:rsidR="00647555">
        <w:t xml:space="preserve"> </w:t>
      </w:r>
      <w:r w:rsidRPr="007B2478">
        <w:t>Dezvoltării,</w:t>
      </w:r>
      <w:r w:rsidR="00647555">
        <w:t xml:space="preserve"> </w:t>
      </w:r>
      <w:r w:rsidRPr="007B2478">
        <w:t>Lucrărilor</w:t>
      </w:r>
      <w:r w:rsidR="00647555">
        <w:t xml:space="preserve"> </w:t>
      </w:r>
      <w:r w:rsidRPr="007B2478">
        <w:t>Publice</w:t>
      </w:r>
      <w:r w:rsidR="00647555">
        <w:t xml:space="preserve"> </w:t>
      </w:r>
      <w:r w:rsidRPr="007B2478">
        <w:t>și</w:t>
      </w:r>
      <w:r w:rsidR="00647555">
        <w:t xml:space="preserve"> </w:t>
      </w:r>
      <w:r w:rsidRPr="007B2478">
        <w:t>Administrației,</w:t>
      </w:r>
      <w:r w:rsidR="00647555">
        <w:t xml:space="preserve"> </w:t>
      </w:r>
      <w:r w:rsidRPr="007B2478">
        <w:t>în</w:t>
      </w:r>
      <w:r w:rsidR="00647555">
        <w:t xml:space="preserve"> </w:t>
      </w:r>
      <w:r w:rsidRPr="007B2478">
        <w:t>calitate</w:t>
      </w:r>
      <w:r w:rsidR="00647555">
        <w:t xml:space="preserve"> </w:t>
      </w:r>
      <w:r w:rsidRPr="007B2478">
        <w:t>de</w:t>
      </w:r>
      <w:r w:rsidR="00647555">
        <w:t xml:space="preserve"> </w:t>
      </w:r>
      <w:r w:rsidRPr="007B2478">
        <w:t>coordonator</w:t>
      </w:r>
      <w:r w:rsidR="00647555">
        <w:t xml:space="preserve"> </w:t>
      </w:r>
      <w:r w:rsidRPr="007B2478">
        <w:t>de</w:t>
      </w:r>
      <w:r w:rsidR="00647555">
        <w:t xml:space="preserve"> </w:t>
      </w:r>
      <w:r w:rsidRPr="007B2478">
        <w:t>reformă/investiții</w:t>
      </w:r>
      <w:r w:rsidR="00647555">
        <w:t xml:space="preserve"> </w:t>
      </w:r>
      <w:r w:rsidRPr="007B2478">
        <w:t>gestionează</w:t>
      </w:r>
      <w:r w:rsidR="00647555">
        <w:t xml:space="preserve"> </w:t>
      </w:r>
      <w:r w:rsidRPr="007B2478">
        <w:t>printre</w:t>
      </w:r>
      <w:r w:rsidR="00647555">
        <w:t xml:space="preserve"> </w:t>
      </w:r>
      <w:r w:rsidRPr="007B2478">
        <w:t>investițiile</w:t>
      </w:r>
      <w:r w:rsidR="00647555">
        <w:t xml:space="preserve"> </w:t>
      </w:r>
      <w:r w:rsidRPr="007B2478">
        <w:t>cuprinse</w:t>
      </w:r>
      <w:r w:rsidR="00647555">
        <w:t xml:space="preserve"> </w:t>
      </w:r>
      <w:r w:rsidRPr="007B2478">
        <w:t>în</w:t>
      </w:r>
      <w:r w:rsidR="00647555">
        <w:t xml:space="preserve"> </w:t>
      </w:r>
      <w:r w:rsidRPr="007B2478">
        <w:t>cadrul</w:t>
      </w:r>
      <w:r w:rsidR="00647555">
        <w:t xml:space="preserve"> </w:t>
      </w:r>
      <w:r w:rsidRPr="007B2478">
        <w:t>Componentei</w:t>
      </w:r>
      <w:r w:rsidR="00647555">
        <w:t xml:space="preserve"> </w:t>
      </w:r>
      <w:r w:rsidRPr="007B2478">
        <w:t>5</w:t>
      </w:r>
      <w:r w:rsidR="00647555">
        <w:t xml:space="preserve"> </w:t>
      </w:r>
      <w:r w:rsidRPr="007B2478">
        <w:t>–</w:t>
      </w:r>
      <w:r w:rsidR="00647555">
        <w:t xml:space="preserve"> </w:t>
      </w:r>
      <w:r w:rsidRPr="007B2478">
        <w:t>Valul</w:t>
      </w:r>
      <w:r w:rsidR="00647555">
        <w:t xml:space="preserve"> </w:t>
      </w:r>
      <w:r w:rsidRPr="007B2478">
        <w:t>Renovării</w:t>
      </w:r>
      <w:r w:rsidR="00647555">
        <w:t xml:space="preserve"> </w:t>
      </w:r>
      <w:r w:rsidRPr="007B2478">
        <w:t>-</w:t>
      </w:r>
      <w:r w:rsidR="00647555">
        <w:t xml:space="preserve"> </w:t>
      </w:r>
      <w:r w:rsidRPr="007B2478">
        <w:t>Planul</w:t>
      </w:r>
      <w:r w:rsidR="00647555">
        <w:t xml:space="preserve"> </w:t>
      </w:r>
      <w:r w:rsidRPr="007B2478">
        <w:t>Național</w:t>
      </w:r>
      <w:r w:rsidR="00647555">
        <w:t xml:space="preserve"> </w:t>
      </w:r>
      <w:r w:rsidRPr="007B2478">
        <w:t>de</w:t>
      </w:r>
      <w:r w:rsidR="00647555">
        <w:t xml:space="preserve"> </w:t>
      </w:r>
      <w:r w:rsidRPr="007B2478">
        <w:t>Redresare</w:t>
      </w:r>
      <w:r w:rsidR="00647555">
        <w:t xml:space="preserve"> </w:t>
      </w:r>
      <w:r w:rsidRPr="007B2478">
        <w:t>și</w:t>
      </w:r>
      <w:r w:rsidR="00647555">
        <w:t xml:space="preserve"> </w:t>
      </w:r>
      <w:r w:rsidRPr="007B2478">
        <w:t>Reziliență</w:t>
      </w:r>
      <w:r w:rsidR="00647555">
        <w:t xml:space="preserve"> </w:t>
      </w:r>
      <w:r w:rsidRPr="007B2478">
        <w:t>și</w:t>
      </w:r>
      <w:r w:rsidR="00647555">
        <w:t xml:space="preserve"> </w:t>
      </w:r>
      <w:r w:rsidRPr="007B2478">
        <w:rPr>
          <w:b/>
          <w:bCs/>
        </w:rPr>
        <w:t>Investiția</w:t>
      </w:r>
      <w:r w:rsidR="00647555">
        <w:rPr>
          <w:b/>
          <w:bCs/>
        </w:rPr>
        <w:t xml:space="preserve"> </w:t>
      </w:r>
      <w:r w:rsidRPr="007B2478">
        <w:rPr>
          <w:b/>
          <w:bCs/>
        </w:rPr>
        <w:t>3.</w:t>
      </w:r>
      <w:r w:rsidR="00647555">
        <w:rPr>
          <w:b/>
          <w:bCs/>
        </w:rPr>
        <w:t xml:space="preserve"> </w:t>
      </w:r>
      <w:r w:rsidRPr="007B2478">
        <w:rPr>
          <w:b/>
          <w:bCs/>
        </w:rPr>
        <w:t>Consolidarea</w:t>
      </w:r>
      <w:r w:rsidR="00647555">
        <w:rPr>
          <w:b/>
          <w:bCs/>
        </w:rPr>
        <w:t xml:space="preserve"> </w:t>
      </w:r>
      <w:r w:rsidRPr="007B2478">
        <w:rPr>
          <w:b/>
          <w:bCs/>
        </w:rPr>
        <w:t>capacității</w:t>
      </w:r>
      <w:r w:rsidR="00647555">
        <w:rPr>
          <w:b/>
          <w:bCs/>
        </w:rPr>
        <w:t xml:space="preserve"> </w:t>
      </w:r>
      <w:r w:rsidRPr="007B2478">
        <w:rPr>
          <w:b/>
          <w:bCs/>
        </w:rPr>
        <w:t>profesionale</w:t>
      </w:r>
      <w:r w:rsidR="00647555">
        <w:rPr>
          <w:b/>
          <w:bCs/>
        </w:rPr>
        <w:t xml:space="preserve"> </w:t>
      </w:r>
      <w:r w:rsidRPr="007B2478">
        <w:rPr>
          <w:b/>
          <w:bCs/>
        </w:rPr>
        <w:t>a</w:t>
      </w:r>
      <w:r w:rsidR="00647555">
        <w:rPr>
          <w:b/>
          <w:bCs/>
        </w:rPr>
        <w:t xml:space="preserve"> </w:t>
      </w:r>
      <w:r w:rsidRPr="007B2478">
        <w:rPr>
          <w:b/>
          <w:bCs/>
        </w:rPr>
        <w:t>specialiștilor</w:t>
      </w:r>
      <w:r w:rsidR="00647555">
        <w:rPr>
          <w:b/>
          <w:bCs/>
        </w:rPr>
        <w:t xml:space="preserve"> </w:t>
      </w:r>
      <w:r w:rsidRPr="007B2478">
        <w:rPr>
          <w:b/>
          <w:bCs/>
        </w:rPr>
        <w:t>și</w:t>
      </w:r>
      <w:r w:rsidR="00647555">
        <w:rPr>
          <w:b/>
          <w:bCs/>
        </w:rPr>
        <w:t xml:space="preserve"> </w:t>
      </w:r>
      <w:r w:rsidRPr="007B2478">
        <w:rPr>
          <w:b/>
          <w:bCs/>
        </w:rPr>
        <w:t>lucrătorilor</w:t>
      </w:r>
      <w:r w:rsidR="00647555">
        <w:rPr>
          <w:b/>
          <w:bCs/>
        </w:rPr>
        <w:t xml:space="preserve"> </w:t>
      </w:r>
      <w:r w:rsidRPr="007B2478">
        <w:rPr>
          <w:b/>
          <w:bCs/>
        </w:rPr>
        <w:t>în</w:t>
      </w:r>
      <w:r w:rsidR="00647555">
        <w:rPr>
          <w:b/>
          <w:bCs/>
        </w:rPr>
        <w:t xml:space="preserve"> </w:t>
      </w:r>
      <w:r w:rsidRPr="007B2478">
        <w:rPr>
          <w:b/>
          <w:bCs/>
        </w:rPr>
        <w:t>domeniul</w:t>
      </w:r>
      <w:r w:rsidR="00647555">
        <w:rPr>
          <w:b/>
          <w:bCs/>
        </w:rPr>
        <w:t xml:space="preserve"> </w:t>
      </w:r>
      <w:r w:rsidRPr="007B2478">
        <w:rPr>
          <w:b/>
          <w:bCs/>
        </w:rPr>
        <w:t>construcțiilor</w:t>
      </w:r>
      <w:r w:rsidR="00647555">
        <w:rPr>
          <w:b/>
          <w:bCs/>
        </w:rPr>
        <w:t xml:space="preserve"> </w:t>
      </w:r>
      <w:r w:rsidRPr="007B2478">
        <w:rPr>
          <w:b/>
          <w:bCs/>
        </w:rPr>
        <w:t>prin</w:t>
      </w:r>
      <w:r w:rsidR="00647555">
        <w:rPr>
          <w:b/>
          <w:bCs/>
        </w:rPr>
        <w:t xml:space="preserve"> </w:t>
      </w:r>
      <w:r w:rsidRPr="007B2478">
        <w:rPr>
          <w:b/>
          <w:bCs/>
        </w:rPr>
        <w:t>elaborarea</w:t>
      </w:r>
      <w:r w:rsidR="00647555">
        <w:rPr>
          <w:b/>
          <w:bCs/>
        </w:rPr>
        <w:t xml:space="preserve"> </w:t>
      </w:r>
      <w:r w:rsidRPr="007B2478">
        <w:rPr>
          <w:b/>
          <w:bCs/>
        </w:rPr>
        <w:t>de</w:t>
      </w:r>
      <w:r w:rsidR="00647555">
        <w:rPr>
          <w:b/>
          <w:bCs/>
        </w:rPr>
        <w:t xml:space="preserve"> </w:t>
      </w:r>
      <w:r w:rsidRPr="007B2478">
        <w:rPr>
          <w:b/>
          <w:bCs/>
        </w:rPr>
        <w:t>cursuri</w:t>
      </w:r>
      <w:r w:rsidR="00647555">
        <w:rPr>
          <w:b/>
          <w:bCs/>
        </w:rPr>
        <w:t xml:space="preserve"> </w:t>
      </w:r>
      <w:r w:rsidRPr="007B2478">
        <w:rPr>
          <w:b/>
          <w:bCs/>
        </w:rPr>
        <w:t>de</w:t>
      </w:r>
      <w:r w:rsidR="00647555">
        <w:rPr>
          <w:b/>
          <w:bCs/>
        </w:rPr>
        <w:t xml:space="preserve"> </w:t>
      </w:r>
      <w:r w:rsidRPr="007B2478">
        <w:rPr>
          <w:b/>
          <w:bCs/>
        </w:rPr>
        <w:t>formare</w:t>
      </w:r>
      <w:r w:rsidR="00647555">
        <w:rPr>
          <w:b/>
          <w:bCs/>
        </w:rPr>
        <w:t xml:space="preserve"> </w:t>
      </w:r>
      <w:r w:rsidRPr="007B2478">
        <w:rPr>
          <w:b/>
          <w:bCs/>
        </w:rPr>
        <w:t>privind</w:t>
      </w:r>
      <w:r w:rsidR="00647555">
        <w:rPr>
          <w:b/>
          <w:bCs/>
        </w:rPr>
        <w:t xml:space="preserve"> </w:t>
      </w:r>
      <w:r w:rsidRPr="007B2478">
        <w:rPr>
          <w:b/>
          <w:bCs/>
        </w:rPr>
        <w:t>eficiența</w:t>
      </w:r>
      <w:r w:rsidR="00647555">
        <w:rPr>
          <w:b/>
          <w:bCs/>
        </w:rPr>
        <w:t xml:space="preserve"> </w:t>
      </w:r>
      <w:r w:rsidRPr="007B2478">
        <w:rPr>
          <w:b/>
          <w:bCs/>
        </w:rPr>
        <w:t>energetică</w:t>
      </w:r>
      <w:r w:rsidR="00647555">
        <w:rPr>
          <w:b/>
          <w:bCs/>
        </w:rPr>
        <w:t xml:space="preserve"> </w:t>
      </w:r>
      <w:r w:rsidRPr="007B2478">
        <w:rPr>
          <w:b/>
          <w:bCs/>
        </w:rPr>
        <w:t>a</w:t>
      </w:r>
      <w:r w:rsidR="00647555">
        <w:rPr>
          <w:b/>
          <w:bCs/>
        </w:rPr>
        <w:t xml:space="preserve"> </w:t>
      </w:r>
      <w:r w:rsidRPr="007B2478">
        <w:rPr>
          <w:b/>
          <w:bCs/>
        </w:rPr>
        <w:t>construcțiilor,</w:t>
      </w:r>
      <w:r w:rsidR="00647555">
        <w:rPr>
          <w:b/>
          <w:bCs/>
        </w:rPr>
        <w:t xml:space="preserve"> </w:t>
      </w:r>
      <w:r w:rsidRPr="007B2478">
        <w:rPr>
          <w:b/>
          <w:bCs/>
        </w:rPr>
        <w:t>pentru</w:t>
      </w:r>
      <w:r w:rsidR="00647555">
        <w:rPr>
          <w:b/>
          <w:bCs/>
        </w:rPr>
        <w:t xml:space="preserve"> </w:t>
      </w:r>
      <w:r w:rsidRPr="007B2478">
        <w:rPr>
          <w:b/>
          <w:bCs/>
        </w:rPr>
        <w:t>care</w:t>
      </w:r>
      <w:r w:rsidR="00647555">
        <w:rPr>
          <w:b/>
          <w:bCs/>
        </w:rPr>
        <w:t xml:space="preserve"> </w:t>
      </w:r>
      <w:r w:rsidRPr="007B2478">
        <w:rPr>
          <w:b/>
          <w:bCs/>
        </w:rPr>
        <w:t>este</w:t>
      </w:r>
      <w:r w:rsidR="00647555">
        <w:rPr>
          <w:b/>
          <w:bCs/>
        </w:rPr>
        <w:t xml:space="preserve"> </w:t>
      </w:r>
      <w:r w:rsidRPr="007B2478">
        <w:rPr>
          <w:b/>
          <w:bCs/>
        </w:rPr>
        <w:t>alocat</w:t>
      </w:r>
      <w:r w:rsidR="00647555">
        <w:rPr>
          <w:b/>
          <w:bCs/>
        </w:rPr>
        <w:t xml:space="preserve"> </w:t>
      </w:r>
      <w:r w:rsidRPr="007B2478">
        <w:rPr>
          <w:b/>
          <w:bCs/>
        </w:rPr>
        <w:t>un</w:t>
      </w:r>
      <w:r w:rsidR="00647555">
        <w:rPr>
          <w:b/>
          <w:bCs/>
        </w:rPr>
        <w:t xml:space="preserve"> </w:t>
      </w:r>
      <w:r w:rsidRPr="007B2478">
        <w:rPr>
          <w:b/>
          <w:bCs/>
        </w:rPr>
        <w:t>buget</w:t>
      </w:r>
      <w:r w:rsidR="00647555">
        <w:rPr>
          <w:b/>
          <w:bCs/>
        </w:rPr>
        <w:t xml:space="preserve"> </w:t>
      </w:r>
      <w:r w:rsidRPr="007B2478">
        <w:rPr>
          <w:b/>
          <w:bCs/>
        </w:rPr>
        <w:t>de</w:t>
      </w:r>
      <w:r w:rsidR="00647555">
        <w:rPr>
          <w:b/>
          <w:bCs/>
        </w:rPr>
        <w:t xml:space="preserve"> </w:t>
      </w:r>
      <w:r w:rsidRPr="007B2478">
        <w:rPr>
          <w:b/>
          <w:bCs/>
        </w:rPr>
        <w:t>10</w:t>
      </w:r>
      <w:r w:rsidR="00647555">
        <w:rPr>
          <w:b/>
          <w:bCs/>
        </w:rPr>
        <w:t xml:space="preserve"> </w:t>
      </w:r>
      <w:r w:rsidRPr="007B2478">
        <w:rPr>
          <w:b/>
          <w:bCs/>
        </w:rPr>
        <w:t>milioane</w:t>
      </w:r>
      <w:r w:rsidR="00647555">
        <w:rPr>
          <w:b/>
          <w:bCs/>
        </w:rPr>
        <w:t xml:space="preserve"> </w:t>
      </w:r>
      <w:r w:rsidRPr="007B2478">
        <w:rPr>
          <w:b/>
          <w:bCs/>
        </w:rPr>
        <w:t>de</w:t>
      </w:r>
      <w:r w:rsidR="00647555">
        <w:rPr>
          <w:b/>
          <w:bCs/>
        </w:rPr>
        <w:t xml:space="preserve"> </w:t>
      </w:r>
      <w:r w:rsidRPr="007B2478">
        <w:rPr>
          <w:b/>
          <w:bCs/>
        </w:rPr>
        <w:t>euro.</w:t>
      </w:r>
    </w:p>
    <w:p w14:paraId="375F3D54" w14:textId="4CEA63E5" w:rsidR="007B2478" w:rsidRPr="007B2478" w:rsidRDefault="007B2478" w:rsidP="007B2478">
      <w:r w:rsidRPr="007B2478">
        <w:rPr>
          <w:b/>
          <w:bCs/>
        </w:rPr>
        <w:t>Obiectivul</w:t>
      </w:r>
      <w:r w:rsidR="00647555">
        <w:rPr>
          <w:b/>
          <w:bCs/>
        </w:rPr>
        <w:t xml:space="preserve"> </w:t>
      </w:r>
      <w:r w:rsidRPr="007B2478">
        <w:rPr>
          <w:b/>
          <w:bCs/>
        </w:rPr>
        <w:t>investiției</w:t>
      </w:r>
      <w:r w:rsidR="00647555">
        <w:rPr>
          <w:b/>
          <w:bCs/>
        </w:rPr>
        <w:t xml:space="preserve"> </w:t>
      </w:r>
      <w:r w:rsidRPr="007B2478">
        <w:rPr>
          <w:b/>
          <w:bCs/>
        </w:rPr>
        <w:t>este</w:t>
      </w:r>
      <w:r w:rsidR="00647555">
        <w:rPr>
          <w:b/>
          <w:bCs/>
        </w:rPr>
        <w:t xml:space="preserve"> </w:t>
      </w:r>
      <w:r w:rsidRPr="007B2478">
        <w:rPr>
          <w:b/>
          <w:bCs/>
        </w:rPr>
        <w:t>de</w:t>
      </w:r>
      <w:r w:rsidR="00647555">
        <w:rPr>
          <w:b/>
          <w:bCs/>
        </w:rPr>
        <w:t xml:space="preserve"> </w:t>
      </w:r>
      <w:r w:rsidRPr="007B2478">
        <w:rPr>
          <w:b/>
          <w:bCs/>
        </w:rPr>
        <w:t>a</w:t>
      </w:r>
      <w:r w:rsidR="00647555">
        <w:rPr>
          <w:b/>
          <w:bCs/>
        </w:rPr>
        <w:t xml:space="preserve"> </w:t>
      </w:r>
      <w:r w:rsidRPr="007B2478">
        <w:rPr>
          <w:b/>
          <w:bCs/>
        </w:rPr>
        <w:t>îmbunătăți</w:t>
      </w:r>
      <w:r w:rsidR="00647555">
        <w:rPr>
          <w:b/>
          <w:bCs/>
        </w:rPr>
        <w:t xml:space="preserve"> </w:t>
      </w:r>
      <w:r w:rsidRPr="007B2478">
        <w:rPr>
          <w:b/>
          <w:bCs/>
        </w:rPr>
        <w:t>competențele</w:t>
      </w:r>
      <w:r w:rsidR="00647555">
        <w:rPr>
          <w:b/>
          <w:bCs/>
        </w:rPr>
        <w:t xml:space="preserve"> </w:t>
      </w:r>
      <w:r w:rsidRPr="007B2478">
        <w:rPr>
          <w:b/>
          <w:bCs/>
        </w:rPr>
        <w:t>specialiștilor</w:t>
      </w:r>
      <w:r w:rsidR="00647555">
        <w:rPr>
          <w:b/>
          <w:bCs/>
        </w:rPr>
        <w:t xml:space="preserve"> </w:t>
      </w:r>
      <w:r w:rsidRPr="007B2478">
        <w:rPr>
          <w:b/>
          <w:bCs/>
        </w:rPr>
        <w:t>și</w:t>
      </w:r>
      <w:r w:rsidR="00647555">
        <w:rPr>
          <w:b/>
          <w:bCs/>
        </w:rPr>
        <w:t xml:space="preserve"> </w:t>
      </w:r>
      <w:r w:rsidRPr="007B2478">
        <w:rPr>
          <w:b/>
          <w:bCs/>
        </w:rPr>
        <w:t>a</w:t>
      </w:r>
      <w:r w:rsidR="00647555">
        <w:rPr>
          <w:b/>
          <w:bCs/>
        </w:rPr>
        <w:t xml:space="preserve"> </w:t>
      </w:r>
      <w:r w:rsidRPr="007B2478">
        <w:rPr>
          <w:b/>
          <w:bCs/>
        </w:rPr>
        <w:t>lucrătorilor</w:t>
      </w:r>
      <w:r w:rsidR="00647555">
        <w:rPr>
          <w:b/>
          <w:bCs/>
        </w:rPr>
        <w:t xml:space="preserve"> </w:t>
      </w:r>
      <w:r w:rsidRPr="007B2478">
        <w:rPr>
          <w:b/>
          <w:bCs/>
        </w:rPr>
        <w:t>din</w:t>
      </w:r>
      <w:r w:rsidR="00647555">
        <w:rPr>
          <w:b/>
          <w:bCs/>
        </w:rPr>
        <w:t xml:space="preserve"> </w:t>
      </w:r>
      <w:r w:rsidRPr="007B2478">
        <w:rPr>
          <w:b/>
          <w:bCs/>
        </w:rPr>
        <w:t>domeniul</w:t>
      </w:r>
      <w:r w:rsidR="00647555">
        <w:rPr>
          <w:b/>
          <w:bCs/>
        </w:rPr>
        <w:t xml:space="preserve"> </w:t>
      </w:r>
      <w:r w:rsidRPr="007B2478">
        <w:rPr>
          <w:b/>
          <w:bCs/>
        </w:rPr>
        <w:t>construcțiilor.</w:t>
      </w:r>
      <w:r w:rsidR="00647555">
        <w:rPr>
          <w:b/>
          <w:bCs/>
        </w:rPr>
        <w:t xml:space="preserve"> </w:t>
      </w:r>
      <w:r w:rsidRPr="007B2478">
        <w:rPr>
          <w:b/>
          <w:bCs/>
        </w:rPr>
        <w:t>Programele</w:t>
      </w:r>
      <w:r w:rsidR="00647555">
        <w:rPr>
          <w:b/>
          <w:bCs/>
        </w:rPr>
        <w:t xml:space="preserve"> </w:t>
      </w:r>
      <w:r w:rsidRPr="007B2478">
        <w:rPr>
          <w:b/>
          <w:bCs/>
        </w:rPr>
        <w:t>de</w:t>
      </w:r>
      <w:r w:rsidR="00647555">
        <w:rPr>
          <w:b/>
          <w:bCs/>
        </w:rPr>
        <w:t xml:space="preserve"> </w:t>
      </w:r>
      <w:r w:rsidRPr="007B2478">
        <w:rPr>
          <w:b/>
          <w:bCs/>
        </w:rPr>
        <w:t>formare</w:t>
      </w:r>
      <w:r w:rsidR="00647555">
        <w:rPr>
          <w:b/>
          <w:bCs/>
        </w:rPr>
        <w:t xml:space="preserve"> </w:t>
      </w:r>
      <w:r w:rsidRPr="007B2478">
        <w:rPr>
          <w:b/>
          <w:bCs/>
        </w:rPr>
        <w:t>vor</w:t>
      </w:r>
      <w:r w:rsidR="00647555">
        <w:rPr>
          <w:b/>
          <w:bCs/>
        </w:rPr>
        <w:t xml:space="preserve"> </w:t>
      </w:r>
      <w:r w:rsidRPr="007B2478">
        <w:rPr>
          <w:b/>
          <w:bCs/>
        </w:rPr>
        <w:t>consta</w:t>
      </w:r>
      <w:r w:rsidR="00647555">
        <w:rPr>
          <w:b/>
          <w:bCs/>
        </w:rPr>
        <w:t xml:space="preserve"> </w:t>
      </w:r>
      <w:r w:rsidRPr="007B2478">
        <w:rPr>
          <w:b/>
          <w:bCs/>
        </w:rPr>
        <w:t>în</w:t>
      </w:r>
      <w:r w:rsidR="00647555">
        <w:rPr>
          <w:b/>
          <w:bCs/>
        </w:rPr>
        <w:t xml:space="preserve"> </w:t>
      </w:r>
      <w:r w:rsidRPr="007B2478">
        <w:rPr>
          <w:b/>
          <w:bCs/>
        </w:rPr>
        <w:t>cursuri</w:t>
      </w:r>
      <w:r w:rsidR="00647555">
        <w:rPr>
          <w:b/>
          <w:bCs/>
        </w:rPr>
        <w:t xml:space="preserve"> </w:t>
      </w:r>
      <w:r w:rsidRPr="007B2478">
        <w:rPr>
          <w:b/>
          <w:bCs/>
        </w:rPr>
        <w:t>de</w:t>
      </w:r>
      <w:r w:rsidR="00647555">
        <w:rPr>
          <w:b/>
          <w:bCs/>
        </w:rPr>
        <w:t xml:space="preserve"> </w:t>
      </w:r>
      <w:r w:rsidRPr="007B2478">
        <w:rPr>
          <w:b/>
          <w:bCs/>
        </w:rPr>
        <w:t>formare</w:t>
      </w:r>
      <w:r w:rsidR="00647555">
        <w:rPr>
          <w:b/>
          <w:bCs/>
        </w:rPr>
        <w:t xml:space="preserve"> </w:t>
      </w:r>
      <w:r w:rsidRPr="007B2478">
        <w:rPr>
          <w:b/>
          <w:bCs/>
        </w:rPr>
        <w:t>profesională</w:t>
      </w:r>
      <w:r w:rsidR="00647555">
        <w:rPr>
          <w:b/>
          <w:bCs/>
        </w:rPr>
        <w:t xml:space="preserve"> </w:t>
      </w:r>
      <w:r w:rsidRPr="007B2478">
        <w:rPr>
          <w:b/>
          <w:bCs/>
        </w:rPr>
        <w:t>de</w:t>
      </w:r>
      <w:r w:rsidR="00647555">
        <w:rPr>
          <w:b/>
          <w:bCs/>
        </w:rPr>
        <w:t xml:space="preserve"> </w:t>
      </w:r>
      <w:r w:rsidRPr="007B2478">
        <w:rPr>
          <w:b/>
          <w:bCs/>
        </w:rPr>
        <w:t>scurtă</w:t>
      </w:r>
      <w:r w:rsidR="00647555">
        <w:rPr>
          <w:b/>
          <w:bCs/>
        </w:rPr>
        <w:t xml:space="preserve"> </w:t>
      </w:r>
      <w:r w:rsidRPr="007B2478">
        <w:rPr>
          <w:b/>
          <w:bCs/>
        </w:rPr>
        <w:t>durată,</w:t>
      </w:r>
      <w:r w:rsidR="00647555">
        <w:rPr>
          <w:b/>
          <w:bCs/>
        </w:rPr>
        <w:t xml:space="preserve"> </w:t>
      </w:r>
      <w:r w:rsidRPr="007B2478">
        <w:rPr>
          <w:b/>
          <w:bCs/>
        </w:rPr>
        <w:t>în</w:t>
      </w:r>
      <w:r w:rsidR="00647555">
        <w:rPr>
          <w:b/>
          <w:bCs/>
        </w:rPr>
        <w:t xml:space="preserve"> </w:t>
      </w:r>
      <w:r w:rsidRPr="007B2478">
        <w:rPr>
          <w:b/>
          <w:bCs/>
        </w:rPr>
        <w:t>contextul</w:t>
      </w:r>
      <w:r w:rsidR="00647555">
        <w:rPr>
          <w:b/>
          <w:bCs/>
        </w:rPr>
        <w:t xml:space="preserve"> </w:t>
      </w:r>
      <w:r w:rsidRPr="007B2478">
        <w:rPr>
          <w:b/>
          <w:bCs/>
        </w:rPr>
        <w:t>renovării</w:t>
      </w:r>
      <w:r w:rsidR="00647555">
        <w:rPr>
          <w:b/>
          <w:bCs/>
        </w:rPr>
        <w:t xml:space="preserve"> </w:t>
      </w:r>
      <w:r w:rsidRPr="007B2478">
        <w:rPr>
          <w:b/>
          <w:bCs/>
        </w:rPr>
        <w:t>energetice</w:t>
      </w:r>
      <w:r w:rsidR="00647555">
        <w:rPr>
          <w:b/>
          <w:bCs/>
        </w:rPr>
        <w:t xml:space="preserve"> </w:t>
      </w:r>
      <w:r w:rsidRPr="007B2478">
        <w:rPr>
          <w:b/>
          <w:bCs/>
        </w:rPr>
        <w:t>a</w:t>
      </w:r>
      <w:r w:rsidR="00647555">
        <w:rPr>
          <w:b/>
          <w:bCs/>
        </w:rPr>
        <w:t xml:space="preserve"> </w:t>
      </w:r>
      <w:r w:rsidRPr="007B2478">
        <w:rPr>
          <w:b/>
          <w:bCs/>
        </w:rPr>
        <w:t>clădirilor,</w:t>
      </w:r>
      <w:r w:rsidR="00647555">
        <w:rPr>
          <w:b/>
          <w:bCs/>
        </w:rPr>
        <w:t xml:space="preserve"> </w:t>
      </w:r>
      <w:r w:rsidRPr="007B2478">
        <w:rPr>
          <w:b/>
          <w:bCs/>
        </w:rPr>
        <w:t>organizate</w:t>
      </w:r>
      <w:r w:rsidR="00647555">
        <w:rPr>
          <w:b/>
          <w:bCs/>
        </w:rPr>
        <w:t xml:space="preserve"> </w:t>
      </w:r>
      <w:r w:rsidRPr="007B2478">
        <w:rPr>
          <w:b/>
          <w:bCs/>
        </w:rPr>
        <w:t>în</w:t>
      </w:r>
      <w:r w:rsidR="00647555">
        <w:rPr>
          <w:b/>
          <w:bCs/>
        </w:rPr>
        <w:t xml:space="preserve"> </w:t>
      </w:r>
      <w:r w:rsidRPr="007B2478">
        <w:rPr>
          <w:b/>
          <w:bCs/>
        </w:rPr>
        <w:t>diferite</w:t>
      </w:r>
      <w:r w:rsidR="00647555">
        <w:rPr>
          <w:b/>
          <w:bCs/>
        </w:rPr>
        <w:t xml:space="preserve"> </w:t>
      </w:r>
      <w:r w:rsidRPr="007B2478">
        <w:rPr>
          <w:b/>
          <w:bCs/>
        </w:rPr>
        <w:t>regiuni,</w:t>
      </w:r>
      <w:r w:rsidR="00647555">
        <w:rPr>
          <w:b/>
          <w:bCs/>
        </w:rPr>
        <w:t xml:space="preserve"> </w:t>
      </w:r>
      <w:r w:rsidRPr="007B2478">
        <w:rPr>
          <w:b/>
          <w:bCs/>
        </w:rPr>
        <w:t>care</w:t>
      </w:r>
      <w:r w:rsidR="00647555">
        <w:rPr>
          <w:b/>
          <w:bCs/>
        </w:rPr>
        <w:t xml:space="preserve"> </w:t>
      </w:r>
      <w:r w:rsidRPr="007B2478">
        <w:rPr>
          <w:b/>
          <w:bCs/>
        </w:rPr>
        <w:t>să</w:t>
      </w:r>
      <w:r w:rsidR="00647555">
        <w:rPr>
          <w:b/>
          <w:bCs/>
        </w:rPr>
        <w:t xml:space="preserve"> </w:t>
      </w:r>
      <w:r w:rsidRPr="007B2478">
        <w:rPr>
          <w:b/>
          <w:bCs/>
        </w:rPr>
        <w:t>asigure</w:t>
      </w:r>
      <w:r w:rsidR="00647555">
        <w:rPr>
          <w:b/>
          <w:bCs/>
        </w:rPr>
        <w:t xml:space="preserve"> </w:t>
      </w:r>
      <w:r w:rsidRPr="007B2478">
        <w:rPr>
          <w:b/>
          <w:bCs/>
        </w:rPr>
        <w:t>o</w:t>
      </w:r>
      <w:r w:rsidR="00647555">
        <w:rPr>
          <w:b/>
          <w:bCs/>
        </w:rPr>
        <w:t xml:space="preserve"> </w:t>
      </w:r>
      <w:r w:rsidRPr="007B2478">
        <w:rPr>
          <w:b/>
          <w:bCs/>
        </w:rPr>
        <w:t>acoperire</w:t>
      </w:r>
      <w:r w:rsidR="00647555">
        <w:rPr>
          <w:b/>
          <w:bCs/>
        </w:rPr>
        <w:t xml:space="preserve"> </w:t>
      </w:r>
      <w:r w:rsidRPr="007B2478">
        <w:rPr>
          <w:b/>
          <w:bCs/>
        </w:rPr>
        <w:t>cât</w:t>
      </w:r>
      <w:r w:rsidR="00647555">
        <w:rPr>
          <w:b/>
          <w:bCs/>
        </w:rPr>
        <w:t xml:space="preserve"> </w:t>
      </w:r>
      <w:r w:rsidRPr="007B2478">
        <w:rPr>
          <w:b/>
          <w:bCs/>
        </w:rPr>
        <w:t>mai</w:t>
      </w:r>
      <w:r w:rsidR="00647555">
        <w:rPr>
          <w:b/>
          <w:bCs/>
        </w:rPr>
        <w:t xml:space="preserve"> </w:t>
      </w:r>
      <w:r w:rsidRPr="007B2478">
        <w:rPr>
          <w:b/>
          <w:bCs/>
        </w:rPr>
        <w:t>uniformă</w:t>
      </w:r>
      <w:r w:rsidR="00647555">
        <w:rPr>
          <w:b/>
          <w:bCs/>
        </w:rPr>
        <w:t xml:space="preserve"> </w:t>
      </w:r>
      <w:r w:rsidRPr="007B2478">
        <w:rPr>
          <w:b/>
          <w:bCs/>
        </w:rPr>
        <w:t>pe</w:t>
      </w:r>
      <w:r w:rsidR="00647555">
        <w:rPr>
          <w:b/>
          <w:bCs/>
        </w:rPr>
        <w:t xml:space="preserve"> </w:t>
      </w:r>
      <w:r w:rsidRPr="007B2478">
        <w:rPr>
          <w:b/>
          <w:bCs/>
        </w:rPr>
        <w:t>întreg</w:t>
      </w:r>
      <w:r w:rsidR="00647555">
        <w:rPr>
          <w:b/>
          <w:bCs/>
        </w:rPr>
        <w:t xml:space="preserve"> </w:t>
      </w:r>
      <w:r w:rsidRPr="007B2478">
        <w:rPr>
          <w:b/>
          <w:bCs/>
        </w:rPr>
        <w:t>teritoriul</w:t>
      </w:r>
      <w:r w:rsidR="00647555">
        <w:rPr>
          <w:b/>
          <w:bCs/>
        </w:rPr>
        <w:t xml:space="preserve"> </w:t>
      </w:r>
      <w:r w:rsidRPr="007B2478">
        <w:rPr>
          <w:b/>
          <w:bCs/>
        </w:rPr>
        <w:t>României.</w:t>
      </w:r>
    </w:p>
    <w:p w14:paraId="5BC09216" w14:textId="2D6ED9AB" w:rsidR="007B2478" w:rsidRPr="007B2478" w:rsidRDefault="007B2478" w:rsidP="007B2478">
      <w:r w:rsidRPr="007B2478">
        <w:t>Conform</w:t>
      </w:r>
      <w:r w:rsidR="00647555">
        <w:t xml:space="preserve"> </w:t>
      </w:r>
      <w:r w:rsidRPr="007B2478">
        <w:t>Anexei</w:t>
      </w:r>
      <w:r w:rsidR="00647555">
        <w:t xml:space="preserve"> </w:t>
      </w:r>
      <w:r w:rsidRPr="007B2478">
        <w:t>la</w:t>
      </w:r>
      <w:r w:rsidR="00647555">
        <w:t xml:space="preserve"> </w:t>
      </w:r>
      <w:r w:rsidRPr="007B2478">
        <w:t>Decizia</w:t>
      </w:r>
      <w:r w:rsidR="00647555">
        <w:t xml:space="preserve"> </w:t>
      </w:r>
      <w:r w:rsidRPr="007B2478">
        <w:t>de</w:t>
      </w:r>
      <w:r w:rsidR="00647555">
        <w:t xml:space="preserve"> </w:t>
      </w:r>
      <w:r w:rsidRPr="007B2478">
        <w:t>punere</w:t>
      </w:r>
      <w:r w:rsidR="00647555">
        <w:t xml:space="preserve"> </w:t>
      </w:r>
      <w:r w:rsidRPr="007B2478">
        <w:t>în</w:t>
      </w:r>
      <w:r w:rsidR="00647555">
        <w:t xml:space="preserve"> </w:t>
      </w:r>
      <w:r w:rsidRPr="007B2478">
        <w:t>aplicare</w:t>
      </w:r>
      <w:r w:rsidR="00647555">
        <w:t xml:space="preserve"> </w:t>
      </w:r>
      <w:r w:rsidRPr="007B2478">
        <w:t>a</w:t>
      </w:r>
      <w:r w:rsidR="00647555">
        <w:t xml:space="preserve"> </w:t>
      </w:r>
      <w:r w:rsidRPr="007B2478">
        <w:t>Consiliului</w:t>
      </w:r>
      <w:r w:rsidR="00647555">
        <w:t xml:space="preserve"> </w:t>
      </w:r>
      <w:r w:rsidRPr="007B2478">
        <w:t>de</w:t>
      </w:r>
      <w:r w:rsidR="00647555">
        <w:t xml:space="preserve"> </w:t>
      </w:r>
      <w:r w:rsidRPr="007B2478">
        <w:t>aprobare</w:t>
      </w:r>
      <w:r w:rsidR="00647555">
        <w:t xml:space="preserve"> </w:t>
      </w:r>
      <w:r w:rsidRPr="007B2478">
        <w:t>a</w:t>
      </w:r>
      <w:r w:rsidR="00647555">
        <w:t xml:space="preserve"> </w:t>
      </w:r>
      <w:r w:rsidRPr="007B2478">
        <w:t>evaluării</w:t>
      </w:r>
      <w:r w:rsidR="00647555">
        <w:t xml:space="preserve"> </w:t>
      </w:r>
      <w:r w:rsidRPr="007B2478">
        <w:t>planului</w:t>
      </w:r>
      <w:r w:rsidR="00647555">
        <w:t xml:space="preserve"> </w:t>
      </w:r>
      <w:r w:rsidRPr="007B2478">
        <w:t>de</w:t>
      </w:r>
      <w:r w:rsidR="00647555">
        <w:t xml:space="preserve"> </w:t>
      </w:r>
      <w:r w:rsidRPr="007B2478">
        <w:t>redresare</w:t>
      </w:r>
      <w:r w:rsidR="00647555">
        <w:t xml:space="preserve"> </w:t>
      </w:r>
      <w:r w:rsidRPr="007B2478">
        <w:t>și</w:t>
      </w:r>
      <w:r w:rsidR="00647555">
        <w:t xml:space="preserve"> </w:t>
      </w:r>
      <w:r w:rsidRPr="007B2478">
        <w:t>reziliență</w:t>
      </w:r>
      <w:r w:rsidR="00647555">
        <w:t xml:space="preserve"> </w:t>
      </w:r>
      <w:r w:rsidRPr="007B2478">
        <w:t>al</w:t>
      </w:r>
      <w:r w:rsidR="00647555">
        <w:t xml:space="preserve"> </w:t>
      </w:r>
      <w:r w:rsidRPr="007B2478">
        <w:t>României,</w:t>
      </w:r>
      <w:r w:rsidR="00647555">
        <w:t xml:space="preserve"> </w:t>
      </w:r>
      <w:r w:rsidRPr="007B2478">
        <w:t>prin</w:t>
      </w:r>
      <w:r w:rsidR="00647555">
        <w:t xml:space="preserve"> </w:t>
      </w:r>
      <w:r w:rsidRPr="007B2478">
        <w:t>implementarea</w:t>
      </w:r>
      <w:r w:rsidR="00647555">
        <w:t xml:space="preserve"> </w:t>
      </w:r>
      <w:r w:rsidRPr="007B2478">
        <w:t>Investiției</w:t>
      </w:r>
      <w:r w:rsidR="00647555">
        <w:t xml:space="preserve"> </w:t>
      </w:r>
      <w:r w:rsidRPr="007B2478">
        <w:t>3</w:t>
      </w:r>
      <w:r w:rsidR="00647555">
        <w:t xml:space="preserve"> </w:t>
      </w:r>
      <w:r w:rsidRPr="007B2478">
        <w:t>sunt</w:t>
      </w:r>
      <w:r w:rsidR="00647555">
        <w:t xml:space="preserve"> </w:t>
      </w:r>
      <w:r w:rsidRPr="007B2478">
        <w:t>vizate</w:t>
      </w:r>
      <w:r w:rsidR="00647555">
        <w:t xml:space="preserve"> </w:t>
      </w:r>
      <w:r w:rsidRPr="007B2478">
        <w:t>2</w:t>
      </w:r>
      <w:r w:rsidR="00647555">
        <w:t xml:space="preserve"> </w:t>
      </w:r>
      <w:r w:rsidRPr="007B2478">
        <w:t>ținte:</w:t>
      </w:r>
    </w:p>
    <w:p w14:paraId="05B13647" w14:textId="6AD81A99" w:rsidR="007B2478" w:rsidRPr="007B2478" w:rsidRDefault="007B2478" w:rsidP="007B2478">
      <w:pPr>
        <w:numPr>
          <w:ilvl w:val="0"/>
          <w:numId w:val="29"/>
        </w:numPr>
      </w:pPr>
      <w:r w:rsidRPr="007B2478">
        <w:t>Ținta</w:t>
      </w:r>
      <w:r w:rsidR="00647555">
        <w:t xml:space="preserve"> </w:t>
      </w:r>
      <w:r w:rsidRPr="007B2478">
        <w:t>nr.</w:t>
      </w:r>
      <w:r w:rsidR="00647555">
        <w:t xml:space="preserve"> </w:t>
      </w:r>
      <w:r w:rsidRPr="007B2478">
        <w:t>108</w:t>
      </w:r>
      <w:r w:rsidR="00647555">
        <w:t xml:space="preserve"> </w:t>
      </w:r>
      <w:r w:rsidRPr="007B2478">
        <w:t>Instituirea</w:t>
      </w:r>
      <w:r w:rsidR="00647555">
        <w:t xml:space="preserve"> </w:t>
      </w:r>
      <w:r w:rsidRPr="007B2478">
        <w:t>unor</w:t>
      </w:r>
      <w:r w:rsidR="00647555">
        <w:t xml:space="preserve"> </w:t>
      </w:r>
      <w:r w:rsidRPr="007B2478">
        <w:t>scheme</w:t>
      </w:r>
      <w:r w:rsidR="00647555">
        <w:t xml:space="preserve"> </w:t>
      </w:r>
      <w:r w:rsidRPr="007B2478">
        <w:t>de</w:t>
      </w:r>
      <w:r w:rsidR="00647555">
        <w:t xml:space="preserve"> </w:t>
      </w:r>
      <w:r w:rsidRPr="007B2478">
        <w:t>certificare</w:t>
      </w:r>
      <w:r w:rsidR="00647555">
        <w:t xml:space="preserve"> </w:t>
      </w:r>
      <w:r w:rsidRPr="007B2478">
        <w:t>în</w:t>
      </w:r>
      <w:r w:rsidR="00647555">
        <w:t xml:space="preserve"> </w:t>
      </w:r>
      <w:r w:rsidRPr="007B2478">
        <w:t>domeniul</w:t>
      </w:r>
      <w:r w:rsidR="00647555">
        <w:t xml:space="preserve"> </w:t>
      </w:r>
      <w:r w:rsidRPr="007B2478">
        <w:t>performanței</w:t>
      </w:r>
      <w:r w:rsidR="00647555">
        <w:t xml:space="preserve"> </w:t>
      </w:r>
      <w:r w:rsidRPr="007B2478">
        <w:t>energetice</w:t>
      </w:r>
      <w:r w:rsidR="00647555">
        <w:t xml:space="preserve"> </w:t>
      </w:r>
      <w:r w:rsidRPr="007B2478">
        <w:t>a</w:t>
      </w:r>
      <w:r w:rsidR="00647555">
        <w:t xml:space="preserve"> </w:t>
      </w:r>
      <w:r w:rsidRPr="007B2478">
        <w:t>clădirilor,</w:t>
      </w:r>
      <w:r w:rsidR="00647555">
        <w:t xml:space="preserve"> </w:t>
      </w:r>
      <w:r w:rsidRPr="007B2478">
        <w:t>având</w:t>
      </w:r>
      <w:r w:rsidR="00647555">
        <w:t xml:space="preserve"> </w:t>
      </w:r>
      <w:r w:rsidRPr="007B2478">
        <w:t>ca</w:t>
      </w:r>
      <w:r w:rsidR="00647555">
        <w:t xml:space="preserve"> </w:t>
      </w:r>
      <w:r w:rsidRPr="007B2478">
        <w:t>indicator</w:t>
      </w:r>
      <w:r w:rsidR="00647555">
        <w:t xml:space="preserve"> </w:t>
      </w:r>
      <w:r w:rsidRPr="007B2478">
        <w:t>cantitativ</w:t>
      </w:r>
      <w:r w:rsidR="00647555">
        <w:t xml:space="preserve"> </w:t>
      </w:r>
      <w:r w:rsidRPr="007B2478">
        <w:t>prin</w:t>
      </w:r>
      <w:r w:rsidR="00647555">
        <w:t xml:space="preserve"> </w:t>
      </w:r>
      <w:r w:rsidRPr="007B2478">
        <w:t>intermediul</w:t>
      </w:r>
      <w:r w:rsidR="00647555">
        <w:t xml:space="preserve"> </w:t>
      </w:r>
      <w:r w:rsidRPr="007B2478">
        <w:t>căruia</w:t>
      </w:r>
      <w:r w:rsidR="00647555">
        <w:t xml:space="preserve"> </w:t>
      </w:r>
      <w:r w:rsidRPr="007B2478">
        <w:t>se</w:t>
      </w:r>
      <w:r w:rsidR="00647555">
        <w:t xml:space="preserve"> </w:t>
      </w:r>
      <w:r w:rsidRPr="007B2478">
        <w:t>măsoară</w:t>
      </w:r>
      <w:r w:rsidR="00647555">
        <w:t xml:space="preserve"> </w:t>
      </w:r>
      <w:r w:rsidRPr="007B2478">
        <w:t>stadiul</w:t>
      </w:r>
      <w:r w:rsidR="00647555">
        <w:t xml:space="preserve"> </w:t>
      </w:r>
      <w:r w:rsidRPr="007B2478">
        <w:t>de</w:t>
      </w:r>
      <w:r w:rsidR="00647555">
        <w:t xml:space="preserve"> </w:t>
      </w:r>
      <w:r w:rsidRPr="007B2478">
        <w:t>îndeplinire</w:t>
      </w:r>
      <w:r w:rsidR="00647555">
        <w:t xml:space="preserve"> </w:t>
      </w:r>
      <w:r w:rsidRPr="007B2478">
        <w:t>10</w:t>
      </w:r>
      <w:r w:rsidR="00647555">
        <w:t xml:space="preserve"> </w:t>
      </w:r>
      <w:r w:rsidRPr="007B2478">
        <w:t>scheme</w:t>
      </w:r>
      <w:r w:rsidR="00647555">
        <w:t xml:space="preserve"> </w:t>
      </w:r>
      <w:r w:rsidRPr="007B2478">
        <w:t>de</w:t>
      </w:r>
      <w:r w:rsidR="00647555">
        <w:t xml:space="preserve"> </w:t>
      </w:r>
      <w:r w:rsidRPr="007B2478">
        <w:t>certificare</w:t>
      </w:r>
      <w:r w:rsidR="00647555">
        <w:t xml:space="preserve"> </w:t>
      </w:r>
      <w:r w:rsidRPr="007B2478">
        <w:t>în</w:t>
      </w:r>
      <w:r w:rsidR="00647555">
        <w:t xml:space="preserve"> </w:t>
      </w:r>
      <w:r w:rsidRPr="007B2478">
        <w:t>domeniul</w:t>
      </w:r>
      <w:r w:rsidR="00647555">
        <w:t xml:space="preserve"> </w:t>
      </w:r>
      <w:r w:rsidRPr="007B2478">
        <w:t>performanței</w:t>
      </w:r>
      <w:r w:rsidR="00647555">
        <w:t xml:space="preserve"> </w:t>
      </w:r>
      <w:r w:rsidRPr="007B2478">
        <w:t>energetice</w:t>
      </w:r>
      <w:r w:rsidR="00647555">
        <w:t xml:space="preserve"> </w:t>
      </w:r>
      <w:r w:rsidRPr="007B2478">
        <w:t>a</w:t>
      </w:r>
      <w:r w:rsidR="00647555">
        <w:t xml:space="preserve"> </w:t>
      </w:r>
      <w:r w:rsidRPr="007B2478">
        <w:t>clădirilor</w:t>
      </w:r>
      <w:r w:rsidR="00647555">
        <w:t xml:space="preserve"> </w:t>
      </w:r>
      <w:r w:rsidRPr="007B2478">
        <w:t>pentru</w:t>
      </w:r>
      <w:r w:rsidR="00647555">
        <w:t xml:space="preserve"> </w:t>
      </w:r>
      <w:r w:rsidRPr="007B2478">
        <w:t>lucrătorii</w:t>
      </w:r>
      <w:r w:rsidR="00647555">
        <w:t xml:space="preserve"> </w:t>
      </w:r>
      <w:r w:rsidRPr="007B2478">
        <w:t>și</w:t>
      </w:r>
      <w:r w:rsidR="00647555">
        <w:t xml:space="preserve"> </w:t>
      </w:r>
      <w:r w:rsidRPr="007B2478">
        <w:t>specialiștii</w:t>
      </w:r>
      <w:r w:rsidR="00647555">
        <w:t xml:space="preserve"> </w:t>
      </w:r>
      <w:r w:rsidRPr="007B2478">
        <w:t>în</w:t>
      </w:r>
      <w:r w:rsidR="00647555">
        <w:t xml:space="preserve"> </w:t>
      </w:r>
      <w:r w:rsidRPr="007B2478">
        <w:t>construcții.</w:t>
      </w:r>
    </w:p>
    <w:p w14:paraId="7A7C04ED" w14:textId="52C0115C" w:rsidR="007B2478" w:rsidRPr="007B2478" w:rsidRDefault="007B2478" w:rsidP="007B2478">
      <w:pPr>
        <w:numPr>
          <w:ilvl w:val="0"/>
          <w:numId w:val="29"/>
        </w:numPr>
      </w:pPr>
      <w:r w:rsidRPr="007B2478">
        <w:t>Ținta</w:t>
      </w:r>
      <w:r w:rsidR="00647555">
        <w:t xml:space="preserve"> </w:t>
      </w:r>
      <w:r w:rsidRPr="007B2478">
        <w:t>nr.</w:t>
      </w:r>
      <w:r w:rsidR="00647555">
        <w:t xml:space="preserve"> </w:t>
      </w:r>
      <w:r w:rsidRPr="007B2478">
        <w:t>109</w:t>
      </w:r>
      <w:r w:rsidR="00647555">
        <w:t xml:space="preserve"> </w:t>
      </w:r>
      <w:r w:rsidRPr="007B2478">
        <w:t>Cel</w:t>
      </w:r>
      <w:r w:rsidR="00647555">
        <w:t xml:space="preserve"> </w:t>
      </w:r>
      <w:r w:rsidRPr="007B2478">
        <w:t>puțin</w:t>
      </w:r>
      <w:r w:rsidR="00647555">
        <w:t xml:space="preserve"> </w:t>
      </w:r>
      <w:r w:rsidRPr="007B2478">
        <w:t>8.000</w:t>
      </w:r>
      <w:r w:rsidR="00647555">
        <w:t xml:space="preserve"> </w:t>
      </w:r>
      <w:r w:rsidRPr="007B2478">
        <w:t>de</w:t>
      </w:r>
      <w:r w:rsidR="00647555">
        <w:t xml:space="preserve"> </w:t>
      </w:r>
      <w:r w:rsidRPr="007B2478">
        <w:t>specialiști</w:t>
      </w:r>
      <w:r w:rsidR="00647555">
        <w:t xml:space="preserve"> </w:t>
      </w:r>
      <w:r w:rsidRPr="007B2478">
        <w:t>și</w:t>
      </w:r>
      <w:r w:rsidR="00647555">
        <w:t xml:space="preserve"> </w:t>
      </w:r>
      <w:r w:rsidRPr="007B2478">
        <w:t>lucrători</w:t>
      </w:r>
      <w:r w:rsidR="00647555">
        <w:t xml:space="preserve"> </w:t>
      </w:r>
      <w:r w:rsidRPr="007B2478">
        <w:t>obțin</w:t>
      </w:r>
      <w:r w:rsidR="00647555">
        <w:t xml:space="preserve"> </w:t>
      </w:r>
      <w:r w:rsidRPr="007B2478">
        <w:t>certificarea</w:t>
      </w:r>
      <w:r w:rsidR="00647555">
        <w:t xml:space="preserve"> </w:t>
      </w:r>
      <w:r w:rsidRPr="007B2478">
        <w:t>absolvirii</w:t>
      </w:r>
      <w:r w:rsidR="00647555">
        <w:t xml:space="preserve"> </w:t>
      </w:r>
      <w:r w:rsidRPr="007B2478">
        <w:t>cursurilor</w:t>
      </w:r>
      <w:r w:rsidR="00647555">
        <w:t xml:space="preserve"> </w:t>
      </w:r>
      <w:r w:rsidRPr="007B2478">
        <w:t>de</w:t>
      </w:r>
      <w:r w:rsidR="00647555">
        <w:t xml:space="preserve"> </w:t>
      </w:r>
      <w:r w:rsidRPr="007B2478">
        <w:t>formare</w:t>
      </w:r>
      <w:r w:rsidR="00647555">
        <w:t xml:space="preserve"> </w:t>
      </w:r>
      <w:r w:rsidRPr="007B2478">
        <w:t>în</w:t>
      </w:r>
      <w:r w:rsidR="00647555">
        <w:t xml:space="preserve"> </w:t>
      </w:r>
      <w:r w:rsidRPr="007B2478">
        <w:t>domeniul</w:t>
      </w:r>
      <w:r w:rsidR="00647555">
        <w:t xml:space="preserve"> </w:t>
      </w:r>
      <w:r w:rsidRPr="007B2478">
        <w:t>eficienței</w:t>
      </w:r>
      <w:r w:rsidR="00647555">
        <w:t xml:space="preserve"> </w:t>
      </w:r>
      <w:r w:rsidRPr="007B2478">
        <w:t>energetice,</w:t>
      </w:r>
      <w:r w:rsidR="00647555">
        <w:t xml:space="preserve"> </w:t>
      </w:r>
      <w:r w:rsidRPr="007B2478">
        <w:t>având</w:t>
      </w:r>
      <w:r w:rsidR="00647555">
        <w:t xml:space="preserve"> </w:t>
      </w:r>
      <w:r w:rsidRPr="007B2478">
        <w:t>ca</w:t>
      </w:r>
      <w:r w:rsidR="00647555">
        <w:t xml:space="preserve"> </w:t>
      </w:r>
      <w:r w:rsidRPr="007B2478">
        <w:t>indicator</w:t>
      </w:r>
      <w:r w:rsidR="00647555">
        <w:t xml:space="preserve"> </w:t>
      </w:r>
      <w:r w:rsidRPr="007B2478">
        <w:t>cantitativ</w:t>
      </w:r>
      <w:r w:rsidR="00647555">
        <w:t xml:space="preserve"> </w:t>
      </w:r>
      <w:r w:rsidRPr="007B2478">
        <w:t>prin</w:t>
      </w:r>
      <w:r w:rsidR="00647555">
        <w:t xml:space="preserve"> </w:t>
      </w:r>
      <w:r w:rsidRPr="007B2478">
        <w:t>intermediul</w:t>
      </w:r>
      <w:r w:rsidR="00647555">
        <w:t xml:space="preserve"> </w:t>
      </w:r>
      <w:r w:rsidRPr="007B2478">
        <w:t>căruia</w:t>
      </w:r>
      <w:r w:rsidR="00647555">
        <w:t xml:space="preserve"> </w:t>
      </w:r>
      <w:r w:rsidRPr="007B2478">
        <w:t>se</w:t>
      </w:r>
      <w:r w:rsidR="00647555">
        <w:t xml:space="preserve"> </w:t>
      </w:r>
      <w:r w:rsidRPr="007B2478">
        <w:lastRenderedPageBreak/>
        <w:t>măsoară</w:t>
      </w:r>
      <w:r w:rsidR="00647555">
        <w:t xml:space="preserve"> </w:t>
      </w:r>
      <w:r w:rsidRPr="007B2478">
        <w:t>stadiul</w:t>
      </w:r>
      <w:r w:rsidR="00647555">
        <w:t xml:space="preserve"> </w:t>
      </w:r>
      <w:r w:rsidRPr="007B2478">
        <w:t>de</w:t>
      </w:r>
      <w:r w:rsidR="00647555">
        <w:t xml:space="preserve"> </w:t>
      </w:r>
      <w:r w:rsidRPr="007B2478">
        <w:t>îndeplinire</w:t>
      </w:r>
      <w:r w:rsidR="00647555">
        <w:t xml:space="preserve"> </w:t>
      </w:r>
      <w:r w:rsidRPr="007B2478">
        <w:t>8.000</w:t>
      </w:r>
      <w:r w:rsidR="00647555">
        <w:t xml:space="preserve"> </w:t>
      </w:r>
      <w:r w:rsidRPr="007B2478">
        <w:t>de</w:t>
      </w:r>
      <w:r w:rsidR="00647555">
        <w:t xml:space="preserve"> </w:t>
      </w:r>
      <w:r w:rsidRPr="007B2478">
        <w:t>specialiști</w:t>
      </w:r>
      <w:r w:rsidR="00647555">
        <w:t xml:space="preserve"> </w:t>
      </w:r>
      <w:r w:rsidRPr="007B2478">
        <w:t>și</w:t>
      </w:r>
      <w:r w:rsidR="00647555">
        <w:t xml:space="preserve"> </w:t>
      </w:r>
      <w:r w:rsidRPr="007B2478">
        <w:t>lucrători</w:t>
      </w:r>
      <w:r w:rsidR="00647555">
        <w:t xml:space="preserve"> </w:t>
      </w:r>
      <w:r w:rsidRPr="007B2478">
        <w:t>din</w:t>
      </w:r>
      <w:r w:rsidR="00647555">
        <w:t xml:space="preserve"> </w:t>
      </w:r>
      <w:r w:rsidRPr="007B2478">
        <w:t>sectorul</w:t>
      </w:r>
      <w:r w:rsidR="00647555">
        <w:t xml:space="preserve"> </w:t>
      </w:r>
      <w:r w:rsidRPr="007B2478">
        <w:t>construcțiilor</w:t>
      </w:r>
      <w:r w:rsidR="00647555">
        <w:t xml:space="preserve"> </w:t>
      </w:r>
      <w:r w:rsidRPr="007B2478">
        <w:t>care</w:t>
      </w:r>
      <w:r w:rsidR="00647555">
        <w:t xml:space="preserve"> </w:t>
      </w:r>
      <w:r w:rsidRPr="007B2478">
        <w:t>să</w:t>
      </w:r>
      <w:r w:rsidR="00647555">
        <w:t xml:space="preserve"> </w:t>
      </w:r>
      <w:r w:rsidRPr="007B2478">
        <w:t>fi</w:t>
      </w:r>
      <w:r w:rsidR="00647555">
        <w:t xml:space="preserve"> </w:t>
      </w:r>
      <w:r w:rsidRPr="007B2478">
        <w:t>obținut</w:t>
      </w:r>
      <w:r w:rsidR="00647555">
        <w:t xml:space="preserve"> </w:t>
      </w:r>
      <w:r w:rsidRPr="007B2478">
        <w:t>certificarea</w:t>
      </w:r>
      <w:r w:rsidR="00647555">
        <w:t xml:space="preserve"> </w:t>
      </w:r>
      <w:r w:rsidRPr="007B2478">
        <w:t>absolvirii</w:t>
      </w:r>
      <w:r w:rsidR="00647555">
        <w:t xml:space="preserve"> </w:t>
      </w:r>
      <w:r w:rsidRPr="007B2478">
        <w:t>cursului</w:t>
      </w:r>
      <w:r w:rsidR="00647555">
        <w:t xml:space="preserve"> </w:t>
      </w:r>
      <w:r w:rsidRPr="007B2478">
        <w:t>de</w:t>
      </w:r>
      <w:r w:rsidR="00647555">
        <w:t xml:space="preserve"> </w:t>
      </w:r>
      <w:r w:rsidRPr="007B2478">
        <w:t>formare</w:t>
      </w:r>
      <w:r w:rsidR="00647555">
        <w:t xml:space="preserve"> </w:t>
      </w:r>
      <w:r w:rsidRPr="007B2478">
        <w:t>de</w:t>
      </w:r>
      <w:r w:rsidR="00647555">
        <w:t xml:space="preserve"> </w:t>
      </w:r>
      <w:r w:rsidRPr="007B2478">
        <w:t>scurtă</w:t>
      </w:r>
      <w:r w:rsidR="00647555">
        <w:t xml:space="preserve"> </w:t>
      </w:r>
      <w:r w:rsidRPr="007B2478">
        <w:t>durată</w:t>
      </w:r>
      <w:r w:rsidR="00647555">
        <w:t xml:space="preserve"> </w:t>
      </w:r>
      <w:r w:rsidRPr="007B2478">
        <w:t>în</w:t>
      </w:r>
      <w:r w:rsidR="00647555">
        <w:t xml:space="preserve"> </w:t>
      </w:r>
      <w:r w:rsidRPr="007B2478">
        <w:t>domeniul</w:t>
      </w:r>
      <w:r w:rsidR="00647555">
        <w:t xml:space="preserve"> </w:t>
      </w:r>
      <w:r w:rsidRPr="007B2478">
        <w:t>eficienței</w:t>
      </w:r>
      <w:r w:rsidR="00647555">
        <w:t xml:space="preserve"> </w:t>
      </w:r>
      <w:r w:rsidRPr="007B2478">
        <w:t>energetice.</w:t>
      </w:r>
    </w:p>
    <w:p w14:paraId="02D5EEB7" w14:textId="66434CE9" w:rsidR="007B2478" w:rsidRPr="007B2478" w:rsidRDefault="007B2478" w:rsidP="00647555">
      <w:pPr>
        <w:jc w:val="left"/>
      </w:pPr>
      <w:r w:rsidRPr="007B2478">
        <w:t>Astfel,</w:t>
      </w:r>
      <w:r w:rsidR="00647555">
        <w:t xml:space="preserve"> </w:t>
      </w:r>
      <w:r w:rsidRPr="007B2478">
        <w:t>MDLPA</w:t>
      </w:r>
      <w:r w:rsidR="00647555">
        <w:t xml:space="preserve"> </w:t>
      </w:r>
      <w:r w:rsidRPr="007B2478">
        <w:t>a</w:t>
      </w:r>
      <w:r w:rsidR="00647555">
        <w:t xml:space="preserve"> </w:t>
      </w:r>
      <w:r w:rsidRPr="007B2478">
        <w:t>elaborat</w:t>
      </w:r>
      <w:r w:rsidR="00647555">
        <w:t xml:space="preserve"> </w:t>
      </w:r>
      <w:r w:rsidRPr="007B2478">
        <w:rPr>
          <w:b/>
          <w:bCs/>
        </w:rPr>
        <w:t>12</w:t>
      </w:r>
      <w:r w:rsidR="00647555">
        <w:rPr>
          <w:b/>
          <w:bCs/>
        </w:rPr>
        <w:t xml:space="preserve"> </w:t>
      </w:r>
      <w:r w:rsidRPr="007B2478">
        <w:rPr>
          <w:b/>
          <w:bCs/>
        </w:rPr>
        <w:t>scheme</w:t>
      </w:r>
      <w:r w:rsidR="00647555">
        <w:rPr>
          <w:b/>
          <w:bCs/>
        </w:rPr>
        <w:t xml:space="preserve"> </w:t>
      </w:r>
      <w:r w:rsidRPr="007B2478">
        <w:rPr>
          <w:b/>
          <w:bCs/>
        </w:rPr>
        <w:t>de</w:t>
      </w:r>
      <w:r w:rsidR="00647555">
        <w:rPr>
          <w:b/>
          <w:bCs/>
        </w:rPr>
        <w:t xml:space="preserve"> </w:t>
      </w:r>
      <w:r w:rsidRPr="007B2478">
        <w:rPr>
          <w:b/>
          <w:bCs/>
        </w:rPr>
        <w:t>certificare</w:t>
      </w:r>
      <w:r w:rsidR="00647555">
        <w:t xml:space="preserve"> </w:t>
      </w:r>
      <w:r w:rsidRPr="007B2478">
        <w:t>care</w:t>
      </w:r>
      <w:r w:rsidR="00647555">
        <w:t xml:space="preserve"> </w:t>
      </w:r>
      <w:r w:rsidRPr="007B2478">
        <w:t>au</w:t>
      </w:r>
      <w:r w:rsidR="00647555">
        <w:t xml:space="preserve"> </w:t>
      </w:r>
      <w:r w:rsidRPr="007B2478">
        <w:t>fost</w:t>
      </w:r>
      <w:r w:rsidR="00647555">
        <w:t xml:space="preserve"> </w:t>
      </w:r>
      <w:r w:rsidRPr="007B2478">
        <w:t>promovate</w:t>
      </w:r>
      <w:r w:rsidR="00647555">
        <w:t xml:space="preserve"> </w:t>
      </w:r>
      <w:r w:rsidRPr="007B2478">
        <w:t>prin</w:t>
      </w:r>
      <w:r w:rsidR="00647555">
        <w:t xml:space="preserve"> </w:t>
      </w:r>
      <w:r w:rsidRPr="007B2478">
        <w:t>OMDLPA</w:t>
      </w:r>
      <w:r w:rsidR="00647555">
        <w:t xml:space="preserve"> </w:t>
      </w:r>
      <w:r w:rsidRPr="007B2478">
        <w:t>nr.</w:t>
      </w:r>
      <w:r w:rsidR="00647555">
        <w:t xml:space="preserve"> </w:t>
      </w:r>
      <w:r w:rsidRPr="007B2478">
        <w:t>967/19.05.2023</w:t>
      </w:r>
      <w:r w:rsidR="00647555">
        <w:t xml:space="preserve"> </w:t>
      </w:r>
      <w:r w:rsidRPr="007B2478">
        <w:t>și</w:t>
      </w:r>
      <w:r w:rsidR="00647555">
        <w:t xml:space="preserve"> </w:t>
      </w:r>
      <w:r w:rsidRPr="007B2478">
        <w:t>publicate</w:t>
      </w:r>
      <w:r w:rsidR="00647555">
        <w:t xml:space="preserve"> </w:t>
      </w:r>
      <w:r w:rsidRPr="007B2478">
        <w:t>pe</w:t>
      </w:r>
      <w:r w:rsidR="00647555">
        <w:t xml:space="preserve"> </w:t>
      </w:r>
      <w:r w:rsidRPr="007B2478">
        <w:t>pagina</w:t>
      </w:r>
      <w:r w:rsidR="00647555">
        <w:t xml:space="preserve"> </w:t>
      </w:r>
      <w:r w:rsidRPr="007B2478">
        <w:t>de</w:t>
      </w:r>
      <w:r w:rsidR="00647555">
        <w:t xml:space="preserve"> </w:t>
      </w:r>
      <w:r w:rsidRPr="007B2478">
        <w:t>internet</w:t>
      </w:r>
      <w:r w:rsidR="00647555">
        <w:t xml:space="preserve"> </w:t>
      </w:r>
      <w:r w:rsidRPr="007B2478">
        <w:t>a</w:t>
      </w:r>
      <w:r w:rsidR="00647555">
        <w:t xml:space="preserve"> </w:t>
      </w:r>
      <w:r w:rsidRPr="007B2478">
        <w:t>MDLPA</w:t>
      </w:r>
      <w:r w:rsidR="00647555">
        <w:t xml:space="preserve"> </w:t>
      </w:r>
      <w:r w:rsidRPr="007B2478">
        <w:t>la</w:t>
      </w:r>
      <w:r w:rsidR="00647555">
        <w:t xml:space="preserve"> </w:t>
      </w:r>
      <w:r w:rsidRPr="007B2478">
        <w:t>rubrica</w:t>
      </w:r>
      <w:r w:rsidR="00647555">
        <w:t xml:space="preserve"> </w:t>
      </w:r>
      <w:r w:rsidRPr="007B2478">
        <w:t>Programe</w:t>
      </w:r>
      <w:r w:rsidR="00647555">
        <w:t xml:space="preserve"> </w:t>
      </w:r>
      <w:r w:rsidRPr="007B2478">
        <w:t>de</w:t>
      </w:r>
      <w:r w:rsidR="00647555">
        <w:t xml:space="preserve"> </w:t>
      </w:r>
      <w:r w:rsidRPr="007B2478">
        <w:t>finanțare/Planul</w:t>
      </w:r>
      <w:r w:rsidR="00647555">
        <w:t xml:space="preserve"> </w:t>
      </w:r>
      <w:r w:rsidRPr="007B2478">
        <w:t>Național</w:t>
      </w:r>
      <w:r w:rsidR="00647555">
        <w:t xml:space="preserve"> </w:t>
      </w:r>
      <w:r w:rsidRPr="007B2478">
        <w:t>de</w:t>
      </w:r>
      <w:r w:rsidR="00647555">
        <w:t xml:space="preserve"> </w:t>
      </w:r>
      <w:r w:rsidRPr="007B2478">
        <w:t>Redresare</w:t>
      </w:r>
      <w:r w:rsidR="00647555">
        <w:t xml:space="preserve"> </w:t>
      </w:r>
      <w:r w:rsidRPr="007B2478">
        <w:t>și</w:t>
      </w:r>
      <w:r w:rsidR="00647555">
        <w:t xml:space="preserve"> </w:t>
      </w:r>
      <w:r w:rsidRPr="007B2478">
        <w:t>Reziliență/Componenta</w:t>
      </w:r>
      <w:r w:rsidR="00647555">
        <w:t xml:space="preserve"> </w:t>
      </w:r>
      <w:r w:rsidRPr="007B2478">
        <w:t>5:</w:t>
      </w:r>
      <w:r w:rsidR="00647555">
        <w:t xml:space="preserve"> </w:t>
      </w:r>
      <w:hyperlink r:id="rId34" w:history="1">
        <w:r w:rsidRPr="007B2478">
          <w:rPr>
            <w:rStyle w:val="Hyperlink"/>
            <w:b/>
            <w:bCs/>
            <w:szCs w:val="24"/>
          </w:rPr>
          <w:t>https://www.mdlpa.ro/pages/investitiaI3consolidarecapacitateprofesionalaspecialistirenovareenergetica</w:t>
        </w:r>
      </w:hyperlink>
    </w:p>
    <w:p w14:paraId="64338445" w14:textId="70FFEF5F" w:rsidR="007B2478" w:rsidRPr="007B2478" w:rsidRDefault="007B2478" w:rsidP="007B2478">
      <w:r w:rsidRPr="007B2478">
        <w:rPr>
          <w:b/>
          <w:bCs/>
        </w:rPr>
        <w:t>Cele</w:t>
      </w:r>
      <w:r w:rsidR="00647555">
        <w:rPr>
          <w:b/>
          <w:bCs/>
        </w:rPr>
        <w:t xml:space="preserve"> </w:t>
      </w:r>
      <w:r w:rsidRPr="007B2478">
        <w:rPr>
          <w:b/>
          <w:bCs/>
        </w:rPr>
        <w:t>12</w:t>
      </w:r>
      <w:r w:rsidR="00647555">
        <w:rPr>
          <w:b/>
          <w:bCs/>
        </w:rPr>
        <w:t xml:space="preserve"> </w:t>
      </w:r>
      <w:r w:rsidRPr="007B2478">
        <w:rPr>
          <w:b/>
          <w:bCs/>
        </w:rPr>
        <w:t>scheme</w:t>
      </w:r>
      <w:r w:rsidR="00647555">
        <w:rPr>
          <w:b/>
          <w:bCs/>
        </w:rPr>
        <w:t xml:space="preserve"> </w:t>
      </w:r>
      <w:r w:rsidRPr="007B2478">
        <w:rPr>
          <w:b/>
          <w:bCs/>
        </w:rPr>
        <w:t>sunt</w:t>
      </w:r>
      <w:r w:rsidR="00647555">
        <w:rPr>
          <w:b/>
          <w:bCs/>
        </w:rPr>
        <w:t xml:space="preserve"> </w:t>
      </w:r>
      <w:r w:rsidRPr="007B2478">
        <w:rPr>
          <w:b/>
          <w:bCs/>
        </w:rPr>
        <w:t>următoarele:</w:t>
      </w:r>
    </w:p>
    <w:p w14:paraId="27664833" w14:textId="208BAEA4" w:rsidR="007B2478" w:rsidRPr="007B2478" w:rsidRDefault="007B2478" w:rsidP="007B2478">
      <w:pPr>
        <w:numPr>
          <w:ilvl w:val="0"/>
          <w:numId w:val="30"/>
        </w:numPr>
      </w:pPr>
      <w:r w:rsidRPr="007B2478">
        <w:t>Etanșeitatea</w:t>
      </w:r>
      <w:r w:rsidR="00647555">
        <w:t xml:space="preserve"> </w:t>
      </w:r>
      <w:r w:rsidRPr="007B2478">
        <w:t>la</w:t>
      </w:r>
      <w:r w:rsidR="00647555">
        <w:t xml:space="preserve"> </w:t>
      </w:r>
      <w:r w:rsidRPr="007B2478">
        <w:t>aer</w:t>
      </w:r>
      <w:r w:rsidR="00647555">
        <w:t xml:space="preserve"> </w:t>
      </w:r>
      <w:r w:rsidRPr="007B2478">
        <w:t>a</w:t>
      </w:r>
      <w:r w:rsidR="00647555">
        <w:t xml:space="preserve"> </w:t>
      </w:r>
      <w:r w:rsidRPr="007B2478">
        <w:t>anvelopei</w:t>
      </w:r>
      <w:r w:rsidR="00647555">
        <w:t xml:space="preserve"> </w:t>
      </w:r>
      <w:r w:rsidRPr="007B2478">
        <w:t>în</w:t>
      </w:r>
      <w:r w:rsidR="00647555">
        <w:t xml:space="preserve"> </w:t>
      </w:r>
      <w:r w:rsidRPr="007B2478">
        <w:t>clădirile</w:t>
      </w:r>
      <w:r w:rsidR="00647555">
        <w:t xml:space="preserve"> </w:t>
      </w:r>
      <w:proofErr w:type="spellStart"/>
      <w:r w:rsidRPr="007B2478">
        <w:t>nZEB</w:t>
      </w:r>
      <w:proofErr w:type="spellEnd"/>
      <w:r w:rsidRPr="007B2478">
        <w:t>;</w:t>
      </w:r>
    </w:p>
    <w:p w14:paraId="19ECA40C" w14:textId="6033F2EB" w:rsidR="007B2478" w:rsidRPr="007B2478" w:rsidRDefault="007B2478" w:rsidP="007B2478">
      <w:pPr>
        <w:numPr>
          <w:ilvl w:val="0"/>
          <w:numId w:val="30"/>
        </w:numPr>
      </w:pPr>
      <w:r w:rsidRPr="007B2478">
        <w:t>Încercarea</w:t>
      </w:r>
      <w:r w:rsidR="00647555">
        <w:t xml:space="preserve"> </w:t>
      </w:r>
      <w:r w:rsidRPr="007B2478">
        <w:t>performanței</w:t>
      </w:r>
      <w:r w:rsidR="00647555">
        <w:t xml:space="preserve"> </w:t>
      </w:r>
      <w:r w:rsidRPr="007B2478">
        <w:t>de</w:t>
      </w:r>
      <w:r w:rsidR="00647555">
        <w:t xml:space="preserve"> </w:t>
      </w:r>
      <w:r w:rsidRPr="007B2478">
        <w:t>etanșeitate</w:t>
      </w:r>
      <w:r w:rsidR="00647555">
        <w:t xml:space="preserve"> </w:t>
      </w:r>
      <w:r w:rsidRPr="007B2478">
        <w:t>la</w:t>
      </w:r>
      <w:r w:rsidR="00647555">
        <w:t xml:space="preserve"> </w:t>
      </w:r>
      <w:r w:rsidRPr="007B2478">
        <w:t>aer</w:t>
      </w:r>
    </w:p>
    <w:p w14:paraId="265E19D5" w14:textId="470C4BF5" w:rsidR="007B2478" w:rsidRPr="007B2478" w:rsidRDefault="007B2478" w:rsidP="007B2478">
      <w:pPr>
        <w:numPr>
          <w:ilvl w:val="0"/>
          <w:numId w:val="30"/>
        </w:numPr>
      </w:pPr>
      <w:r w:rsidRPr="007B2478">
        <w:t>Anvelopa</w:t>
      </w:r>
      <w:r w:rsidR="00647555">
        <w:t xml:space="preserve"> </w:t>
      </w:r>
      <w:r w:rsidRPr="007B2478">
        <w:t>clădirii</w:t>
      </w:r>
      <w:r w:rsidR="00647555">
        <w:t xml:space="preserve"> </w:t>
      </w:r>
      <w:r w:rsidRPr="007B2478">
        <w:t>la</w:t>
      </w:r>
      <w:r w:rsidR="00647555">
        <w:t xml:space="preserve"> </w:t>
      </w:r>
      <w:r w:rsidRPr="007B2478">
        <w:t>standard</w:t>
      </w:r>
      <w:r w:rsidR="00647555">
        <w:t xml:space="preserve"> </w:t>
      </w:r>
      <w:proofErr w:type="spellStart"/>
      <w:r w:rsidRPr="007B2478">
        <w:t>nzEB</w:t>
      </w:r>
      <w:proofErr w:type="spellEnd"/>
      <w:r w:rsidRPr="007B2478">
        <w:t>.</w:t>
      </w:r>
      <w:r w:rsidR="00647555">
        <w:t xml:space="preserve"> </w:t>
      </w:r>
      <w:r w:rsidRPr="007B2478">
        <w:t>Evaluarea</w:t>
      </w:r>
      <w:r w:rsidR="00647555">
        <w:t xml:space="preserve"> </w:t>
      </w:r>
      <w:r w:rsidRPr="007B2478">
        <w:t>punților</w:t>
      </w:r>
      <w:r w:rsidR="00647555">
        <w:t xml:space="preserve"> </w:t>
      </w:r>
      <w:r w:rsidRPr="007B2478">
        <w:t>termice</w:t>
      </w:r>
    </w:p>
    <w:p w14:paraId="0311C012" w14:textId="3938A91F" w:rsidR="007B2478" w:rsidRPr="007B2478" w:rsidRDefault="007B2478" w:rsidP="007B2478">
      <w:pPr>
        <w:numPr>
          <w:ilvl w:val="0"/>
          <w:numId w:val="30"/>
        </w:numPr>
      </w:pPr>
      <w:r w:rsidRPr="007B2478">
        <w:t>Anvelopa</w:t>
      </w:r>
      <w:r w:rsidR="00647555">
        <w:t xml:space="preserve"> </w:t>
      </w:r>
      <w:r w:rsidRPr="007B2478">
        <w:t>clădirii</w:t>
      </w:r>
      <w:r w:rsidR="00647555">
        <w:t xml:space="preserve"> </w:t>
      </w:r>
      <w:r w:rsidRPr="007B2478">
        <w:t>la</w:t>
      </w:r>
      <w:r w:rsidR="00647555">
        <w:t xml:space="preserve"> </w:t>
      </w:r>
      <w:r w:rsidRPr="007B2478">
        <w:t>standard</w:t>
      </w:r>
      <w:r w:rsidR="00647555">
        <w:t xml:space="preserve"> </w:t>
      </w:r>
      <w:proofErr w:type="spellStart"/>
      <w:r w:rsidRPr="007B2478">
        <w:t>nZEB</w:t>
      </w:r>
      <w:proofErr w:type="spellEnd"/>
      <w:r w:rsidRPr="007B2478">
        <w:t>.</w:t>
      </w:r>
      <w:r w:rsidR="00647555">
        <w:t xml:space="preserve"> </w:t>
      </w:r>
      <w:proofErr w:type="spellStart"/>
      <w:r w:rsidRPr="007B2478">
        <w:t>Performanţa</w:t>
      </w:r>
      <w:proofErr w:type="spellEnd"/>
      <w:r w:rsidR="00647555">
        <w:t xml:space="preserve"> </w:t>
      </w:r>
      <w:r w:rsidRPr="007B2478">
        <w:t>ferestrelor</w:t>
      </w:r>
    </w:p>
    <w:p w14:paraId="5B023526" w14:textId="49D68684" w:rsidR="007B2478" w:rsidRPr="007B2478" w:rsidRDefault="007B2478" w:rsidP="007B2478">
      <w:pPr>
        <w:numPr>
          <w:ilvl w:val="0"/>
          <w:numId w:val="30"/>
        </w:numPr>
      </w:pPr>
      <w:r w:rsidRPr="007B2478">
        <w:t>Sisteme</w:t>
      </w:r>
      <w:r w:rsidR="00647555">
        <w:t xml:space="preserve"> </w:t>
      </w:r>
      <w:r w:rsidRPr="007B2478">
        <w:t>de</w:t>
      </w:r>
      <w:r w:rsidR="00647555">
        <w:t xml:space="preserve"> </w:t>
      </w:r>
      <w:r w:rsidRPr="007B2478">
        <w:t>ventilare</w:t>
      </w:r>
      <w:r w:rsidR="00647555">
        <w:t xml:space="preserve"> </w:t>
      </w:r>
      <w:r w:rsidRPr="007B2478">
        <w:t>mecanică</w:t>
      </w:r>
      <w:r w:rsidR="00647555">
        <w:t xml:space="preserve"> </w:t>
      </w:r>
      <w:r w:rsidRPr="007B2478">
        <w:t>cu</w:t>
      </w:r>
      <w:r w:rsidR="00647555">
        <w:t xml:space="preserve"> </w:t>
      </w:r>
      <w:r w:rsidRPr="007B2478">
        <w:t>recuperarea</w:t>
      </w:r>
      <w:r w:rsidR="00647555">
        <w:t xml:space="preserve"> </w:t>
      </w:r>
      <w:r w:rsidRPr="007B2478">
        <w:t>căldurii</w:t>
      </w:r>
    </w:p>
    <w:p w14:paraId="7EBDDF00" w14:textId="77A481DE" w:rsidR="007B2478" w:rsidRPr="007B2478" w:rsidRDefault="007B2478" w:rsidP="007B2478">
      <w:pPr>
        <w:numPr>
          <w:ilvl w:val="0"/>
          <w:numId w:val="30"/>
        </w:numPr>
      </w:pPr>
      <w:r w:rsidRPr="007B2478">
        <w:t>Principii</w:t>
      </w:r>
      <w:r w:rsidR="00647555">
        <w:t xml:space="preserve"> </w:t>
      </w:r>
      <w:r w:rsidRPr="007B2478">
        <w:t>și</w:t>
      </w:r>
      <w:r w:rsidR="00647555">
        <w:t xml:space="preserve"> </w:t>
      </w:r>
      <w:r w:rsidRPr="007B2478">
        <w:t>soluții</w:t>
      </w:r>
      <w:r w:rsidR="00647555">
        <w:t xml:space="preserve"> </w:t>
      </w:r>
      <w:r w:rsidRPr="007B2478">
        <w:t>de</w:t>
      </w:r>
      <w:r w:rsidR="00647555">
        <w:t xml:space="preserve"> </w:t>
      </w:r>
      <w:r w:rsidRPr="007B2478">
        <w:t>utilizare</w:t>
      </w:r>
      <w:r w:rsidR="00647555">
        <w:t xml:space="preserve"> </w:t>
      </w:r>
      <w:r w:rsidRPr="007B2478">
        <w:t>a</w:t>
      </w:r>
      <w:r w:rsidR="00647555">
        <w:t xml:space="preserve"> </w:t>
      </w:r>
      <w:r w:rsidRPr="007B2478">
        <w:t>surselor</w:t>
      </w:r>
      <w:r w:rsidR="00647555">
        <w:t xml:space="preserve"> </w:t>
      </w:r>
      <w:r w:rsidRPr="007B2478">
        <w:t>regenerabile</w:t>
      </w:r>
      <w:r w:rsidR="00647555">
        <w:t xml:space="preserve"> </w:t>
      </w:r>
      <w:r w:rsidRPr="007B2478">
        <w:t>de</w:t>
      </w:r>
      <w:r w:rsidR="00647555">
        <w:t xml:space="preserve"> </w:t>
      </w:r>
      <w:r w:rsidRPr="007B2478">
        <w:t>energie</w:t>
      </w:r>
      <w:r w:rsidR="00647555">
        <w:t xml:space="preserve"> </w:t>
      </w:r>
      <w:r w:rsidRPr="007B2478">
        <w:t>în</w:t>
      </w:r>
      <w:r w:rsidR="00647555">
        <w:t xml:space="preserve"> </w:t>
      </w:r>
      <w:r w:rsidRPr="007B2478">
        <w:t>clădiri</w:t>
      </w:r>
      <w:r w:rsidR="00647555">
        <w:t xml:space="preserve"> </w:t>
      </w:r>
      <w:r w:rsidRPr="007B2478">
        <w:t>tip</w:t>
      </w:r>
      <w:r w:rsidR="00647555">
        <w:t xml:space="preserve"> </w:t>
      </w:r>
      <w:proofErr w:type="spellStart"/>
      <w:r w:rsidRPr="007B2478">
        <w:t>nZEB</w:t>
      </w:r>
      <w:proofErr w:type="spellEnd"/>
    </w:p>
    <w:p w14:paraId="5520FEEE" w14:textId="3B8A1DF9" w:rsidR="007B2478" w:rsidRPr="007B2478" w:rsidRDefault="007B2478" w:rsidP="007B2478">
      <w:pPr>
        <w:numPr>
          <w:ilvl w:val="0"/>
          <w:numId w:val="30"/>
        </w:numPr>
      </w:pPr>
      <w:r w:rsidRPr="007B2478">
        <w:t>Analiza</w:t>
      </w:r>
      <w:r w:rsidR="00647555">
        <w:t xml:space="preserve"> </w:t>
      </w:r>
      <w:r w:rsidRPr="007B2478">
        <w:t>clădirilor</w:t>
      </w:r>
      <w:r w:rsidR="00647555">
        <w:t xml:space="preserve"> </w:t>
      </w:r>
      <w:r w:rsidRPr="007B2478">
        <w:t>prin</w:t>
      </w:r>
      <w:r w:rsidR="00647555">
        <w:t xml:space="preserve"> </w:t>
      </w:r>
      <w:r w:rsidRPr="007B2478">
        <w:t>termoviziune</w:t>
      </w:r>
      <w:r w:rsidR="00647555">
        <w:t xml:space="preserve"> </w:t>
      </w:r>
      <w:r w:rsidRPr="007B2478">
        <w:t>-</w:t>
      </w:r>
      <w:r w:rsidR="00647555">
        <w:t xml:space="preserve"> </w:t>
      </w:r>
      <w:r w:rsidRPr="007B2478">
        <w:t>Investigarea</w:t>
      </w:r>
      <w:r w:rsidR="00647555">
        <w:t xml:space="preserve"> </w:t>
      </w:r>
      <w:r w:rsidRPr="007B2478">
        <w:t>în</w:t>
      </w:r>
      <w:r w:rsidR="00647555">
        <w:t xml:space="preserve"> </w:t>
      </w:r>
      <w:r w:rsidRPr="007B2478">
        <w:t>infraroșu</w:t>
      </w:r>
    </w:p>
    <w:p w14:paraId="6DE0DB15" w14:textId="44B935DC" w:rsidR="007B2478" w:rsidRPr="007B2478" w:rsidRDefault="007B2478" w:rsidP="007B2478">
      <w:pPr>
        <w:numPr>
          <w:ilvl w:val="0"/>
          <w:numId w:val="30"/>
        </w:numPr>
      </w:pPr>
      <w:r w:rsidRPr="007B2478">
        <w:t>Renovarea</w:t>
      </w:r>
      <w:r w:rsidR="00647555">
        <w:t xml:space="preserve"> </w:t>
      </w:r>
      <w:r w:rsidRPr="007B2478">
        <w:t>energetică</w:t>
      </w:r>
      <w:r w:rsidR="00647555">
        <w:t xml:space="preserve"> </w:t>
      </w:r>
      <w:r w:rsidRPr="007B2478">
        <w:t>a</w:t>
      </w:r>
      <w:r w:rsidR="00647555">
        <w:t xml:space="preserve"> </w:t>
      </w:r>
      <w:r w:rsidRPr="007B2478">
        <w:t>clădirilor</w:t>
      </w:r>
      <w:r w:rsidR="00647555">
        <w:t xml:space="preserve"> </w:t>
      </w:r>
      <w:r w:rsidRPr="007B2478">
        <w:t>la</w:t>
      </w:r>
      <w:r w:rsidR="00647555">
        <w:t xml:space="preserve"> </w:t>
      </w:r>
      <w:r w:rsidRPr="007B2478">
        <w:t>standard</w:t>
      </w:r>
      <w:r w:rsidR="00647555">
        <w:t xml:space="preserve"> </w:t>
      </w:r>
      <w:proofErr w:type="spellStart"/>
      <w:r w:rsidRPr="007B2478">
        <w:t>nZEB</w:t>
      </w:r>
      <w:proofErr w:type="spellEnd"/>
    </w:p>
    <w:p w14:paraId="6641A0AC" w14:textId="6421D05E" w:rsidR="007B2478" w:rsidRPr="007B2478" w:rsidRDefault="007B2478" w:rsidP="007B2478">
      <w:pPr>
        <w:numPr>
          <w:ilvl w:val="0"/>
          <w:numId w:val="30"/>
        </w:numPr>
      </w:pPr>
      <w:r w:rsidRPr="007B2478">
        <w:t>Proiectanți/consultanți</w:t>
      </w:r>
      <w:r w:rsidR="00647555">
        <w:t xml:space="preserve"> </w:t>
      </w:r>
      <w:r w:rsidRPr="007B2478">
        <w:t>de</w:t>
      </w:r>
      <w:r w:rsidR="00647555">
        <w:t xml:space="preserve"> </w:t>
      </w:r>
      <w:r w:rsidRPr="007B2478">
        <w:t>case</w:t>
      </w:r>
      <w:r w:rsidR="00647555">
        <w:t xml:space="preserve"> </w:t>
      </w:r>
      <w:r w:rsidRPr="007B2478">
        <w:t>pasive</w:t>
      </w:r>
    </w:p>
    <w:p w14:paraId="7EBDE3FC" w14:textId="1FBC94CA" w:rsidR="007B2478" w:rsidRPr="007B2478" w:rsidRDefault="007B2478" w:rsidP="007B2478">
      <w:pPr>
        <w:numPr>
          <w:ilvl w:val="0"/>
          <w:numId w:val="30"/>
        </w:numPr>
      </w:pPr>
      <w:r w:rsidRPr="007B2478">
        <w:t>Instalatori</w:t>
      </w:r>
      <w:r w:rsidR="00647555">
        <w:t xml:space="preserve"> </w:t>
      </w:r>
      <w:r w:rsidRPr="007B2478">
        <w:t>sisteme</w:t>
      </w:r>
      <w:r w:rsidR="00647555">
        <w:t xml:space="preserve"> </w:t>
      </w:r>
      <w:r w:rsidRPr="007B2478">
        <w:t>fotovoltaice</w:t>
      </w:r>
    </w:p>
    <w:p w14:paraId="55E04444" w14:textId="47ACE69A" w:rsidR="007B2478" w:rsidRPr="007B2478" w:rsidRDefault="007B2478" w:rsidP="007B2478">
      <w:pPr>
        <w:numPr>
          <w:ilvl w:val="0"/>
          <w:numId w:val="30"/>
        </w:numPr>
      </w:pPr>
      <w:r w:rsidRPr="007B2478">
        <w:t>Etanșeitatea</w:t>
      </w:r>
      <w:r w:rsidR="00647555">
        <w:t xml:space="preserve"> </w:t>
      </w:r>
      <w:r w:rsidRPr="007B2478">
        <w:t>la</w:t>
      </w:r>
      <w:r w:rsidR="00647555">
        <w:t xml:space="preserve"> </w:t>
      </w:r>
      <w:r w:rsidRPr="007B2478">
        <w:t>aer</w:t>
      </w:r>
      <w:r w:rsidR="00647555">
        <w:t xml:space="preserve"> </w:t>
      </w:r>
      <w:r w:rsidRPr="007B2478">
        <w:t>a</w:t>
      </w:r>
      <w:r w:rsidR="00647555">
        <w:t xml:space="preserve"> </w:t>
      </w:r>
      <w:r w:rsidRPr="007B2478">
        <w:t>anvelopei</w:t>
      </w:r>
      <w:r w:rsidR="00647555">
        <w:t xml:space="preserve"> </w:t>
      </w:r>
      <w:r w:rsidRPr="007B2478">
        <w:t>în</w:t>
      </w:r>
      <w:r w:rsidR="00647555">
        <w:t xml:space="preserve"> </w:t>
      </w:r>
      <w:r w:rsidRPr="007B2478">
        <w:t>clădiri</w:t>
      </w:r>
      <w:r w:rsidR="00647555">
        <w:t xml:space="preserve"> </w:t>
      </w:r>
      <w:r w:rsidRPr="007B2478">
        <w:t>tip</w:t>
      </w:r>
      <w:r w:rsidR="00647555">
        <w:t xml:space="preserve"> </w:t>
      </w:r>
      <w:proofErr w:type="spellStart"/>
      <w:r w:rsidRPr="007B2478">
        <w:t>nZEB</w:t>
      </w:r>
      <w:proofErr w:type="spellEnd"/>
    </w:p>
    <w:p w14:paraId="17A7B926" w14:textId="683D3BC7" w:rsidR="007B2478" w:rsidRPr="007B2478" w:rsidRDefault="007B2478" w:rsidP="007B2478">
      <w:pPr>
        <w:numPr>
          <w:ilvl w:val="0"/>
          <w:numId w:val="30"/>
        </w:numPr>
      </w:pPr>
      <w:r w:rsidRPr="007B2478">
        <w:t>Profesioniști</w:t>
      </w:r>
      <w:r w:rsidR="00647555">
        <w:t xml:space="preserve"> </w:t>
      </w:r>
      <w:r w:rsidRPr="007B2478">
        <w:t>în</w:t>
      </w:r>
      <w:r w:rsidR="00647555">
        <w:t xml:space="preserve"> </w:t>
      </w:r>
      <w:proofErr w:type="spellStart"/>
      <w:r w:rsidRPr="007B2478">
        <w:t>execuţie</w:t>
      </w:r>
      <w:proofErr w:type="spellEnd"/>
      <w:r w:rsidR="00647555">
        <w:t xml:space="preserve"> </w:t>
      </w:r>
      <w:r w:rsidRPr="007B2478">
        <w:t>pentru</w:t>
      </w:r>
      <w:r w:rsidR="00647555">
        <w:t xml:space="preserve"> </w:t>
      </w:r>
      <w:r w:rsidRPr="007B2478">
        <w:t>casa</w:t>
      </w:r>
      <w:r w:rsidR="00647555">
        <w:t xml:space="preserve"> </w:t>
      </w:r>
      <w:r w:rsidRPr="007B2478">
        <w:t>pasivă</w:t>
      </w:r>
    </w:p>
    <w:p w14:paraId="1876B57B" w14:textId="010F3F9D" w:rsidR="007B2478" w:rsidRPr="007B2478" w:rsidRDefault="007B2478" w:rsidP="007B2478">
      <w:r w:rsidRPr="007B2478">
        <w:t>Astfel,</w:t>
      </w:r>
      <w:r w:rsidR="00647555">
        <w:t xml:space="preserve"> </w:t>
      </w:r>
      <w:r w:rsidRPr="007B2478">
        <w:t>pentru</w:t>
      </w:r>
      <w:r w:rsidR="00647555">
        <w:t xml:space="preserve"> </w:t>
      </w:r>
      <w:r w:rsidRPr="007B2478">
        <w:t>realizarea</w:t>
      </w:r>
      <w:r w:rsidR="00647555">
        <w:t xml:space="preserve"> </w:t>
      </w:r>
      <w:r w:rsidRPr="007B2478">
        <w:t>demersurilor</w:t>
      </w:r>
      <w:r w:rsidR="00647555">
        <w:t xml:space="preserve"> </w:t>
      </w:r>
      <w:r w:rsidRPr="007B2478">
        <w:t>necesare</w:t>
      </w:r>
      <w:r w:rsidR="00647555">
        <w:t xml:space="preserve"> </w:t>
      </w:r>
      <w:r w:rsidRPr="007B2478">
        <w:t>atingerii</w:t>
      </w:r>
      <w:r w:rsidR="00647555">
        <w:t xml:space="preserve"> </w:t>
      </w:r>
      <w:r w:rsidRPr="007B2478">
        <w:t>țintei</w:t>
      </w:r>
      <w:r w:rsidR="00647555">
        <w:t xml:space="preserve"> </w:t>
      </w:r>
      <w:r w:rsidRPr="007B2478">
        <w:t>109</w:t>
      </w:r>
      <w:r w:rsidR="00647555">
        <w:t xml:space="preserve"> </w:t>
      </w:r>
      <w:r w:rsidRPr="007B2478">
        <w:t>este</w:t>
      </w:r>
      <w:r w:rsidR="00647555">
        <w:t xml:space="preserve"> </w:t>
      </w:r>
      <w:r w:rsidRPr="007B2478">
        <w:t>necesară</w:t>
      </w:r>
      <w:r w:rsidR="00647555">
        <w:t xml:space="preserve"> </w:t>
      </w:r>
      <w:r w:rsidRPr="007B2478">
        <w:t>organizarea</w:t>
      </w:r>
      <w:r w:rsidR="00647555">
        <w:t xml:space="preserve"> </w:t>
      </w:r>
      <w:r w:rsidRPr="007B2478">
        <w:t>unei</w:t>
      </w:r>
      <w:r w:rsidR="00647555">
        <w:t xml:space="preserve"> </w:t>
      </w:r>
      <w:r w:rsidRPr="007B2478">
        <w:t>perioade</w:t>
      </w:r>
      <w:r w:rsidR="00647555">
        <w:t xml:space="preserve"> </w:t>
      </w:r>
      <w:r w:rsidRPr="007B2478">
        <w:t>de</w:t>
      </w:r>
      <w:r w:rsidR="00647555">
        <w:t xml:space="preserve"> </w:t>
      </w:r>
      <w:r w:rsidRPr="007B2478">
        <w:t>testare</w:t>
      </w:r>
      <w:r w:rsidR="00647555">
        <w:t xml:space="preserve"> </w:t>
      </w:r>
      <w:r w:rsidRPr="007B2478">
        <w:t>a</w:t>
      </w:r>
      <w:r w:rsidR="00647555">
        <w:t xml:space="preserve"> </w:t>
      </w:r>
      <w:r w:rsidRPr="007B2478">
        <w:t>pieței.</w:t>
      </w:r>
    </w:p>
    <w:p w14:paraId="1D1CFEE3" w14:textId="3280FC1E" w:rsidR="007B2478" w:rsidRPr="007B2478" w:rsidRDefault="007B2478" w:rsidP="007B2478">
      <w:r w:rsidRPr="007B2478">
        <w:t>În</w:t>
      </w:r>
      <w:r w:rsidR="00647555">
        <w:t xml:space="preserve"> </w:t>
      </w:r>
      <w:r w:rsidRPr="007B2478">
        <w:t>perioada</w:t>
      </w:r>
      <w:r w:rsidR="00647555">
        <w:t xml:space="preserve"> </w:t>
      </w:r>
      <w:r w:rsidRPr="007B2478">
        <w:rPr>
          <w:b/>
          <w:bCs/>
        </w:rPr>
        <w:t>12.12.2023-20.12.2023</w:t>
      </w:r>
      <w:r w:rsidR="00647555">
        <w:rPr>
          <w:b/>
          <w:bCs/>
        </w:rPr>
        <w:t xml:space="preserve"> </w:t>
      </w:r>
      <w:r w:rsidRPr="007B2478">
        <w:rPr>
          <w:b/>
          <w:bCs/>
        </w:rPr>
        <w:t>solicitanții</w:t>
      </w:r>
      <w:r w:rsidR="00647555">
        <w:rPr>
          <w:b/>
          <w:bCs/>
        </w:rPr>
        <w:t xml:space="preserve"> </w:t>
      </w:r>
      <w:r w:rsidRPr="007B2478">
        <w:rPr>
          <w:b/>
          <w:bCs/>
        </w:rPr>
        <w:t>care</w:t>
      </w:r>
      <w:r w:rsidR="00647555">
        <w:rPr>
          <w:b/>
          <w:bCs/>
        </w:rPr>
        <w:t xml:space="preserve"> </w:t>
      </w:r>
      <w:r w:rsidRPr="007B2478">
        <w:rPr>
          <w:b/>
          <w:bCs/>
        </w:rPr>
        <w:t>doresc</w:t>
      </w:r>
      <w:r w:rsidR="00647555">
        <w:rPr>
          <w:b/>
          <w:bCs/>
        </w:rPr>
        <w:t xml:space="preserve"> </w:t>
      </w:r>
      <w:r w:rsidRPr="007B2478">
        <w:rPr>
          <w:b/>
          <w:bCs/>
        </w:rPr>
        <w:t>să</w:t>
      </w:r>
      <w:r w:rsidR="00647555">
        <w:rPr>
          <w:b/>
          <w:bCs/>
        </w:rPr>
        <w:t xml:space="preserve"> </w:t>
      </w:r>
      <w:r w:rsidRPr="007B2478">
        <w:rPr>
          <w:b/>
          <w:bCs/>
        </w:rPr>
        <w:t>participe</w:t>
      </w:r>
      <w:r w:rsidR="00647555">
        <w:rPr>
          <w:b/>
          <w:bCs/>
        </w:rPr>
        <w:t xml:space="preserve"> </w:t>
      </w:r>
      <w:r w:rsidRPr="007B2478">
        <w:rPr>
          <w:b/>
          <w:bCs/>
        </w:rPr>
        <w:t>la</w:t>
      </w:r>
      <w:r w:rsidR="00647555">
        <w:rPr>
          <w:b/>
          <w:bCs/>
        </w:rPr>
        <w:t xml:space="preserve"> </w:t>
      </w:r>
      <w:r w:rsidRPr="007B2478">
        <w:rPr>
          <w:b/>
          <w:bCs/>
        </w:rPr>
        <w:t>programele</w:t>
      </w:r>
      <w:r w:rsidR="00647555">
        <w:rPr>
          <w:b/>
          <w:bCs/>
        </w:rPr>
        <w:t xml:space="preserve"> </w:t>
      </w:r>
      <w:r w:rsidRPr="007B2478">
        <w:rPr>
          <w:b/>
          <w:bCs/>
        </w:rPr>
        <w:t>de</w:t>
      </w:r>
      <w:r w:rsidR="00647555">
        <w:rPr>
          <w:b/>
          <w:bCs/>
        </w:rPr>
        <w:t xml:space="preserve"> </w:t>
      </w:r>
      <w:r w:rsidRPr="007B2478">
        <w:rPr>
          <w:b/>
          <w:bCs/>
        </w:rPr>
        <w:t>formare</w:t>
      </w:r>
      <w:r w:rsidR="00647555">
        <w:rPr>
          <w:b/>
          <w:bCs/>
        </w:rPr>
        <w:t xml:space="preserve"> </w:t>
      </w:r>
      <w:r w:rsidRPr="007B2478">
        <w:rPr>
          <w:b/>
          <w:bCs/>
        </w:rPr>
        <w:t>în</w:t>
      </w:r>
      <w:r w:rsidR="00647555">
        <w:rPr>
          <w:b/>
          <w:bCs/>
        </w:rPr>
        <w:t xml:space="preserve"> </w:t>
      </w:r>
      <w:r w:rsidRPr="007B2478">
        <w:rPr>
          <w:b/>
          <w:bCs/>
        </w:rPr>
        <w:t>domeniul</w:t>
      </w:r>
      <w:r w:rsidR="00647555">
        <w:rPr>
          <w:b/>
          <w:bCs/>
        </w:rPr>
        <w:t xml:space="preserve"> </w:t>
      </w:r>
      <w:r w:rsidRPr="007B2478">
        <w:rPr>
          <w:b/>
          <w:bCs/>
        </w:rPr>
        <w:t>eficienței</w:t>
      </w:r>
      <w:r w:rsidR="00647555">
        <w:rPr>
          <w:b/>
          <w:bCs/>
        </w:rPr>
        <w:t xml:space="preserve"> </w:t>
      </w:r>
      <w:r w:rsidRPr="007B2478">
        <w:rPr>
          <w:b/>
          <w:bCs/>
        </w:rPr>
        <w:t>energetice</w:t>
      </w:r>
      <w:r w:rsidR="00647555">
        <w:rPr>
          <w:b/>
          <w:bCs/>
        </w:rPr>
        <w:t xml:space="preserve"> </w:t>
      </w:r>
      <w:r w:rsidRPr="007B2478">
        <w:t>se</w:t>
      </w:r>
      <w:r w:rsidR="00647555">
        <w:t xml:space="preserve"> </w:t>
      </w:r>
      <w:r w:rsidRPr="007B2478">
        <w:t>pot</w:t>
      </w:r>
      <w:r w:rsidR="00647555">
        <w:t xml:space="preserve"> </w:t>
      </w:r>
      <w:r w:rsidRPr="007B2478">
        <w:t>înscrie</w:t>
      </w:r>
      <w:r w:rsidR="00647555">
        <w:t xml:space="preserve"> </w:t>
      </w:r>
      <w:r w:rsidRPr="007B2478">
        <w:t>în</w:t>
      </w:r>
      <w:r w:rsidR="00647555">
        <w:t xml:space="preserve"> </w:t>
      </w:r>
      <w:r w:rsidRPr="007B2478">
        <w:t>platforma</w:t>
      </w:r>
      <w:r w:rsidR="00647555">
        <w:t xml:space="preserve"> </w:t>
      </w:r>
      <w:r w:rsidRPr="007B2478">
        <w:t>MDLPA</w:t>
      </w:r>
      <w:r w:rsidR="00647555">
        <w:t xml:space="preserve"> </w:t>
      </w:r>
      <w:hyperlink r:id="rId35" w:tgtFrame="_blank" w:history="1">
        <w:r w:rsidRPr="007B2478">
          <w:rPr>
            <w:rStyle w:val="Hyperlink"/>
            <w:szCs w:val="24"/>
          </w:rPr>
          <w:t>www.mdlpa.ro/investitii/PNRR</w:t>
        </w:r>
      </w:hyperlink>
      <w:r w:rsidRPr="007B2478">
        <w:t>.</w:t>
      </w:r>
    </w:p>
    <w:p w14:paraId="7C6AFDB6" w14:textId="239C5F9A" w:rsidR="007B2478" w:rsidRPr="007B2478" w:rsidRDefault="007B2478" w:rsidP="007B2478">
      <w:r w:rsidRPr="007B2478">
        <w:rPr>
          <w:b/>
          <w:bCs/>
        </w:rPr>
        <w:t>Data</w:t>
      </w:r>
      <w:r w:rsidR="00647555">
        <w:rPr>
          <w:b/>
          <w:bCs/>
        </w:rPr>
        <w:t xml:space="preserve"> </w:t>
      </w:r>
      <w:r w:rsidRPr="007B2478">
        <w:rPr>
          <w:b/>
          <w:bCs/>
        </w:rPr>
        <w:t>și</w:t>
      </w:r>
      <w:r w:rsidR="00647555">
        <w:rPr>
          <w:b/>
          <w:bCs/>
        </w:rPr>
        <w:t xml:space="preserve"> </w:t>
      </w:r>
      <w:r w:rsidRPr="007B2478">
        <w:rPr>
          <w:b/>
          <w:bCs/>
        </w:rPr>
        <w:t>ora</w:t>
      </w:r>
      <w:r w:rsidR="00647555">
        <w:rPr>
          <w:b/>
          <w:bCs/>
        </w:rPr>
        <w:t xml:space="preserve"> </w:t>
      </w:r>
      <w:r w:rsidRPr="007B2478">
        <w:rPr>
          <w:b/>
          <w:bCs/>
        </w:rPr>
        <w:t>de</w:t>
      </w:r>
      <w:r w:rsidR="00647555">
        <w:rPr>
          <w:b/>
          <w:bCs/>
        </w:rPr>
        <w:t xml:space="preserve"> </w:t>
      </w:r>
      <w:r w:rsidRPr="007B2478">
        <w:rPr>
          <w:b/>
          <w:bCs/>
        </w:rPr>
        <w:t>începere</w:t>
      </w:r>
      <w:r w:rsidR="00647555">
        <w:rPr>
          <w:b/>
          <w:bCs/>
        </w:rPr>
        <w:t xml:space="preserve"> </w:t>
      </w:r>
      <w:r w:rsidRPr="007B2478">
        <w:rPr>
          <w:b/>
          <w:bCs/>
        </w:rPr>
        <w:t>a</w:t>
      </w:r>
      <w:r w:rsidR="00647555">
        <w:rPr>
          <w:b/>
          <w:bCs/>
        </w:rPr>
        <w:t xml:space="preserve"> </w:t>
      </w:r>
      <w:r w:rsidRPr="007B2478">
        <w:rPr>
          <w:b/>
          <w:bCs/>
        </w:rPr>
        <w:t>depunerii</w:t>
      </w:r>
      <w:r w:rsidR="00647555">
        <w:rPr>
          <w:b/>
          <w:bCs/>
        </w:rPr>
        <w:t xml:space="preserve"> </w:t>
      </w:r>
      <w:r w:rsidRPr="007B2478">
        <w:rPr>
          <w:b/>
          <w:bCs/>
        </w:rPr>
        <w:t>solicitărilor:</w:t>
      </w:r>
      <w:r w:rsidR="00647555">
        <w:rPr>
          <w:b/>
          <w:bCs/>
        </w:rPr>
        <w:t xml:space="preserve"> </w:t>
      </w:r>
      <w:r w:rsidRPr="007B2478">
        <w:rPr>
          <w:b/>
          <w:bCs/>
        </w:rPr>
        <w:t>12.12.2023,</w:t>
      </w:r>
      <w:r w:rsidR="00647555">
        <w:rPr>
          <w:b/>
          <w:bCs/>
        </w:rPr>
        <w:t xml:space="preserve"> </w:t>
      </w:r>
      <w:r w:rsidRPr="007B2478">
        <w:rPr>
          <w:b/>
          <w:bCs/>
        </w:rPr>
        <w:t>ora</w:t>
      </w:r>
      <w:r w:rsidR="00647555">
        <w:rPr>
          <w:b/>
          <w:bCs/>
        </w:rPr>
        <w:t xml:space="preserve"> </w:t>
      </w:r>
      <w:r w:rsidRPr="007B2478">
        <w:rPr>
          <w:b/>
          <w:bCs/>
        </w:rPr>
        <w:t>10.00</w:t>
      </w:r>
    </w:p>
    <w:p w14:paraId="2F94389D" w14:textId="02F7169D" w:rsidR="007B2478" w:rsidRPr="007B2478" w:rsidRDefault="007B2478" w:rsidP="007B2478">
      <w:r w:rsidRPr="007B2478">
        <w:rPr>
          <w:b/>
          <w:bCs/>
        </w:rPr>
        <w:t>Data</w:t>
      </w:r>
      <w:r w:rsidR="00647555">
        <w:rPr>
          <w:b/>
          <w:bCs/>
        </w:rPr>
        <w:t xml:space="preserve"> </w:t>
      </w:r>
      <w:r w:rsidRPr="007B2478">
        <w:rPr>
          <w:b/>
          <w:bCs/>
        </w:rPr>
        <w:t>și</w:t>
      </w:r>
      <w:r w:rsidR="00647555">
        <w:rPr>
          <w:b/>
          <w:bCs/>
        </w:rPr>
        <w:t xml:space="preserve"> </w:t>
      </w:r>
      <w:r w:rsidRPr="007B2478">
        <w:rPr>
          <w:b/>
          <w:bCs/>
        </w:rPr>
        <w:t>ora</w:t>
      </w:r>
      <w:r w:rsidR="00647555">
        <w:rPr>
          <w:b/>
          <w:bCs/>
        </w:rPr>
        <w:t xml:space="preserve"> </w:t>
      </w:r>
      <w:r w:rsidRPr="007B2478">
        <w:rPr>
          <w:b/>
          <w:bCs/>
        </w:rPr>
        <w:t>de</w:t>
      </w:r>
      <w:r w:rsidR="00647555">
        <w:rPr>
          <w:b/>
          <w:bCs/>
        </w:rPr>
        <w:t xml:space="preserve"> </w:t>
      </w:r>
      <w:r w:rsidRPr="007B2478">
        <w:rPr>
          <w:b/>
          <w:bCs/>
        </w:rPr>
        <w:t>închidere</w:t>
      </w:r>
      <w:r w:rsidR="00647555">
        <w:rPr>
          <w:b/>
          <w:bCs/>
        </w:rPr>
        <w:t xml:space="preserve"> </w:t>
      </w:r>
      <w:r w:rsidRPr="007B2478">
        <w:rPr>
          <w:b/>
          <w:bCs/>
        </w:rPr>
        <w:t>a</w:t>
      </w:r>
      <w:r w:rsidR="00647555">
        <w:rPr>
          <w:b/>
          <w:bCs/>
        </w:rPr>
        <w:t xml:space="preserve"> </w:t>
      </w:r>
      <w:r w:rsidRPr="007B2478">
        <w:rPr>
          <w:b/>
          <w:bCs/>
        </w:rPr>
        <w:t>depunerii</w:t>
      </w:r>
      <w:r w:rsidR="00647555">
        <w:rPr>
          <w:b/>
          <w:bCs/>
        </w:rPr>
        <w:t xml:space="preserve"> </w:t>
      </w:r>
      <w:r w:rsidRPr="007B2478">
        <w:rPr>
          <w:b/>
          <w:bCs/>
        </w:rPr>
        <w:t>solicitărilor:</w:t>
      </w:r>
      <w:r w:rsidR="00647555">
        <w:rPr>
          <w:b/>
          <w:bCs/>
        </w:rPr>
        <w:t xml:space="preserve"> </w:t>
      </w:r>
      <w:r w:rsidRPr="007B2478">
        <w:rPr>
          <w:b/>
          <w:bCs/>
        </w:rPr>
        <w:t>20.12.2023,</w:t>
      </w:r>
      <w:r w:rsidR="00647555">
        <w:rPr>
          <w:b/>
          <w:bCs/>
        </w:rPr>
        <w:t xml:space="preserve"> </w:t>
      </w:r>
      <w:r w:rsidRPr="007B2478">
        <w:rPr>
          <w:b/>
          <w:bCs/>
        </w:rPr>
        <w:t>ora</w:t>
      </w:r>
      <w:r w:rsidR="00647555">
        <w:rPr>
          <w:b/>
          <w:bCs/>
        </w:rPr>
        <w:t xml:space="preserve"> </w:t>
      </w:r>
      <w:r w:rsidRPr="007B2478">
        <w:rPr>
          <w:b/>
          <w:bCs/>
        </w:rPr>
        <w:t>18:00</w:t>
      </w:r>
    </w:p>
    <w:p w14:paraId="644C9E7F" w14:textId="50735701" w:rsidR="007B2478" w:rsidRPr="007B2478" w:rsidRDefault="007B2478" w:rsidP="007B2478">
      <w:r w:rsidRPr="007B2478">
        <w:t>Această</w:t>
      </w:r>
      <w:r w:rsidR="00647555">
        <w:t xml:space="preserve"> </w:t>
      </w:r>
      <w:r w:rsidRPr="007B2478">
        <w:t>perioadă</w:t>
      </w:r>
      <w:r w:rsidR="00647555">
        <w:t xml:space="preserve"> </w:t>
      </w:r>
      <w:r w:rsidRPr="007B2478">
        <w:t>de</w:t>
      </w:r>
      <w:r w:rsidR="00647555">
        <w:t xml:space="preserve"> </w:t>
      </w:r>
      <w:r w:rsidRPr="007B2478">
        <w:t>testare</w:t>
      </w:r>
      <w:r w:rsidR="00647555">
        <w:t xml:space="preserve"> </w:t>
      </w:r>
      <w:r w:rsidRPr="007B2478">
        <w:t>este</w:t>
      </w:r>
      <w:r w:rsidR="00647555">
        <w:t xml:space="preserve"> </w:t>
      </w:r>
      <w:r w:rsidRPr="007B2478">
        <w:t>necesară</w:t>
      </w:r>
      <w:r w:rsidR="00647555">
        <w:t xml:space="preserve"> </w:t>
      </w:r>
      <w:r w:rsidRPr="007B2478">
        <w:t>în</w:t>
      </w:r>
      <w:r w:rsidR="00647555">
        <w:t xml:space="preserve"> </w:t>
      </w:r>
      <w:r w:rsidRPr="007B2478">
        <w:t>scopul</w:t>
      </w:r>
      <w:r w:rsidR="00647555">
        <w:t xml:space="preserve"> </w:t>
      </w:r>
      <w:r w:rsidRPr="007B2478">
        <w:t>identificării</w:t>
      </w:r>
      <w:r w:rsidR="00647555">
        <w:t xml:space="preserve"> </w:t>
      </w:r>
      <w:r w:rsidRPr="007B2478">
        <w:t>interesului</w:t>
      </w:r>
      <w:r w:rsidR="00647555">
        <w:t xml:space="preserve"> </w:t>
      </w:r>
      <w:r w:rsidRPr="007B2478">
        <w:t>manifestat</w:t>
      </w:r>
      <w:r w:rsidR="00647555">
        <w:t xml:space="preserve"> </w:t>
      </w:r>
      <w:r w:rsidRPr="007B2478">
        <w:t>în</w:t>
      </w:r>
      <w:r w:rsidR="00647555">
        <w:t xml:space="preserve"> </w:t>
      </w:r>
      <w:r w:rsidRPr="007B2478">
        <w:t>alegerea</w:t>
      </w:r>
      <w:r w:rsidR="00647555">
        <w:t xml:space="preserve"> </w:t>
      </w:r>
      <w:r w:rsidRPr="007B2478">
        <w:t>participării</w:t>
      </w:r>
      <w:r w:rsidR="00647555">
        <w:t xml:space="preserve"> </w:t>
      </w:r>
      <w:r w:rsidRPr="007B2478">
        <w:t>la</w:t>
      </w:r>
      <w:r w:rsidR="00647555">
        <w:t xml:space="preserve"> </w:t>
      </w:r>
      <w:r w:rsidRPr="007B2478">
        <w:t>cursuri,</w:t>
      </w:r>
      <w:r w:rsidR="00647555">
        <w:t xml:space="preserve"> </w:t>
      </w:r>
      <w:r w:rsidRPr="007B2478">
        <w:t>de</w:t>
      </w:r>
      <w:r w:rsidR="00647555">
        <w:t xml:space="preserve"> </w:t>
      </w:r>
      <w:r w:rsidRPr="007B2478">
        <w:t>către</w:t>
      </w:r>
      <w:r w:rsidR="00647555">
        <w:t xml:space="preserve"> </w:t>
      </w:r>
      <w:r w:rsidRPr="007B2478">
        <w:t>grupul</w:t>
      </w:r>
      <w:r w:rsidR="00647555">
        <w:t xml:space="preserve"> </w:t>
      </w:r>
      <w:r w:rsidRPr="007B2478">
        <w:t>țintă.</w:t>
      </w:r>
    </w:p>
    <w:p w14:paraId="6A696891" w14:textId="1537FAE2" w:rsidR="007B2478" w:rsidRPr="007B2478" w:rsidRDefault="007B2478" w:rsidP="007B2478">
      <w:r w:rsidRPr="007B2478">
        <w:rPr>
          <w:b/>
          <w:bCs/>
        </w:rPr>
        <w:t>Solicitanții</w:t>
      </w:r>
      <w:r w:rsidR="00647555">
        <w:rPr>
          <w:b/>
          <w:bCs/>
        </w:rPr>
        <w:t xml:space="preserve"> </w:t>
      </w:r>
      <w:r w:rsidRPr="007B2478">
        <w:rPr>
          <w:b/>
          <w:bCs/>
        </w:rPr>
        <w:t>pot</w:t>
      </w:r>
      <w:r w:rsidR="00647555">
        <w:rPr>
          <w:b/>
          <w:bCs/>
        </w:rPr>
        <w:t xml:space="preserve"> </w:t>
      </w:r>
      <w:r w:rsidRPr="007B2478">
        <w:rPr>
          <w:b/>
          <w:bCs/>
        </w:rPr>
        <w:t>fi:</w:t>
      </w:r>
    </w:p>
    <w:p w14:paraId="68DD7B3C" w14:textId="5C31F006" w:rsidR="007B2478" w:rsidRPr="007B2478" w:rsidRDefault="007B2478" w:rsidP="007B2478">
      <w:pPr>
        <w:numPr>
          <w:ilvl w:val="0"/>
          <w:numId w:val="31"/>
        </w:numPr>
      </w:pPr>
      <w:r w:rsidRPr="007B2478">
        <w:t>Specialiști</w:t>
      </w:r>
      <w:r w:rsidR="00647555" w:rsidRPr="00647555">
        <w:t xml:space="preserve"> </w:t>
      </w:r>
      <w:r w:rsidRPr="007B2478">
        <w:t>cu</w:t>
      </w:r>
      <w:r w:rsidR="00647555" w:rsidRPr="00647555">
        <w:t xml:space="preserve"> </w:t>
      </w:r>
      <w:r w:rsidRPr="007B2478">
        <w:t>activitate</w:t>
      </w:r>
      <w:r w:rsidR="00647555" w:rsidRPr="00647555">
        <w:t xml:space="preserve"> </w:t>
      </w:r>
      <w:r w:rsidRPr="007B2478">
        <w:t>în</w:t>
      </w:r>
      <w:r w:rsidR="00647555" w:rsidRPr="00647555">
        <w:t xml:space="preserve"> </w:t>
      </w:r>
      <w:r w:rsidRPr="007B2478">
        <w:t>construcții</w:t>
      </w:r>
    </w:p>
    <w:p w14:paraId="13CD909B" w14:textId="4E328705" w:rsidR="007B2478" w:rsidRPr="007B2478" w:rsidRDefault="007B2478" w:rsidP="007B2478">
      <w:pPr>
        <w:numPr>
          <w:ilvl w:val="0"/>
          <w:numId w:val="31"/>
        </w:numPr>
      </w:pPr>
      <w:r w:rsidRPr="007B2478">
        <w:t>Întreprinderi</w:t>
      </w:r>
      <w:r w:rsidR="00647555" w:rsidRPr="00647555">
        <w:t xml:space="preserve"> </w:t>
      </w:r>
      <w:r w:rsidRPr="007B2478">
        <w:t>care</w:t>
      </w:r>
      <w:r w:rsidR="00647555" w:rsidRPr="00647555">
        <w:t xml:space="preserve"> </w:t>
      </w:r>
      <w:r w:rsidRPr="007B2478">
        <w:t>desfășoară</w:t>
      </w:r>
      <w:r w:rsidR="00647555" w:rsidRPr="00647555">
        <w:t xml:space="preserve"> </w:t>
      </w:r>
      <w:r w:rsidRPr="007B2478">
        <w:t>activități</w:t>
      </w:r>
      <w:r w:rsidR="00647555" w:rsidRPr="00647555">
        <w:t xml:space="preserve"> </w:t>
      </w:r>
      <w:r w:rsidRPr="007B2478">
        <w:t>în</w:t>
      </w:r>
      <w:r w:rsidR="00647555" w:rsidRPr="00647555">
        <w:t xml:space="preserve"> </w:t>
      </w:r>
      <w:r w:rsidRPr="007B2478">
        <w:t>sectorul</w:t>
      </w:r>
      <w:r w:rsidR="00647555" w:rsidRPr="00647555">
        <w:t xml:space="preserve"> </w:t>
      </w:r>
      <w:r w:rsidRPr="007B2478">
        <w:t>construcții</w:t>
      </w:r>
      <w:r w:rsidR="00647555" w:rsidRPr="00647555">
        <w:t xml:space="preserve"> </w:t>
      </w:r>
      <w:r w:rsidRPr="007B2478">
        <w:t>(codurile</w:t>
      </w:r>
      <w:r w:rsidR="00647555">
        <w:t xml:space="preserve"> </w:t>
      </w:r>
      <w:r w:rsidRPr="007B2478">
        <w:t>CAEN</w:t>
      </w:r>
      <w:r w:rsidR="00647555">
        <w:t xml:space="preserve"> </w:t>
      </w:r>
      <w:r w:rsidRPr="007B2478">
        <w:t>care</w:t>
      </w:r>
      <w:r w:rsidR="00647555">
        <w:t xml:space="preserve"> </w:t>
      </w:r>
      <w:r w:rsidRPr="007B2478">
        <w:t>se</w:t>
      </w:r>
      <w:r w:rsidR="00647555">
        <w:t xml:space="preserve"> </w:t>
      </w:r>
      <w:r w:rsidRPr="007B2478">
        <w:t>regăsesc</w:t>
      </w:r>
      <w:r w:rsidR="00647555">
        <w:t xml:space="preserve"> </w:t>
      </w:r>
      <w:r w:rsidRPr="007B2478">
        <w:t>în</w:t>
      </w:r>
      <w:r w:rsidR="00647555">
        <w:t xml:space="preserve"> </w:t>
      </w:r>
      <w:r w:rsidRPr="007B2478">
        <w:t>diviziunile</w:t>
      </w:r>
      <w:r w:rsidR="00647555">
        <w:t xml:space="preserve"> </w:t>
      </w:r>
      <w:r w:rsidRPr="007B2478">
        <w:t>41</w:t>
      </w:r>
      <w:r w:rsidR="00647555">
        <w:t xml:space="preserve"> </w:t>
      </w:r>
      <w:r w:rsidRPr="007B2478">
        <w:t>Construcții</w:t>
      </w:r>
      <w:r w:rsidR="00647555">
        <w:t xml:space="preserve"> </w:t>
      </w:r>
      <w:r w:rsidRPr="007B2478">
        <w:t>de</w:t>
      </w:r>
      <w:r w:rsidR="00647555">
        <w:t xml:space="preserve"> </w:t>
      </w:r>
      <w:r w:rsidRPr="007B2478">
        <w:t>clădiri</w:t>
      </w:r>
      <w:r w:rsidR="00647555">
        <w:t xml:space="preserve"> </w:t>
      </w:r>
      <w:r w:rsidRPr="007B2478">
        <w:t>(</w:t>
      </w:r>
      <w:hyperlink r:id="rId36" w:tgtFrame="_blank" w:history="1">
        <w:r w:rsidRPr="007B2478">
          <w:rPr>
            <w:rStyle w:val="Hyperlink"/>
            <w:szCs w:val="24"/>
          </w:rPr>
          <w:t>CAEN</w:t>
        </w:r>
        <w:r w:rsidR="00647555">
          <w:rPr>
            <w:rStyle w:val="Hyperlink"/>
            <w:szCs w:val="24"/>
          </w:rPr>
          <w:t xml:space="preserve"> </w:t>
        </w:r>
        <w:r w:rsidRPr="007B2478">
          <w:rPr>
            <w:rStyle w:val="Hyperlink"/>
            <w:szCs w:val="24"/>
          </w:rPr>
          <w:t>412</w:t>
        </w:r>
      </w:hyperlink>
      <w:r w:rsidRPr="007B2478">
        <w:t>-</w:t>
      </w:r>
      <w:r w:rsidR="00647555">
        <w:t xml:space="preserve"> </w:t>
      </w:r>
      <w:hyperlink r:id="rId37" w:tgtFrame="_blank" w:history="1">
        <w:r w:rsidRPr="007B2478">
          <w:rPr>
            <w:rStyle w:val="Hyperlink"/>
            <w:szCs w:val="24"/>
          </w:rPr>
          <w:t>Lucrări</w:t>
        </w:r>
        <w:r w:rsidR="00647555">
          <w:rPr>
            <w:rStyle w:val="Hyperlink"/>
            <w:szCs w:val="24"/>
          </w:rPr>
          <w:t xml:space="preserve"> </w:t>
        </w:r>
        <w:r w:rsidRPr="007B2478">
          <w:rPr>
            <w:rStyle w:val="Hyperlink"/>
            <w:szCs w:val="24"/>
          </w:rPr>
          <w:t>de</w:t>
        </w:r>
        <w:r w:rsidR="00647555">
          <w:rPr>
            <w:rStyle w:val="Hyperlink"/>
            <w:szCs w:val="24"/>
          </w:rPr>
          <w:t xml:space="preserve"> </w:t>
        </w:r>
        <w:r w:rsidRPr="007B2478">
          <w:rPr>
            <w:rStyle w:val="Hyperlink"/>
            <w:szCs w:val="24"/>
          </w:rPr>
          <w:t>construcții</w:t>
        </w:r>
        <w:r w:rsidR="00647555">
          <w:rPr>
            <w:rStyle w:val="Hyperlink"/>
            <w:szCs w:val="24"/>
          </w:rPr>
          <w:t xml:space="preserve"> </w:t>
        </w:r>
        <w:r w:rsidRPr="007B2478">
          <w:rPr>
            <w:rStyle w:val="Hyperlink"/>
            <w:szCs w:val="24"/>
          </w:rPr>
          <w:t>a</w:t>
        </w:r>
        <w:r w:rsidR="00647555">
          <w:rPr>
            <w:rStyle w:val="Hyperlink"/>
            <w:szCs w:val="24"/>
          </w:rPr>
          <w:t xml:space="preserve"> </w:t>
        </w:r>
        <w:r w:rsidRPr="007B2478">
          <w:rPr>
            <w:rStyle w:val="Hyperlink"/>
            <w:szCs w:val="24"/>
          </w:rPr>
          <w:t>clădirilor</w:t>
        </w:r>
        <w:r w:rsidR="00647555">
          <w:rPr>
            <w:rStyle w:val="Hyperlink"/>
            <w:szCs w:val="24"/>
          </w:rPr>
          <w:t xml:space="preserve"> </w:t>
        </w:r>
        <w:r w:rsidRPr="007B2478">
          <w:rPr>
            <w:rStyle w:val="Hyperlink"/>
            <w:szCs w:val="24"/>
          </w:rPr>
          <w:t>rezidențiale</w:t>
        </w:r>
        <w:r w:rsidR="00647555">
          <w:rPr>
            <w:rStyle w:val="Hyperlink"/>
            <w:szCs w:val="24"/>
          </w:rPr>
          <w:t xml:space="preserve"> </w:t>
        </w:r>
        <w:r w:rsidRPr="007B2478">
          <w:rPr>
            <w:rStyle w:val="Hyperlink"/>
            <w:szCs w:val="24"/>
          </w:rPr>
          <w:t>și</w:t>
        </w:r>
        <w:r w:rsidR="00647555">
          <w:rPr>
            <w:rStyle w:val="Hyperlink"/>
            <w:szCs w:val="24"/>
          </w:rPr>
          <w:t xml:space="preserve"> </w:t>
        </w:r>
        <w:r w:rsidRPr="007B2478">
          <w:rPr>
            <w:rStyle w:val="Hyperlink"/>
            <w:szCs w:val="24"/>
          </w:rPr>
          <w:t>nerezidențiale</w:t>
        </w:r>
      </w:hyperlink>
      <w:r w:rsidRPr="007B2478">
        <w:t>),</w:t>
      </w:r>
      <w:r w:rsidR="00647555">
        <w:t xml:space="preserve"> </w:t>
      </w:r>
      <w:r w:rsidRPr="007B2478">
        <w:t>43</w:t>
      </w:r>
      <w:r w:rsidR="00647555">
        <w:t xml:space="preserve"> </w:t>
      </w:r>
      <w:hyperlink r:id="rId38" w:tgtFrame="_blank" w:history="1">
        <w:r w:rsidRPr="007B2478">
          <w:rPr>
            <w:rStyle w:val="Hyperlink"/>
            <w:szCs w:val="24"/>
          </w:rPr>
          <w:t>Lucrări</w:t>
        </w:r>
        <w:r w:rsidR="00647555">
          <w:rPr>
            <w:rStyle w:val="Hyperlink"/>
            <w:szCs w:val="24"/>
          </w:rPr>
          <w:t xml:space="preserve"> </w:t>
        </w:r>
        <w:r w:rsidRPr="007B2478">
          <w:rPr>
            <w:rStyle w:val="Hyperlink"/>
            <w:szCs w:val="24"/>
          </w:rPr>
          <w:t>speciale</w:t>
        </w:r>
        <w:r w:rsidR="00647555">
          <w:rPr>
            <w:rStyle w:val="Hyperlink"/>
            <w:szCs w:val="24"/>
          </w:rPr>
          <w:t xml:space="preserve"> </w:t>
        </w:r>
        <w:r w:rsidRPr="007B2478">
          <w:rPr>
            <w:rStyle w:val="Hyperlink"/>
            <w:szCs w:val="24"/>
          </w:rPr>
          <w:t>de</w:t>
        </w:r>
        <w:r w:rsidR="00647555">
          <w:rPr>
            <w:rStyle w:val="Hyperlink"/>
            <w:szCs w:val="24"/>
          </w:rPr>
          <w:t xml:space="preserve"> </w:t>
        </w:r>
        <w:r w:rsidRPr="007B2478">
          <w:rPr>
            <w:rStyle w:val="Hyperlink"/>
            <w:szCs w:val="24"/>
          </w:rPr>
          <w:t>construcții</w:t>
        </w:r>
      </w:hyperlink>
      <w:r w:rsidR="00647555">
        <w:t xml:space="preserve"> </w:t>
      </w:r>
      <w:r w:rsidRPr="007B2478">
        <w:t>(</w:t>
      </w:r>
      <w:hyperlink r:id="rId39" w:tgtFrame="_blank" w:history="1">
        <w:r w:rsidRPr="007B2478">
          <w:rPr>
            <w:rStyle w:val="Hyperlink"/>
            <w:szCs w:val="24"/>
          </w:rPr>
          <w:t>CAEN</w:t>
        </w:r>
        <w:r w:rsidR="00647555">
          <w:rPr>
            <w:rStyle w:val="Hyperlink"/>
            <w:szCs w:val="24"/>
          </w:rPr>
          <w:t xml:space="preserve"> </w:t>
        </w:r>
        <w:r w:rsidRPr="007B2478">
          <w:rPr>
            <w:rStyle w:val="Hyperlink"/>
            <w:szCs w:val="24"/>
          </w:rPr>
          <w:t>432</w:t>
        </w:r>
      </w:hyperlink>
      <w:r w:rsidR="00647555">
        <w:t xml:space="preserve"> </w:t>
      </w:r>
      <w:r w:rsidRPr="007B2478">
        <w:t>-</w:t>
      </w:r>
      <w:r w:rsidR="00647555">
        <w:t xml:space="preserve"> </w:t>
      </w:r>
      <w:hyperlink r:id="rId40" w:tgtFrame="_blank" w:history="1">
        <w:r w:rsidRPr="007B2478">
          <w:rPr>
            <w:rStyle w:val="Hyperlink"/>
            <w:szCs w:val="24"/>
          </w:rPr>
          <w:t>Lucrări</w:t>
        </w:r>
        <w:r w:rsidR="00647555">
          <w:rPr>
            <w:rStyle w:val="Hyperlink"/>
            <w:szCs w:val="24"/>
          </w:rPr>
          <w:t xml:space="preserve"> </w:t>
        </w:r>
        <w:r w:rsidRPr="007B2478">
          <w:rPr>
            <w:rStyle w:val="Hyperlink"/>
            <w:szCs w:val="24"/>
          </w:rPr>
          <w:t>de</w:t>
        </w:r>
        <w:r w:rsidR="00647555">
          <w:rPr>
            <w:rStyle w:val="Hyperlink"/>
            <w:szCs w:val="24"/>
          </w:rPr>
          <w:t xml:space="preserve"> </w:t>
        </w:r>
        <w:r w:rsidRPr="007B2478">
          <w:rPr>
            <w:rStyle w:val="Hyperlink"/>
            <w:szCs w:val="24"/>
          </w:rPr>
          <w:t>instalații</w:t>
        </w:r>
        <w:r w:rsidR="00647555">
          <w:rPr>
            <w:rStyle w:val="Hyperlink"/>
            <w:szCs w:val="24"/>
          </w:rPr>
          <w:t xml:space="preserve"> </w:t>
        </w:r>
        <w:r w:rsidRPr="007B2478">
          <w:rPr>
            <w:rStyle w:val="Hyperlink"/>
            <w:szCs w:val="24"/>
          </w:rPr>
          <w:t>electrice</w:t>
        </w:r>
        <w:r w:rsidR="00647555">
          <w:rPr>
            <w:rStyle w:val="Hyperlink"/>
            <w:szCs w:val="24"/>
          </w:rPr>
          <w:t xml:space="preserve"> </w:t>
        </w:r>
        <w:r w:rsidRPr="007B2478">
          <w:rPr>
            <w:rStyle w:val="Hyperlink"/>
            <w:szCs w:val="24"/>
          </w:rPr>
          <w:t>și</w:t>
        </w:r>
        <w:r w:rsidR="00647555">
          <w:rPr>
            <w:rStyle w:val="Hyperlink"/>
            <w:szCs w:val="24"/>
          </w:rPr>
          <w:t xml:space="preserve"> </w:t>
        </w:r>
        <w:proofErr w:type="spellStart"/>
        <w:r w:rsidRPr="007B2478">
          <w:rPr>
            <w:rStyle w:val="Hyperlink"/>
            <w:szCs w:val="24"/>
          </w:rPr>
          <w:t>tehnico</w:t>
        </w:r>
        <w:proofErr w:type="spellEnd"/>
        <w:r w:rsidRPr="007B2478">
          <w:rPr>
            <w:rStyle w:val="Hyperlink"/>
            <w:szCs w:val="24"/>
          </w:rPr>
          <w:t>-sanitare</w:t>
        </w:r>
        <w:r w:rsidR="00647555">
          <w:rPr>
            <w:rStyle w:val="Hyperlink"/>
            <w:szCs w:val="24"/>
          </w:rPr>
          <w:t xml:space="preserve"> </w:t>
        </w:r>
        <w:r w:rsidRPr="007B2478">
          <w:rPr>
            <w:rStyle w:val="Hyperlink"/>
            <w:szCs w:val="24"/>
          </w:rPr>
          <w:t>și</w:t>
        </w:r>
        <w:r w:rsidR="00647555">
          <w:rPr>
            <w:rStyle w:val="Hyperlink"/>
            <w:szCs w:val="24"/>
          </w:rPr>
          <w:t xml:space="preserve"> </w:t>
        </w:r>
        <w:r w:rsidRPr="007B2478">
          <w:rPr>
            <w:rStyle w:val="Hyperlink"/>
            <w:szCs w:val="24"/>
          </w:rPr>
          <w:t>alte</w:t>
        </w:r>
        <w:r w:rsidR="00647555">
          <w:rPr>
            <w:rStyle w:val="Hyperlink"/>
            <w:szCs w:val="24"/>
          </w:rPr>
          <w:t xml:space="preserve"> </w:t>
        </w:r>
        <w:r w:rsidRPr="007B2478">
          <w:rPr>
            <w:rStyle w:val="Hyperlink"/>
            <w:szCs w:val="24"/>
          </w:rPr>
          <w:t>lucrări</w:t>
        </w:r>
        <w:r w:rsidR="00647555">
          <w:rPr>
            <w:rStyle w:val="Hyperlink"/>
            <w:szCs w:val="24"/>
          </w:rPr>
          <w:t xml:space="preserve"> </w:t>
        </w:r>
        <w:r w:rsidRPr="007B2478">
          <w:rPr>
            <w:rStyle w:val="Hyperlink"/>
            <w:szCs w:val="24"/>
          </w:rPr>
          <w:t>de</w:t>
        </w:r>
        <w:r w:rsidR="00647555">
          <w:rPr>
            <w:rStyle w:val="Hyperlink"/>
            <w:szCs w:val="24"/>
          </w:rPr>
          <w:t xml:space="preserve"> </w:t>
        </w:r>
        <w:r w:rsidRPr="007B2478">
          <w:rPr>
            <w:rStyle w:val="Hyperlink"/>
            <w:szCs w:val="24"/>
          </w:rPr>
          <w:t>instalații</w:t>
        </w:r>
        <w:r w:rsidR="00647555">
          <w:rPr>
            <w:rStyle w:val="Hyperlink"/>
            <w:szCs w:val="24"/>
          </w:rPr>
          <w:t xml:space="preserve"> </w:t>
        </w:r>
        <w:r w:rsidRPr="007B2478">
          <w:rPr>
            <w:rStyle w:val="Hyperlink"/>
            <w:szCs w:val="24"/>
          </w:rPr>
          <w:t>pentru</w:t>
        </w:r>
        <w:r w:rsidR="00647555">
          <w:rPr>
            <w:rStyle w:val="Hyperlink"/>
            <w:szCs w:val="24"/>
          </w:rPr>
          <w:t xml:space="preserve"> </w:t>
        </w:r>
        <w:r w:rsidRPr="007B2478">
          <w:rPr>
            <w:rStyle w:val="Hyperlink"/>
            <w:szCs w:val="24"/>
          </w:rPr>
          <w:t>construcții</w:t>
        </w:r>
      </w:hyperlink>
      <w:r w:rsidRPr="007B2478">
        <w:t>,</w:t>
      </w:r>
      <w:r w:rsidR="00647555">
        <w:t xml:space="preserve"> </w:t>
      </w:r>
      <w:hyperlink r:id="rId41" w:tgtFrame="_blank" w:history="1">
        <w:r w:rsidRPr="007B2478">
          <w:rPr>
            <w:rStyle w:val="Hyperlink"/>
            <w:szCs w:val="24"/>
          </w:rPr>
          <w:t>CAEN</w:t>
        </w:r>
        <w:r w:rsidR="00647555">
          <w:rPr>
            <w:rStyle w:val="Hyperlink"/>
            <w:szCs w:val="24"/>
          </w:rPr>
          <w:t xml:space="preserve"> </w:t>
        </w:r>
        <w:r w:rsidRPr="007B2478">
          <w:rPr>
            <w:rStyle w:val="Hyperlink"/>
            <w:szCs w:val="24"/>
          </w:rPr>
          <w:t>433</w:t>
        </w:r>
      </w:hyperlink>
      <w:r w:rsidR="00647555">
        <w:t xml:space="preserve"> </w:t>
      </w:r>
      <w:r w:rsidRPr="007B2478">
        <w:t>-</w:t>
      </w:r>
      <w:r w:rsidR="00647555">
        <w:t xml:space="preserve"> </w:t>
      </w:r>
      <w:hyperlink r:id="rId42" w:tgtFrame="_blank" w:history="1">
        <w:r w:rsidRPr="007B2478">
          <w:rPr>
            <w:rStyle w:val="Hyperlink"/>
            <w:szCs w:val="24"/>
          </w:rPr>
          <w:t>Lucrări</w:t>
        </w:r>
        <w:r w:rsidR="00647555">
          <w:rPr>
            <w:rStyle w:val="Hyperlink"/>
            <w:szCs w:val="24"/>
          </w:rPr>
          <w:t xml:space="preserve"> </w:t>
        </w:r>
        <w:r w:rsidRPr="007B2478">
          <w:rPr>
            <w:rStyle w:val="Hyperlink"/>
            <w:szCs w:val="24"/>
          </w:rPr>
          <w:t>de</w:t>
        </w:r>
        <w:r w:rsidR="00647555">
          <w:rPr>
            <w:rStyle w:val="Hyperlink"/>
            <w:szCs w:val="24"/>
          </w:rPr>
          <w:t xml:space="preserve"> </w:t>
        </w:r>
        <w:r w:rsidRPr="007B2478">
          <w:rPr>
            <w:rStyle w:val="Hyperlink"/>
            <w:szCs w:val="24"/>
          </w:rPr>
          <w:t>finisare</w:t>
        </w:r>
      </w:hyperlink>
      <w:r w:rsidRPr="007B2478">
        <w:t>,</w:t>
      </w:r>
      <w:r w:rsidR="00647555">
        <w:t xml:space="preserve"> </w:t>
      </w:r>
      <w:hyperlink r:id="rId43" w:tgtFrame="_blank" w:history="1">
        <w:r w:rsidRPr="007B2478">
          <w:rPr>
            <w:rStyle w:val="Hyperlink"/>
            <w:szCs w:val="24"/>
          </w:rPr>
          <w:t>CAEN</w:t>
        </w:r>
        <w:r w:rsidR="00647555">
          <w:rPr>
            <w:rStyle w:val="Hyperlink"/>
            <w:szCs w:val="24"/>
          </w:rPr>
          <w:t xml:space="preserve"> </w:t>
        </w:r>
        <w:r w:rsidRPr="007B2478">
          <w:rPr>
            <w:rStyle w:val="Hyperlink"/>
            <w:szCs w:val="24"/>
          </w:rPr>
          <w:t>439</w:t>
        </w:r>
      </w:hyperlink>
      <w:r w:rsidR="00647555">
        <w:t xml:space="preserve"> </w:t>
      </w:r>
      <w:r w:rsidRPr="007B2478">
        <w:t>-</w:t>
      </w:r>
      <w:r w:rsidR="00647555">
        <w:t xml:space="preserve"> </w:t>
      </w:r>
      <w:hyperlink r:id="rId44" w:tgtFrame="_blank" w:history="1">
        <w:r w:rsidRPr="007B2478">
          <w:rPr>
            <w:rStyle w:val="Hyperlink"/>
            <w:szCs w:val="24"/>
          </w:rPr>
          <w:t>Alte</w:t>
        </w:r>
        <w:r w:rsidR="00647555">
          <w:rPr>
            <w:rStyle w:val="Hyperlink"/>
            <w:szCs w:val="24"/>
          </w:rPr>
          <w:t xml:space="preserve"> </w:t>
        </w:r>
        <w:r w:rsidRPr="007B2478">
          <w:rPr>
            <w:rStyle w:val="Hyperlink"/>
            <w:szCs w:val="24"/>
          </w:rPr>
          <w:t>lucrări</w:t>
        </w:r>
        <w:r w:rsidR="00647555">
          <w:rPr>
            <w:rStyle w:val="Hyperlink"/>
            <w:szCs w:val="24"/>
          </w:rPr>
          <w:t xml:space="preserve"> </w:t>
        </w:r>
        <w:r w:rsidRPr="007B2478">
          <w:rPr>
            <w:rStyle w:val="Hyperlink"/>
            <w:szCs w:val="24"/>
          </w:rPr>
          <w:t>speciale</w:t>
        </w:r>
        <w:r w:rsidR="00647555">
          <w:rPr>
            <w:rStyle w:val="Hyperlink"/>
            <w:szCs w:val="24"/>
          </w:rPr>
          <w:t xml:space="preserve"> </w:t>
        </w:r>
        <w:r w:rsidRPr="007B2478">
          <w:rPr>
            <w:rStyle w:val="Hyperlink"/>
            <w:szCs w:val="24"/>
          </w:rPr>
          <w:t>de</w:t>
        </w:r>
        <w:r w:rsidR="00647555">
          <w:rPr>
            <w:rStyle w:val="Hyperlink"/>
            <w:szCs w:val="24"/>
          </w:rPr>
          <w:t xml:space="preserve"> </w:t>
        </w:r>
        <w:r w:rsidRPr="007B2478">
          <w:rPr>
            <w:rStyle w:val="Hyperlink"/>
            <w:szCs w:val="24"/>
          </w:rPr>
          <w:t>construcții</w:t>
        </w:r>
      </w:hyperlink>
      <w:r w:rsidRPr="007B2478">
        <w:t>)</w:t>
      </w:r>
      <w:r w:rsidR="00647555">
        <w:t xml:space="preserve"> </w:t>
      </w:r>
      <w:r w:rsidRPr="007B2478">
        <w:t>din</w:t>
      </w:r>
      <w:r w:rsidR="00647555">
        <w:t xml:space="preserve"> </w:t>
      </w:r>
      <w:r w:rsidRPr="007B2478">
        <w:t>secțiunea</w:t>
      </w:r>
      <w:r w:rsidR="00647555">
        <w:t xml:space="preserve"> </w:t>
      </w:r>
      <w:r w:rsidRPr="007B2478">
        <w:t>F</w:t>
      </w:r>
      <w:r w:rsidR="00647555">
        <w:t xml:space="preserve"> </w:t>
      </w:r>
      <w:r w:rsidRPr="007B2478">
        <w:t>-</w:t>
      </w:r>
      <w:r w:rsidR="00647555">
        <w:t xml:space="preserve"> </w:t>
      </w:r>
      <w:r w:rsidRPr="007B2478">
        <w:t>”Construcții”,</w:t>
      </w:r>
      <w:r w:rsidR="00647555">
        <w:t xml:space="preserve"> </w:t>
      </w:r>
      <w:r w:rsidRPr="007B2478">
        <w:t>în</w:t>
      </w:r>
      <w:r w:rsidR="00647555">
        <w:t xml:space="preserve"> </w:t>
      </w:r>
      <w:r w:rsidRPr="007B2478">
        <w:t>diviziunea</w:t>
      </w:r>
      <w:r w:rsidR="00647555">
        <w:t xml:space="preserve"> </w:t>
      </w:r>
      <w:r w:rsidRPr="007B2478">
        <w:t>71</w:t>
      </w:r>
      <w:r w:rsidR="00647555">
        <w:t xml:space="preserve"> </w:t>
      </w:r>
      <w:r w:rsidRPr="007B2478">
        <w:t>Activități</w:t>
      </w:r>
      <w:r w:rsidR="00647555">
        <w:t xml:space="preserve"> </w:t>
      </w:r>
      <w:r w:rsidRPr="007B2478">
        <w:t>de</w:t>
      </w:r>
      <w:r w:rsidR="00647555">
        <w:t xml:space="preserve"> </w:t>
      </w:r>
      <w:r w:rsidRPr="007B2478">
        <w:t>arhitectură</w:t>
      </w:r>
      <w:r w:rsidR="00647555">
        <w:t xml:space="preserve"> </w:t>
      </w:r>
      <w:r w:rsidRPr="007B2478">
        <w:t>și</w:t>
      </w:r>
      <w:r w:rsidR="00647555">
        <w:t xml:space="preserve"> </w:t>
      </w:r>
      <w:r w:rsidRPr="007B2478">
        <w:t>inginerie;</w:t>
      </w:r>
      <w:r w:rsidR="00647555">
        <w:t xml:space="preserve"> </w:t>
      </w:r>
      <w:r w:rsidRPr="007B2478">
        <w:t>activități</w:t>
      </w:r>
      <w:r w:rsidR="00647555">
        <w:t xml:space="preserve"> </w:t>
      </w:r>
      <w:r w:rsidRPr="007B2478">
        <w:t>de</w:t>
      </w:r>
      <w:r w:rsidR="00647555">
        <w:t xml:space="preserve"> </w:t>
      </w:r>
      <w:r w:rsidRPr="007B2478">
        <w:t>testări</w:t>
      </w:r>
      <w:r w:rsidR="00647555">
        <w:t xml:space="preserve"> </w:t>
      </w:r>
      <w:r w:rsidRPr="007B2478">
        <w:t>și</w:t>
      </w:r>
      <w:r w:rsidR="00647555">
        <w:t xml:space="preserve"> </w:t>
      </w:r>
      <w:r w:rsidRPr="007B2478">
        <w:t>analiză</w:t>
      </w:r>
      <w:r w:rsidR="00647555">
        <w:t xml:space="preserve"> </w:t>
      </w:r>
      <w:r w:rsidRPr="007B2478">
        <w:t>tehnică)</w:t>
      </w:r>
    </w:p>
    <w:p w14:paraId="50313BB0" w14:textId="2F35E3F3" w:rsidR="007B2478" w:rsidRPr="007B2478" w:rsidRDefault="00084DE3" w:rsidP="007B2478">
      <w:pPr>
        <w:numPr>
          <w:ilvl w:val="0"/>
          <w:numId w:val="32"/>
        </w:numPr>
      </w:pPr>
      <w:hyperlink r:id="rId45" w:tgtFrame="_blank" w:history="1">
        <w:r w:rsidR="007B2478" w:rsidRPr="007B2478">
          <w:rPr>
            <w:rStyle w:val="Hyperlink"/>
            <w:b/>
            <w:bCs/>
            <w:szCs w:val="24"/>
          </w:rPr>
          <w:t>Ghidul</w:t>
        </w:r>
        <w:r w:rsidR="00647555">
          <w:rPr>
            <w:rStyle w:val="Hyperlink"/>
            <w:b/>
            <w:bCs/>
            <w:szCs w:val="24"/>
          </w:rPr>
          <w:t xml:space="preserve"> </w:t>
        </w:r>
        <w:r w:rsidR="007B2478" w:rsidRPr="007B2478">
          <w:rPr>
            <w:rStyle w:val="Hyperlink"/>
            <w:b/>
            <w:bCs/>
            <w:szCs w:val="24"/>
          </w:rPr>
          <w:t>de</w:t>
        </w:r>
        <w:r w:rsidR="00647555">
          <w:rPr>
            <w:rStyle w:val="Hyperlink"/>
            <w:b/>
            <w:bCs/>
            <w:szCs w:val="24"/>
          </w:rPr>
          <w:t xml:space="preserve"> </w:t>
        </w:r>
        <w:r w:rsidR="007B2478" w:rsidRPr="007B2478">
          <w:rPr>
            <w:rStyle w:val="Hyperlink"/>
            <w:b/>
            <w:bCs/>
            <w:szCs w:val="24"/>
          </w:rPr>
          <w:t>acces</w:t>
        </w:r>
        <w:r w:rsidR="00647555">
          <w:rPr>
            <w:rStyle w:val="Hyperlink"/>
            <w:b/>
            <w:bCs/>
            <w:szCs w:val="24"/>
          </w:rPr>
          <w:t xml:space="preserve"> </w:t>
        </w:r>
        <w:r w:rsidR="007B2478" w:rsidRPr="007B2478">
          <w:rPr>
            <w:rStyle w:val="Hyperlink"/>
            <w:b/>
            <w:bCs/>
            <w:szCs w:val="24"/>
          </w:rPr>
          <w:t>în</w:t>
        </w:r>
        <w:r w:rsidR="00647555">
          <w:rPr>
            <w:rStyle w:val="Hyperlink"/>
            <w:b/>
            <w:bCs/>
            <w:szCs w:val="24"/>
          </w:rPr>
          <w:t xml:space="preserve"> </w:t>
        </w:r>
        <w:r w:rsidR="007B2478" w:rsidRPr="007B2478">
          <w:rPr>
            <w:rStyle w:val="Hyperlink"/>
            <w:b/>
            <w:bCs/>
            <w:szCs w:val="24"/>
          </w:rPr>
          <w:t>aplicație</w:t>
        </w:r>
      </w:hyperlink>
    </w:p>
    <w:p w14:paraId="0BCB9D51" w14:textId="6D721692" w:rsidR="007B2478" w:rsidRPr="007B2478" w:rsidRDefault="00084DE3" w:rsidP="007B2478">
      <w:pPr>
        <w:numPr>
          <w:ilvl w:val="0"/>
          <w:numId w:val="32"/>
        </w:numPr>
      </w:pPr>
      <w:hyperlink r:id="rId46" w:history="1">
        <w:r w:rsidR="007B2478" w:rsidRPr="007B2478">
          <w:rPr>
            <w:rStyle w:val="Hyperlink"/>
            <w:b/>
            <w:bCs/>
            <w:szCs w:val="24"/>
          </w:rPr>
          <w:t>Scheme</w:t>
        </w:r>
        <w:r w:rsidR="00647555">
          <w:rPr>
            <w:rStyle w:val="Hyperlink"/>
            <w:b/>
            <w:bCs/>
            <w:szCs w:val="24"/>
          </w:rPr>
          <w:t xml:space="preserve"> </w:t>
        </w:r>
        <w:r w:rsidR="007B2478" w:rsidRPr="007B2478">
          <w:rPr>
            <w:rStyle w:val="Hyperlink"/>
            <w:b/>
            <w:bCs/>
            <w:szCs w:val="24"/>
          </w:rPr>
          <w:t>de</w:t>
        </w:r>
        <w:r w:rsidR="00647555">
          <w:rPr>
            <w:rStyle w:val="Hyperlink"/>
            <w:b/>
            <w:bCs/>
            <w:szCs w:val="24"/>
          </w:rPr>
          <w:t xml:space="preserve"> </w:t>
        </w:r>
        <w:r w:rsidR="007B2478" w:rsidRPr="007B2478">
          <w:rPr>
            <w:rStyle w:val="Hyperlink"/>
            <w:b/>
            <w:bCs/>
            <w:szCs w:val="24"/>
          </w:rPr>
          <w:t>certificare</w:t>
        </w:r>
        <w:r w:rsidR="00647555">
          <w:rPr>
            <w:rStyle w:val="Hyperlink"/>
            <w:b/>
            <w:bCs/>
            <w:szCs w:val="24"/>
          </w:rPr>
          <w:t xml:space="preserve"> </w:t>
        </w:r>
        <w:r w:rsidR="007B2478" w:rsidRPr="007B2478">
          <w:rPr>
            <w:rStyle w:val="Hyperlink"/>
            <w:b/>
            <w:bCs/>
            <w:szCs w:val="24"/>
          </w:rPr>
          <w:t>în</w:t>
        </w:r>
        <w:r w:rsidR="00647555">
          <w:rPr>
            <w:rStyle w:val="Hyperlink"/>
            <w:b/>
            <w:bCs/>
            <w:szCs w:val="24"/>
          </w:rPr>
          <w:t xml:space="preserve"> </w:t>
        </w:r>
        <w:r w:rsidR="007B2478" w:rsidRPr="007B2478">
          <w:rPr>
            <w:rStyle w:val="Hyperlink"/>
            <w:b/>
            <w:bCs/>
            <w:szCs w:val="24"/>
          </w:rPr>
          <w:t>domeniul</w:t>
        </w:r>
        <w:r w:rsidR="00647555">
          <w:rPr>
            <w:rStyle w:val="Hyperlink"/>
            <w:b/>
            <w:bCs/>
            <w:szCs w:val="24"/>
          </w:rPr>
          <w:t xml:space="preserve"> </w:t>
        </w:r>
        <w:r w:rsidR="007B2478" w:rsidRPr="007B2478">
          <w:rPr>
            <w:rStyle w:val="Hyperlink"/>
            <w:b/>
            <w:bCs/>
            <w:szCs w:val="24"/>
          </w:rPr>
          <w:t>performanței</w:t>
        </w:r>
        <w:r w:rsidR="00647555">
          <w:rPr>
            <w:rStyle w:val="Hyperlink"/>
            <w:b/>
            <w:bCs/>
            <w:szCs w:val="24"/>
          </w:rPr>
          <w:t xml:space="preserve"> </w:t>
        </w:r>
        <w:r w:rsidR="007B2478" w:rsidRPr="007B2478">
          <w:rPr>
            <w:rStyle w:val="Hyperlink"/>
            <w:b/>
            <w:bCs/>
            <w:szCs w:val="24"/>
          </w:rPr>
          <w:t>energetice</w:t>
        </w:r>
        <w:r w:rsidR="00647555">
          <w:rPr>
            <w:rStyle w:val="Hyperlink"/>
            <w:b/>
            <w:bCs/>
            <w:szCs w:val="24"/>
          </w:rPr>
          <w:t xml:space="preserve"> </w:t>
        </w:r>
        <w:r w:rsidR="007B2478" w:rsidRPr="007B2478">
          <w:rPr>
            <w:rStyle w:val="Hyperlink"/>
            <w:b/>
            <w:bCs/>
            <w:szCs w:val="24"/>
          </w:rPr>
          <w:t>a</w:t>
        </w:r>
        <w:r w:rsidR="00647555">
          <w:rPr>
            <w:rStyle w:val="Hyperlink"/>
            <w:b/>
            <w:bCs/>
            <w:szCs w:val="24"/>
          </w:rPr>
          <w:t xml:space="preserve"> </w:t>
        </w:r>
        <w:r w:rsidR="007B2478" w:rsidRPr="007B2478">
          <w:rPr>
            <w:rStyle w:val="Hyperlink"/>
            <w:b/>
            <w:bCs/>
            <w:szCs w:val="24"/>
          </w:rPr>
          <w:t>clădirilor</w:t>
        </w:r>
        <w:r w:rsidR="00647555">
          <w:rPr>
            <w:rStyle w:val="Hyperlink"/>
            <w:b/>
            <w:bCs/>
            <w:szCs w:val="24"/>
          </w:rPr>
          <w:t xml:space="preserve"> </w:t>
        </w:r>
        <w:r w:rsidR="007B2478" w:rsidRPr="007B2478">
          <w:rPr>
            <w:rStyle w:val="Hyperlink"/>
            <w:b/>
            <w:bCs/>
            <w:szCs w:val="24"/>
          </w:rPr>
          <w:t>pentru</w:t>
        </w:r>
        <w:r w:rsidR="00647555">
          <w:rPr>
            <w:rStyle w:val="Hyperlink"/>
            <w:b/>
            <w:bCs/>
            <w:szCs w:val="24"/>
          </w:rPr>
          <w:t xml:space="preserve"> </w:t>
        </w:r>
        <w:r w:rsidR="007B2478" w:rsidRPr="007B2478">
          <w:rPr>
            <w:rStyle w:val="Hyperlink"/>
            <w:b/>
            <w:bCs/>
            <w:szCs w:val="24"/>
          </w:rPr>
          <w:t>lucrătorii</w:t>
        </w:r>
        <w:r w:rsidR="00647555">
          <w:rPr>
            <w:rStyle w:val="Hyperlink"/>
            <w:b/>
            <w:bCs/>
            <w:szCs w:val="24"/>
          </w:rPr>
          <w:t xml:space="preserve"> </w:t>
        </w:r>
        <w:r w:rsidR="007B2478" w:rsidRPr="007B2478">
          <w:rPr>
            <w:rStyle w:val="Hyperlink"/>
            <w:b/>
            <w:bCs/>
            <w:szCs w:val="24"/>
          </w:rPr>
          <w:t>și</w:t>
        </w:r>
        <w:r w:rsidR="00647555">
          <w:rPr>
            <w:rStyle w:val="Hyperlink"/>
            <w:b/>
            <w:bCs/>
            <w:szCs w:val="24"/>
          </w:rPr>
          <w:t xml:space="preserve"> </w:t>
        </w:r>
        <w:r w:rsidR="007B2478" w:rsidRPr="007B2478">
          <w:rPr>
            <w:rStyle w:val="Hyperlink"/>
            <w:b/>
            <w:bCs/>
            <w:szCs w:val="24"/>
          </w:rPr>
          <w:t>specialiștii</w:t>
        </w:r>
        <w:r w:rsidR="00647555">
          <w:rPr>
            <w:rStyle w:val="Hyperlink"/>
            <w:b/>
            <w:bCs/>
            <w:szCs w:val="24"/>
          </w:rPr>
          <w:t xml:space="preserve"> </w:t>
        </w:r>
        <w:r w:rsidR="007B2478" w:rsidRPr="007B2478">
          <w:rPr>
            <w:rStyle w:val="Hyperlink"/>
            <w:b/>
            <w:bCs/>
            <w:szCs w:val="24"/>
          </w:rPr>
          <w:t>cu</w:t>
        </w:r>
        <w:r w:rsidR="00647555">
          <w:rPr>
            <w:rStyle w:val="Hyperlink"/>
            <w:b/>
            <w:bCs/>
            <w:szCs w:val="24"/>
          </w:rPr>
          <w:t xml:space="preserve"> </w:t>
        </w:r>
        <w:r w:rsidR="007B2478" w:rsidRPr="007B2478">
          <w:rPr>
            <w:rStyle w:val="Hyperlink"/>
            <w:b/>
            <w:bCs/>
            <w:szCs w:val="24"/>
          </w:rPr>
          <w:t>activitate</w:t>
        </w:r>
        <w:r w:rsidR="00647555">
          <w:rPr>
            <w:rStyle w:val="Hyperlink"/>
            <w:b/>
            <w:bCs/>
            <w:szCs w:val="24"/>
          </w:rPr>
          <w:t xml:space="preserve"> </w:t>
        </w:r>
        <w:r w:rsidR="007B2478" w:rsidRPr="007B2478">
          <w:rPr>
            <w:rStyle w:val="Hyperlink"/>
            <w:b/>
            <w:bCs/>
            <w:szCs w:val="24"/>
          </w:rPr>
          <w:t>în</w:t>
        </w:r>
        <w:r w:rsidR="00647555">
          <w:rPr>
            <w:rStyle w:val="Hyperlink"/>
            <w:b/>
            <w:bCs/>
            <w:szCs w:val="24"/>
          </w:rPr>
          <w:t xml:space="preserve"> </w:t>
        </w:r>
        <w:r w:rsidR="007B2478" w:rsidRPr="007B2478">
          <w:rPr>
            <w:rStyle w:val="Hyperlink"/>
            <w:b/>
            <w:bCs/>
            <w:szCs w:val="24"/>
          </w:rPr>
          <w:t>construcții</w:t>
        </w:r>
      </w:hyperlink>
    </w:p>
    <w:p w14:paraId="7558BFA5" w14:textId="3632C845" w:rsidR="007B2478" w:rsidRDefault="007B2478" w:rsidP="007B2478">
      <w:pPr>
        <w:pStyle w:val="Stilsursa"/>
      </w:pPr>
      <w:r>
        <w:t>Sursa:</w:t>
      </w:r>
      <w:r w:rsidR="00647555">
        <w:t xml:space="preserve"> </w:t>
      </w:r>
      <w:r>
        <w:t>MDLPA</w:t>
      </w:r>
    </w:p>
    <w:p w14:paraId="365E9DFE" w14:textId="7440CF2C" w:rsidR="007B2478" w:rsidRPr="007B2478" w:rsidRDefault="007B2478" w:rsidP="007B2478">
      <w:pPr>
        <w:pStyle w:val="separatorarticole"/>
      </w:pPr>
      <w:r>
        <w:t>*</w:t>
      </w:r>
    </w:p>
    <w:p w14:paraId="500BF07D" w14:textId="62D4802E" w:rsidR="000A015E" w:rsidRPr="000A015E" w:rsidRDefault="004E3A35" w:rsidP="000A015E">
      <w:pPr>
        <w:pStyle w:val="TitluArticolinINFOUE"/>
      </w:pPr>
      <w:bookmarkStart w:id="158" w:name="_Toc153533891"/>
      <w:r w:rsidRPr="004E3A35">
        <w:lastRenderedPageBreak/>
        <w:t>PNRR:</w:t>
      </w:r>
      <w:r w:rsidR="00647555">
        <w:t xml:space="preserve"> </w:t>
      </w:r>
      <w:r w:rsidRPr="004E3A35">
        <w:t>Calendarul</w:t>
      </w:r>
      <w:r w:rsidR="00647555">
        <w:t xml:space="preserve"> </w:t>
      </w:r>
      <w:r w:rsidRPr="004E3A35">
        <w:t>apelurilor</w:t>
      </w:r>
      <w:r w:rsidR="00647555">
        <w:t xml:space="preserve"> </w:t>
      </w:r>
      <w:r w:rsidRPr="004E3A35">
        <w:t>actualizat</w:t>
      </w:r>
      <w:r w:rsidR="00647555">
        <w:t xml:space="preserve"> </w:t>
      </w:r>
      <w:r w:rsidRPr="004E3A35">
        <w:t>la</w:t>
      </w:r>
      <w:r w:rsidR="00647555">
        <w:t xml:space="preserve"> </w:t>
      </w:r>
      <w:r w:rsidRPr="004E3A35">
        <w:t>data</w:t>
      </w:r>
      <w:r w:rsidR="00647555">
        <w:t xml:space="preserve"> </w:t>
      </w:r>
      <w:r w:rsidRPr="004E3A35">
        <w:t>de</w:t>
      </w:r>
      <w:r w:rsidR="00647555">
        <w:t xml:space="preserve"> </w:t>
      </w:r>
      <w:r w:rsidRPr="004E3A35">
        <w:t>06.12.2023</w:t>
      </w:r>
      <w:bookmarkEnd w:id="158"/>
    </w:p>
    <w:p w14:paraId="611D0453" w14:textId="010D7337" w:rsidR="000A015E" w:rsidRPr="000A015E" w:rsidRDefault="000A015E" w:rsidP="000A015E">
      <w:r w:rsidRPr="000A015E">
        <w:t>Ministerul</w:t>
      </w:r>
      <w:r w:rsidR="00647555">
        <w:t xml:space="preserve"> </w:t>
      </w:r>
      <w:r w:rsidRPr="000A015E">
        <w:t>Investițiilor</w:t>
      </w:r>
      <w:r w:rsidR="00647555">
        <w:t xml:space="preserve"> </w:t>
      </w:r>
      <w:r w:rsidRPr="000A015E">
        <w:t>și</w:t>
      </w:r>
      <w:r w:rsidR="00647555">
        <w:t xml:space="preserve"> </w:t>
      </w:r>
      <w:r w:rsidRPr="000A015E">
        <w:t>Proiectelor</w:t>
      </w:r>
      <w:r w:rsidR="00647555">
        <w:t xml:space="preserve"> </w:t>
      </w:r>
      <w:r w:rsidRPr="000A015E">
        <w:t>Europene</w:t>
      </w:r>
      <w:r w:rsidR="00647555">
        <w:t xml:space="preserve"> </w:t>
      </w:r>
      <w:r w:rsidRPr="000A015E">
        <w:t>a</w:t>
      </w:r>
      <w:r w:rsidR="00647555">
        <w:t xml:space="preserve"> </w:t>
      </w:r>
      <w:r w:rsidRPr="000A015E">
        <w:t>publicat</w:t>
      </w:r>
      <w:r w:rsidR="00825EDB">
        <w:t>,</w:t>
      </w:r>
      <w:r w:rsidR="00647555">
        <w:t xml:space="preserve"> </w:t>
      </w:r>
      <w:r w:rsidR="00825EDB">
        <w:t>joi</w:t>
      </w:r>
      <w:r w:rsidR="00647555">
        <w:t xml:space="preserve"> </w:t>
      </w:r>
      <w:r w:rsidR="00825EDB">
        <w:t>14</w:t>
      </w:r>
      <w:r w:rsidR="00647555">
        <w:t xml:space="preserve"> </w:t>
      </w:r>
      <w:r w:rsidR="00825EDB">
        <w:t>decembrie,</w:t>
      </w:r>
      <w:r w:rsidR="00647555">
        <w:t xml:space="preserve"> </w:t>
      </w:r>
      <w:r w:rsidRPr="000A015E">
        <w:t>calendarul</w:t>
      </w:r>
      <w:r w:rsidR="00647555">
        <w:t xml:space="preserve"> </w:t>
      </w:r>
      <w:r w:rsidRPr="000A015E">
        <w:t>apelurilor</w:t>
      </w:r>
      <w:r w:rsidR="00647555">
        <w:t xml:space="preserve"> </w:t>
      </w:r>
      <w:r w:rsidRPr="000A015E">
        <w:t>PNRR,</w:t>
      </w:r>
      <w:r w:rsidR="00647555">
        <w:t xml:space="preserve"> </w:t>
      </w:r>
      <w:r w:rsidRPr="000A015E">
        <w:t>actualizat</w:t>
      </w:r>
      <w:r w:rsidR="00647555">
        <w:t xml:space="preserve"> </w:t>
      </w:r>
      <w:r w:rsidRPr="000A015E">
        <w:t>la</w:t>
      </w:r>
      <w:r w:rsidR="00647555">
        <w:t xml:space="preserve"> </w:t>
      </w:r>
      <w:r w:rsidRPr="000A015E">
        <w:t>data</w:t>
      </w:r>
      <w:r w:rsidR="00647555">
        <w:t xml:space="preserve"> </w:t>
      </w:r>
      <w:r w:rsidRPr="000A015E">
        <w:t>de</w:t>
      </w:r>
      <w:r w:rsidR="00647555">
        <w:t xml:space="preserve"> </w:t>
      </w:r>
      <w:r w:rsidR="004E3A35">
        <w:t>6</w:t>
      </w:r>
      <w:r w:rsidR="00647555">
        <w:t xml:space="preserve"> </w:t>
      </w:r>
      <w:r w:rsidR="004E3A35">
        <w:t>decembrie</w:t>
      </w:r>
      <w:r w:rsidR="00647555">
        <w:t xml:space="preserve"> </w:t>
      </w:r>
      <w:r w:rsidRPr="000A015E">
        <w:t>2023.</w:t>
      </w:r>
    </w:p>
    <w:p w14:paraId="0098FA2F" w14:textId="77777777" w:rsidR="000A015E" w:rsidRDefault="000A015E" w:rsidP="000A015E">
      <w:pPr>
        <w:rPr>
          <w:b/>
          <w:bCs/>
        </w:rPr>
      </w:pPr>
      <w:r w:rsidRPr="000A015E">
        <w:rPr>
          <w:b/>
          <w:bCs/>
        </w:rPr>
        <w:t>Documente</w:t>
      </w:r>
    </w:p>
    <w:p w14:paraId="6E57F9D3" w14:textId="0B2632AA" w:rsidR="004E3A35" w:rsidRPr="004E3A35" w:rsidRDefault="00084DE3" w:rsidP="000A015E">
      <w:hyperlink r:id="rId47" w:history="1">
        <w:r w:rsidR="004E3A35" w:rsidRPr="004E3A35">
          <w:rPr>
            <w:rStyle w:val="Hyperlink"/>
            <w:szCs w:val="24"/>
          </w:rPr>
          <w:t>PNRR:</w:t>
        </w:r>
        <w:r w:rsidR="00647555">
          <w:rPr>
            <w:rStyle w:val="Hyperlink"/>
            <w:szCs w:val="24"/>
          </w:rPr>
          <w:t xml:space="preserve"> </w:t>
        </w:r>
        <w:r w:rsidR="004E3A35" w:rsidRPr="004E3A35">
          <w:rPr>
            <w:rStyle w:val="Hyperlink"/>
            <w:szCs w:val="24"/>
          </w:rPr>
          <w:t>Calendarul</w:t>
        </w:r>
        <w:r w:rsidR="00647555">
          <w:rPr>
            <w:rStyle w:val="Hyperlink"/>
            <w:szCs w:val="24"/>
          </w:rPr>
          <w:t xml:space="preserve"> </w:t>
        </w:r>
        <w:r w:rsidR="004E3A35" w:rsidRPr="004E3A35">
          <w:rPr>
            <w:rStyle w:val="Hyperlink"/>
            <w:szCs w:val="24"/>
          </w:rPr>
          <w:t>apelurilor</w:t>
        </w:r>
        <w:r w:rsidR="00647555">
          <w:rPr>
            <w:rStyle w:val="Hyperlink"/>
            <w:szCs w:val="24"/>
          </w:rPr>
          <w:t xml:space="preserve"> </w:t>
        </w:r>
        <w:r w:rsidR="004E3A35" w:rsidRPr="004E3A35">
          <w:rPr>
            <w:rStyle w:val="Hyperlink"/>
            <w:szCs w:val="24"/>
          </w:rPr>
          <w:t>actualizat</w:t>
        </w:r>
        <w:r w:rsidR="00647555">
          <w:rPr>
            <w:rStyle w:val="Hyperlink"/>
            <w:szCs w:val="24"/>
          </w:rPr>
          <w:t xml:space="preserve"> </w:t>
        </w:r>
        <w:r w:rsidR="004E3A35" w:rsidRPr="004E3A35">
          <w:rPr>
            <w:rStyle w:val="Hyperlink"/>
            <w:szCs w:val="24"/>
          </w:rPr>
          <w:t>la</w:t>
        </w:r>
        <w:r w:rsidR="00647555">
          <w:rPr>
            <w:rStyle w:val="Hyperlink"/>
            <w:szCs w:val="24"/>
          </w:rPr>
          <w:t xml:space="preserve"> </w:t>
        </w:r>
        <w:r w:rsidR="004E3A35" w:rsidRPr="004E3A35">
          <w:rPr>
            <w:rStyle w:val="Hyperlink"/>
            <w:szCs w:val="24"/>
          </w:rPr>
          <w:t>data</w:t>
        </w:r>
        <w:r w:rsidR="00647555">
          <w:rPr>
            <w:rStyle w:val="Hyperlink"/>
            <w:szCs w:val="24"/>
          </w:rPr>
          <w:t xml:space="preserve"> </w:t>
        </w:r>
        <w:r w:rsidR="004E3A35" w:rsidRPr="004E3A35">
          <w:rPr>
            <w:rStyle w:val="Hyperlink"/>
            <w:szCs w:val="24"/>
          </w:rPr>
          <w:t>de</w:t>
        </w:r>
        <w:r w:rsidR="00647555">
          <w:rPr>
            <w:rStyle w:val="Hyperlink"/>
            <w:szCs w:val="24"/>
          </w:rPr>
          <w:t xml:space="preserve"> </w:t>
        </w:r>
        <w:r w:rsidR="004E3A35" w:rsidRPr="004E3A35">
          <w:rPr>
            <w:rStyle w:val="Hyperlink"/>
            <w:szCs w:val="24"/>
          </w:rPr>
          <w:t>06.12.2023</w:t>
        </w:r>
      </w:hyperlink>
    </w:p>
    <w:p w14:paraId="0E4FB662" w14:textId="6718CCFB" w:rsidR="00400C52" w:rsidRPr="00400C52" w:rsidRDefault="000A015E" w:rsidP="0006724F">
      <w:pPr>
        <w:pStyle w:val="Stilsursa"/>
      </w:pPr>
      <w:r w:rsidRPr="000A015E">
        <w:t>Sursa:</w:t>
      </w:r>
      <w:r w:rsidR="00647555">
        <w:t xml:space="preserve"> </w:t>
      </w:r>
      <w:r w:rsidRPr="000A015E">
        <w:t>MIPE</w:t>
      </w:r>
    </w:p>
    <w:p w14:paraId="667B04A0" w14:textId="77777777" w:rsidR="00C46C81" w:rsidRPr="00E74641" w:rsidRDefault="00C46C81" w:rsidP="00C46C81">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1FC8DD8" w14:textId="18225E4C" w:rsidR="00B27BA8" w:rsidRDefault="00B27BA8" w:rsidP="00B27BA8">
      <w:pPr>
        <w:pStyle w:val="AgendaEU"/>
        <w:rPr>
          <w:color w:val="00B050"/>
        </w:rPr>
      </w:pPr>
      <w:bookmarkStart w:id="159" w:name="_Toc153533892"/>
      <w:bookmarkStart w:id="160" w:name="_Toc101174490"/>
      <w:bookmarkStart w:id="161" w:name="_Toc75263875"/>
      <w:bookmarkStart w:id="162" w:name="_Hlk109028946"/>
      <w:r w:rsidRPr="00E74641">
        <w:rPr>
          <w:color w:val="000000" w:themeColor="text1"/>
        </w:rPr>
        <w:t>Apeluri</w:t>
      </w:r>
      <w:r w:rsidR="00647555">
        <w:rPr>
          <w:color w:val="000000" w:themeColor="text1"/>
        </w:rPr>
        <w:t xml:space="preserve"> </w:t>
      </w:r>
      <w:r w:rsidR="004D26B1" w:rsidRPr="00E74641">
        <w:t>–</w:t>
      </w:r>
      <w:r w:rsidR="00647555">
        <w:t xml:space="preserve"> </w:t>
      </w:r>
      <w:r w:rsidRPr="00E74641">
        <w:rPr>
          <w:color w:val="00B050"/>
        </w:rPr>
        <w:t>Finanțări</w:t>
      </w:r>
      <w:bookmarkEnd w:id="159"/>
    </w:p>
    <w:p w14:paraId="74B7B223" w14:textId="7D3AF7AE" w:rsidR="008A63AB" w:rsidRDefault="008A63AB" w:rsidP="008A63AB">
      <w:pPr>
        <w:pStyle w:val="TitluArticolinINFOUE"/>
      </w:pPr>
      <w:r>
        <w:t>AFIR:</w:t>
      </w:r>
      <w:r w:rsidRPr="008A63AB">
        <w:t xml:space="preserve"> 435 milioane euro din 20 decembrie prin AFIR pentru sectorul zootehnic și procesare agricolă și pomicolă</w:t>
      </w:r>
    </w:p>
    <w:p w14:paraId="0165B9A6" w14:textId="7B8C9282" w:rsidR="008A63AB" w:rsidRPr="008A63AB" w:rsidRDefault="003E34AE" w:rsidP="008A63AB">
      <w:r>
        <w:rPr>
          <w:noProof/>
          <w:lang w:eastAsia="ro-RO"/>
        </w:rPr>
        <w:drawing>
          <wp:anchor distT="0" distB="0" distL="114300" distR="114300" simplePos="0" relativeHeight="252108800" behindDoc="0" locked="0" layoutInCell="1" allowOverlap="1" wp14:anchorId="73C0ED69" wp14:editId="1009BF2B">
            <wp:simplePos x="0" y="0"/>
            <wp:positionH relativeFrom="column">
              <wp:posOffset>-1041</wp:posOffset>
            </wp:positionH>
            <wp:positionV relativeFrom="paragraph">
              <wp:posOffset>37567</wp:posOffset>
            </wp:positionV>
            <wp:extent cx="1770278" cy="1173639"/>
            <wp:effectExtent l="0" t="0" r="1905" b="7620"/>
            <wp:wrapSquare wrapText="bothSides"/>
            <wp:docPr id="709792863" name="Imagine 7"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e ști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0278" cy="1173639"/>
                    </a:xfrm>
                    <a:prstGeom prst="rect">
                      <a:avLst/>
                    </a:prstGeom>
                    <a:noFill/>
                    <a:ln>
                      <a:noFill/>
                    </a:ln>
                  </pic:spPr>
                </pic:pic>
              </a:graphicData>
            </a:graphic>
          </wp:anchor>
        </w:drawing>
      </w:r>
      <w:r w:rsidR="008A63AB" w:rsidRPr="008A63AB">
        <w:t>Agenția pentru Finanțarea Investițiilor Rurale anunță </w:t>
      </w:r>
      <w:r w:rsidR="008A63AB" w:rsidRPr="008A63AB">
        <w:rPr>
          <w:b/>
          <w:bCs/>
        </w:rPr>
        <w:t>lansarea sesiunilor de depunere</w:t>
      </w:r>
      <w:r w:rsidR="008A63AB" w:rsidRPr="008A63AB">
        <w:t> a solicitărilor de finanțare cu fonduri disponibile prin Planul Strategic pentru Politica Agricolă Comună 2023 – 2027 (PS PAC 2027) pentru </w:t>
      </w:r>
      <w:r w:rsidR="008A63AB" w:rsidRPr="008A63AB">
        <w:rPr>
          <w:b/>
          <w:bCs/>
        </w:rPr>
        <w:t>investiții în sectorul zootehnic</w:t>
      </w:r>
      <w:r w:rsidR="008A63AB" w:rsidRPr="008A63AB">
        <w:t> și în </w:t>
      </w:r>
      <w:r w:rsidR="008A63AB" w:rsidRPr="008A63AB">
        <w:rPr>
          <w:b/>
          <w:bCs/>
        </w:rPr>
        <w:t>procesarea produselor agricole și pomicole.</w:t>
      </w:r>
    </w:p>
    <w:p w14:paraId="368FC449" w14:textId="77777777" w:rsidR="008A63AB" w:rsidRPr="008A63AB" w:rsidRDefault="008A63AB" w:rsidP="008A63AB">
      <w:r w:rsidRPr="008A63AB">
        <w:rPr>
          <w:i/>
          <w:iCs/>
        </w:rPr>
        <w:t>„Sesiunea pe care o vom deschide în acest an începând din data de 20 decembrie, oferă oportunități substanțiale de investiții în creșterea animalelor, dar și pentru protecția mediului și sănătatea publică. Încurajăm fermierii și procesatorii alimentari să depună proiecte creative și sustenabile, contribuind astfel la creșterea economică și la promovarea standardelor ridicate în sectorul agroalimentar. Echipa AFIR este deschisă pentru a ghida solicitanții de finanțare în procesul de depunere online și pentru a se asigura că proiectele primesc sprijinul necesar. Depuneți proiectele cu încredere și contribuiți la consolidarea viitorului agriculturii noastre.” </w:t>
      </w:r>
      <w:r w:rsidRPr="008A63AB">
        <w:t>a menționat George CHIRIȚĂ, Directorul general al AFIR.</w:t>
      </w:r>
    </w:p>
    <w:p w14:paraId="4469FA17" w14:textId="77777777" w:rsidR="008A63AB" w:rsidRPr="008A63AB" w:rsidRDefault="008A63AB" w:rsidP="008A63AB">
      <w:r w:rsidRPr="008A63AB">
        <w:t>Perioada derulării sesiunii de primire a cererilor de finanțare este stabilită de către Autoritatea de Management din cadrul Ministerului Agriculturii și Dezvoltării Rurale. În mod similar, sunt stabilite și alocările financiare și pragurile de calitate aplicabile respectivei sesiuni.</w:t>
      </w:r>
    </w:p>
    <w:p w14:paraId="30AC13EE" w14:textId="77777777" w:rsidR="008A63AB" w:rsidRPr="008A63AB" w:rsidRDefault="008A63AB" w:rsidP="008A63AB">
      <w:r w:rsidRPr="008A63AB">
        <w:t>Astfel, proiectele de investiții care se încadrează la intervenția </w:t>
      </w:r>
      <w:r w:rsidRPr="008A63AB">
        <w:rPr>
          <w:b/>
          <w:bCs/>
        </w:rPr>
        <w:t>DR-20 Investiții în sectorul zootehnic </w:t>
      </w:r>
      <w:r w:rsidRPr="008A63AB">
        <w:t>se depun on-line în perioada </w:t>
      </w:r>
      <w:r w:rsidRPr="008A63AB">
        <w:rPr>
          <w:b/>
          <w:bCs/>
        </w:rPr>
        <w:t>20 decembrie 2023, ora 9:00 – 30 aprilie 2024, ora 16:00.</w:t>
      </w:r>
      <w:r w:rsidRPr="008A63AB">
        <w:t> Alocarea financiară pentru </w:t>
      </w:r>
      <w:r w:rsidRPr="008A63AB">
        <w:rPr>
          <w:b/>
          <w:bCs/>
        </w:rPr>
        <w:t>DR-20 </w:t>
      </w:r>
      <w:r w:rsidRPr="008A63AB">
        <w:t>este de</w:t>
      </w:r>
      <w:r w:rsidRPr="008A63AB">
        <w:rPr>
          <w:b/>
          <w:bCs/>
        </w:rPr>
        <w:t> 224.610.728 de euro</w:t>
      </w:r>
      <w:r w:rsidRPr="008A63AB">
        <w:t>, împărțită pe componente distincte astfel: 67.383.218,40 euro pentru sector</w:t>
      </w:r>
      <w:r w:rsidRPr="008A63AB">
        <w:rPr>
          <w:b/>
          <w:bCs/>
        </w:rPr>
        <w:t> bovine</w:t>
      </w:r>
      <w:r w:rsidRPr="008A63AB">
        <w:t> (inclusiv bubaline), 98.828.720,32 euro pentru sector </w:t>
      </w:r>
      <w:r w:rsidRPr="008A63AB">
        <w:rPr>
          <w:b/>
          <w:bCs/>
        </w:rPr>
        <w:t>suine</w:t>
      </w:r>
      <w:r w:rsidRPr="008A63AB">
        <w:t>, 15.722.750,96 euro pentru sector </w:t>
      </w:r>
      <w:r w:rsidRPr="008A63AB">
        <w:rPr>
          <w:b/>
          <w:bCs/>
        </w:rPr>
        <w:t>ovine-caprine, </w:t>
      </w:r>
      <w:r w:rsidRPr="008A63AB">
        <w:t>22.461.072,80 euro pentru </w:t>
      </w:r>
      <w:r w:rsidRPr="008A63AB">
        <w:rPr>
          <w:b/>
          <w:bCs/>
        </w:rPr>
        <w:t>păsări de curte</w:t>
      </w:r>
      <w:r w:rsidRPr="008A63AB">
        <w:t> și alte animale de fermă, inclusiv </w:t>
      </w:r>
      <w:r w:rsidRPr="008A63AB">
        <w:rPr>
          <w:b/>
          <w:bCs/>
        </w:rPr>
        <w:t>albinele</w:t>
      </w:r>
      <w:r w:rsidRPr="008A63AB">
        <w:t> și 20.214.965,52 euro pentru </w:t>
      </w:r>
      <w:r w:rsidRPr="008A63AB">
        <w:rPr>
          <w:b/>
          <w:bCs/>
        </w:rPr>
        <w:t>găini ouătoare</w:t>
      </w:r>
      <w:r w:rsidRPr="008A63AB">
        <w:t> (investiții de modernizare pentru trecerea de la baterii îmbunătățite la sisteme alternative de creștere).</w:t>
      </w:r>
    </w:p>
    <w:p w14:paraId="5485678D" w14:textId="77777777" w:rsidR="008A63AB" w:rsidRPr="008A63AB" w:rsidRDefault="008A63AB" w:rsidP="008A63AB">
      <w:r w:rsidRPr="008A63AB">
        <w:rPr>
          <w:b/>
          <w:bCs/>
        </w:rPr>
        <w:t>Pragul de calitate lunar</w:t>
      </w:r>
      <w:r w:rsidRPr="008A63AB">
        <w:t> pentru prima etapă de depunere este de </w:t>
      </w:r>
      <w:r w:rsidRPr="008A63AB">
        <w:rPr>
          <w:b/>
          <w:bCs/>
        </w:rPr>
        <w:t>85 de puncte</w:t>
      </w:r>
      <w:r w:rsidRPr="008A63AB">
        <w:t> pentru sectoarele </w:t>
      </w:r>
      <w:r w:rsidRPr="008A63AB">
        <w:rPr>
          <w:i/>
          <w:iCs/>
        </w:rPr>
        <w:t>bovine, suine și păsări de curte</w:t>
      </w:r>
      <w:r w:rsidRPr="008A63AB">
        <w:t>, de </w:t>
      </w:r>
      <w:r w:rsidRPr="008A63AB">
        <w:rPr>
          <w:b/>
          <w:bCs/>
        </w:rPr>
        <w:t>80 de puncte </w:t>
      </w:r>
      <w:r w:rsidRPr="008A63AB">
        <w:t>pentru </w:t>
      </w:r>
      <w:r w:rsidRPr="008A63AB">
        <w:rPr>
          <w:i/>
          <w:iCs/>
        </w:rPr>
        <w:t>găini ouătoare</w:t>
      </w:r>
      <w:r w:rsidRPr="008A63AB">
        <w:t> și de </w:t>
      </w:r>
      <w:r w:rsidRPr="008A63AB">
        <w:rPr>
          <w:b/>
          <w:bCs/>
        </w:rPr>
        <w:t>70 de puncte </w:t>
      </w:r>
      <w:r w:rsidRPr="008A63AB">
        <w:t>pentru sectorul </w:t>
      </w:r>
      <w:r w:rsidRPr="008A63AB">
        <w:rPr>
          <w:i/>
          <w:iCs/>
        </w:rPr>
        <w:t>ovine-caprine</w:t>
      </w:r>
      <w:r w:rsidRPr="008A63AB">
        <w:t>. Pragurile de calitate scad treptat, lunar până la </w:t>
      </w:r>
      <w:r w:rsidRPr="008A63AB">
        <w:rPr>
          <w:b/>
          <w:bCs/>
        </w:rPr>
        <w:t>pragul minim </w:t>
      </w:r>
      <w:r w:rsidRPr="008A63AB">
        <w:t>de</w:t>
      </w:r>
      <w:r w:rsidRPr="008A63AB">
        <w:rPr>
          <w:b/>
          <w:bCs/>
        </w:rPr>
        <w:t> 20 de puncte</w:t>
      </w:r>
      <w:r w:rsidRPr="008A63AB">
        <w:t> pentru toate cele cinci componente.     </w:t>
      </w:r>
    </w:p>
    <w:p w14:paraId="1CE2811D" w14:textId="77777777" w:rsidR="008A63AB" w:rsidRPr="008A63AB" w:rsidRDefault="008A63AB" w:rsidP="008A63AB">
      <w:r w:rsidRPr="008A63AB">
        <w:t>Solicitările de finanțare pentru intervenția </w:t>
      </w:r>
      <w:r w:rsidRPr="008A63AB">
        <w:rPr>
          <w:b/>
          <w:bCs/>
        </w:rPr>
        <w:t>DR-22 Investiții în condiționarea, depozitarea și procesarea produselor agricole și pomicole</w:t>
      </w:r>
      <w:r w:rsidRPr="008A63AB">
        <w:t> se depun în intervalul </w:t>
      </w:r>
      <w:r w:rsidRPr="008A63AB">
        <w:rPr>
          <w:b/>
          <w:bCs/>
        </w:rPr>
        <w:t>20 decembrie 2023, ora 9:00 – 30 aprilie 2024, ora 16:00</w:t>
      </w:r>
      <w:r w:rsidRPr="008A63AB">
        <w:t>, fondurile disponibile pentru această sesiune sunt în valoare de </w:t>
      </w:r>
      <w:r w:rsidRPr="008A63AB">
        <w:rPr>
          <w:b/>
          <w:bCs/>
        </w:rPr>
        <w:t>210.300.000 de euro</w:t>
      </w:r>
      <w:r w:rsidRPr="008A63AB">
        <w:t>.</w:t>
      </w:r>
    </w:p>
    <w:p w14:paraId="387FF6CC" w14:textId="77777777" w:rsidR="008A63AB" w:rsidRPr="008A63AB" w:rsidRDefault="008A63AB" w:rsidP="008A63AB">
      <w:r w:rsidRPr="008A63AB">
        <w:t>În cazul DR-22,</w:t>
      </w:r>
      <w:r w:rsidRPr="008A63AB">
        <w:rPr>
          <w:b/>
          <w:bCs/>
        </w:rPr>
        <w:t> pragul de calitate lunar</w:t>
      </w:r>
      <w:r w:rsidRPr="008A63AB">
        <w:t> aferent primei etape de depunere este de </w:t>
      </w:r>
      <w:r w:rsidRPr="008A63AB">
        <w:rPr>
          <w:b/>
          <w:bCs/>
        </w:rPr>
        <w:t>85 de puncte </w:t>
      </w:r>
      <w:r w:rsidRPr="008A63AB">
        <w:t>și scade treptat, în fiecare lună, până la</w:t>
      </w:r>
      <w:r w:rsidRPr="008A63AB">
        <w:rPr>
          <w:b/>
          <w:bCs/>
        </w:rPr>
        <w:t> pragul minim de 15 puncte.</w:t>
      </w:r>
    </w:p>
    <w:p w14:paraId="202BD1F8" w14:textId="77777777" w:rsidR="008A63AB" w:rsidRPr="008A63AB" w:rsidRDefault="008A63AB" w:rsidP="008A63AB">
      <w:r w:rsidRPr="008A63AB">
        <w:t>Pentru întocmirea documentației necesare depunerii cererilor de finanțare, solicitanții au la dispoziție Ghidul solicitantului și anexele aferente celor două linii de finanțare, publicate pe pagina oficială de internet a Agenției, </w:t>
      </w:r>
      <w:hyperlink r:id="rId49" w:history="1">
        <w:r w:rsidRPr="008A63AB">
          <w:rPr>
            <w:rStyle w:val="Hyperlink"/>
            <w:b/>
            <w:bCs/>
            <w:szCs w:val="24"/>
          </w:rPr>
          <w:t>www.afir.ro</w:t>
        </w:r>
      </w:hyperlink>
      <w:r w:rsidRPr="008A63AB">
        <w:t>, la secțiunea </w:t>
      </w:r>
      <w:r w:rsidRPr="008A63AB">
        <w:rPr>
          <w:i/>
          <w:iCs/>
        </w:rPr>
        <w:t>Finanțare – click pentru acces direct la </w:t>
      </w:r>
      <w:hyperlink r:id="rId50" w:history="1">
        <w:r w:rsidRPr="008A63AB">
          <w:rPr>
            <w:rStyle w:val="Hyperlink"/>
            <w:b/>
            <w:bCs/>
            <w:i/>
            <w:iCs/>
            <w:szCs w:val="24"/>
          </w:rPr>
          <w:t>intervenția DR-20</w:t>
        </w:r>
      </w:hyperlink>
      <w:r w:rsidRPr="008A63AB">
        <w:rPr>
          <w:i/>
          <w:iCs/>
        </w:rPr>
        <w:t> sau la </w:t>
      </w:r>
      <w:hyperlink r:id="rId51" w:history="1">
        <w:r w:rsidRPr="008A63AB">
          <w:rPr>
            <w:rStyle w:val="Hyperlink"/>
            <w:b/>
            <w:bCs/>
            <w:i/>
            <w:iCs/>
            <w:szCs w:val="24"/>
          </w:rPr>
          <w:t>intervenția DR-22</w:t>
        </w:r>
      </w:hyperlink>
      <w:r w:rsidRPr="008A63AB">
        <w:t xml:space="preserve">. Reamintim, totodată, că depunerea proiectelor pentru ambele intervenții se </w:t>
      </w:r>
      <w:r w:rsidRPr="008A63AB">
        <w:lastRenderedPageBreak/>
        <w:t>face </w:t>
      </w:r>
      <w:r w:rsidRPr="008A63AB">
        <w:rPr>
          <w:b/>
          <w:bCs/>
        </w:rPr>
        <w:t>on-line </w:t>
      </w:r>
      <w:r w:rsidRPr="008A63AB">
        <w:t>pe site-ul </w:t>
      </w:r>
      <w:hyperlink r:id="rId52" w:history="1">
        <w:r w:rsidRPr="008A63AB">
          <w:rPr>
            <w:rStyle w:val="Hyperlink"/>
            <w:b/>
            <w:bCs/>
            <w:szCs w:val="24"/>
          </w:rPr>
          <w:t>www.afir.ro</w:t>
        </w:r>
      </w:hyperlink>
      <w:r w:rsidRPr="008A63AB">
        <w:t>, iar pentru aceasta este necesară crearea unui cont de utilizator pe portal.</w:t>
      </w:r>
    </w:p>
    <w:p w14:paraId="689F7780" w14:textId="131DCA5A" w:rsidR="008A63AB" w:rsidRPr="008A63AB" w:rsidRDefault="008A63AB" w:rsidP="008A63AB">
      <w:pPr>
        <w:pStyle w:val="Stilsursa"/>
      </w:pPr>
      <w:proofErr w:type="spellStart"/>
      <w:r>
        <w:t>Sursa:AFIR</w:t>
      </w:r>
      <w:proofErr w:type="spellEnd"/>
    </w:p>
    <w:p w14:paraId="19D1FB07" w14:textId="2797EFB2" w:rsidR="008A63AB" w:rsidRPr="008A63AB" w:rsidRDefault="008A63AB" w:rsidP="008A63AB">
      <w:pPr>
        <w:pStyle w:val="separatorarticole"/>
      </w:pPr>
      <w:r>
        <w:t>*</w:t>
      </w:r>
    </w:p>
    <w:p w14:paraId="4153C086" w14:textId="7487FCD7" w:rsidR="004C4213" w:rsidRPr="004C4213" w:rsidRDefault="004C4213" w:rsidP="004C4213">
      <w:pPr>
        <w:pStyle w:val="TitluArticolinINFOUE"/>
      </w:pPr>
      <w:bookmarkStart w:id="163" w:name="_Toc153533893"/>
      <w:r w:rsidRPr="004C4213">
        <w:t>Program</w:t>
      </w:r>
      <w:r w:rsidR="00647555">
        <w:t xml:space="preserve"> </w:t>
      </w:r>
      <w:r w:rsidRPr="004C4213">
        <w:t>Sănătate:</w:t>
      </w:r>
      <w:r w:rsidR="00647555">
        <w:t xml:space="preserve"> </w:t>
      </w:r>
      <w:r w:rsidRPr="004C4213">
        <w:t>S-a</w:t>
      </w:r>
      <w:r w:rsidR="00647555">
        <w:t xml:space="preserve"> </w:t>
      </w:r>
      <w:r w:rsidRPr="004C4213">
        <w:t>lansat</w:t>
      </w:r>
      <w:r w:rsidR="00647555">
        <w:t xml:space="preserve"> </w:t>
      </w:r>
      <w:r w:rsidRPr="004C4213">
        <w:t>apelul</w:t>
      </w:r>
      <w:r w:rsidR="00647555">
        <w:t xml:space="preserve"> </w:t>
      </w:r>
      <w:r w:rsidRPr="004C4213">
        <w:t>privind</w:t>
      </w:r>
      <w:r w:rsidR="00647555">
        <w:t xml:space="preserve"> </w:t>
      </w:r>
      <w:r w:rsidRPr="004C4213">
        <w:t>măsurile</w:t>
      </w:r>
      <w:r w:rsidR="00647555">
        <w:t xml:space="preserve"> </w:t>
      </w:r>
      <w:r w:rsidRPr="004C4213">
        <w:t>sistemice</w:t>
      </w:r>
      <w:r w:rsidR="00647555">
        <w:t xml:space="preserve"> </w:t>
      </w:r>
      <w:r w:rsidRPr="004C4213">
        <w:t>de</w:t>
      </w:r>
      <w:r w:rsidR="00647555">
        <w:t xml:space="preserve"> </w:t>
      </w:r>
      <w:r w:rsidRPr="004C4213">
        <w:t>planificare,</w:t>
      </w:r>
      <w:r w:rsidR="00647555">
        <w:t xml:space="preserve"> </w:t>
      </w:r>
      <w:r w:rsidRPr="004C4213">
        <w:t>monitorizare</w:t>
      </w:r>
      <w:r w:rsidR="00647555">
        <w:t xml:space="preserve"> </w:t>
      </w:r>
      <w:r w:rsidRPr="004C4213">
        <w:t>și</w:t>
      </w:r>
      <w:r w:rsidR="00647555">
        <w:t xml:space="preserve"> </w:t>
      </w:r>
      <w:r w:rsidRPr="004C4213">
        <w:t>control</w:t>
      </w:r>
      <w:r w:rsidR="00647555">
        <w:t xml:space="preserve"> </w:t>
      </w:r>
      <w:r w:rsidRPr="004C4213">
        <w:t>al</w:t>
      </w:r>
      <w:r w:rsidR="00647555">
        <w:t xml:space="preserve"> </w:t>
      </w:r>
      <w:r w:rsidRPr="004C4213">
        <w:t>calității</w:t>
      </w:r>
      <w:r w:rsidR="00647555">
        <w:t xml:space="preserve"> </w:t>
      </w:r>
      <w:r w:rsidRPr="004C4213">
        <w:t>programului</w:t>
      </w:r>
      <w:r w:rsidR="00647555">
        <w:t xml:space="preserve"> </w:t>
      </w:r>
      <w:r w:rsidRPr="004C4213">
        <w:t>de</w:t>
      </w:r>
      <w:r w:rsidR="00647555">
        <w:t xml:space="preserve"> </w:t>
      </w:r>
      <w:r w:rsidRPr="004C4213">
        <w:t>screening</w:t>
      </w:r>
      <w:r w:rsidR="00647555">
        <w:t xml:space="preserve"> </w:t>
      </w:r>
      <w:r w:rsidRPr="004C4213">
        <w:t>pentru</w:t>
      </w:r>
      <w:r w:rsidR="00647555">
        <w:t xml:space="preserve"> </w:t>
      </w:r>
      <w:r w:rsidRPr="004C4213">
        <w:t>boli</w:t>
      </w:r>
      <w:r w:rsidR="00647555">
        <w:t xml:space="preserve"> </w:t>
      </w:r>
      <w:r w:rsidRPr="004C4213">
        <w:t>hepatice</w:t>
      </w:r>
      <w:r w:rsidR="00647555">
        <w:t xml:space="preserve"> </w:t>
      </w:r>
      <w:r w:rsidRPr="004C4213">
        <w:t>cronice</w:t>
      </w:r>
      <w:r w:rsidR="00647555">
        <w:t xml:space="preserve"> </w:t>
      </w:r>
      <w:r w:rsidRPr="004C4213">
        <w:t>–</w:t>
      </w:r>
      <w:r w:rsidR="00647555">
        <w:t xml:space="preserve"> </w:t>
      </w:r>
      <w:r w:rsidRPr="004C4213">
        <w:t>etapa</w:t>
      </w:r>
      <w:r w:rsidR="00647555">
        <w:t xml:space="preserve"> </w:t>
      </w:r>
      <w:r w:rsidRPr="004C4213">
        <w:t>I</w:t>
      </w:r>
      <w:bookmarkEnd w:id="163"/>
    </w:p>
    <w:p w14:paraId="36F30CC0" w14:textId="357D55DA" w:rsidR="004C4213" w:rsidRPr="004C4213" w:rsidRDefault="00647555" w:rsidP="004C4213">
      <w:r>
        <w:t xml:space="preserve"> </w:t>
      </w:r>
      <w:r w:rsidR="004C4213" w:rsidRPr="004C4213">
        <w:t>Ministerul</w:t>
      </w:r>
      <w:r>
        <w:t xml:space="preserve"> </w:t>
      </w:r>
      <w:r w:rsidR="004C4213" w:rsidRPr="004C4213">
        <w:t>Investițiilor</w:t>
      </w:r>
      <w:r>
        <w:t xml:space="preserve"> </w:t>
      </w:r>
      <w:r w:rsidR="004C4213" w:rsidRPr="004C4213">
        <w:t>și</w:t>
      </w:r>
      <w:r>
        <w:t xml:space="preserve"> </w:t>
      </w:r>
      <w:r w:rsidR="004C4213" w:rsidRPr="004C4213">
        <w:t>Proiectelor</w:t>
      </w:r>
      <w:r>
        <w:t xml:space="preserve"> </w:t>
      </w:r>
      <w:r w:rsidR="004C4213" w:rsidRPr="004C4213">
        <w:t>Europene,</w:t>
      </w:r>
      <w:r>
        <w:t xml:space="preserve"> </w:t>
      </w:r>
      <w:r w:rsidR="004C4213" w:rsidRPr="004C4213">
        <w:t>prin</w:t>
      </w:r>
      <w:r>
        <w:t xml:space="preserve"> </w:t>
      </w:r>
      <w:r w:rsidR="004C4213" w:rsidRPr="004C4213">
        <w:t>Autoritatea</w:t>
      </w:r>
      <w:r>
        <w:t xml:space="preserve"> </w:t>
      </w:r>
      <w:r w:rsidR="004C4213" w:rsidRPr="004C4213">
        <w:t>de</w:t>
      </w:r>
      <w:r>
        <w:t xml:space="preserve"> </w:t>
      </w:r>
      <w:r w:rsidR="004C4213" w:rsidRPr="004C4213">
        <w:t>Management</w:t>
      </w:r>
      <w:r>
        <w:t xml:space="preserve"> </w:t>
      </w:r>
      <w:r w:rsidR="004C4213" w:rsidRPr="004C4213">
        <w:t>pentru</w:t>
      </w:r>
      <w:r>
        <w:t xml:space="preserve"> </w:t>
      </w:r>
      <w:r w:rsidR="004C4213" w:rsidRPr="004C4213">
        <w:t>Programul</w:t>
      </w:r>
      <w:r>
        <w:t xml:space="preserve"> </w:t>
      </w:r>
      <w:r w:rsidR="004C4213" w:rsidRPr="004C4213">
        <w:t>Sănătate,</w:t>
      </w:r>
      <w:r>
        <w:t xml:space="preserve"> </w:t>
      </w:r>
      <w:r w:rsidR="004C4213" w:rsidRPr="004C4213">
        <w:t>a</w:t>
      </w:r>
      <w:r>
        <w:t xml:space="preserve"> </w:t>
      </w:r>
      <w:r w:rsidR="004C4213" w:rsidRPr="004C4213">
        <w:t>publicat</w:t>
      </w:r>
      <w:r>
        <w:t xml:space="preserve"> </w:t>
      </w:r>
      <w:r w:rsidR="004C4213" w:rsidRPr="004C4213">
        <w:t>miercuri,</w:t>
      </w:r>
      <w:r>
        <w:t xml:space="preserve"> </w:t>
      </w:r>
      <w:r w:rsidR="004C4213" w:rsidRPr="004C4213">
        <w:t>13</w:t>
      </w:r>
      <w:r>
        <w:t xml:space="preserve"> </w:t>
      </w:r>
      <w:r w:rsidR="004C4213" w:rsidRPr="004C4213">
        <w:t>decembrie</w:t>
      </w:r>
      <w:r>
        <w:t xml:space="preserve"> </w:t>
      </w:r>
      <w:r w:rsidR="004C4213" w:rsidRPr="004C4213">
        <w:t>2023,</w:t>
      </w:r>
      <w:r>
        <w:t xml:space="preserve"> </w:t>
      </w:r>
      <w:r w:rsidR="004C4213" w:rsidRPr="004C4213">
        <w:t>Ghidul</w:t>
      </w:r>
      <w:r>
        <w:t xml:space="preserve"> </w:t>
      </w:r>
      <w:r w:rsidR="004C4213" w:rsidRPr="004C4213">
        <w:t>Solicitantului</w:t>
      </w:r>
      <w:r>
        <w:t xml:space="preserve"> </w:t>
      </w:r>
      <w:r w:rsidR="004C4213" w:rsidRPr="004C4213">
        <w:t>pentru</w:t>
      </w:r>
      <w:r>
        <w:t xml:space="preserve"> </w:t>
      </w:r>
      <w:r w:rsidR="004C4213" w:rsidRPr="004C4213">
        <w:t>Apelul</w:t>
      </w:r>
      <w:r>
        <w:t xml:space="preserve"> </w:t>
      </w:r>
      <w:r w:rsidR="004C4213" w:rsidRPr="004C4213">
        <w:t>de</w:t>
      </w:r>
      <w:r>
        <w:t xml:space="preserve"> </w:t>
      </w:r>
      <w:r w:rsidR="004C4213" w:rsidRPr="004C4213">
        <w:t>proiecte:</w:t>
      </w:r>
      <w:r>
        <w:t xml:space="preserve"> </w:t>
      </w:r>
      <w:r w:rsidR="004C4213" w:rsidRPr="004C4213">
        <w:t>„Măsuri</w:t>
      </w:r>
      <w:r>
        <w:t xml:space="preserve"> </w:t>
      </w:r>
      <w:r w:rsidR="004C4213" w:rsidRPr="004C4213">
        <w:t>sistemice</w:t>
      </w:r>
      <w:r>
        <w:t xml:space="preserve"> </w:t>
      </w:r>
      <w:r w:rsidR="004C4213" w:rsidRPr="004C4213">
        <w:t>de</w:t>
      </w:r>
      <w:r>
        <w:t xml:space="preserve"> </w:t>
      </w:r>
      <w:r w:rsidR="004C4213" w:rsidRPr="004C4213">
        <w:t>planificare,</w:t>
      </w:r>
      <w:r>
        <w:t xml:space="preserve"> </w:t>
      </w:r>
      <w:r w:rsidR="004C4213" w:rsidRPr="004C4213">
        <w:t>monitorizare</w:t>
      </w:r>
      <w:r>
        <w:t xml:space="preserve"> </w:t>
      </w:r>
      <w:r w:rsidR="004C4213" w:rsidRPr="004C4213">
        <w:t>și</w:t>
      </w:r>
      <w:r>
        <w:t xml:space="preserve"> </w:t>
      </w:r>
      <w:r w:rsidR="004C4213" w:rsidRPr="004C4213">
        <w:t>control</w:t>
      </w:r>
      <w:r>
        <w:t xml:space="preserve"> </w:t>
      </w:r>
      <w:r w:rsidR="004C4213" w:rsidRPr="004C4213">
        <w:t>al</w:t>
      </w:r>
      <w:r>
        <w:t xml:space="preserve"> </w:t>
      </w:r>
      <w:r w:rsidR="004C4213" w:rsidRPr="004C4213">
        <w:t>calității</w:t>
      </w:r>
      <w:r>
        <w:t xml:space="preserve"> </w:t>
      </w:r>
      <w:r w:rsidR="004C4213" w:rsidRPr="004C4213">
        <w:t>programului</w:t>
      </w:r>
      <w:r>
        <w:t xml:space="preserve"> </w:t>
      </w:r>
      <w:r w:rsidR="004C4213" w:rsidRPr="004C4213">
        <w:t>de</w:t>
      </w:r>
      <w:r>
        <w:t xml:space="preserve"> </w:t>
      </w:r>
      <w:r w:rsidR="004C4213" w:rsidRPr="004C4213">
        <w:t>screening</w:t>
      </w:r>
      <w:r>
        <w:t xml:space="preserve"> </w:t>
      </w:r>
      <w:r w:rsidR="004C4213" w:rsidRPr="004C4213">
        <w:t>pentru</w:t>
      </w:r>
      <w:r>
        <w:t xml:space="preserve"> </w:t>
      </w:r>
      <w:r w:rsidR="004C4213" w:rsidRPr="004C4213">
        <w:t>boli</w:t>
      </w:r>
      <w:r>
        <w:t xml:space="preserve"> </w:t>
      </w:r>
      <w:r w:rsidR="004C4213" w:rsidRPr="004C4213">
        <w:t>hepatice</w:t>
      </w:r>
      <w:r>
        <w:t xml:space="preserve"> </w:t>
      </w:r>
      <w:r w:rsidR="004C4213" w:rsidRPr="004C4213">
        <w:t>cronice</w:t>
      </w:r>
      <w:r>
        <w:t xml:space="preserve"> </w:t>
      </w:r>
      <w:r w:rsidR="004C4213" w:rsidRPr="004C4213">
        <w:t>–</w:t>
      </w:r>
      <w:r>
        <w:t xml:space="preserve"> </w:t>
      </w:r>
      <w:r w:rsidR="004C4213" w:rsidRPr="004C4213">
        <w:t>etapa</w:t>
      </w:r>
      <w:r>
        <w:t xml:space="preserve"> </w:t>
      </w:r>
      <w:r w:rsidR="004C4213" w:rsidRPr="004C4213">
        <w:t>I”</w:t>
      </w:r>
      <w:r>
        <w:t xml:space="preserve"> </w:t>
      </w:r>
      <w:r w:rsidR="004C4213" w:rsidRPr="004C4213">
        <w:t>din</w:t>
      </w:r>
      <w:r>
        <w:t xml:space="preserve"> </w:t>
      </w:r>
      <w:r w:rsidR="004C4213" w:rsidRPr="004C4213">
        <w:t>cadrul</w:t>
      </w:r>
      <w:r>
        <w:t xml:space="preserve"> </w:t>
      </w:r>
      <w:r w:rsidR="004C4213" w:rsidRPr="004C4213">
        <w:t>Priorității</w:t>
      </w:r>
      <w:r>
        <w:t xml:space="preserve"> </w:t>
      </w:r>
      <w:r w:rsidR="004C4213" w:rsidRPr="004C4213">
        <w:t>1:</w:t>
      </w:r>
      <w:r>
        <w:t xml:space="preserve"> </w:t>
      </w:r>
      <w:r w:rsidR="004C4213" w:rsidRPr="004C4213">
        <w:t>Creșterea</w:t>
      </w:r>
      <w:r>
        <w:t xml:space="preserve"> </w:t>
      </w:r>
      <w:r w:rsidR="004C4213" w:rsidRPr="004C4213">
        <w:t>calității</w:t>
      </w:r>
      <w:r>
        <w:t xml:space="preserve"> </w:t>
      </w:r>
      <w:r w:rsidR="004C4213" w:rsidRPr="004C4213">
        <w:t>serviciilor</w:t>
      </w:r>
      <w:r>
        <w:t xml:space="preserve"> </w:t>
      </w:r>
      <w:r w:rsidR="004C4213" w:rsidRPr="004C4213">
        <w:t>de</w:t>
      </w:r>
      <w:r>
        <w:t xml:space="preserve"> </w:t>
      </w:r>
      <w:r w:rsidR="004C4213" w:rsidRPr="004C4213">
        <w:t>asistență</w:t>
      </w:r>
      <w:r>
        <w:t xml:space="preserve"> </w:t>
      </w:r>
      <w:r w:rsidR="004C4213" w:rsidRPr="004C4213">
        <w:t>medicală</w:t>
      </w:r>
      <w:r>
        <w:t xml:space="preserve"> </w:t>
      </w:r>
      <w:r w:rsidR="004C4213" w:rsidRPr="004C4213">
        <w:t>primară,</w:t>
      </w:r>
      <w:r>
        <w:t xml:space="preserve"> </w:t>
      </w:r>
      <w:r w:rsidR="004C4213" w:rsidRPr="004C4213">
        <w:t>comunitară,</w:t>
      </w:r>
      <w:r>
        <w:t xml:space="preserve"> </w:t>
      </w:r>
      <w:r w:rsidR="004C4213" w:rsidRPr="004C4213">
        <w:t>a</w:t>
      </w:r>
      <w:r>
        <w:t xml:space="preserve"> </w:t>
      </w:r>
      <w:r w:rsidR="004C4213" w:rsidRPr="004C4213">
        <w:t>serviciilor</w:t>
      </w:r>
      <w:r>
        <w:t xml:space="preserve"> </w:t>
      </w:r>
      <w:r w:rsidR="004C4213" w:rsidRPr="004C4213">
        <w:t>oferite</w:t>
      </w:r>
      <w:r>
        <w:t xml:space="preserve"> </w:t>
      </w:r>
      <w:r w:rsidR="004C4213" w:rsidRPr="004C4213">
        <w:t>în</w:t>
      </w:r>
      <w:r>
        <w:t xml:space="preserve"> </w:t>
      </w:r>
      <w:r w:rsidR="004C4213" w:rsidRPr="004C4213">
        <w:t>regim</w:t>
      </w:r>
      <w:r>
        <w:t xml:space="preserve"> </w:t>
      </w:r>
      <w:r w:rsidR="004C4213" w:rsidRPr="004C4213">
        <w:t>ambulatoriu</w:t>
      </w:r>
      <w:r>
        <w:t xml:space="preserve"> </w:t>
      </w:r>
      <w:r w:rsidR="004C4213" w:rsidRPr="004C4213">
        <w:t>și</w:t>
      </w:r>
      <w:r>
        <w:t xml:space="preserve"> </w:t>
      </w:r>
      <w:r w:rsidR="004C4213" w:rsidRPr="004C4213">
        <w:t>îmbunătățirea</w:t>
      </w:r>
      <w:r>
        <w:t xml:space="preserve"> </w:t>
      </w:r>
      <w:r w:rsidR="004C4213" w:rsidRPr="004C4213">
        <w:t>și</w:t>
      </w:r>
      <w:r>
        <w:t xml:space="preserve"> </w:t>
      </w:r>
      <w:r w:rsidR="004C4213" w:rsidRPr="004C4213">
        <w:t>consolidarea</w:t>
      </w:r>
      <w:r>
        <w:t xml:space="preserve"> </w:t>
      </w:r>
      <w:r w:rsidR="004C4213" w:rsidRPr="004C4213">
        <w:t>serviciilor</w:t>
      </w:r>
      <w:r>
        <w:t xml:space="preserve"> </w:t>
      </w:r>
      <w:r w:rsidR="004C4213" w:rsidRPr="004C4213">
        <w:t>preventive,</w:t>
      </w:r>
      <w:r>
        <w:t xml:space="preserve"> </w:t>
      </w:r>
      <w:r w:rsidR="004C4213" w:rsidRPr="004C4213">
        <w:t>FSE+</w:t>
      </w:r>
      <w:r>
        <w:t xml:space="preserve">  </w:t>
      </w:r>
      <w:r w:rsidR="004C4213" w:rsidRPr="004C4213">
        <w:t>Obiectiv</w:t>
      </w:r>
      <w:r>
        <w:t xml:space="preserve"> </w:t>
      </w:r>
      <w:r w:rsidR="004C4213" w:rsidRPr="004C4213">
        <w:t>de</w:t>
      </w:r>
      <w:r>
        <w:t xml:space="preserve"> </w:t>
      </w:r>
      <w:r w:rsidR="004C4213" w:rsidRPr="004C4213">
        <w:t>politică</w:t>
      </w:r>
      <w:r>
        <w:t xml:space="preserve"> </w:t>
      </w:r>
      <w:r w:rsidR="004C4213" w:rsidRPr="004C4213">
        <w:t>4,</w:t>
      </w:r>
      <w:r>
        <w:t xml:space="preserve"> </w:t>
      </w:r>
      <w:r w:rsidR="004C4213" w:rsidRPr="004C4213">
        <w:t>Obiectiv</w:t>
      </w:r>
      <w:r>
        <w:t xml:space="preserve"> </w:t>
      </w:r>
      <w:r w:rsidR="004C4213" w:rsidRPr="004C4213">
        <w:t>Specific</w:t>
      </w:r>
      <w:r>
        <w:t xml:space="preserve"> </w:t>
      </w:r>
      <w:r w:rsidR="004C4213" w:rsidRPr="004C4213">
        <w:t>ESO4.11.</w:t>
      </w:r>
    </w:p>
    <w:p w14:paraId="253CF78B" w14:textId="37EC877F" w:rsidR="004C4213" w:rsidRPr="004C4213" w:rsidRDefault="004C4213" w:rsidP="004C4213">
      <w:r w:rsidRPr="004C4213">
        <w:t>Pentru</w:t>
      </w:r>
      <w:r w:rsidR="00647555">
        <w:t xml:space="preserve"> </w:t>
      </w:r>
      <w:r w:rsidRPr="004C4213">
        <w:t>acest</w:t>
      </w:r>
      <w:r w:rsidR="00647555">
        <w:t xml:space="preserve"> </w:t>
      </w:r>
      <w:r w:rsidRPr="004C4213">
        <w:t>apel</w:t>
      </w:r>
      <w:r w:rsidR="00647555">
        <w:t xml:space="preserve"> </w:t>
      </w:r>
      <w:r w:rsidRPr="004C4213">
        <w:t>de</w:t>
      </w:r>
      <w:r w:rsidR="00647555">
        <w:t xml:space="preserve"> </w:t>
      </w:r>
      <w:r w:rsidRPr="004C4213">
        <w:t>proiecte,</w:t>
      </w:r>
      <w:r w:rsidR="00647555">
        <w:t xml:space="preserve"> </w:t>
      </w:r>
      <w:r w:rsidRPr="004C4213">
        <w:t>solicitant</w:t>
      </w:r>
      <w:r w:rsidR="00647555">
        <w:t xml:space="preserve"> </w:t>
      </w:r>
      <w:r w:rsidRPr="004C4213">
        <w:t>eligibil</w:t>
      </w:r>
      <w:r w:rsidR="00647555">
        <w:t xml:space="preserve"> </w:t>
      </w:r>
      <w:r w:rsidRPr="004C4213">
        <w:t>este</w:t>
      </w:r>
      <w:r w:rsidR="00647555">
        <w:t xml:space="preserve"> </w:t>
      </w:r>
      <w:r w:rsidRPr="004C4213">
        <w:t>institutul</w:t>
      </w:r>
      <w:r w:rsidR="00647555">
        <w:t xml:space="preserve"> </w:t>
      </w:r>
      <w:r w:rsidRPr="004C4213">
        <w:t>sau</w:t>
      </w:r>
      <w:r w:rsidR="00647555">
        <w:t xml:space="preserve"> </w:t>
      </w:r>
      <w:r w:rsidRPr="004C4213">
        <w:t>unitatea</w:t>
      </w:r>
      <w:r w:rsidR="00647555">
        <w:t xml:space="preserve"> </w:t>
      </w:r>
      <w:r w:rsidRPr="004C4213">
        <w:t>sanitară</w:t>
      </w:r>
      <w:r w:rsidR="00647555">
        <w:t xml:space="preserve"> </w:t>
      </w:r>
      <w:r w:rsidRPr="004C4213">
        <w:t>publică</w:t>
      </w:r>
      <w:r w:rsidR="00647555">
        <w:t xml:space="preserve"> </w:t>
      </w:r>
      <w:r w:rsidRPr="004C4213">
        <w:t>cu</w:t>
      </w:r>
      <w:r w:rsidR="00647555">
        <w:t xml:space="preserve"> </w:t>
      </w:r>
      <w:r w:rsidRPr="004C4213">
        <w:t>personalitate</w:t>
      </w:r>
      <w:r w:rsidR="00647555">
        <w:t xml:space="preserve"> </w:t>
      </w:r>
      <w:r w:rsidRPr="004C4213">
        <w:t>juridică</w:t>
      </w:r>
      <w:r w:rsidR="00647555">
        <w:t xml:space="preserve"> </w:t>
      </w:r>
      <w:r w:rsidRPr="004C4213">
        <w:t>aflată</w:t>
      </w:r>
      <w:r w:rsidR="00647555">
        <w:t xml:space="preserve"> </w:t>
      </w:r>
      <w:r w:rsidRPr="004C4213">
        <w:t>în</w:t>
      </w:r>
      <w:r w:rsidR="00647555">
        <w:t xml:space="preserve"> </w:t>
      </w:r>
      <w:r w:rsidRPr="004C4213">
        <w:t>subordinea</w:t>
      </w:r>
      <w:r w:rsidR="00647555">
        <w:t xml:space="preserve"> </w:t>
      </w:r>
      <w:r w:rsidRPr="004C4213">
        <w:t>Ministerului</w:t>
      </w:r>
      <w:r w:rsidR="00647555">
        <w:t xml:space="preserve"> </w:t>
      </w:r>
      <w:r w:rsidRPr="004C4213">
        <w:t>Sănătății</w:t>
      </w:r>
      <w:r w:rsidR="00647555">
        <w:t xml:space="preserve"> </w:t>
      </w:r>
      <w:r w:rsidRPr="004C4213">
        <w:t>cu</w:t>
      </w:r>
      <w:r w:rsidR="00647555">
        <w:t xml:space="preserve"> </w:t>
      </w:r>
      <w:r w:rsidRPr="004C4213">
        <w:t>competențe</w:t>
      </w:r>
      <w:r w:rsidR="00647555">
        <w:t xml:space="preserve"> </w:t>
      </w:r>
      <w:r w:rsidRPr="004C4213">
        <w:t>în</w:t>
      </w:r>
      <w:r w:rsidR="00647555">
        <w:t xml:space="preserve"> </w:t>
      </w:r>
      <w:r w:rsidRPr="004C4213">
        <w:t>diagnosticarea,</w:t>
      </w:r>
      <w:r w:rsidR="00647555">
        <w:t xml:space="preserve"> </w:t>
      </w:r>
      <w:r w:rsidRPr="004C4213">
        <w:t>stadializarea</w:t>
      </w:r>
      <w:r w:rsidR="00647555">
        <w:t xml:space="preserve"> </w:t>
      </w:r>
      <w:r w:rsidRPr="004C4213">
        <w:t>și</w:t>
      </w:r>
      <w:r w:rsidR="00647555">
        <w:t xml:space="preserve"> </w:t>
      </w:r>
      <w:r w:rsidRPr="004C4213">
        <w:t>tratamentul</w:t>
      </w:r>
      <w:r w:rsidR="00647555">
        <w:t xml:space="preserve">  </w:t>
      </w:r>
      <w:r w:rsidRPr="004C4213">
        <w:t>bolilor</w:t>
      </w:r>
      <w:r w:rsidR="00647555">
        <w:t xml:space="preserve"> </w:t>
      </w:r>
      <w:r w:rsidRPr="004C4213">
        <w:t>hepatice</w:t>
      </w:r>
      <w:r w:rsidR="00647555">
        <w:t xml:space="preserve"> </w:t>
      </w:r>
      <w:r w:rsidRPr="004C4213">
        <w:t>cronice</w:t>
      </w:r>
      <w:r w:rsidR="00647555">
        <w:t xml:space="preserve"> </w:t>
      </w:r>
      <w:r w:rsidRPr="004C4213">
        <w:t>de</w:t>
      </w:r>
      <w:r w:rsidR="00647555">
        <w:t xml:space="preserve"> </w:t>
      </w:r>
      <w:r w:rsidRPr="004C4213">
        <w:t>la</w:t>
      </w:r>
      <w:r w:rsidR="00647555">
        <w:t xml:space="preserve"> </w:t>
      </w:r>
      <w:r w:rsidRPr="004C4213">
        <w:t>stadiul</w:t>
      </w:r>
      <w:r w:rsidR="00647555">
        <w:t xml:space="preserve"> </w:t>
      </w:r>
      <w:r w:rsidRPr="004C4213">
        <w:t>de</w:t>
      </w:r>
      <w:r w:rsidR="00647555">
        <w:t xml:space="preserve"> </w:t>
      </w:r>
      <w:r w:rsidRPr="004C4213">
        <w:t>hepatită</w:t>
      </w:r>
      <w:r w:rsidR="00647555">
        <w:t xml:space="preserve"> </w:t>
      </w:r>
      <w:r w:rsidRPr="004C4213">
        <w:t>până</w:t>
      </w:r>
      <w:r w:rsidR="00647555">
        <w:t xml:space="preserve"> </w:t>
      </w:r>
      <w:r w:rsidRPr="004C4213">
        <w:t>la</w:t>
      </w:r>
      <w:r w:rsidR="00647555">
        <w:t xml:space="preserve"> </w:t>
      </w:r>
      <w:r w:rsidRPr="004C4213">
        <w:t>ciroza</w:t>
      </w:r>
      <w:r w:rsidR="00647555">
        <w:t xml:space="preserve"> </w:t>
      </w:r>
      <w:r w:rsidRPr="004C4213">
        <w:t>hepatică</w:t>
      </w:r>
      <w:r w:rsidR="00647555">
        <w:t xml:space="preserve"> </w:t>
      </w:r>
      <w:r w:rsidRPr="004C4213">
        <w:t>decompensată</w:t>
      </w:r>
      <w:r w:rsidR="00647555">
        <w:t xml:space="preserve"> </w:t>
      </w:r>
      <w:r w:rsidRPr="004C4213">
        <w:t>și</w:t>
      </w:r>
      <w:r w:rsidR="00647555">
        <w:t xml:space="preserve"> </w:t>
      </w:r>
      <w:proofErr w:type="spellStart"/>
      <w:r w:rsidRPr="004C4213">
        <w:t>hepatocarcinom</w:t>
      </w:r>
      <w:proofErr w:type="spellEnd"/>
      <w:r w:rsidRPr="004C4213">
        <w:t>.</w:t>
      </w:r>
    </w:p>
    <w:p w14:paraId="2EF16883" w14:textId="63EB3ACE" w:rsidR="004C4213" w:rsidRPr="004C4213" w:rsidRDefault="004C4213" w:rsidP="004C4213">
      <w:r w:rsidRPr="004C4213">
        <w:t>Alocarea</w:t>
      </w:r>
      <w:r w:rsidR="00647555">
        <w:t xml:space="preserve"> </w:t>
      </w:r>
      <w:r w:rsidRPr="004C4213">
        <w:t>totală</w:t>
      </w:r>
      <w:r w:rsidR="00647555">
        <w:t xml:space="preserve"> </w:t>
      </w:r>
      <w:r w:rsidRPr="004C4213">
        <w:t>pentru</w:t>
      </w:r>
      <w:r w:rsidR="00647555">
        <w:t xml:space="preserve"> </w:t>
      </w:r>
      <w:r w:rsidRPr="004C4213">
        <w:t>apelul</w:t>
      </w:r>
      <w:r w:rsidR="00647555">
        <w:t xml:space="preserve"> </w:t>
      </w:r>
      <w:r w:rsidRPr="004C4213">
        <w:t>de</w:t>
      </w:r>
      <w:r w:rsidR="00647555">
        <w:t xml:space="preserve"> </w:t>
      </w:r>
      <w:r w:rsidRPr="004C4213">
        <w:t>proiecte</w:t>
      </w:r>
      <w:r w:rsidR="00647555">
        <w:t xml:space="preserve"> </w:t>
      </w:r>
      <w:r w:rsidRPr="004C4213">
        <w:t>este</w:t>
      </w:r>
      <w:r w:rsidR="00647555">
        <w:t xml:space="preserve"> </w:t>
      </w:r>
      <w:r w:rsidRPr="004C4213">
        <w:t>de</w:t>
      </w:r>
      <w:r w:rsidR="00647555">
        <w:t xml:space="preserve"> </w:t>
      </w:r>
      <w:r w:rsidRPr="004C4213">
        <w:t>3.200.000</w:t>
      </w:r>
      <w:r w:rsidR="00647555">
        <w:t xml:space="preserve"> </w:t>
      </w:r>
      <w:r w:rsidRPr="004C4213">
        <w:t>de</w:t>
      </w:r>
      <w:r w:rsidR="00647555">
        <w:t xml:space="preserve"> </w:t>
      </w:r>
      <w:r w:rsidRPr="004C4213">
        <w:t>euro.</w:t>
      </w:r>
    </w:p>
    <w:p w14:paraId="7E433B55" w14:textId="62942DDE" w:rsidR="004C4213" w:rsidRPr="004C4213" w:rsidRDefault="004C4213" w:rsidP="004C4213">
      <w:r w:rsidRPr="004C4213">
        <w:t>În</w:t>
      </w:r>
      <w:r w:rsidR="00647555">
        <w:t xml:space="preserve"> </w:t>
      </w:r>
      <w:r w:rsidRPr="004C4213">
        <w:t>contextul</w:t>
      </w:r>
      <w:r w:rsidR="00647555">
        <w:t xml:space="preserve"> </w:t>
      </w:r>
      <w:r w:rsidRPr="004C4213">
        <w:t>prezentului</w:t>
      </w:r>
      <w:r w:rsidR="00647555">
        <w:t xml:space="preserve"> </w:t>
      </w:r>
      <w:r w:rsidRPr="004C4213">
        <w:t>apel</w:t>
      </w:r>
      <w:r w:rsidR="00647555">
        <w:t xml:space="preserve"> </w:t>
      </w:r>
      <w:r w:rsidRPr="004C4213">
        <w:t>sunt</w:t>
      </w:r>
      <w:r w:rsidR="00647555">
        <w:t xml:space="preserve"> </w:t>
      </w:r>
      <w:r w:rsidRPr="004C4213">
        <w:t>vizate</w:t>
      </w:r>
      <w:r w:rsidR="00647555">
        <w:t xml:space="preserve"> </w:t>
      </w:r>
      <w:r w:rsidRPr="004C4213">
        <w:t>acțiuni</w:t>
      </w:r>
      <w:r w:rsidR="00647555">
        <w:t xml:space="preserve"> </w:t>
      </w:r>
      <w:r w:rsidRPr="004C4213">
        <w:t>de</w:t>
      </w:r>
      <w:r w:rsidR="00647555">
        <w:t xml:space="preserve"> </w:t>
      </w:r>
      <w:r w:rsidRPr="004C4213">
        <w:t>tipul</w:t>
      </w:r>
      <w:r w:rsidR="00647555">
        <w:t xml:space="preserve"> </w:t>
      </w:r>
      <w:r w:rsidRPr="004C4213">
        <w:t>ex:</w:t>
      </w:r>
      <w:r w:rsidR="00647555">
        <w:t xml:space="preserve"> </w:t>
      </w:r>
      <w:r w:rsidRPr="004C4213">
        <w:t>formarea</w:t>
      </w:r>
      <w:r w:rsidR="00647555">
        <w:t xml:space="preserve"> </w:t>
      </w:r>
      <w:r w:rsidRPr="004C4213">
        <w:t>personalului</w:t>
      </w:r>
      <w:r w:rsidR="00647555">
        <w:t xml:space="preserve"> </w:t>
      </w:r>
      <w:r w:rsidRPr="004C4213">
        <w:t>implicat</w:t>
      </w:r>
      <w:r w:rsidR="00647555">
        <w:t xml:space="preserve"> </w:t>
      </w:r>
      <w:r w:rsidRPr="004C4213">
        <w:t>în</w:t>
      </w:r>
      <w:r w:rsidR="00647555">
        <w:t xml:space="preserve"> </w:t>
      </w:r>
      <w:r w:rsidRPr="004C4213">
        <w:t>programul</w:t>
      </w:r>
      <w:r w:rsidR="00647555">
        <w:t xml:space="preserve"> </w:t>
      </w:r>
      <w:r w:rsidRPr="004C4213">
        <w:t>de</w:t>
      </w:r>
      <w:r w:rsidR="00647555">
        <w:t xml:space="preserve"> </w:t>
      </w:r>
      <w:r w:rsidRPr="004C4213">
        <w:t>screening;</w:t>
      </w:r>
      <w:r w:rsidR="00647555">
        <w:t xml:space="preserve"> </w:t>
      </w:r>
      <w:r w:rsidRPr="004C4213">
        <w:t>dezvoltare/</w:t>
      </w:r>
      <w:r w:rsidR="00647555">
        <w:t xml:space="preserve"> </w:t>
      </w:r>
      <w:r w:rsidRPr="004C4213">
        <w:t>actualizare/</w:t>
      </w:r>
      <w:r w:rsidR="00647555">
        <w:t xml:space="preserve"> </w:t>
      </w:r>
      <w:r w:rsidRPr="004C4213">
        <w:t>suport</w:t>
      </w:r>
      <w:r w:rsidR="00647555">
        <w:t xml:space="preserve"> </w:t>
      </w:r>
      <w:r w:rsidRPr="004C4213">
        <w:t>în</w:t>
      </w:r>
      <w:r w:rsidR="00647555">
        <w:t xml:space="preserve"> </w:t>
      </w:r>
      <w:r w:rsidRPr="004C4213">
        <w:t>implementarea</w:t>
      </w:r>
      <w:r w:rsidR="00647555">
        <w:t xml:space="preserve"> </w:t>
      </w:r>
      <w:r w:rsidRPr="004C4213">
        <w:t>de</w:t>
      </w:r>
      <w:r w:rsidR="00647555">
        <w:t xml:space="preserve"> </w:t>
      </w:r>
      <w:r w:rsidRPr="004C4213">
        <w:t>ghiduri/</w:t>
      </w:r>
      <w:r w:rsidR="00647555">
        <w:t xml:space="preserve"> </w:t>
      </w:r>
      <w:r w:rsidRPr="004C4213">
        <w:t>protocoale/</w:t>
      </w:r>
      <w:r w:rsidR="00647555">
        <w:t xml:space="preserve"> </w:t>
      </w:r>
      <w:r w:rsidRPr="004C4213">
        <w:t>standarde</w:t>
      </w:r>
      <w:r w:rsidR="00647555">
        <w:t xml:space="preserve"> </w:t>
      </w:r>
      <w:r w:rsidRPr="004C4213">
        <w:t>etc./</w:t>
      </w:r>
      <w:r w:rsidR="00647555">
        <w:t xml:space="preserve"> </w:t>
      </w:r>
      <w:r w:rsidRPr="004C4213">
        <w:t>criterii</w:t>
      </w:r>
      <w:r w:rsidR="00647555">
        <w:t xml:space="preserve"> </w:t>
      </w:r>
      <w:r w:rsidRPr="004C4213">
        <w:t>certificare</w:t>
      </w:r>
      <w:r w:rsidR="00647555">
        <w:t xml:space="preserve"> </w:t>
      </w:r>
      <w:r w:rsidRPr="004C4213">
        <w:t>servicii;</w:t>
      </w:r>
      <w:r w:rsidR="00647555">
        <w:t xml:space="preserve"> </w:t>
      </w:r>
      <w:r w:rsidRPr="004C4213">
        <w:t>crearea</w:t>
      </w:r>
      <w:r w:rsidR="00647555">
        <w:t xml:space="preserve"> </w:t>
      </w:r>
      <w:r w:rsidRPr="004C4213">
        <w:t>de</w:t>
      </w:r>
      <w:r w:rsidR="00647555">
        <w:t xml:space="preserve"> </w:t>
      </w:r>
      <w:r w:rsidRPr="004C4213">
        <w:t>parteneriate/</w:t>
      </w:r>
      <w:r w:rsidR="00647555">
        <w:t xml:space="preserve"> </w:t>
      </w:r>
      <w:r w:rsidRPr="004C4213">
        <w:t>rețele</w:t>
      </w:r>
      <w:r w:rsidR="00647555">
        <w:t xml:space="preserve"> </w:t>
      </w:r>
      <w:r w:rsidRPr="004C4213">
        <w:t>de</w:t>
      </w:r>
      <w:r w:rsidR="00647555">
        <w:t xml:space="preserve"> </w:t>
      </w:r>
      <w:r w:rsidRPr="004C4213">
        <w:t>centre</w:t>
      </w:r>
      <w:r w:rsidR="00647555">
        <w:t xml:space="preserve"> </w:t>
      </w:r>
      <w:r w:rsidRPr="004C4213">
        <w:t>de</w:t>
      </w:r>
      <w:r w:rsidR="00647555">
        <w:t xml:space="preserve"> </w:t>
      </w:r>
      <w:r w:rsidRPr="004C4213">
        <w:t>expertiză/</w:t>
      </w:r>
      <w:r w:rsidR="00647555">
        <w:t xml:space="preserve"> </w:t>
      </w:r>
      <w:r w:rsidRPr="004C4213">
        <w:t>centre</w:t>
      </w:r>
      <w:r w:rsidR="00647555">
        <w:t xml:space="preserve"> </w:t>
      </w:r>
      <w:r w:rsidRPr="004C4213">
        <w:t>de</w:t>
      </w:r>
      <w:r w:rsidR="00647555">
        <w:t xml:space="preserve"> </w:t>
      </w:r>
      <w:r w:rsidRPr="004C4213">
        <w:t>screening/</w:t>
      </w:r>
      <w:r w:rsidR="00647555">
        <w:t xml:space="preserve"> </w:t>
      </w:r>
      <w:r w:rsidRPr="004C4213">
        <w:t>centru</w:t>
      </w:r>
      <w:r w:rsidR="00647555">
        <w:t xml:space="preserve"> </w:t>
      </w:r>
      <w:r w:rsidRPr="004C4213">
        <w:t>de</w:t>
      </w:r>
      <w:r w:rsidR="00647555">
        <w:t xml:space="preserve"> </w:t>
      </w:r>
      <w:r w:rsidRPr="004C4213">
        <w:t>referință,</w:t>
      </w:r>
      <w:r w:rsidR="00647555">
        <w:t xml:space="preserve"> </w:t>
      </w:r>
      <w:r w:rsidRPr="004C4213">
        <w:t>etc.</w:t>
      </w:r>
    </w:p>
    <w:p w14:paraId="74483299" w14:textId="408F36BF" w:rsidR="004C4213" w:rsidRPr="004C4213" w:rsidRDefault="004C4213" w:rsidP="004C4213">
      <w:r w:rsidRPr="004C4213">
        <w:t>Apelul</w:t>
      </w:r>
      <w:r w:rsidR="00647555">
        <w:t xml:space="preserve"> </w:t>
      </w:r>
      <w:r w:rsidRPr="004C4213">
        <w:t>va</w:t>
      </w:r>
      <w:r w:rsidR="00647555">
        <w:t xml:space="preserve"> </w:t>
      </w:r>
      <w:r w:rsidRPr="004C4213">
        <w:t>fi</w:t>
      </w:r>
      <w:r w:rsidR="00647555">
        <w:t xml:space="preserve"> </w:t>
      </w:r>
      <w:r w:rsidRPr="004C4213">
        <w:t>deschis</w:t>
      </w:r>
      <w:r w:rsidR="00647555">
        <w:t xml:space="preserve"> </w:t>
      </w:r>
      <w:r w:rsidRPr="004C4213">
        <w:t>în</w:t>
      </w:r>
      <w:r w:rsidR="00647555">
        <w:t xml:space="preserve"> </w:t>
      </w:r>
      <w:r w:rsidRPr="004C4213">
        <w:t>sistemul</w:t>
      </w:r>
      <w:r w:rsidR="00647555">
        <w:t xml:space="preserve"> </w:t>
      </w:r>
      <w:r w:rsidRPr="004C4213">
        <w:t>informatic</w:t>
      </w:r>
      <w:r w:rsidR="00647555">
        <w:t xml:space="preserve"> </w:t>
      </w:r>
      <w:r w:rsidRPr="004C4213">
        <w:t>MySMIS2021</w:t>
      </w:r>
      <w:r w:rsidR="00647555">
        <w:t xml:space="preserve"> </w:t>
      </w:r>
      <w:r w:rsidRPr="004C4213">
        <w:t>în</w:t>
      </w:r>
      <w:r w:rsidR="00647555">
        <w:t xml:space="preserve"> </w:t>
      </w:r>
      <w:r w:rsidRPr="004C4213">
        <w:t>perioada</w:t>
      </w:r>
      <w:r w:rsidR="00647555">
        <w:t xml:space="preserve"> </w:t>
      </w:r>
      <w:r w:rsidRPr="004C4213">
        <w:t>18</w:t>
      </w:r>
      <w:r w:rsidR="00647555">
        <w:t xml:space="preserve"> </w:t>
      </w:r>
      <w:r w:rsidRPr="004C4213">
        <w:t>decembrie</w:t>
      </w:r>
      <w:r w:rsidR="00647555">
        <w:t xml:space="preserve"> </w:t>
      </w:r>
      <w:r w:rsidRPr="004C4213">
        <w:t>2023</w:t>
      </w:r>
      <w:r w:rsidR="00647555">
        <w:t xml:space="preserve"> </w:t>
      </w:r>
      <w:r w:rsidRPr="004C4213">
        <w:t>–</w:t>
      </w:r>
      <w:r w:rsidR="00647555">
        <w:t xml:space="preserve"> </w:t>
      </w:r>
      <w:r w:rsidRPr="004C4213">
        <w:t>09</w:t>
      </w:r>
      <w:r w:rsidR="00647555">
        <w:t xml:space="preserve"> </w:t>
      </w:r>
      <w:r w:rsidRPr="004C4213">
        <w:t>februarie</w:t>
      </w:r>
      <w:r w:rsidR="00647555">
        <w:t xml:space="preserve"> </w:t>
      </w:r>
      <w:r w:rsidRPr="004C4213">
        <w:t>2024.</w:t>
      </w:r>
    </w:p>
    <w:p w14:paraId="4D80B41A" w14:textId="77777777" w:rsidR="004C4213" w:rsidRPr="004C4213" w:rsidRDefault="004C4213" w:rsidP="004C4213">
      <w:pPr>
        <w:rPr>
          <w:b/>
          <w:bCs/>
        </w:rPr>
      </w:pPr>
      <w:r w:rsidRPr="004C4213">
        <w:rPr>
          <w:b/>
          <w:bCs/>
        </w:rPr>
        <w:t>Documente</w:t>
      </w:r>
    </w:p>
    <w:p w14:paraId="5D8A2D19" w14:textId="59026BC2" w:rsidR="004C4213" w:rsidRPr="004C4213" w:rsidRDefault="00084DE3" w:rsidP="004C4213">
      <w:hyperlink r:id="rId53" w:tooltip="PS - Ghid screening boli hepatice.zip" w:history="1">
        <w:r w:rsidR="004C4213" w:rsidRPr="004C4213">
          <w:rPr>
            <w:rStyle w:val="Hyperlink"/>
            <w:szCs w:val="24"/>
          </w:rPr>
          <w:t>PS</w:t>
        </w:r>
        <w:r w:rsidR="00647555">
          <w:rPr>
            <w:rStyle w:val="Hyperlink"/>
            <w:szCs w:val="24"/>
          </w:rPr>
          <w:t xml:space="preserve"> </w:t>
        </w:r>
        <w:r w:rsidR="004C4213" w:rsidRPr="004C4213">
          <w:rPr>
            <w:rStyle w:val="Hyperlink"/>
            <w:szCs w:val="24"/>
          </w:rPr>
          <w:t>-</w:t>
        </w:r>
        <w:r w:rsidR="00647555">
          <w:rPr>
            <w:rStyle w:val="Hyperlink"/>
            <w:szCs w:val="24"/>
          </w:rPr>
          <w:t xml:space="preserve"> </w:t>
        </w:r>
        <w:r w:rsidR="004C4213" w:rsidRPr="004C4213">
          <w:rPr>
            <w:rStyle w:val="Hyperlink"/>
            <w:szCs w:val="24"/>
          </w:rPr>
          <w:t>Ghid</w:t>
        </w:r>
        <w:r w:rsidR="00647555">
          <w:rPr>
            <w:rStyle w:val="Hyperlink"/>
            <w:szCs w:val="24"/>
          </w:rPr>
          <w:t xml:space="preserve"> </w:t>
        </w:r>
        <w:r w:rsidR="004C4213" w:rsidRPr="004C4213">
          <w:rPr>
            <w:rStyle w:val="Hyperlink"/>
            <w:szCs w:val="24"/>
          </w:rPr>
          <w:t>screening</w:t>
        </w:r>
        <w:r w:rsidR="00647555">
          <w:rPr>
            <w:rStyle w:val="Hyperlink"/>
            <w:szCs w:val="24"/>
          </w:rPr>
          <w:t xml:space="preserve"> </w:t>
        </w:r>
        <w:r w:rsidR="004C4213" w:rsidRPr="004C4213">
          <w:rPr>
            <w:rStyle w:val="Hyperlink"/>
            <w:szCs w:val="24"/>
          </w:rPr>
          <w:t>boli</w:t>
        </w:r>
        <w:r w:rsidR="00647555">
          <w:rPr>
            <w:rStyle w:val="Hyperlink"/>
            <w:szCs w:val="24"/>
          </w:rPr>
          <w:t xml:space="preserve"> </w:t>
        </w:r>
        <w:r w:rsidR="004C4213" w:rsidRPr="004C4213">
          <w:rPr>
            <w:rStyle w:val="Hyperlink"/>
            <w:szCs w:val="24"/>
          </w:rPr>
          <w:t>hepatice.zip</w:t>
        </w:r>
      </w:hyperlink>
    </w:p>
    <w:p w14:paraId="5E06F8D8" w14:textId="33B0CF0E" w:rsidR="004C4213" w:rsidRPr="004C4213" w:rsidRDefault="004C4213" w:rsidP="004C4213">
      <w:pPr>
        <w:pStyle w:val="Stilsursa"/>
      </w:pPr>
      <w:r w:rsidRPr="004C4213">
        <w:t>Sursa:</w:t>
      </w:r>
      <w:r w:rsidR="00647555">
        <w:t xml:space="preserve"> </w:t>
      </w:r>
      <w:r w:rsidRPr="004C4213">
        <w:t>MIPE</w:t>
      </w:r>
    </w:p>
    <w:p w14:paraId="1BDF7A25" w14:textId="675D8CDE" w:rsidR="004C4213" w:rsidRPr="004C4213" w:rsidRDefault="004C4213" w:rsidP="004C4213">
      <w:pPr>
        <w:pStyle w:val="separatorarticole"/>
      </w:pPr>
      <w:r>
        <w:t>*</w:t>
      </w:r>
    </w:p>
    <w:p w14:paraId="0F103EEF" w14:textId="53080423" w:rsidR="00162644" w:rsidRPr="00162644" w:rsidRDefault="00162644" w:rsidP="00162644">
      <w:pPr>
        <w:pStyle w:val="TitluArticolinINFOUE"/>
      </w:pPr>
      <w:bookmarkStart w:id="164" w:name="_Toc153533894"/>
      <w:r>
        <w:t>ADR</w:t>
      </w:r>
      <w:r w:rsidR="00647555">
        <w:t xml:space="preserve"> </w:t>
      </w:r>
      <w:r>
        <w:t>VEST:</w:t>
      </w:r>
      <w:r w:rsidR="00647555">
        <w:t xml:space="preserve"> </w:t>
      </w:r>
      <w:r w:rsidRPr="00162644">
        <w:t>Șase</w:t>
      </w:r>
      <w:r w:rsidR="00647555">
        <w:t xml:space="preserve"> </w:t>
      </w:r>
      <w:r w:rsidRPr="00162644">
        <w:t>noi</w:t>
      </w:r>
      <w:r w:rsidR="00647555">
        <w:t xml:space="preserve"> </w:t>
      </w:r>
      <w:r w:rsidRPr="00162644">
        <w:t>apeluri</w:t>
      </w:r>
      <w:r w:rsidR="00647555">
        <w:t xml:space="preserve"> </w:t>
      </w:r>
      <w:r w:rsidRPr="00162644">
        <w:t>de</w:t>
      </w:r>
      <w:r w:rsidR="00647555">
        <w:t xml:space="preserve"> </w:t>
      </w:r>
      <w:r w:rsidRPr="00162644">
        <w:t>proiecte</w:t>
      </w:r>
      <w:r w:rsidR="00647555">
        <w:t xml:space="preserve"> </w:t>
      </w:r>
      <w:r w:rsidRPr="00162644">
        <w:t>lansate</w:t>
      </w:r>
      <w:r w:rsidR="00647555">
        <w:t xml:space="preserve"> </w:t>
      </w:r>
      <w:r w:rsidRPr="00162644">
        <w:t>prin</w:t>
      </w:r>
      <w:r w:rsidR="00647555">
        <w:t xml:space="preserve"> </w:t>
      </w:r>
      <w:r w:rsidRPr="00162644">
        <w:t>PR</w:t>
      </w:r>
      <w:r w:rsidR="00647555">
        <w:t xml:space="preserve"> </w:t>
      </w:r>
      <w:r w:rsidRPr="00162644">
        <w:t>Vest:</w:t>
      </w:r>
      <w:r w:rsidR="00647555">
        <w:t xml:space="preserve"> </w:t>
      </w:r>
      <w:r w:rsidRPr="00162644">
        <w:t>peste</w:t>
      </w:r>
      <w:r w:rsidR="00647555">
        <w:t xml:space="preserve"> </w:t>
      </w:r>
      <w:r w:rsidRPr="00162644">
        <w:t>131</w:t>
      </w:r>
      <w:r w:rsidR="00647555">
        <w:t xml:space="preserve"> </w:t>
      </w:r>
      <w:r w:rsidRPr="00162644">
        <w:t>de</w:t>
      </w:r>
      <w:r w:rsidR="00647555">
        <w:t xml:space="preserve"> </w:t>
      </w:r>
      <w:r w:rsidRPr="00162644">
        <w:t>milioane</w:t>
      </w:r>
      <w:r w:rsidR="00647555">
        <w:t xml:space="preserve"> </w:t>
      </w:r>
      <w:r w:rsidRPr="00162644">
        <w:t>de</w:t>
      </w:r>
      <w:r w:rsidR="00647555">
        <w:t xml:space="preserve"> </w:t>
      </w:r>
      <w:r w:rsidRPr="00162644">
        <w:t>euro</w:t>
      </w:r>
      <w:r w:rsidR="00647555">
        <w:t xml:space="preserve"> </w:t>
      </w:r>
      <w:r w:rsidRPr="00162644">
        <w:t>pentru</w:t>
      </w:r>
      <w:r w:rsidR="00647555">
        <w:t xml:space="preserve"> </w:t>
      </w:r>
      <w:r w:rsidRPr="00162644">
        <w:t>revitalizare</w:t>
      </w:r>
      <w:r w:rsidR="00647555">
        <w:t xml:space="preserve"> </w:t>
      </w:r>
      <w:r w:rsidRPr="00162644">
        <w:t>și</w:t>
      </w:r>
      <w:r w:rsidR="00647555">
        <w:t xml:space="preserve"> </w:t>
      </w:r>
      <w:r w:rsidRPr="00162644">
        <w:t>regenerare</w:t>
      </w:r>
      <w:r w:rsidR="00647555">
        <w:t xml:space="preserve"> </w:t>
      </w:r>
      <w:r w:rsidRPr="00162644">
        <w:t>urbană</w:t>
      </w:r>
      <w:r w:rsidR="00647555">
        <w:t xml:space="preserve"> </w:t>
      </w:r>
      <w:r w:rsidRPr="00162644">
        <w:t>în</w:t>
      </w:r>
      <w:r w:rsidR="00647555">
        <w:t xml:space="preserve"> </w:t>
      </w:r>
      <w:r w:rsidRPr="00162644">
        <w:t>municipiile</w:t>
      </w:r>
      <w:r w:rsidR="00647555">
        <w:t xml:space="preserve"> </w:t>
      </w:r>
      <w:r w:rsidRPr="00162644">
        <w:t>și</w:t>
      </w:r>
      <w:r w:rsidR="00647555">
        <w:t xml:space="preserve"> </w:t>
      </w:r>
      <w:r w:rsidRPr="00162644">
        <w:t>orașele</w:t>
      </w:r>
      <w:r w:rsidR="00647555">
        <w:t xml:space="preserve"> </w:t>
      </w:r>
      <w:r w:rsidRPr="00162644">
        <w:t>Regiunii</w:t>
      </w:r>
      <w:r w:rsidR="00647555">
        <w:t xml:space="preserve"> </w:t>
      </w:r>
      <w:r w:rsidRPr="00162644">
        <w:t>Vest</w:t>
      </w:r>
      <w:bookmarkEnd w:id="164"/>
    </w:p>
    <w:p w14:paraId="7D4B1995" w14:textId="2CA0B470" w:rsidR="00162644" w:rsidRPr="00162644" w:rsidRDefault="00162644" w:rsidP="00162644">
      <w:r w:rsidRPr="00162644">
        <w:rPr>
          <w:b/>
          <w:bCs/>
        </w:rPr>
        <w:t>Agenția</w:t>
      </w:r>
      <w:r w:rsidR="00647555">
        <w:rPr>
          <w:b/>
          <w:bCs/>
        </w:rPr>
        <w:t xml:space="preserve"> </w:t>
      </w:r>
      <w:r w:rsidRPr="00162644">
        <w:rPr>
          <w:b/>
          <w:bCs/>
        </w:rPr>
        <w:t>pentru</w:t>
      </w:r>
      <w:r w:rsidR="00647555">
        <w:rPr>
          <w:b/>
          <w:bCs/>
        </w:rPr>
        <w:t xml:space="preserve"> </w:t>
      </w:r>
      <w:r w:rsidRPr="00162644">
        <w:rPr>
          <w:b/>
          <w:bCs/>
        </w:rPr>
        <w:t>Dezvoltare</w:t>
      </w:r>
      <w:r w:rsidR="00647555">
        <w:rPr>
          <w:b/>
          <w:bCs/>
        </w:rPr>
        <w:t xml:space="preserve"> </w:t>
      </w:r>
      <w:r w:rsidRPr="00162644">
        <w:rPr>
          <w:b/>
          <w:bCs/>
        </w:rPr>
        <w:t>Regională</w:t>
      </w:r>
      <w:r w:rsidR="00647555">
        <w:rPr>
          <w:b/>
          <w:bCs/>
        </w:rPr>
        <w:t xml:space="preserve"> </w:t>
      </w:r>
      <w:r w:rsidRPr="00162644">
        <w:rPr>
          <w:b/>
          <w:bCs/>
        </w:rPr>
        <w:t>Vest</w:t>
      </w:r>
      <w:r w:rsidR="00647555">
        <w:t xml:space="preserve"> </w:t>
      </w:r>
      <w:r w:rsidRPr="00162644">
        <w:t>a</w:t>
      </w:r>
      <w:r w:rsidR="00647555">
        <w:t xml:space="preserve"> </w:t>
      </w:r>
      <w:r w:rsidRPr="00162644">
        <w:t>lansat</w:t>
      </w:r>
      <w:r w:rsidR="00647555">
        <w:t xml:space="preserve"> </w:t>
      </w:r>
      <w:r w:rsidRPr="00162644">
        <w:t>astăzi,</w:t>
      </w:r>
      <w:r w:rsidR="00647555">
        <w:t xml:space="preserve"> </w:t>
      </w:r>
      <w:r w:rsidRPr="00162644">
        <w:t>13</w:t>
      </w:r>
      <w:r w:rsidR="00647555">
        <w:t xml:space="preserve"> </w:t>
      </w:r>
      <w:r w:rsidRPr="00162644">
        <w:t>decembrie</w:t>
      </w:r>
      <w:r w:rsidR="00647555">
        <w:t xml:space="preserve"> </w:t>
      </w:r>
      <w:r w:rsidRPr="00162644">
        <w:t>2023,</w:t>
      </w:r>
      <w:r w:rsidR="00647555">
        <w:t xml:space="preserve"> </w:t>
      </w:r>
      <w:r w:rsidRPr="00162644">
        <w:t>șase</w:t>
      </w:r>
      <w:r w:rsidR="00647555">
        <w:t xml:space="preserve"> </w:t>
      </w:r>
      <w:r w:rsidRPr="00162644">
        <w:t>noi</w:t>
      </w:r>
      <w:r w:rsidR="00647555">
        <w:t xml:space="preserve"> </w:t>
      </w:r>
      <w:r w:rsidRPr="00162644">
        <w:t>apeluri</w:t>
      </w:r>
      <w:r w:rsidR="00647555">
        <w:t xml:space="preserve"> </w:t>
      </w:r>
      <w:r w:rsidRPr="00162644">
        <w:t>de</w:t>
      </w:r>
      <w:r w:rsidR="00647555">
        <w:t xml:space="preserve"> </w:t>
      </w:r>
      <w:r w:rsidRPr="00162644">
        <w:t>proiecte</w:t>
      </w:r>
      <w:r w:rsidR="00647555">
        <w:t xml:space="preserve"> </w:t>
      </w:r>
      <w:r w:rsidRPr="00162644">
        <w:t>în</w:t>
      </w:r>
      <w:r w:rsidR="00647555">
        <w:t xml:space="preserve"> </w:t>
      </w:r>
      <w:r w:rsidRPr="00162644">
        <w:t>cadrul</w:t>
      </w:r>
      <w:r w:rsidR="00647555">
        <w:t xml:space="preserve"> </w:t>
      </w:r>
      <w:r w:rsidRPr="00162644">
        <w:rPr>
          <w:b/>
          <w:bCs/>
        </w:rPr>
        <w:t>Programului</w:t>
      </w:r>
      <w:r w:rsidR="00647555">
        <w:rPr>
          <w:b/>
          <w:bCs/>
        </w:rPr>
        <w:t xml:space="preserve"> </w:t>
      </w:r>
      <w:r w:rsidRPr="00162644">
        <w:rPr>
          <w:b/>
          <w:bCs/>
        </w:rPr>
        <w:t>Regional</w:t>
      </w:r>
      <w:r w:rsidR="00647555">
        <w:rPr>
          <w:b/>
          <w:bCs/>
        </w:rPr>
        <w:t xml:space="preserve"> </w:t>
      </w:r>
      <w:r w:rsidRPr="00162644">
        <w:rPr>
          <w:b/>
          <w:bCs/>
        </w:rPr>
        <w:t>Vest</w:t>
      </w:r>
      <w:r w:rsidR="00647555">
        <w:rPr>
          <w:b/>
          <w:bCs/>
        </w:rPr>
        <w:t xml:space="preserve"> </w:t>
      </w:r>
      <w:r w:rsidRPr="00162644">
        <w:rPr>
          <w:b/>
          <w:bCs/>
        </w:rPr>
        <w:t>2021-2027</w:t>
      </w:r>
      <w:r w:rsidR="00647555">
        <w:t xml:space="preserve"> </w:t>
      </w:r>
      <w:r w:rsidRPr="00162644">
        <w:t>prin</w:t>
      </w:r>
      <w:r w:rsidR="00647555">
        <w:t xml:space="preserve"> </w:t>
      </w:r>
      <w:r w:rsidRPr="00162644">
        <w:t>publicarea</w:t>
      </w:r>
      <w:r w:rsidR="00647555">
        <w:t xml:space="preserve"> </w:t>
      </w:r>
      <w:r w:rsidRPr="00162644">
        <w:t>Ghidului</w:t>
      </w:r>
      <w:r w:rsidR="00647555">
        <w:t xml:space="preserve"> </w:t>
      </w:r>
      <w:r w:rsidRPr="00162644">
        <w:t>final</w:t>
      </w:r>
      <w:r w:rsidR="00647555">
        <w:t xml:space="preserve"> </w:t>
      </w:r>
      <w:r w:rsidRPr="00162644">
        <w:t>al</w:t>
      </w:r>
      <w:r w:rsidR="00647555">
        <w:t xml:space="preserve"> </w:t>
      </w:r>
      <w:r w:rsidRPr="00162644">
        <w:t>solicitantului</w:t>
      </w:r>
      <w:r w:rsidR="00647555">
        <w:t xml:space="preserve"> </w:t>
      </w:r>
      <w:r w:rsidRPr="00162644">
        <w:t>de</w:t>
      </w:r>
      <w:r w:rsidR="00647555">
        <w:t xml:space="preserve"> </w:t>
      </w:r>
      <w:r w:rsidRPr="00162644">
        <w:t>finanțare</w:t>
      </w:r>
      <w:r w:rsidR="00647555">
        <w:t xml:space="preserve"> </w:t>
      </w:r>
      <w:r w:rsidRPr="00162644">
        <w:t>pentru</w:t>
      </w:r>
      <w:r w:rsidR="00647555">
        <w:t xml:space="preserve"> </w:t>
      </w:r>
      <w:r w:rsidRPr="00162644">
        <w:rPr>
          <w:b/>
          <w:bCs/>
          <w:i/>
          <w:iCs/>
        </w:rPr>
        <w:t>Intervenția</w:t>
      </w:r>
      <w:r w:rsidR="00647555">
        <w:rPr>
          <w:b/>
          <w:bCs/>
          <w:i/>
          <w:iCs/>
        </w:rPr>
        <w:t xml:space="preserve"> </w:t>
      </w:r>
      <w:r w:rsidRPr="00162644">
        <w:rPr>
          <w:b/>
          <w:bCs/>
          <w:i/>
          <w:iCs/>
        </w:rPr>
        <w:t>regională</w:t>
      </w:r>
      <w:r w:rsidR="00647555">
        <w:rPr>
          <w:b/>
          <w:bCs/>
          <w:i/>
          <w:iCs/>
        </w:rPr>
        <w:t xml:space="preserve"> </w:t>
      </w:r>
      <w:r w:rsidRPr="00162644">
        <w:rPr>
          <w:b/>
          <w:bCs/>
          <w:i/>
          <w:iCs/>
        </w:rPr>
        <w:t>7.1A</w:t>
      </w:r>
      <w:r w:rsidR="00647555">
        <w:rPr>
          <w:b/>
          <w:bCs/>
          <w:i/>
          <w:iCs/>
        </w:rPr>
        <w:t xml:space="preserve"> </w:t>
      </w:r>
      <w:r w:rsidRPr="00162644">
        <w:rPr>
          <w:b/>
          <w:bCs/>
          <w:i/>
          <w:iCs/>
        </w:rPr>
        <w:t>–</w:t>
      </w:r>
      <w:r w:rsidR="00647555">
        <w:rPr>
          <w:b/>
          <w:bCs/>
          <w:i/>
          <w:iCs/>
        </w:rPr>
        <w:t xml:space="preserve"> </w:t>
      </w:r>
      <w:r w:rsidRPr="00162644">
        <w:rPr>
          <w:b/>
          <w:bCs/>
          <w:i/>
          <w:iCs/>
        </w:rPr>
        <w:t>Revitalizare</w:t>
      </w:r>
      <w:r w:rsidR="00647555">
        <w:rPr>
          <w:b/>
          <w:bCs/>
          <w:i/>
          <w:iCs/>
        </w:rPr>
        <w:t xml:space="preserve"> </w:t>
      </w:r>
      <w:r w:rsidRPr="00162644">
        <w:rPr>
          <w:b/>
          <w:bCs/>
          <w:i/>
          <w:iCs/>
        </w:rPr>
        <w:t>și</w:t>
      </w:r>
      <w:r w:rsidR="00647555">
        <w:rPr>
          <w:b/>
          <w:bCs/>
          <w:i/>
          <w:iCs/>
        </w:rPr>
        <w:t xml:space="preserve"> </w:t>
      </w:r>
      <w:r w:rsidRPr="00162644">
        <w:rPr>
          <w:b/>
          <w:bCs/>
          <w:i/>
          <w:iCs/>
        </w:rPr>
        <w:t>regenerare</w:t>
      </w:r>
      <w:r w:rsidR="00647555">
        <w:rPr>
          <w:b/>
          <w:bCs/>
          <w:i/>
          <w:iCs/>
        </w:rPr>
        <w:t xml:space="preserve"> </w:t>
      </w:r>
      <w:r w:rsidRPr="00162644">
        <w:rPr>
          <w:b/>
          <w:bCs/>
          <w:i/>
          <w:iCs/>
        </w:rPr>
        <w:t>urbană.</w:t>
      </w:r>
      <w:r w:rsidR="00647555">
        <w:rPr>
          <w:b/>
          <w:bCs/>
          <w:i/>
          <w:iCs/>
        </w:rPr>
        <w:t xml:space="preserve"> </w:t>
      </w:r>
      <w:r w:rsidRPr="00162644">
        <w:t>Un</w:t>
      </w:r>
      <w:r w:rsidR="00647555">
        <w:t xml:space="preserve"> </w:t>
      </w:r>
      <w:r w:rsidRPr="00162644">
        <w:t>buget</w:t>
      </w:r>
      <w:r w:rsidR="00647555">
        <w:t xml:space="preserve"> </w:t>
      </w:r>
      <w:r w:rsidRPr="00162644">
        <w:t>total</w:t>
      </w:r>
      <w:r w:rsidR="00647555">
        <w:t xml:space="preserve"> </w:t>
      </w:r>
      <w:r w:rsidRPr="00162644">
        <w:t>de</w:t>
      </w:r>
      <w:r w:rsidR="00647555">
        <w:t xml:space="preserve"> </w:t>
      </w:r>
      <w:r w:rsidRPr="00162644">
        <w:rPr>
          <w:b/>
          <w:bCs/>
        </w:rPr>
        <w:t>131,18</w:t>
      </w:r>
      <w:r w:rsidR="00647555">
        <w:rPr>
          <w:b/>
          <w:bCs/>
        </w:rPr>
        <w:t xml:space="preserve"> </w:t>
      </w:r>
      <w:r w:rsidRPr="00162644">
        <w:rPr>
          <w:b/>
          <w:bCs/>
        </w:rPr>
        <w:t>milioane</w:t>
      </w:r>
      <w:r w:rsidR="00647555">
        <w:rPr>
          <w:b/>
          <w:bCs/>
        </w:rPr>
        <w:t xml:space="preserve"> </w:t>
      </w:r>
      <w:r w:rsidRPr="00162644">
        <w:rPr>
          <w:b/>
          <w:bCs/>
        </w:rPr>
        <w:t>euro</w:t>
      </w:r>
      <w:r w:rsidR="00647555">
        <w:t xml:space="preserve"> </w:t>
      </w:r>
      <w:r w:rsidRPr="00162644">
        <w:t>prin</w:t>
      </w:r>
      <w:r w:rsidR="00647555">
        <w:t xml:space="preserve"> </w:t>
      </w:r>
      <w:r w:rsidRPr="00162644">
        <w:t>aceste</w:t>
      </w:r>
      <w:r w:rsidR="00647555">
        <w:t xml:space="preserve"> </w:t>
      </w:r>
      <w:r w:rsidRPr="00162644">
        <w:t>apeluri,</w:t>
      </w:r>
      <w:r w:rsidR="00647555">
        <w:t xml:space="preserve"> </w:t>
      </w:r>
      <w:r w:rsidRPr="00162644">
        <w:t>pentru</w:t>
      </w:r>
      <w:r w:rsidR="00647555">
        <w:t xml:space="preserve"> </w:t>
      </w:r>
      <w:r w:rsidRPr="00162644">
        <w:t>investiții</w:t>
      </w:r>
      <w:r w:rsidR="00647555">
        <w:t xml:space="preserve"> </w:t>
      </w:r>
      <w:r w:rsidRPr="00162644">
        <w:t>în</w:t>
      </w:r>
      <w:r w:rsidR="00647555">
        <w:t xml:space="preserve"> </w:t>
      </w:r>
      <w:r w:rsidRPr="00162644">
        <w:t>revitalizare</w:t>
      </w:r>
      <w:r w:rsidR="00647555">
        <w:t xml:space="preserve"> </w:t>
      </w:r>
      <w:r w:rsidRPr="00162644">
        <w:t>și</w:t>
      </w:r>
      <w:r w:rsidR="00647555">
        <w:t xml:space="preserve"> </w:t>
      </w:r>
      <w:r w:rsidRPr="00162644">
        <w:t>regenerare</w:t>
      </w:r>
      <w:r w:rsidR="00647555">
        <w:t xml:space="preserve"> </w:t>
      </w:r>
      <w:r w:rsidRPr="00162644">
        <w:t>urbană</w:t>
      </w:r>
      <w:r w:rsidR="00647555">
        <w:t xml:space="preserve"> </w:t>
      </w:r>
      <w:r w:rsidRPr="00162644">
        <w:t>în</w:t>
      </w:r>
      <w:r w:rsidR="00647555">
        <w:t xml:space="preserve"> </w:t>
      </w:r>
      <w:r w:rsidRPr="00162644">
        <w:t>Regiunea</w:t>
      </w:r>
      <w:r w:rsidR="00647555">
        <w:t xml:space="preserve"> </w:t>
      </w:r>
      <w:r w:rsidRPr="00162644">
        <w:t>Vest.</w:t>
      </w:r>
    </w:p>
    <w:p w14:paraId="45216343" w14:textId="7C46EA41" w:rsidR="00162644" w:rsidRPr="00162644" w:rsidRDefault="00162644" w:rsidP="00162644">
      <w:r w:rsidRPr="00162644">
        <w:rPr>
          <w:b/>
          <w:bCs/>
        </w:rPr>
        <w:t>Programul</w:t>
      </w:r>
      <w:r w:rsidR="00647555">
        <w:rPr>
          <w:b/>
          <w:bCs/>
        </w:rPr>
        <w:t xml:space="preserve"> </w:t>
      </w:r>
      <w:r w:rsidRPr="00162644">
        <w:rPr>
          <w:b/>
          <w:bCs/>
        </w:rPr>
        <w:t>Regional</w:t>
      </w:r>
      <w:r w:rsidR="00647555">
        <w:rPr>
          <w:b/>
          <w:bCs/>
        </w:rPr>
        <w:t xml:space="preserve"> </w:t>
      </w:r>
      <w:r w:rsidRPr="00162644">
        <w:rPr>
          <w:b/>
          <w:bCs/>
        </w:rPr>
        <w:t>Vest</w:t>
      </w:r>
      <w:r w:rsidR="00647555">
        <w:t xml:space="preserve"> </w:t>
      </w:r>
      <w:r w:rsidRPr="00162644">
        <w:t>promovează</w:t>
      </w:r>
      <w:r w:rsidR="00647555">
        <w:t xml:space="preserve"> </w:t>
      </w:r>
      <w:r w:rsidRPr="00162644">
        <w:t>creșterea</w:t>
      </w:r>
      <w:r w:rsidR="00647555">
        <w:t xml:space="preserve"> </w:t>
      </w:r>
      <w:r w:rsidRPr="00162644">
        <w:t>accesului</w:t>
      </w:r>
      <w:r w:rsidR="00647555">
        <w:t xml:space="preserve"> </w:t>
      </w:r>
      <w:r w:rsidRPr="00162644">
        <w:t>populației</w:t>
      </w:r>
      <w:r w:rsidR="00647555">
        <w:t xml:space="preserve"> </w:t>
      </w:r>
      <w:r w:rsidRPr="00162644">
        <w:t>la</w:t>
      </w:r>
      <w:r w:rsidR="00647555">
        <w:t xml:space="preserve"> </w:t>
      </w:r>
      <w:r w:rsidRPr="00162644">
        <w:t>spații</w:t>
      </w:r>
      <w:r w:rsidR="00647555">
        <w:t xml:space="preserve"> </w:t>
      </w:r>
      <w:r w:rsidRPr="00162644">
        <w:t>publice</w:t>
      </w:r>
      <w:r w:rsidR="00647555">
        <w:t xml:space="preserve"> </w:t>
      </w:r>
      <w:r w:rsidRPr="00162644">
        <w:t>atractive</w:t>
      </w:r>
      <w:r w:rsidR="00647555">
        <w:t xml:space="preserve"> </w:t>
      </w:r>
      <w:r w:rsidRPr="00162644">
        <w:t>și</w:t>
      </w:r>
      <w:r w:rsidR="00647555">
        <w:t xml:space="preserve"> </w:t>
      </w:r>
      <w:r w:rsidRPr="00162644">
        <w:t>de</w:t>
      </w:r>
      <w:r w:rsidR="00647555">
        <w:t xml:space="preserve"> </w:t>
      </w:r>
      <w:r w:rsidRPr="00162644">
        <w:t>calitate</w:t>
      </w:r>
      <w:r w:rsidR="00647555">
        <w:t xml:space="preserve"> </w:t>
      </w:r>
      <w:r w:rsidRPr="00162644">
        <w:t>și</w:t>
      </w:r>
      <w:r w:rsidR="00647555">
        <w:t xml:space="preserve"> </w:t>
      </w:r>
      <w:r w:rsidRPr="00162644">
        <w:t>finanțează</w:t>
      </w:r>
      <w:r w:rsidR="00647555">
        <w:t xml:space="preserve"> </w:t>
      </w:r>
      <w:r w:rsidRPr="00162644">
        <w:t>investiții</w:t>
      </w:r>
      <w:r w:rsidR="00647555">
        <w:t xml:space="preserve"> </w:t>
      </w:r>
      <w:r w:rsidRPr="00162644">
        <w:t>în</w:t>
      </w:r>
      <w:r w:rsidR="00647555">
        <w:t xml:space="preserve"> </w:t>
      </w:r>
      <w:r w:rsidRPr="00162644">
        <w:t>amenajarea</w:t>
      </w:r>
      <w:r w:rsidR="00647555">
        <w:t xml:space="preserve"> </w:t>
      </w:r>
      <w:r w:rsidRPr="00162644">
        <w:t>integrată</w:t>
      </w:r>
      <w:r w:rsidR="00647555">
        <w:t xml:space="preserve"> </w:t>
      </w:r>
      <w:r w:rsidRPr="00162644">
        <w:t>a</w:t>
      </w:r>
      <w:r w:rsidR="00647555">
        <w:t xml:space="preserve"> </w:t>
      </w:r>
      <w:r w:rsidRPr="00162644">
        <w:t>spațiilor</w:t>
      </w:r>
      <w:r w:rsidR="00647555">
        <w:t xml:space="preserve"> </w:t>
      </w:r>
      <w:r w:rsidRPr="00162644">
        <w:t>publice</w:t>
      </w:r>
      <w:r w:rsidR="00647555">
        <w:t xml:space="preserve"> </w:t>
      </w:r>
      <w:r w:rsidRPr="00162644">
        <w:t>urbane,</w:t>
      </w:r>
      <w:r w:rsidR="00647555">
        <w:t xml:space="preserve"> </w:t>
      </w:r>
      <w:r w:rsidRPr="00162644">
        <w:t>reconversia</w:t>
      </w:r>
      <w:r w:rsidR="00647555">
        <w:t xml:space="preserve"> </w:t>
      </w:r>
      <w:r w:rsidRPr="00162644">
        <w:t>lor</w:t>
      </w:r>
      <w:r w:rsidR="00647555">
        <w:t xml:space="preserve"> </w:t>
      </w:r>
      <w:r w:rsidRPr="00162644">
        <w:t>funcțională,</w:t>
      </w:r>
      <w:r w:rsidR="00647555">
        <w:t xml:space="preserve"> </w:t>
      </w:r>
      <w:r w:rsidRPr="00162644">
        <w:t>acolo</w:t>
      </w:r>
      <w:r w:rsidR="00647555">
        <w:t xml:space="preserve"> </w:t>
      </w:r>
      <w:r w:rsidRPr="00162644">
        <w:t>unde</w:t>
      </w:r>
      <w:r w:rsidR="00647555">
        <w:t xml:space="preserve"> </w:t>
      </w:r>
      <w:r w:rsidRPr="00162644">
        <w:t>este</w:t>
      </w:r>
      <w:r w:rsidR="00647555">
        <w:t xml:space="preserve"> </w:t>
      </w:r>
      <w:r w:rsidRPr="00162644">
        <w:t>cazul,</w:t>
      </w:r>
      <w:r w:rsidR="00647555">
        <w:t xml:space="preserve"> </w:t>
      </w:r>
      <w:r w:rsidRPr="00162644">
        <w:t>reconfigurarea</w:t>
      </w:r>
      <w:r w:rsidR="00647555">
        <w:t xml:space="preserve"> </w:t>
      </w:r>
      <w:r w:rsidRPr="00162644">
        <w:t>geometriei</w:t>
      </w:r>
      <w:r w:rsidR="00647555">
        <w:t xml:space="preserve"> </w:t>
      </w:r>
      <w:r w:rsidRPr="00162644">
        <w:t>stradale</w:t>
      </w:r>
      <w:r w:rsidR="00647555">
        <w:t xml:space="preserve"> </w:t>
      </w:r>
      <w:r w:rsidRPr="00162644">
        <w:t>și</w:t>
      </w:r>
      <w:r w:rsidR="00647555">
        <w:t xml:space="preserve"> </w:t>
      </w:r>
      <w:r w:rsidRPr="00162644">
        <w:t>reorganizarea</w:t>
      </w:r>
      <w:r w:rsidR="00647555">
        <w:t xml:space="preserve"> </w:t>
      </w:r>
      <w:r w:rsidRPr="00162644">
        <w:t>fluxurilor</w:t>
      </w:r>
      <w:r w:rsidR="00647555">
        <w:t xml:space="preserve"> </w:t>
      </w:r>
      <w:r w:rsidRPr="00162644">
        <w:t>și</w:t>
      </w:r>
      <w:r w:rsidR="00647555">
        <w:t xml:space="preserve"> </w:t>
      </w:r>
      <w:r w:rsidRPr="00162644">
        <w:t>funcțiunilor</w:t>
      </w:r>
      <w:r w:rsidR="00647555">
        <w:t xml:space="preserve"> </w:t>
      </w:r>
      <w:r w:rsidRPr="00162644">
        <w:t>acestor</w:t>
      </w:r>
      <w:r w:rsidR="00647555">
        <w:t xml:space="preserve"> </w:t>
      </w:r>
      <w:r w:rsidRPr="00162644">
        <w:t>zone.</w:t>
      </w:r>
    </w:p>
    <w:p w14:paraId="2CE9DE2D" w14:textId="066753F1" w:rsidR="00162644" w:rsidRPr="00162644" w:rsidRDefault="00162644" w:rsidP="00162644">
      <w:r w:rsidRPr="00162644">
        <w:rPr>
          <w:b/>
          <w:bCs/>
        </w:rPr>
        <w:t>Se</w:t>
      </w:r>
      <w:r w:rsidR="00647555">
        <w:rPr>
          <w:b/>
          <w:bCs/>
        </w:rPr>
        <w:t xml:space="preserve"> </w:t>
      </w:r>
      <w:r w:rsidRPr="00162644">
        <w:rPr>
          <w:b/>
          <w:bCs/>
        </w:rPr>
        <w:t>vor</w:t>
      </w:r>
      <w:r w:rsidR="00647555">
        <w:rPr>
          <w:b/>
          <w:bCs/>
        </w:rPr>
        <w:t xml:space="preserve"> </w:t>
      </w:r>
      <w:r w:rsidRPr="00162644">
        <w:rPr>
          <w:b/>
          <w:bCs/>
        </w:rPr>
        <w:t>finanța</w:t>
      </w:r>
      <w:r w:rsidR="00647555">
        <w:rPr>
          <w:b/>
          <w:bCs/>
        </w:rPr>
        <w:t xml:space="preserve"> </w:t>
      </w:r>
      <w:r w:rsidRPr="00162644">
        <w:rPr>
          <w:b/>
          <w:bCs/>
        </w:rPr>
        <w:t>proiecte</w:t>
      </w:r>
      <w:r w:rsidR="00647555">
        <w:rPr>
          <w:b/>
          <w:bCs/>
        </w:rPr>
        <w:t xml:space="preserve"> </w:t>
      </w:r>
      <w:r w:rsidRPr="00162644">
        <w:rPr>
          <w:b/>
          <w:bCs/>
        </w:rPr>
        <w:t>pentru</w:t>
      </w:r>
      <w:r w:rsidR="00647555">
        <w:rPr>
          <w:b/>
          <w:bCs/>
        </w:rPr>
        <w:t xml:space="preserve"> </w:t>
      </w:r>
      <w:r w:rsidRPr="00162644">
        <w:rPr>
          <w:b/>
          <w:bCs/>
        </w:rPr>
        <w:t>redarea</w:t>
      </w:r>
      <w:r w:rsidR="00647555">
        <w:rPr>
          <w:b/>
          <w:bCs/>
        </w:rPr>
        <w:t xml:space="preserve"> </w:t>
      </w:r>
      <w:r w:rsidRPr="00162644">
        <w:rPr>
          <w:b/>
          <w:bCs/>
        </w:rPr>
        <w:t>spațiilor</w:t>
      </w:r>
      <w:r w:rsidR="00647555">
        <w:rPr>
          <w:b/>
          <w:bCs/>
        </w:rPr>
        <w:t xml:space="preserve"> </w:t>
      </w:r>
      <w:r w:rsidRPr="00162644">
        <w:rPr>
          <w:b/>
          <w:bCs/>
        </w:rPr>
        <w:t>publice</w:t>
      </w:r>
      <w:r w:rsidR="00647555">
        <w:rPr>
          <w:b/>
          <w:bCs/>
        </w:rPr>
        <w:t xml:space="preserve"> </w:t>
      </w:r>
      <w:r w:rsidRPr="00162644">
        <w:rPr>
          <w:b/>
          <w:bCs/>
        </w:rPr>
        <w:t>cetățenilor</w:t>
      </w:r>
      <w:r w:rsidRPr="00162644">
        <w:t>,</w:t>
      </w:r>
      <w:r w:rsidR="00647555">
        <w:t xml:space="preserve"> </w:t>
      </w:r>
      <w:r w:rsidRPr="00162644">
        <w:t>cum</w:t>
      </w:r>
      <w:r w:rsidR="00647555">
        <w:t xml:space="preserve"> </w:t>
      </w:r>
      <w:r w:rsidRPr="00162644">
        <w:t>ar</w:t>
      </w:r>
      <w:r w:rsidR="00647555">
        <w:t xml:space="preserve"> </w:t>
      </w:r>
      <w:r w:rsidRPr="00162644">
        <w:t>fi:</w:t>
      </w:r>
      <w:r w:rsidR="00647555">
        <w:t xml:space="preserve"> </w:t>
      </w:r>
      <w:r w:rsidRPr="00162644">
        <w:rPr>
          <w:i/>
          <w:iCs/>
        </w:rPr>
        <w:t>amenajarea</w:t>
      </w:r>
      <w:r w:rsidR="00647555">
        <w:rPr>
          <w:i/>
          <w:iCs/>
        </w:rPr>
        <w:t xml:space="preserve"> </w:t>
      </w:r>
      <w:r w:rsidRPr="00162644">
        <w:rPr>
          <w:i/>
          <w:iCs/>
        </w:rPr>
        <w:t>de</w:t>
      </w:r>
      <w:r w:rsidR="00647555">
        <w:rPr>
          <w:i/>
          <w:iCs/>
        </w:rPr>
        <w:t xml:space="preserve"> </w:t>
      </w:r>
      <w:r w:rsidRPr="00162644">
        <w:rPr>
          <w:i/>
          <w:iCs/>
        </w:rPr>
        <w:t>piețe</w:t>
      </w:r>
      <w:r w:rsidR="00647555">
        <w:rPr>
          <w:i/>
          <w:iCs/>
        </w:rPr>
        <w:t xml:space="preserve"> </w:t>
      </w:r>
      <w:r w:rsidRPr="00162644">
        <w:rPr>
          <w:i/>
          <w:iCs/>
        </w:rPr>
        <w:t>și</w:t>
      </w:r>
      <w:r w:rsidR="00647555">
        <w:rPr>
          <w:i/>
          <w:iCs/>
        </w:rPr>
        <w:t xml:space="preserve"> </w:t>
      </w:r>
      <w:r w:rsidRPr="00162644">
        <w:rPr>
          <w:i/>
          <w:iCs/>
        </w:rPr>
        <w:t>piațete</w:t>
      </w:r>
      <w:r w:rsidR="00647555">
        <w:rPr>
          <w:i/>
          <w:iCs/>
        </w:rPr>
        <w:t xml:space="preserve"> </w:t>
      </w:r>
      <w:r w:rsidRPr="00162644">
        <w:rPr>
          <w:i/>
          <w:iCs/>
        </w:rPr>
        <w:t>publice,</w:t>
      </w:r>
      <w:r w:rsidR="00647555">
        <w:rPr>
          <w:i/>
          <w:iCs/>
        </w:rPr>
        <w:t xml:space="preserve"> </w:t>
      </w:r>
      <w:r w:rsidRPr="00162644">
        <w:rPr>
          <w:i/>
          <w:iCs/>
        </w:rPr>
        <w:t>zone</w:t>
      </w:r>
      <w:r w:rsidR="00647555">
        <w:rPr>
          <w:i/>
          <w:iCs/>
        </w:rPr>
        <w:t xml:space="preserve"> </w:t>
      </w:r>
      <w:r w:rsidRPr="00162644">
        <w:rPr>
          <w:i/>
          <w:iCs/>
        </w:rPr>
        <w:t>pietonale,</w:t>
      </w:r>
      <w:r w:rsidR="00647555">
        <w:rPr>
          <w:i/>
          <w:iCs/>
        </w:rPr>
        <w:t xml:space="preserve"> </w:t>
      </w:r>
      <w:r w:rsidRPr="00162644">
        <w:rPr>
          <w:i/>
          <w:iCs/>
        </w:rPr>
        <w:t>inclusiv</w:t>
      </w:r>
      <w:r w:rsidR="00647555">
        <w:rPr>
          <w:i/>
          <w:iCs/>
        </w:rPr>
        <w:t xml:space="preserve"> </w:t>
      </w:r>
      <w:r w:rsidRPr="00162644">
        <w:rPr>
          <w:i/>
          <w:iCs/>
        </w:rPr>
        <w:t>transformarea</w:t>
      </w:r>
      <w:r w:rsidR="00647555">
        <w:rPr>
          <w:i/>
          <w:iCs/>
        </w:rPr>
        <w:t xml:space="preserve"> </w:t>
      </w:r>
      <w:r w:rsidRPr="00162644">
        <w:rPr>
          <w:i/>
          <w:iCs/>
        </w:rPr>
        <w:t>unor</w:t>
      </w:r>
      <w:r w:rsidR="00647555">
        <w:rPr>
          <w:i/>
          <w:iCs/>
        </w:rPr>
        <w:t xml:space="preserve"> </w:t>
      </w:r>
      <w:r w:rsidRPr="00162644">
        <w:rPr>
          <w:i/>
          <w:iCs/>
        </w:rPr>
        <w:t>străzi</w:t>
      </w:r>
      <w:r w:rsidR="00647555">
        <w:rPr>
          <w:i/>
          <w:iCs/>
        </w:rPr>
        <w:t xml:space="preserve"> </w:t>
      </w:r>
      <w:r w:rsidRPr="00162644">
        <w:rPr>
          <w:i/>
          <w:iCs/>
        </w:rPr>
        <w:t>urbane</w:t>
      </w:r>
      <w:r w:rsidR="00647555">
        <w:rPr>
          <w:i/>
          <w:iCs/>
        </w:rPr>
        <w:t xml:space="preserve"> </w:t>
      </w:r>
      <w:r w:rsidRPr="00162644">
        <w:rPr>
          <w:i/>
          <w:iCs/>
        </w:rPr>
        <w:t>în</w:t>
      </w:r>
      <w:r w:rsidR="00647555">
        <w:rPr>
          <w:i/>
          <w:iCs/>
        </w:rPr>
        <w:t xml:space="preserve"> </w:t>
      </w:r>
      <w:r w:rsidRPr="00162644">
        <w:rPr>
          <w:i/>
          <w:iCs/>
        </w:rPr>
        <w:t>zone</w:t>
      </w:r>
      <w:r w:rsidR="00647555">
        <w:rPr>
          <w:i/>
          <w:iCs/>
        </w:rPr>
        <w:t xml:space="preserve"> </w:t>
      </w:r>
      <w:r w:rsidRPr="00162644">
        <w:rPr>
          <w:i/>
          <w:iCs/>
        </w:rPr>
        <w:t>pietonale,</w:t>
      </w:r>
      <w:r w:rsidR="00647555">
        <w:rPr>
          <w:i/>
          <w:iCs/>
        </w:rPr>
        <w:t xml:space="preserve"> </w:t>
      </w:r>
      <w:r w:rsidRPr="00162644">
        <w:rPr>
          <w:i/>
          <w:iCs/>
        </w:rPr>
        <w:t>spații</w:t>
      </w:r>
      <w:r w:rsidR="00647555">
        <w:rPr>
          <w:i/>
          <w:iCs/>
        </w:rPr>
        <w:t xml:space="preserve"> </w:t>
      </w:r>
      <w:r w:rsidRPr="00162644">
        <w:rPr>
          <w:i/>
          <w:iCs/>
        </w:rPr>
        <w:t>comune</w:t>
      </w:r>
      <w:r w:rsidR="00647555">
        <w:rPr>
          <w:i/>
          <w:iCs/>
        </w:rPr>
        <w:t xml:space="preserve"> </w:t>
      </w:r>
      <w:r w:rsidRPr="00162644">
        <w:rPr>
          <w:i/>
          <w:iCs/>
        </w:rPr>
        <w:t>sau</w:t>
      </w:r>
      <w:r w:rsidR="00647555">
        <w:rPr>
          <w:i/>
          <w:iCs/>
        </w:rPr>
        <w:t xml:space="preserve"> </w:t>
      </w:r>
      <w:r w:rsidRPr="00162644">
        <w:rPr>
          <w:i/>
          <w:iCs/>
        </w:rPr>
        <w:t>de</w:t>
      </w:r>
      <w:r w:rsidR="00647555">
        <w:rPr>
          <w:i/>
          <w:iCs/>
        </w:rPr>
        <w:t xml:space="preserve"> </w:t>
      </w:r>
      <w:r w:rsidRPr="00162644">
        <w:rPr>
          <w:i/>
          <w:iCs/>
        </w:rPr>
        <w:t>promenadă,</w:t>
      </w:r>
      <w:r w:rsidR="00647555">
        <w:rPr>
          <w:i/>
          <w:iCs/>
        </w:rPr>
        <w:t xml:space="preserve"> </w:t>
      </w:r>
      <w:r w:rsidRPr="00162644">
        <w:rPr>
          <w:i/>
          <w:iCs/>
        </w:rPr>
        <w:t>noi</w:t>
      </w:r>
      <w:r w:rsidR="00647555">
        <w:rPr>
          <w:i/>
          <w:iCs/>
        </w:rPr>
        <w:t xml:space="preserve"> </w:t>
      </w:r>
      <w:r w:rsidRPr="00162644">
        <w:rPr>
          <w:i/>
          <w:iCs/>
        </w:rPr>
        <w:t>amenajări</w:t>
      </w:r>
      <w:r w:rsidR="00647555">
        <w:rPr>
          <w:i/>
          <w:iCs/>
        </w:rPr>
        <w:t xml:space="preserve"> </w:t>
      </w:r>
      <w:r w:rsidRPr="00162644">
        <w:rPr>
          <w:i/>
          <w:iCs/>
        </w:rPr>
        <w:t>în</w:t>
      </w:r>
      <w:r w:rsidR="00647555">
        <w:rPr>
          <w:i/>
          <w:iCs/>
        </w:rPr>
        <w:t xml:space="preserve"> </w:t>
      </w:r>
      <w:r w:rsidRPr="00162644">
        <w:rPr>
          <w:i/>
          <w:iCs/>
        </w:rPr>
        <w:t>spațiile</w:t>
      </w:r>
      <w:r w:rsidR="00647555">
        <w:rPr>
          <w:i/>
          <w:iCs/>
        </w:rPr>
        <w:t xml:space="preserve"> </w:t>
      </w:r>
      <w:r w:rsidRPr="00162644">
        <w:rPr>
          <w:i/>
          <w:iCs/>
        </w:rPr>
        <w:t>verzi</w:t>
      </w:r>
      <w:r w:rsidR="00647555">
        <w:rPr>
          <w:i/>
          <w:iCs/>
        </w:rPr>
        <w:t xml:space="preserve"> </w:t>
      </w:r>
      <w:r w:rsidRPr="00162644">
        <w:rPr>
          <w:i/>
          <w:iCs/>
        </w:rPr>
        <w:t>existente</w:t>
      </w:r>
      <w:r w:rsidR="00647555">
        <w:rPr>
          <w:i/>
          <w:iCs/>
        </w:rPr>
        <w:t xml:space="preserve"> </w:t>
      </w:r>
      <w:r w:rsidRPr="00162644">
        <w:rPr>
          <w:i/>
          <w:iCs/>
        </w:rPr>
        <w:t>-</w:t>
      </w:r>
      <w:r w:rsidR="00647555">
        <w:rPr>
          <w:i/>
          <w:iCs/>
        </w:rPr>
        <w:t xml:space="preserve"> </w:t>
      </w:r>
      <w:r w:rsidRPr="00162644">
        <w:rPr>
          <w:i/>
          <w:iCs/>
        </w:rPr>
        <w:t>scuaruri,</w:t>
      </w:r>
      <w:r w:rsidR="00647555">
        <w:rPr>
          <w:i/>
          <w:iCs/>
        </w:rPr>
        <w:t xml:space="preserve"> </w:t>
      </w:r>
      <w:r w:rsidRPr="00162644">
        <w:rPr>
          <w:i/>
          <w:iCs/>
        </w:rPr>
        <w:t>parcuri</w:t>
      </w:r>
      <w:r w:rsidR="00647555">
        <w:rPr>
          <w:i/>
          <w:iCs/>
        </w:rPr>
        <w:t xml:space="preserve"> </w:t>
      </w:r>
      <w:r w:rsidRPr="00162644">
        <w:rPr>
          <w:i/>
          <w:iCs/>
        </w:rPr>
        <w:t>și</w:t>
      </w:r>
      <w:r w:rsidR="00647555">
        <w:rPr>
          <w:i/>
          <w:iCs/>
        </w:rPr>
        <w:t xml:space="preserve"> </w:t>
      </w:r>
      <w:r w:rsidRPr="00162644">
        <w:rPr>
          <w:i/>
          <w:iCs/>
        </w:rPr>
        <w:t>grădini</w:t>
      </w:r>
      <w:r w:rsidR="00647555">
        <w:rPr>
          <w:i/>
          <w:iCs/>
        </w:rPr>
        <w:t xml:space="preserve"> </w:t>
      </w:r>
      <w:r w:rsidRPr="00162644">
        <w:rPr>
          <w:i/>
          <w:iCs/>
        </w:rPr>
        <w:t>publice,</w:t>
      </w:r>
      <w:r w:rsidR="00647555">
        <w:rPr>
          <w:i/>
          <w:iCs/>
        </w:rPr>
        <w:t xml:space="preserve"> </w:t>
      </w:r>
      <w:r w:rsidRPr="00162644">
        <w:rPr>
          <w:i/>
          <w:iCs/>
        </w:rPr>
        <w:t>respectiv</w:t>
      </w:r>
      <w:r w:rsidR="00647555">
        <w:rPr>
          <w:i/>
          <w:iCs/>
        </w:rPr>
        <w:t xml:space="preserve"> </w:t>
      </w:r>
      <w:r w:rsidRPr="00162644">
        <w:rPr>
          <w:i/>
          <w:iCs/>
        </w:rPr>
        <w:t>spații</w:t>
      </w:r>
      <w:r w:rsidR="00647555">
        <w:rPr>
          <w:i/>
          <w:iCs/>
        </w:rPr>
        <w:t xml:space="preserve"> </w:t>
      </w:r>
      <w:r w:rsidRPr="00162644">
        <w:rPr>
          <w:i/>
          <w:iCs/>
        </w:rPr>
        <w:t>verzi-albastre</w:t>
      </w:r>
      <w:r w:rsidR="00647555">
        <w:rPr>
          <w:i/>
          <w:iCs/>
        </w:rPr>
        <w:t xml:space="preserve"> </w:t>
      </w:r>
      <w:r w:rsidRPr="00162644">
        <w:rPr>
          <w:i/>
          <w:iCs/>
        </w:rPr>
        <w:t>existente</w:t>
      </w:r>
      <w:r w:rsidR="00647555">
        <w:rPr>
          <w:i/>
          <w:iCs/>
        </w:rPr>
        <w:t xml:space="preserve"> </w:t>
      </w:r>
      <w:r w:rsidRPr="00162644">
        <w:rPr>
          <w:i/>
          <w:iCs/>
        </w:rPr>
        <w:t>–</w:t>
      </w:r>
      <w:r w:rsidR="00647555">
        <w:rPr>
          <w:i/>
          <w:iCs/>
        </w:rPr>
        <w:t xml:space="preserve"> </w:t>
      </w:r>
      <w:r w:rsidRPr="00162644">
        <w:rPr>
          <w:i/>
          <w:iCs/>
        </w:rPr>
        <w:t>malurile</w:t>
      </w:r>
      <w:r w:rsidR="00647555">
        <w:rPr>
          <w:i/>
          <w:iCs/>
        </w:rPr>
        <w:t xml:space="preserve"> </w:t>
      </w:r>
      <w:r w:rsidRPr="00162644">
        <w:rPr>
          <w:i/>
          <w:iCs/>
        </w:rPr>
        <w:t>cursurilor</w:t>
      </w:r>
      <w:r w:rsidR="00647555">
        <w:rPr>
          <w:i/>
          <w:iCs/>
        </w:rPr>
        <w:t xml:space="preserve"> </w:t>
      </w:r>
      <w:r w:rsidRPr="00162644">
        <w:rPr>
          <w:i/>
          <w:iCs/>
        </w:rPr>
        <w:t>de</w:t>
      </w:r>
      <w:r w:rsidR="00647555">
        <w:rPr>
          <w:i/>
          <w:iCs/>
        </w:rPr>
        <w:t xml:space="preserve"> </w:t>
      </w:r>
      <w:r w:rsidRPr="00162644">
        <w:rPr>
          <w:i/>
          <w:iCs/>
        </w:rPr>
        <w:t>apă</w:t>
      </w:r>
      <w:r w:rsidR="00647555">
        <w:rPr>
          <w:i/>
          <w:iCs/>
        </w:rPr>
        <w:t xml:space="preserve"> </w:t>
      </w:r>
      <w:r w:rsidRPr="00162644">
        <w:rPr>
          <w:i/>
          <w:iCs/>
        </w:rPr>
        <w:t>și</w:t>
      </w:r>
      <w:r w:rsidR="00647555">
        <w:rPr>
          <w:i/>
          <w:iCs/>
        </w:rPr>
        <w:t xml:space="preserve"> </w:t>
      </w:r>
      <w:r w:rsidRPr="00162644">
        <w:rPr>
          <w:i/>
          <w:iCs/>
        </w:rPr>
        <w:t>lacurilor,</w:t>
      </w:r>
      <w:r w:rsidR="00647555">
        <w:rPr>
          <w:i/>
          <w:iCs/>
        </w:rPr>
        <w:t xml:space="preserve"> </w:t>
      </w:r>
      <w:r w:rsidRPr="00162644">
        <w:rPr>
          <w:i/>
          <w:iCs/>
        </w:rPr>
        <w:t>canale</w:t>
      </w:r>
      <w:r w:rsidR="00647555">
        <w:rPr>
          <w:i/>
          <w:iCs/>
        </w:rPr>
        <w:t xml:space="preserve"> </w:t>
      </w:r>
      <w:proofErr w:type="spellStart"/>
      <w:r w:rsidRPr="00162644">
        <w:rPr>
          <w:i/>
          <w:iCs/>
        </w:rPr>
        <w:t>șamd</w:t>
      </w:r>
      <w:proofErr w:type="spellEnd"/>
      <w:r w:rsidRPr="00162644">
        <w:rPr>
          <w:i/>
          <w:iCs/>
        </w:rPr>
        <w:t>.,</w:t>
      </w:r>
      <w:r w:rsidR="00647555">
        <w:rPr>
          <w:i/>
          <w:iCs/>
        </w:rPr>
        <w:t xml:space="preserve"> </w:t>
      </w:r>
      <w:r w:rsidRPr="00162644">
        <w:rPr>
          <w:i/>
          <w:iCs/>
        </w:rPr>
        <w:t>măsuri</w:t>
      </w:r>
      <w:r w:rsidR="00647555">
        <w:rPr>
          <w:i/>
          <w:iCs/>
        </w:rPr>
        <w:t xml:space="preserve"> </w:t>
      </w:r>
      <w:r w:rsidRPr="00162644">
        <w:rPr>
          <w:i/>
          <w:iCs/>
        </w:rPr>
        <w:t>pentru</w:t>
      </w:r>
      <w:r w:rsidR="00647555">
        <w:rPr>
          <w:i/>
          <w:iCs/>
        </w:rPr>
        <w:t xml:space="preserve"> </w:t>
      </w:r>
      <w:r w:rsidRPr="00162644">
        <w:rPr>
          <w:i/>
          <w:iCs/>
        </w:rPr>
        <w:t>asigurarea</w:t>
      </w:r>
      <w:r w:rsidR="00647555">
        <w:rPr>
          <w:i/>
          <w:iCs/>
        </w:rPr>
        <w:t xml:space="preserve"> </w:t>
      </w:r>
      <w:r w:rsidRPr="00162644">
        <w:rPr>
          <w:i/>
          <w:iCs/>
        </w:rPr>
        <w:t>conexiunilor</w:t>
      </w:r>
      <w:r w:rsidR="00647555">
        <w:rPr>
          <w:i/>
          <w:iCs/>
        </w:rPr>
        <w:t xml:space="preserve"> </w:t>
      </w:r>
      <w:r w:rsidRPr="00162644">
        <w:rPr>
          <w:i/>
          <w:iCs/>
        </w:rPr>
        <w:t>de</w:t>
      </w:r>
      <w:r w:rsidR="00647555">
        <w:rPr>
          <w:i/>
          <w:iCs/>
        </w:rPr>
        <w:t xml:space="preserve"> </w:t>
      </w:r>
      <w:r w:rsidRPr="00162644">
        <w:rPr>
          <w:i/>
          <w:iCs/>
        </w:rPr>
        <w:t>circulație</w:t>
      </w:r>
      <w:r w:rsidR="00647555">
        <w:rPr>
          <w:i/>
          <w:iCs/>
        </w:rPr>
        <w:t xml:space="preserve"> </w:t>
      </w:r>
      <w:r w:rsidRPr="00162644">
        <w:rPr>
          <w:i/>
          <w:iCs/>
        </w:rPr>
        <w:t>nemotorizată</w:t>
      </w:r>
      <w:r w:rsidR="00647555">
        <w:rPr>
          <w:i/>
          <w:iCs/>
        </w:rPr>
        <w:t xml:space="preserve"> </w:t>
      </w:r>
      <w:r w:rsidRPr="00162644">
        <w:rPr>
          <w:i/>
          <w:iCs/>
        </w:rPr>
        <w:t>-</w:t>
      </w:r>
      <w:r w:rsidR="00647555">
        <w:rPr>
          <w:i/>
          <w:iCs/>
        </w:rPr>
        <w:t xml:space="preserve"> </w:t>
      </w:r>
      <w:r w:rsidRPr="00162644">
        <w:rPr>
          <w:i/>
          <w:iCs/>
        </w:rPr>
        <w:t>alei</w:t>
      </w:r>
      <w:r w:rsidR="00647555">
        <w:rPr>
          <w:i/>
          <w:iCs/>
        </w:rPr>
        <w:t xml:space="preserve"> </w:t>
      </w:r>
      <w:r w:rsidRPr="00162644">
        <w:rPr>
          <w:i/>
          <w:iCs/>
        </w:rPr>
        <w:t>pietonale,</w:t>
      </w:r>
      <w:r w:rsidR="00647555">
        <w:rPr>
          <w:i/>
          <w:iCs/>
        </w:rPr>
        <w:t xml:space="preserve"> </w:t>
      </w:r>
      <w:r w:rsidRPr="00162644">
        <w:rPr>
          <w:i/>
          <w:iCs/>
        </w:rPr>
        <w:t>trotuare,</w:t>
      </w:r>
      <w:r w:rsidR="00647555">
        <w:rPr>
          <w:i/>
          <w:iCs/>
        </w:rPr>
        <w:t xml:space="preserve"> </w:t>
      </w:r>
      <w:r w:rsidRPr="00162644">
        <w:rPr>
          <w:i/>
          <w:iCs/>
        </w:rPr>
        <w:t>piste</w:t>
      </w:r>
      <w:r w:rsidR="00647555">
        <w:rPr>
          <w:i/>
          <w:iCs/>
        </w:rPr>
        <w:t xml:space="preserve"> </w:t>
      </w:r>
      <w:r w:rsidRPr="00162644">
        <w:rPr>
          <w:i/>
          <w:iCs/>
        </w:rPr>
        <w:t>pentru</w:t>
      </w:r>
      <w:r w:rsidR="00647555">
        <w:rPr>
          <w:i/>
          <w:iCs/>
        </w:rPr>
        <w:t xml:space="preserve"> </w:t>
      </w:r>
      <w:r w:rsidRPr="00162644">
        <w:rPr>
          <w:i/>
          <w:iCs/>
        </w:rPr>
        <w:t>bicicliști,</w:t>
      </w:r>
      <w:r w:rsidR="00647555">
        <w:rPr>
          <w:i/>
          <w:iCs/>
        </w:rPr>
        <w:t xml:space="preserve"> </w:t>
      </w:r>
      <w:r w:rsidRPr="00162644">
        <w:rPr>
          <w:i/>
          <w:iCs/>
        </w:rPr>
        <w:t>scări</w:t>
      </w:r>
      <w:r w:rsidR="00647555">
        <w:rPr>
          <w:i/>
          <w:iCs/>
        </w:rPr>
        <w:t xml:space="preserve"> </w:t>
      </w:r>
      <w:r w:rsidRPr="00162644">
        <w:rPr>
          <w:i/>
          <w:iCs/>
        </w:rPr>
        <w:t>de</w:t>
      </w:r>
      <w:r w:rsidR="00647555">
        <w:rPr>
          <w:i/>
          <w:iCs/>
        </w:rPr>
        <w:t xml:space="preserve"> </w:t>
      </w:r>
      <w:r w:rsidRPr="00162644">
        <w:rPr>
          <w:i/>
          <w:iCs/>
        </w:rPr>
        <w:t>acces,</w:t>
      </w:r>
      <w:r w:rsidR="00647555">
        <w:rPr>
          <w:i/>
          <w:iCs/>
        </w:rPr>
        <w:t xml:space="preserve"> </w:t>
      </w:r>
      <w:r w:rsidRPr="00162644">
        <w:rPr>
          <w:i/>
          <w:iCs/>
        </w:rPr>
        <w:t>podețe,</w:t>
      </w:r>
      <w:r w:rsidR="00647555">
        <w:rPr>
          <w:i/>
          <w:iCs/>
        </w:rPr>
        <w:t xml:space="preserve"> </w:t>
      </w:r>
      <w:r w:rsidRPr="00162644">
        <w:rPr>
          <w:i/>
          <w:iCs/>
        </w:rPr>
        <w:t>pasarele,</w:t>
      </w:r>
      <w:r w:rsidR="00647555">
        <w:rPr>
          <w:i/>
          <w:iCs/>
        </w:rPr>
        <w:t xml:space="preserve"> </w:t>
      </w:r>
      <w:r w:rsidRPr="00162644">
        <w:rPr>
          <w:i/>
          <w:iCs/>
        </w:rPr>
        <w:t>poduri,</w:t>
      </w:r>
      <w:r w:rsidR="00647555">
        <w:t xml:space="preserve"> </w:t>
      </w:r>
      <w:r w:rsidRPr="00162644">
        <w:t>etc.</w:t>
      </w:r>
    </w:p>
    <w:p w14:paraId="22FD4036" w14:textId="3700F690" w:rsidR="00162644" w:rsidRPr="00162644" w:rsidRDefault="00162644" w:rsidP="00162644">
      <w:r w:rsidRPr="00162644">
        <w:t>Totodată,</w:t>
      </w:r>
      <w:r w:rsidR="00647555">
        <w:t xml:space="preserve"> </w:t>
      </w:r>
      <w:r w:rsidRPr="00162644">
        <w:rPr>
          <w:b/>
          <w:bCs/>
        </w:rPr>
        <w:t>pe</w:t>
      </w:r>
      <w:r w:rsidR="00647555">
        <w:rPr>
          <w:b/>
          <w:bCs/>
        </w:rPr>
        <w:t xml:space="preserve"> </w:t>
      </w:r>
      <w:r w:rsidRPr="00162644">
        <w:rPr>
          <w:b/>
          <w:bCs/>
        </w:rPr>
        <w:t>lista</w:t>
      </w:r>
      <w:r w:rsidR="00647555">
        <w:rPr>
          <w:b/>
          <w:bCs/>
        </w:rPr>
        <w:t xml:space="preserve"> </w:t>
      </w:r>
      <w:r w:rsidRPr="00162644">
        <w:rPr>
          <w:b/>
          <w:bCs/>
        </w:rPr>
        <w:t>investițiilor</w:t>
      </w:r>
      <w:r w:rsidR="00647555">
        <w:rPr>
          <w:b/>
          <w:bCs/>
        </w:rPr>
        <w:t xml:space="preserve"> </w:t>
      </w:r>
      <w:r w:rsidRPr="00162644">
        <w:rPr>
          <w:b/>
          <w:bCs/>
        </w:rPr>
        <w:t>finanțabile</w:t>
      </w:r>
      <w:r w:rsidR="00647555">
        <w:rPr>
          <w:b/>
          <w:bCs/>
        </w:rPr>
        <w:t xml:space="preserve"> </w:t>
      </w:r>
      <w:r w:rsidRPr="00162644">
        <w:rPr>
          <w:b/>
          <w:bCs/>
        </w:rPr>
        <w:t>intră</w:t>
      </w:r>
      <w:r w:rsidR="00647555">
        <w:t xml:space="preserve"> </w:t>
      </w:r>
      <w:r w:rsidRPr="00162644">
        <w:rPr>
          <w:i/>
          <w:iCs/>
        </w:rPr>
        <w:t>crearea</w:t>
      </w:r>
      <w:r w:rsidR="00647555">
        <w:rPr>
          <w:i/>
          <w:iCs/>
        </w:rPr>
        <w:t xml:space="preserve"> </w:t>
      </w:r>
      <w:r w:rsidRPr="00162644">
        <w:rPr>
          <w:i/>
          <w:iCs/>
        </w:rPr>
        <w:t>de</w:t>
      </w:r>
      <w:r w:rsidR="00647555">
        <w:rPr>
          <w:i/>
          <w:iCs/>
        </w:rPr>
        <w:t xml:space="preserve"> </w:t>
      </w:r>
      <w:r w:rsidRPr="00162644">
        <w:rPr>
          <w:i/>
          <w:iCs/>
        </w:rPr>
        <w:t>spații</w:t>
      </w:r>
      <w:r w:rsidR="00647555">
        <w:rPr>
          <w:i/>
          <w:iCs/>
        </w:rPr>
        <w:t xml:space="preserve"> </w:t>
      </w:r>
      <w:r w:rsidRPr="00162644">
        <w:rPr>
          <w:i/>
          <w:iCs/>
        </w:rPr>
        <w:t>și</w:t>
      </w:r>
      <w:r w:rsidR="00647555">
        <w:rPr>
          <w:i/>
          <w:iCs/>
        </w:rPr>
        <w:t xml:space="preserve"> </w:t>
      </w:r>
      <w:r w:rsidRPr="00162644">
        <w:rPr>
          <w:i/>
          <w:iCs/>
        </w:rPr>
        <w:t>facilități</w:t>
      </w:r>
      <w:r w:rsidR="00647555">
        <w:rPr>
          <w:i/>
          <w:iCs/>
        </w:rPr>
        <w:t xml:space="preserve"> </w:t>
      </w:r>
      <w:r w:rsidRPr="00162644">
        <w:rPr>
          <w:i/>
          <w:iCs/>
        </w:rPr>
        <w:t>pentru</w:t>
      </w:r>
      <w:r w:rsidR="00647555">
        <w:rPr>
          <w:i/>
          <w:iCs/>
        </w:rPr>
        <w:t xml:space="preserve"> </w:t>
      </w:r>
      <w:r w:rsidRPr="00162644">
        <w:rPr>
          <w:i/>
          <w:iCs/>
        </w:rPr>
        <w:t>activități</w:t>
      </w:r>
      <w:r w:rsidR="00647555">
        <w:rPr>
          <w:i/>
          <w:iCs/>
        </w:rPr>
        <w:t xml:space="preserve"> </w:t>
      </w:r>
      <w:r w:rsidRPr="00162644">
        <w:rPr>
          <w:i/>
          <w:iCs/>
        </w:rPr>
        <w:t>recreative</w:t>
      </w:r>
      <w:r w:rsidR="00647555">
        <w:rPr>
          <w:i/>
          <w:iCs/>
        </w:rPr>
        <w:t xml:space="preserve"> </w:t>
      </w:r>
      <w:r w:rsidRPr="00162644">
        <w:rPr>
          <w:i/>
          <w:iCs/>
        </w:rPr>
        <w:t>de</w:t>
      </w:r>
      <w:r w:rsidR="00647555">
        <w:rPr>
          <w:i/>
          <w:iCs/>
        </w:rPr>
        <w:t xml:space="preserve"> </w:t>
      </w:r>
      <w:r w:rsidRPr="00162644">
        <w:rPr>
          <w:i/>
          <w:iCs/>
        </w:rPr>
        <w:t>mici</w:t>
      </w:r>
      <w:r w:rsidR="00647555">
        <w:rPr>
          <w:i/>
          <w:iCs/>
        </w:rPr>
        <w:t xml:space="preserve"> </w:t>
      </w:r>
      <w:r w:rsidRPr="00162644">
        <w:rPr>
          <w:i/>
          <w:iCs/>
        </w:rPr>
        <w:t>dimensiuni</w:t>
      </w:r>
      <w:r w:rsidR="00647555">
        <w:rPr>
          <w:i/>
          <w:iCs/>
        </w:rPr>
        <w:t xml:space="preserve"> </w:t>
      </w:r>
      <w:r w:rsidRPr="00162644">
        <w:rPr>
          <w:i/>
          <w:iCs/>
        </w:rPr>
        <w:t>în</w:t>
      </w:r>
      <w:r w:rsidR="00647555">
        <w:rPr>
          <w:i/>
          <w:iCs/>
        </w:rPr>
        <w:t xml:space="preserve"> </w:t>
      </w:r>
      <w:r w:rsidRPr="00162644">
        <w:rPr>
          <w:i/>
          <w:iCs/>
        </w:rPr>
        <w:t>cartierele</w:t>
      </w:r>
      <w:r w:rsidR="00647555">
        <w:rPr>
          <w:i/>
          <w:iCs/>
        </w:rPr>
        <w:t xml:space="preserve"> </w:t>
      </w:r>
      <w:r w:rsidRPr="00162644">
        <w:rPr>
          <w:i/>
          <w:iCs/>
        </w:rPr>
        <w:t>rezidențiale,</w:t>
      </w:r>
      <w:r w:rsidR="00647555">
        <w:rPr>
          <w:i/>
          <w:iCs/>
        </w:rPr>
        <w:t xml:space="preserve"> </w:t>
      </w:r>
      <w:r w:rsidRPr="00162644">
        <w:rPr>
          <w:i/>
          <w:iCs/>
        </w:rPr>
        <w:t>în</w:t>
      </w:r>
      <w:r w:rsidR="00647555">
        <w:rPr>
          <w:i/>
          <w:iCs/>
        </w:rPr>
        <w:t xml:space="preserve"> </w:t>
      </w:r>
      <w:r w:rsidRPr="00162644">
        <w:rPr>
          <w:i/>
          <w:iCs/>
        </w:rPr>
        <w:t>zonele</w:t>
      </w:r>
      <w:r w:rsidR="00647555">
        <w:rPr>
          <w:i/>
          <w:iCs/>
        </w:rPr>
        <w:t xml:space="preserve"> </w:t>
      </w:r>
      <w:r w:rsidRPr="00162644">
        <w:rPr>
          <w:i/>
          <w:iCs/>
        </w:rPr>
        <w:t>centrale</w:t>
      </w:r>
      <w:r w:rsidR="00647555">
        <w:rPr>
          <w:i/>
          <w:iCs/>
        </w:rPr>
        <w:t xml:space="preserve"> </w:t>
      </w:r>
      <w:r w:rsidRPr="00162644">
        <w:rPr>
          <w:i/>
          <w:iCs/>
        </w:rPr>
        <w:t>și</w:t>
      </w:r>
      <w:r w:rsidR="00647555">
        <w:rPr>
          <w:i/>
          <w:iCs/>
        </w:rPr>
        <w:t xml:space="preserve"> </w:t>
      </w:r>
      <w:r w:rsidRPr="00162644">
        <w:rPr>
          <w:i/>
          <w:iCs/>
        </w:rPr>
        <w:t>istorice</w:t>
      </w:r>
      <w:r w:rsidR="00647555">
        <w:rPr>
          <w:i/>
          <w:iCs/>
        </w:rPr>
        <w:t xml:space="preserve"> </w:t>
      </w:r>
      <w:r w:rsidRPr="00162644">
        <w:rPr>
          <w:i/>
          <w:iCs/>
        </w:rPr>
        <w:t>dens</w:t>
      </w:r>
      <w:r w:rsidR="00647555">
        <w:rPr>
          <w:i/>
          <w:iCs/>
        </w:rPr>
        <w:t xml:space="preserve"> </w:t>
      </w:r>
      <w:r w:rsidRPr="00162644">
        <w:rPr>
          <w:i/>
          <w:iCs/>
        </w:rPr>
        <w:t>populate</w:t>
      </w:r>
      <w:r w:rsidRPr="00162644">
        <w:t>,</w:t>
      </w:r>
      <w:r w:rsidR="00647555">
        <w:t xml:space="preserve"> </w:t>
      </w:r>
      <w:r w:rsidRPr="00162644">
        <w:t>care</w:t>
      </w:r>
      <w:r w:rsidR="00647555">
        <w:t xml:space="preserve"> </w:t>
      </w:r>
      <w:r w:rsidRPr="00162644">
        <w:t>nu</w:t>
      </w:r>
      <w:r w:rsidR="00647555">
        <w:t xml:space="preserve"> </w:t>
      </w:r>
      <w:r w:rsidRPr="00162644">
        <w:t>implică</w:t>
      </w:r>
      <w:r w:rsidR="00647555">
        <w:t xml:space="preserve"> </w:t>
      </w:r>
      <w:r w:rsidRPr="00162644">
        <w:t>desfășurarea</w:t>
      </w:r>
      <w:r w:rsidR="00647555">
        <w:t xml:space="preserve"> </w:t>
      </w:r>
      <w:r w:rsidRPr="00162644">
        <w:t>de</w:t>
      </w:r>
      <w:r w:rsidR="00647555">
        <w:t xml:space="preserve"> </w:t>
      </w:r>
      <w:r w:rsidRPr="00162644">
        <w:t>activități</w:t>
      </w:r>
      <w:r w:rsidR="00647555">
        <w:t xml:space="preserve"> </w:t>
      </w:r>
      <w:r w:rsidRPr="00162644">
        <w:t>economice</w:t>
      </w:r>
      <w:r w:rsidR="00647555">
        <w:t xml:space="preserve"> </w:t>
      </w:r>
      <w:r w:rsidRPr="00162644">
        <w:t>-</w:t>
      </w:r>
      <w:r w:rsidR="00647555">
        <w:t xml:space="preserve"> </w:t>
      </w:r>
      <w:r w:rsidRPr="00162644">
        <w:rPr>
          <w:i/>
          <w:iCs/>
        </w:rPr>
        <w:t>locuri</w:t>
      </w:r>
      <w:r w:rsidR="00647555">
        <w:rPr>
          <w:i/>
          <w:iCs/>
        </w:rPr>
        <w:t xml:space="preserve"> </w:t>
      </w:r>
      <w:r w:rsidRPr="00162644">
        <w:rPr>
          <w:i/>
          <w:iCs/>
        </w:rPr>
        <w:t>de</w:t>
      </w:r>
      <w:r w:rsidR="00647555">
        <w:rPr>
          <w:i/>
          <w:iCs/>
        </w:rPr>
        <w:t xml:space="preserve"> </w:t>
      </w:r>
      <w:r w:rsidRPr="00162644">
        <w:rPr>
          <w:i/>
          <w:iCs/>
        </w:rPr>
        <w:t>joacă</w:t>
      </w:r>
      <w:r w:rsidR="00647555">
        <w:rPr>
          <w:i/>
          <w:iCs/>
        </w:rPr>
        <w:t xml:space="preserve"> </w:t>
      </w:r>
      <w:r w:rsidRPr="00162644">
        <w:rPr>
          <w:i/>
          <w:iCs/>
        </w:rPr>
        <w:t>pentru</w:t>
      </w:r>
      <w:r w:rsidR="00647555">
        <w:rPr>
          <w:i/>
          <w:iCs/>
        </w:rPr>
        <w:t xml:space="preserve"> </w:t>
      </w:r>
      <w:r w:rsidRPr="00162644">
        <w:rPr>
          <w:i/>
          <w:iCs/>
        </w:rPr>
        <w:t>copii,</w:t>
      </w:r>
      <w:r w:rsidR="00647555">
        <w:rPr>
          <w:i/>
          <w:iCs/>
        </w:rPr>
        <w:t xml:space="preserve"> </w:t>
      </w:r>
      <w:r w:rsidRPr="00162644">
        <w:rPr>
          <w:i/>
          <w:iCs/>
        </w:rPr>
        <w:t>spații</w:t>
      </w:r>
      <w:r w:rsidR="00647555">
        <w:rPr>
          <w:i/>
          <w:iCs/>
        </w:rPr>
        <w:t xml:space="preserve"> </w:t>
      </w:r>
      <w:r w:rsidRPr="00162644">
        <w:rPr>
          <w:i/>
          <w:iCs/>
        </w:rPr>
        <w:t>pentru</w:t>
      </w:r>
      <w:r w:rsidR="00647555">
        <w:rPr>
          <w:i/>
          <w:iCs/>
        </w:rPr>
        <w:t xml:space="preserve"> </w:t>
      </w:r>
      <w:r w:rsidRPr="00162644">
        <w:rPr>
          <w:i/>
          <w:iCs/>
        </w:rPr>
        <w:t>sport</w:t>
      </w:r>
      <w:r w:rsidR="00647555">
        <w:rPr>
          <w:i/>
          <w:iCs/>
        </w:rPr>
        <w:t xml:space="preserve"> </w:t>
      </w:r>
      <w:r w:rsidRPr="00162644">
        <w:rPr>
          <w:i/>
          <w:iCs/>
        </w:rPr>
        <w:t>și</w:t>
      </w:r>
      <w:r w:rsidR="00647555">
        <w:rPr>
          <w:i/>
          <w:iCs/>
        </w:rPr>
        <w:t xml:space="preserve"> </w:t>
      </w:r>
      <w:r w:rsidRPr="00162644">
        <w:rPr>
          <w:i/>
          <w:iCs/>
        </w:rPr>
        <w:t>socializare,</w:t>
      </w:r>
      <w:r w:rsidR="00647555">
        <w:rPr>
          <w:i/>
          <w:iCs/>
        </w:rPr>
        <w:t xml:space="preserve"> </w:t>
      </w:r>
      <w:r w:rsidRPr="00162644">
        <w:rPr>
          <w:i/>
          <w:iCs/>
        </w:rPr>
        <w:t>inclusiv</w:t>
      </w:r>
      <w:r w:rsidR="00647555">
        <w:rPr>
          <w:i/>
          <w:iCs/>
        </w:rPr>
        <w:t xml:space="preserve"> </w:t>
      </w:r>
      <w:r w:rsidRPr="00162644">
        <w:rPr>
          <w:i/>
          <w:iCs/>
        </w:rPr>
        <w:t>pentru</w:t>
      </w:r>
      <w:r w:rsidR="00647555">
        <w:rPr>
          <w:i/>
          <w:iCs/>
        </w:rPr>
        <w:t xml:space="preserve"> </w:t>
      </w:r>
      <w:r w:rsidRPr="00162644">
        <w:rPr>
          <w:i/>
          <w:iCs/>
        </w:rPr>
        <w:t>deținătorii</w:t>
      </w:r>
      <w:r w:rsidR="00647555">
        <w:rPr>
          <w:i/>
          <w:iCs/>
        </w:rPr>
        <w:t xml:space="preserve"> </w:t>
      </w:r>
      <w:r w:rsidRPr="00162644">
        <w:rPr>
          <w:i/>
          <w:iCs/>
        </w:rPr>
        <w:t>de</w:t>
      </w:r>
      <w:r w:rsidR="00647555">
        <w:rPr>
          <w:i/>
          <w:iCs/>
        </w:rPr>
        <w:t xml:space="preserve"> </w:t>
      </w:r>
      <w:r w:rsidRPr="00162644">
        <w:rPr>
          <w:i/>
          <w:iCs/>
        </w:rPr>
        <w:t>animale</w:t>
      </w:r>
      <w:r w:rsidR="00647555">
        <w:rPr>
          <w:i/>
          <w:iCs/>
        </w:rPr>
        <w:t xml:space="preserve"> </w:t>
      </w:r>
      <w:r w:rsidRPr="00162644">
        <w:rPr>
          <w:i/>
          <w:iCs/>
        </w:rPr>
        <w:t>de</w:t>
      </w:r>
      <w:r w:rsidR="00647555">
        <w:rPr>
          <w:i/>
          <w:iCs/>
        </w:rPr>
        <w:t xml:space="preserve"> </w:t>
      </w:r>
      <w:r w:rsidRPr="00162644">
        <w:rPr>
          <w:i/>
          <w:iCs/>
        </w:rPr>
        <w:t>companie</w:t>
      </w:r>
      <w:r w:rsidR="00647555">
        <w:t xml:space="preserve"> </w:t>
      </w:r>
      <w:r w:rsidRPr="00162644">
        <w:t>etc.</w:t>
      </w:r>
    </w:p>
    <w:p w14:paraId="6895259E" w14:textId="3B7699B6" w:rsidR="00162644" w:rsidRPr="00162644" w:rsidRDefault="00162644" w:rsidP="00162644">
      <w:r w:rsidRPr="00162644">
        <w:lastRenderedPageBreak/>
        <w:t>De</w:t>
      </w:r>
      <w:r w:rsidR="00647555">
        <w:t xml:space="preserve"> </w:t>
      </w:r>
      <w:r w:rsidRPr="00162644">
        <w:t>asemenea,</w:t>
      </w:r>
      <w:r w:rsidR="00647555">
        <w:t xml:space="preserve"> </w:t>
      </w:r>
      <w:r w:rsidRPr="00162644">
        <w:t>în</w:t>
      </w:r>
      <w:r w:rsidR="00647555">
        <w:t xml:space="preserve"> </w:t>
      </w:r>
      <w:r w:rsidRPr="00162644">
        <w:t>cadrul</w:t>
      </w:r>
      <w:r w:rsidR="00647555">
        <w:t xml:space="preserve"> </w:t>
      </w:r>
      <w:r w:rsidRPr="00162644">
        <w:t>acestor</w:t>
      </w:r>
      <w:r w:rsidR="00647555">
        <w:t xml:space="preserve"> </w:t>
      </w:r>
      <w:r w:rsidRPr="00162644">
        <w:t>apeluri</w:t>
      </w:r>
      <w:r w:rsidR="00647555">
        <w:t xml:space="preserve"> </w:t>
      </w:r>
      <w:r w:rsidRPr="00162644">
        <w:t>de</w:t>
      </w:r>
      <w:r w:rsidR="00647555">
        <w:t xml:space="preserve"> </w:t>
      </w:r>
      <w:r w:rsidRPr="00162644">
        <w:t>proiecte</w:t>
      </w:r>
      <w:r w:rsidR="00647555">
        <w:t xml:space="preserve"> </w:t>
      </w:r>
      <w:r w:rsidRPr="00162644">
        <w:t>sunt</w:t>
      </w:r>
      <w:r w:rsidR="00647555">
        <w:t xml:space="preserve"> </w:t>
      </w:r>
      <w:r w:rsidRPr="00162644">
        <w:t>eligibile</w:t>
      </w:r>
      <w:r w:rsidR="00647555">
        <w:t xml:space="preserve"> </w:t>
      </w:r>
      <w:r w:rsidRPr="00162644">
        <w:t>inclusiv</w:t>
      </w:r>
      <w:r w:rsidR="00647555">
        <w:t xml:space="preserve"> </w:t>
      </w:r>
      <w:r w:rsidRPr="00162644">
        <w:rPr>
          <w:i/>
          <w:iCs/>
        </w:rPr>
        <w:t>renovarea</w:t>
      </w:r>
      <w:r w:rsidR="00647555">
        <w:rPr>
          <w:i/>
          <w:iCs/>
        </w:rPr>
        <w:t xml:space="preserve"> </w:t>
      </w:r>
      <w:r w:rsidRPr="00162644">
        <w:rPr>
          <w:i/>
          <w:iCs/>
        </w:rPr>
        <w:t>feței</w:t>
      </w:r>
      <w:r w:rsidR="00647555">
        <w:rPr>
          <w:i/>
          <w:iCs/>
        </w:rPr>
        <w:t xml:space="preserve"> </w:t>
      </w:r>
      <w:r w:rsidRPr="00162644">
        <w:rPr>
          <w:i/>
          <w:iCs/>
        </w:rPr>
        <w:t>urbane</w:t>
      </w:r>
      <w:r w:rsidR="00647555">
        <w:rPr>
          <w:i/>
          <w:iCs/>
        </w:rPr>
        <w:t xml:space="preserve"> </w:t>
      </w:r>
      <w:r w:rsidRPr="00162644">
        <w:rPr>
          <w:i/>
          <w:iCs/>
        </w:rPr>
        <w:t>a</w:t>
      </w:r>
      <w:r w:rsidR="00647555">
        <w:rPr>
          <w:i/>
          <w:iCs/>
        </w:rPr>
        <w:t xml:space="preserve"> </w:t>
      </w:r>
      <w:r w:rsidRPr="00162644">
        <w:rPr>
          <w:i/>
          <w:iCs/>
        </w:rPr>
        <w:t>clădirilor</w:t>
      </w:r>
      <w:r w:rsidR="00647555">
        <w:rPr>
          <w:i/>
          <w:iCs/>
        </w:rPr>
        <w:t xml:space="preserve"> </w:t>
      </w:r>
      <w:r w:rsidRPr="00162644">
        <w:rPr>
          <w:i/>
          <w:iCs/>
        </w:rPr>
        <w:t>publice</w:t>
      </w:r>
      <w:r w:rsidR="00647555">
        <w:rPr>
          <w:i/>
          <w:iCs/>
        </w:rPr>
        <w:t xml:space="preserve"> </w:t>
      </w:r>
      <w:r w:rsidRPr="00162644">
        <w:rPr>
          <w:i/>
          <w:iCs/>
        </w:rPr>
        <w:t>deținute</w:t>
      </w:r>
      <w:r w:rsidR="00647555">
        <w:rPr>
          <w:i/>
          <w:iCs/>
        </w:rPr>
        <w:t xml:space="preserve"> </w:t>
      </w:r>
      <w:r w:rsidRPr="00162644">
        <w:rPr>
          <w:i/>
          <w:iCs/>
        </w:rPr>
        <w:t>de</w:t>
      </w:r>
      <w:r w:rsidR="00647555">
        <w:rPr>
          <w:i/>
          <w:iCs/>
        </w:rPr>
        <w:t xml:space="preserve"> </w:t>
      </w:r>
      <w:r w:rsidRPr="00162644">
        <w:rPr>
          <w:i/>
          <w:iCs/>
        </w:rPr>
        <w:t>autorități</w:t>
      </w:r>
      <w:r w:rsidR="00647555">
        <w:rPr>
          <w:i/>
          <w:iCs/>
        </w:rPr>
        <w:t xml:space="preserve"> </w:t>
      </w:r>
      <w:r w:rsidRPr="00162644">
        <w:rPr>
          <w:i/>
          <w:iCs/>
        </w:rPr>
        <w:t>și</w:t>
      </w:r>
      <w:r w:rsidR="00647555">
        <w:rPr>
          <w:i/>
          <w:iCs/>
        </w:rPr>
        <w:t xml:space="preserve"> </w:t>
      </w:r>
      <w:r w:rsidRPr="00162644">
        <w:rPr>
          <w:i/>
          <w:iCs/>
        </w:rPr>
        <w:t>instituții</w:t>
      </w:r>
      <w:r w:rsidR="00647555">
        <w:rPr>
          <w:i/>
          <w:iCs/>
        </w:rPr>
        <w:t xml:space="preserve"> </w:t>
      </w:r>
      <w:r w:rsidRPr="00162644">
        <w:rPr>
          <w:i/>
          <w:iCs/>
        </w:rPr>
        <w:t>publice</w:t>
      </w:r>
      <w:r w:rsidR="00647555">
        <w:rPr>
          <w:i/>
          <w:iCs/>
        </w:rPr>
        <w:t xml:space="preserve"> </w:t>
      </w:r>
      <w:r w:rsidRPr="00162644">
        <w:rPr>
          <w:i/>
          <w:iCs/>
        </w:rPr>
        <w:t>locale,</w:t>
      </w:r>
      <w:r w:rsidR="00647555">
        <w:rPr>
          <w:i/>
          <w:iCs/>
        </w:rPr>
        <w:t xml:space="preserve"> </w:t>
      </w:r>
      <w:r w:rsidRPr="00162644">
        <w:rPr>
          <w:i/>
          <w:iCs/>
        </w:rPr>
        <w:t>inclusiv</w:t>
      </w:r>
      <w:r w:rsidR="00647555">
        <w:rPr>
          <w:i/>
          <w:iCs/>
        </w:rPr>
        <w:t xml:space="preserve"> </w:t>
      </w:r>
      <w:r w:rsidRPr="00162644">
        <w:rPr>
          <w:i/>
          <w:iCs/>
        </w:rPr>
        <w:t>imobile</w:t>
      </w:r>
      <w:r w:rsidR="00647555">
        <w:rPr>
          <w:i/>
          <w:iCs/>
        </w:rPr>
        <w:t xml:space="preserve"> </w:t>
      </w:r>
      <w:r w:rsidRPr="00162644">
        <w:rPr>
          <w:i/>
          <w:iCs/>
        </w:rPr>
        <w:t>de</w:t>
      </w:r>
      <w:r w:rsidR="00647555">
        <w:rPr>
          <w:i/>
          <w:iCs/>
        </w:rPr>
        <w:t xml:space="preserve"> </w:t>
      </w:r>
      <w:r w:rsidRPr="00162644">
        <w:rPr>
          <w:i/>
          <w:iCs/>
        </w:rPr>
        <w:t>patrimoniu</w:t>
      </w:r>
      <w:r w:rsidRPr="00162644">
        <w:t>,</w:t>
      </w:r>
      <w:r w:rsidR="00647555">
        <w:t xml:space="preserve"> </w:t>
      </w:r>
      <w:r w:rsidRPr="00162644">
        <w:t>în</w:t>
      </w:r>
      <w:r w:rsidR="00647555">
        <w:t xml:space="preserve"> </w:t>
      </w:r>
      <w:r w:rsidRPr="00162644">
        <w:t>procent</w:t>
      </w:r>
      <w:r w:rsidR="00647555">
        <w:t xml:space="preserve"> </w:t>
      </w:r>
      <w:r w:rsidRPr="00162644">
        <w:t>limitat,</w:t>
      </w:r>
      <w:r w:rsidR="00647555">
        <w:t xml:space="preserve"> </w:t>
      </w:r>
      <w:r w:rsidRPr="00162644">
        <w:t>și</w:t>
      </w:r>
      <w:r w:rsidR="00647555">
        <w:t xml:space="preserve"> </w:t>
      </w:r>
      <w:r w:rsidRPr="00162644">
        <w:rPr>
          <w:i/>
          <w:iCs/>
        </w:rPr>
        <w:t>activitățile</w:t>
      </w:r>
      <w:r w:rsidR="00647555">
        <w:rPr>
          <w:i/>
          <w:iCs/>
        </w:rPr>
        <w:t xml:space="preserve"> </w:t>
      </w:r>
      <w:r w:rsidRPr="00162644">
        <w:rPr>
          <w:i/>
          <w:iCs/>
        </w:rPr>
        <w:t>de</w:t>
      </w:r>
      <w:r w:rsidR="00647555">
        <w:rPr>
          <w:i/>
          <w:iCs/>
        </w:rPr>
        <w:t xml:space="preserve"> </w:t>
      </w:r>
      <w:r w:rsidRPr="00162644">
        <w:rPr>
          <w:i/>
          <w:iCs/>
        </w:rPr>
        <w:t>reconversie</w:t>
      </w:r>
      <w:r w:rsidR="00647555">
        <w:rPr>
          <w:i/>
          <w:iCs/>
        </w:rPr>
        <w:t xml:space="preserve"> </w:t>
      </w:r>
      <w:r w:rsidRPr="00162644">
        <w:rPr>
          <w:i/>
          <w:iCs/>
        </w:rPr>
        <w:t>în</w:t>
      </w:r>
      <w:r w:rsidR="00647555">
        <w:rPr>
          <w:i/>
          <w:iCs/>
        </w:rPr>
        <w:t xml:space="preserve"> </w:t>
      </w:r>
      <w:r w:rsidRPr="00162644">
        <w:rPr>
          <w:i/>
          <w:iCs/>
        </w:rPr>
        <w:t>folosul</w:t>
      </w:r>
      <w:r w:rsidR="00647555">
        <w:rPr>
          <w:i/>
          <w:iCs/>
        </w:rPr>
        <w:t xml:space="preserve"> </w:t>
      </w:r>
      <w:r w:rsidRPr="00162644">
        <w:rPr>
          <w:i/>
          <w:iCs/>
        </w:rPr>
        <w:t>cetățenilor</w:t>
      </w:r>
      <w:r w:rsidR="00647555">
        <w:rPr>
          <w:i/>
          <w:iCs/>
        </w:rPr>
        <w:t xml:space="preserve"> </w:t>
      </w:r>
      <w:r w:rsidRPr="00162644">
        <w:rPr>
          <w:i/>
          <w:iCs/>
        </w:rPr>
        <w:t>a</w:t>
      </w:r>
      <w:r w:rsidR="00647555">
        <w:rPr>
          <w:i/>
          <w:iCs/>
        </w:rPr>
        <w:t xml:space="preserve"> </w:t>
      </w:r>
      <w:r w:rsidRPr="00162644">
        <w:rPr>
          <w:i/>
          <w:iCs/>
        </w:rPr>
        <w:t>unor</w:t>
      </w:r>
      <w:r w:rsidR="00647555">
        <w:rPr>
          <w:i/>
          <w:iCs/>
        </w:rPr>
        <w:t xml:space="preserve"> </w:t>
      </w:r>
      <w:r w:rsidRPr="00162644">
        <w:rPr>
          <w:i/>
          <w:iCs/>
        </w:rPr>
        <w:t>zone</w:t>
      </w:r>
      <w:r w:rsidR="00647555">
        <w:rPr>
          <w:i/>
          <w:iCs/>
        </w:rPr>
        <w:t xml:space="preserve"> </w:t>
      </w:r>
      <w:r w:rsidRPr="00162644">
        <w:rPr>
          <w:i/>
          <w:iCs/>
        </w:rPr>
        <w:t>sau</w:t>
      </w:r>
      <w:r w:rsidR="00647555">
        <w:rPr>
          <w:i/>
          <w:iCs/>
        </w:rPr>
        <w:t xml:space="preserve"> </w:t>
      </w:r>
      <w:r w:rsidRPr="00162644">
        <w:rPr>
          <w:i/>
          <w:iCs/>
        </w:rPr>
        <w:t>terenuri</w:t>
      </w:r>
      <w:r w:rsidR="00647555">
        <w:rPr>
          <w:i/>
          <w:iCs/>
        </w:rPr>
        <w:t xml:space="preserve"> </w:t>
      </w:r>
      <w:r w:rsidRPr="00162644">
        <w:rPr>
          <w:i/>
          <w:iCs/>
        </w:rPr>
        <w:t>degradate,</w:t>
      </w:r>
      <w:r w:rsidR="00647555">
        <w:rPr>
          <w:i/>
          <w:iCs/>
        </w:rPr>
        <w:t xml:space="preserve"> </w:t>
      </w:r>
      <w:r w:rsidRPr="00162644">
        <w:rPr>
          <w:i/>
          <w:iCs/>
        </w:rPr>
        <w:t>abandonate,</w:t>
      </w:r>
      <w:r w:rsidR="00647555">
        <w:rPr>
          <w:i/>
          <w:iCs/>
        </w:rPr>
        <w:t xml:space="preserve"> </w:t>
      </w:r>
      <w:r w:rsidRPr="00162644">
        <w:rPr>
          <w:i/>
          <w:iCs/>
        </w:rPr>
        <w:t>nefolosite</w:t>
      </w:r>
      <w:r w:rsidR="00647555">
        <w:rPr>
          <w:i/>
          <w:iCs/>
        </w:rPr>
        <w:t xml:space="preserve"> </w:t>
      </w:r>
      <w:r w:rsidRPr="00162644">
        <w:rPr>
          <w:i/>
          <w:iCs/>
        </w:rPr>
        <w:t>sau</w:t>
      </w:r>
      <w:r w:rsidR="00647555">
        <w:rPr>
          <w:i/>
          <w:iCs/>
        </w:rPr>
        <w:t xml:space="preserve"> </w:t>
      </w:r>
      <w:r w:rsidRPr="00162644">
        <w:rPr>
          <w:i/>
          <w:iCs/>
        </w:rPr>
        <w:t>cu</w:t>
      </w:r>
      <w:r w:rsidR="00647555">
        <w:rPr>
          <w:i/>
          <w:iCs/>
        </w:rPr>
        <w:t xml:space="preserve"> </w:t>
      </w:r>
      <w:r w:rsidRPr="00162644">
        <w:rPr>
          <w:i/>
          <w:iCs/>
        </w:rPr>
        <w:t>funcțiuni</w:t>
      </w:r>
      <w:r w:rsidR="00647555">
        <w:rPr>
          <w:i/>
          <w:iCs/>
        </w:rPr>
        <w:t xml:space="preserve"> </w:t>
      </w:r>
      <w:r w:rsidRPr="00162644">
        <w:rPr>
          <w:i/>
          <w:iCs/>
        </w:rPr>
        <w:t>neadecvate</w:t>
      </w:r>
      <w:r w:rsidR="00647555">
        <w:rPr>
          <w:i/>
          <w:iCs/>
        </w:rPr>
        <w:t xml:space="preserve"> </w:t>
      </w:r>
      <w:r w:rsidRPr="00162644">
        <w:rPr>
          <w:i/>
          <w:iCs/>
        </w:rPr>
        <w:t>ori</w:t>
      </w:r>
      <w:r w:rsidR="00647555">
        <w:rPr>
          <w:i/>
          <w:iCs/>
        </w:rPr>
        <w:t xml:space="preserve"> </w:t>
      </w:r>
      <w:r w:rsidRPr="00162644">
        <w:rPr>
          <w:i/>
          <w:iCs/>
        </w:rPr>
        <w:t>depășite.</w:t>
      </w:r>
    </w:p>
    <w:p w14:paraId="3CD0FB9C" w14:textId="7893A312" w:rsidR="00162644" w:rsidRPr="00162644" w:rsidRDefault="00162644" w:rsidP="00162644">
      <w:r w:rsidRPr="00162644">
        <w:rPr>
          <w:b/>
          <w:bCs/>
        </w:rPr>
        <w:t>Complementar</w:t>
      </w:r>
      <w:r w:rsidR="00647555">
        <w:rPr>
          <w:b/>
          <w:bCs/>
        </w:rPr>
        <w:t xml:space="preserve"> </w:t>
      </w:r>
      <w:r w:rsidRPr="00162644">
        <w:rPr>
          <w:b/>
          <w:bCs/>
        </w:rPr>
        <w:t>se</w:t>
      </w:r>
      <w:r w:rsidR="00647555">
        <w:rPr>
          <w:b/>
          <w:bCs/>
        </w:rPr>
        <w:t xml:space="preserve"> </w:t>
      </w:r>
      <w:r w:rsidRPr="00162644">
        <w:rPr>
          <w:b/>
          <w:bCs/>
        </w:rPr>
        <w:t>vor</w:t>
      </w:r>
      <w:r w:rsidR="00647555">
        <w:rPr>
          <w:b/>
          <w:bCs/>
        </w:rPr>
        <w:t xml:space="preserve"> </w:t>
      </w:r>
      <w:r w:rsidRPr="00162644">
        <w:rPr>
          <w:b/>
          <w:bCs/>
        </w:rPr>
        <w:t>finanța:</w:t>
      </w:r>
      <w:r w:rsidR="00647555">
        <w:t xml:space="preserve"> </w:t>
      </w:r>
      <w:r w:rsidRPr="00162644">
        <w:rPr>
          <w:i/>
          <w:iCs/>
        </w:rPr>
        <w:t>activități</w:t>
      </w:r>
      <w:r w:rsidR="00647555">
        <w:rPr>
          <w:i/>
          <w:iCs/>
        </w:rPr>
        <w:t xml:space="preserve"> </w:t>
      </w:r>
      <w:r w:rsidRPr="00162644">
        <w:rPr>
          <w:i/>
          <w:iCs/>
        </w:rPr>
        <w:t>integrate</w:t>
      </w:r>
      <w:r w:rsidR="00647555">
        <w:rPr>
          <w:i/>
          <w:iCs/>
        </w:rPr>
        <w:t xml:space="preserve"> </w:t>
      </w:r>
      <w:r w:rsidRPr="00162644">
        <w:rPr>
          <w:i/>
          <w:iCs/>
        </w:rPr>
        <w:t>pentru</w:t>
      </w:r>
      <w:r w:rsidR="00647555">
        <w:rPr>
          <w:i/>
          <w:iCs/>
        </w:rPr>
        <w:t xml:space="preserve"> </w:t>
      </w:r>
      <w:r w:rsidRPr="00162644">
        <w:rPr>
          <w:i/>
          <w:iCs/>
        </w:rPr>
        <w:t>asigurarea</w:t>
      </w:r>
      <w:r w:rsidR="00647555">
        <w:rPr>
          <w:i/>
          <w:iCs/>
        </w:rPr>
        <w:t xml:space="preserve"> </w:t>
      </w:r>
      <w:r w:rsidRPr="00162644">
        <w:rPr>
          <w:i/>
          <w:iCs/>
        </w:rPr>
        <w:t>securității</w:t>
      </w:r>
      <w:r w:rsidR="00647555">
        <w:rPr>
          <w:i/>
          <w:iCs/>
        </w:rPr>
        <w:t xml:space="preserve"> </w:t>
      </w:r>
      <w:r w:rsidRPr="00162644">
        <w:rPr>
          <w:i/>
          <w:iCs/>
        </w:rPr>
        <w:t>în</w:t>
      </w:r>
      <w:r w:rsidR="00647555">
        <w:rPr>
          <w:i/>
          <w:iCs/>
        </w:rPr>
        <w:t xml:space="preserve"> </w:t>
      </w:r>
      <w:r w:rsidRPr="00162644">
        <w:rPr>
          <w:i/>
          <w:iCs/>
        </w:rPr>
        <w:t>spațiile</w:t>
      </w:r>
      <w:r w:rsidR="00647555">
        <w:rPr>
          <w:i/>
          <w:iCs/>
        </w:rPr>
        <w:t xml:space="preserve"> </w:t>
      </w:r>
      <w:r w:rsidRPr="00162644">
        <w:rPr>
          <w:i/>
          <w:iCs/>
        </w:rPr>
        <w:t>publice</w:t>
      </w:r>
      <w:r w:rsidR="00647555">
        <w:rPr>
          <w:i/>
          <w:iCs/>
        </w:rPr>
        <w:t xml:space="preserve"> </w:t>
      </w:r>
      <w:r w:rsidRPr="00162644">
        <w:rPr>
          <w:i/>
          <w:iCs/>
        </w:rPr>
        <w:t>regenerate</w:t>
      </w:r>
      <w:r w:rsidR="00647555">
        <w:rPr>
          <w:i/>
          <w:iCs/>
        </w:rPr>
        <w:t xml:space="preserve"> </w:t>
      </w:r>
      <w:r w:rsidRPr="00162644">
        <w:rPr>
          <w:i/>
          <w:iCs/>
        </w:rPr>
        <w:t>-</w:t>
      </w:r>
      <w:r w:rsidR="00647555">
        <w:rPr>
          <w:i/>
          <w:iCs/>
        </w:rPr>
        <w:t xml:space="preserve"> </w:t>
      </w:r>
      <w:r w:rsidRPr="00162644">
        <w:rPr>
          <w:i/>
          <w:iCs/>
        </w:rPr>
        <w:t>iluminat</w:t>
      </w:r>
      <w:r w:rsidR="00647555">
        <w:rPr>
          <w:i/>
          <w:iCs/>
        </w:rPr>
        <w:t xml:space="preserve"> </w:t>
      </w:r>
      <w:r w:rsidRPr="00162644">
        <w:rPr>
          <w:i/>
          <w:iCs/>
        </w:rPr>
        <w:t>public</w:t>
      </w:r>
      <w:r w:rsidR="00647555">
        <w:rPr>
          <w:i/>
          <w:iCs/>
        </w:rPr>
        <w:t xml:space="preserve"> </w:t>
      </w:r>
      <w:r w:rsidRPr="00162644">
        <w:rPr>
          <w:i/>
          <w:iCs/>
        </w:rPr>
        <w:t>și</w:t>
      </w:r>
      <w:r w:rsidR="00647555">
        <w:rPr>
          <w:i/>
          <w:iCs/>
        </w:rPr>
        <w:t xml:space="preserve"> </w:t>
      </w:r>
      <w:r w:rsidRPr="00162644">
        <w:rPr>
          <w:i/>
          <w:iCs/>
        </w:rPr>
        <w:t>supraveghere</w:t>
      </w:r>
      <w:r w:rsidR="00647555">
        <w:rPr>
          <w:i/>
          <w:iCs/>
        </w:rPr>
        <w:t xml:space="preserve"> </w:t>
      </w:r>
      <w:r w:rsidRPr="00162644">
        <w:rPr>
          <w:i/>
          <w:iCs/>
        </w:rPr>
        <w:t>video,</w:t>
      </w:r>
      <w:r w:rsidR="00647555">
        <w:rPr>
          <w:i/>
          <w:iCs/>
        </w:rPr>
        <w:t xml:space="preserve"> </w:t>
      </w:r>
      <w:r w:rsidRPr="00162644">
        <w:rPr>
          <w:i/>
          <w:iCs/>
        </w:rPr>
        <w:t>facilități</w:t>
      </w:r>
      <w:r w:rsidR="00647555">
        <w:rPr>
          <w:i/>
          <w:iCs/>
        </w:rPr>
        <w:t xml:space="preserve"> </w:t>
      </w:r>
      <w:proofErr w:type="spellStart"/>
      <w:r w:rsidRPr="00162644">
        <w:rPr>
          <w:i/>
          <w:iCs/>
        </w:rPr>
        <w:t>wi</w:t>
      </w:r>
      <w:proofErr w:type="spellEnd"/>
      <w:r w:rsidRPr="00162644">
        <w:rPr>
          <w:i/>
          <w:iCs/>
        </w:rPr>
        <w:t>-fi</w:t>
      </w:r>
      <w:r w:rsidR="00647555">
        <w:rPr>
          <w:i/>
          <w:iCs/>
        </w:rPr>
        <w:t xml:space="preserve"> </w:t>
      </w:r>
      <w:r w:rsidRPr="00162644">
        <w:rPr>
          <w:i/>
          <w:iCs/>
        </w:rPr>
        <w:t>și</w:t>
      </w:r>
      <w:r w:rsidR="00647555">
        <w:rPr>
          <w:i/>
          <w:iCs/>
        </w:rPr>
        <w:t xml:space="preserve"> </w:t>
      </w:r>
      <w:r w:rsidRPr="00162644">
        <w:rPr>
          <w:i/>
          <w:iCs/>
        </w:rPr>
        <w:t>acces</w:t>
      </w:r>
      <w:r w:rsidR="00647555">
        <w:rPr>
          <w:i/>
          <w:iCs/>
        </w:rPr>
        <w:t xml:space="preserve"> </w:t>
      </w:r>
      <w:r w:rsidRPr="00162644">
        <w:rPr>
          <w:i/>
          <w:iCs/>
        </w:rPr>
        <w:t>la</w:t>
      </w:r>
      <w:r w:rsidR="00647555">
        <w:rPr>
          <w:i/>
          <w:iCs/>
        </w:rPr>
        <w:t xml:space="preserve"> </w:t>
      </w:r>
      <w:r w:rsidRPr="00162644">
        <w:rPr>
          <w:i/>
          <w:iCs/>
        </w:rPr>
        <w:t>soluții</w:t>
      </w:r>
      <w:r w:rsidR="00647555">
        <w:rPr>
          <w:i/>
          <w:iCs/>
        </w:rPr>
        <w:t xml:space="preserve"> </w:t>
      </w:r>
      <w:r w:rsidRPr="00162644">
        <w:rPr>
          <w:i/>
          <w:iCs/>
        </w:rPr>
        <w:t>digitale;</w:t>
      </w:r>
      <w:r w:rsidR="00647555">
        <w:rPr>
          <w:i/>
          <w:iCs/>
        </w:rPr>
        <w:t xml:space="preserve"> </w:t>
      </w:r>
      <w:r w:rsidRPr="00162644">
        <w:rPr>
          <w:i/>
          <w:iCs/>
        </w:rPr>
        <w:t>achiziția</w:t>
      </w:r>
      <w:r w:rsidR="00647555">
        <w:rPr>
          <w:i/>
          <w:iCs/>
        </w:rPr>
        <w:t xml:space="preserve"> </w:t>
      </w:r>
      <w:r w:rsidRPr="00162644">
        <w:rPr>
          <w:i/>
          <w:iCs/>
        </w:rPr>
        <w:t>de</w:t>
      </w:r>
      <w:r w:rsidR="00647555">
        <w:rPr>
          <w:i/>
          <w:iCs/>
        </w:rPr>
        <w:t xml:space="preserve"> </w:t>
      </w:r>
      <w:r w:rsidRPr="00162644">
        <w:rPr>
          <w:i/>
          <w:iCs/>
        </w:rPr>
        <w:t>mobilier</w:t>
      </w:r>
      <w:r w:rsidR="00647555">
        <w:rPr>
          <w:i/>
          <w:iCs/>
        </w:rPr>
        <w:t xml:space="preserve"> </w:t>
      </w:r>
      <w:r w:rsidRPr="00162644">
        <w:rPr>
          <w:i/>
          <w:iCs/>
        </w:rPr>
        <w:t>urban</w:t>
      </w:r>
      <w:r w:rsidR="00647555">
        <w:rPr>
          <w:i/>
          <w:iCs/>
        </w:rPr>
        <w:t xml:space="preserve"> </w:t>
      </w:r>
      <w:r w:rsidRPr="00162644">
        <w:rPr>
          <w:i/>
          <w:iCs/>
        </w:rPr>
        <w:t>-</w:t>
      </w:r>
      <w:r w:rsidR="00647555">
        <w:rPr>
          <w:i/>
          <w:iCs/>
        </w:rPr>
        <w:t xml:space="preserve"> </w:t>
      </w:r>
      <w:r w:rsidRPr="00162644">
        <w:rPr>
          <w:i/>
          <w:iCs/>
        </w:rPr>
        <w:t>bănci,</w:t>
      </w:r>
      <w:r w:rsidR="00647555">
        <w:rPr>
          <w:i/>
          <w:iCs/>
        </w:rPr>
        <w:t xml:space="preserve"> </w:t>
      </w:r>
      <w:r w:rsidRPr="00162644">
        <w:rPr>
          <w:i/>
          <w:iCs/>
        </w:rPr>
        <w:t>rastele</w:t>
      </w:r>
      <w:r w:rsidR="00647555">
        <w:rPr>
          <w:i/>
          <w:iCs/>
        </w:rPr>
        <w:t xml:space="preserve"> </w:t>
      </w:r>
      <w:r w:rsidRPr="00162644">
        <w:rPr>
          <w:i/>
          <w:iCs/>
        </w:rPr>
        <w:t>pentru</w:t>
      </w:r>
      <w:r w:rsidR="00647555">
        <w:rPr>
          <w:i/>
          <w:iCs/>
        </w:rPr>
        <w:t xml:space="preserve"> </w:t>
      </w:r>
      <w:r w:rsidRPr="00162644">
        <w:rPr>
          <w:i/>
          <w:iCs/>
        </w:rPr>
        <w:t>biciclete</w:t>
      </w:r>
      <w:r w:rsidR="00647555">
        <w:rPr>
          <w:i/>
          <w:iCs/>
        </w:rPr>
        <w:t xml:space="preserve"> </w:t>
      </w:r>
      <w:r w:rsidRPr="00162644">
        <w:rPr>
          <w:i/>
          <w:iCs/>
        </w:rPr>
        <w:t>și</w:t>
      </w:r>
      <w:r w:rsidR="00647555">
        <w:rPr>
          <w:i/>
          <w:iCs/>
        </w:rPr>
        <w:t xml:space="preserve"> </w:t>
      </w:r>
      <w:r w:rsidRPr="00162644">
        <w:rPr>
          <w:i/>
          <w:iCs/>
        </w:rPr>
        <w:t>coșuri</w:t>
      </w:r>
      <w:r w:rsidR="00647555">
        <w:rPr>
          <w:i/>
          <w:iCs/>
        </w:rPr>
        <w:t xml:space="preserve"> </w:t>
      </w:r>
      <w:r w:rsidRPr="00162644">
        <w:rPr>
          <w:i/>
          <w:iCs/>
        </w:rPr>
        <w:t>de</w:t>
      </w:r>
      <w:r w:rsidR="00647555">
        <w:rPr>
          <w:i/>
          <w:iCs/>
        </w:rPr>
        <w:t xml:space="preserve"> </w:t>
      </w:r>
      <w:r w:rsidRPr="00162644">
        <w:rPr>
          <w:i/>
          <w:iCs/>
        </w:rPr>
        <w:t>gunoi,</w:t>
      </w:r>
      <w:r w:rsidR="00647555">
        <w:rPr>
          <w:i/>
          <w:iCs/>
        </w:rPr>
        <w:t xml:space="preserve"> </w:t>
      </w:r>
      <w:r w:rsidRPr="00162644">
        <w:rPr>
          <w:i/>
          <w:iCs/>
        </w:rPr>
        <w:t>realizarea</w:t>
      </w:r>
      <w:r w:rsidR="00647555">
        <w:rPr>
          <w:i/>
          <w:iCs/>
        </w:rPr>
        <w:t xml:space="preserve"> </w:t>
      </w:r>
      <w:r w:rsidRPr="00162644">
        <w:rPr>
          <w:i/>
          <w:iCs/>
        </w:rPr>
        <w:t>de</w:t>
      </w:r>
      <w:r w:rsidR="00647555">
        <w:rPr>
          <w:i/>
          <w:iCs/>
        </w:rPr>
        <w:t xml:space="preserve"> </w:t>
      </w:r>
      <w:r w:rsidRPr="00162644">
        <w:rPr>
          <w:i/>
          <w:iCs/>
        </w:rPr>
        <w:t>toalete</w:t>
      </w:r>
      <w:r w:rsidR="00647555">
        <w:rPr>
          <w:i/>
          <w:iCs/>
        </w:rPr>
        <w:t xml:space="preserve"> </w:t>
      </w:r>
      <w:r w:rsidRPr="00162644">
        <w:rPr>
          <w:i/>
          <w:iCs/>
        </w:rPr>
        <w:t>publice,</w:t>
      </w:r>
      <w:r w:rsidR="00647555">
        <w:rPr>
          <w:i/>
          <w:iCs/>
        </w:rPr>
        <w:t xml:space="preserve"> </w:t>
      </w:r>
      <w:r w:rsidRPr="00162644">
        <w:rPr>
          <w:i/>
          <w:iCs/>
        </w:rPr>
        <w:t>cișmele,</w:t>
      </w:r>
      <w:r w:rsidR="00647555">
        <w:rPr>
          <w:i/>
          <w:iCs/>
        </w:rPr>
        <w:t xml:space="preserve"> </w:t>
      </w:r>
      <w:r w:rsidRPr="00162644">
        <w:rPr>
          <w:i/>
          <w:iCs/>
        </w:rPr>
        <w:t>fântâni</w:t>
      </w:r>
      <w:r w:rsidR="00647555">
        <w:rPr>
          <w:i/>
          <w:iCs/>
        </w:rPr>
        <w:t xml:space="preserve"> </w:t>
      </w:r>
      <w:r w:rsidRPr="00162644">
        <w:rPr>
          <w:i/>
          <w:iCs/>
        </w:rPr>
        <w:t>arteziene/</w:t>
      </w:r>
      <w:r w:rsidR="00647555">
        <w:rPr>
          <w:i/>
          <w:iCs/>
        </w:rPr>
        <w:t xml:space="preserve"> </w:t>
      </w:r>
      <w:r w:rsidRPr="00162644">
        <w:rPr>
          <w:i/>
          <w:iCs/>
        </w:rPr>
        <w:t>jocuri</w:t>
      </w:r>
      <w:r w:rsidR="00647555">
        <w:rPr>
          <w:i/>
          <w:iCs/>
        </w:rPr>
        <w:t xml:space="preserve"> </w:t>
      </w:r>
      <w:r w:rsidRPr="00162644">
        <w:rPr>
          <w:i/>
          <w:iCs/>
        </w:rPr>
        <w:t>de</w:t>
      </w:r>
      <w:r w:rsidR="00647555">
        <w:rPr>
          <w:i/>
          <w:iCs/>
        </w:rPr>
        <w:t xml:space="preserve"> </w:t>
      </w:r>
      <w:r w:rsidRPr="00162644">
        <w:rPr>
          <w:i/>
          <w:iCs/>
        </w:rPr>
        <w:t>apă,</w:t>
      </w:r>
      <w:r w:rsidR="00647555">
        <w:rPr>
          <w:i/>
          <w:iCs/>
        </w:rPr>
        <w:t xml:space="preserve"> </w:t>
      </w:r>
      <w:r w:rsidRPr="00162644">
        <w:rPr>
          <w:i/>
          <w:iCs/>
        </w:rPr>
        <w:t>pergole,</w:t>
      </w:r>
      <w:r w:rsidR="00647555">
        <w:rPr>
          <w:i/>
          <w:iCs/>
        </w:rPr>
        <w:t xml:space="preserve"> </w:t>
      </w:r>
      <w:r w:rsidRPr="00162644">
        <w:rPr>
          <w:i/>
          <w:iCs/>
        </w:rPr>
        <w:t>scene</w:t>
      </w:r>
      <w:r w:rsidR="00647555">
        <w:rPr>
          <w:i/>
          <w:iCs/>
        </w:rPr>
        <w:t xml:space="preserve"> </w:t>
      </w:r>
      <w:r w:rsidRPr="00162644">
        <w:rPr>
          <w:i/>
          <w:iCs/>
        </w:rPr>
        <w:t>mobile,</w:t>
      </w:r>
      <w:r w:rsidR="00647555">
        <w:rPr>
          <w:i/>
          <w:iCs/>
        </w:rPr>
        <w:t xml:space="preserve"> </w:t>
      </w:r>
      <w:r w:rsidRPr="00162644">
        <w:rPr>
          <w:i/>
          <w:iCs/>
        </w:rPr>
        <w:t>panouri</w:t>
      </w:r>
      <w:r w:rsidR="00647555">
        <w:rPr>
          <w:i/>
          <w:iCs/>
        </w:rPr>
        <w:t xml:space="preserve"> </w:t>
      </w:r>
      <w:r w:rsidRPr="00162644">
        <w:rPr>
          <w:i/>
          <w:iCs/>
        </w:rPr>
        <w:t>de</w:t>
      </w:r>
      <w:r w:rsidR="00647555">
        <w:rPr>
          <w:i/>
          <w:iCs/>
        </w:rPr>
        <w:t xml:space="preserve"> </w:t>
      </w:r>
      <w:r w:rsidRPr="00162644">
        <w:rPr>
          <w:i/>
          <w:iCs/>
        </w:rPr>
        <w:t>informare</w:t>
      </w:r>
      <w:r w:rsidR="00647555">
        <w:rPr>
          <w:i/>
          <w:iCs/>
        </w:rPr>
        <w:t xml:space="preserve"> </w:t>
      </w:r>
      <w:r w:rsidRPr="00162644">
        <w:rPr>
          <w:i/>
          <w:iCs/>
        </w:rPr>
        <w:t>și</w:t>
      </w:r>
      <w:r w:rsidR="00647555">
        <w:rPr>
          <w:i/>
          <w:iCs/>
        </w:rPr>
        <w:t xml:space="preserve"> </w:t>
      </w:r>
      <w:r w:rsidRPr="00162644">
        <w:rPr>
          <w:i/>
          <w:iCs/>
        </w:rPr>
        <w:t>indicatoare</w:t>
      </w:r>
      <w:r w:rsidR="00647555">
        <w:rPr>
          <w:i/>
          <w:iCs/>
        </w:rPr>
        <w:t xml:space="preserve"> </w:t>
      </w:r>
      <w:r w:rsidRPr="00162644">
        <w:rPr>
          <w:i/>
          <w:iCs/>
        </w:rPr>
        <w:t>de</w:t>
      </w:r>
      <w:r w:rsidR="00647555">
        <w:rPr>
          <w:i/>
          <w:iCs/>
        </w:rPr>
        <w:t xml:space="preserve"> </w:t>
      </w:r>
      <w:r w:rsidRPr="00162644">
        <w:rPr>
          <w:i/>
          <w:iCs/>
        </w:rPr>
        <w:t>orientare,</w:t>
      </w:r>
      <w:r w:rsidR="00647555">
        <w:rPr>
          <w:i/>
          <w:iCs/>
        </w:rPr>
        <w:t xml:space="preserve"> </w:t>
      </w:r>
      <w:r w:rsidRPr="00162644">
        <w:rPr>
          <w:i/>
          <w:iCs/>
        </w:rPr>
        <w:t>amenajări</w:t>
      </w:r>
      <w:r w:rsidR="00647555">
        <w:rPr>
          <w:i/>
          <w:iCs/>
        </w:rPr>
        <w:t xml:space="preserve"> </w:t>
      </w:r>
      <w:r w:rsidRPr="00162644">
        <w:rPr>
          <w:i/>
          <w:iCs/>
        </w:rPr>
        <w:t>pentru</w:t>
      </w:r>
      <w:r w:rsidR="00647555">
        <w:rPr>
          <w:i/>
          <w:iCs/>
        </w:rPr>
        <w:t xml:space="preserve"> </w:t>
      </w:r>
      <w:r w:rsidRPr="00162644">
        <w:rPr>
          <w:i/>
          <w:iCs/>
        </w:rPr>
        <w:t>sport,</w:t>
      </w:r>
      <w:r w:rsidR="00647555">
        <w:rPr>
          <w:i/>
          <w:iCs/>
        </w:rPr>
        <w:t xml:space="preserve"> </w:t>
      </w:r>
      <w:r w:rsidRPr="00162644">
        <w:rPr>
          <w:i/>
          <w:iCs/>
        </w:rPr>
        <w:t>joc</w:t>
      </w:r>
      <w:r w:rsidR="00647555">
        <w:rPr>
          <w:i/>
          <w:iCs/>
        </w:rPr>
        <w:t xml:space="preserve"> </w:t>
      </w:r>
      <w:r w:rsidRPr="00162644">
        <w:rPr>
          <w:i/>
          <w:iCs/>
        </w:rPr>
        <w:t>și</w:t>
      </w:r>
      <w:r w:rsidR="00647555">
        <w:rPr>
          <w:i/>
          <w:iCs/>
        </w:rPr>
        <w:t xml:space="preserve"> </w:t>
      </w:r>
      <w:r w:rsidRPr="00162644">
        <w:rPr>
          <w:i/>
          <w:iCs/>
        </w:rPr>
        <w:t>recreere,</w:t>
      </w:r>
      <w:r w:rsidR="00647555">
        <w:rPr>
          <w:i/>
          <w:iCs/>
        </w:rPr>
        <w:t xml:space="preserve"> </w:t>
      </w:r>
      <w:r w:rsidRPr="00162644">
        <w:rPr>
          <w:i/>
          <w:iCs/>
        </w:rPr>
        <w:t>facilități</w:t>
      </w:r>
      <w:r w:rsidR="00647555">
        <w:rPr>
          <w:i/>
          <w:iCs/>
        </w:rPr>
        <w:t xml:space="preserve"> </w:t>
      </w:r>
      <w:r w:rsidRPr="00162644">
        <w:rPr>
          <w:i/>
          <w:iCs/>
        </w:rPr>
        <w:t>pentru</w:t>
      </w:r>
      <w:r w:rsidR="00647555">
        <w:rPr>
          <w:i/>
          <w:iCs/>
        </w:rPr>
        <w:t xml:space="preserve"> </w:t>
      </w:r>
      <w:r w:rsidRPr="00162644">
        <w:rPr>
          <w:i/>
          <w:iCs/>
        </w:rPr>
        <w:t>activități</w:t>
      </w:r>
      <w:r w:rsidR="00647555">
        <w:rPr>
          <w:i/>
          <w:iCs/>
        </w:rPr>
        <w:t xml:space="preserve"> </w:t>
      </w:r>
      <w:r w:rsidRPr="00162644">
        <w:rPr>
          <w:i/>
          <w:iCs/>
        </w:rPr>
        <w:t>culturale,</w:t>
      </w:r>
      <w:r w:rsidR="00647555">
        <w:rPr>
          <w:i/>
          <w:iCs/>
        </w:rPr>
        <w:t xml:space="preserve"> </w:t>
      </w:r>
      <w:r w:rsidRPr="00162644">
        <w:rPr>
          <w:i/>
          <w:iCs/>
        </w:rPr>
        <w:t>lucrări</w:t>
      </w:r>
      <w:r w:rsidR="00647555">
        <w:rPr>
          <w:i/>
          <w:iCs/>
        </w:rPr>
        <w:t xml:space="preserve"> </w:t>
      </w:r>
      <w:r w:rsidRPr="00162644">
        <w:rPr>
          <w:i/>
          <w:iCs/>
        </w:rPr>
        <w:t>de</w:t>
      </w:r>
      <w:r w:rsidR="00647555">
        <w:rPr>
          <w:i/>
          <w:iCs/>
        </w:rPr>
        <w:t xml:space="preserve"> </w:t>
      </w:r>
      <w:r w:rsidRPr="00162644">
        <w:rPr>
          <w:i/>
          <w:iCs/>
        </w:rPr>
        <w:t>iluminat</w:t>
      </w:r>
      <w:r w:rsidR="00647555">
        <w:rPr>
          <w:i/>
          <w:iCs/>
        </w:rPr>
        <w:t xml:space="preserve"> </w:t>
      </w:r>
      <w:r w:rsidRPr="00162644">
        <w:rPr>
          <w:i/>
          <w:iCs/>
        </w:rPr>
        <w:t>arhitectural</w:t>
      </w:r>
      <w:r w:rsidR="00647555">
        <w:rPr>
          <w:i/>
          <w:iCs/>
        </w:rPr>
        <w:t xml:space="preserve"> </w:t>
      </w:r>
      <w:r w:rsidRPr="00162644">
        <w:rPr>
          <w:i/>
          <w:iCs/>
        </w:rPr>
        <w:t>etc.;</w:t>
      </w:r>
      <w:r w:rsidR="00647555">
        <w:rPr>
          <w:i/>
          <w:iCs/>
        </w:rPr>
        <w:t xml:space="preserve"> </w:t>
      </w:r>
      <w:r w:rsidRPr="00162644">
        <w:rPr>
          <w:i/>
          <w:iCs/>
        </w:rPr>
        <w:t>măsuri</w:t>
      </w:r>
      <w:r w:rsidR="00647555">
        <w:rPr>
          <w:i/>
          <w:iCs/>
        </w:rPr>
        <w:t xml:space="preserve"> </w:t>
      </w:r>
      <w:r w:rsidRPr="00162644">
        <w:rPr>
          <w:i/>
          <w:iCs/>
        </w:rPr>
        <w:t>de</w:t>
      </w:r>
      <w:r w:rsidR="00647555">
        <w:rPr>
          <w:i/>
          <w:iCs/>
        </w:rPr>
        <w:t xml:space="preserve"> </w:t>
      </w:r>
      <w:r w:rsidRPr="00162644">
        <w:rPr>
          <w:i/>
          <w:iCs/>
        </w:rPr>
        <w:t>accesibilizare</w:t>
      </w:r>
      <w:r w:rsidR="00647555">
        <w:rPr>
          <w:i/>
          <w:iCs/>
        </w:rPr>
        <w:t xml:space="preserve"> </w:t>
      </w:r>
      <w:r w:rsidRPr="00162644">
        <w:rPr>
          <w:i/>
          <w:iCs/>
        </w:rPr>
        <w:t>pentru</w:t>
      </w:r>
      <w:r w:rsidR="00647555">
        <w:rPr>
          <w:i/>
          <w:iCs/>
        </w:rPr>
        <w:t xml:space="preserve"> </w:t>
      </w:r>
      <w:r w:rsidRPr="00162644">
        <w:rPr>
          <w:i/>
          <w:iCs/>
        </w:rPr>
        <w:t>persoanele</w:t>
      </w:r>
      <w:r w:rsidR="00647555">
        <w:rPr>
          <w:i/>
          <w:iCs/>
        </w:rPr>
        <w:t xml:space="preserve"> </w:t>
      </w:r>
      <w:r w:rsidRPr="00162644">
        <w:rPr>
          <w:i/>
          <w:iCs/>
        </w:rPr>
        <w:t>cu</w:t>
      </w:r>
      <w:r w:rsidR="00647555">
        <w:rPr>
          <w:i/>
          <w:iCs/>
        </w:rPr>
        <w:t xml:space="preserve"> </w:t>
      </w:r>
      <w:r w:rsidRPr="00162644">
        <w:rPr>
          <w:i/>
          <w:iCs/>
        </w:rPr>
        <w:t>nevoi</w:t>
      </w:r>
      <w:r w:rsidR="00647555">
        <w:rPr>
          <w:i/>
          <w:iCs/>
        </w:rPr>
        <w:t xml:space="preserve"> </w:t>
      </w:r>
      <w:r w:rsidRPr="00162644">
        <w:rPr>
          <w:i/>
          <w:iCs/>
        </w:rPr>
        <w:t>speciale</w:t>
      </w:r>
      <w:r w:rsidR="00647555">
        <w:rPr>
          <w:i/>
          <w:iCs/>
        </w:rPr>
        <w:t xml:space="preserve"> </w:t>
      </w:r>
      <w:r w:rsidRPr="00162644">
        <w:rPr>
          <w:i/>
          <w:iCs/>
        </w:rPr>
        <w:t>și</w:t>
      </w:r>
      <w:r w:rsidR="00647555">
        <w:rPr>
          <w:i/>
          <w:iCs/>
        </w:rPr>
        <w:t xml:space="preserve"> </w:t>
      </w:r>
      <w:r w:rsidRPr="00162644">
        <w:rPr>
          <w:i/>
          <w:iCs/>
        </w:rPr>
        <w:t>cu</w:t>
      </w:r>
      <w:r w:rsidR="00647555">
        <w:rPr>
          <w:i/>
          <w:iCs/>
        </w:rPr>
        <w:t xml:space="preserve"> </w:t>
      </w:r>
      <w:r w:rsidRPr="00162644">
        <w:rPr>
          <w:i/>
          <w:iCs/>
        </w:rPr>
        <w:t>mobilitate</w:t>
      </w:r>
      <w:r w:rsidR="00647555">
        <w:rPr>
          <w:i/>
          <w:iCs/>
        </w:rPr>
        <w:t xml:space="preserve"> </w:t>
      </w:r>
      <w:r w:rsidRPr="00162644">
        <w:rPr>
          <w:i/>
          <w:iCs/>
        </w:rPr>
        <w:t>redusă,</w:t>
      </w:r>
      <w:r w:rsidR="00647555">
        <w:rPr>
          <w:i/>
          <w:iCs/>
        </w:rPr>
        <w:t xml:space="preserve"> </w:t>
      </w:r>
      <w:r w:rsidRPr="00162644">
        <w:rPr>
          <w:i/>
          <w:iCs/>
        </w:rPr>
        <w:t>nevăzători</w:t>
      </w:r>
      <w:r w:rsidR="00647555">
        <w:rPr>
          <w:i/>
          <w:iCs/>
        </w:rPr>
        <w:t xml:space="preserve"> </w:t>
      </w:r>
      <w:r w:rsidRPr="00162644">
        <w:rPr>
          <w:i/>
          <w:iCs/>
        </w:rPr>
        <w:t>sau</w:t>
      </w:r>
      <w:r w:rsidR="00647555">
        <w:rPr>
          <w:i/>
          <w:iCs/>
        </w:rPr>
        <w:t xml:space="preserve"> </w:t>
      </w:r>
      <w:r w:rsidRPr="00162644">
        <w:rPr>
          <w:i/>
          <w:iCs/>
        </w:rPr>
        <w:t>hipoacuzici;</w:t>
      </w:r>
      <w:r w:rsidR="00647555">
        <w:rPr>
          <w:i/>
          <w:iCs/>
        </w:rPr>
        <w:t xml:space="preserve"> </w:t>
      </w:r>
      <w:r w:rsidRPr="00162644">
        <w:rPr>
          <w:i/>
          <w:iCs/>
        </w:rPr>
        <w:t>acțiuni</w:t>
      </w:r>
      <w:r w:rsidR="00647555">
        <w:rPr>
          <w:i/>
          <w:iCs/>
        </w:rPr>
        <w:t xml:space="preserve"> </w:t>
      </w:r>
      <w:r w:rsidRPr="00162644">
        <w:rPr>
          <w:i/>
          <w:iCs/>
        </w:rPr>
        <w:t>de</w:t>
      </w:r>
      <w:r w:rsidR="00647555">
        <w:rPr>
          <w:i/>
          <w:iCs/>
        </w:rPr>
        <w:t xml:space="preserve"> </w:t>
      </w:r>
      <w:r w:rsidRPr="00162644">
        <w:rPr>
          <w:i/>
          <w:iCs/>
        </w:rPr>
        <w:t>protejare</w:t>
      </w:r>
      <w:r w:rsidR="00647555">
        <w:rPr>
          <w:i/>
          <w:iCs/>
        </w:rPr>
        <w:t xml:space="preserve"> </w:t>
      </w:r>
      <w:r w:rsidRPr="00162644">
        <w:rPr>
          <w:i/>
          <w:iCs/>
        </w:rPr>
        <w:t>a</w:t>
      </w:r>
      <w:r w:rsidR="00647555">
        <w:rPr>
          <w:i/>
          <w:iCs/>
        </w:rPr>
        <w:t xml:space="preserve"> </w:t>
      </w:r>
      <w:r w:rsidRPr="00162644">
        <w:rPr>
          <w:i/>
          <w:iCs/>
        </w:rPr>
        <w:t>biodiversității.</w:t>
      </w:r>
    </w:p>
    <w:p w14:paraId="38516803" w14:textId="61A75DD1" w:rsidR="00162644" w:rsidRPr="00162644" w:rsidRDefault="00162644" w:rsidP="00162644">
      <w:r w:rsidRPr="00162644">
        <w:rPr>
          <w:b/>
          <w:bCs/>
        </w:rPr>
        <w:t>Pot</w:t>
      </w:r>
      <w:r w:rsidR="00647555">
        <w:rPr>
          <w:b/>
          <w:bCs/>
        </w:rPr>
        <w:t xml:space="preserve"> </w:t>
      </w:r>
      <w:r w:rsidRPr="00162644">
        <w:rPr>
          <w:b/>
          <w:bCs/>
        </w:rPr>
        <w:t>beneficia</w:t>
      </w:r>
      <w:r w:rsidR="00647555">
        <w:rPr>
          <w:b/>
          <w:bCs/>
        </w:rPr>
        <w:t xml:space="preserve"> </w:t>
      </w:r>
      <w:r w:rsidRPr="00162644">
        <w:rPr>
          <w:b/>
          <w:bCs/>
        </w:rPr>
        <w:t>de</w:t>
      </w:r>
      <w:r w:rsidR="00647555">
        <w:rPr>
          <w:b/>
          <w:bCs/>
        </w:rPr>
        <w:t xml:space="preserve"> </w:t>
      </w:r>
      <w:r w:rsidRPr="00162644">
        <w:rPr>
          <w:b/>
          <w:bCs/>
        </w:rPr>
        <w:t>aceste</w:t>
      </w:r>
      <w:r w:rsidR="00647555">
        <w:rPr>
          <w:b/>
          <w:bCs/>
        </w:rPr>
        <w:t xml:space="preserve"> </w:t>
      </w:r>
      <w:r w:rsidRPr="00162644">
        <w:rPr>
          <w:b/>
          <w:bCs/>
        </w:rPr>
        <w:t>finanțări</w:t>
      </w:r>
      <w:r w:rsidR="00647555">
        <w:t xml:space="preserve"> </w:t>
      </w:r>
      <w:r w:rsidRPr="00162644">
        <w:t>unitățile</w:t>
      </w:r>
      <w:r w:rsidR="00647555">
        <w:t xml:space="preserve"> </w:t>
      </w:r>
      <w:r w:rsidRPr="00162644">
        <w:t>administrativ-teritoriale</w:t>
      </w:r>
      <w:r w:rsidR="00647555">
        <w:t xml:space="preserve"> </w:t>
      </w:r>
      <w:r w:rsidRPr="00162644">
        <w:t>municipii</w:t>
      </w:r>
      <w:r w:rsidR="00647555">
        <w:t xml:space="preserve"> </w:t>
      </w:r>
      <w:r w:rsidRPr="00162644">
        <w:t>reședință</w:t>
      </w:r>
      <w:r w:rsidR="00647555">
        <w:t xml:space="preserve"> </w:t>
      </w:r>
      <w:r w:rsidRPr="00162644">
        <w:t>de</w:t>
      </w:r>
      <w:r w:rsidR="00647555">
        <w:t xml:space="preserve"> </w:t>
      </w:r>
      <w:r w:rsidRPr="00162644">
        <w:t>județ,</w:t>
      </w:r>
      <w:r w:rsidR="00647555">
        <w:t xml:space="preserve"> </w:t>
      </w:r>
      <w:r w:rsidRPr="00162644">
        <w:t>municipii</w:t>
      </w:r>
      <w:r w:rsidR="00647555">
        <w:t xml:space="preserve"> </w:t>
      </w:r>
      <w:r w:rsidRPr="00162644">
        <w:t>și</w:t>
      </w:r>
      <w:r w:rsidR="00647555">
        <w:t xml:space="preserve"> </w:t>
      </w:r>
      <w:r w:rsidRPr="00162644">
        <w:t>orașe</w:t>
      </w:r>
      <w:r w:rsidR="00647555">
        <w:t xml:space="preserve"> </w:t>
      </w:r>
      <w:r w:rsidRPr="00162644">
        <w:t>din</w:t>
      </w:r>
      <w:r w:rsidR="00647555">
        <w:t xml:space="preserve"> </w:t>
      </w:r>
      <w:r w:rsidRPr="00162644">
        <w:t>Regiunea</w:t>
      </w:r>
      <w:r w:rsidR="00647555">
        <w:t xml:space="preserve"> </w:t>
      </w:r>
      <w:r w:rsidRPr="00162644">
        <w:t>Vest,</w:t>
      </w:r>
      <w:r w:rsidR="00647555">
        <w:t xml:space="preserve"> </w:t>
      </w:r>
      <w:r w:rsidRPr="00162644">
        <w:t>inclusiv</w:t>
      </w:r>
      <w:r w:rsidR="00647555">
        <w:t xml:space="preserve"> </w:t>
      </w:r>
      <w:r w:rsidRPr="00162644">
        <w:t>cele</w:t>
      </w:r>
      <w:r w:rsidR="00647555">
        <w:t xml:space="preserve"> </w:t>
      </w:r>
      <w:r w:rsidRPr="00162644">
        <w:t>aferente</w:t>
      </w:r>
      <w:r w:rsidR="00647555">
        <w:t xml:space="preserve"> </w:t>
      </w:r>
      <w:r w:rsidRPr="00162644">
        <w:t>ITI</w:t>
      </w:r>
      <w:r w:rsidR="00647555">
        <w:t xml:space="preserve"> </w:t>
      </w:r>
      <w:r w:rsidRPr="00162644">
        <w:t>Valea</w:t>
      </w:r>
      <w:r w:rsidR="00647555">
        <w:t xml:space="preserve"> </w:t>
      </w:r>
      <w:r w:rsidRPr="00162644">
        <w:t>Jiului,</w:t>
      </w:r>
      <w:r w:rsidR="00647555">
        <w:t xml:space="preserve">  </w:t>
      </w:r>
      <w:r w:rsidRPr="00162644">
        <w:t>individual</w:t>
      </w:r>
      <w:r w:rsidR="00647555">
        <w:t xml:space="preserve"> </w:t>
      </w:r>
      <w:r w:rsidRPr="00162644">
        <w:t>sau</w:t>
      </w:r>
      <w:r w:rsidR="00647555">
        <w:t xml:space="preserve"> </w:t>
      </w:r>
      <w:r w:rsidRPr="00162644">
        <w:t>în</w:t>
      </w:r>
      <w:r w:rsidR="00647555">
        <w:t xml:space="preserve"> </w:t>
      </w:r>
      <w:r w:rsidRPr="00162644">
        <w:t>parteneriat</w:t>
      </w:r>
      <w:r w:rsidR="00647555">
        <w:t xml:space="preserve"> </w:t>
      </w:r>
      <w:r w:rsidRPr="00162644">
        <w:t>cu</w:t>
      </w:r>
      <w:r w:rsidR="00647555">
        <w:t xml:space="preserve"> </w:t>
      </w:r>
      <w:r w:rsidRPr="00162644">
        <w:t>consilii</w:t>
      </w:r>
      <w:r w:rsidR="00647555">
        <w:t xml:space="preserve"> </w:t>
      </w:r>
      <w:r w:rsidRPr="00162644">
        <w:t>județene,</w:t>
      </w:r>
      <w:r w:rsidR="00647555">
        <w:t xml:space="preserve"> </w:t>
      </w:r>
      <w:r w:rsidRPr="00162644">
        <w:t>respectiv</w:t>
      </w:r>
      <w:r w:rsidR="00647555">
        <w:t xml:space="preserve"> </w:t>
      </w:r>
      <w:r w:rsidRPr="00162644">
        <w:t>cu</w:t>
      </w:r>
      <w:r w:rsidR="00647555">
        <w:t xml:space="preserve"> </w:t>
      </w:r>
      <w:r w:rsidRPr="00162644">
        <w:t>instituții</w:t>
      </w:r>
      <w:r w:rsidR="00647555">
        <w:t xml:space="preserve"> </w:t>
      </w:r>
      <w:r w:rsidRPr="00162644">
        <w:t>publice</w:t>
      </w:r>
      <w:r w:rsidR="00647555">
        <w:t xml:space="preserve"> </w:t>
      </w:r>
      <w:r w:rsidRPr="00162644">
        <w:t>de</w:t>
      </w:r>
      <w:r w:rsidR="00647555">
        <w:t xml:space="preserve"> </w:t>
      </w:r>
      <w:r w:rsidRPr="00162644">
        <w:t>interes</w:t>
      </w:r>
      <w:r w:rsidR="00647555">
        <w:t xml:space="preserve"> </w:t>
      </w:r>
      <w:r w:rsidRPr="00162644">
        <w:t>local,</w:t>
      </w:r>
      <w:r w:rsidR="00647555">
        <w:t xml:space="preserve"> </w:t>
      </w:r>
      <w:r w:rsidRPr="00162644">
        <w:t>în</w:t>
      </w:r>
      <w:r w:rsidR="00647555">
        <w:t xml:space="preserve"> </w:t>
      </w:r>
      <w:r w:rsidRPr="00162644">
        <w:t>cazul</w:t>
      </w:r>
      <w:r w:rsidR="00647555">
        <w:t xml:space="preserve"> </w:t>
      </w:r>
      <w:r w:rsidRPr="00162644">
        <w:t>în</w:t>
      </w:r>
      <w:r w:rsidR="00647555">
        <w:t xml:space="preserve"> </w:t>
      </w:r>
      <w:r w:rsidRPr="00162644">
        <w:t>care</w:t>
      </w:r>
      <w:r w:rsidR="00647555">
        <w:t xml:space="preserve"> </w:t>
      </w:r>
      <w:r w:rsidRPr="00162644">
        <w:t>acestea</w:t>
      </w:r>
      <w:r w:rsidR="00647555">
        <w:t xml:space="preserve"> </w:t>
      </w:r>
      <w:r w:rsidRPr="00162644">
        <w:t>din</w:t>
      </w:r>
      <w:r w:rsidR="00647555">
        <w:t xml:space="preserve"> </w:t>
      </w:r>
      <w:r w:rsidRPr="00162644">
        <w:t>urmă</w:t>
      </w:r>
      <w:r w:rsidR="00647555">
        <w:t xml:space="preserve"> </w:t>
      </w:r>
      <w:r w:rsidRPr="00162644">
        <w:t>dețin</w:t>
      </w:r>
      <w:r w:rsidR="00647555">
        <w:t xml:space="preserve"> </w:t>
      </w:r>
      <w:r w:rsidRPr="00162644">
        <w:t>clădiri</w:t>
      </w:r>
      <w:r w:rsidR="00647555">
        <w:t xml:space="preserve"> </w:t>
      </w:r>
      <w:r w:rsidRPr="00162644">
        <w:t>cu</w:t>
      </w:r>
      <w:r w:rsidR="00647555">
        <w:t xml:space="preserve"> </w:t>
      </w:r>
      <w:r w:rsidRPr="00162644">
        <w:t>funcțiuni</w:t>
      </w:r>
      <w:r w:rsidR="00647555">
        <w:t xml:space="preserve"> </w:t>
      </w:r>
      <w:r w:rsidRPr="00162644">
        <w:t>publice,</w:t>
      </w:r>
      <w:r w:rsidR="00647555">
        <w:t xml:space="preserve"> </w:t>
      </w:r>
      <w:r w:rsidRPr="00162644">
        <w:t>pentru</w:t>
      </w:r>
      <w:r w:rsidR="00647555">
        <w:t xml:space="preserve"> </w:t>
      </w:r>
      <w:r w:rsidRPr="00162644">
        <w:t>activitățile</w:t>
      </w:r>
      <w:r w:rsidR="00647555">
        <w:t xml:space="preserve"> </w:t>
      </w:r>
      <w:r w:rsidRPr="00162644">
        <w:t>de</w:t>
      </w:r>
      <w:r w:rsidR="00647555">
        <w:t xml:space="preserve"> </w:t>
      </w:r>
      <w:r w:rsidRPr="00162644">
        <w:t>renovare</w:t>
      </w:r>
      <w:r w:rsidR="00647555">
        <w:t xml:space="preserve"> </w:t>
      </w:r>
      <w:r w:rsidRPr="00162644">
        <w:t>a</w:t>
      </w:r>
      <w:r w:rsidR="00647555">
        <w:t xml:space="preserve"> </w:t>
      </w:r>
      <w:r w:rsidRPr="00162644">
        <w:t>feței</w:t>
      </w:r>
      <w:r w:rsidR="00647555">
        <w:t xml:space="preserve"> </w:t>
      </w:r>
      <w:r w:rsidRPr="00162644">
        <w:t>urbane</w:t>
      </w:r>
      <w:r w:rsidR="00647555">
        <w:t xml:space="preserve"> </w:t>
      </w:r>
      <w:r w:rsidRPr="00162644">
        <w:t>a</w:t>
      </w:r>
      <w:r w:rsidR="00647555">
        <w:t xml:space="preserve"> </w:t>
      </w:r>
      <w:r w:rsidRPr="00162644">
        <w:t>imobilelor.</w:t>
      </w:r>
    </w:p>
    <w:p w14:paraId="26101ADA" w14:textId="5970FD5B" w:rsidR="00162644" w:rsidRPr="00162644" w:rsidRDefault="00162644" w:rsidP="00162644">
      <w:r w:rsidRPr="00162644">
        <w:t>Prin</w:t>
      </w:r>
      <w:r w:rsidR="00647555">
        <w:t xml:space="preserve"> </w:t>
      </w:r>
      <w:r w:rsidRPr="00162644">
        <w:t>noul</w:t>
      </w:r>
      <w:r w:rsidR="00647555">
        <w:t xml:space="preserve"> </w:t>
      </w:r>
      <w:r w:rsidRPr="00162644">
        <w:t>ghid</w:t>
      </w:r>
      <w:r w:rsidR="00647555">
        <w:t xml:space="preserve"> </w:t>
      </w:r>
      <w:r w:rsidRPr="00162644">
        <w:t>publicat</w:t>
      </w:r>
      <w:r w:rsidR="00647555">
        <w:t xml:space="preserve"> </w:t>
      </w:r>
      <w:r w:rsidRPr="00162644">
        <w:t>s-au</w:t>
      </w:r>
      <w:r w:rsidR="00647555">
        <w:t xml:space="preserve"> </w:t>
      </w:r>
      <w:r w:rsidRPr="00162644">
        <w:t>lansat</w:t>
      </w:r>
      <w:r w:rsidR="00647555">
        <w:t xml:space="preserve"> </w:t>
      </w:r>
      <w:r w:rsidRPr="00162644">
        <w:rPr>
          <w:b/>
          <w:bCs/>
        </w:rPr>
        <w:t>șase</w:t>
      </w:r>
      <w:r w:rsidR="00647555">
        <w:rPr>
          <w:b/>
          <w:bCs/>
        </w:rPr>
        <w:t xml:space="preserve"> </w:t>
      </w:r>
      <w:r w:rsidRPr="00162644">
        <w:rPr>
          <w:b/>
          <w:bCs/>
        </w:rPr>
        <w:t>apeluri</w:t>
      </w:r>
      <w:r w:rsidR="00647555">
        <w:rPr>
          <w:b/>
          <w:bCs/>
        </w:rPr>
        <w:t xml:space="preserve"> </w:t>
      </w:r>
      <w:r w:rsidRPr="00162644">
        <w:rPr>
          <w:b/>
          <w:bCs/>
        </w:rPr>
        <w:t>de</w:t>
      </w:r>
      <w:r w:rsidR="00647555">
        <w:rPr>
          <w:b/>
          <w:bCs/>
        </w:rPr>
        <w:t xml:space="preserve"> </w:t>
      </w:r>
      <w:r w:rsidRPr="00162644">
        <w:rPr>
          <w:b/>
          <w:bCs/>
        </w:rPr>
        <w:t>proiecte</w:t>
      </w:r>
      <w:r w:rsidRPr="00162644">
        <w:t>,</w:t>
      </w:r>
      <w:r w:rsidR="00647555">
        <w:t xml:space="preserve"> </w:t>
      </w:r>
      <w:r w:rsidRPr="00162644">
        <w:t>cu</w:t>
      </w:r>
      <w:r w:rsidR="00647555">
        <w:t xml:space="preserve"> </w:t>
      </w:r>
      <w:r w:rsidRPr="00162644">
        <w:t>termen</w:t>
      </w:r>
      <w:r w:rsidR="00647555">
        <w:t xml:space="preserve"> </w:t>
      </w:r>
      <w:r w:rsidRPr="00162644">
        <w:t>limită</w:t>
      </w:r>
      <w:r w:rsidR="00647555">
        <w:t xml:space="preserve"> </w:t>
      </w:r>
      <w:r w:rsidRPr="00162644">
        <w:t>de</w:t>
      </w:r>
      <w:r w:rsidR="00647555">
        <w:t xml:space="preserve"> </w:t>
      </w:r>
      <w:r w:rsidRPr="00162644">
        <w:t>depunere</w:t>
      </w:r>
      <w:r w:rsidR="00647555">
        <w:t xml:space="preserve"> </w:t>
      </w:r>
      <w:r w:rsidRPr="00162644">
        <w:t>în</w:t>
      </w:r>
      <w:r w:rsidR="00647555">
        <w:t xml:space="preserve"> </w:t>
      </w:r>
      <w:r w:rsidRPr="00162644">
        <w:t>sistemul</w:t>
      </w:r>
      <w:r w:rsidR="00647555">
        <w:t xml:space="preserve"> </w:t>
      </w:r>
      <w:r w:rsidRPr="00162644">
        <w:t>informatic</w:t>
      </w:r>
      <w:r w:rsidR="00647555">
        <w:t xml:space="preserve"> </w:t>
      </w:r>
      <w:r w:rsidRPr="00162644">
        <w:t>MySMIS2021/SMIS2021+,</w:t>
      </w:r>
      <w:r w:rsidR="00647555">
        <w:t xml:space="preserve"> </w:t>
      </w:r>
      <w:r w:rsidRPr="00162644">
        <w:t>după</w:t>
      </w:r>
      <w:r w:rsidR="00647555">
        <w:t xml:space="preserve"> </w:t>
      </w:r>
      <w:r w:rsidRPr="00162644">
        <w:t>cum</w:t>
      </w:r>
      <w:r w:rsidR="00647555">
        <w:t xml:space="preserve"> </w:t>
      </w:r>
      <w:r w:rsidRPr="00162644">
        <w:t>urmează:</w:t>
      </w:r>
    </w:p>
    <w:p w14:paraId="52E2D5EA" w14:textId="6FFD1CCE" w:rsidR="00162644" w:rsidRPr="00162644" w:rsidRDefault="00162644" w:rsidP="00162644">
      <w:pPr>
        <w:numPr>
          <w:ilvl w:val="0"/>
          <w:numId w:val="25"/>
        </w:numPr>
      </w:pPr>
      <w:r w:rsidRPr="00162644">
        <w:t>Patru</w:t>
      </w:r>
      <w:r w:rsidR="00647555">
        <w:t xml:space="preserve"> </w:t>
      </w:r>
      <w:r w:rsidRPr="00162644">
        <w:t>apeluri</w:t>
      </w:r>
      <w:r w:rsidR="00647555">
        <w:t xml:space="preserve"> </w:t>
      </w:r>
      <w:r w:rsidRPr="00162644">
        <w:t>competitive,</w:t>
      </w:r>
      <w:r w:rsidR="00647555">
        <w:t xml:space="preserve"> </w:t>
      </w:r>
      <w:r w:rsidRPr="00162644">
        <w:t>câte</w:t>
      </w:r>
      <w:r w:rsidR="00647555">
        <w:t xml:space="preserve"> </w:t>
      </w:r>
      <w:r w:rsidRPr="00162644">
        <w:t>unul</w:t>
      </w:r>
      <w:r w:rsidR="00647555">
        <w:t xml:space="preserve"> </w:t>
      </w:r>
      <w:r w:rsidRPr="00162644">
        <w:t>pentru</w:t>
      </w:r>
      <w:r w:rsidR="00647555">
        <w:t xml:space="preserve"> </w:t>
      </w:r>
      <w:r w:rsidRPr="00162644">
        <w:t>orașele</w:t>
      </w:r>
      <w:r w:rsidR="00647555">
        <w:t xml:space="preserve"> </w:t>
      </w:r>
      <w:r w:rsidRPr="00162644">
        <w:t>din</w:t>
      </w:r>
      <w:r w:rsidR="00647555">
        <w:t xml:space="preserve"> </w:t>
      </w:r>
      <w:r w:rsidRPr="00162644">
        <w:t>fiecare</w:t>
      </w:r>
      <w:r w:rsidR="00647555">
        <w:t xml:space="preserve"> </w:t>
      </w:r>
      <w:r w:rsidRPr="00162644">
        <w:t>județ</w:t>
      </w:r>
      <w:r w:rsidR="00647555">
        <w:t xml:space="preserve"> </w:t>
      </w:r>
      <w:r w:rsidRPr="00162644">
        <w:t>-</w:t>
      </w:r>
      <w:r w:rsidR="00647555">
        <w:t xml:space="preserve"> </w:t>
      </w:r>
      <w:r w:rsidRPr="00162644">
        <w:t>Arad,</w:t>
      </w:r>
      <w:r w:rsidR="00647555">
        <w:t xml:space="preserve"> </w:t>
      </w:r>
      <w:r w:rsidRPr="00162644">
        <w:t>Caraș-Severin,</w:t>
      </w:r>
      <w:r w:rsidR="00647555">
        <w:t xml:space="preserve"> </w:t>
      </w:r>
      <w:r w:rsidRPr="00162644">
        <w:t>Hunedoara</w:t>
      </w:r>
      <w:r w:rsidR="00647555">
        <w:t xml:space="preserve"> </w:t>
      </w:r>
      <w:r w:rsidRPr="00162644">
        <w:t>(fără</w:t>
      </w:r>
      <w:r w:rsidR="00647555">
        <w:t xml:space="preserve"> </w:t>
      </w:r>
      <w:r w:rsidRPr="00162644">
        <w:t>cele</w:t>
      </w:r>
      <w:r w:rsidR="00647555">
        <w:t xml:space="preserve"> </w:t>
      </w:r>
      <w:r w:rsidRPr="00162644">
        <w:t>din</w:t>
      </w:r>
      <w:r w:rsidR="00647555">
        <w:t xml:space="preserve"> </w:t>
      </w:r>
      <w:r w:rsidRPr="00162644">
        <w:t>ITI</w:t>
      </w:r>
      <w:r w:rsidR="00647555">
        <w:t xml:space="preserve"> </w:t>
      </w:r>
      <w:r w:rsidRPr="00162644">
        <w:t>Valea</w:t>
      </w:r>
      <w:r w:rsidR="00647555">
        <w:t xml:space="preserve"> </w:t>
      </w:r>
      <w:r w:rsidRPr="00162644">
        <w:t>Jiului)</w:t>
      </w:r>
      <w:r w:rsidR="00647555">
        <w:t xml:space="preserve"> </w:t>
      </w:r>
      <w:r w:rsidRPr="00162644">
        <w:t>și</w:t>
      </w:r>
      <w:r w:rsidR="00647555">
        <w:t xml:space="preserve"> </w:t>
      </w:r>
      <w:r w:rsidRPr="00162644">
        <w:t>Timiș;</w:t>
      </w:r>
    </w:p>
    <w:p w14:paraId="63355F1A" w14:textId="21D92B38" w:rsidR="00162644" w:rsidRPr="00162644" w:rsidRDefault="00162644" w:rsidP="00162644">
      <w:pPr>
        <w:numPr>
          <w:ilvl w:val="0"/>
          <w:numId w:val="25"/>
        </w:numPr>
      </w:pPr>
      <w:r w:rsidRPr="00162644">
        <w:t>Două</w:t>
      </w:r>
      <w:r w:rsidR="00647555">
        <w:t xml:space="preserve"> </w:t>
      </w:r>
      <w:r w:rsidRPr="00162644">
        <w:t>apeluri</w:t>
      </w:r>
      <w:r w:rsidR="00647555">
        <w:t xml:space="preserve"> </w:t>
      </w:r>
      <w:r w:rsidRPr="00162644">
        <w:t>necompetitive</w:t>
      </w:r>
      <w:r w:rsidR="00647555">
        <w:t xml:space="preserve"> </w:t>
      </w:r>
      <w:r w:rsidRPr="00162644">
        <w:t>–</w:t>
      </w:r>
      <w:r w:rsidR="00647555">
        <w:t xml:space="preserve"> </w:t>
      </w:r>
      <w:r w:rsidRPr="00162644">
        <w:t>unul</w:t>
      </w:r>
      <w:r w:rsidR="00647555">
        <w:t xml:space="preserve"> </w:t>
      </w:r>
      <w:r w:rsidRPr="00162644">
        <w:t>pentru</w:t>
      </w:r>
      <w:r w:rsidR="00647555">
        <w:t xml:space="preserve"> </w:t>
      </w:r>
      <w:r w:rsidRPr="00162644">
        <w:t>municipiile</w:t>
      </w:r>
      <w:r w:rsidR="00647555">
        <w:t xml:space="preserve"> </w:t>
      </w:r>
      <w:r w:rsidRPr="00162644">
        <w:t>reședință</w:t>
      </w:r>
      <w:r w:rsidR="00647555">
        <w:t xml:space="preserve"> </w:t>
      </w:r>
      <w:r w:rsidRPr="00162644">
        <w:t>de</w:t>
      </w:r>
      <w:r w:rsidR="00647555">
        <w:t xml:space="preserve"> </w:t>
      </w:r>
      <w:r w:rsidRPr="00162644">
        <w:t>județ</w:t>
      </w:r>
      <w:r w:rsidR="00647555">
        <w:t xml:space="preserve"> </w:t>
      </w:r>
      <w:r w:rsidRPr="00162644">
        <w:t>și</w:t>
      </w:r>
      <w:r w:rsidR="00647555">
        <w:t xml:space="preserve"> </w:t>
      </w:r>
      <w:r w:rsidRPr="00162644">
        <w:t>celelalte</w:t>
      </w:r>
      <w:r w:rsidR="00647555">
        <w:t xml:space="preserve"> </w:t>
      </w:r>
      <w:r w:rsidRPr="00162644">
        <w:t>municipii</w:t>
      </w:r>
      <w:r w:rsidR="00647555">
        <w:t xml:space="preserve"> </w:t>
      </w:r>
      <w:r w:rsidRPr="00162644">
        <w:t>din</w:t>
      </w:r>
      <w:r w:rsidR="00647555">
        <w:t xml:space="preserve"> </w:t>
      </w:r>
      <w:r w:rsidRPr="00162644">
        <w:t>Regiunea</w:t>
      </w:r>
      <w:r w:rsidR="00647555">
        <w:t xml:space="preserve"> </w:t>
      </w:r>
      <w:r w:rsidRPr="00162644">
        <w:t>Vest</w:t>
      </w:r>
      <w:r w:rsidR="00647555">
        <w:t xml:space="preserve"> </w:t>
      </w:r>
      <w:r w:rsidRPr="00162644">
        <w:t>(fără</w:t>
      </w:r>
      <w:r w:rsidR="00647555">
        <w:t xml:space="preserve"> </w:t>
      </w:r>
      <w:r w:rsidRPr="00162644">
        <w:t>ITI</w:t>
      </w:r>
      <w:r w:rsidR="00647555">
        <w:t xml:space="preserve"> </w:t>
      </w:r>
      <w:r w:rsidRPr="00162644">
        <w:t>Valea</w:t>
      </w:r>
      <w:r w:rsidR="00647555">
        <w:t xml:space="preserve"> </w:t>
      </w:r>
      <w:r w:rsidRPr="00162644">
        <w:t>Jiului)</w:t>
      </w:r>
      <w:r w:rsidR="00647555">
        <w:t xml:space="preserve"> </w:t>
      </w:r>
      <w:r w:rsidRPr="00162644">
        <w:t>și</w:t>
      </w:r>
      <w:r w:rsidR="00647555">
        <w:t xml:space="preserve"> </w:t>
      </w:r>
      <w:r w:rsidRPr="00162644">
        <w:t>un</w:t>
      </w:r>
      <w:r w:rsidR="00647555">
        <w:t xml:space="preserve"> </w:t>
      </w:r>
      <w:r w:rsidRPr="00162644">
        <w:t>apel</w:t>
      </w:r>
      <w:r w:rsidR="00647555">
        <w:t xml:space="preserve"> </w:t>
      </w:r>
      <w:r w:rsidRPr="00162644">
        <w:t>pentru</w:t>
      </w:r>
      <w:r w:rsidR="00647555">
        <w:t xml:space="preserve"> </w:t>
      </w:r>
      <w:r w:rsidRPr="00162644">
        <w:t>municipiile</w:t>
      </w:r>
      <w:r w:rsidR="00647555">
        <w:t xml:space="preserve"> </w:t>
      </w:r>
      <w:r w:rsidRPr="00162644">
        <w:t>și</w:t>
      </w:r>
      <w:r w:rsidR="00647555">
        <w:t xml:space="preserve"> </w:t>
      </w:r>
      <w:r w:rsidRPr="00162644">
        <w:t>orașele</w:t>
      </w:r>
      <w:r w:rsidR="00647555">
        <w:t xml:space="preserve"> </w:t>
      </w:r>
      <w:r w:rsidRPr="00162644">
        <w:t>din</w:t>
      </w:r>
      <w:r w:rsidR="00647555">
        <w:t xml:space="preserve"> </w:t>
      </w:r>
      <w:r w:rsidRPr="00162644">
        <w:t>ITI</w:t>
      </w:r>
      <w:r w:rsidR="00647555">
        <w:t xml:space="preserve"> </w:t>
      </w:r>
      <w:r w:rsidRPr="00162644">
        <w:t>Valea</w:t>
      </w:r>
      <w:r w:rsidR="00647555">
        <w:t xml:space="preserve"> </w:t>
      </w:r>
      <w:r w:rsidRPr="00162644">
        <w:t>Jiului.</w:t>
      </w:r>
    </w:p>
    <w:p w14:paraId="118E5445" w14:textId="763FCC97" w:rsidR="00162644" w:rsidRPr="00162644" w:rsidRDefault="00162644" w:rsidP="00162644">
      <w:r w:rsidRPr="00162644">
        <w:t>Valoarea</w:t>
      </w:r>
      <w:r w:rsidR="00647555">
        <w:t xml:space="preserve"> </w:t>
      </w:r>
      <w:r w:rsidRPr="00162644">
        <w:t>minimă</w:t>
      </w:r>
      <w:r w:rsidR="00647555">
        <w:t xml:space="preserve"> </w:t>
      </w:r>
      <w:r w:rsidRPr="00162644">
        <w:t>a</w:t>
      </w:r>
      <w:r w:rsidR="00647555">
        <w:t xml:space="preserve"> </w:t>
      </w:r>
      <w:r w:rsidRPr="00162644">
        <w:t>unui</w:t>
      </w:r>
      <w:r w:rsidR="00647555">
        <w:t xml:space="preserve"> </w:t>
      </w:r>
      <w:r w:rsidRPr="00162644">
        <w:t>proiect</w:t>
      </w:r>
      <w:r w:rsidR="00647555">
        <w:t xml:space="preserve"> </w:t>
      </w:r>
      <w:r w:rsidRPr="00162644">
        <w:t>va</w:t>
      </w:r>
      <w:r w:rsidR="00647555">
        <w:t xml:space="preserve"> </w:t>
      </w:r>
      <w:r w:rsidRPr="00162644">
        <w:t>fi</w:t>
      </w:r>
      <w:r w:rsidR="00647555">
        <w:t xml:space="preserve"> </w:t>
      </w:r>
      <w:r w:rsidRPr="00162644">
        <w:t>de</w:t>
      </w:r>
      <w:r w:rsidR="00647555">
        <w:t xml:space="preserve"> </w:t>
      </w:r>
      <w:r w:rsidRPr="00162644">
        <w:rPr>
          <w:b/>
          <w:bCs/>
        </w:rPr>
        <w:t>500.000</w:t>
      </w:r>
      <w:r w:rsidR="00647555">
        <w:rPr>
          <w:b/>
          <w:bCs/>
        </w:rPr>
        <w:t xml:space="preserve"> </w:t>
      </w:r>
      <w:r w:rsidRPr="00162644">
        <w:rPr>
          <w:b/>
          <w:bCs/>
        </w:rPr>
        <w:t>de</w:t>
      </w:r>
      <w:r w:rsidR="00647555">
        <w:rPr>
          <w:b/>
          <w:bCs/>
        </w:rPr>
        <w:t xml:space="preserve"> </w:t>
      </w:r>
      <w:r w:rsidRPr="00162644">
        <w:rPr>
          <w:b/>
          <w:bCs/>
        </w:rPr>
        <w:t>euro</w:t>
      </w:r>
      <w:r w:rsidRPr="00162644">
        <w:t>,</w:t>
      </w:r>
      <w:r w:rsidR="00647555">
        <w:t xml:space="preserve"> </w:t>
      </w:r>
      <w:r w:rsidRPr="00162644">
        <w:t>iar</w:t>
      </w:r>
      <w:r w:rsidR="00647555">
        <w:t xml:space="preserve"> </w:t>
      </w:r>
      <w:r w:rsidRPr="00162644">
        <w:t>cea</w:t>
      </w:r>
      <w:r w:rsidR="00647555">
        <w:t xml:space="preserve"> </w:t>
      </w:r>
      <w:r w:rsidRPr="00162644">
        <w:t>maximă</w:t>
      </w:r>
      <w:r w:rsidR="00647555">
        <w:t xml:space="preserve"> </w:t>
      </w:r>
      <w:r w:rsidRPr="00162644">
        <w:t>de</w:t>
      </w:r>
      <w:r w:rsidR="00647555">
        <w:t xml:space="preserve"> </w:t>
      </w:r>
      <w:r w:rsidRPr="00162644">
        <w:rPr>
          <w:b/>
          <w:bCs/>
        </w:rPr>
        <w:t>15</w:t>
      </w:r>
      <w:r w:rsidR="00647555">
        <w:rPr>
          <w:b/>
          <w:bCs/>
        </w:rPr>
        <w:t xml:space="preserve"> </w:t>
      </w:r>
      <w:r w:rsidRPr="00162644">
        <w:rPr>
          <w:b/>
          <w:bCs/>
        </w:rPr>
        <w:t>milioane</w:t>
      </w:r>
      <w:r w:rsidR="00647555">
        <w:rPr>
          <w:b/>
          <w:bCs/>
        </w:rPr>
        <w:t xml:space="preserve"> </w:t>
      </w:r>
      <w:r w:rsidRPr="00162644">
        <w:rPr>
          <w:b/>
          <w:bCs/>
        </w:rPr>
        <w:t>de</w:t>
      </w:r>
      <w:r w:rsidR="00647555">
        <w:rPr>
          <w:b/>
          <w:bCs/>
        </w:rPr>
        <w:t xml:space="preserve"> </w:t>
      </w:r>
      <w:r w:rsidRPr="00162644">
        <w:rPr>
          <w:b/>
          <w:bCs/>
        </w:rPr>
        <w:t>euro</w:t>
      </w:r>
      <w:r w:rsidR="00647555">
        <w:rPr>
          <w:b/>
          <w:bCs/>
        </w:rPr>
        <w:t xml:space="preserve"> </w:t>
      </w:r>
      <w:r w:rsidRPr="00162644">
        <w:t>în</w:t>
      </w:r>
      <w:r w:rsidR="00647555">
        <w:t xml:space="preserve"> </w:t>
      </w:r>
      <w:r w:rsidRPr="00162644">
        <w:t>cazul</w:t>
      </w:r>
      <w:r w:rsidR="00647555">
        <w:t xml:space="preserve"> </w:t>
      </w:r>
      <w:r w:rsidRPr="00162644">
        <w:t>municipiilor</w:t>
      </w:r>
      <w:r w:rsidR="00647555">
        <w:t xml:space="preserve"> </w:t>
      </w:r>
      <w:r w:rsidRPr="00162644">
        <w:t>reședință</w:t>
      </w:r>
      <w:r w:rsidR="00647555">
        <w:t xml:space="preserve"> </w:t>
      </w:r>
      <w:r w:rsidRPr="00162644">
        <w:t>de</w:t>
      </w:r>
      <w:r w:rsidR="00647555">
        <w:t xml:space="preserve"> </w:t>
      </w:r>
      <w:r w:rsidRPr="00162644">
        <w:t>județ,</w:t>
      </w:r>
      <w:r w:rsidR="00647555">
        <w:t xml:space="preserve"> </w:t>
      </w:r>
      <w:r w:rsidRPr="00162644">
        <w:rPr>
          <w:b/>
          <w:bCs/>
        </w:rPr>
        <w:t>10</w:t>
      </w:r>
      <w:r w:rsidR="00647555">
        <w:rPr>
          <w:b/>
          <w:bCs/>
        </w:rPr>
        <w:t xml:space="preserve"> </w:t>
      </w:r>
      <w:r w:rsidRPr="00162644">
        <w:rPr>
          <w:b/>
          <w:bCs/>
        </w:rPr>
        <w:t>milioane</w:t>
      </w:r>
      <w:r w:rsidR="00647555">
        <w:rPr>
          <w:b/>
          <w:bCs/>
        </w:rPr>
        <w:t xml:space="preserve"> </w:t>
      </w:r>
      <w:r w:rsidRPr="00162644">
        <w:rPr>
          <w:b/>
          <w:bCs/>
        </w:rPr>
        <w:t>de</w:t>
      </w:r>
      <w:r w:rsidR="00647555">
        <w:rPr>
          <w:b/>
          <w:bCs/>
        </w:rPr>
        <w:t xml:space="preserve"> </w:t>
      </w:r>
      <w:r w:rsidRPr="00162644">
        <w:rPr>
          <w:b/>
          <w:bCs/>
        </w:rPr>
        <w:t>euro</w:t>
      </w:r>
      <w:r w:rsidR="00647555">
        <w:t xml:space="preserve"> </w:t>
      </w:r>
      <w:r w:rsidRPr="00162644">
        <w:t>pentru</w:t>
      </w:r>
      <w:r w:rsidR="00647555">
        <w:t xml:space="preserve"> </w:t>
      </w:r>
      <w:r w:rsidRPr="00162644">
        <w:t>celelalte</w:t>
      </w:r>
      <w:r w:rsidR="00647555">
        <w:t xml:space="preserve"> </w:t>
      </w:r>
      <w:r w:rsidRPr="00162644">
        <w:t>municipii</w:t>
      </w:r>
      <w:r w:rsidR="00647555">
        <w:t xml:space="preserve"> </w:t>
      </w:r>
      <w:r w:rsidRPr="00162644">
        <w:t>și</w:t>
      </w:r>
      <w:r w:rsidR="00647555">
        <w:t xml:space="preserve"> </w:t>
      </w:r>
      <w:r w:rsidRPr="00162644">
        <w:rPr>
          <w:b/>
          <w:bCs/>
        </w:rPr>
        <w:t>5</w:t>
      </w:r>
      <w:r w:rsidR="00647555">
        <w:rPr>
          <w:b/>
          <w:bCs/>
        </w:rPr>
        <w:t xml:space="preserve"> </w:t>
      </w:r>
      <w:r w:rsidRPr="00162644">
        <w:rPr>
          <w:b/>
          <w:bCs/>
        </w:rPr>
        <w:t>milioane</w:t>
      </w:r>
      <w:r w:rsidR="00647555">
        <w:rPr>
          <w:b/>
          <w:bCs/>
        </w:rPr>
        <w:t xml:space="preserve"> </w:t>
      </w:r>
      <w:r w:rsidRPr="00162644">
        <w:rPr>
          <w:b/>
          <w:bCs/>
        </w:rPr>
        <w:t>de</w:t>
      </w:r>
      <w:r w:rsidR="00647555">
        <w:rPr>
          <w:b/>
          <w:bCs/>
        </w:rPr>
        <w:t xml:space="preserve"> </w:t>
      </w:r>
      <w:r w:rsidRPr="00162644">
        <w:rPr>
          <w:b/>
          <w:bCs/>
        </w:rPr>
        <w:t>euro</w:t>
      </w:r>
      <w:r w:rsidR="00647555">
        <w:t xml:space="preserve"> </w:t>
      </w:r>
      <w:r w:rsidRPr="00162644">
        <w:t>pentru</w:t>
      </w:r>
      <w:r w:rsidR="00647555">
        <w:t xml:space="preserve"> </w:t>
      </w:r>
      <w:r w:rsidRPr="00162644">
        <w:t>orașe.</w:t>
      </w:r>
      <w:r w:rsidR="00647555">
        <w:t xml:space="preserve"> </w:t>
      </w:r>
      <w:r w:rsidRPr="00162644">
        <w:t>Procentul</w:t>
      </w:r>
      <w:r w:rsidR="00647555">
        <w:t xml:space="preserve"> </w:t>
      </w:r>
      <w:r w:rsidRPr="00162644">
        <w:t>contribuției</w:t>
      </w:r>
      <w:r w:rsidR="00647555">
        <w:t xml:space="preserve"> </w:t>
      </w:r>
      <w:r w:rsidRPr="00162644">
        <w:t>proprii</w:t>
      </w:r>
      <w:r w:rsidR="00647555">
        <w:t xml:space="preserve"> </w:t>
      </w:r>
      <w:r w:rsidRPr="00162644">
        <w:t>a</w:t>
      </w:r>
      <w:r w:rsidR="00647555">
        <w:t xml:space="preserve"> </w:t>
      </w:r>
      <w:r w:rsidRPr="00162644">
        <w:t>solicitantului</w:t>
      </w:r>
      <w:r w:rsidR="00647555">
        <w:t xml:space="preserve"> </w:t>
      </w:r>
      <w:r w:rsidRPr="00162644">
        <w:t>este</w:t>
      </w:r>
      <w:r w:rsidR="00647555">
        <w:t xml:space="preserve"> </w:t>
      </w:r>
      <w:r w:rsidRPr="00162644">
        <w:t>de</w:t>
      </w:r>
      <w:r w:rsidR="00647555">
        <w:t xml:space="preserve"> </w:t>
      </w:r>
      <w:r w:rsidRPr="00162644">
        <w:t>minimum</w:t>
      </w:r>
      <w:r w:rsidR="00647555">
        <w:t xml:space="preserve"> </w:t>
      </w:r>
      <w:r w:rsidRPr="00162644">
        <w:t>2%</w:t>
      </w:r>
      <w:r w:rsidR="00647555">
        <w:t xml:space="preserve"> </w:t>
      </w:r>
      <w:r w:rsidRPr="00162644">
        <w:t>din</w:t>
      </w:r>
      <w:r w:rsidR="00647555">
        <w:t xml:space="preserve"> </w:t>
      </w:r>
      <w:r w:rsidRPr="00162644">
        <w:t>valoarea</w:t>
      </w:r>
      <w:r w:rsidR="00647555">
        <w:t xml:space="preserve"> </w:t>
      </w:r>
      <w:r w:rsidRPr="00162644">
        <w:t>totală</w:t>
      </w:r>
      <w:r w:rsidR="00647555">
        <w:t xml:space="preserve"> </w:t>
      </w:r>
      <w:r w:rsidRPr="00162644">
        <w:t>eligibilă</w:t>
      </w:r>
      <w:r w:rsidR="00647555">
        <w:t xml:space="preserve"> </w:t>
      </w:r>
      <w:r w:rsidRPr="00162644">
        <w:t>a</w:t>
      </w:r>
      <w:r w:rsidR="00647555">
        <w:t xml:space="preserve"> </w:t>
      </w:r>
      <w:r w:rsidRPr="00162644">
        <w:t>investiției.</w:t>
      </w:r>
    </w:p>
    <w:p w14:paraId="1C439D28" w14:textId="1D58E726" w:rsidR="00162644" w:rsidRPr="00162644" w:rsidRDefault="00162644" w:rsidP="00162644">
      <w:r w:rsidRPr="00162644">
        <w:t>Administrațiile</w:t>
      </w:r>
      <w:r w:rsidR="00647555">
        <w:t xml:space="preserve"> </w:t>
      </w:r>
      <w:r w:rsidRPr="00162644">
        <w:t>locale</w:t>
      </w:r>
      <w:r w:rsidR="00647555">
        <w:t xml:space="preserve"> </w:t>
      </w:r>
      <w:r w:rsidRPr="00162644">
        <w:t>au</w:t>
      </w:r>
      <w:r w:rsidR="00647555">
        <w:t xml:space="preserve"> </w:t>
      </w:r>
      <w:r w:rsidRPr="00162644">
        <w:t>la</w:t>
      </w:r>
      <w:r w:rsidR="00647555">
        <w:t xml:space="preserve"> </w:t>
      </w:r>
      <w:r w:rsidRPr="00162644">
        <w:t>dispoziție</w:t>
      </w:r>
      <w:r w:rsidR="00647555">
        <w:t xml:space="preserve"> </w:t>
      </w:r>
      <w:r w:rsidRPr="00162644">
        <w:t>trei</w:t>
      </w:r>
      <w:r w:rsidR="00647555">
        <w:t xml:space="preserve"> </w:t>
      </w:r>
      <w:r w:rsidRPr="00162644">
        <w:t>luni</w:t>
      </w:r>
      <w:r w:rsidR="00647555">
        <w:t xml:space="preserve"> </w:t>
      </w:r>
      <w:r w:rsidRPr="00162644">
        <w:t>pentru</w:t>
      </w:r>
      <w:r w:rsidR="00647555">
        <w:t xml:space="preserve"> </w:t>
      </w:r>
      <w:r w:rsidRPr="00162644">
        <w:t>a</w:t>
      </w:r>
      <w:r w:rsidR="00647555">
        <w:t xml:space="preserve"> </w:t>
      </w:r>
      <w:r w:rsidRPr="00162644">
        <w:t>pregăti</w:t>
      </w:r>
      <w:r w:rsidR="00647555">
        <w:t xml:space="preserve"> </w:t>
      </w:r>
      <w:r w:rsidRPr="00162644">
        <w:t>proiectele,</w:t>
      </w:r>
      <w:r w:rsidR="00647555">
        <w:t xml:space="preserve"> </w:t>
      </w:r>
      <w:r w:rsidRPr="00162644">
        <w:t>cererile</w:t>
      </w:r>
      <w:r w:rsidR="00647555">
        <w:t xml:space="preserve"> </w:t>
      </w:r>
      <w:r w:rsidRPr="00162644">
        <w:t>de</w:t>
      </w:r>
      <w:r w:rsidR="00647555">
        <w:t xml:space="preserve"> </w:t>
      </w:r>
      <w:r w:rsidRPr="00162644">
        <w:t>finanțare</w:t>
      </w:r>
      <w:r w:rsidR="00647555">
        <w:t xml:space="preserve"> </w:t>
      </w:r>
      <w:r w:rsidRPr="00162644">
        <w:t>în</w:t>
      </w:r>
      <w:r w:rsidR="00647555">
        <w:t xml:space="preserve"> </w:t>
      </w:r>
      <w:r w:rsidRPr="00162644">
        <w:t>cadrul</w:t>
      </w:r>
      <w:r w:rsidR="00647555">
        <w:t xml:space="preserve"> </w:t>
      </w:r>
      <w:r w:rsidRPr="00162644">
        <w:t>acestor</w:t>
      </w:r>
      <w:r w:rsidR="00647555">
        <w:t xml:space="preserve"> </w:t>
      </w:r>
      <w:r w:rsidRPr="00162644">
        <w:t>apeluri</w:t>
      </w:r>
      <w:r w:rsidR="00647555">
        <w:t xml:space="preserve"> </w:t>
      </w:r>
      <w:r w:rsidRPr="00162644">
        <w:t>putând</w:t>
      </w:r>
      <w:r w:rsidR="00647555">
        <w:t xml:space="preserve"> </w:t>
      </w:r>
      <w:r w:rsidRPr="00162644">
        <w:t>fi</w:t>
      </w:r>
      <w:r w:rsidR="00647555">
        <w:t xml:space="preserve"> </w:t>
      </w:r>
      <w:r w:rsidRPr="00162644">
        <w:t>depuse</w:t>
      </w:r>
      <w:r w:rsidR="00647555">
        <w:t xml:space="preserve"> </w:t>
      </w:r>
      <w:r w:rsidRPr="00162644">
        <w:t>în</w:t>
      </w:r>
      <w:r w:rsidR="00647555">
        <w:t xml:space="preserve"> </w:t>
      </w:r>
      <w:r w:rsidRPr="00162644">
        <w:t>perioada</w:t>
      </w:r>
      <w:r w:rsidR="00647555">
        <w:t xml:space="preserve"> </w:t>
      </w:r>
      <w:r w:rsidRPr="00162644">
        <w:rPr>
          <w:b/>
          <w:bCs/>
        </w:rPr>
        <w:t>13.03.2024,</w:t>
      </w:r>
      <w:r w:rsidR="00647555">
        <w:rPr>
          <w:b/>
          <w:bCs/>
        </w:rPr>
        <w:t xml:space="preserve"> </w:t>
      </w:r>
      <w:r w:rsidRPr="00162644">
        <w:rPr>
          <w:b/>
          <w:bCs/>
        </w:rPr>
        <w:t>ora</w:t>
      </w:r>
      <w:r w:rsidR="00647555">
        <w:rPr>
          <w:b/>
          <w:bCs/>
        </w:rPr>
        <w:t xml:space="preserve"> </w:t>
      </w:r>
      <w:r w:rsidRPr="00162644">
        <w:rPr>
          <w:b/>
          <w:bCs/>
        </w:rPr>
        <w:t>8:00-13.11.2024,</w:t>
      </w:r>
      <w:r w:rsidR="00647555">
        <w:rPr>
          <w:b/>
          <w:bCs/>
        </w:rPr>
        <w:t xml:space="preserve"> </w:t>
      </w:r>
      <w:r w:rsidRPr="00162644">
        <w:rPr>
          <w:b/>
          <w:bCs/>
        </w:rPr>
        <w:t>ora</w:t>
      </w:r>
      <w:r w:rsidR="00647555">
        <w:rPr>
          <w:b/>
          <w:bCs/>
        </w:rPr>
        <w:t xml:space="preserve"> </w:t>
      </w:r>
      <w:r w:rsidRPr="00162644">
        <w:rPr>
          <w:b/>
          <w:bCs/>
        </w:rPr>
        <w:t>8:00.</w:t>
      </w:r>
    </w:p>
    <w:p w14:paraId="68F0C2F2" w14:textId="19E4713C" w:rsidR="00162644" w:rsidRPr="00162644" w:rsidRDefault="00162644" w:rsidP="00162644">
      <w:r w:rsidRPr="00162644">
        <w:rPr>
          <w:b/>
          <w:bCs/>
        </w:rPr>
        <w:t>Ghidul</w:t>
      </w:r>
      <w:r w:rsidR="00647555">
        <w:rPr>
          <w:b/>
          <w:bCs/>
        </w:rPr>
        <w:t xml:space="preserve"> </w:t>
      </w:r>
      <w:r w:rsidRPr="00162644">
        <w:rPr>
          <w:b/>
          <w:bCs/>
        </w:rPr>
        <w:t>de</w:t>
      </w:r>
      <w:r w:rsidR="00647555">
        <w:rPr>
          <w:b/>
          <w:bCs/>
        </w:rPr>
        <w:t xml:space="preserve"> </w:t>
      </w:r>
      <w:r w:rsidRPr="00162644">
        <w:rPr>
          <w:b/>
          <w:bCs/>
        </w:rPr>
        <w:t>finanțare</w:t>
      </w:r>
      <w:r w:rsidR="00647555">
        <w:rPr>
          <w:b/>
          <w:bCs/>
        </w:rPr>
        <w:t xml:space="preserve"> </w:t>
      </w:r>
      <w:r w:rsidRPr="00162644">
        <w:rPr>
          <w:b/>
          <w:bCs/>
        </w:rPr>
        <w:t>pentru</w:t>
      </w:r>
      <w:r w:rsidR="00647555">
        <w:rPr>
          <w:b/>
          <w:bCs/>
        </w:rPr>
        <w:t xml:space="preserve"> </w:t>
      </w:r>
      <w:r w:rsidRPr="00162644">
        <w:rPr>
          <w:b/>
          <w:bCs/>
        </w:rPr>
        <w:t>Intervenția</w:t>
      </w:r>
      <w:r w:rsidR="00647555">
        <w:rPr>
          <w:b/>
          <w:bCs/>
        </w:rPr>
        <w:t xml:space="preserve"> </w:t>
      </w:r>
      <w:r w:rsidRPr="00162644">
        <w:rPr>
          <w:b/>
          <w:bCs/>
        </w:rPr>
        <w:t>regională</w:t>
      </w:r>
      <w:r w:rsidR="00647555">
        <w:rPr>
          <w:b/>
          <w:bCs/>
        </w:rPr>
        <w:t xml:space="preserve"> </w:t>
      </w:r>
      <w:r w:rsidRPr="00162644">
        <w:rPr>
          <w:b/>
          <w:bCs/>
        </w:rPr>
        <w:t>7.1A</w:t>
      </w:r>
      <w:r w:rsidR="00647555">
        <w:rPr>
          <w:b/>
          <w:bCs/>
        </w:rPr>
        <w:t xml:space="preserve"> </w:t>
      </w:r>
      <w:r w:rsidRPr="00162644">
        <w:rPr>
          <w:b/>
          <w:bCs/>
        </w:rPr>
        <w:t>–</w:t>
      </w:r>
      <w:r w:rsidR="00647555">
        <w:rPr>
          <w:b/>
          <w:bCs/>
        </w:rPr>
        <w:t xml:space="preserve"> </w:t>
      </w:r>
      <w:r w:rsidRPr="00162644">
        <w:rPr>
          <w:b/>
          <w:bCs/>
        </w:rPr>
        <w:t>Revitalizare</w:t>
      </w:r>
      <w:r w:rsidR="00647555">
        <w:rPr>
          <w:b/>
          <w:bCs/>
        </w:rPr>
        <w:t xml:space="preserve"> </w:t>
      </w:r>
      <w:r w:rsidRPr="00162644">
        <w:rPr>
          <w:b/>
          <w:bCs/>
        </w:rPr>
        <w:t>și</w:t>
      </w:r>
      <w:r w:rsidR="00647555">
        <w:rPr>
          <w:b/>
          <w:bCs/>
        </w:rPr>
        <w:t xml:space="preserve"> </w:t>
      </w:r>
      <w:r w:rsidRPr="00162644">
        <w:rPr>
          <w:b/>
          <w:bCs/>
        </w:rPr>
        <w:t>regenerare</w:t>
      </w:r>
      <w:r w:rsidR="00647555">
        <w:rPr>
          <w:b/>
          <w:bCs/>
          <w:i/>
          <w:iCs/>
        </w:rPr>
        <w:t xml:space="preserve"> </w:t>
      </w:r>
      <w:r w:rsidRPr="00162644">
        <w:rPr>
          <w:b/>
          <w:bCs/>
        </w:rPr>
        <w:t>urbană</w:t>
      </w:r>
      <w:r w:rsidRPr="00162644">
        <w:t>,</w:t>
      </w:r>
      <w:r w:rsidR="00647555">
        <w:t xml:space="preserve"> </w:t>
      </w:r>
      <w:r w:rsidRPr="00162644">
        <w:t>inclusiv</w:t>
      </w:r>
      <w:r w:rsidR="00647555">
        <w:t xml:space="preserve"> </w:t>
      </w:r>
      <w:r w:rsidRPr="00162644">
        <w:t>anexele</w:t>
      </w:r>
      <w:r w:rsidR="00647555">
        <w:t xml:space="preserve"> </w:t>
      </w:r>
      <w:r w:rsidRPr="00162644">
        <w:t>acestuia,</w:t>
      </w:r>
      <w:r w:rsidR="00647555">
        <w:t xml:space="preserve"> </w:t>
      </w:r>
      <w:r w:rsidRPr="00162644">
        <w:t>pot</w:t>
      </w:r>
      <w:r w:rsidR="00647555">
        <w:t xml:space="preserve"> </w:t>
      </w:r>
      <w:r w:rsidRPr="00162644">
        <w:t>fi</w:t>
      </w:r>
      <w:r w:rsidR="00647555">
        <w:t xml:space="preserve"> </w:t>
      </w:r>
      <w:r w:rsidRPr="00162644">
        <w:t>consultate</w:t>
      </w:r>
      <w:r w:rsidR="00647555">
        <w:t xml:space="preserve"> </w:t>
      </w:r>
      <w:hyperlink r:id="rId54" w:history="1">
        <w:r w:rsidRPr="00162644">
          <w:rPr>
            <w:rStyle w:val="Hyperlink"/>
            <w:b/>
            <w:bCs/>
            <w:szCs w:val="24"/>
          </w:rPr>
          <w:t>aici</w:t>
        </w:r>
      </w:hyperlink>
      <w:r w:rsidRPr="00162644">
        <w:rPr>
          <w:b/>
          <w:bCs/>
        </w:rPr>
        <w:t>.</w:t>
      </w:r>
    </w:p>
    <w:p w14:paraId="3E73348C" w14:textId="7901E751" w:rsidR="00162644" w:rsidRPr="00162644" w:rsidRDefault="00DF73B5" w:rsidP="00DF73B5">
      <w:pPr>
        <w:pStyle w:val="Stilsursa"/>
      </w:pPr>
      <w:r>
        <w:t>Sursa:</w:t>
      </w:r>
      <w:r w:rsidR="00647555">
        <w:t xml:space="preserve"> </w:t>
      </w:r>
      <w:proofErr w:type="spellStart"/>
      <w:r>
        <w:t>ADRVest</w:t>
      </w:r>
      <w:proofErr w:type="spellEnd"/>
    </w:p>
    <w:p w14:paraId="17373849" w14:textId="3C7702E4" w:rsidR="00162644" w:rsidRPr="00162644" w:rsidRDefault="00162644" w:rsidP="00162644">
      <w:pPr>
        <w:pStyle w:val="separatorarticole"/>
      </w:pPr>
      <w:r>
        <w:t>*</w:t>
      </w:r>
    </w:p>
    <w:p w14:paraId="723F55E5" w14:textId="0D5CD1D4" w:rsidR="00230CD4" w:rsidRDefault="00230CD4" w:rsidP="00230CD4">
      <w:pPr>
        <w:pStyle w:val="TitluArticolinINFOUE"/>
      </w:pPr>
      <w:bookmarkStart w:id="165" w:name="_Toc153533895"/>
      <w:r w:rsidRPr="00230CD4">
        <w:t>AFIR</w:t>
      </w:r>
      <w:r w:rsidR="00647555">
        <w:t xml:space="preserve"> </w:t>
      </w:r>
      <w:r w:rsidRPr="00230CD4">
        <w:t>prelungește</w:t>
      </w:r>
      <w:r w:rsidR="00647555">
        <w:t xml:space="preserve"> </w:t>
      </w:r>
      <w:r w:rsidRPr="00230CD4">
        <w:t>perioada</w:t>
      </w:r>
      <w:r w:rsidR="00647555">
        <w:t xml:space="preserve"> </w:t>
      </w:r>
      <w:r w:rsidRPr="00230CD4">
        <w:t>de</w:t>
      </w:r>
      <w:r w:rsidR="00647555">
        <w:t xml:space="preserve"> </w:t>
      </w:r>
      <w:r w:rsidRPr="00230CD4">
        <w:t>depunere</w:t>
      </w:r>
      <w:r w:rsidR="00647555">
        <w:t xml:space="preserve"> </w:t>
      </w:r>
      <w:r w:rsidRPr="00230CD4">
        <w:t>a</w:t>
      </w:r>
      <w:r w:rsidR="00647555">
        <w:t xml:space="preserve"> </w:t>
      </w:r>
      <w:r w:rsidRPr="00230CD4">
        <w:t>proiectelor</w:t>
      </w:r>
      <w:r w:rsidR="00647555">
        <w:t xml:space="preserve"> </w:t>
      </w:r>
      <w:r w:rsidRPr="00230CD4">
        <w:t>pentru</w:t>
      </w:r>
      <w:r w:rsidR="00647555">
        <w:t xml:space="preserve"> </w:t>
      </w:r>
      <w:r w:rsidRPr="00230CD4">
        <w:t>Schema</w:t>
      </w:r>
      <w:r w:rsidR="00647555">
        <w:t xml:space="preserve"> </w:t>
      </w:r>
      <w:r w:rsidRPr="00230CD4">
        <w:t>de</w:t>
      </w:r>
      <w:r w:rsidR="00647555">
        <w:t xml:space="preserve"> </w:t>
      </w:r>
      <w:r w:rsidRPr="00230CD4">
        <w:t>ajutor</w:t>
      </w:r>
      <w:r w:rsidR="00647555">
        <w:t xml:space="preserve"> </w:t>
      </w:r>
      <w:r w:rsidRPr="00230CD4">
        <w:t>privind</w:t>
      </w:r>
      <w:r w:rsidR="00647555">
        <w:t xml:space="preserve"> </w:t>
      </w:r>
      <w:r w:rsidRPr="00230CD4">
        <w:t>sprijinirea</w:t>
      </w:r>
      <w:r w:rsidR="00647555">
        <w:t xml:space="preserve"> </w:t>
      </w:r>
      <w:proofErr w:type="spellStart"/>
      <w:r w:rsidRPr="00230CD4">
        <w:t>investiţiilor</w:t>
      </w:r>
      <w:proofErr w:type="spellEnd"/>
      <w:r w:rsidR="00647555">
        <w:t xml:space="preserve"> </w:t>
      </w:r>
      <w:r w:rsidRPr="00230CD4">
        <w:t>în</w:t>
      </w:r>
      <w:r w:rsidR="00647555">
        <w:t xml:space="preserve"> </w:t>
      </w:r>
      <w:r w:rsidRPr="00230CD4">
        <w:t>noi</w:t>
      </w:r>
      <w:r w:rsidR="00647555">
        <w:t xml:space="preserve"> </w:t>
      </w:r>
      <w:proofErr w:type="spellStart"/>
      <w:r w:rsidRPr="00230CD4">
        <w:t>capacităţi</w:t>
      </w:r>
      <w:proofErr w:type="spellEnd"/>
      <w:r w:rsidR="00647555">
        <w:t xml:space="preserve"> </w:t>
      </w:r>
      <w:r w:rsidRPr="00230CD4">
        <w:t>de</w:t>
      </w:r>
      <w:r w:rsidR="00647555">
        <w:t xml:space="preserve"> </w:t>
      </w:r>
      <w:r w:rsidRPr="00230CD4">
        <w:t>producere</w:t>
      </w:r>
      <w:r w:rsidR="00647555">
        <w:t xml:space="preserve"> </w:t>
      </w:r>
      <w:r w:rsidRPr="00230CD4">
        <w:t>a</w:t>
      </w:r>
      <w:r w:rsidR="00647555">
        <w:t xml:space="preserve"> </w:t>
      </w:r>
      <w:r w:rsidRPr="00230CD4">
        <w:t>energiei</w:t>
      </w:r>
      <w:r w:rsidR="00647555">
        <w:t xml:space="preserve"> </w:t>
      </w:r>
      <w:r w:rsidRPr="00230CD4">
        <w:t>electrice</w:t>
      </w:r>
      <w:r w:rsidR="00647555">
        <w:t xml:space="preserve"> </w:t>
      </w:r>
      <w:r w:rsidRPr="00230CD4">
        <w:t>produsă</w:t>
      </w:r>
      <w:r w:rsidR="00647555">
        <w:t xml:space="preserve"> </w:t>
      </w:r>
      <w:r w:rsidRPr="00230CD4">
        <w:t>din</w:t>
      </w:r>
      <w:r w:rsidR="00647555">
        <w:t xml:space="preserve"> </w:t>
      </w:r>
      <w:r w:rsidRPr="00230CD4">
        <w:t>surse</w:t>
      </w:r>
      <w:r w:rsidR="00647555">
        <w:t xml:space="preserve"> </w:t>
      </w:r>
      <w:r w:rsidRPr="00230CD4">
        <w:t>regenerabile</w:t>
      </w:r>
      <w:r w:rsidR="00647555">
        <w:t xml:space="preserve"> </w:t>
      </w:r>
      <w:r w:rsidRPr="00230CD4">
        <w:t>pentru</w:t>
      </w:r>
      <w:r w:rsidR="00647555">
        <w:t xml:space="preserve"> </w:t>
      </w:r>
      <w:r w:rsidRPr="00230CD4">
        <w:t>autoconsumul</w:t>
      </w:r>
      <w:r w:rsidR="00647555">
        <w:t xml:space="preserve"> </w:t>
      </w:r>
      <w:r w:rsidRPr="00230CD4">
        <w:t>întreprinderilor</w:t>
      </w:r>
      <w:r w:rsidR="00647555">
        <w:t xml:space="preserve"> </w:t>
      </w:r>
      <w:r w:rsidRPr="00230CD4">
        <w:t>din</w:t>
      </w:r>
      <w:r w:rsidR="00647555">
        <w:t xml:space="preserve"> </w:t>
      </w:r>
      <w:r w:rsidRPr="00230CD4">
        <w:t>cadrul</w:t>
      </w:r>
      <w:r w:rsidR="00647555">
        <w:t xml:space="preserve"> </w:t>
      </w:r>
      <w:r w:rsidRPr="00230CD4">
        <w:t>sectorului</w:t>
      </w:r>
      <w:r w:rsidR="00647555">
        <w:t xml:space="preserve"> </w:t>
      </w:r>
      <w:r w:rsidRPr="00230CD4">
        <w:t>agricol</w:t>
      </w:r>
      <w:r w:rsidR="00647555">
        <w:t xml:space="preserve"> </w:t>
      </w:r>
      <w:r w:rsidRPr="00230CD4">
        <w:t>și</w:t>
      </w:r>
      <w:r w:rsidR="00647555">
        <w:t xml:space="preserve"> </w:t>
      </w:r>
      <w:r w:rsidRPr="00230CD4">
        <w:t>industriei</w:t>
      </w:r>
      <w:r w:rsidR="00647555">
        <w:t xml:space="preserve"> </w:t>
      </w:r>
      <w:r w:rsidRPr="00230CD4">
        <w:t>alimentare</w:t>
      </w:r>
      <w:r w:rsidR="00647555">
        <w:t xml:space="preserve"> </w:t>
      </w:r>
      <w:r w:rsidRPr="00230CD4">
        <w:t>până</w:t>
      </w:r>
      <w:r w:rsidR="00647555">
        <w:t xml:space="preserve"> </w:t>
      </w:r>
      <w:r w:rsidRPr="00230CD4">
        <w:t>pe</w:t>
      </w:r>
      <w:r w:rsidR="00647555">
        <w:t xml:space="preserve"> </w:t>
      </w:r>
      <w:r w:rsidRPr="00230CD4">
        <w:t>31</w:t>
      </w:r>
      <w:r w:rsidR="00647555">
        <w:t xml:space="preserve"> </w:t>
      </w:r>
      <w:r w:rsidRPr="00230CD4">
        <w:t>ianuarie</w:t>
      </w:r>
      <w:r w:rsidR="00647555">
        <w:t xml:space="preserve"> </w:t>
      </w:r>
      <w:r w:rsidRPr="00230CD4">
        <w:t>2024</w:t>
      </w:r>
      <w:bookmarkEnd w:id="165"/>
    </w:p>
    <w:p w14:paraId="5CE80C9E" w14:textId="2AD215A1" w:rsidR="00DB6007" w:rsidRDefault="00D16CC8" w:rsidP="00DB6007">
      <w:r>
        <w:rPr>
          <w:noProof/>
          <w:lang w:eastAsia="ro-RO"/>
        </w:rPr>
        <w:drawing>
          <wp:anchor distT="0" distB="0" distL="114300" distR="114300" simplePos="0" relativeHeight="252104704" behindDoc="0" locked="0" layoutInCell="1" allowOverlap="1" wp14:anchorId="50D6A03F" wp14:editId="24F3A97F">
            <wp:simplePos x="0" y="0"/>
            <wp:positionH relativeFrom="margin">
              <wp:align>left</wp:align>
            </wp:positionH>
            <wp:positionV relativeFrom="paragraph">
              <wp:posOffset>36830</wp:posOffset>
            </wp:positionV>
            <wp:extent cx="1572260" cy="1036320"/>
            <wp:effectExtent l="0" t="0" r="8890" b="0"/>
            <wp:wrapSquare wrapText="bothSides"/>
            <wp:docPr id="1067084536" name="Imagine 15"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ine știre"/>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226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007">
        <w:t>AFIR</w:t>
      </w:r>
      <w:r w:rsidR="00647555">
        <w:t xml:space="preserve"> </w:t>
      </w:r>
      <w:r w:rsidR="00DB6007">
        <w:t>anunță</w:t>
      </w:r>
      <w:r w:rsidR="00647555">
        <w:t xml:space="preserve"> </w:t>
      </w:r>
      <w:r w:rsidR="00DB6007">
        <w:t>prelungirea</w:t>
      </w:r>
      <w:r w:rsidR="00647555">
        <w:t xml:space="preserve"> </w:t>
      </w:r>
      <w:r w:rsidR="00DB6007">
        <w:t>până</w:t>
      </w:r>
      <w:r w:rsidR="00647555">
        <w:t xml:space="preserve"> </w:t>
      </w:r>
      <w:r w:rsidR="00DB6007">
        <w:t>la</w:t>
      </w:r>
      <w:r w:rsidR="00647555">
        <w:t xml:space="preserve"> </w:t>
      </w:r>
      <w:r w:rsidR="00DB6007">
        <w:t>data</w:t>
      </w:r>
      <w:r w:rsidR="00647555">
        <w:t xml:space="preserve"> </w:t>
      </w:r>
      <w:r w:rsidR="00DB6007">
        <w:t>de</w:t>
      </w:r>
      <w:r w:rsidR="00647555">
        <w:t xml:space="preserve"> </w:t>
      </w:r>
      <w:r w:rsidR="00DB6007">
        <w:t>31</w:t>
      </w:r>
      <w:r w:rsidR="00647555">
        <w:t xml:space="preserve"> </w:t>
      </w:r>
      <w:r w:rsidR="00DB6007">
        <w:t>ianuarie</w:t>
      </w:r>
      <w:r w:rsidR="00647555">
        <w:t xml:space="preserve"> </w:t>
      </w:r>
      <w:r w:rsidR="00DB6007">
        <w:t>2024,</w:t>
      </w:r>
      <w:r w:rsidR="00647555">
        <w:t xml:space="preserve"> </w:t>
      </w:r>
      <w:r w:rsidR="00DB6007">
        <w:t>ora</w:t>
      </w:r>
      <w:r w:rsidR="00647555">
        <w:t xml:space="preserve"> </w:t>
      </w:r>
      <w:r w:rsidR="00DB6007">
        <w:t>23:59</w:t>
      </w:r>
      <w:r w:rsidR="00647555">
        <w:t xml:space="preserve"> </w:t>
      </w:r>
      <w:r w:rsidR="00DB6007">
        <w:t>a</w:t>
      </w:r>
      <w:r w:rsidR="00647555">
        <w:t xml:space="preserve"> </w:t>
      </w:r>
      <w:r w:rsidR="00DB6007">
        <w:t>sesiunii</w:t>
      </w:r>
      <w:r w:rsidR="00647555">
        <w:t xml:space="preserve"> </w:t>
      </w:r>
      <w:r w:rsidR="00DB6007">
        <w:t>de</w:t>
      </w:r>
      <w:r w:rsidR="00647555">
        <w:t xml:space="preserve"> </w:t>
      </w:r>
      <w:r w:rsidR="00DB6007">
        <w:t>depunere</w:t>
      </w:r>
      <w:r w:rsidR="00647555">
        <w:t xml:space="preserve"> </w:t>
      </w:r>
      <w:r w:rsidR="00DB6007">
        <w:t>a</w:t>
      </w:r>
      <w:r w:rsidR="00647555">
        <w:t xml:space="preserve"> </w:t>
      </w:r>
      <w:r w:rsidR="00DB6007">
        <w:t>solicitărilor</w:t>
      </w:r>
      <w:r w:rsidR="00647555">
        <w:t xml:space="preserve"> </w:t>
      </w:r>
      <w:r w:rsidR="00DB6007">
        <w:t>de</w:t>
      </w:r>
      <w:r w:rsidR="00647555">
        <w:t xml:space="preserve"> </w:t>
      </w:r>
      <w:r w:rsidR="00DB6007">
        <w:t>finanțare</w:t>
      </w:r>
      <w:r w:rsidR="00647555">
        <w:t xml:space="preserve"> </w:t>
      </w:r>
      <w:r w:rsidR="00DB6007">
        <w:t>prin</w:t>
      </w:r>
      <w:r w:rsidR="00647555">
        <w:t xml:space="preserve"> </w:t>
      </w:r>
      <w:r w:rsidR="00DB6007">
        <w:t>Schema</w:t>
      </w:r>
      <w:r w:rsidR="00647555">
        <w:t xml:space="preserve"> </w:t>
      </w:r>
      <w:r w:rsidR="00DB6007">
        <w:t>de</w:t>
      </w:r>
      <w:r w:rsidR="00647555">
        <w:t xml:space="preserve"> </w:t>
      </w:r>
      <w:r w:rsidR="00DB6007">
        <w:t>ajutor</w:t>
      </w:r>
      <w:r w:rsidR="00647555">
        <w:t xml:space="preserve"> </w:t>
      </w:r>
      <w:r w:rsidR="00DB6007">
        <w:t>privind</w:t>
      </w:r>
      <w:r w:rsidR="00647555">
        <w:t xml:space="preserve"> </w:t>
      </w:r>
      <w:r w:rsidR="00DB6007">
        <w:t>sprijinirea</w:t>
      </w:r>
      <w:r w:rsidR="00647555">
        <w:t xml:space="preserve"> </w:t>
      </w:r>
      <w:r w:rsidR="00DB6007">
        <w:t>investițiilor</w:t>
      </w:r>
      <w:r w:rsidR="00647555">
        <w:t xml:space="preserve"> </w:t>
      </w:r>
      <w:r w:rsidR="00DB6007">
        <w:t>în</w:t>
      </w:r>
      <w:r w:rsidR="00647555">
        <w:t xml:space="preserve"> </w:t>
      </w:r>
      <w:r w:rsidR="00DB6007">
        <w:t>noi</w:t>
      </w:r>
      <w:r w:rsidR="00647555">
        <w:t xml:space="preserve"> </w:t>
      </w:r>
      <w:r w:rsidR="00DB6007">
        <w:t>capacități</w:t>
      </w:r>
      <w:r w:rsidR="00647555">
        <w:t xml:space="preserve"> </w:t>
      </w:r>
      <w:r w:rsidR="00DB6007">
        <w:t>de</w:t>
      </w:r>
      <w:r w:rsidR="00647555">
        <w:t xml:space="preserve"> </w:t>
      </w:r>
      <w:r w:rsidR="00DB6007">
        <w:t>producere</w:t>
      </w:r>
      <w:r w:rsidR="00647555">
        <w:t xml:space="preserve"> </w:t>
      </w:r>
      <w:r w:rsidR="00DB6007">
        <w:t>a</w:t>
      </w:r>
      <w:r w:rsidR="00647555">
        <w:t xml:space="preserve"> </w:t>
      </w:r>
      <w:r w:rsidR="00DB6007">
        <w:t>energiei</w:t>
      </w:r>
      <w:r w:rsidR="00647555">
        <w:t xml:space="preserve"> </w:t>
      </w:r>
      <w:r w:rsidR="00DB6007">
        <w:t>electrice</w:t>
      </w:r>
      <w:r w:rsidR="00647555">
        <w:t xml:space="preserve"> </w:t>
      </w:r>
      <w:r w:rsidR="00DB6007">
        <w:t>produsă</w:t>
      </w:r>
      <w:r w:rsidR="00647555">
        <w:t xml:space="preserve"> </w:t>
      </w:r>
      <w:r w:rsidR="00DB6007">
        <w:t>din</w:t>
      </w:r>
      <w:r w:rsidR="00647555">
        <w:t xml:space="preserve"> </w:t>
      </w:r>
      <w:r w:rsidR="00DB6007">
        <w:t>surse</w:t>
      </w:r>
      <w:r w:rsidR="00647555">
        <w:t xml:space="preserve"> </w:t>
      </w:r>
      <w:r w:rsidR="00DB6007">
        <w:t>regenerabile</w:t>
      </w:r>
      <w:r w:rsidR="00647555">
        <w:t xml:space="preserve"> </w:t>
      </w:r>
      <w:r w:rsidR="00DB6007">
        <w:t>pentru</w:t>
      </w:r>
      <w:r w:rsidR="00647555">
        <w:t xml:space="preserve"> </w:t>
      </w:r>
      <w:r w:rsidR="00DB6007">
        <w:t>autoconsumul</w:t>
      </w:r>
      <w:r w:rsidR="00647555">
        <w:t xml:space="preserve"> </w:t>
      </w:r>
      <w:r w:rsidR="00DB6007">
        <w:t>întreprinderilor</w:t>
      </w:r>
      <w:r w:rsidR="00647555">
        <w:t xml:space="preserve"> </w:t>
      </w:r>
      <w:r w:rsidR="00DB6007">
        <w:t>din</w:t>
      </w:r>
      <w:r w:rsidR="00647555">
        <w:t xml:space="preserve"> </w:t>
      </w:r>
      <w:r w:rsidR="00DB6007">
        <w:t>cadrul</w:t>
      </w:r>
      <w:r w:rsidR="00647555">
        <w:t xml:space="preserve"> </w:t>
      </w:r>
      <w:r w:rsidR="00DB6007">
        <w:t>sectorului</w:t>
      </w:r>
      <w:r w:rsidR="00647555">
        <w:t xml:space="preserve"> </w:t>
      </w:r>
      <w:r w:rsidR="00DB6007">
        <w:t>agricol</w:t>
      </w:r>
      <w:r w:rsidR="00647555">
        <w:t xml:space="preserve"> </w:t>
      </w:r>
      <w:r w:rsidR="00DB6007">
        <w:t>și</w:t>
      </w:r>
      <w:r w:rsidR="00647555">
        <w:t xml:space="preserve"> </w:t>
      </w:r>
      <w:r w:rsidR="00DB6007">
        <w:t>industriei</w:t>
      </w:r>
      <w:r w:rsidR="00647555">
        <w:t xml:space="preserve"> </w:t>
      </w:r>
      <w:proofErr w:type="spellStart"/>
      <w:r w:rsidR="00DB6007">
        <w:t>alimentare.Apelul</w:t>
      </w:r>
      <w:proofErr w:type="spellEnd"/>
      <w:r w:rsidR="00647555">
        <w:t xml:space="preserve"> </w:t>
      </w:r>
      <w:r w:rsidR="00DB6007">
        <w:t>de</w:t>
      </w:r>
      <w:r w:rsidR="00647555">
        <w:t xml:space="preserve"> </w:t>
      </w:r>
      <w:r w:rsidR="00DB6007">
        <w:t>primire</w:t>
      </w:r>
      <w:r w:rsidR="00647555">
        <w:t xml:space="preserve"> </w:t>
      </w:r>
      <w:r w:rsidR="00DB6007">
        <w:t>a</w:t>
      </w:r>
      <w:r w:rsidR="00647555">
        <w:t xml:space="preserve"> </w:t>
      </w:r>
      <w:r w:rsidR="00DB6007">
        <w:t>cererilor</w:t>
      </w:r>
      <w:r w:rsidR="00647555">
        <w:t xml:space="preserve"> </w:t>
      </w:r>
      <w:r w:rsidR="00DB6007">
        <w:t>de</w:t>
      </w:r>
      <w:r w:rsidR="00647555">
        <w:t xml:space="preserve"> </w:t>
      </w:r>
      <w:r w:rsidR="00DB6007">
        <w:t>finanțare</w:t>
      </w:r>
      <w:r w:rsidR="00647555">
        <w:t xml:space="preserve"> </w:t>
      </w:r>
      <w:r w:rsidR="00DB6007">
        <w:t>s-a</w:t>
      </w:r>
      <w:r w:rsidR="00647555">
        <w:t xml:space="preserve"> </w:t>
      </w:r>
      <w:r w:rsidR="00DB6007">
        <w:t>deschis</w:t>
      </w:r>
      <w:r w:rsidR="00647555">
        <w:t xml:space="preserve"> </w:t>
      </w:r>
      <w:r w:rsidR="00DB6007">
        <w:t>în</w:t>
      </w:r>
      <w:r w:rsidR="00647555">
        <w:t xml:space="preserve"> </w:t>
      </w:r>
      <w:r w:rsidR="00DB6007">
        <w:t>data</w:t>
      </w:r>
      <w:r w:rsidR="00647555">
        <w:t xml:space="preserve"> </w:t>
      </w:r>
      <w:r w:rsidR="00DB6007">
        <w:t>de</w:t>
      </w:r>
      <w:r w:rsidR="00647555">
        <w:t xml:space="preserve"> </w:t>
      </w:r>
      <w:r w:rsidR="00DB6007">
        <w:t>20</w:t>
      </w:r>
      <w:r w:rsidR="00647555">
        <w:t xml:space="preserve"> </w:t>
      </w:r>
      <w:r w:rsidR="00DB6007">
        <w:t>noiembrie</w:t>
      </w:r>
      <w:r w:rsidR="00647555">
        <w:t xml:space="preserve"> </w:t>
      </w:r>
      <w:r w:rsidR="00DB6007">
        <w:t>2023,</w:t>
      </w:r>
      <w:r w:rsidR="00647555">
        <w:t xml:space="preserve"> </w:t>
      </w:r>
      <w:r w:rsidR="00DB6007">
        <w:t>ora</w:t>
      </w:r>
      <w:r w:rsidR="00647555">
        <w:t xml:space="preserve"> </w:t>
      </w:r>
      <w:r w:rsidR="00DB6007">
        <w:t>08:00,</w:t>
      </w:r>
      <w:r w:rsidR="00647555">
        <w:t xml:space="preserve"> </w:t>
      </w:r>
      <w:r w:rsidR="00DB6007">
        <w:t>iar</w:t>
      </w:r>
      <w:r w:rsidR="00647555">
        <w:t xml:space="preserve"> </w:t>
      </w:r>
      <w:r w:rsidR="00DB6007">
        <w:t>termenul</w:t>
      </w:r>
      <w:r w:rsidR="00647555">
        <w:t xml:space="preserve"> </w:t>
      </w:r>
      <w:r w:rsidR="00DB6007">
        <w:t>limită,</w:t>
      </w:r>
      <w:r w:rsidR="00647555">
        <w:t xml:space="preserve"> </w:t>
      </w:r>
      <w:r w:rsidR="00DB6007">
        <w:t>comunicat</w:t>
      </w:r>
      <w:r w:rsidR="00647555">
        <w:t xml:space="preserve"> </w:t>
      </w:r>
      <w:r w:rsidR="00DB6007">
        <w:t>inițial,</w:t>
      </w:r>
      <w:r w:rsidR="00647555">
        <w:t xml:space="preserve"> </w:t>
      </w:r>
      <w:r w:rsidR="00DB6007">
        <w:t>era</w:t>
      </w:r>
      <w:r w:rsidR="00647555">
        <w:t xml:space="preserve"> </w:t>
      </w:r>
      <w:r w:rsidR="00DB6007">
        <w:t>15</w:t>
      </w:r>
      <w:r w:rsidR="00647555">
        <w:t xml:space="preserve"> </w:t>
      </w:r>
      <w:r w:rsidR="00DB6007">
        <w:t>decembrie</w:t>
      </w:r>
      <w:r w:rsidR="00647555">
        <w:t xml:space="preserve"> </w:t>
      </w:r>
      <w:r w:rsidR="00DB6007">
        <w:t>2023.</w:t>
      </w:r>
    </w:p>
    <w:p w14:paraId="6B70261F" w14:textId="38F2E661" w:rsidR="00230CD4" w:rsidRDefault="00DB6007" w:rsidP="00DB6007">
      <w:r>
        <w:t>Pentru</w:t>
      </w:r>
      <w:r w:rsidR="00647555">
        <w:t xml:space="preserve"> </w:t>
      </w:r>
      <w:r>
        <w:t>schema</w:t>
      </w:r>
      <w:r w:rsidR="00647555">
        <w:t xml:space="preserve"> </w:t>
      </w:r>
      <w:r>
        <w:t>de</w:t>
      </w:r>
      <w:r w:rsidR="00647555">
        <w:t xml:space="preserve"> </w:t>
      </w:r>
      <w:r>
        <w:t>energie</w:t>
      </w:r>
      <w:r w:rsidR="00647555">
        <w:t xml:space="preserve"> </w:t>
      </w:r>
      <w:r>
        <w:t>se</w:t>
      </w:r>
      <w:r w:rsidR="00647555">
        <w:t xml:space="preserve"> </w:t>
      </w:r>
      <w:r>
        <w:t>aplică</w:t>
      </w:r>
      <w:r w:rsidR="00647555">
        <w:t xml:space="preserve"> </w:t>
      </w:r>
      <w:r>
        <w:t>anunț</w:t>
      </w:r>
      <w:r w:rsidR="00647555">
        <w:t xml:space="preserve"> </w:t>
      </w:r>
      <w:r>
        <w:t>concurențial,</w:t>
      </w:r>
      <w:r w:rsidR="00647555">
        <w:t xml:space="preserve"> </w:t>
      </w:r>
      <w:r>
        <w:t>astfel</w:t>
      </w:r>
      <w:r w:rsidR="00647555">
        <w:t xml:space="preserve"> </w:t>
      </w:r>
      <w:r>
        <w:t>încât</w:t>
      </w:r>
      <w:r w:rsidR="00647555">
        <w:t xml:space="preserve"> </w:t>
      </w:r>
      <w:r>
        <w:t>depunerea</w:t>
      </w:r>
      <w:r w:rsidR="00647555">
        <w:t xml:space="preserve"> </w:t>
      </w:r>
      <w:r>
        <w:t>propunerilor</w:t>
      </w:r>
      <w:r w:rsidR="00647555">
        <w:t xml:space="preserve"> </w:t>
      </w:r>
      <w:r>
        <w:t>de</w:t>
      </w:r>
      <w:r w:rsidR="00647555">
        <w:t xml:space="preserve"> </w:t>
      </w:r>
      <w:r>
        <w:t>proiecte</w:t>
      </w:r>
      <w:r w:rsidR="00647555">
        <w:t xml:space="preserve"> </w:t>
      </w:r>
      <w:r>
        <w:t>are</w:t>
      </w:r>
      <w:r w:rsidR="00647555">
        <w:t xml:space="preserve"> </w:t>
      </w:r>
      <w:r>
        <w:t>la</w:t>
      </w:r>
      <w:r w:rsidR="00647555">
        <w:t xml:space="preserve"> </w:t>
      </w:r>
      <w:r>
        <w:t>bază</w:t>
      </w:r>
      <w:r w:rsidR="00647555">
        <w:t xml:space="preserve"> </w:t>
      </w:r>
      <w:r>
        <w:t>procedura</w:t>
      </w:r>
      <w:r w:rsidR="00647555">
        <w:t xml:space="preserve"> </w:t>
      </w:r>
      <w:r>
        <w:t>de</w:t>
      </w:r>
      <w:r w:rsidR="00647555">
        <w:t xml:space="preserve"> </w:t>
      </w:r>
      <w:r>
        <w:t>ofertare</w:t>
      </w:r>
      <w:r w:rsidR="00647555">
        <w:t xml:space="preserve"> </w:t>
      </w:r>
      <w:r>
        <w:t>concurențială</w:t>
      </w:r>
      <w:r w:rsidR="00647555">
        <w:t xml:space="preserve"> </w:t>
      </w:r>
      <w:r>
        <w:t>și</w:t>
      </w:r>
      <w:r w:rsidR="00647555">
        <w:t xml:space="preserve"> </w:t>
      </w:r>
      <w:r>
        <w:t>vor</w:t>
      </w:r>
      <w:r w:rsidR="00647555">
        <w:t xml:space="preserve"> </w:t>
      </w:r>
      <w:r>
        <w:t>fi</w:t>
      </w:r>
      <w:r w:rsidR="00647555">
        <w:t xml:space="preserve"> </w:t>
      </w:r>
      <w:r>
        <w:t>depuse</w:t>
      </w:r>
      <w:r w:rsidR="00647555">
        <w:t xml:space="preserve"> </w:t>
      </w:r>
      <w:r>
        <w:t>și</w:t>
      </w:r>
      <w:r w:rsidR="00647555">
        <w:t xml:space="preserve"> </w:t>
      </w:r>
      <w:r>
        <w:t>evaluate</w:t>
      </w:r>
      <w:r w:rsidR="00647555">
        <w:t xml:space="preserve"> </w:t>
      </w:r>
      <w:r>
        <w:t>conform</w:t>
      </w:r>
      <w:r w:rsidR="00647555">
        <w:t xml:space="preserve"> </w:t>
      </w:r>
      <w:r>
        <w:t>procedurii</w:t>
      </w:r>
      <w:r w:rsidR="00647555">
        <w:t xml:space="preserve"> </w:t>
      </w:r>
      <w:r>
        <w:t>competitive</w:t>
      </w:r>
      <w:r w:rsidR="00647555">
        <w:t xml:space="preserve"> </w:t>
      </w:r>
      <w:r>
        <w:t>pe</w:t>
      </w:r>
      <w:r w:rsidR="00647555">
        <w:t xml:space="preserve"> </w:t>
      </w:r>
      <w:r>
        <w:t>baza</w:t>
      </w:r>
      <w:r w:rsidR="00647555">
        <w:t xml:space="preserve"> </w:t>
      </w:r>
      <w:r>
        <w:t>punctajului</w:t>
      </w:r>
      <w:r w:rsidR="00647555">
        <w:t xml:space="preserve"> </w:t>
      </w:r>
      <w:r>
        <w:t>obținut</w:t>
      </w:r>
      <w:r w:rsidR="00647555">
        <w:t xml:space="preserve"> </w:t>
      </w:r>
      <w:r>
        <w:t>după</w:t>
      </w:r>
      <w:r w:rsidR="00647555">
        <w:t xml:space="preserve"> </w:t>
      </w:r>
      <w:r>
        <w:t>încheierea</w:t>
      </w:r>
      <w:r w:rsidR="00647555">
        <w:t xml:space="preserve"> </w:t>
      </w:r>
      <w:r>
        <w:t>sesiunii</w:t>
      </w:r>
      <w:r w:rsidR="00647555">
        <w:t xml:space="preserve"> </w:t>
      </w:r>
      <w:r>
        <w:t>de</w:t>
      </w:r>
      <w:r w:rsidR="00647555">
        <w:t xml:space="preserve"> </w:t>
      </w:r>
      <w:r>
        <w:t>depunere.</w:t>
      </w:r>
    </w:p>
    <w:p w14:paraId="66B1EA1D" w14:textId="60C0C122" w:rsidR="00FF274F" w:rsidRPr="00FF274F" w:rsidRDefault="00FF274F" w:rsidP="00FF274F">
      <w:r w:rsidRPr="00FF274F">
        <w:t>Pentru</w:t>
      </w:r>
      <w:r w:rsidR="00647555">
        <w:t xml:space="preserve"> </w:t>
      </w:r>
      <w:r w:rsidRPr="00FF274F">
        <w:t>accesarea</w:t>
      </w:r>
      <w:r w:rsidR="00647555">
        <w:t xml:space="preserve"> </w:t>
      </w:r>
      <w:r w:rsidRPr="00FF274F">
        <w:t>versiunii</w:t>
      </w:r>
      <w:r w:rsidR="00647555">
        <w:t xml:space="preserve"> </w:t>
      </w:r>
      <w:r w:rsidRPr="00FF274F">
        <w:t>4</w:t>
      </w:r>
      <w:r w:rsidR="00647555">
        <w:t xml:space="preserve"> </w:t>
      </w:r>
      <w:r w:rsidRPr="00FF274F">
        <w:t>a</w:t>
      </w:r>
      <w:r w:rsidR="00647555">
        <w:t xml:space="preserve"> </w:t>
      </w:r>
      <w:r w:rsidRPr="00FF274F">
        <w:t>Ghidului</w:t>
      </w:r>
      <w:r w:rsidR="00647555">
        <w:t xml:space="preserve"> </w:t>
      </w:r>
      <w:r w:rsidRPr="00FF274F">
        <w:t>pentru</w:t>
      </w:r>
      <w:r w:rsidR="00647555">
        <w:t xml:space="preserve"> </w:t>
      </w:r>
      <w:r w:rsidRPr="00FF274F">
        <w:t>Schema</w:t>
      </w:r>
      <w:r w:rsidR="00647555">
        <w:t xml:space="preserve"> </w:t>
      </w:r>
      <w:r w:rsidRPr="00FF274F">
        <w:t>de</w:t>
      </w:r>
      <w:r w:rsidR="00647555">
        <w:t xml:space="preserve"> </w:t>
      </w:r>
      <w:r w:rsidRPr="00FF274F">
        <w:t>Energie</w:t>
      </w:r>
      <w:r w:rsidR="00647555">
        <w:t xml:space="preserve"> </w:t>
      </w:r>
      <w:r w:rsidRPr="00FF274F">
        <w:t>regenerabilă,</w:t>
      </w:r>
      <w:r w:rsidR="00647555">
        <w:t xml:space="preserve"> </w:t>
      </w:r>
      <w:r w:rsidRPr="00FF274F">
        <w:t>vă</w:t>
      </w:r>
      <w:r w:rsidR="00647555">
        <w:t xml:space="preserve"> </w:t>
      </w:r>
      <w:r w:rsidRPr="00FF274F">
        <w:t>rugăm</w:t>
      </w:r>
      <w:r w:rsidR="00647555">
        <w:t xml:space="preserve"> </w:t>
      </w:r>
      <w:r w:rsidRPr="00FF274F">
        <w:t>să</w:t>
      </w:r>
      <w:r w:rsidR="00647555">
        <w:t xml:space="preserve"> </w:t>
      </w:r>
      <w:r w:rsidRPr="00FF274F">
        <w:t>intrați</w:t>
      </w:r>
      <w:r w:rsidR="00647555">
        <w:t xml:space="preserve"> </w:t>
      </w:r>
      <w:r w:rsidRPr="00FF274F">
        <w:t>la:</w:t>
      </w:r>
    </w:p>
    <w:p w14:paraId="526F44DC" w14:textId="5FEF15BF" w:rsidR="00FF274F" w:rsidRPr="00FF274F" w:rsidRDefault="00084DE3" w:rsidP="00FF274F">
      <w:hyperlink r:id="rId56" w:history="1">
        <w:r w:rsidR="00FF274F" w:rsidRPr="00FF274F">
          <w:rPr>
            <w:rStyle w:val="Hyperlink"/>
            <w:szCs w:val="24"/>
          </w:rPr>
          <w:t>https://www.afir.ro/domenii-de-interventie/detalii-si-anexe-schema-energie/</w:t>
        </w:r>
      </w:hyperlink>
      <w:r w:rsidR="00647555">
        <w:t xml:space="preserve"> </w:t>
      </w:r>
    </w:p>
    <w:p w14:paraId="56D0FDEB" w14:textId="23A51A1A" w:rsidR="00FF274F" w:rsidRPr="00230CD4" w:rsidRDefault="00FF274F" w:rsidP="00FF274F">
      <w:pPr>
        <w:pStyle w:val="Stilsursa"/>
      </w:pPr>
      <w:r w:rsidRPr="00FF274F">
        <w:t>Sursa:</w:t>
      </w:r>
      <w:r w:rsidR="00647555">
        <w:t xml:space="preserve"> </w:t>
      </w:r>
      <w:r w:rsidRPr="00FF274F">
        <w:t>AFIR</w:t>
      </w:r>
    </w:p>
    <w:p w14:paraId="4EA49189" w14:textId="1A701C06" w:rsidR="00230CD4" w:rsidRPr="00230CD4" w:rsidRDefault="00230CD4" w:rsidP="00230CD4">
      <w:pPr>
        <w:pStyle w:val="separatorarticole"/>
      </w:pPr>
      <w:r>
        <w:lastRenderedPageBreak/>
        <w:t>*</w:t>
      </w:r>
    </w:p>
    <w:p w14:paraId="3F43FAFB" w14:textId="53BC5802" w:rsidR="00AE0F9D" w:rsidRDefault="00AE0F9D" w:rsidP="00AE0F9D">
      <w:pPr>
        <w:pStyle w:val="TitluArticolinINFOUE"/>
      </w:pPr>
      <w:bookmarkStart w:id="166" w:name="_Toc153533896"/>
      <w:r w:rsidRPr="00AE0F9D">
        <w:t>AFIR</w:t>
      </w:r>
      <w:r w:rsidR="00647555">
        <w:t xml:space="preserve"> </w:t>
      </w:r>
      <w:r w:rsidRPr="00AE0F9D">
        <w:t>a</w:t>
      </w:r>
      <w:r w:rsidR="00647555">
        <w:t xml:space="preserve"> </w:t>
      </w:r>
      <w:r w:rsidRPr="00AE0F9D">
        <w:t>publicat</w:t>
      </w:r>
      <w:r w:rsidR="00647555">
        <w:t xml:space="preserve"> </w:t>
      </w:r>
      <w:r w:rsidRPr="00AE0F9D">
        <w:t>versiunea</w:t>
      </w:r>
      <w:r w:rsidR="00647555">
        <w:t xml:space="preserve"> </w:t>
      </w:r>
      <w:r w:rsidRPr="00AE0F9D">
        <w:t>finală</w:t>
      </w:r>
      <w:r w:rsidR="00647555">
        <w:t xml:space="preserve"> </w:t>
      </w:r>
      <w:r w:rsidRPr="00AE0F9D">
        <w:t>a</w:t>
      </w:r>
      <w:r w:rsidR="00647555">
        <w:t xml:space="preserve"> </w:t>
      </w:r>
      <w:r w:rsidRPr="00AE0F9D">
        <w:t>Ghidului</w:t>
      </w:r>
      <w:r w:rsidR="00647555">
        <w:t xml:space="preserve"> </w:t>
      </w:r>
      <w:r w:rsidRPr="00AE0F9D">
        <w:t>solicitantului</w:t>
      </w:r>
      <w:r w:rsidR="00647555">
        <w:t xml:space="preserve"> </w:t>
      </w:r>
      <w:r w:rsidRPr="00AE0F9D">
        <w:t>pentru</w:t>
      </w:r>
      <w:r w:rsidR="00647555">
        <w:t xml:space="preserve"> </w:t>
      </w:r>
      <w:r w:rsidRPr="00AE0F9D">
        <w:t>intervenția</w:t>
      </w:r>
      <w:r w:rsidR="00647555">
        <w:t xml:space="preserve"> </w:t>
      </w:r>
      <w:r w:rsidRPr="00AE0F9D">
        <w:t>DR-15</w:t>
      </w:r>
      <w:r w:rsidR="00647555">
        <w:t xml:space="preserve"> </w:t>
      </w:r>
      <w:r w:rsidRPr="00AE0F9D">
        <w:t>Investiții</w:t>
      </w:r>
      <w:r w:rsidR="00647555">
        <w:t xml:space="preserve"> </w:t>
      </w:r>
      <w:r w:rsidRPr="00AE0F9D">
        <w:t>în</w:t>
      </w:r>
      <w:r w:rsidR="00647555">
        <w:t xml:space="preserve"> </w:t>
      </w:r>
      <w:r w:rsidRPr="00AE0F9D">
        <w:t>exploatații</w:t>
      </w:r>
      <w:r w:rsidR="00647555">
        <w:t xml:space="preserve"> </w:t>
      </w:r>
      <w:r w:rsidRPr="00AE0F9D">
        <w:t>pomicole</w:t>
      </w:r>
      <w:bookmarkEnd w:id="166"/>
    </w:p>
    <w:p w14:paraId="34246BDA" w14:textId="520F155F" w:rsidR="00AE0F9D" w:rsidRDefault="00D16CC8" w:rsidP="00AE0F9D">
      <w:r>
        <w:rPr>
          <w:noProof/>
          <w:lang w:eastAsia="ro-RO"/>
        </w:rPr>
        <w:drawing>
          <wp:anchor distT="0" distB="0" distL="114300" distR="114300" simplePos="0" relativeHeight="252105728" behindDoc="0" locked="0" layoutInCell="1" allowOverlap="1" wp14:anchorId="6FC72AAA" wp14:editId="3F6E7B3C">
            <wp:simplePos x="0" y="0"/>
            <wp:positionH relativeFrom="column">
              <wp:posOffset>-1041</wp:posOffset>
            </wp:positionH>
            <wp:positionV relativeFrom="paragraph">
              <wp:posOffset>40691</wp:posOffset>
            </wp:positionV>
            <wp:extent cx="1543507" cy="1021255"/>
            <wp:effectExtent l="0" t="0" r="0" b="7620"/>
            <wp:wrapSquare wrapText="bothSides"/>
            <wp:docPr id="413901607" name="Imagine 16"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ine știre"/>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543507" cy="1021255"/>
                    </a:xfrm>
                    <a:prstGeom prst="rect">
                      <a:avLst/>
                    </a:prstGeom>
                    <a:noFill/>
                    <a:ln>
                      <a:noFill/>
                    </a:ln>
                  </pic:spPr>
                </pic:pic>
              </a:graphicData>
            </a:graphic>
          </wp:anchor>
        </w:drawing>
      </w:r>
      <w:r w:rsidR="00AE0F9D" w:rsidRPr="00AE0F9D">
        <w:t>AFIR</w:t>
      </w:r>
      <w:r w:rsidR="00647555">
        <w:t xml:space="preserve"> </w:t>
      </w:r>
      <w:r w:rsidR="00AE0F9D" w:rsidRPr="00AE0F9D">
        <w:t>a</w:t>
      </w:r>
      <w:r w:rsidR="00647555">
        <w:t xml:space="preserve"> </w:t>
      </w:r>
      <w:r w:rsidR="00AE0F9D" w:rsidRPr="00AE0F9D">
        <w:t>publicat</w:t>
      </w:r>
      <w:r w:rsidR="00647555">
        <w:t xml:space="preserve"> </w:t>
      </w:r>
      <w:r w:rsidR="00AE0F9D" w:rsidRPr="00AE0F9D">
        <w:t>versiunea</w:t>
      </w:r>
      <w:r w:rsidR="00647555">
        <w:t xml:space="preserve"> </w:t>
      </w:r>
      <w:r w:rsidR="00AE0F9D" w:rsidRPr="00AE0F9D">
        <w:t>finală</w:t>
      </w:r>
      <w:r w:rsidR="00647555">
        <w:t xml:space="preserve"> </w:t>
      </w:r>
      <w:r w:rsidR="00AE0F9D" w:rsidRPr="00AE0F9D">
        <w:t>a</w:t>
      </w:r>
      <w:r w:rsidR="00647555">
        <w:t xml:space="preserve"> </w:t>
      </w:r>
      <w:r w:rsidR="00AE0F9D" w:rsidRPr="00AE0F9D">
        <w:t>Ghidului</w:t>
      </w:r>
      <w:r w:rsidR="00647555">
        <w:t xml:space="preserve"> </w:t>
      </w:r>
      <w:r w:rsidR="00AE0F9D" w:rsidRPr="00AE0F9D">
        <w:t>solicitantului</w:t>
      </w:r>
      <w:r w:rsidR="00647555">
        <w:t xml:space="preserve"> </w:t>
      </w:r>
      <w:r w:rsidR="00AE0F9D" w:rsidRPr="00AE0F9D">
        <w:t>pentru</w:t>
      </w:r>
      <w:r w:rsidR="00647555">
        <w:t xml:space="preserve"> </w:t>
      </w:r>
      <w:r w:rsidR="00AE0F9D" w:rsidRPr="00AE0F9D">
        <w:t>intervenția</w:t>
      </w:r>
      <w:r w:rsidR="00647555">
        <w:t xml:space="preserve"> </w:t>
      </w:r>
      <w:r w:rsidR="00AE0F9D" w:rsidRPr="00AE0F9D">
        <w:t>DR-15</w:t>
      </w:r>
      <w:r w:rsidR="00647555">
        <w:t xml:space="preserve"> </w:t>
      </w:r>
      <w:r w:rsidR="00AE0F9D" w:rsidRPr="00AE0F9D">
        <w:t>Investiții</w:t>
      </w:r>
      <w:r w:rsidR="00647555">
        <w:t xml:space="preserve"> </w:t>
      </w:r>
      <w:r w:rsidR="00AE0F9D" w:rsidRPr="00AE0F9D">
        <w:t>în</w:t>
      </w:r>
      <w:r w:rsidR="00647555">
        <w:t xml:space="preserve"> </w:t>
      </w:r>
      <w:r w:rsidR="00AE0F9D" w:rsidRPr="00AE0F9D">
        <w:t>exploatații</w:t>
      </w:r>
      <w:r w:rsidR="00647555">
        <w:t xml:space="preserve"> </w:t>
      </w:r>
      <w:r w:rsidR="00AE0F9D" w:rsidRPr="00AE0F9D">
        <w:t>pomicole</w:t>
      </w:r>
      <w:r w:rsidR="00647555">
        <w:t xml:space="preserve"> </w:t>
      </w:r>
      <w:r w:rsidR="00AE0F9D" w:rsidRPr="00AE0F9D">
        <w:t>din</w:t>
      </w:r>
      <w:r w:rsidR="00647555">
        <w:t xml:space="preserve"> </w:t>
      </w:r>
      <w:r w:rsidR="00AE0F9D" w:rsidRPr="00AE0F9D">
        <w:t>cadrul</w:t>
      </w:r>
      <w:r w:rsidR="00647555">
        <w:t xml:space="preserve"> </w:t>
      </w:r>
      <w:r w:rsidR="00AE0F9D" w:rsidRPr="00AE0F9D">
        <w:t>PS</w:t>
      </w:r>
      <w:r w:rsidR="00647555">
        <w:t xml:space="preserve"> </w:t>
      </w:r>
      <w:r w:rsidR="00AE0F9D" w:rsidRPr="00AE0F9D">
        <w:t>PAC</w:t>
      </w:r>
      <w:r w:rsidR="00647555">
        <w:t xml:space="preserve"> </w:t>
      </w:r>
      <w:r w:rsidR="00AE0F9D" w:rsidRPr="00AE0F9D">
        <w:t>2027.</w:t>
      </w:r>
      <w:r w:rsidR="00647555">
        <w:t xml:space="preserve"> </w:t>
      </w:r>
      <w:r w:rsidR="00AE0F9D" w:rsidRPr="00AE0F9D">
        <w:t>În</w:t>
      </w:r>
      <w:r w:rsidR="00647555">
        <w:t xml:space="preserve"> </w:t>
      </w:r>
      <w:r w:rsidR="00AE0F9D" w:rsidRPr="00AE0F9D">
        <w:t>baza</w:t>
      </w:r>
      <w:r w:rsidR="00647555">
        <w:t xml:space="preserve"> </w:t>
      </w:r>
      <w:r w:rsidR="00AE0F9D" w:rsidRPr="00AE0F9D">
        <w:t>acestui</w:t>
      </w:r>
      <w:r w:rsidR="00647555">
        <w:t xml:space="preserve"> </w:t>
      </w:r>
      <w:r w:rsidR="00AE0F9D" w:rsidRPr="00AE0F9D">
        <w:t>document</w:t>
      </w:r>
      <w:r w:rsidR="00647555">
        <w:t xml:space="preserve"> </w:t>
      </w:r>
      <w:r w:rsidR="00AE0F9D" w:rsidRPr="00AE0F9D">
        <w:t>se</w:t>
      </w:r>
      <w:r w:rsidR="00647555">
        <w:t xml:space="preserve"> </w:t>
      </w:r>
      <w:r w:rsidR="00AE0F9D" w:rsidRPr="00AE0F9D">
        <w:t>pot</w:t>
      </w:r>
      <w:r w:rsidR="00647555">
        <w:t xml:space="preserve"> </w:t>
      </w:r>
      <w:r w:rsidR="00AE0F9D" w:rsidRPr="00AE0F9D">
        <w:t>întocmi</w:t>
      </w:r>
      <w:r w:rsidR="00647555">
        <w:t xml:space="preserve"> </w:t>
      </w:r>
      <w:r w:rsidR="00AE0F9D" w:rsidRPr="00AE0F9D">
        <w:t>cererile</w:t>
      </w:r>
      <w:r w:rsidR="00647555">
        <w:t xml:space="preserve"> </w:t>
      </w:r>
      <w:r w:rsidR="00AE0F9D" w:rsidRPr="00AE0F9D">
        <w:t>de</w:t>
      </w:r>
      <w:r w:rsidR="00647555">
        <w:t xml:space="preserve"> </w:t>
      </w:r>
      <w:r w:rsidR="00AE0F9D" w:rsidRPr="00AE0F9D">
        <w:t>finanțare</w:t>
      </w:r>
      <w:r w:rsidR="00647555">
        <w:t xml:space="preserve"> </w:t>
      </w:r>
      <w:r w:rsidR="00AE0F9D" w:rsidRPr="00AE0F9D">
        <w:t>pentru</w:t>
      </w:r>
      <w:r w:rsidR="00647555">
        <w:t xml:space="preserve"> </w:t>
      </w:r>
      <w:r w:rsidR="00AE0F9D" w:rsidRPr="00AE0F9D">
        <w:t>investiții</w:t>
      </w:r>
      <w:r w:rsidR="00647555">
        <w:t xml:space="preserve"> </w:t>
      </w:r>
      <w:r w:rsidR="00AE0F9D" w:rsidRPr="00AE0F9D">
        <w:t>în</w:t>
      </w:r>
      <w:r w:rsidR="00647555">
        <w:t xml:space="preserve"> </w:t>
      </w:r>
      <w:r w:rsidR="00AE0F9D" w:rsidRPr="00AE0F9D">
        <w:t>sectorul</w:t>
      </w:r>
      <w:r w:rsidR="00647555">
        <w:t xml:space="preserve"> </w:t>
      </w:r>
      <w:r w:rsidR="00AE0F9D" w:rsidRPr="00AE0F9D">
        <w:t>pomicol,</w:t>
      </w:r>
      <w:r w:rsidR="00647555">
        <w:t xml:space="preserve"> </w:t>
      </w:r>
      <w:r w:rsidR="00AE0F9D" w:rsidRPr="00AE0F9D">
        <w:t>pentru</w:t>
      </w:r>
      <w:r w:rsidR="00647555">
        <w:t xml:space="preserve"> </w:t>
      </w:r>
      <w:r w:rsidR="00AE0F9D" w:rsidRPr="00AE0F9D">
        <w:t>care</w:t>
      </w:r>
      <w:r w:rsidR="00647555">
        <w:t xml:space="preserve"> </w:t>
      </w:r>
      <w:r w:rsidR="00AE0F9D" w:rsidRPr="00AE0F9D">
        <w:t>beneficiarii</w:t>
      </w:r>
      <w:r w:rsidR="00647555">
        <w:t xml:space="preserve"> </w:t>
      </w:r>
      <w:r w:rsidR="00AE0F9D" w:rsidRPr="00AE0F9D">
        <w:t>eligibili</w:t>
      </w:r>
      <w:r w:rsidR="00647555">
        <w:t xml:space="preserve"> </w:t>
      </w:r>
      <w:r w:rsidR="00AE0F9D" w:rsidRPr="00AE0F9D">
        <w:t>pot</w:t>
      </w:r>
      <w:r w:rsidR="00647555">
        <w:t xml:space="preserve"> </w:t>
      </w:r>
      <w:r w:rsidR="00AE0F9D" w:rsidRPr="00AE0F9D">
        <w:t>obține</w:t>
      </w:r>
      <w:r w:rsidR="00647555">
        <w:t xml:space="preserve"> </w:t>
      </w:r>
      <w:r w:rsidR="00AE0F9D" w:rsidRPr="00AE0F9D">
        <w:t>până</w:t>
      </w:r>
      <w:r w:rsidR="00647555">
        <w:t xml:space="preserve"> </w:t>
      </w:r>
      <w:r w:rsidR="00AE0F9D" w:rsidRPr="00AE0F9D">
        <w:t>la</w:t>
      </w:r>
      <w:r w:rsidR="00647555">
        <w:t xml:space="preserve"> </w:t>
      </w:r>
      <w:r w:rsidR="00AE0F9D" w:rsidRPr="00AE0F9D">
        <w:t>1.500.000</w:t>
      </w:r>
      <w:r w:rsidR="00647555">
        <w:t xml:space="preserve"> </w:t>
      </w:r>
      <w:r w:rsidR="00AE0F9D" w:rsidRPr="00AE0F9D">
        <w:t>euro/</w:t>
      </w:r>
      <w:r w:rsidR="00647555">
        <w:t xml:space="preserve"> </w:t>
      </w:r>
      <w:r w:rsidR="00AE0F9D" w:rsidRPr="00AE0F9D">
        <w:t>proiect</w:t>
      </w:r>
      <w:r w:rsidR="00647555">
        <w:t xml:space="preserve"> </w:t>
      </w:r>
      <w:r w:rsidR="00AE0F9D" w:rsidRPr="00AE0F9D">
        <w:t>pentru</w:t>
      </w:r>
      <w:r w:rsidR="00647555">
        <w:t xml:space="preserve"> </w:t>
      </w:r>
      <w:r w:rsidR="00AE0F9D" w:rsidRPr="00AE0F9D">
        <w:t>investiții</w:t>
      </w:r>
      <w:r w:rsidR="00647555">
        <w:t xml:space="preserve"> </w:t>
      </w:r>
      <w:r w:rsidR="00AE0F9D" w:rsidRPr="00AE0F9D">
        <w:t>sau</w:t>
      </w:r>
      <w:r w:rsidR="00647555">
        <w:t xml:space="preserve"> </w:t>
      </w:r>
      <w:r w:rsidR="00AE0F9D" w:rsidRPr="00AE0F9D">
        <w:t>până</w:t>
      </w:r>
      <w:r w:rsidR="00647555">
        <w:t xml:space="preserve"> </w:t>
      </w:r>
      <w:r w:rsidR="00AE0F9D" w:rsidRPr="00AE0F9D">
        <w:t>la</w:t>
      </w:r>
      <w:r w:rsidR="00647555">
        <w:t xml:space="preserve"> </w:t>
      </w:r>
      <w:r w:rsidR="00AE0F9D" w:rsidRPr="00AE0F9D">
        <w:t>300.000</w:t>
      </w:r>
      <w:r w:rsidR="00647555">
        <w:t xml:space="preserve"> </w:t>
      </w:r>
      <w:r w:rsidR="00AE0F9D" w:rsidRPr="00AE0F9D">
        <w:t>euro</w:t>
      </w:r>
      <w:r w:rsidR="00647555">
        <w:t xml:space="preserve"> </w:t>
      </w:r>
      <w:r w:rsidR="00AE0F9D" w:rsidRPr="00AE0F9D">
        <w:t>în</w:t>
      </w:r>
      <w:r w:rsidR="00647555">
        <w:t xml:space="preserve"> </w:t>
      </w:r>
      <w:r w:rsidR="00AE0F9D" w:rsidRPr="00AE0F9D">
        <w:t>cazul</w:t>
      </w:r>
      <w:r w:rsidR="00647555">
        <w:t xml:space="preserve"> </w:t>
      </w:r>
      <w:r w:rsidR="00AE0F9D" w:rsidRPr="00AE0F9D">
        <w:t>proiectelor</w:t>
      </w:r>
      <w:r w:rsidR="00647555">
        <w:t xml:space="preserve"> </w:t>
      </w:r>
      <w:r w:rsidR="00AE0F9D" w:rsidRPr="00AE0F9D">
        <w:t>care</w:t>
      </w:r>
      <w:r w:rsidR="00647555">
        <w:t xml:space="preserve"> </w:t>
      </w:r>
      <w:r w:rsidR="00AE0F9D" w:rsidRPr="00AE0F9D">
        <w:t>propun</w:t>
      </w:r>
      <w:r w:rsidR="00647555">
        <w:t xml:space="preserve"> </w:t>
      </w:r>
      <w:r w:rsidR="00AE0F9D" w:rsidRPr="00AE0F9D">
        <w:t>doar</w:t>
      </w:r>
      <w:r w:rsidR="00647555">
        <w:t xml:space="preserve"> </w:t>
      </w:r>
      <w:r w:rsidR="00AE0F9D" w:rsidRPr="00AE0F9D">
        <w:t>achiziția</w:t>
      </w:r>
      <w:r w:rsidR="00647555">
        <w:t xml:space="preserve"> </w:t>
      </w:r>
      <w:r w:rsidR="00AE0F9D" w:rsidRPr="00AE0F9D">
        <w:t>de</w:t>
      </w:r>
      <w:r w:rsidR="00647555">
        <w:t xml:space="preserve"> </w:t>
      </w:r>
      <w:r w:rsidR="00AE0F9D" w:rsidRPr="00AE0F9D">
        <w:t>utilaje</w:t>
      </w:r>
      <w:r w:rsidR="00647555">
        <w:t xml:space="preserve"> </w:t>
      </w:r>
      <w:r w:rsidR="00AE0F9D" w:rsidRPr="00AE0F9D">
        <w:t>și</w:t>
      </w:r>
      <w:r w:rsidR="00647555">
        <w:t xml:space="preserve"> </w:t>
      </w:r>
      <w:r w:rsidR="00AE0F9D" w:rsidRPr="00AE0F9D">
        <w:t>de</w:t>
      </w:r>
      <w:r w:rsidR="00647555">
        <w:t xml:space="preserve"> </w:t>
      </w:r>
      <w:r w:rsidR="00AE0F9D" w:rsidRPr="00AE0F9D">
        <w:t>echipamente</w:t>
      </w:r>
      <w:r w:rsidR="00647555">
        <w:t xml:space="preserve"> </w:t>
      </w:r>
      <w:r w:rsidR="00AE0F9D" w:rsidRPr="00AE0F9D">
        <w:t>agricole.</w:t>
      </w:r>
      <w:r w:rsidR="00647555">
        <w:t xml:space="preserve"> </w:t>
      </w:r>
      <w:r w:rsidR="00AE0F9D" w:rsidRPr="00AE0F9D">
        <w:t>Sprijinului</w:t>
      </w:r>
      <w:r w:rsidR="00647555">
        <w:t xml:space="preserve"> </w:t>
      </w:r>
      <w:r w:rsidR="00AE0F9D" w:rsidRPr="00AE0F9D">
        <w:t>nerambursabil</w:t>
      </w:r>
      <w:r w:rsidR="00647555">
        <w:t xml:space="preserve"> </w:t>
      </w:r>
      <w:r w:rsidR="00AE0F9D" w:rsidRPr="00AE0F9D">
        <w:t>ajunge</w:t>
      </w:r>
      <w:r w:rsidR="00647555">
        <w:t xml:space="preserve"> </w:t>
      </w:r>
      <w:r w:rsidR="00AE0F9D" w:rsidRPr="00AE0F9D">
        <w:t>de</w:t>
      </w:r>
      <w:r w:rsidR="00647555">
        <w:t xml:space="preserve"> </w:t>
      </w:r>
      <w:r w:rsidR="00AE0F9D" w:rsidRPr="00AE0F9D">
        <w:t>maximum</w:t>
      </w:r>
      <w:r w:rsidR="00647555">
        <w:t xml:space="preserve"> </w:t>
      </w:r>
      <w:r w:rsidR="00AE0F9D" w:rsidRPr="00AE0F9D">
        <w:t>65%</w:t>
      </w:r>
      <w:r w:rsidR="00647555">
        <w:t xml:space="preserve"> </w:t>
      </w:r>
      <w:r w:rsidR="00AE0F9D" w:rsidRPr="00AE0F9D">
        <w:t>din</w:t>
      </w:r>
      <w:r w:rsidR="00647555">
        <w:t xml:space="preserve"> </w:t>
      </w:r>
      <w:r w:rsidR="00AE0F9D" w:rsidRPr="00AE0F9D">
        <w:t>total</w:t>
      </w:r>
      <w:r w:rsidR="00647555">
        <w:t xml:space="preserve"> </w:t>
      </w:r>
      <w:r w:rsidR="00AE0F9D" w:rsidRPr="00AE0F9D">
        <w:t>costuri</w:t>
      </w:r>
      <w:r w:rsidR="00647555">
        <w:t xml:space="preserve"> </w:t>
      </w:r>
      <w:r w:rsidR="00AE0F9D" w:rsidRPr="00AE0F9D">
        <w:t>eligibile.</w:t>
      </w:r>
    </w:p>
    <w:p w14:paraId="7951C354" w14:textId="2D7B3B3A" w:rsidR="00E55662" w:rsidRDefault="00E55662" w:rsidP="00E55662">
      <w:r>
        <w:t>Beneficiarii</w:t>
      </w:r>
      <w:r w:rsidR="00647555">
        <w:t xml:space="preserve"> </w:t>
      </w:r>
      <w:r>
        <w:t>acestei</w:t>
      </w:r>
      <w:r w:rsidR="00647555">
        <w:t xml:space="preserve"> </w:t>
      </w:r>
      <w:r>
        <w:t>sesiuni</w:t>
      </w:r>
      <w:r w:rsidR="00647555">
        <w:t xml:space="preserve"> </w:t>
      </w:r>
      <w:r>
        <w:t>sunt</w:t>
      </w:r>
      <w:r w:rsidR="00647555">
        <w:t xml:space="preserve"> </w:t>
      </w:r>
      <w:r>
        <w:t>fermierii</w:t>
      </w:r>
      <w:r w:rsidR="00647555">
        <w:t xml:space="preserve"> </w:t>
      </w:r>
      <w:r>
        <w:t>(cu</w:t>
      </w:r>
      <w:r w:rsidR="00647555">
        <w:t xml:space="preserve"> </w:t>
      </w:r>
      <w:r>
        <w:t>excepția</w:t>
      </w:r>
      <w:r w:rsidR="00647555">
        <w:t xml:space="preserve"> </w:t>
      </w:r>
      <w:r>
        <w:t>persoanelor</w:t>
      </w:r>
      <w:r w:rsidR="00647555">
        <w:t xml:space="preserve"> </w:t>
      </w:r>
      <w:r>
        <w:t>fizice),</w:t>
      </w:r>
      <w:r w:rsidR="00647555">
        <w:t xml:space="preserve"> </w:t>
      </w:r>
      <w:r>
        <w:t>cooperativele</w:t>
      </w:r>
      <w:r w:rsidR="00647555">
        <w:t xml:space="preserve"> </w:t>
      </w:r>
      <w:r>
        <w:t>agricole</w:t>
      </w:r>
      <w:r w:rsidR="00647555">
        <w:t xml:space="preserve"> </w:t>
      </w:r>
      <w:r>
        <w:t>și</w:t>
      </w:r>
      <w:r w:rsidR="00647555">
        <w:t xml:space="preserve"> </w:t>
      </w:r>
      <w:r>
        <w:t>societățile</w:t>
      </w:r>
      <w:r w:rsidR="00647555">
        <w:t xml:space="preserve"> </w:t>
      </w:r>
      <w:r>
        <w:t>cooperative</w:t>
      </w:r>
      <w:r w:rsidR="00647555">
        <w:t xml:space="preserve"> </w:t>
      </w:r>
      <w:r>
        <w:t>care</w:t>
      </w:r>
      <w:r w:rsidR="00647555">
        <w:t xml:space="preserve"> </w:t>
      </w:r>
      <w:r>
        <w:t>deservesc</w:t>
      </w:r>
      <w:r w:rsidR="00647555">
        <w:t xml:space="preserve"> </w:t>
      </w:r>
      <w:r>
        <w:t>interesele</w:t>
      </w:r>
      <w:r w:rsidR="00647555">
        <w:t xml:space="preserve"> </w:t>
      </w:r>
      <w:r>
        <w:t>membrilor,</w:t>
      </w:r>
      <w:r w:rsidR="00647555">
        <w:t xml:space="preserve"> </w:t>
      </w:r>
      <w:r>
        <w:t>grupurile</w:t>
      </w:r>
      <w:r w:rsidR="00647555">
        <w:t xml:space="preserve"> </w:t>
      </w:r>
      <w:r>
        <w:t>și</w:t>
      </w:r>
      <w:r w:rsidR="00647555">
        <w:t xml:space="preserve"> </w:t>
      </w:r>
      <w:r>
        <w:t>organizațiile</w:t>
      </w:r>
      <w:r w:rsidR="00647555">
        <w:t xml:space="preserve"> </w:t>
      </w:r>
      <w:r>
        <w:t>de</w:t>
      </w:r>
      <w:r w:rsidR="00647555">
        <w:t xml:space="preserve"> </w:t>
      </w:r>
      <w:r>
        <w:t>producători</w:t>
      </w:r>
      <w:r w:rsidR="00647555">
        <w:t xml:space="preserve"> </w:t>
      </w:r>
      <w:r>
        <w:t>recunoscute</w:t>
      </w:r>
      <w:r w:rsidR="00647555">
        <w:t xml:space="preserve"> </w:t>
      </w:r>
      <w:r>
        <w:t>de</w:t>
      </w:r>
      <w:r w:rsidR="00647555">
        <w:t xml:space="preserve"> </w:t>
      </w:r>
      <w:r>
        <w:t>MADR,</w:t>
      </w:r>
      <w:r w:rsidR="00647555">
        <w:t xml:space="preserve"> </w:t>
      </w:r>
      <w:r>
        <w:t>constituite</w:t>
      </w:r>
      <w:r w:rsidR="00647555">
        <w:t xml:space="preserve"> </w:t>
      </w:r>
      <w:r>
        <w:t>în</w:t>
      </w:r>
      <w:r w:rsidR="00647555">
        <w:t xml:space="preserve"> </w:t>
      </w:r>
      <w:r>
        <w:t>baza</w:t>
      </w:r>
      <w:r w:rsidR="00647555">
        <w:t xml:space="preserve"> </w:t>
      </w:r>
      <w:r>
        <w:t>legislației</w:t>
      </w:r>
      <w:r w:rsidR="00647555">
        <w:t xml:space="preserve"> </w:t>
      </w:r>
      <w:r>
        <w:t>naționale</w:t>
      </w:r>
      <w:r w:rsidR="00647555">
        <w:t xml:space="preserve"> </w:t>
      </w:r>
      <w:r>
        <w:t>în</w:t>
      </w:r>
      <w:r w:rsidR="00647555">
        <w:t xml:space="preserve"> </w:t>
      </w:r>
      <w:r>
        <w:t>vigoare</w:t>
      </w:r>
      <w:r w:rsidR="00647555">
        <w:t xml:space="preserve"> </w:t>
      </w:r>
      <w:r>
        <w:t>și</w:t>
      </w:r>
      <w:r w:rsidR="00647555">
        <w:t xml:space="preserve"> </w:t>
      </w:r>
      <w:r>
        <w:t>care</w:t>
      </w:r>
      <w:r w:rsidR="00647555">
        <w:t xml:space="preserve"> </w:t>
      </w:r>
      <w:r>
        <w:t>deservesc</w:t>
      </w:r>
      <w:r w:rsidR="00647555">
        <w:t xml:space="preserve"> </w:t>
      </w:r>
      <w:r>
        <w:t>interesele</w:t>
      </w:r>
      <w:r w:rsidR="00647555">
        <w:t xml:space="preserve"> </w:t>
      </w:r>
      <w:r>
        <w:t>acestora.</w:t>
      </w:r>
    </w:p>
    <w:p w14:paraId="595FCEEB" w14:textId="6BC1218C" w:rsidR="00E55662" w:rsidRDefault="00E55662" w:rsidP="00E55662">
      <w:r>
        <w:t>Alocarea</w:t>
      </w:r>
      <w:r w:rsidR="00647555">
        <w:t xml:space="preserve"> </w:t>
      </w:r>
      <w:r>
        <w:t>financiară</w:t>
      </w:r>
      <w:r w:rsidR="00647555">
        <w:t xml:space="preserve"> </w:t>
      </w:r>
      <w:r>
        <w:t>pentru</w:t>
      </w:r>
      <w:r w:rsidR="00647555">
        <w:t xml:space="preserve"> </w:t>
      </w:r>
      <w:r>
        <w:t>sesiunea</w:t>
      </w:r>
      <w:r w:rsidR="00647555">
        <w:t xml:space="preserve"> </w:t>
      </w:r>
      <w:r>
        <w:t>de</w:t>
      </w:r>
      <w:r w:rsidR="00647555">
        <w:t xml:space="preserve"> </w:t>
      </w:r>
      <w:r>
        <w:t>depunere</w:t>
      </w:r>
      <w:r w:rsidR="00647555">
        <w:t xml:space="preserve"> </w:t>
      </w:r>
      <w:r>
        <w:t>proiecte</w:t>
      </w:r>
      <w:r w:rsidR="00647555">
        <w:t xml:space="preserve"> </w:t>
      </w:r>
      <w:r>
        <w:t>este</w:t>
      </w:r>
      <w:r w:rsidR="00647555">
        <w:t xml:space="preserve"> </w:t>
      </w:r>
      <w:r>
        <w:t>de</w:t>
      </w:r>
      <w:r w:rsidR="00647555">
        <w:t xml:space="preserve"> </w:t>
      </w:r>
      <w:r>
        <w:t>151.383.527</w:t>
      </w:r>
      <w:r w:rsidR="00647555">
        <w:t xml:space="preserve"> </w:t>
      </w:r>
      <w:r>
        <w:t>Euro</w:t>
      </w:r>
      <w:r w:rsidR="00647555">
        <w:t xml:space="preserve"> </w:t>
      </w:r>
      <w:r>
        <w:t>din</w:t>
      </w:r>
      <w:r w:rsidR="00647555">
        <w:t xml:space="preserve"> </w:t>
      </w:r>
      <w:r>
        <w:t>care:</w:t>
      </w:r>
    </w:p>
    <w:p w14:paraId="3A9E8EEA" w14:textId="30F10090" w:rsidR="00E55662" w:rsidRDefault="00E55662" w:rsidP="00E55662">
      <w:pPr>
        <w:pStyle w:val="ListParagraph"/>
        <w:numPr>
          <w:ilvl w:val="0"/>
          <w:numId w:val="24"/>
        </w:numPr>
      </w:pPr>
      <w:proofErr w:type="spellStart"/>
      <w:r>
        <w:t>Componenta</w:t>
      </w:r>
      <w:proofErr w:type="spellEnd"/>
      <w:r w:rsidR="00647555">
        <w:t xml:space="preserve"> </w:t>
      </w:r>
      <w:proofErr w:type="spellStart"/>
      <w:r>
        <w:t>înființare</w:t>
      </w:r>
      <w:proofErr w:type="spellEnd"/>
      <w:r w:rsidR="00647555">
        <w:t xml:space="preserve"> </w:t>
      </w:r>
      <w:proofErr w:type="spellStart"/>
      <w:r>
        <w:t>și</w:t>
      </w:r>
      <w:proofErr w:type="spellEnd"/>
      <w:r w:rsidR="00647555">
        <w:t xml:space="preserve"> </w:t>
      </w:r>
      <w:proofErr w:type="spellStart"/>
      <w:r>
        <w:t>modernizare</w:t>
      </w:r>
      <w:proofErr w:type="spellEnd"/>
      <w:r w:rsidR="00647555">
        <w:t xml:space="preserve"> </w:t>
      </w:r>
      <w:proofErr w:type="spellStart"/>
      <w:r>
        <w:t>exploatații</w:t>
      </w:r>
      <w:proofErr w:type="spellEnd"/>
      <w:r w:rsidR="00647555">
        <w:t xml:space="preserve"> </w:t>
      </w:r>
      <w:proofErr w:type="spellStart"/>
      <w:r>
        <w:t>pomicole</w:t>
      </w:r>
      <w:proofErr w:type="spellEnd"/>
      <w:r w:rsidR="00647555">
        <w:t xml:space="preserve"> </w:t>
      </w:r>
      <w:r>
        <w:t>-</w:t>
      </w:r>
      <w:r w:rsidR="00647555">
        <w:t xml:space="preserve"> </w:t>
      </w:r>
      <w:r>
        <w:t>142.383.527</w:t>
      </w:r>
      <w:r w:rsidR="00647555">
        <w:t xml:space="preserve"> </w:t>
      </w:r>
      <w:r>
        <w:t>Euro</w:t>
      </w:r>
    </w:p>
    <w:p w14:paraId="37E8867D" w14:textId="3FCEFB52" w:rsidR="00E55662" w:rsidRDefault="00E55662" w:rsidP="00E55662">
      <w:pPr>
        <w:pStyle w:val="ListParagraph"/>
        <w:numPr>
          <w:ilvl w:val="0"/>
          <w:numId w:val="24"/>
        </w:numPr>
      </w:pPr>
      <w:proofErr w:type="spellStart"/>
      <w:r>
        <w:t>Componenta</w:t>
      </w:r>
      <w:proofErr w:type="spellEnd"/>
      <w:r w:rsidR="00647555">
        <w:t xml:space="preserve"> </w:t>
      </w:r>
      <w:proofErr w:type="spellStart"/>
      <w:r>
        <w:t>înființare</w:t>
      </w:r>
      <w:proofErr w:type="spellEnd"/>
      <w:r w:rsidR="00647555">
        <w:t xml:space="preserve"> </w:t>
      </w:r>
      <w:proofErr w:type="spellStart"/>
      <w:r>
        <w:t>și</w:t>
      </w:r>
      <w:proofErr w:type="spellEnd"/>
      <w:r w:rsidR="00647555">
        <w:t xml:space="preserve"> </w:t>
      </w:r>
      <w:proofErr w:type="spellStart"/>
      <w:r>
        <w:t>modernizare</w:t>
      </w:r>
      <w:proofErr w:type="spellEnd"/>
      <w:r w:rsidR="00647555">
        <w:t xml:space="preserve"> </w:t>
      </w:r>
      <w:proofErr w:type="spellStart"/>
      <w:r>
        <w:t>pepiniere</w:t>
      </w:r>
      <w:proofErr w:type="spellEnd"/>
      <w:r w:rsidR="00647555">
        <w:t xml:space="preserve"> </w:t>
      </w:r>
      <w:proofErr w:type="spellStart"/>
      <w:r>
        <w:t>pomicole</w:t>
      </w:r>
      <w:proofErr w:type="spellEnd"/>
      <w:r w:rsidR="00647555">
        <w:t xml:space="preserve"> </w:t>
      </w:r>
      <w:r>
        <w:t>–</w:t>
      </w:r>
      <w:r w:rsidR="00647555">
        <w:t xml:space="preserve"> </w:t>
      </w:r>
      <w:r>
        <w:t>9.000.000</w:t>
      </w:r>
      <w:r w:rsidR="00647555">
        <w:t xml:space="preserve"> </w:t>
      </w:r>
      <w:r>
        <w:t>Euro</w:t>
      </w:r>
    </w:p>
    <w:p w14:paraId="35FAA469" w14:textId="47B00417" w:rsidR="00E55662" w:rsidRDefault="00E55662" w:rsidP="00E55662">
      <w:r w:rsidRPr="00E55662">
        <w:t>Sesiunea</w:t>
      </w:r>
      <w:r w:rsidR="00647555">
        <w:t xml:space="preserve"> </w:t>
      </w:r>
      <w:r w:rsidRPr="00E55662">
        <w:t>se</w:t>
      </w:r>
      <w:r w:rsidR="00647555">
        <w:t xml:space="preserve"> </w:t>
      </w:r>
      <w:r w:rsidRPr="00E55662">
        <w:t>va</w:t>
      </w:r>
      <w:r w:rsidR="00647555">
        <w:t xml:space="preserve"> </w:t>
      </w:r>
      <w:r w:rsidRPr="00E55662">
        <w:t>desfășura</w:t>
      </w:r>
      <w:r w:rsidR="00647555">
        <w:t xml:space="preserve"> </w:t>
      </w:r>
      <w:r w:rsidRPr="00E55662">
        <w:t>în</w:t>
      </w:r>
      <w:r w:rsidR="00647555">
        <w:t xml:space="preserve"> </w:t>
      </w:r>
      <w:r w:rsidRPr="00E55662">
        <w:t>intervalul:</w:t>
      </w:r>
      <w:r w:rsidR="00647555">
        <w:t xml:space="preserve"> </w:t>
      </w:r>
      <w:r w:rsidRPr="00E55662">
        <w:t>08</w:t>
      </w:r>
      <w:r w:rsidR="00647555">
        <w:t xml:space="preserve"> </w:t>
      </w:r>
      <w:r w:rsidRPr="00E55662">
        <w:t>ianuarie</w:t>
      </w:r>
      <w:r w:rsidR="00647555">
        <w:t xml:space="preserve"> </w:t>
      </w:r>
      <w:r w:rsidRPr="00E55662">
        <w:t>2024,</w:t>
      </w:r>
      <w:r w:rsidR="00647555">
        <w:t xml:space="preserve"> </w:t>
      </w:r>
      <w:r w:rsidRPr="00E55662">
        <w:t>ora</w:t>
      </w:r>
      <w:r w:rsidR="00647555">
        <w:t xml:space="preserve"> </w:t>
      </w:r>
      <w:r w:rsidRPr="00E55662">
        <w:t>9.00</w:t>
      </w:r>
      <w:r w:rsidR="00647555">
        <w:t xml:space="preserve"> </w:t>
      </w:r>
      <w:r w:rsidRPr="00E55662">
        <w:t>–</w:t>
      </w:r>
      <w:r w:rsidR="00647555">
        <w:t xml:space="preserve"> </w:t>
      </w:r>
      <w:r w:rsidRPr="00E55662">
        <w:t>30</w:t>
      </w:r>
      <w:r w:rsidR="00647555">
        <w:t xml:space="preserve"> </w:t>
      </w:r>
      <w:r w:rsidRPr="00E55662">
        <w:t>aprilie</w:t>
      </w:r>
      <w:r w:rsidR="00647555">
        <w:t xml:space="preserve"> </w:t>
      </w:r>
      <w:r w:rsidRPr="00E55662">
        <w:t>2024,</w:t>
      </w:r>
      <w:r w:rsidR="00647555">
        <w:t xml:space="preserve"> </w:t>
      </w:r>
      <w:r w:rsidRPr="00E55662">
        <w:t>ora</w:t>
      </w:r>
      <w:r w:rsidR="00647555">
        <w:t xml:space="preserve"> </w:t>
      </w:r>
      <w:r w:rsidRPr="00E55662">
        <w:t>16.00.</w:t>
      </w:r>
    </w:p>
    <w:p w14:paraId="1FE2163F" w14:textId="11E8D20B" w:rsidR="00230CD4" w:rsidRPr="00230CD4" w:rsidRDefault="00230CD4" w:rsidP="00230CD4">
      <w:r w:rsidRPr="00230CD4">
        <w:t>Pentru</w:t>
      </w:r>
      <w:r w:rsidR="00647555">
        <w:t xml:space="preserve"> </w:t>
      </w:r>
      <w:r w:rsidRPr="00230CD4">
        <w:t>a</w:t>
      </w:r>
      <w:r w:rsidR="00647555">
        <w:t xml:space="preserve"> </w:t>
      </w:r>
      <w:r w:rsidRPr="00230CD4">
        <w:t>consulta</w:t>
      </w:r>
      <w:r w:rsidR="00647555">
        <w:t xml:space="preserve"> </w:t>
      </w:r>
      <w:r w:rsidRPr="00230CD4">
        <w:rPr>
          <w:b/>
          <w:bCs/>
        </w:rPr>
        <w:t>Ghidul</w:t>
      </w:r>
      <w:r w:rsidR="00647555">
        <w:rPr>
          <w:b/>
          <w:bCs/>
        </w:rPr>
        <w:t xml:space="preserve"> </w:t>
      </w:r>
      <w:r w:rsidRPr="00230CD4">
        <w:rPr>
          <w:b/>
          <w:bCs/>
        </w:rPr>
        <w:t>Solicitantului</w:t>
      </w:r>
      <w:r w:rsidR="00647555">
        <w:t xml:space="preserve"> </w:t>
      </w:r>
      <w:r w:rsidRPr="00230CD4">
        <w:t>și</w:t>
      </w:r>
      <w:r w:rsidR="00647555">
        <w:t xml:space="preserve"> </w:t>
      </w:r>
      <w:r w:rsidRPr="00230CD4">
        <w:rPr>
          <w:b/>
          <w:bCs/>
        </w:rPr>
        <w:t>Anexele</w:t>
      </w:r>
      <w:r w:rsidR="00647555">
        <w:t xml:space="preserve"> </w:t>
      </w:r>
      <w:r w:rsidRPr="00230CD4">
        <w:t>aferente</w:t>
      </w:r>
      <w:r w:rsidR="00647555">
        <w:t xml:space="preserve"> </w:t>
      </w:r>
      <w:r w:rsidRPr="00230CD4">
        <w:t>domeniului</w:t>
      </w:r>
      <w:r w:rsidR="00647555">
        <w:t xml:space="preserve"> </w:t>
      </w:r>
      <w:r w:rsidRPr="00230CD4">
        <w:t>de</w:t>
      </w:r>
      <w:r w:rsidR="00647555">
        <w:t xml:space="preserve"> </w:t>
      </w:r>
      <w:r w:rsidRPr="00230CD4">
        <w:t>intervenție</w:t>
      </w:r>
      <w:r w:rsidR="00647555">
        <w:t xml:space="preserve"> </w:t>
      </w:r>
      <w:r w:rsidRPr="00230CD4">
        <w:rPr>
          <w:b/>
          <w:bCs/>
        </w:rPr>
        <w:t>DR-15</w:t>
      </w:r>
      <w:r w:rsidR="00647555">
        <w:rPr>
          <w:b/>
          <w:bCs/>
        </w:rPr>
        <w:t xml:space="preserve"> </w:t>
      </w:r>
      <w:r w:rsidRPr="00230CD4">
        <w:rPr>
          <w:b/>
          <w:bCs/>
          <w:i/>
          <w:iCs/>
        </w:rPr>
        <w:t>„Investiții</w:t>
      </w:r>
      <w:r w:rsidR="00647555">
        <w:rPr>
          <w:b/>
          <w:bCs/>
          <w:i/>
          <w:iCs/>
        </w:rPr>
        <w:t xml:space="preserve"> </w:t>
      </w:r>
      <w:r w:rsidRPr="00230CD4">
        <w:rPr>
          <w:b/>
          <w:bCs/>
          <w:i/>
          <w:iCs/>
        </w:rPr>
        <w:t>în</w:t>
      </w:r>
      <w:r w:rsidR="00647555">
        <w:rPr>
          <w:b/>
          <w:bCs/>
          <w:i/>
          <w:iCs/>
        </w:rPr>
        <w:t xml:space="preserve"> </w:t>
      </w:r>
      <w:r w:rsidRPr="00230CD4">
        <w:rPr>
          <w:b/>
          <w:bCs/>
          <w:i/>
          <w:iCs/>
        </w:rPr>
        <w:t>exploatațiile</w:t>
      </w:r>
      <w:r w:rsidR="00647555">
        <w:rPr>
          <w:b/>
          <w:bCs/>
          <w:i/>
          <w:iCs/>
        </w:rPr>
        <w:t xml:space="preserve"> </w:t>
      </w:r>
      <w:r w:rsidRPr="00230CD4">
        <w:rPr>
          <w:b/>
          <w:bCs/>
          <w:i/>
          <w:iCs/>
        </w:rPr>
        <w:t>pomicole”</w:t>
      </w:r>
      <w:r w:rsidRPr="00230CD4">
        <w:t>,</w:t>
      </w:r>
      <w:r w:rsidR="00647555">
        <w:t xml:space="preserve"> </w:t>
      </w:r>
      <w:r w:rsidRPr="00230CD4">
        <w:t>faceți</w:t>
      </w:r>
      <w:r w:rsidR="00647555">
        <w:t xml:space="preserve"> </w:t>
      </w:r>
      <w:r w:rsidRPr="00230CD4">
        <w:t>click</w:t>
      </w:r>
      <w:r w:rsidR="00647555">
        <w:t xml:space="preserve"> </w:t>
      </w:r>
      <w:r w:rsidRPr="00230CD4">
        <w:t>pe</w:t>
      </w:r>
      <w:r w:rsidR="00647555">
        <w:t xml:space="preserve"> </w:t>
      </w:r>
      <w:r w:rsidRPr="00230CD4">
        <w:t>link-</w:t>
      </w:r>
      <w:proofErr w:type="spellStart"/>
      <w:r w:rsidRPr="00230CD4">
        <w:t>ul</w:t>
      </w:r>
      <w:proofErr w:type="spellEnd"/>
      <w:r w:rsidR="00647555">
        <w:t xml:space="preserve"> </w:t>
      </w:r>
      <w:r w:rsidRPr="00230CD4">
        <w:t>de</w:t>
      </w:r>
      <w:r w:rsidR="00647555">
        <w:t xml:space="preserve"> </w:t>
      </w:r>
      <w:r w:rsidRPr="00230CD4">
        <w:t>mai</w:t>
      </w:r>
      <w:r w:rsidR="00647555">
        <w:t xml:space="preserve"> </w:t>
      </w:r>
      <w:r w:rsidRPr="00230CD4">
        <w:t>jos:</w:t>
      </w:r>
      <w:r w:rsidR="00647555">
        <w:t xml:space="preserve"> </w:t>
      </w:r>
    </w:p>
    <w:p w14:paraId="3F7C1FE4" w14:textId="32D7D9D1" w:rsidR="00230CD4" w:rsidRPr="00230CD4" w:rsidRDefault="00084DE3" w:rsidP="00230CD4">
      <w:hyperlink r:id="rId58" w:history="1">
        <w:r w:rsidR="00230CD4" w:rsidRPr="00230CD4">
          <w:rPr>
            <w:rStyle w:val="Hyperlink"/>
            <w:szCs w:val="24"/>
          </w:rPr>
          <w:t>https://www.afir.ro/domenii-de-interventie/detalii-si-anexe-dr-15/</w:t>
        </w:r>
      </w:hyperlink>
      <w:r w:rsidR="00647555">
        <w:t xml:space="preserve"> </w:t>
      </w:r>
    </w:p>
    <w:p w14:paraId="2F823A8C" w14:textId="3668AF53" w:rsidR="00230CD4" w:rsidRPr="00AE0F9D" w:rsidRDefault="00230CD4" w:rsidP="00230CD4">
      <w:pPr>
        <w:pStyle w:val="Stilsursa"/>
      </w:pPr>
      <w:r>
        <w:t>Sursa:</w:t>
      </w:r>
      <w:r w:rsidR="00647555">
        <w:t xml:space="preserve"> </w:t>
      </w:r>
      <w:r>
        <w:t>AFIR</w:t>
      </w:r>
    </w:p>
    <w:p w14:paraId="6B5F3DD8" w14:textId="3FD48679" w:rsidR="00AE0F9D" w:rsidRPr="00AE0F9D" w:rsidRDefault="00AE0F9D" w:rsidP="00AE0F9D">
      <w:pPr>
        <w:pStyle w:val="separatorarticole"/>
      </w:pPr>
      <w:r>
        <w:t>*</w:t>
      </w:r>
    </w:p>
    <w:p w14:paraId="7DD50EF7" w14:textId="7C3A69C5" w:rsidR="009738F6" w:rsidRDefault="009738F6" w:rsidP="009738F6">
      <w:pPr>
        <w:pStyle w:val="TitluArticolinINFOUE"/>
      </w:pPr>
      <w:bookmarkStart w:id="167" w:name="_Toc153533897"/>
      <w:r>
        <w:t>MADR:</w:t>
      </w:r>
      <w:r w:rsidR="00647555">
        <w:t xml:space="preserve"> </w:t>
      </w:r>
      <w:r w:rsidRPr="009738F6">
        <w:t>Se</w:t>
      </w:r>
      <w:r w:rsidR="00647555">
        <w:t xml:space="preserve"> </w:t>
      </w:r>
      <w:r w:rsidRPr="009738F6">
        <w:t>prelungește</w:t>
      </w:r>
      <w:r w:rsidR="00647555">
        <w:t xml:space="preserve"> </w:t>
      </w:r>
      <w:r w:rsidRPr="009738F6">
        <w:t>depunerea</w:t>
      </w:r>
      <w:r w:rsidR="00647555">
        <w:t xml:space="preserve"> </w:t>
      </w:r>
      <w:r w:rsidRPr="009738F6">
        <w:t>solicitărilor</w:t>
      </w:r>
      <w:r w:rsidR="00647555">
        <w:t xml:space="preserve"> </w:t>
      </w:r>
      <w:r w:rsidRPr="009738F6">
        <w:t>de</w:t>
      </w:r>
      <w:r w:rsidR="00647555">
        <w:t xml:space="preserve"> </w:t>
      </w:r>
      <w:r w:rsidRPr="009738F6">
        <w:t>finanțare</w:t>
      </w:r>
      <w:r w:rsidR="00647555">
        <w:t xml:space="preserve"> </w:t>
      </w:r>
      <w:r w:rsidRPr="009738F6">
        <w:t>pentru</w:t>
      </w:r>
      <w:r w:rsidR="00647555">
        <w:t xml:space="preserve"> </w:t>
      </w:r>
      <w:r w:rsidRPr="009738F6">
        <w:t>producerea</w:t>
      </w:r>
      <w:r w:rsidR="00647555">
        <w:t xml:space="preserve"> </w:t>
      </w:r>
      <w:r w:rsidRPr="009738F6">
        <w:t>de</w:t>
      </w:r>
      <w:r w:rsidR="00647555">
        <w:t xml:space="preserve"> </w:t>
      </w:r>
      <w:r w:rsidRPr="009738F6">
        <w:t>ENERGIE</w:t>
      </w:r>
      <w:r w:rsidR="00647555">
        <w:t xml:space="preserve"> </w:t>
      </w:r>
      <w:r w:rsidRPr="009738F6">
        <w:t>destinată</w:t>
      </w:r>
      <w:r w:rsidR="00647555">
        <w:t xml:space="preserve"> </w:t>
      </w:r>
      <w:r w:rsidRPr="009738F6">
        <w:t>autoconsumului</w:t>
      </w:r>
      <w:r w:rsidR="00647555">
        <w:t xml:space="preserve"> </w:t>
      </w:r>
      <w:r w:rsidRPr="009738F6">
        <w:t>până</w:t>
      </w:r>
      <w:r w:rsidR="00647555">
        <w:t xml:space="preserve"> </w:t>
      </w:r>
      <w:r w:rsidRPr="009738F6">
        <w:t>la</w:t>
      </w:r>
      <w:r w:rsidR="00647555">
        <w:t xml:space="preserve"> </w:t>
      </w:r>
      <w:r w:rsidRPr="009738F6">
        <w:t>31</w:t>
      </w:r>
      <w:r w:rsidR="00647555">
        <w:t xml:space="preserve"> </w:t>
      </w:r>
      <w:r w:rsidRPr="009738F6">
        <w:t>ianuarie</w:t>
      </w:r>
      <w:r w:rsidR="00647555">
        <w:t xml:space="preserve"> </w:t>
      </w:r>
      <w:r w:rsidRPr="009738F6">
        <w:t>2024</w:t>
      </w:r>
      <w:bookmarkEnd w:id="167"/>
    </w:p>
    <w:p w14:paraId="3F22D5FF" w14:textId="63E1E46F" w:rsidR="009738F6" w:rsidRPr="009738F6" w:rsidRDefault="009738F6" w:rsidP="009738F6">
      <w:r w:rsidRPr="009738F6">
        <w:t>Ministerul</w:t>
      </w:r>
      <w:r w:rsidR="00647555">
        <w:t xml:space="preserve"> </w:t>
      </w:r>
      <w:r w:rsidRPr="009738F6">
        <w:t>Agriculturii</w:t>
      </w:r>
      <w:r w:rsidR="00647555">
        <w:t xml:space="preserve"> </w:t>
      </w:r>
      <w:r w:rsidRPr="009738F6">
        <w:t>și</w:t>
      </w:r>
      <w:r w:rsidR="00647555">
        <w:t xml:space="preserve"> </w:t>
      </w:r>
      <w:r w:rsidRPr="009738F6">
        <w:t>Dezvoltării</w:t>
      </w:r>
      <w:r w:rsidR="00647555">
        <w:t xml:space="preserve"> </w:t>
      </w:r>
      <w:r w:rsidRPr="009738F6">
        <w:t>Rurale</w:t>
      </w:r>
      <w:r w:rsidR="00647555">
        <w:t xml:space="preserve"> </w:t>
      </w:r>
      <w:r w:rsidRPr="009738F6">
        <w:t>prelungește</w:t>
      </w:r>
      <w:r w:rsidR="00647555">
        <w:t xml:space="preserve"> </w:t>
      </w:r>
      <w:r w:rsidRPr="009738F6">
        <w:rPr>
          <w:b/>
          <w:bCs/>
        </w:rPr>
        <w:t>până</w:t>
      </w:r>
      <w:r w:rsidR="00647555">
        <w:rPr>
          <w:b/>
          <w:bCs/>
        </w:rPr>
        <w:t xml:space="preserve"> </w:t>
      </w:r>
      <w:r w:rsidRPr="009738F6">
        <w:rPr>
          <w:b/>
          <w:bCs/>
        </w:rPr>
        <w:t>la</w:t>
      </w:r>
      <w:r w:rsidR="00647555">
        <w:rPr>
          <w:b/>
          <w:bCs/>
        </w:rPr>
        <w:t xml:space="preserve"> </w:t>
      </w:r>
      <w:r w:rsidRPr="009738F6">
        <w:rPr>
          <w:b/>
          <w:bCs/>
        </w:rPr>
        <w:t>data</w:t>
      </w:r>
      <w:r w:rsidR="00647555">
        <w:rPr>
          <w:b/>
          <w:bCs/>
        </w:rPr>
        <w:t xml:space="preserve"> </w:t>
      </w:r>
      <w:r w:rsidRPr="009738F6">
        <w:rPr>
          <w:b/>
          <w:bCs/>
        </w:rPr>
        <w:t>de</w:t>
      </w:r>
      <w:r w:rsidR="00647555">
        <w:rPr>
          <w:b/>
          <w:bCs/>
        </w:rPr>
        <w:t xml:space="preserve"> </w:t>
      </w:r>
      <w:r w:rsidRPr="009738F6">
        <w:rPr>
          <w:b/>
          <w:bCs/>
        </w:rPr>
        <w:t>31</w:t>
      </w:r>
      <w:r w:rsidR="00647555">
        <w:rPr>
          <w:b/>
          <w:bCs/>
        </w:rPr>
        <w:t xml:space="preserve"> </w:t>
      </w:r>
      <w:r w:rsidRPr="009738F6">
        <w:rPr>
          <w:b/>
          <w:bCs/>
        </w:rPr>
        <w:t>ianuarie</w:t>
      </w:r>
      <w:r w:rsidR="00647555">
        <w:rPr>
          <w:b/>
          <w:bCs/>
        </w:rPr>
        <w:t xml:space="preserve"> </w:t>
      </w:r>
      <w:r w:rsidRPr="009738F6">
        <w:rPr>
          <w:b/>
          <w:bCs/>
        </w:rPr>
        <w:t>2024,</w:t>
      </w:r>
      <w:r w:rsidR="00647555">
        <w:rPr>
          <w:b/>
          <w:bCs/>
        </w:rPr>
        <w:t xml:space="preserve"> </w:t>
      </w:r>
      <w:r w:rsidRPr="009738F6">
        <w:rPr>
          <w:b/>
          <w:bCs/>
        </w:rPr>
        <w:t>ora</w:t>
      </w:r>
      <w:r w:rsidR="00647555">
        <w:rPr>
          <w:b/>
          <w:bCs/>
        </w:rPr>
        <w:t xml:space="preserve"> </w:t>
      </w:r>
      <w:r w:rsidRPr="009738F6">
        <w:rPr>
          <w:b/>
          <w:bCs/>
        </w:rPr>
        <w:t>23:59,</w:t>
      </w:r>
      <w:r w:rsidR="00647555">
        <w:t xml:space="preserve"> </w:t>
      </w:r>
      <w:r w:rsidRPr="009738F6">
        <w:t>sesiunea</w:t>
      </w:r>
      <w:r w:rsidR="00647555">
        <w:t xml:space="preserve"> </w:t>
      </w:r>
      <w:r w:rsidRPr="009738F6">
        <w:t>de</w:t>
      </w:r>
      <w:r w:rsidR="00647555">
        <w:t xml:space="preserve"> </w:t>
      </w:r>
      <w:r w:rsidRPr="009738F6">
        <w:t>depunere</w:t>
      </w:r>
      <w:r w:rsidR="00647555">
        <w:t xml:space="preserve"> </w:t>
      </w:r>
      <w:r w:rsidRPr="009738F6">
        <w:t>a</w:t>
      </w:r>
      <w:r w:rsidR="00647555">
        <w:t xml:space="preserve"> </w:t>
      </w:r>
      <w:r w:rsidRPr="009738F6">
        <w:t>solicitărilor</w:t>
      </w:r>
      <w:r w:rsidR="00647555">
        <w:t xml:space="preserve"> </w:t>
      </w:r>
      <w:r w:rsidRPr="009738F6">
        <w:t>de</w:t>
      </w:r>
      <w:r w:rsidR="00647555">
        <w:t xml:space="preserve"> </w:t>
      </w:r>
      <w:r w:rsidRPr="009738F6">
        <w:t>finanțare</w:t>
      </w:r>
      <w:r w:rsidR="00647555">
        <w:t xml:space="preserve"> </w:t>
      </w:r>
      <w:r w:rsidRPr="009738F6">
        <w:t>prin</w:t>
      </w:r>
      <w:r w:rsidR="00647555">
        <w:t xml:space="preserve"> </w:t>
      </w:r>
      <w:r w:rsidRPr="009738F6">
        <w:rPr>
          <w:i/>
          <w:iCs/>
        </w:rPr>
        <w:t>Schema</w:t>
      </w:r>
      <w:r w:rsidR="00647555">
        <w:rPr>
          <w:i/>
          <w:iCs/>
        </w:rPr>
        <w:t xml:space="preserve"> </w:t>
      </w:r>
      <w:r w:rsidRPr="009738F6">
        <w:rPr>
          <w:i/>
          <w:iCs/>
        </w:rPr>
        <w:t>de</w:t>
      </w:r>
      <w:r w:rsidR="00647555">
        <w:rPr>
          <w:i/>
          <w:iCs/>
        </w:rPr>
        <w:t xml:space="preserve"> </w:t>
      </w:r>
      <w:r w:rsidRPr="009738F6">
        <w:rPr>
          <w:i/>
          <w:iCs/>
        </w:rPr>
        <w:t>ajutor</w:t>
      </w:r>
      <w:r w:rsidR="00647555">
        <w:rPr>
          <w:i/>
          <w:iCs/>
        </w:rPr>
        <w:t xml:space="preserve"> </w:t>
      </w:r>
      <w:r w:rsidRPr="009738F6">
        <w:rPr>
          <w:i/>
          <w:iCs/>
        </w:rPr>
        <w:t>privind</w:t>
      </w:r>
      <w:r w:rsidR="00647555">
        <w:rPr>
          <w:i/>
          <w:iCs/>
        </w:rPr>
        <w:t xml:space="preserve"> </w:t>
      </w:r>
      <w:r w:rsidRPr="009738F6">
        <w:rPr>
          <w:i/>
          <w:iCs/>
        </w:rPr>
        <w:t>sprijinirea</w:t>
      </w:r>
      <w:r w:rsidR="00647555">
        <w:rPr>
          <w:i/>
          <w:iCs/>
        </w:rPr>
        <w:t xml:space="preserve"> </w:t>
      </w:r>
      <w:r w:rsidRPr="009738F6">
        <w:rPr>
          <w:i/>
          <w:iCs/>
        </w:rPr>
        <w:t>investițiilor</w:t>
      </w:r>
      <w:r w:rsidR="00647555">
        <w:rPr>
          <w:i/>
          <w:iCs/>
        </w:rPr>
        <w:t xml:space="preserve"> </w:t>
      </w:r>
      <w:r w:rsidRPr="009738F6">
        <w:rPr>
          <w:i/>
          <w:iCs/>
        </w:rPr>
        <w:t>în</w:t>
      </w:r>
      <w:r w:rsidR="00647555">
        <w:rPr>
          <w:i/>
          <w:iCs/>
        </w:rPr>
        <w:t xml:space="preserve"> </w:t>
      </w:r>
      <w:r w:rsidRPr="009738F6">
        <w:rPr>
          <w:i/>
          <w:iCs/>
        </w:rPr>
        <w:t>noi</w:t>
      </w:r>
      <w:r w:rsidR="00647555">
        <w:rPr>
          <w:i/>
          <w:iCs/>
        </w:rPr>
        <w:t xml:space="preserve"> </w:t>
      </w:r>
      <w:r w:rsidRPr="009738F6">
        <w:rPr>
          <w:i/>
          <w:iCs/>
        </w:rPr>
        <w:t>capacități</w:t>
      </w:r>
      <w:r w:rsidR="00647555">
        <w:rPr>
          <w:i/>
          <w:iCs/>
        </w:rPr>
        <w:t xml:space="preserve"> </w:t>
      </w:r>
      <w:r w:rsidRPr="009738F6">
        <w:rPr>
          <w:i/>
          <w:iCs/>
        </w:rPr>
        <w:t>de</w:t>
      </w:r>
      <w:r w:rsidR="00647555">
        <w:rPr>
          <w:i/>
          <w:iCs/>
        </w:rPr>
        <w:t xml:space="preserve"> </w:t>
      </w:r>
      <w:r w:rsidRPr="009738F6">
        <w:rPr>
          <w:i/>
          <w:iCs/>
        </w:rPr>
        <w:t>producere</w:t>
      </w:r>
      <w:r w:rsidR="00647555">
        <w:rPr>
          <w:i/>
          <w:iCs/>
        </w:rPr>
        <w:t xml:space="preserve"> </w:t>
      </w:r>
      <w:r w:rsidRPr="009738F6">
        <w:rPr>
          <w:i/>
          <w:iCs/>
        </w:rPr>
        <w:t>a</w:t>
      </w:r>
      <w:r w:rsidR="00647555">
        <w:rPr>
          <w:i/>
          <w:iCs/>
        </w:rPr>
        <w:t xml:space="preserve"> </w:t>
      </w:r>
      <w:r w:rsidRPr="009738F6">
        <w:rPr>
          <w:i/>
          <w:iCs/>
        </w:rPr>
        <w:t>energiei</w:t>
      </w:r>
      <w:r w:rsidR="00647555">
        <w:rPr>
          <w:i/>
          <w:iCs/>
        </w:rPr>
        <w:t xml:space="preserve"> </w:t>
      </w:r>
      <w:r w:rsidRPr="009738F6">
        <w:rPr>
          <w:i/>
          <w:iCs/>
        </w:rPr>
        <w:t>electrice</w:t>
      </w:r>
      <w:r w:rsidR="00647555">
        <w:rPr>
          <w:i/>
          <w:iCs/>
        </w:rPr>
        <w:t xml:space="preserve"> </w:t>
      </w:r>
      <w:r w:rsidRPr="009738F6">
        <w:rPr>
          <w:i/>
          <w:iCs/>
        </w:rPr>
        <w:t>produsă</w:t>
      </w:r>
      <w:r w:rsidR="00647555">
        <w:rPr>
          <w:i/>
          <w:iCs/>
        </w:rPr>
        <w:t xml:space="preserve"> </w:t>
      </w:r>
      <w:r w:rsidRPr="009738F6">
        <w:rPr>
          <w:i/>
          <w:iCs/>
        </w:rPr>
        <w:t>din</w:t>
      </w:r>
      <w:r w:rsidR="00647555">
        <w:rPr>
          <w:i/>
          <w:iCs/>
        </w:rPr>
        <w:t xml:space="preserve"> </w:t>
      </w:r>
      <w:r w:rsidRPr="009738F6">
        <w:rPr>
          <w:i/>
          <w:iCs/>
        </w:rPr>
        <w:t>surse</w:t>
      </w:r>
      <w:r w:rsidR="00647555">
        <w:rPr>
          <w:i/>
          <w:iCs/>
        </w:rPr>
        <w:t xml:space="preserve"> </w:t>
      </w:r>
      <w:r w:rsidRPr="009738F6">
        <w:rPr>
          <w:i/>
          <w:iCs/>
        </w:rPr>
        <w:t>regenerabile</w:t>
      </w:r>
      <w:r w:rsidR="00647555">
        <w:rPr>
          <w:i/>
          <w:iCs/>
        </w:rPr>
        <w:t xml:space="preserve"> </w:t>
      </w:r>
      <w:r w:rsidRPr="009738F6">
        <w:rPr>
          <w:i/>
          <w:iCs/>
        </w:rPr>
        <w:t>pentru</w:t>
      </w:r>
      <w:r w:rsidR="00647555">
        <w:rPr>
          <w:i/>
          <w:iCs/>
        </w:rPr>
        <w:t xml:space="preserve"> </w:t>
      </w:r>
      <w:r w:rsidRPr="009738F6">
        <w:rPr>
          <w:i/>
          <w:iCs/>
        </w:rPr>
        <w:t>autoconsumul</w:t>
      </w:r>
      <w:r w:rsidR="00647555">
        <w:rPr>
          <w:i/>
          <w:iCs/>
        </w:rPr>
        <w:t xml:space="preserve"> </w:t>
      </w:r>
      <w:r w:rsidRPr="009738F6">
        <w:rPr>
          <w:i/>
          <w:iCs/>
        </w:rPr>
        <w:t>întreprinderilor</w:t>
      </w:r>
      <w:r w:rsidR="00647555">
        <w:rPr>
          <w:i/>
          <w:iCs/>
        </w:rPr>
        <w:t xml:space="preserve"> </w:t>
      </w:r>
      <w:r w:rsidRPr="009738F6">
        <w:rPr>
          <w:i/>
          <w:iCs/>
        </w:rPr>
        <w:t>din</w:t>
      </w:r>
      <w:r w:rsidR="00647555">
        <w:rPr>
          <w:i/>
          <w:iCs/>
        </w:rPr>
        <w:t xml:space="preserve"> </w:t>
      </w:r>
      <w:r w:rsidRPr="009738F6">
        <w:rPr>
          <w:i/>
          <w:iCs/>
        </w:rPr>
        <w:t>cadrul</w:t>
      </w:r>
      <w:r w:rsidR="00647555">
        <w:rPr>
          <w:i/>
          <w:iCs/>
        </w:rPr>
        <w:t xml:space="preserve"> </w:t>
      </w:r>
      <w:r w:rsidRPr="009738F6">
        <w:rPr>
          <w:i/>
          <w:iCs/>
        </w:rPr>
        <w:t>sectorului</w:t>
      </w:r>
      <w:r w:rsidR="00647555">
        <w:rPr>
          <w:i/>
          <w:iCs/>
        </w:rPr>
        <w:t xml:space="preserve"> </w:t>
      </w:r>
      <w:r w:rsidRPr="009738F6">
        <w:rPr>
          <w:i/>
          <w:iCs/>
        </w:rPr>
        <w:t>agricol</w:t>
      </w:r>
      <w:r w:rsidR="00647555">
        <w:rPr>
          <w:i/>
          <w:iCs/>
        </w:rPr>
        <w:t xml:space="preserve"> </w:t>
      </w:r>
      <w:r w:rsidRPr="009738F6">
        <w:rPr>
          <w:i/>
          <w:iCs/>
        </w:rPr>
        <w:t>și</w:t>
      </w:r>
      <w:r w:rsidR="00647555">
        <w:rPr>
          <w:i/>
          <w:iCs/>
        </w:rPr>
        <w:t xml:space="preserve"> </w:t>
      </w:r>
      <w:r w:rsidRPr="009738F6">
        <w:rPr>
          <w:i/>
          <w:iCs/>
        </w:rPr>
        <w:t>industriei</w:t>
      </w:r>
      <w:r w:rsidR="00647555">
        <w:rPr>
          <w:i/>
          <w:iCs/>
        </w:rPr>
        <w:t xml:space="preserve"> </w:t>
      </w:r>
      <w:r w:rsidRPr="009738F6">
        <w:rPr>
          <w:i/>
          <w:iCs/>
        </w:rPr>
        <w:t>alimentare.</w:t>
      </w:r>
    </w:p>
    <w:p w14:paraId="36786D21" w14:textId="204C563F" w:rsidR="009738F6" w:rsidRPr="009738F6" w:rsidRDefault="009738F6" w:rsidP="009738F6">
      <w:r w:rsidRPr="009738F6">
        <w:t>Reamintim</w:t>
      </w:r>
      <w:r w:rsidR="00647555">
        <w:t xml:space="preserve"> </w:t>
      </w:r>
      <w:r w:rsidRPr="009738F6">
        <w:t>că</w:t>
      </w:r>
      <w:r w:rsidR="00647555">
        <w:t xml:space="preserve"> </w:t>
      </w:r>
      <w:r w:rsidRPr="009738F6">
        <w:t>apelul</w:t>
      </w:r>
      <w:r w:rsidR="00647555">
        <w:t xml:space="preserve"> </w:t>
      </w:r>
      <w:r w:rsidRPr="009738F6">
        <w:t>de</w:t>
      </w:r>
      <w:r w:rsidR="00647555">
        <w:t xml:space="preserve"> </w:t>
      </w:r>
      <w:r w:rsidRPr="009738F6">
        <w:t>primire</w:t>
      </w:r>
      <w:r w:rsidR="00647555">
        <w:t xml:space="preserve"> </w:t>
      </w:r>
      <w:r w:rsidRPr="009738F6">
        <w:t>a</w:t>
      </w:r>
      <w:r w:rsidR="00647555">
        <w:t xml:space="preserve"> </w:t>
      </w:r>
      <w:r w:rsidRPr="009738F6">
        <w:t>cererilor</w:t>
      </w:r>
      <w:r w:rsidR="00647555">
        <w:t xml:space="preserve"> </w:t>
      </w:r>
      <w:r w:rsidRPr="009738F6">
        <w:t>de</w:t>
      </w:r>
      <w:r w:rsidR="00647555">
        <w:t xml:space="preserve"> </w:t>
      </w:r>
      <w:r w:rsidRPr="009738F6">
        <w:t>finanțare</w:t>
      </w:r>
      <w:r w:rsidR="00647555">
        <w:t xml:space="preserve"> </w:t>
      </w:r>
      <w:r w:rsidRPr="009738F6">
        <w:t>a</w:t>
      </w:r>
      <w:r w:rsidR="00647555">
        <w:t xml:space="preserve"> </w:t>
      </w:r>
      <w:r w:rsidRPr="009738F6">
        <w:t>fost</w:t>
      </w:r>
      <w:r w:rsidR="00647555">
        <w:t xml:space="preserve"> </w:t>
      </w:r>
      <w:r w:rsidRPr="009738F6">
        <w:t>deschis</w:t>
      </w:r>
      <w:r w:rsidR="00647555">
        <w:t xml:space="preserve"> </w:t>
      </w:r>
      <w:r w:rsidRPr="009738F6">
        <w:t>în</w:t>
      </w:r>
      <w:r w:rsidR="00647555">
        <w:t xml:space="preserve"> </w:t>
      </w:r>
      <w:r w:rsidRPr="009738F6">
        <w:t>data</w:t>
      </w:r>
      <w:r w:rsidR="00647555">
        <w:t xml:space="preserve"> </w:t>
      </w:r>
      <w:r w:rsidRPr="009738F6">
        <w:t>de</w:t>
      </w:r>
      <w:r w:rsidR="00647555">
        <w:t xml:space="preserve"> </w:t>
      </w:r>
      <w:r w:rsidRPr="009738F6">
        <w:rPr>
          <w:b/>
          <w:bCs/>
        </w:rPr>
        <w:t>20</w:t>
      </w:r>
      <w:r w:rsidR="00647555">
        <w:rPr>
          <w:b/>
          <w:bCs/>
        </w:rPr>
        <w:t xml:space="preserve"> </w:t>
      </w:r>
      <w:r w:rsidRPr="009738F6">
        <w:rPr>
          <w:b/>
          <w:bCs/>
        </w:rPr>
        <w:t>noiembrie</w:t>
      </w:r>
      <w:r w:rsidR="00647555">
        <w:rPr>
          <w:b/>
          <w:bCs/>
        </w:rPr>
        <w:t xml:space="preserve"> </w:t>
      </w:r>
      <w:r w:rsidRPr="009738F6">
        <w:rPr>
          <w:b/>
          <w:bCs/>
        </w:rPr>
        <w:t>2023</w:t>
      </w:r>
      <w:r w:rsidRPr="009738F6">
        <w:t>,</w:t>
      </w:r>
      <w:r w:rsidR="00647555">
        <w:t xml:space="preserve"> </w:t>
      </w:r>
      <w:r w:rsidRPr="009738F6">
        <w:t>ora</w:t>
      </w:r>
      <w:r w:rsidR="00647555">
        <w:t xml:space="preserve"> </w:t>
      </w:r>
      <w:r w:rsidRPr="009738F6">
        <w:t>08:00,</w:t>
      </w:r>
      <w:r w:rsidR="00647555">
        <w:t xml:space="preserve"> </w:t>
      </w:r>
      <w:r w:rsidRPr="009738F6">
        <w:t>iar</w:t>
      </w:r>
      <w:r w:rsidR="00647555">
        <w:t xml:space="preserve"> </w:t>
      </w:r>
      <w:r w:rsidRPr="009738F6">
        <w:t>termenul</w:t>
      </w:r>
      <w:r w:rsidR="00647555">
        <w:t xml:space="preserve"> </w:t>
      </w:r>
      <w:r w:rsidRPr="009738F6">
        <w:t>limită,</w:t>
      </w:r>
      <w:r w:rsidR="00647555">
        <w:t xml:space="preserve"> </w:t>
      </w:r>
      <w:r w:rsidRPr="009738F6">
        <w:t>comunicat</w:t>
      </w:r>
      <w:r w:rsidR="00647555">
        <w:t xml:space="preserve"> </w:t>
      </w:r>
      <w:r w:rsidRPr="009738F6">
        <w:t>inițial,</w:t>
      </w:r>
      <w:r w:rsidR="00647555">
        <w:t xml:space="preserve"> </w:t>
      </w:r>
      <w:r w:rsidRPr="009738F6">
        <w:t>era</w:t>
      </w:r>
      <w:r w:rsidR="00647555">
        <w:t xml:space="preserve"> </w:t>
      </w:r>
      <w:r w:rsidRPr="009738F6">
        <w:t>15</w:t>
      </w:r>
      <w:r w:rsidR="00647555">
        <w:t xml:space="preserve"> </w:t>
      </w:r>
      <w:r w:rsidRPr="009738F6">
        <w:t>decembrie</w:t>
      </w:r>
      <w:r w:rsidR="00647555">
        <w:t xml:space="preserve"> </w:t>
      </w:r>
      <w:r w:rsidRPr="009738F6">
        <w:t>2023.</w:t>
      </w:r>
    </w:p>
    <w:p w14:paraId="44FF6E7E" w14:textId="09283624" w:rsidR="009738F6" w:rsidRPr="009738F6" w:rsidRDefault="009738F6" w:rsidP="009738F6">
      <w:r w:rsidRPr="009738F6">
        <w:t>Pentru</w:t>
      </w:r>
      <w:r w:rsidR="00647555">
        <w:t xml:space="preserve"> </w:t>
      </w:r>
      <w:r w:rsidRPr="009738F6">
        <w:t>schema</w:t>
      </w:r>
      <w:r w:rsidR="00647555">
        <w:t xml:space="preserve"> </w:t>
      </w:r>
      <w:r w:rsidRPr="009738F6">
        <w:t>de</w:t>
      </w:r>
      <w:r w:rsidR="00647555">
        <w:t xml:space="preserve"> </w:t>
      </w:r>
      <w:r w:rsidRPr="009738F6">
        <w:t>energie</w:t>
      </w:r>
      <w:r w:rsidR="00647555">
        <w:t xml:space="preserve"> </w:t>
      </w:r>
      <w:r w:rsidRPr="009738F6">
        <w:t>se</w:t>
      </w:r>
      <w:r w:rsidR="00647555">
        <w:t xml:space="preserve"> </w:t>
      </w:r>
      <w:r w:rsidRPr="009738F6">
        <w:t>aplică</w:t>
      </w:r>
      <w:r w:rsidR="00647555">
        <w:t xml:space="preserve"> </w:t>
      </w:r>
      <w:r w:rsidRPr="009738F6">
        <w:t>anunț</w:t>
      </w:r>
      <w:r w:rsidR="00647555">
        <w:t xml:space="preserve"> </w:t>
      </w:r>
      <w:r w:rsidRPr="009738F6">
        <w:t>concurențial,</w:t>
      </w:r>
      <w:r w:rsidR="00647555">
        <w:t xml:space="preserve"> </w:t>
      </w:r>
      <w:r w:rsidRPr="009738F6">
        <w:t>astfel</w:t>
      </w:r>
      <w:r w:rsidR="00647555">
        <w:t xml:space="preserve"> </w:t>
      </w:r>
      <w:r w:rsidRPr="009738F6">
        <w:t>încât</w:t>
      </w:r>
      <w:r w:rsidR="00647555">
        <w:t xml:space="preserve"> </w:t>
      </w:r>
      <w:r w:rsidRPr="009738F6">
        <w:t>depunerea</w:t>
      </w:r>
      <w:r w:rsidR="00647555">
        <w:t xml:space="preserve"> </w:t>
      </w:r>
      <w:r w:rsidRPr="009738F6">
        <w:t>propunerilor</w:t>
      </w:r>
      <w:r w:rsidR="00647555">
        <w:t xml:space="preserve"> </w:t>
      </w:r>
      <w:r w:rsidRPr="009738F6">
        <w:t>de</w:t>
      </w:r>
      <w:r w:rsidR="00647555">
        <w:t xml:space="preserve"> </w:t>
      </w:r>
      <w:r w:rsidRPr="009738F6">
        <w:t>proiecte</w:t>
      </w:r>
      <w:r w:rsidR="00647555">
        <w:t xml:space="preserve"> </w:t>
      </w:r>
      <w:r w:rsidRPr="009738F6">
        <w:t>are</w:t>
      </w:r>
      <w:r w:rsidR="00647555">
        <w:t xml:space="preserve"> </w:t>
      </w:r>
      <w:r w:rsidRPr="009738F6">
        <w:t>la</w:t>
      </w:r>
      <w:r w:rsidR="00647555">
        <w:t xml:space="preserve"> </w:t>
      </w:r>
      <w:r w:rsidRPr="009738F6">
        <w:t>bază</w:t>
      </w:r>
      <w:r w:rsidR="00647555">
        <w:t xml:space="preserve"> </w:t>
      </w:r>
      <w:r w:rsidRPr="009738F6">
        <w:t>procedura</w:t>
      </w:r>
      <w:r w:rsidR="00647555">
        <w:t xml:space="preserve"> </w:t>
      </w:r>
      <w:r w:rsidRPr="009738F6">
        <w:t>de</w:t>
      </w:r>
      <w:r w:rsidR="00647555">
        <w:t xml:space="preserve"> </w:t>
      </w:r>
      <w:r w:rsidRPr="009738F6">
        <w:t>ofertare</w:t>
      </w:r>
      <w:r w:rsidR="00647555">
        <w:t xml:space="preserve"> </w:t>
      </w:r>
      <w:r w:rsidRPr="009738F6">
        <w:t>concurențială</w:t>
      </w:r>
      <w:r w:rsidR="00647555">
        <w:t xml:space="preserve"> </w:t>
      </w:r>
      <w:r w:rsidRPr="009738F6">
        <w:t>și</w:t>
      </w:r>
      <w:r w:rsidR="00647555">
        <w:t xml:space="preserve"> </w:t>
      </w:r>
      <w:r w:rsidRPr="009738F6">
        <w:t>vor</w:t>
      </w:r>
      <w:r w:rsidR="00647555">
        <w:t xml:space="preserve"> </w:t>
      </w:r>
      <w:r w:rsidRPr="009738F6">
        <w:t>fi</w:t>
      </w:r>
      <w:r w:rsidR="00647555">
        <w:t xml:space="preserve"> </w:t>
      </w:r>
      <w:r w:rsidRPr="009738F6">
        <w:t>depuse</w:t>
      </w:r>
      <w:r w:rsidR="00647555">
        <w:t xml:space="preserve"> </w:t>
      </w:r>
      <w:r w:rsidRPr="009738F6">
        <w:t>și</w:t>
      </w:r>
      <w:r w:rsidR="00647555">
        <w:t xml:space="preserve"> </w:t>
      </w:r>
      <w:r w:rsidRPr="009738F6">
        <w:t>evaluate</w:t>
      </w:r>
      <w:r w:rsidR="00647555">
        <w:t xml:space="preserve"> </w:t>
      </w:r>
      <w:r w:rsidRPr="009738F6">
        <w:t>conform</w:t>
      </w:r>
      <w:r w:rsidR="00647555">
        <w:t xml:space="preserve"> </w:t>
      </w:r>
      <w:r w:rsidRPr="009738F6">
        <w:t>procedurii</w:t>
      </w:r>
      <w:r w:rsidR="00647555">
        <w:t xml:space="preserve"> </w:t>
      </w:r>
      <w:r w:rsidRPr="009738F6">
        <w:t>competitive</w:t>
      </w:r>
      <w:r w:rsidR="00647555">
        <w:t xml:space="preserve"> </w:t>
      </w:r>
      <w:r w:rsidRPr="009738F6">
        <w:t>pe</w:t>
      </w:r>
      <w:r w:rsidR="00647555">
        <w:t xml:space="preserve"> </w:t>
      </w:r>
      <w:r w:rsidRPr="009738F6">
        <w:t>baza</w:t>
      </w:r>
      <w:r w:rsidR="00647555">
        <w:t xml:space="preserve"> </w:t>
      </w:r>
      <w:r w:rsidRPr="009738F6">
        <w:t>punctajului</w:t>
      </w:r>
      <w:r w:rsidR="00647555">
        <w:t xml:space="preserve"> </w:t>
      </w:r>
      <w:r w:rsidRPr="009738F6">
        <w:t>obținut</w:t>
      </w:r>
      <w:r w:rsidR="00647555">
        <w:t xml:space="preserve"> </w:t>
      </w:r>
      <w:r w:rsidRPr="009738F6">
        <w:t>după</w:t>
      </w:r>
      <w:r w:rsidR="00647555">
        <w:t xml:space="preserve"> </w:t>
      </w:r>
      <w:r w:rsidRPr="009738F6">
        <w:t>încheierea</w:t>
      </w:r>
      <w:r w:rsidR="00647555">
        <w:t xml:space="preserve"> </w:t>
      </w:r>
      <w:r w:rsidRPr="009738F6">
        <w:t>sesiunii</w:t>
      </w:r>
      <w:r w:rsidR="00647555">
        <w:t xml:space="preserve"> </w:t>
      </w:r>
      <w:r w:rsidRPr="009738F6">
        <w:t>de</w:t>
      </w:r>
      <w:r w:rsidR="00647555">
        <w:t xml:space="preserve"> </w:t>
      </w:r>
      <w:r w:rsidRPr="009738F6">
        <w:t>depunere.</w:t>
      </w:r>
    </w:p>
    <w:p w14:paraId="163EBA02" w14:textId="7D92B4C8" w:rsidR="009738F6" w:rsidRPr="009738F6" w:rsidRDefault="009738F6" w:rsidP="009738F6">
      <w:r w:rsidRPr="009738F6">
        <w:t>Finanțarea</w:t>
      </w:r>
      <w:r w:rsidR="00647555">
        <w:t xml:space="preserve"> </w:t>
      </w:r>
      <w:r w:rsidRPr="009738F6">
        <w:t>pentru</w:t>
      </w:r>
      <w:r w:rsidR="00647555">
        <w:t xml:space="preserve"> </w:t>
      </w:r>
      <w:r w:rsidRPr="009738F6">
        <w:t>Schema</w:t>
      </w:r>
      <w:r w:rsidR="00647555">
        <w:t xml:space="preserve"> </w:t>
      </w:r>
      <w:r w:rsidRPr="009738F6">
        <w:t>de</w:t>
      </w:r>
      <w:r w:rsidR="00647555">
        <w:t xml:space="preserve"> </w:t>
      </w:r>
      <w:r w:rsidRPr="009738F6">
        <w:t>energie</w:t>
      </w:r>
      <w:r w:rsidR="00647555">
        <w:t xml:space="preserve"> </w:t>
      </w:r>
      <w:r w:rsidRPr="009738F6">
        <w:t>este</w:t>
      </w:r>
      <w:r w:rsidR="00647555">
        <w:t xml:space="preserve"> </w:t>
      </w:r>
      <w:r w:rsidRPr="009738F6">
        <w:t>asigurată</w:t>
      </w:r>
      <w:r w:rsidR="00647555">
        <w:t xml:space="preserve"> </w:t>
      </w:r>
      <w:r w:rsidRPr="009738F6">
        <w:t>din</w:t>
      </w:r>
      <w:r w:rsidR="00647555">
        <w:t xml:space="preserve"> </w:t>
      </w:r>
      <w:r w:rsidRPr="009738F6">
        <w:t>Fondul</w:t>
      </w:r>
      <w:r w:rsidR="00647555">
        <w:t xml:space="preserve"> </w:t>
      </w:r>
      <w:r w:rsidRPr="009738F6">
        <w:t>pentru</w:t>
      </w:r>
      <w:r w:rsidR="00647555">
        <w:t xml:space="preserve"> </w:t>
      </w:r>
      <w:r w:rsidRPr="009738F6">
        <w:t>modernizare,</w:t>
      </w:r>
      <w:r w:rsidR="00647555">
        <w:t xml:space="preserve"> </w:t>
      </w:r>
      <w:r w:rsidRPr="009738F6">
        <w:t>gestionat</w:t>
      </w:r>
      <w:r w:rsidR="00647555">
        <w:t xml:space="preserve"> </w:t>
      </w:r>
      <w:r w:rsidRPr="009738F6">
        <w:t>de</w:t>
      </w:r>
      <w:r w:rsidR="00647555">
        <w:t xml:space="preserve"> </w:t>
      </w:r>
      <w:r w:rsidRPr="009738F6">
        <w:t>Ministerul</w:t>
      </w:r>
      <w:r w:rsidR="00647555">
        <w:t xml:space="preserve"> </w:t>
      </w:r>
      <w:r w:rsidRPr="009738F6">
        <w:t>Energiei,</w:t>
      </w:r>
      <w:r w:rsidR="00647555">
        <w:t xml:space="preserve"> </w:t>
      </w:r>
      <w:r w:rsidRPr="009738F6">
        <w:t>administratorul</w:t>
      </w:r>
      <w:r w:rsidR="00647555">
        <w:t xml:space="preserve"> </w:t>
      </w:r>
      <w:r w:rsidRPr="009738F6">
        <w:t>schemei</w:t>
      </w:r>
      <w:r w:rsidR="00647555">
        <w:t xml:space="preserve"> </w:t>
      </w:r>
      <w:r w:rsidRPr="009738F6">
        <w:t>de</w:t>
      </w:r>
      <w:r w:rsidR="00647555">
        <w:t xml:space="preserve"> </w:t>
      </w:r>
      <w:r w:rsidRPr="009738F6">
        <w:t>ajutor</w:t>
      </w:r>
      <w:r w:rsidR="00647555">
        <w:t xml:space="preserve"> </w:t>
      </w:r>
      <w:r w:rsidRPr="009738F6">
        <w:t>de</w:t>
      </w:r>
      <w:r w:rsidR="00647555">
        <w:t xml:space="preserve"> </w:t>
      </w:r>
      <w:r w:rsidRPr="009738F6">
        <w:t>stat</w:t>
      </w:r>
      <w:r w:rsidR="00647555">
        <w:t xml:space="preserve"> </w:t>
      </w:r>
      <w:r w:rsidRPr="009738F6">
        <w:t>fiind</w:t>
      </w:r>
      <w:r w:rsidR="00647555">
        <w:t xml:space="preserve"> </w:t>
      </w:r>
      <w:r w:rsidRPr="009738F6">
        <w:t>Ministerul</w:t>
      </w:r>
      <w:r w:rsidR="00647555">
        <w:t xml:space="preserve"> </w:t>
      </w:r>
      <w:r w:rsidRPr="009738F6">
        <w:t>Agriculturii</w:t>
      </w:r>
      <w:r w:rsidR="00647555">
        <w:t xml:space="preserve"> </w:t>
      </w:r>
      <w:r w:rsidRPr="009738F6">
        <w:t>și</w:t>
      </w:r>
      <w:r w:rsidR="00647555">
        <w:t xml:space="preserve"> </w:t>
      </w:r>
      <w:r w:rsidRPr="009738F6">
        <w:t>Dezvoltării</w:t>
      </w:r>
      <w:r w:rsidR="00647555">
        <w:t xml:space="preserve"> </w:t>
      </w:r>
      <w:r w:rsidRPr="009738F6">
        <w:t>Rurale,</w:t>
      </w:r>
      <w:r w:rsidR="00647555">
        <w:t xml:space="preserve"> </w:t>
      </w:r>
      <w:r w:rsidRPr="009738F6">
        <w:t>prin</w:t>
      </w:r>
      <w:r w:rsidR="00647555">
        <w:t xml:space="preserve"> </w:t>
      </w:r>
      <w:r w:rsidRPr="009738F6">
        <w:t>Agenția</w:t>
      </w:r>
      <w:r w:rsidR="00647555">
        <w:t xml:space="preserve"> </w:t>
      </w:r>
      <w:r w:rsidRPr="009738F6">
        <w:t>pentru</w:t>
      </w:r>
      <w:r w:rsidR="00647555">
        <w:t xml:space="preserve"> </w:t>
      </w:r>
      <w:r w:rsidRPr="009738F6">
        <w:t>Finanțarea</w:t>
      </w:r>
      <w:r w:rsidR="00647555">
        <w:t xml:space="preserve"> </w:t>
      </w:r>
      <w:r w:rsidRPr="009738F6">
        <w:t>Investițiilor</w:t>
      </w:r>
      <w:r w:rsidR="00647555">
        <w:t xml:space="preserve"> </w:t>
      </w:r>
      <w:r w:rsidRPr="009738F6">
        <w:t>Rurale</w:t>
      </w:r>
      <w:r w:rsidR="00647555">
        <w:t xml:space="preserve"> </w:t>
      </w:r>
      <w:r w:rsidRPr="009738F6">
        <w:t>(AFIR).</w:t>
      </w:r>
    </w:p>
    <w:p w14:paraId="7F729738" w14:textId="77F3FC6A" w:rsidR="009738F6" w:rsidRPr="009738F6" w:rsidRDefault="009738F6" w:rsidP="009738F6">
      <w:r w:rsidRPr="009738F6">
        <w:rPr>
          <w:b/>
          <w:bCs/>
        </w:rPr>
        <w:t>Alocarea</w:t>
      </w:r>
      <w:r w:rsidR="00647555">
        <w:rPr>
          <w:b/>
          <w:bCs/>
        </w:rPr>
        <w:t xml:space="preserve"> </w:t>
      </w:r>
      <w:r w:rsidRPr="009738F6">
        <w:rPr>
          <w:b/>
          <w:bCs/>
        </w:rPr>
        <w:t>stabilită</w:t>
      </w:r>
      <w:r w:rsidR="00647555">
        <w:t xml:space="preserve"> </w:t>
      </w:r>
      <w:r w:rsidRPr="009738F6">
        <w:t>prin</w:t>
      </w:r>
      <w:r w:rsidR="00647555">
        <w:rPr>
          <w:b/>
          <w:bCs/>
        </w:rPr>
        <w:t xml:space="preserve"> </w:t>
      </w:r>
      <w:r w:rsidRPr="009738F6">
        <w:rPr>
          <w:b/>
          <w:bCs/>
        </w:rPr>
        <w:t>schema</w:t>
      </w:r>
      <w:r w:rsidR="00647555">
        <w:rPr>
          <w:b/>
          <w:bCs/>
        </w:rPr>
        <w:t xml:space="preserve"> </w:t>
      </w:r>
      <w:r w:rsidRPr="009738F6">
        <w:rPr>
          <w:b/>
          <w:bCs/>
        </w:rPr>
        <w:t>de</w:t>
      </w:r>
      <w:r w:rsidR="00647555">
        <w:rPr>
          <w:b/>
          <w:bCs/>
        </w:rPr>
        <w:t xml:space="preserve"> </w:t>
      </w:r>
      <w:r w:rsidRPr="009738F6">
        <w:rPr>
          <w:b/>
          <w:bCs/>
        </w:rPr>
        <w:t>energie</w:t>
      </w:r>
      <w:r w:rsidR="00647555">
        <w:rPr>
          <w:b/>
          <w:bCs/>
        </w:rPr>
        <w:t xml:space="preserve"> </w:t>
      </w:r>
      <w:r w:rsidRPr="009738F6">
        <w:t>pentru</w:t>
      </w:r>
      <w:r w:rsidR="00647555">
        <w:t xml:space="preserve"> </w:t>
      </w:r>
      <w:r w:rsidRPr="009738F6">
        <w:t>sesiunea</w:t>
      </w:r>
      <w:r w:rsidR="00647555">
        <w:t xml:space="preserve"> </w:t>
      </w:r>
      <w:r w:rsidRPr="009738F6">
        <w:t>în</w:t>
      </w:r>
      <w:r w:rsidR="00647555">
        <w:t xml:space="preserve"> </w:t>
      </w:r>
      <w:r w:rsidRPr="009738F6">
        <w:t>curs</w:t>
      </w:r>
      <w:r w:rsidR="00647555">
        <w:t xml:space="preserve"> </w:t>
      </w:r>
      <w:r w:rsidRPr="009738F6">
        <w:t>este</w:t>
      </w:r>
      <w:r w:rsidR="00647555">
        <w:t xml:space="preserve"> </w:t>
      </w:r>
      <w:r w:rsidRPr="009738F6">
        <w:t>de</w:t>
      </w:r>
      <w:r w:rsidR="00647555">
        <w:t xml:space="preserve"> </w:t>
      </w:r>
      <w:r w:rsidRPr="009738F6">
        <w:rPr>
          <w:b/>
          <w:bCs/>
        </w:rPr>
        <w:t>150</w:t>
      </w:r>
      <w:r w:rsidR="00647555">
        <w:rPr>
          <w:b/>
          <w:bCs/>
        </w:rPr>
        <w:t xml:space="preserve"> </w:t>
      </w:r>
      <w:r w:rsidRPr="009738F6">
        <w:rPr>
          <w:b/>
          <w:bCs/>
        </w:rPr>
        <w:t>de</w:t>
      </w:r>
      <w:r w:rsidR="00647555">
        <w:rPr>
          <w:b/>
          <w:bCs/>
        </w:rPr>
        <w:t xml:space="preserve"> </w:t>
      </w:r>
      <w:r w:rsidRPr="009738F6">
        <w:rPr>
          <w:b/>
          <w:bCs/>
        </w:rPr>
        <w:t>milioane</w:t>
      </w:r>
      <w:r w:rsidR="00647555">
        <w:rPr>
          <w:b/>
          <w:bCs/>
        </w:rPr>
        <w:t xml:space="preserve"> </w:t>
      </w:r>
      <w:r w:rsidRPr="009738F6">
        <w:rPr>
          <w:b/>
          <w:bCs/>
        </w:rPr>
        <w:t>de</w:t>
      </w:r>
      <w:r w:rsidR="00647555">
        <w:rPr>
          <w:b/>
          <w:bCs/>
        </w:rPr>
        <w:t xml:space="preserve"> </w:t>
      </w:r>
      <w:r w:rsidRPr="009738F6">
        <w:rPr>
          <w:b/>
          <w:bCs/>
        </w:rPr>
        <w:t>euro</w:t>
      </w:r>
      <w:r w:rsidRPr="009738F6">
        <w:t>,</w:t>
      </w:r>
      <w:r w:rsidR="00647555">
        <w:t xml:space="preserve"> </w:t>
      </w:r>
      <w:r w:rsidRPr="009738F6">
        <w:t>împărțită</w:t>
      </w:r>
      <w:r w:rsidR="00647555">
        <w:t xml:space="preserve"> </w:t>
      </w:r>
      <w:r w:rsidRPr="009738F6">
        <w:t>în</w:t>
      </w:r>
      <w:r w:rsidR="00647555">
        <w:t xml:space="preserve"> </w:t>
      </w:r>
      <w:r w:rsidRPr="009738F6">
        <w:t>funcție</w:t>
      </w:r>
      <w:r w:rsidR="00647555">
        <w:t xml:space="preserve"> </w:t>
      </w:r>
      <w:r w:rsidRPr="009738F6">
        <w:t>de</w:t>
      </w:r>
      <w:r w:rsidR="00647555">
        <w:t xml:space="preserve"> </w:t>
      </w:r>
      <w:r w:rsidRPr="009738F6">
        <w:t>capacitățile</w:t>
      </w:r>
      <w:r w:rsidR="00647555">
        <w:t xml:space="preserve"> </w:t>
      </w:r>
      <w:r w:rsidRPr="009738F6">
        <w:t>instalate</w:t>
      </w:r>
      <w:r w:rsidR="00647555">
        <w:t xml:space="preserve"> </w:t>
      </w:r>
      <w:r w:rsidRPr="009738F6">
        <w:t>la</w:t>
      </w:r>
      <w:r w:rsidR="00647555">
        <w:t xml:space="preserve"> </w:t>
      </w:r>
      <w:r w:rsidRPr="009738F6">
        <w:t>nivelul</w:t>
      </w:r>
      <w:r w:rsidR="00647555">
        <w:t xml:space="preserve"> </w:t>
      </w:r>
      <w:r w:rsidRPr="009738F6">
        <w:t>întreprinderii.</w:t>
      </w:r>
      <w:r w:rsidR="00647555">
        <w:t xml:space="preserve"> </w:t>
      </w:r>
      <w:r w:rsidRPr="009738F6">
        <w:t>Astfel,</w:t>
      </w:r>
      <w:r w:rsidR="00647555">
        <w:t xml:space="preserve"> </w:t>
      </w:r>
      <w:r w:rsidRPr="009738F6">
        <w:t>sunt</w:t>
      </w:r>
      <w:r w:rsidR="00647555">
        <w:t xml:space="preserve"> </w:t>
      </w:r>
      <w:r w:rsidRPr="009738F6">
        <w:t>alocați</w:t>
      </w:r>
      <w:r w:rsidR="00647555">
        <w:t xml:space="preserve"> </w:t>
      </w:r>
      <w:r w:rsidRPr="009738F6">
        <w:rPr>
          <w:b/>
          <w:bCs/>
        </w:rPr>
        <w:t>100</w:t>
      </w:r>
      <w:r w:rsidR="00647555">
        <w:rPr>
          <w:b/>
          <w:bCs/>
        </w:rPr>
        <w:t xml:space="preserve"> </w:t>
      </w:r>
      <w:r w:rsidRPr="009738F6">
        <w:rPr>
          <w:b/>
          <w:bCs/>
        </w:rPr>
        <w:t>de</w:t>
      </w:r>
      <w:r w:rsidR="00647555">
        <w:rPr>
          <w:b/>
          <w:bCs/>
        </w:rPr>
        <w:t xml:space="preserve"> </w:t>
      </w:r>
      <w:r w:rsidRPr="009738F6">
        <w:rPr>
          <w:b/>
          <w:bCs/>
        </w:rPr>
        <w:t>milioane</w:t>
      </w:r>
      <w:r w:rsidR="00647555">
        <w:rPr>
          <w:b/>
          <w:bCs/>
        </w:rPr>
        <w:t xml:space="preserve"> </w:t>
      </w:r>
      <w:r w:rsidRPr="009738F6">
        <w:rPr>
          <w:b/>
          <w:bCs/>
        </w:rPr>
        <w:t>de</w:t>
      </w:r>
      <w:r w:rsidR="00647555">
        <w:rPr>
          <w:b/>
          <w:bCs/>
        </w:rPr>
        <w:t xml:space="preserve"> </w:t>
      </w:r>
      <w:r w:rsidRPr="009738F6">
        <w:rPr>
          <w:b/>
          <w:bCs/>
        </w:rPr>
        <w:t>euro</w:t>
      </w:r>
      <w:r w:rsidR="00647555">
        <w:t xml:space="preserve"> </w:t>
      </w:r>
      <w:r w:rsidRPr="009738F6">
        <w:t>pentru</w:t>
      </w:r>
      <w:r w:rsidR="00647555">
        <w:t xml:space="preserve"> </w:t>
      </w:r>
      <w:r w:rsidRPr="009738F6">
        <w:rPr>
          <w:b/>
          <w:bCs/>
        </w:rPr>
        <w:t>capacități</w:t>
      </w:r>
      <w:r w:rsidR="00647555">
        <w:rPr>
          <w:b/>
          <w:bCs/>
        </w:rPr>
        <w:t xml:space="preserve"> </w:t>
      </w:r>
      <w:r w:rsidRPr="009738F6">
        <w:rPr>
          <w:b/>
          <w:bCs/>
        </w:rPr>
        <w:t>instalate</w:t>
      </w:r>
      <w:r w:rsidR="00647555">
        <w:rPr>
          <w:b/>
          <w:bCs/>
        </w:rPr>
        <w:t xml:space="preserve"> </w:t>
      </w:r>
      <w:r w:rsidRPr="009738F6">
        <w:rPr>
          <w:b/>
          <w:bCs/>
        </w:rPr>
        <w:t>mai</w:t>
      </w:r>
      <w:r w:rsidR="00647555">
        <w:rPr>
          <w:b/>
          <w:bCs/>
        </w:rPr>
        <w:t xml:space="preserve"> </w:t>
      </w:r>
      <w:r w:rsidRPr="009738F6">
        <w:rPr>
          <w:b/>
          <w:bCs/>
        </w:rPr>
        <w:t>mici</w:t>
      </w:r>
      <w:r w:rsidR="00647555">
        <w:rPr>
          <w:b/>
          <w:bCs/>
        </w:rPr>
        <w:t xml:space="preserve"> </w:t>
      </w:r>
      <w:r w:rsidRPr="009738F6">
        <w:rPr>
          <w:b/>
          <w:bCs/>
        </w:rPr>
        <w:t>de</w:t>
      </w:r>
      <w:r w:rsidR="00647555">
        <w:rPr>
          <w:b/>
          <w:bCs/>
        </w:rPr>
        <w:t xml:space="preserve"> </w:t>
      </w:r>
      <w:r w:rsidRPr="009738F6">
        <w:rPr>
          <w:b/>
          <w:bCs/>
        </w:rPr>
        <w:t>1</w:t>
      </w:r>
      <w:r w:rsidR="00647555">
        <w:rPr>
          <w:b/>
          <w:bCs/>
        </w:rPr>
        <w:t xml:space="preserve"> </w:t>
      </w:r>
      <w:r w:rsidRPr="009738F6">
        <w:rPr>
          <w:b/>
          <w:bCs/>
        </w:rPr>
        <w:t>Megawatt</w:t>
      </w:r>
      <w:r w:rsidR="00647555">
        <w:rPr>
          <w:b/>
          <w:bCs/>
        </w:rPr>
        <w:t xml:space="preserve"> </w:t>
      </w:r>
      <w:r w:rsidRPr="009738F6">
        <w:rPr>
          <w:b/>
          <w:bCs/>
        </w:rPr>
        <w:t>(MW)</w:t>
      </w:r>
      <w:r w:rsidRPr="009738F6">
        <w:t>,</w:t>
      </w:r>
      <w:r w:rsidR="00647555">
        <w:t xml:space="preserve"> </w:t>
      </w:r>
      <w:r w:rsidRPr="009738F6">
        <w:t>din</w:t>
      </w:r>
      <w:r w:rsidR="00647555">
        <w:t xml:space="preserve"> </w:t>
      </w:r>
      <w:r w:rsidRPr="009738F6">
        <w:t>care</w:t>
      </w:r>
      <w:r w:rsidR="00647555">
        <w:t xml:space="preserve"> </w:t>
      </w:r>
      <w:r w:rsidRPr="009738F6">
        <w:t>10</w:t>
      </w:r>
      <w:r w:rsidR="00647555">
        <w:t xml:space="preserve"> </w:t>
      </w:r>
      <w:r w:rsidRPr="009738F6">
        <w:t>milioane</w:t>
      </w:r>
      <w:r w:rsidR="00647555">
        <w:t xml:space="preserve"> </w:t>
      </w:r>
      <w:r w:rsidRPr="009738F6">
        <w:t>de</w:t>
      </w:r>
      <w:r w:rsidR="00647555">
        <w:t xml:space="preserve"> </w:t>
      </w:r>
      <w:r w:rsidRPr="009738F6">
        <w:t>euro</w:t>
      </w:r>
      <w:r w:rsidR="00647555">
        <w:t xml:space="preserve"> </w:t>
      </w:r>
      <w:r w:rsidRPr="009738F6">
        <w:t>pentru</w:t>
      </w:r>
      <w:r w:rsidR="00647555">
        <w:t xml:space="preserve"> </w:t>
      </w:r>
      <w:r w:rsidRPr="009738F6">
        <w:t>energie</w:t>
      </w:r>
      <w:r w:rsidR="00647555">
        <w:t xml:space="preserve"> </w:t>
      </w:r>
      <w:r w:rsidRPr="009738F6">
        <w:t>eoliană</w:t>
      </w:r>
      <w:r w:rsidR="00647555">
        <w:t xml:space="preserve"> </w:t>
      </w:r>
      <w:r w:rsidRPr="009738F6">
        <w:t>și</w:t>
      </w:r>
      <w:r w:rsidR="00647555">
        <w:t xml:space="preserve"> </w:t>
      </w:r>
      <w:r w:rsidRPr="009738F6">
        <w:t>90</w:t>
      </w:r>
      <w:r w:rsidR="00647555">
        <w:t xml:space="preserve"> </w:t>
      </w:r>
      <w:r w:rsidRPr="009738F6">
        <w:t>de</w:t>
      </w:r>
      <w:r w:rsidR="00647555">
        <w:t xml:space="preserve"> </w:t>
      </w:r>
      <w:r w:rsidRPr="009738F6">
        <w:t>milioane</w:t>
      </w:r>
      <w:r w:rsidR="00647555">
        <w:t xml:space="preserve"> </w:t>
      </w:r>
      <w:r w:rsidRPr="009738F6">
        <w:t>de</w:t>
      </w:r>
      <w:r w:rsidR="00647555">
        <w:t xml:space="preserve"> </w:t>
      </w:r>
      <w:r w:rsidRPr="009738F6">
        <w:t>euro</w:t>
      </w:r>
      <w:r w:rsidR="00647555">
        <w:t xml:space="preserve"> </w:t>
      </w:r>
      <w:r w:rsidRPr="009738F6">
        <w:t>pentru</w:t>
      </w:r>
      <w:r w:rsidR="00647555">
        <w:t xml:space="preserve"> </w:t>
      </w:r>
      <w:r w:rsidRPr="009738F6">
        <w:t>energie</w:t>
      </w:r>
      <w:r w:rsidR="00647555">
        <w:t xml:space="preserve"> </w:t>
      </w:r>
      <w:r w:rsidRPr="009738F6">
        <w:t>solară.</w:t>
      </w:r>
      <w:r w:rsidR="00647555">
        <w:t xml:space="preserve"> </w:t>
      </w:r>
      <w:r w:rsidRPr="009738F6">
        <w:t>Pentru</w:t>
      </w:r>
      <w:r w:rsidR="00647555">
        <w:t xml:space="preserve"> </w:t>
      </w:r>
      <w:r w:rsidRPr="009738F6">
        <w:rPr>
          <w:b/>
          <w:bCs/>
        </w:rPr>
        <w:t>capacități</w:t>
      </w:r>
      <w:r w:rsidR="00647555">
        <w:rPr>
          <w:b/>
          <w:bCs/>
        </w:rPr>
        <w:t xml:space="preserve"> </w:t>
      </w:r>
      <w:r w:rsidRPr="009738F6">
        <w:rPr>
          <w:b/>
          <w:bCs/>
        </w:rPr>
        <w:t>instalate</w:t>
      </w:r>
      <w:r w:rsidR="00647555">
        <w:rPr>
          <w:b/>
          <w:bCs/>
        </w:rPr>
        <w:t xml:space="preserve"> </w:t>
      </w:r>
      <w:r w:rsidRPr="009738F6">
        <w:rPr>
          <w:b/>
          <w:bCs/>
        </w:rPr>
        <w:t>mai</w:t>
      </w:r>
      <w:r w:rsidR="00647555">
        <w:rPr>
          <w:b/>
          <w:bCs/>
        </w:rPr>
        <w:t xml:space="preserve"> </w:t>
      </w:r>
      <w:r w:rsidRPr="009738F6">
        <w:rPr>
          <w:b/>
          <w:bCs/>
        </w:rPr>
        <w:t>mari</w:t>
      </w:r>
      <w:r w:rsidR="00647555">
        <w:rPr>
          <w:b/>
          <w:bCs/>
        </w:rPr>
        <w:t xml:space="preserve"> </w:t>
      </w:r>
      <w:r w:rsidRPr="009738F6">
        <w:rPr>
          <w:b/>
          <w:bCs/>
        </w:rPr>
        <w:t>de</w:t>
      </w:r>
      <w:r w:rsidR="00647555">
        <w:rPr>
          <w:b/>
          <w:bCs/>
        </w:rPr>
        <w:t xml:space="preserve"> </w:t>
      </w:r>
      <w:r w:rsidRPr="009738F6">
        <w:rPr>
          <w:b/>
          <w:bCs/>
        </w:rPr>
        <w:t>1MW</w:t>
      </w:r>
      <w:r w:rsidR="00647555">
        <w:rPr>
          <w:b/>
          <w:bCs/>
        </w:rPr>
        <w:t xml:space="preserve"> </w:t>
      </w:r>
      <w:r w:rsidRPr="009738F6">
        <w:rPr>
          <w:b/>
          <w:bCs/>
        </w:rPr>
        <w:t>alocarea</w:t>
      </w:r>
      <w:r w:rsidR="00647555">
        <w:rPr>
          <w:b/>
          <w:bCs/>
        </w:rPr>
        <w:t xml:space="preserve"> </w:t>
      </w:r>
      <w:r w:rsidRPr="009738F6">
        <w:rPr>
          <w:b/>
          <w:bCs/>
        </w:rPr>
        <w:t>totală</w:t>
      </w:r>
      <w:r w:rsidR="00647555">
        <w:rPr>
          <w:b/>
          <w:bCs/>
        </w:rPr>
        <w:t xml:space="preserve"> </w:t>
      </w:r>
      <w:r w:rsidRPr="009738F6">
        <w:t>este</w:t>
      </w:r>
      <w:r w:rsidR="00647555">
        <w:t xml:space="preserve"> </w:t>
      </w:r>
      <w:r w:rsidRPr="009738F6">
        <w:t>de</w:t>
      </w:r>
      <w:r w:rsidR="00647555">
        <w:t xml:space="preserve"> </w:t>
      </w:r>
      <w:r w:rsidRPr="009738F6">
        <w:rPr>
          <w:b/>
          <w:bCs/>
        </w:rPr>
        <w:t>50</w:t>
      </w:r>
      <w:r w:rsidR="00647555">
        <w:rPr>
          <w:b/>
          <w:bCs/>
        </w:rPr>
        <w:t xml:space="preserve"> </w:t>
      </w:r>
      <w:r w:rsidRPr="009738F6">
        <w:rPr>
          <w:b/>
          <w:bCs/>
        </w:rPr>
        <w:t>de</w:t>
      </w:r>
      <w:r w:rsidR="00647555">
        <w:rPr>
          <w:b/>
          <w:bCs/>
        </w:rPr>
        <w:t xml:space="preserve"> </w:t>
      </w:r>
      <w:r w:rsidRPr="009738F6">
        <w:rPr>
          <w:b/>
          <w:bCs/>
        </w:rPr>
        <w:t>milioane</w:t>
      </w:r>
      <w:r w:rsidR="00647555">
        <w:rPr>
          <w:b/>
          <w:bCs/>
        </w:rPr>
        <w:t xml:space="preserve"> </w:t>
      </w:r>
      <w:r w:rsidRPr="009738F6">
        <w:rPr>
          <w:b/>
          <w:bCs/>
        </w:rPr>
        <w:t>de</w:t>
      </w:r>
      <w:r w:rsidR="00647555">
        <w:rPr>
          <w:b/>
          <w:bCs/>
        </w:rPr>
        <w:t xml:space="preserve"> </w:t>
      </w:r>
      <w:r w:rsidRPr="009738F6">
        <w:rPr>
          <w:b/>
          <w:bCs/>
        </w:rPr>
        <w:t>euro</w:t>
      </w:r>
      <w:r w:rsidRPr="009738F6">
        <w:t>,</w:t>
      </w:r>
      <w:r w:rsidR="00647555">
        <w:t xml:space="preserve"> </w:t>
      </w:r>
      <w:r w:rsidRPr="009738F6">
        <w:t>din</w:t>
      </w:r>
      <w:r w:rsidR="00647555">
        <w:t xml:space="preserve"> </w:t>
      </w:r>
      <w:r w:rsidRPr="009738F6">
        <w:t>care</w:t>
      </w:r>
      <w:r w:rsidR="00647555">
        <w:t xml:space="preserve"> </w:t>
      </w:r>
      <w:r w:rsidRPr="009738F6">
        <w:t>pentru</w:t>
      </w:r>
      <w:r w:rsidR="00647555">
        <w:t xml:space="preserve"> </w:t>
      </w:r>
      <w:r w:rsidRPr="009738F6">
        <w:t>energie</w:t>
      </w:r>
      <w:r w:rsidR="00647555">
        <w:t xml:space="preserve"> </w:t>
      </w:r>
      <w:r w:rsidRPr="009738F6">
        <w:t>eoliană</w:t>
      </w:r>
      <w:r w:rsidR="00647555">
        <w:t xml:space="preserve"> </w:t>
      </w:r>
      <w:r w:rsidRPr="009738F6">
        <w:t>alocarea</w:t>
      </w:r>
      <w:r w:rsidR="00647555">
        <w:t xml:space="preserve"> </w:t>
      </w:r>
      <w:r w:rsidRPr="009738F6">
        <w:t>este</w:t>
      </w:r>
      <w:r w:rsidR="00647555">
        <w:t xml:space="preserve"> </w:t>
      </w:r>
      <w:r w:rsidRPr="009738F6">
        <w:t>de</w:t>
      </w:r>
      <w:r w:rsidR="00647555">
        <w:t xml:space="preserve"> </w:t>
      </w:r>
      <w:r w:rsidRPr="009738F6">
        <w:t>10</w:t>
      </w:r>
      <w:r w:rsidR="00647555">
        <w:t xml:space="preserve"> </w:t>
      </w:r>
      <w:r w:rsidRPr="009738F6">
        <w:t>milioane</w:t>
      </w:r>
      <w:r w:rsidR="00647555">
        <w:t xml:space="preserve"> </w:t>
      </w:r>
      <w:r w:rsidRPr="009738F6">
        <w:t>de</w:t>
      </w:r>
      <w:r w:rsidR="00647555">
        <w:t xml:space="preserve"> </w:t>
      </w:r>
      <w:r w:rsidRPr="009738F6">
        <w:t>euro,</w:t>
      </w:r>
      <w:r w:rsidR="00647555">
        <w:t xml:space="preserve"> </w:t>
      </w:r>
      <w:r w:rsidRPr="009738F6">
        <w:t>iar</w:t>
      </w:r>
      <w:r w:rsidR="00647555">
        <w:t xml:space="preserve"> </w:t>
      </w:r>
      <w:r w:rsidRPr="009738F6">
        <w:t>pentru</w:t>
      </w:r>
      <w:r w:rsidR="00647555">
        <w:t xml:space="preserve"> </w:t>
      </w:r>
      <w:r w:rsidRPr="009738F6">
        <w:t>energie</w:t>
      </w:r>
      <w:r w:rsidR="00647555">
        <w:t xml:space="preserve"> </w:t>
      </w:r>
      <w:r w:rsidRPr="009738F6">
        <w:t>solară</w:t>
      </w:r>
      <w:r w:rsidR="00647555">
        <w:t xml:space="preserve"> </w:t>
      </w:r>
      <w:r w:rsidRPr="009738F6">
        <w:t>de</w:t>
      </w:r>
      <w:r w:rsidR="00647555">
        <w:t xml:space="preserve"> </w:t>
      </w:r>
      <w:r w:rsidRPr="009738F6">
        <w:t>40</w:t>
      </w:r>
      <w:r w:rsidR="00647555">
        <w:t xml:space="preserve"> </w:t>
      </w:r>
      <w:r w:rsidRPr="009738F6">
        <w:t>milioane</w:t>
      </w:r>
      <w:r w:rsidR="00647555">
        <w:t xml:space="preserve"> </w:t>
      </w:r>
      <w:r w:rsidRPr="009738F6">
        <w:t>de</w:t>
      </w:r>
      <w:r w:rsidR="00647555">
        <w:t xml:space="preserve"> </w:t>
      </w:r>
      <w:r w:rsidRPr="009738F6">
        <w:t>euro.</w:t>
      </w:r>
    </w:p>
    <w:p w14:paraId="6A203DE5" w14:textId="5AAECFA8" w:rsidR="009738F6" w:rsidRPr="009738F6" w:rsidRDefault="009738F6" w:rsidP="009738F6">
      <w:r w:rsidRPr="009738F6">
        <w:t>Valoarea</w:t>
      </w:r>
      <w:r w:rsidR="00647555">
        <w:t xml:space="preserve"> </w:t>
      </w:r>
      <w:r w:rsidRPr="009738F6">
        <w:t>ajutorului</w:t>
      </w:r>
      <w:r w:rsidR="00647555">
        <w:t xml:space="preserve"> </w:t>
      </w:r>
      <w:r w:rsidRPr="009738F6">
        <w:t>de</w:t>
      </w:r>
      <w:r w:rsidR="00647555">
        <w:t xml:space="preserve"> </w:t>
      </w:r>
      <w:r w:rsidRPr="009738F6">
        <w:t>stat</w:t>
      </w:r>
      <w:r w:rsidR="00647555">
        <w:t xml:space="preserve"> </w:t>
      </w:r>
      <w:r w:rsidRPr="009738F6">
        <w:t>este</w:t>
      </w:r>
      <w:r w:rsidR="00647555">
        <w:t xml:space="preserve"> </w:t>
      </w:r>
      <w:r w:rsidRPr="009738F6">
        <w:rPr>
          <w:b/>
          <w:bCs/>
        </w:rPr>
        <w:t>100%</w:t>
      </w:r>
      <w:r w:rsidR="00647555">
        <w:rPr>
          <w:b/>
          <w:bCs/>
        </w:rPr>
        <w:t xml:space="preserve"> </w:t>
      </w:r>
      <w:r w:rsidRPr="009738F6">
        <w:rPr>
          <w:b/>
          <w:bCs/>
        </w:rPr>
        <w:t>nerambursabilă,</w:t>
      </w:r>
      <w:r w:rsidR="00647555">
        <w:rPr>
          <w:b/>
          <w:bCs/>
        </w:rPr>
        <w:t xml:space="preserve"> </w:t>
      </w:r>
      <w:r w:rsidRPr="009738F6">
        <w:t>iar</w:t>
      </w:r>
      <w:r w:rsidR="00647555">
        <w:t xml:space="preserve"> </w:t>
      </w:r>
      <w:r w:rsidRPr="009738F6">
        <w:t>potențialii</w:t>
      </w:r>
      <w:r w:rsidR="00647555">
        <w:t xml:space="preserve"> </w:t>
      </w:r>
      <w:r w:rsidRPr="009738F6">
        <w:t>beneficiari</w:t>
      </w:r>
      <w:r w:rsidR="00647555">
        <w:t xml:space="preserve"> </w:t>
      </w:r>
      <w:r w:rsidRPr="009738F6">
        <w:rPr>
          <w:b/>
          <w:bCs/>
        </w:rPr>
        <w:t>pot</w:t>
      </w:r>
      <w:r w:rsidR="00647555">
        <w:rPr>
          <w:b/>
          <w:bCs/>
        </w:rPr>
        <w:t xml:space="preserve"> </w:t>
      </w:r>
      <w:r w:rsidRPr="009738F6">
        <w:rPr>
          <w:b/>
          <w:bCs/>
        </w:rPr>
        <w:t>depune</w:t>
      </w:r>
      <w:r w:rsidR="00647555">
        <w:rPr>
          <w:b/>
          <w:bCs/>
        </w:rPr>
        <w:t xml:space="preserve"> </w:t>
      </w:r>
      <w:r w:rsidRPr="009738F6">
        <w:rPr>
          <w:b/>
          <w:bCs/>
        </w:rPr>
        <w:t>mai</w:t>
      </w:r>
      <w:r w:rsidR="00647555">
        <w:rPr>
          <w:b/>
          <w:bCs/>
        </w:rPr>
        <w:t xml:space="preserve"> </w:t>
      </w:r>
      <w:r w:rsidRPr="009738F6">
        <w:rPr>
          <w:b/>
          <w:bCs/>
        </w:rPr>
        <w:t>multe</w:t>
      </w:r>
      <w:r w:rsidR="00647555">
        <w:rPr>
          <w:b/>
          <w:bCs/>
        </w:rPr>
        <w:t xml:space="preserve"> </w:t>
      </w:r>
      <w:r w:rsidRPr="009738F6">
        <w:rPr>
          <w:b/>
          <w:bCs/>
        </w:rPr>
        <w:t>proiecte</w:t>
      </w:r>
      <w:r w:rsidRPr="009738F6">
        <w:t>,</w:t>
      </w:r>
      <w:r w:rsidR="00647555">
        <w:t xml:space="preserve"> </w:t>
      </w:r>
      <w:r w:rsidRPr="009738F6">
        <w:t>doar</w:t>
      </w:r>
      <w:r w:rsidR="00647555">
        <w:t xml:space="preserve"> </w:t>
      </w:r>
      <w:r w:rsidRPr="009738F6">
        <w:t>dacă</w:t>
      </w:r>
      <w:r w:rsidR="00647555">
        <w:t xml:space="preserve"> </w:t>
      </w:r>
      <w:r w:rsidRPr="009738F6">
        <w:t>investițiile</w:t>
      </w:r>
      <w:r w:rsidR="00647555">
        <w:t xml:space="preserve"> </w:t>
      </w:r>
      <w:r w:rsidRPr="009738F6">
        <w:t>vizează</w:t>
      </w:r>
      <w:r w:rsidR="00647555">
        <w:t xml:space="preserve"> </w:t>
      </w:r>
      <w:r w:rsidRPr="009738F6">
        <w:t>locuri</w:t>
      </w:r>
      <w:r w:rsidR="00647555">
        <w:t xml:space="preserve"> </w:t>
      </w:r>
      <w:r w:rsidRPr="009738F6">
        <w:t>de</w:t>
      </w:r>
      <w:r w:rsidR="00647555">
        <w:t xml:space="preserve"> </w:t>
      </w:r>
      <w:r w:rsidRPr="009738F6">
        <w:t>consum</w:t>
      </w:r>
      <w:r w:rsidR="00647555">
        <w:t xml:space="preserve"> </w:t>
      </w:r>
      <w:r w:rsidRPr="009738F6">
        <w:t>diferite,</w:t>
      </w:r>
      <w:r w:rsidR="00647555">
        <w:t xml:space="preserve"> </w:t>
      </w:r>
      <w:r w:rsidRPr="009738F6">
        <w:t>cu</w:t>
      </w:r>
      <w:r w:rsidR="00647555">
        <w:t xml:space="preserve"> </w:t>
      </w:r>
      <w:r w:rsidRPr="009738F6">
        <w:t>încadrarea</w:t>
      </w:r>
      <w:r w:rsidR="00647555">
        <w:t xml:space="preserve"> </w:t>
      </w:r>
      <w:r w:rsidRPr="009738F6">
        <w:t>în</w:t>
      </w:r>
      <w:r w:rsidR="00647555">
        <w:t xml:space="preserve"> </w:t>
      </w:r>
      <w:r w:rsidRPr="009738F6">
        <w:t>limita</w:t>
      </w:r>
      <w:r w:rsidR="00647555">
        <w:t xml:space="preserve"> </w:t>
      </w:r>
      <w:r w:rsidRPr="009738F6">
        <w:t>sumei</w:t>
      </w:r>
      <w:r w:rsidR="00647555">
        <w:t xml:space="preserve"> </w:t>
      </w:r>
      <w:r w:rsidRPr="009738F6">
        <w:t>de</w:t>
      </w:r>
      <w:r w:rsidR="00647555">
        <w:t xml:space="preserve"> </w:t>
      </w:r>
      <w:r w:rsidRPr="009738F6">
        <w:t>20.000.000</w:t>
      </w:r>
      <w:r w:rsidR="00647555">
        <w:t xml:space="preserve"> </w:t>
      </w:r>
      <w:r w:rsidRPr="009738F6">
        <w:t>euro/</w:t>
      </w:r>
      <w:r w:rsidR="00647555">
        <w:t xml:space="preserve"> </w:t>
      </w:r>
      <w:r w:rsidRPr="009738F6">
        <w:t>beneficiar.</w:t>
      </w:r>
    </w:p>
    <w:p w14:paraId="71F37273" w14:textId="083DE797" w:rsidR="009738F6" w:rsidRPr="009738F6" w:rsidRDefault="009738F6" w:rsidP="009738F6">
      <w:r w:rsidRPr="009738F6">
        <w:lastRenderedPageBreak/>
        <w:t>Pentru</w:t>
      </w:r>
      <w:r w:rsidR="00647555">
        <w:t xml:space="preserve"> </w:t>
      </w:r>
      <w:r w:rsidRPr="009738F6">
        <w:rPr>
          <w:b/>
          <w:bCs/>
        </w:rPr>
        <w:t>energie</w:t>
      </w:r>
      <w:r w:rsidR="00647555">
        <w:rPr>
          <w:b/>
          <w:bCs/>
        </w:rPr>
        <w:t xml:space="preserve"> </w:t>
      </w:r>
      <w:r w:rsidRPr="009738F6">
        <w:rPr>
          <w:b/>
          <w:bCs/>
        </w:rPr>
        <w:t>eoliană</w:t>
      </w:r>
      <w:r w:rsidRPr="009738F6">
        <w:t>,</w:t>
      </w:r>
      <w:r w:rsidR="00647555">
        <w:t xml:space="preserve"> </w:t>
      </w:r>
      <w:r w:rsidRPr="009738F6">
        <w:t>finanțarea</w:t>
      </w:r>
      <w:r w:rsidR="00647555">
        <w:t xml:space="preserve"> </w:t>
      </w:r>
      <w:r w:rsidRPr="009738F6">
        <w:t>este</w:t>
      </w:r>
      <w:r w:rsidR="00647555">
        <w:t xml:space="preserve"> </w:t>
      </w:r>
      <w:r w:rsidRPr="009738F6">
        <w:t>de</w:t>
      </w:r>
      <w:r w:rsidR="00647555">
        <w:t xml:space="preserve"> </w:t>
      </w:r>
      <w:r w:rsidRPr="009738F6">
        <w:t>maximum</w:t>
      </w:r>
      <w:r w:rsidR="00647555">
        <w:t xml:space="preserve"> </w:t>
      </w:r>
      <w:r w:rsidRPr="009738F6">
        <w:t>1.400.000</w:t>
      </w:r>
      <w:r w:rsidR="00647555">
        <w:t xml:space="preserve"> </w:t>
      </w:r>
      <w:r w:rsidRPr="009738F6">
        <w:t>de</w:t>
      </w:r>
      <w:r w:rsidR="00647555">
        <w:t xml:space="preserve"> </w:t>
      </w:r>
      <w:r w:rsidRPr="009738F6">
        <w:t>euro/</w:t>
      </w:r>
      <w:r w:rsidR="00647555">
        <w:t xml:space="preserve"> </w:t>
      </w:r>
      <w:r w:rsidRPr="009738F6">
        <w:t>MW</w:t>
      </w:r>
      <w:r w:rsidR="00647555">
        <w:t xml:space="preserve"> </w:t>
      </w:r>
      <w:r w:rsidRPr="009738F6">
        <w:t>pentru</w:t>
      </w:r>
      <w:r w:rsidR="00647555">
        <w:t xml:space="preserve"> </w:t>
      </w:r>
      <w:r w:rsidRPr="009738F6">
        <w:t>capacități</w:t>
      </w:r>
      <w:r w:rsidR="00647555">
        <w:t xml:space="preserve"> </w:t>
      </w:r>
      <w:r w:rsidRPr="009738F6">
        <w:t>instalate</w:t>
      </w:r>
      <w:r w:rsidR="00647555">
        <w:t xml:space="preserve"> </w:t>
      </w:r>
      <w:r w:rsidRPr="009738F6">
        <w:t>mai</w:t>
      </w:r>
      <w:r w:rsidR="00647555">
        <w:t xml:space="preserve"> </w:t>
      </w:r>
      <w:r w:rsidRPr="009738F6">
        <w:t>mici</w:t>
      </w:r>
      <w:r w:rsidR="00647555">
        <w:t xml:space="preserve"> </w:t>
      </w:r>
      <w:r w:rsidRPr="009738F6">
        <w:t>sau</w:t>
      </w:r>
      <w:r w:rsidR="00647555">
        <w:t xml:space="preserve"> </w:t>
      </w:r>
      <w:r w:rsidRPr="009738F6">
        <w:t>egale</w:t>
      </w:r>
      <w:r w:rsidR="00647555">
        <w:t xml:space="preserve"> </w:t>
      </w:r>
      <w:r w:rsidRPr="009738F6">
        <w:t>de</w:t>
      </w:r>
      <w:r w:rsidR="00647555">
        <w:t xml:space="preserve"> </w:t>
      </w:r>
      <w:r w:rsidRPr="009738F6">
        <w:t>1</w:t>
      </w:r>
      <w:r w:rsidR="00647555">
        <w:t xml:space="preserve"> </w:t>
      </w:r>
      <w:r w:rsidRPr="009738F6">
        <w:t>MW</w:t>
      </w:r>
      <w:r w:rsidR="00647555">
        <w:t xml:space="preserve"> </w:t>
      </w:r>
      <w:r w:rsidRPr="009738F6">
        <w:t>și</w:t>
      </w:r>
      <w:r w:rsidR="00647555">
        <w:t xml:space="preserve"> </w:t>
      </w:r>
      <w:r w:rsidRPr="009738F6">
        <w:t>de</w:t>
      </w:r>
      <w:r w:rsidR="00647555">
        <w:t xml:space="preserve"> </w:t>
      </w:r>
      <w:r w:rsidRPr="009738F6">
        <w:t>maximum</w:t>
      </w:r>
      <w:r w:rsidR="00647555">
        <w:t xml:space="preserve"> </w:t>
      </w:r>
      <w:r w:rsidRPr="009738F6">
        <w:t>700.000</w:t>
      </w:r>
      <w:r w:rsidR="00647555">
        <w:t xml:space="preserve"> </w:t>
      </w:r>
      <w:r w:rsidRPr="009738F6">
        <w:t>euro/</w:t>
      </w:r>
      <w:r w:rsidR="00647555">
        <w:t xml:space="preserve"> </w:t>
      </w:r>
      <w:r w:rsidRPr="009738F6">
        <w:t>MW</w:t>
      </w:r>
      <w:r w:rsidR="00647555">
        <w:t xml:space="preserve"> </w:t>
      </w:r>
      <w:r w:rsidRPr="009738F6">
        <w:t>capacități</w:t>
      </w:r>
      <w:r w:rsidR="00647555">
        <w:t xml:space="preserve"> </w:t>
      </w:r>
      <w:r w:rsidRPr="009738F6">
        <w:t>instalate</w:t>
      </w:r>
      <w:r w:rsidR="00647555">
        <w:t xml:space="preserve"> </w:t>
      </w:r>
      <w:r w:rsidRPr="009738F6">
        <w:t>mai</w:t>
      </w:r>
      <w:r w:rsidR="00647555">
        <w:t xml:space="preserve"> </w:t>
      </w:r>
      <w:r w:rsidRPr="009738F6">
        <w:t>mari</w:t>
      </w:r>
      <w:r w:rsidR="00647555">
        <w:t xml:space="preserve"> </w:t>
      </w:r>
      <w:r w:rsidRPr="009738F6">
        <w:t>de</w:t>
      </w:r>
      <w:r w:rsidR="00647555">
        <w:t xml:space="preserve"> </w:t>
      </w:r>
      <w:r w:rsidRPr="009738F6">
        <w:t>1</w:t>
      </w:r>
      <w:r w:rsidR="00647555">
        <w:t xml:space="preserve"> </w:t>
      </w:r>
      <w:r w:rsidRPr="009738F6">
        <w:t>MW.</w:t>
      </w:r>
      <w:r w:rsidR="00647555">
        <w:t xml:space="preserve"> </w:t>
      </w:r>
      <w:r w:rsidRPr="009738F6">
        <w:t>Pentru</w:t>
      </w:r>
      <w:r w:rsidR="00647555">
        <w:t xml:space="preserve"> </w:t>
      </w:r>
      <w:r w:rsidRPr="009738F6">
        <w:rPr>
          <w:b/>
          <w:bCs/>
        </w:rPr>
        <w:t>energia</w:t>
      </w:r>
      <w:r w:rsidR="00647555">
        <w:rPr>
          <w:b/>
          <w:bCs/>
        </w:rPr>
        <w:t xml:space="preserve"> </w:t>
      </w:r>
      <w:r w:rsidRPr="009738F6">
        <w:rPr>
          <w:b/>
          <w:bCs/>
        </w:rPr>
        <w:t>solară</w:t>
      </w:r>
      <w:r w:rsidRPr="009738F6">
        <w:t>,</w:t>
      </w:r>
      <w:r w:rsidR="00647555">
        <w:t xml:space="preserve"> </w:t>
      </w:r>
      <w:r w:rsidRPr="009738F6">
        <w:t>valoarea</w:t>
      </w:r>
      <w:r w:rsidR="00647555">
        <w:t xml:space="preserve"> </w:t>
      </w:r>
      <w:r w:rsidRPr="009738F6">
        <w:t>sprijinului</w:t>
      </w:r>
      <w:r w:rsidR="00647555">
        <w:t xml:space="preserve"> </w:t>
      </w:r>
      <w:r w:rsidRPr="009738F6">
        <w:t>este</w:t>
      </w:r>
      <w:r w:rsidR="00647555">
        <w:t xml:space="preserve"> </w:t>
      </w:r>
      <w:r w:rsidRPr="009738F6">
        <w:t>de</w:t>
      </w:r>
      <w:r w:rsidR="00647555">
        <w:t xml:space="preserve"> </w:t>
      </w:r>
      <w:r w:rsidRPr="009738F6">
        <w:t>până</w:t>
      </w:r>
      <w:r w:rsidR="00647555">
        <w:t xml:space="preserve"> </w:t>
      </w:r>
      <w:r w:rsidRPr="009738F6">
        <w:t>la</w:t>
      </w:r>
      <w:r w:rsidR="00647555">
        <w:t xml:space="preserve"> </w:t>
      </w:r>
      <w:r w:rsidRPr="009738F6">
        <w:t>1.000.000</w:t>
      </w:r>
      <w:r w:rsidR="00647555">
        <w:t xml:space="preserve"> </w:t>
      </w:r>
      <w:r w:rsidRPr="009738F6">
        <w:t>euro/</w:t>
      </w:r>
      <w:r w:rsidR="00647555">
        <w:t xml:space="preserve"> </w:t>
      </w:r>
      <w:r w:rsidRPr="009738F6">
        <w:t>MW</w:t>
      </w:r>
      <w:r w:rsidR="00647555">
        <w:t xml:space="preserve">  </w:t>
      </w:r>
      <w:r w:rsidRPr="009738F6">
        <w:t>pentru</w:t>
      </w:r>
      <w:r w:rsidR="00647555">
        <w:t xml:space="preserve"> </w:t>
      </w:r>
      <w:r w:rsidRPr="009738F6">
        <w:t>capacități</w:t>
      </w:r>
      <w:r w:rsidR="00647555">
        <w:t xml:space="preserve"> </w:t>
      </w:r>
      <w:r w:rsidRPr="009738F6">
        <w:t>instalate</w:t>
      </w:r>
      <w:r w:rsidR="00647555">
        <w:t xml:space="preserve"> </w:t>
      </w:r>
      <w:r w:rsidRPr="009738F6">
        <w:t>mai</w:t>
      </w:r>
      <w:r w:rsidR="00647555">
        <w:t xml:space="preserve"> </w:t>
      </w:r>
      <w:r w:rsidRPr="009738F6">
        <w:t>mici</w:t>
      </w:r>
      <w:r w:rsidR="00647555">
        <w:t xml:space="preserve"> </w:t>
      </w:r>
      <w:r w:rsidRPr="009738F6">
        <w:t>sau</w:t>
      </w:r>
      <w:r w:rsidR="00647555">
        <w:t xml:space="preserve"> </w:t>
      </w:r>
      <w:r w:rsidRPr="009738F6">
        <w:t>egale</w:t>
      </w:r>
      <w:r w:rsidR="00647555">
        <w:t xml:space="preserve"> </w:t>
      </w:r>
      <w:r w:rsidRPr="009738F6">
        <w:t>de</w:t>
      </w:r>
      <w:r w:rsidR="00647555">
        <w:t xml:space="preserve"> </w:t>
      </w:r>
      <w:r w:rsidRPr="009738F6">
        <w:t>1</w:t>
      </w:r>
      <w:r w:rsidR="00647555">
        <w:t xml:space="preserve"> </w:t>
      </w:r>
      <w:r w:rsidRPr="009738F6">
        <w:t>MW</w:t>
      </w:r>
      <w:r w:rsidR="00647555">
        <w:t xml:space="preserve"> </w:t>
      </w:r>
      <w:r w:rsidRPr="009738F6">
        <w:t>și</w:t>
      </w:r>
      <w:r w:rsidR="00647555">
        <w:t xml:space="preserve"> </w:t>
      </w:r>
      <w:r w:rsidRPr="009738F6">
        <w:t>de</w:t>
      </w:r>
      <w:r w:rsidR="00647555">
        <w:t xml:space="preserve"> </w:t>
      </w:r>
      <w:r w:rsidRPr="009738F6">
        <w:t>până</w:t>
      </w:r>
      <w:r w:rsidR="00647555">
        <w:t xml:space="preserve"> </w:t>
      </w:r>
      <w:r w:rsidRPr="009738F6">
        <w:t>la</w:t>
      </w:r>
      <w:r w:rsidR="00647555">
        <w:t xml:space="preserve"> </w:t>
      </w:r>
      <w:r w:rsidRPr="009738F6">
        <w:t>500.000</w:t>
      </w:r>
      <w:r w:rsidR="00647555">
        <w:t xml:space="preserve"> </w:t>
      </w:r>
      <w:r w:rsidRPr="009738F6">
        <w:t>euro/</w:t>
      </w:r>
      <w:r w:rsidR="00647555">
        <w:t xml:space="preserve"> </w:t>
      </w:r>
      <w:r w:rsidRPr="009738F6">
        <w:t>MW</w:t>
      </w:r>
      <w:r w:rsidR="00647555">
        <w:t xml:space="preserve"> </w:t>
      </w:r>
      <w:r w:rsidRPr="009738F6">
        <w:t>pentru</w:t>
      </w:r>
      <w:r w:rsidR="00647555">
        <w:t xml:space="preserve"> </w:t>
      </w:r>
      <w:r w:rsidRPr="009738F6">
        <w:t>capacități</w:t>
      </w:r>
      <w:r w:rsidR="00647555">
        <w:t xml:space="preserve"> </w:t>
      </w:r>
      <w:r w:rsidRPr="009738F6">
        <w:t>instalate</w:t>
      </w:r>
      <w:r w:rsidR="00647555">
        <w:t xml:space="preserve"> </w:t>
      </w:r>
      <w:r w:rsidRPr="009738F6">
        <w:t>mai</w:t>
      </w:r>
      <w:r w:rsidR="00647555">
        <w:t xml:space="preserve"> </w:t>
      </w:r>
      <w:r w:rsidRPr="009738F6">
        <w:t>mari</w:t>
      </w:r>
      <w:r w:rsidR="00647555">
        <w:t xml:space="preserve"> </w:t>
      </w:r>
      <w:r w:rsidRPr="009738F6">
        <w:t>de</w:t>
      </w:r>
      <w:r w:rsidR="00647555">
        <w:t xml:space="preserve"> </w:t>
      </w:r>
      <w:r w:rsidRPr="009738F6">
        <w:t>1</w:t>
      </w:r>
      <w:r w:rsidR="00647555">
        <w:t xml:space="preserve"> </w:t>
      </w:r>
      <w:r w:rsidRPr="009738F6">
        <w:t>MW.</w:t>
      </w:r>
    </w:p>
    <w:p w14:paraId="237A9413" w14:textId="47B33462" w:rsidR="009738F6" w:rsidRPr="009738F6" w:rsidRDefault="009738F6" w:rsidP="009738F6">
      <w:r w:rsidRPr="009738F6">
        <w:rPr>
          <w:b/>
          <w:bCs/>
        </w:rPr>
        <w:t>Beneficiarii</w:t>
      </w:r>
      <w:r w:rsidR="00647555">
        <w:rPr>
          <w:b/>
          <w:bCs/>
        </w:rPr>
        <w:t xml:space="preserve"> </w:t>
      </w:r>
      <w:r w:rsidRPr="009738F6">
        <w:rPr>
          <w:b/>
          <w:bCs/>
        </w:rPr>
        <w:t>eligibili</w:t>
      </w:r>
      <w:r w:rsidR="00647555">
        <w:t xml:space="preserve"> </w:t>
      </w:r>
      <w:r w:rsidRPr="009738F6">
        <w:t>pentru</w:t>
      </w:r>
      <w:r w:rsidR="00647555">
        <w:t xml:space="preserve"> </w:t>
      </w:r>
      <w:r w:rsidRPr="009738F6">
        <w:t>Schema</w:t>
      </w:r>
      <w:r w:rsidR="00647555">
        <w:t xml:space="preserve"> </w:t>
      </w:r>
      <w:r w:rsidRPr="009738F6">
        <w:t>de</w:t>
      </w:r>
      <w:r w:rsidR="00647555">
        <w:t xml:space="preserve"> </w:t>
      </w:r>
      <w:r w:rsidRPr="009738F6">
        <w:t>Energie</w:t>
      </w:r>
      <w:r w:rsidR="00647555">
        <w:t xml:space="preserve"> </w:t>
      </w:r>
      <w:r w:rsidRPr="009738F6">
        <w:t>pot</w:t>
      </w:r>
      <w:r w:rsidR="00647555">
        <w:t xml:space="preserve"> </w:t>
      </w:r>
      <w:r w:rsidRPr="009738F6">
        <w:t>fi</w:t>
      </w:r>
      <w:r w:rsidR="00647555">
        <w:t xml:space="preserve"> </w:t>
      </w:r>
      <w:r w:rsidRPr="009738F6">
        <w:t>întreprinderile</w:t>
      </w:r>
      <w:r w:rsidR="00647555">
        <w:t xml:space="preserve"> </w:t>
      </w:r>
      <w:r w:rsidRPr="009738F6">
        <w:t>din</w:t>
      </w:r>
      <w:r w:rsidR="00647555">
        <w:t xml:space="preserve"> </w:t>
      </w:r>
      <w:r w:rsidRPr="009738F6">
        <w:t>sectorul</w:t>
      </w:r>
      <w:r w:rsidR="00647555">
        <w:t xml:space="preserve"> </w:t>
      </w:r>
      <w:r w:rsidRPr="009738F6">
        <w:t>agricol,</w:t>
      </w:r>
      <w:r w:rsidR="00647555">
        <w:t xml:space="preserve"> </w:t>
      </w:r>
      <w:r w:rsidRPr="009738F6">
        <w:t>întreprinderile</w:t>
      </w:r>
      <w:r w:rsidR="00647555">
        <w:t xml:space="preserve"> </w:t>
      </w:r>
      <w:r w:rsidRPr="009738F6">
        <w:t>din</w:t>
      </w:r>
      <w:r w:rsidR="00647555">
        <w:t xml:space="preserve"> </w:t>
      </w:r>
      <w:r w:rsidRPr="009738F6">
        <w:t>sectorul</w:t>
      </w:r>
      <w:r w:rsidR="00647555">
        <w:t xml:space="preserve"> </w:t>
      </w:r>
      <w:r w:rsidRPr="009738F6">
        <w:t>industriei</w:t>
      </w:r>
      <w:r w:rsidR="00647555">
        <w:t xml:space="preserve"> </w:t>
      </w:r>
      <w:r w:rsidRPr="009738F6">
        <w:t>alimentare,</w:t>
      </w:r>
      <w:r w:rsidR="00647555">
        <w:t xml:space="preserve"> </w:t>
      </w:r>
      <w:r w:rsidRPr="009738F6">
        <w:t>legal</w:t>
      </w:r>
      <w:r w:rsidR="00647555">
        <w:t xml:space="preserve"> </w:t>
      </w:r>
      <w:r w:rsidRPr="009738F6">
        <w:t>constituite</w:t>
      </w:r>
      <w:r w:rsidR="00647555">
        <w:t xml:space="preserve"> </w:t>
      </w:r>
      <w:r w:rsidRPr="009738F6">
        <w:t>și</w:t>
      </w:r>
      <w:r w:rsidR="00647555">
        <w:t xml:space="preserve"> </w:t>
      </w:r>
      <w:r w:rsidRPr="009738F6">
        <w:t>înregistrate</w:t>
      </w:r>
      <w:r w:rsidR="00647555">
        <w:t xml:space="preserve"> </w:t>
      </w:r>
      <w:r w:rsidRPr="009738F6">
        <w:t>la</w:t>
      </w:r>
      <w:r w:rsidR="00647555">
        <w:t xml:space="preserve"> </w:t>
      </w:r>
      <w:r w:rsidRPr="009738F6">
        <w:t>Oficiul</w:t>
      </w:r>
      <w:r w:rsidR="00647555">
        <w:t xml:space="preserve"> </w:t>
      </w:r>
      <w:r w:rsidRPr="009738F6">
        <w:t>Național</w:t>
      </w:r>
      <w:r w:rsidR="00647555">
        <w:t xml:space="preserve"> </w:t>
      </w:r>
      <w:r w:rsidRPr="009738F6">
        <w:t>al</w:t>
      </w:r>
      <w:r w:rsidR="00647555">
        <w:t xml:space="preserve"> </w:t>
      </w:r>
      <w:r w:rsidRPr="009738F6">
        <w:t>Registrului</w:t>
      </w:r>
      <w:r w:rsidR="00647555">
        <w:t xml:space="preserve"> </w:t>
      </w:r>
      <w:r w:rsidRPr="009738F6">
        <w:t>Comerțului</w:t>
      </w:r>
      <w:r w:rsidR="00647555">
        <w:t xml:space="preserve"> </w:t>
      </w:r>
      <w:r w:rsidRPr="009738F6">
        <w:t>(ONRC),</w:t>
      </w:r>
      <w:r w:rsidR="00647555">
        <w:t xml:space="preserve"> </w:t>
      </w:r>
      <w:r w:rsidRPr="009738F6">
        <w:t>precum</w:t>
      </w:r>
      <w:r w:rsidR="00647555">
        <w:t xml:space="preserve"> </w:t>
      </w:r>
      <w:r w:rsidRPr="009738F6">
        <w:t>și</w:t>
      </w:r>
      <w:r w:rsidR="00647555">
        <w:t xml:space="preserve"> </w:t>
      </w:r>
      <w:r w:rsidRPr="009738F6">
        <w:t>Organizații/</w:t>
      </w:r>
      <w:r w:rsidR="00647555">
        <w:t xml:space="preserve"> </w:t>
      </w:r>
      <w:r w:rsidRPr="009738F6">
        <w:t>federații</w:t>
      </w:r>
      <w:r w:rsidR="00647555">
        <w:t xml:space="preserve"> </w:t>
      </w:r>
      <w:r w:rsidRPr="009738F6">
        <w:t>de</w:t>
      </w:r>
      <w:r w:rsidR="00647555">
        <w:t xml:space="preserve"> </w:t>
      </w:r>
      <w:r w:rsidRPr="009738F6">
        <w:t>organizații</w:t>
      </w:r>
      <w:r w:rsidR="00647555">
        <w:t xml:space="preserve"> </w:t>
      </w:r>
      <w:r w:rsidRPr="009738F6">
        <w:t>din</w:t>
      </w:r>
      <w:r w:rsidR="00647555">
        <w:t xml:space="preserve"> </w:t>
      </w:r>
      <w:r w:rsidRPr="009738F6">
        <w:t>domeniul</w:t>
      </w:r>
      <w:r w:rsidR="00647555">
        <w:t xml:space="preserve"> </w:t>
      </w:r>
      <w:r w:rsidRPr="009738F6">
        <w:t>îmbunătățirilor</w:t>
      </w:r>
      <w:r w:rsidR="00647555">
        <w:t xml:space="preserve"> </w:t>
      </w:r>
      <w:r w:rsidRPr="009738F6">
        <w:t>funciare</w:t>
      </w:r>
      <w:r w:rsidR="00647555">
        <w:t xml:space="preserve"> </w:t>
      </w:r>
      <w:r w:rsidRPr="009738F6">
        <w:t>(OUAI/</w:t>
      </w:r>
      <w:r w:rsidR="00647555">
        <w:t xml:space="preserve"> </w:t>
      </w:r>
      <w:r w:rsidRPr="009738F6">
        <w:t>FOUAI),</w:t>
      </w:r>
      <w:r w:rsidR="00647555">
        <w:t xml:space="preserve"> </w:t>
      </w:r>
      <w:r w:rsidRPr="009738F6">
        <w:t>constituite</w:t>
      </w:r>
      <w:r w:rsidR="00647555">
        <w:t xml:space="preserve"> </w:t>
      </w:r>
      <w:r w:rsidRPr="009738F6">
        <w:t>conform</w:t>
      </w:r>
      <w:r w:rsidR="00647555">
        <w:t xml:space="preserve"> </w:t>
      </w:r>
      <w:r w:rsidRPr="009738F6">
        <w:t>legii.</w:t>
      </w:r>
    </w:p>
    <w:p w14:paraId="308F5EC4" w14:textId="14D077D7" w:rsidR="009738F6" w:rsidRPr="009738F6" w:rsidRDefault="009738F6" w:rsidP="009738F6">
      <w:r w:rsidRPr="009738F6">
        <w:t>În</w:t>
      </w:r>
      <w:r w:rsidR="00647555">
        <w:t xml:space="preserve"> </w:t>
      </w:r>
      <w:r w:rsidRPr="009738F6">
        <w:t>vederea</w:t>
      </w:r>
      <w:r w:rsidR="00647555">
        <w:t xml:space="preserve"> </w:t>
      </w:r>
      <w:r w:rsidRPr="009738F6">
        <w:t>întocmirii</w:t>
      </w:r>
      <w:r w:rsidR="00647555">
        <w:t xml:space="preserve"> </w:t>
      </w:r>
      <w:r w:rsidRPr="009738F6">
        <w:t>documentației</w:t>
      </w:r>
      <w:r w:rsidR="00647555">
        <w:t xml:space="preserve"> </w:t>
      </w:r>
      <w:r w:rsidRPr="009738F6">
        <w:t>necesare</w:t>
      </w:r>
      <w:r w:rsidR="00647555">
        <w:t xml:space="preserve"> </w:t>
      </w:r>
      <w:r w:rsidRPr="009738F6">
        <w:t>accesării</w:t>
      </w:r>
      <w:r w:rsidR="00647555">
        <w:t xml:space="preserve"> </w:t>
      </w:r>
      <w:r w:rsidRPr="009738F6">
        <w:t>acestei</w:t>
      </w:r>
      <w:r w:rsidR="00647555">
        <w:t xml:space="preserve"> </w:t>
      </w:r>
      <w:r w:rsidRPr="009738F6">
        <w:t>finanțări,</w:t>
      </w:r>
      <w:r w:rsidR="00647555">
        <w:t xml:space="preserve"> </w:t>
      </w:r>
      <w:r w:rsidRPr="009738F6">
        <w:t>potențialii</w:t>
      </w:r>
      <w:r w:rsidR="00647555">
        <w:t xml:space="preserve"> </w:t>
      </w:r>
      <w:r w:rsidRPr="009738F6">
        <w:t>beneficiari</w:t>
      </w:r>
      <w:r w:rsidR="00647555">
        <w:t xml:space="preserve"> </w:t>
      </w:r>
      <w:r w:rsidRPr="009738F6">
        <w:t>au</w:t>
      </w:r>
      <w:r w:rsidR="00647555">
        <w:t xml:space="preserve"> </w:t>
      </w:r>
      <w:r w:rsidRPr="009738F6">
        <w:t>la</w:t>
      </w:r>
      <w:r w:rsidR="00647555">
        <w:t xml:space="preserve"> </w:t>
      </w:r>
      <w:r w:rsidRPr="009738F6">
        <w:t>dispoziție</w:t>
      </w:r>
      <w:r w:rsidR="00647555">
        <w:t xml:space="preserve"> </w:t>
      </w:r>
      <w:r w:rsidRPr="009738F6">
        <w:t>Ghidul</w:t>
      </w:r>
      <w:r w:rsidR="00647555">
        <w:t xml:space="preserve"> </w:t>
      </w:r>
      <w:r w:rsidRPr="009738F6">
        <w:t>solicitantului</w:t>
      </w:r>
      <w:r w:rsidR="00647555">
        <w:t xml:space="preserve"> </w:t>
      </w:r>
      <w:r w:rsidRPr="009738F6">
        <w:t>și</w:t>
      </w:r>
      <w:r w:rsidR="00647555">
        <w:t xml:space="preserve"> </w:t>
      </w:r>
      <w:r w:rsidRPr="009738F6">
        <w:t>anexele</w:t>
      </w:r>
      <w:r w:rsidR="00647555">
        <w:t xml:space="preserve"> </w:t>
      </w:r>
      <w:r w:rsidRPr="009738F6">
        <w:t>aferente</w:t>
      </w:r>
      <w:r w:rsidR="00647555">
        <w:t xml:space="preserve"> </w:t>
      </w:r>
      <w:r w:rsidRPr="009738F6">
        <w:t>Schemei</w:t>
      </w:r>
      <w:r w:rsidR="00647555">
        <w:t xml:space="preserve"> </w:t>
      </w:r>
      <w:r w:rsidRPr="009738F6">
        <w:t>de</w:t>
      </w:r>
      <w:r w:rsidR="00647555">
        <w:t xml:space="preserve"> </w:t>
      </w:r>
      <w:r w:rsidRPr="009738F6">
        <w:t>ajutor</w:t>
      </w:r>
      <w:r w:rsidR="00647555">
        <w:t xml:space="preserve"> </w:t>
      </w:r>
      <w:r w:rsidRPr="009738F6">
        <w:t>de</w:t>
      </w:r>
      <w:r w:rsidR="00647555">
        <w:t xml:space="preserve"> </w:t>
      </w:r>
      <w:r w:rsidRPr="009738F6">
        <w:t>stat</w:t>
      </w:r>
      <w:r w:rsidR="00647555">
        <w:t xml:space="preserve"> </w:t>
      </w:r>
      <w:r w:rsidRPr="009738F6">
        <w:t>pentru</w:t>
      </w:r>
      <w:r w:rsidR="00647555">
        <w:t xml:space="preserve"> </w:t>
      </w:r>
      <w:r w:rsidRPr="009738F6">
        <w:t>energie</w:t>
      </w:r>
      <w:r w:rsidR="00647555">
        <w:t xml:space="preserve"> </w:t>
      </w:r>
      <w:r w:rsidRPr="009738F6">
        <w:t>regenerabilă</w:t>
      </w:r>
      <w:r w:rsidR="00647555">
        <w:t xml:space="preserve"> </w:t>
      </w:r>
      <w:r w:rsidRPr="009738F6">
        <w:t>pe</w:t>
      </w:r>
      <w:r w:rsidR="00647555">
        <w:t xml:space="preserve"> </w:t>
      </w:r>
      <w:r w:rsidRPr="009738F6">
        <w:t>pagina</w:t>
      </w:r>
      <w:r w:rsidR="00647555">
        <w:t xml:space="preserve"> </w:t>
      </w:r>
      <w:r w:rsidRPr="009738F6">
        <w:t>oficială</w:t>
      </w:r>
      <w:r w:rsidR="00647555">
        <w:t xml:space="preserve"> </w:t>
      </w:r>
      <w:r w:rsidRPr="009738F6">
        <w:t>a</w:t>
      </w:r>
      <w:r w:rsidR="00647555">
        <w:t xml:space="preserve"> </w:t>
      </w:r>
      <w:r w:rsidRPr="009738F6">
        <w:t>AFIR,</w:t>
      </w:r>
      <w:r w:rsidR="00647555">
        <w:t xml:space="preserve"> </w:t>
      </w:r>
      <w:hyperlink r:id="rId59" w:history="1">
        <w:r w:rsidRPr="009738F6">
          <w:rPr>
            <w:rStyle w:val="Hyperlink"/>
            <w:b/>
            <w:bCs/>
            <w:szCs w:val="24"/>
          </w:rPr>
          <w:t>www.afir.ro</w:t>
        </w:r>
      </w:hyperlink>
      <w:r w:rsidRPr="009738F6">
        <w:t>,</w:t>
      </w:r>
      <w:r w:rsidR="00647555">
        <w:t xml:space="preserve"> </w:t>
      </w:r>
      <w:r w:rsidRPr="009738F6">
        <w:t>în</w:t>
      </w:r>
      <w:r w:rsidR="00647555">
        <w:t xml:space="preserve"> </w:t>
      </w:r>
      <w:r w:rsidRPr="009738F6">
        <w:t>secțiunea</w:t>
      </w:r>
      <w:r w:rsidR="00647555">
        <w:t xml:space="preserve"> </w:t>
      </w:r>
      <w:r w:rsidRPr="009738F6">
        <w:rPr>
          <w:i/>
          <w:iCs/>
        </w:rPr>
        <w:t>Finanțare</w:t>
      </w:r>
      <w:r w:rsidRPr="009738F6">
        <w:t>.</w:t>
      </w:r>
    </w:p>
    <w:p w14:paraId="2B13D350" w14:textId="77777777" w:rsidR="009738F6" w:rsidRPr="009738F6" w:rsidRDefault="009738F6" w:rsidP="009738F6"/>
    <w:p w14:paraId="3AB10C88" w14:textId="353A967F" w:rsidR="009738F6" w:rsidRPr="009738F6" w:rsidRDefault="009738F6" w:rsidP="009738F6">
      <w:pPr>
        <w:pStyle w:val="separatorarticole"/>
      </w:pPr>
      <w:r>
        <w:t>*</w:t>
      </w:r>
    </w:p>
    <w:p w14:paraId="6074A236" w14:textId="01DD6BA9" w:rsidR="009928C7" w:rsidRPr="009928C7" w:rsidRDefault="009928C7" w:rsidP="009928C7">
      <w:pPr>
        <w:pStyle w:val="TitluArticolinINFOUE"/>
      </w:pPr>
      <w:bookmarkStart w:id="168" w:name="_Toc153533898"/>
      <w:r w:rsidRPr="009928C7">
        <w:t>PIDS:</w:t>
      </w:r>
      <w:r w:rsidR="00647555">
        <w:t xml:space="preserve"> </w:t>
      </w:r>
      <w:r w:rsidRPr="009928C7">
        <w:t>S-a</w:t>
      </w:r>
      <w:r w:rsidR="00647555">
        <w:t xml:space="preserve"> </w:t>
      </w:r>
      <w:r w:rsidRPr="009928C7">
        <w:t>lansat</w:t>
      </w:r>
      <w:r w:rsidR="00647555">
        <w:t xml:space="preserve"> </w:t>
      </w:r>
      <w:r w:rsidRPr="009928C7">
        <w:t>apelul</w:t>
      </w:r>
      <w:r w:rsidR="00647555">
        <w:t xml:space="preserve"> </w:t>
      </w:r>
      <w:proofErr w:type="spellStart"/>
      <w:r w:rsidRPr="009928C7">
        <w:t>noncompetitiv</w:t>
      </w:r>
      <w:proofErr w:type="spellEnd"/>
      <w:r w:rsidR="00647555">
        <w:t xml:space="preserve"> </w:t>
      </w:r>
      <w:r w:rsidRPr="009928C7">
        <w:t>privind</w:t>
      </w:r>
      <w:r w:rsidR="00647555">
        <w:t xml:space="preserve"> </w:t>
      </w:r>
      <w:r w:rsidRPr="009928C7">
        <w:t>asigurarea</w:t>
      </w:r>
      <w:r w:rsidR="00647555">
        <w:t xml:space="preserve"> </w:t>
      </w:r>
      <w:r w:rsidRPr="009928C7">
        <w:t>alimentelor</w:t>
      </w:r>
      <w:r w:rsidR="00647555">
        <w:t xml:space="preserve"> </w:t>
      </w:r>
      <w:r w:rsidRPr="009928C7">
        <w:t>de</w:t>
      </w:r>
      <w:r w:rsidR="00647555">
        <w:t xml:space="preserve"> </w:t>
      </w:r>
      <w:r w:rsidRPr="009928C7">
        <w:t>baza/mese</w:t>
      </w:r>
      <w:r w:rsidR="00647555">
        <w:t xml:space="preserve"> </w:t>
      </w:r>
      <w:r w:rsidRPr="009928C7">
        <w:t>calde</w:t>
      </w:r>
      <w:r w:rsidR="00647555">
        <w:t xml:space="preserve"> </w:t>
      </w:r>
      <w:r w:rsidRPr="009928C7">
        <w:t>pentru</w:t>
      </w:r>
      <w:r w:rsidR="00647555">
        <w:t xml:space="preserve"> </w:t>
      </w:r>
      <w:r w:rsidRPr="009928C7">
        <w:t>persoanele</w:t>
      </w:r>
      <w:r w:rsidR="00647555">
        <w:t xml:space="preserve"> </w:t>
      </w:r>
      <w:r w:rsidRPr="009928C7">
        <w:t>defavorizate</w:t>
      </w:r>
      <w:bookmarkEnd w:id="168"/>
    </w:p>
    <w:p w14:paraId="444546D0" w14:textId="7FFCA962" w:rsidR="009928C7" w:rsidRPr="009928C7" w:rsidRDefault="00647555" w:rsidP="009928C7">
      <w:r>
        <w:t xml:space="preserve"> </w:t>
      </w:r>
      <w:r w:rsidR="009928C7" w:rsidRPr="009928C7">
        <w:t>Autoritatea</w:t>
      </w:r>
      <w:r>
        <w:t xml:space="preserve"> </w:t>
      </w:r>
      <w:r w:rsidR="009928C7" w:rsidRPr="009928C7">
        <w:t>de</w:t>
      </w:r>
      <w:r>
        <w:t xml:space="preserve"> </w:t>
      </w:r>
      <w:r w:rsidR="009928C7" w:rsidRPr="009928C7">
        <w:t>Management</w:t>
      </w:r>
      <w:r>
        <w:t xml:space="preserve"> </w:t>
      </w:r>
      <w:r w:rsidR="009928C7" w:rsidRPr="009928C7">
        <w:t>pentru</w:t>
      </w:r>
      <w:r>
        <w:t xml:space="preserve"> </w:t>
      </w:r>
      <w:r w:rsidR="009928C7" w:rsidRPr="009928C7">
        <w:t>Programul</w:t>
      </w:r>
      <w:r>
        <w:t xml:space="preserve"> </w:t>
      </w:r>
      <w:r w:rsidR="009928C7" w:rsidRPr="009928C7">
        <w:t>Incluziune</w:t>
      </w:r>
      <w:r>
        <w:t xml:space="preserve"> </w:t>
      </w:r>
      <w:r w:rsidR="009928C7" w:rsidRPr="009928C7">
        <w:t>și</w:t>
      </w:r>
      <w:r>
        <w:t xml:space="preserve"> </w:t>
      </w:r>
      <w:r w:rsidR="009928C7" w:rsidRPr="009928C7">
        <w:t>Demnitate</w:t>
      </w:r>
      <w:r>
        <w:t xml:space="preserve"> </w:t>
      </w:r>
      <w:r w:rsidR="009928C7" w:rsidRPr="009928C7">
        <w:t>Socială</w:t>
      </w:r>
      <w:r>
        <w:t xml:space="preserve"> </w:t>
      </w:r>
      <w:r w:rsidR="009928C7" w:rsidRPr="009928C7">
        <w:t>(PIDS)</w:t>
      </w:r>
      <w:r>
        <w:t xml:space="preserve"> </w:t>
      </w:r>
      <w:r w:rsidR="009928C7" w:rsidRPr="009928C7">
        <w:t>2021-2027</w:t>
      </w:r>
      <w:r>
        <w:t xml:space="preserve"> </w:t>
      </w:r>
      <w:r w:rsidR="009928C7" w:rsidRPr="009928C7">
        <w:t>din</w:t>
      </w:r>
      <w:r>
        <w:t xml:space="preserve"> </w:t>
      </w:r>
      <w:r w:rsidR="009928C7" w:rsidRPr="009928C7">
        <w:t>cadrul</w:t>
      </w:r>
      <w:r>
        <w:t xml:space="preserve"> </w:t>
      </w:r>
      <w:r w:rsidR="009928C7" w:rsidRPr="009928C7">
        <w:t>Ministerului</w:t>
      </w:r>
      <w:r>
        <w:t xml:space="preserve"> </w:t>
      </w:r>
      <w:r w:rsidR="009928C7" w:rsidRPr="009928C7">
        <w:t>Investițiilor</w:t>
      </w:r>
      <w:r>
        <w:t xml:space="preserve"> </w:t>
      </w:r>
      <w:r w:rsidR="009928C7" w:rsidRPr="009928C7">
        <w:t>și</w:t>
      </w:r>
      <w:r>
        <w:t xml:space="preserve"> </w:t>
      </w:r>
      <w:r w:rsidR="009928C7" w:rsidRPr="009928C7">
        <w:t>Proiectelor</w:t>
      </w:r>
      <w:r>
        <w:t xml:space="preserve"> </w:t>
      </w:r>
      <w:r w:rsidR="009928C7" w:rsidRPr="009928C7">
        <w:t>Europene</w:t>
      </w:r>
      <w:r>
        <w:t xml:space="preserve"> </w:t>
      </w:r>
      <w:r w:rsidR="009928C7" w:rsidRPr="009928C7">
        <w:t>a</w:t>
      </w:r>
      <w:r>
        <w:t xml:space="preserve"> </w:t>
      </w:r>
      <w:r w:rsidR="009928C7" w:rsidRPr="009928C7">
        <w:t>lansat</w:t>
      </w:r>
      <w:r>
        <w:t xml:space="preserve"> </w:t>
      </w:r>
      <w:r w:rsidR="009928C7" w:rsidRPr="009928C7">
        <w:t>marți,</w:t>
      </w:r>
      <w:r>
        <w:t xml:space="preserve"> </w:t>
      </w:r>
      <w:r w:rsidR="009928C7" w:rsidRPr="009928C7">
        <w:t>12</w:t>
      </w:r>
      <w:r>
        <w:t xml:space="preserve"> </w:t>
      </w:r>
      <w:r w:rsidR="009928C7" w:rsidRPr="009928C7">
        <w:t>decembrie</w:t>
      </w:r>
      <w:r>
        <w:t xml:space="preserve"> </w:t>
      </w:r>
      <w:r w:rsidR="009928C7" w:rsidRPr="009928C7">
        <w:t>2023,</w:t>
      </w:r>
      <w:r>
        <w:t xml:space="preserve"> </w:t>
      </w:r>
      <w:r w:rsidR="009928C7" w:rsidRPr="009928C7">
        <w:t>apelul</w:t>
      </w:r>
      <w:r>
        <w:t xml:space="preserve"> </w:t>
      </w:r>
      <w:proofErr w:type="spellStart"/>
      <w:r w:rsidR="009928C7" w:rsidRPr="009928C7">
        <w:t>noncompetitiv</w:t>
      </w:r>
      <w:proofErr w:type="spellEnd"/>
      <w:r>
        <w:t xml:space="preserve"> </w:t>
      </w:r>
      <w:r w:rsidR="009928C7" w:rsidRPr="009928C7">
        <w:t>„Sprijin</w:t>
      </w:r>
      <w:r>
        <w:t xml:space="preserve"> </w:t>
      </w:r>
      <w:r w:rsidR="009928C7" w:rsidRPr="009928C7">
        <w:t>pentru</w:t>
      </w:r>
      <w:r>
        <w:t xml:space="preserve"> </w:t>
      </w:r>
      <w:r w:rsidR="009928C7" w:rsidRPr="009928C7">
        <w:t>persoanele</w:t>
      </w:r>
      <w:r>
        <w:t xml:space="preserve"> </w:t>
      </w:r>
      <w:r w:rsidR="009928C7" w:rsidRPr="009928C7">
        <w:t>defavorizate</w:t>
      </w:r>
      <w:r>
        <w:t xml:space="preserve"> </w:t>
      </w:r>
      <w:r w:rsidR="009928C7" w:rsidRPr="009928C7">
        <w:t>în</w:t>
      </w:r>
      <w:r>
        <w:t xml:space="preserve"> </w:t>
      </w:r>
      <w:r w:rsidR="009928C7" w:rsidRPr="009928C7">
        <w:t>vederea</w:t>
      </w:r>
      <w:r>
        <w:t xml:space="preserve"> </w:t>
      </w:r>
      <w:r w:rsidR="009928C7" w:rsidRPr="009928C7">
        <w:t>asigurării</w:t>
      </w:r>
      <w:r>
        <w:t xml:space="preserve"> </w:t>
      </w:r>
      <w:r w:rsidR="009928C7" w:rsidRPr="009928C7">
        <w:t>alimentelor</w:t>
      </w:r>
      <w:r>
        <w:t xml:space="preserve"> </w:t>
      </w:r>
      <w:r w:rsidR="009928C7" w:rsidRPr="009928C7">
        <w:t>de</w:t>
      </w:r>
      <w:r>
        <w:t xml:space="preserve"> </w:t>
      </w:r>
      <w:r w:rsidR="009928C7" w:rsidRPr="009928C7">
        <w:t>baza/mese</w:t>
      </w:r>
      <w:r>
        <w:t xml:space="preserve"> </w:t>
      </w:r>
      <w:r w:rsidR="009928C7" w:rsidRPr="009928C7">
        <w:t>calde“,</w:t>
      </w:r>
      <w:r>
        <w:t xml:space="preserve">  </w:t>
      </w:r>
      <w:r w:rsidR="009928C7" w:rsidRPr="009928C7">
        <w:t>aferent</w:t>
      </w:r>
      <w:r>
        <w:t xml:space="preserve"> </w:t>
      </w:r>
      <w:r w:rsidR="009928C7" w:rsidRPr="009928C7">
        <w:t>Programului</w:t>
      </w:r>
      <w:r>
        <w:t xml:space="preserve"> </w:t>
      </w:r>
      <w:r w:rsidR="009928C7" w:rsidRPr="009928C7">
        <w:t>Incluziune</w:t>
      </w:r>
      <w:r>
        <w:t xml:space="preserve"> </w:t>
      </w:r>
      <w:r w:rsidR="009928C7" w:rsidRPr="009928C7">
        <w:t>și</w:t>
      </w:r>
      <w:r>
        <w:t xml:space="preserve"> </w:t>
      </w:r>
      <w:r w:rsidR="009928C7" w:rsidRPr="009928C7">
        <w:t>Demnitate</w:t>
      </w:r>
      <w:r>
        <w:t xml:space="preserve"> </w:t>
      </w:r>
      <w:r w:rsidR="009928C7" w:rsidRPr="009928C7">
        <w:t>Socială</w:t>
      </w:r>
      <w:r>
        <w:t xml:space="preserve"> </w:t>
      </w:r>
      <w:r w:rsidR="009928C7" w:rsidRPr="009928C7">
        <w:t>2021-2027,</w:t>
      </w:r>
      <w:r>
        <w:t xml:space="preserve"> </w:t>
      </w:r>
      <w:r w:rsidR="009928C7" w:rsidRPr="009928C7">
        <w:t>Prioritatea</w:t>
      </w:r>
      <w:r>
        <w:t xml:space="preserve"> </w:t>
      </w:r>
      <w:r w:rsidR="009928C7" w:rsidRPr="009928C7">
        <w:t>10.</w:t>
      </w:r>
      <w:r>
        <w:t xml:space="preserve"> </w:t>
      </w:r>
      <w:r w:rsidR="009928C7" w:rsidRPr="009928C7">
        <w:t>Ajutorarea</w:t>
      </w:r>
      <w:r>
        <w:t xml:space="preserve"> </w:t>
      </w:r>
      <w:r w:rsidR="009928C7" w:rsidRPr="009928C7">
        <w:t>persoanelor</w:t>
      </w:r>
      <w:r>
        <w:t xml:space="preserve"> </w:t>
      </w:r>
      <w:r w:rsidR="009928C7" w:rsidRPr="009928C7">
        <w:t>defavorizate</w:t>
      </w:r>
      <w:r>
        <w:t xml:space="preserve"> </w:t>
      </w:r>
      <w:r w:rsidR="009928C7" w:rsidRPr="009928C7">
        <w:t>(Sprijin</w:t>
      </w:r>
      <w:r>
        <w:t xml:space="preserve"> </w:t>
      </w:r>
      <w:r w:rsidR="009928C7" w:rsidRPr="009928C7">
        <w:t>pentru</w:t>
      </w:r>
      <w:r>
        <w:t xml:space="preserve"> </w:t>
      </w:r>
      <w:r w:rsidR="009928C7" w:rsidRPr="009928C7">
        <w:t>cele</w:t>
      </w:r>
      <w:r>
        <w:t xml:space="preserve"> </w:t>
      </w:r>
      <w:r w:rsidR="009928C7" w:rsidRPr="009928C7">
        <w:t>mai</w:t>
      </w:r>
      <w:r>
        <w:t xml:space="preserve"> </w:t>
      </w:r>
      <w:r w:rsidR="009928C7" w:rsidRPr="009928C7">
        <w:t>defavorizate</w:t>
      </w:r>
      <w:r>
        <w:t xml:space="preserve"> </w:t>
      </w:r>
      <w:r w:rsidR="009928C7" w:rsidRPr="009928C7">
        <w:t>persoane</w:t>
      </w:r>
      <w:r>
        <w:t xml:space="preserve"> </w:t>
      </w:r>
      <w:r w:rsidR="009928C7" w:rsidRPr="009928C7">
        <w:t>în</w:t>
      </w:r>
      <w:r>
        <w:t xml:space="preserve"> </w:t>
      </w:r>
      <w:r w:rsidR="009928C7" w:rsidRPr="009928C7">
        <w:t>cadrul</w:t>
      </w:r>
      <w:r>
        <w:t xml:space="preserve"> </w:t>
      </w:r>
      <w:r w:rsidR="009928C7" w:rsidRPr="009928C7">
        <w:t>obiectivului</w:t>
      </w:r>
      <w:r>
        <w:t xml:space="preserve"> </w:t>
      </w:r>
      <w:r w:rsidR="009928C7" w:rsidRPr="009928C7">
        <w:t>specific</w:t>
      </w:r>
      <w:r>
        <w:t xml:space="preserve"> </w:t>
      </w:r>
      <w:r w:rsidR="009928C7" w:rsidRPr="009928C7">
        <w:t>prevăzut</w:t>
      </w:r>
      <w:r>
        <w:t xml:space="preserve"> </w:t>
      </w:r>
      <w:r w:rsidR="009928C7" w:rsidRPr="009928C7">
        <w:t>la</w:t>
      </w:r>
      <w:r>
        <w:t xml:space="preserve"> </w:t>
      </w:r>
      <w:r w:rsidR="009928C7" w:rsidRPr="009928C7">
        <w:t>articolul</w:t>
      </w:r>
      <w:r>
        <w:t xml:space="preserve"> </w:t>
      </w:r>
      <w:r w:rsidR="009928C7" w:rsidRPr="009928C7">
        <w:t>4</w:t>
      </w:r>
      <w:r>
        <w:t xml:space="preserve"> </w:t>
      </w:r>
      <w:r w:rsidR="009928C7" w:rsidRPr="009928C7">
        <w:t>alineatul</w:t>
      </w:r>
      <w:r>
        <w:t xml:space="preserve"> </w:t>
      </w:r>
      <w:r w:rsidR="009928C7" w:rsidRPr="009928C7">
        <w:t>(1)</w:t>
      </w:r>
      <w:r>
        <w:t xml:space="preserve"> </w:t>
      </w:r>
      <w:r w:rsidR="009928C7" w:rsidRPr="009928C7">
        <w:t>litera</w:t>
      </w:r>
      <w:r>
        <w:t xml:space="preserve"> </w:t>
      </w:r>
      <w:r w:rsidR="009928C7" w:rsidRPr="009928C7">
        <w:t>(m)</w:t>
      </w:r>
      <w:r>
        <w:t xml:space="preserve"> </w:t>
      </w:r>
      <w:r w:rsidR="009928C7" w:rsidRPr="009928C7">
        <w:t>din</w:t>
      </w:r>
      <w:r>
        <w:t xml:space="preserve"> </w:t>
      </w:r>
      <w:r w:rsidR="009928C7" w:rsidRPr="009928C7">
        <w:t>Regulamentul</w:t>
      </w:r>
      <w:r>
        <w:t xml:space="preserve"> </w:t>
      </w:r>
      <w:r w:rsidR="009928C7" w:rsidRPr="009928C7">
        <w:t>FSE+</w:t>
      </w:r>
      <w:r>
        <w:t xml:space="preserve"> </w:t>
      </w:r>
      <w:r w:rsidR="009928C7" w:rsidRPr="009928C7">
        <w:t>(ESO.4.13))</w:t>
      </w:r>
    </w:p>
    <w:p w14:paraId="30BA6936" w14:textId="09D8F967" w:rsidR="009928C7" w:rsidRPr="009928C7" w:rsidRDefault="009928C7" w:rsidP="009928C7">
      <w:r w:rsidRPr="009928C7">
        <w:t>Proiectele</w:t>
      </w:r>
      <w:r w:rsidR="00647555">
        <w:t xml:space="preserve"> </w:t>
      </w:r>
      <w:r w:rsidRPr="009928C7">
        <w:t>pot</w:t>
      </w:r>
      <w:r w:rsidR="00647555">
        <w:t xml:space="preserve"> </w:t>
      </w:r>
      <w:r w:rsidRPr="009928C7">
        <w:t>fi</w:t>
      </w:r>
      <w:r w:rsidR="00647555">
        <w:t xml:space="preserve"> </w:t>
      </w:r>
      <w:r w:rsidRPr="009928C7">
        <w:t>depuse</w:t>
      </w:r>
      <w:r w:rsidR="00647555">
        <w:t xml:space="preserve"> </w:t>
      </w:r>
      <w:r w:rsidRPr="009928C7">
        <w:t>prin</w:t>
      </w:r>
      <w:r w:rsidR="00647555">
        <w:t xml:space="preserve"> </w:t>
      </w:r>
      <w:r w:rsidRPr="009928C7">
        <w:t>Sistemul</w:t>
      </w:r>
      <w:r w:rsidR="00647555">
        <w:t xml:space="preserve"> </w:t>
      </w:r>
      <w:r w:rsidRPr="009928C7">
        <w:t>informatic</w:t>
      </w:r>
      <w:r w:rsidR="00647555">
        <w:t xml:space="preserve"> </w:t>
      </w:r>
      <w:r w:rsidRPr="009928C7">
        <w:t>MySMIS2021</w:t>
      </w:r>
      <w:r w:rsidR="00647555">
        <w:t xml:space="preserve"> </w:t>
      </w:r>
      <w:r w:rsidRPr="009928C7">
        <w:t>începând</w:t>
      </w:r>
      <w:r w:rsidR="00647555">
        <w:t xml:space="preserve"> </w:t>
      </w:r>
      <w:r w:rsidRPr="009928C7">
        <w:t>cu</w:t>
      </w:r>
      <w:r w:rsidR="00647555">
        <w:t xml:space="preserve"> </w:t>
      </w:r>
      <w:r w:rsidRPr="009928C7">
        <w:t>data</w:t>
      </w:r>
      <w:r w:rsidR="00647555">
        <w:t xml:space="preserve"> </w:t>
      </w:r>
      <w:r w:rsidRPr="009928C7">
        <w:t>de</w:t>
      </w:r>
      <w:r w:rsidR="00647555">
        <w:t xml:space="preserve"> </w:t>
      </w:r>
      <w:r w:rsidRPr="009928C7">
        <w:t>12.12.2023,</w:t>
      </w:r>
      <w:r w:rsidR="00647555">
        <w:t xml:space="preserve"> </w:t>
      </w:r>
      <w:r w:rsidRPr="009928C7">
        <w:t>ora</w:t>
      </w:r>
      <w:r w:rsidR="00647555">
        <w:t xml:space="preserve"> </w:t>
      </w:r>
      <w:r w:rsidRPr="009928C7">
        <w:t>16.00,</w:t>
      </w:r>
      <w:r w:rsidR="00647555">
        <w:t xml:space="preserve"> </w:t>
      </w:r>
      <w:r w:rsidRPr="009928C7">
        <w:t>până</w:t>
      </w:r>
      <w:r w:rsidR="00647555">
        <w:t xml:space="preserve"> </w:t>
      </w:r>
      <w:r w:rsidRPr="009928C7">
        <w:t>în</w:t>
      </w:r>
      <w:r w:rsidR="00647555">
        <w:t xml:space="preserve"> </w:t>
      </w:r>
      <w:r w:rsidRPr="009928C7">
        <w:t>data</w:t>
      </w:r>
      <w:r w:rsidR="00647555">
        <w:t xml:space="preserve"> </w:t>
      </w:r>
      <w:r w:rsidRPr="009928C7">
        <w:t>de</w:t>
      </w:r>
      <w:r w:rsidR="00647555">
        <w:t xml:space="preserve"> </w:t>
      </w:r>
      <w:r w:rsidRPr="009928C7">
        <w:t>28.12.2023,</w:t>
      </w:r>
      <w:r w:rsidR="00647555">
        <w:t xml:space="preserve"> </w:t>
      </w:r>
      <w:r w:rsidRPr="009928C7">
        <w:t>ora</w:t>
      </w:r>
      <w:r w:rsidR="00647555">
        <w:t xml:space="preserve"> </w:t>
      </w:r>
      <w:r w:rsidRPr="009928C7">
        <w:t>16.00.</w:t>
      </w:r>
    </w:p>
    <w:p w14:paraId="4A286D79" w14:textId="77777777" w:rsidR="009928C7" w:rsidRPr="009928C7" w:rsidRDefault="009928C7" w:rsidP="009928C7">
      <w:pPr>
        <w:rPr>
          <w:b/>
          <w:bCs/>
        </w:rPr>
      </w:pPr>
      <w:r w:rsidRPr="009928C7">
        <w:rPr>
          <w:b/>
          <w:bCs/>
        </w:rPr>
        <w:t>Documente</w:t>
      </w:r>
    </w:p>
    <w:p w14:paraId="0BFC9639" w14:textId="788A616A" w:rsidR="009928C7" w:rsidRPr="009928C7" w:rsidRDefault="00084DE3" w:rsidP="009928C7">
      <w:hyperlink r:id="rId60" w:tooltip="PIDS- Sprijin pentru persoanele defavorizate în vederea asigurării alimentelor de bazamese calde.zip" w:history="1">
        <w:r w:rsidR="009928C7" w:rsidRPr="009928C7">
          <w:rPr>
            <w:rStyle w:val="Hyperlink"/>
            <w:szCs w:val="24"/>
          </w:rPr>
          <w:t>PIDS-</w:t>
        </w:r>
        <w:r w:rsidR="00647555">
          <w:rPr>
            <w:rStyle w:val="Hyperlink"/>
            <w:szCs w:val="24"/>
          </w:rPr>
          <w:t xml:space="preserve"> </w:t>
        </w:r>
        <w:r w:rsidR="009928C7" w:rsidRPr="009928C7">
          <w:rPr>
            <w:rStyle w:val="Hyperlink"/>
            <w:szCs w:val="24"/>
          </w:rPr>
          <w:t>Sprijin</w:t>
        </w:r>
        <w:r w:rsidR="00647555">
          <w:rPr>
            <w:rStyle w:val="Hyperlink"/>
            <w:szCs w:val="24"/>
          </w:rPr>
          <w:t xml:space="preserve"> </w:t>
        </w:r>
        <w:r w:rsidR="009928C7" w:rsidRPr="009928C7">
          <w:rPr>
            <w:rStyle w:val="Hyperlink"/>
            <w:szCs w:val="24"/>
          </w:rPr>
          <w:t>pentru</w:t>
        </w:r>
        <w:r w:rsidR="00647555">
          <w:rPr>
            <w:rStyle w:val="Hyperlink"/>
            <w:szCs w:val="24"/>
          </w:rPr>
          <w:t xml:space="preserve"> </w:t>
        </w:r>
        <w:r w:rsidR="009928C7" w:rsidRPr="009928C7">
          <w:rPr>
            <w:rStyle w:val="Hyperlink"/>
            <w:szCs w:val="24"/>
          </w:rPr>
          <w:t>persoanele</w:t>
        </w:r>
        <w:r w:rsidR="00647555">
          <w:rPr>
            <w:rStyle w:val="Hyperlink"/>
            <w:szCs w:val="24"/>
          </w:rPr>
          <w:t xml:space="preserve"> </w:t>
        </w:r>
        <w:r w:rsidR="009928C7" w:rsidRPr="009928C7">
          <w:rPr>
            <w:rStyle w:val="Hyperlink"/>
            <w:szCs w:val="24"/>
          </w:rPr>
          <w:t>defavorizate</w:t>
        </w:r>
        <w:r w:rsidR="00647555">
          <w:rPr>
            <w:rStyle w:val="Hyperlink"/>
            <w:szCs w:val="24"/>
          </w:rPr>
          <w:t xml:space="preserve"> </w:t>
        </w:r>
        <w:r w:rsidR="009928C7" w:rsidRPr="009928C7">
          <w:rPr>
            <w:rStyle w:val="Hyperlink"/>
            <w:szCs w:val="24"/>
          </w:rPr>
          <w:t>în</w:t>
        </w:r>
        <w:r w:rsidR="00647555">
          <w:rPr>
            <w:rStyle w:val="Hyperlink"/>
            <w:szCs w:val="24"/>
          </w:rPr>
          <w:t xml:space="preserve"> </w:t>
        </w:r>
        <w:r w:rsidR="009928C7" w:rsidRPr="009928C7">
          <w:rPr>
            <w:rStyle w:val="Hyperlink"/>
            <w:szCs w:val="24"/>
          </w:rPr>
          <w:t>vederea</w:t>
        </w:r>
        <w:r w:rsidR="00647555">
          <w:rPr>
            <w:rStyle w:val="Hyperlink"/>
            <w:szCs w:val="24"/>
          </w:rPr>
          <w:t xml:space="preserve"> </w:t>
        </w:r>
        <w:r w:rsidR="009928C7" w:rsidRPr="009928C7">
          <w:rPr>
            <w:rStyle w:val="Hyperlink"/>
            <w:szCs w:val="24"/>
          </w:rPr>
          <w:t>asigurării</w:t>
        </w:r>
        <w:r w:rsidR="00647555">
          <w:rPr>
            <w:rStyle w:val="Hyperlink"/>
            <w:szCs w:val="24"/>
          </w:rPr>
          <w:t xml:space="preserve"> </w:t>
        </w:r>
        <w:r w:rsidR="009928C7" w:rsidRPr="009928C7">
          <w:rPr>
            <w:rStyle w:val="Hyperlink"/>
            <w:szCs w:val="24"/>
          </w:rPr>
          <w:t>alimentelor</w:t>
        </w:r>
        <w:r w:rsidR="00647555">
          <w:rPr>
            <w:rStyle w:val="Hyperlink"/>
            <w:szCs w:val="24"/>
          </w:rPr>
          <w:t xml:space="preserve"> </w:t>
        </w:r>
        <w:r w:rsidR="009928C7" w:rsidRPr="009928C7">
          <w:rPr>
            <w:rStyle w:val="Hyperlink"/>
            <w:szCs w:val="24"/>
          </w:rPr>
          <w:t>de</w:t>
        </w:r>
        <w:r w:rsidR="00647555">
          <w:rPr>
            <w:rStyle w:val="Hyperlink"/>
            <w:szCs w:val="24"/>
          </w:rPr>
          <w:t xml:space="preserve"> </w:t>
        </w:r>
        <w:proofErr w:type="spellStart"/>
        <w:r w:rsidR="009928C7" w:rsidRPr="009928C7">
          <w:rPr>
            <w:rStyle w:val="Hyperlink"/>
            <w:szCs w:val="24"/>
          </w:rPr>
          <w:t>bazamese</w:t>
        </w:r>
        <w:proofErr w:type="spellEnd"/>
        <w:r w:rsidR="00647555">
          <w:rPr>
            <w:rStyle w:val="Hyperlink"/>
            <w:szCs w:val="24"/>
          </w:rPr>
          <w:t xml:space="preserve"> </w:t>
        </w:r>
        <w:r w:rsidR="009928C7" w:rsidRPr="009928C7">
          <w:rPr>
            <w:rStyle w:val="Hyperlink"/>
            <w:szCs w:val="24"/>
          </w:rPr>
          <w:t>calde.zip</w:t>
        </w:r>
      </w:hyperlink>
    </w:p>
    <w:p w14:paraId="598A247A" w14:textId="6BF0F560" w:rsidR="009928C7" w:rsidRPr="009928C7" w:rsidRDefault="009928C7" w:rsidP="009928C7">
      <w:pPr>
        <w:pStyle w:val="Stilsursa"/>
      </w:pPr>
      <w:r w:rsidRPr="009928C7">
        <w:t>Sursa:</w:t>
      </w:r>
      <w:r w:rsidR="00647555">
        <w:t xml:space="preserve"> </w:t>
      </w:r>
      <w:r w:rsidRPr="009928C7">
        <w:t>MIPE</w:t>
      </w:r>
    </w:p>
    <w:p w14:paraId="6731D5EA" w14:textId="7DE850B7" w:rsidR="007B5AFD" w:rsidRPr="007B5AFD" w:rsidRDefault="007B5AFD" w:rsidP="007B5AFD">
      <w:pPr>
        <w:pStyle w:val="separatorarticole"/>
      </w:pPr>
      <w:r>
        <w:t>*</w:t>
      </w:r>
    </w:p>
    <w:p w14:paraId="718D2E0D" w14:textId="61559A2B" w:rsidR="009F22AC" w:rsidRPr="009F22AC" w:rsidRDefault="009F22AC" w:rsidP="00AD2120">
      <w:pPr>
        <w:pStyle w:val="TitluArticolinINFOUE"/>
      </w:pPr>
      <w:bookmarkStart w:id="169" w:name="_Toc153533899"/>
      <w:r w:rsidRPr="009F22AC">
        <w:t>APIA:</w:t>
      </w:r>
      <w:r w:rsidR="00647555">
        <w:t xml:space="preserve"> </w:t>
      </w:r>
      <w:r w:rsidRPr="009F22AC">
        <w:t>A</w:t>
      </w:r>
      <w:r w:rsidR="00647555">
        <w:t xml:space="preserve"> </w:t>
      </w:r>
      <w:r w:rsidRPr="009F22AC">
        <w:t>început</w:t>
      </w:r>
      <w:r w:rsidR="00647555">
        <w:t xml:space="preserve"> </w:t>
      </w:r>
      <w:r w:rsidRPr="009F22AC">
        <w:t>depunerea</w:t>
      </w:r>
      <w:r w:rsidR="00647555">
        <w:t xml:space="preserve"> </w:t>
      </w:r>
      <w:r w:rsidRPr="009F22AC">
        <w:t>cererilor</w:t>
      </w:r>
      <w:r w:rsidR="00647555">
        <w:t xml:space="preserve"> </w:t>
      </w:r>
      <w:r w:rsidRPr="009F22AC">
        <w:t>de</w:t>
      </w:r>
      <w:r w:rsidR="00647555">
        <w:t xml:space="preserve"> </w:t>
      </w:r>
      <w:r w:rsidRPr="009F22AC">
        <w:t>acord</w:t>
      </w:r>
      <w:r w:rsidR="00647555">
        <w:t xml:space="preserve"> </w:t>
      </w:r>
      <w:r w:rsidRPr="009F22AC">
        <w:t>pentru</w:t>
      </w:r>
      <w:r w:rsidR="00647555">
        <w:t xml:space="preserve"> </w:t>
      </w:r>
      <w:proofErr w:type="spellStart"/>
      <w:r w:rsidRPr="009F22AC">
        <w:t>finanţare</w:t>
      </w:r>
      <w:proofErr w:type="spellEnd"/>
      <w:r w:rsidR="00647555">
        <w:t xml:space="preserve"> </w:t>
      </w:r>
      <w:r w:rsidRPr="009F22AC">
        <w:t>aferente</w:t>
      </w:r>
      <w:r w:rsidR="00647555">
        <w:t xml:space="preserve"> </w:t>
      </w:r>
      <w:r w:rsidRPr="009F22AC">
        <w:t>schemei</w:t>
      </w:r>
      <w:r w:rsidR="00647555">
        <w:t xml:space="preserve"> </w:t>
      </w:r>
      <w:r w:rsidRPr="009F22AC">
        <w:t>de</w:t>
      </w:r>
      <w:r w:rsidR="00647555">
        <w:t xml:space="preserve"> </w:t>
      </w:r>
      <w:r w:rsidRPr="009F22AC">
        <w:t>ajutor</w:t>
      </w:r>
      <w:r w:rsidR="00647555">
        <w:t xml:space="preserve"> </w:t>
      </w:r>
      <w:r w:rsidRPr="009F22AC">
        <w:t>de</w:t>
      </w:r>
      <w:r w:rsidR="00647555">
        <w:t xml:space="preserve"> </w:t>
      </w:r>
      <w:r w:rsidRPr="009F22AC">
        <w:t>stat</w:t>
      </w:r>
      <w:r w:rsidR="00647555">
        <w:t xml:space="preserve"> </w:t>
      </w:r>
      <w:r w:rsidRPr="009F22AC">
        <w:t>pentru</w:t>
      </w:r>
      <w:r w:rsidR="00647555">
        <w:t xml:space="preserve"> </w:t>
      </w:r>
      <w:r w:rsidRPr="009F22AC">
        <w:t>reducerea</w:t>
      </w:r>
      <w:r w:rsidR="00647555">
        <w:t xml:space="preserve"> </w:t>
      </w:r>
      <w:r w:rsidRPr="009F22AC">
        <w:t>accizei</w:t>
      </w:r>
      <w:r w:rsidR="00647555">
        <w:t xml:space="preserve"> </w:t>
      </w:r>
      <w:r w:rsidRPr="009F22AC">
        <w:t>la</w:t>
      </w:r>
      <w:r w:rsidR="00647555">
        <w:t xml:space="preserve"> </w:t>
      </w:r>
      <w:r w:rsidRPr="009F22AC">
        <w:t>motorina</w:t>
      </w:r>
      <w:r w:rsidR="00647555">
        <w:t xml:space="preserve"> </w:t>
      </w:r>
      <w:r w:rsidRPr="009F22AC">
        <w:t>utilizată</w:t>
      </w:r>
      <w:r w:rsidR="00647555">
        <w:t xml:space="preserve"> </w:t>
      </w:r>
      <w:r w:rsidRPr="009F22AC">
        <w:t>în</w:t>
      </w:r>
      <w:r w:rsidR="00647555">
        <w:t xml:space="preserve"> </w:t>
      </w:r>
      <w:r w:rsidRPr="009F22AC">
        <w:t>agricultură</w:t>
      </w:r>
      <w:r w:rsidR="00647555">
        <w:t xml:space="preserve"> </w:t>
      </w:r>
      <w:r w:rsidRPr="009F22AC">
        <w:t>pentru</w:t>
      </w:r>
      <w:r w:rsidR="00647555">
        <w:t xml:space="preserve"> </w:t>
      </w:r>
      <w:r w:rsidRPr="009F22AC">
        <w:t>anul</w:t>
      </w:r>
      <w:r w:rsidR="00647555">
        <w:t xml:space="preserve"> </w:t>
      </w:r>
      <w:r w:rsidRPr="009F22AC">
        <w:t>2024</w:t>
      </w:r>
      <w:bookmarkEnd w:id="169"/>
    </w:p>
    <w:p w14:paraId="487F6899" w14:textId="18EA9667" w:rsidR="00AD2120" w:rsidRPr="00AD2120" w:rsidRDefault="00647555" w:rsidP="00AD2120">
      <w:pPr>
        <w:rPr>
          <w:lang w:val="en-US"/>
        </w:rPr>
      </w:pPr>
      <w:r>
        <w:t xml:space="preserve"> </w:t>
      </w:r>
      <w:r w:rsidR="004B08ED">
        <w:rPr>
          <w:noProof/>
          <w:lang w:eastAsia="ro-RO"/>
        </w:rPr>
        <w:drawing>
          <wp:anchor distT="0" distB="0" distL="114300" distR="114300" simplePos="0" relativeHeight="252097536" behindDoc="0" locked="0" layoutInCell="1" allowOverlap="1" wp14:anchorId="57FBDB62" wp14:editId="76D8E70C">
            <wp:simplePos x="0" y="0"/>
            <wp:positionH relativeFrom="column">
              <wp:posOffset>42545</wp:posOffset>
            </wp:positionH>
            <wp:positionV relativeFrom="paragraph">
              <wp:posOffset>41275</wp:posOffset>
            </wp:positionV>
            <wp:extent cx="1821180" cy="1243330"/>
            <wp:effectExtent l="0" t="0" r="7620" b="0"/>
            <wp:wrapSquare wrapText="bothSides"/>
            <wp:docPr id="67749850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821180" cy="1243330"/>
                    </a:xfrm>
                    <a:prstGeom prst="rect">
                      <a:avLst/>
                    </a:prstGeom>
                    <a:noFill/>
                    <a:ln>
                      <a:noFill/>
                    </a:ln>
                  </pic:spPr>
                </pic:pic>
              </a:graphicData>
            </a:graphic>
          </wp:anchor>
        </w:drawing>
      </w:r>
      <w:r>
        <w:rPr>
          <w:lang w:val="en-US"/>
        </w:rPr>
        <w:t xml:space="preserve"> </w:t>
      </w:r>
      <w:proofErr w:type="spellStart"/>
      <w:r w:rsidR="00AD2120" w:rsidRPr="00AD2120">
        <w:rPr>
          <w:lang w:val="en-US"/>
        </w:rPr>
        <w:t>Agenţia</w:t>
      </w:r>
      <w:proofErr w:type="spellEnd"/>
      <w:r>
        <w:rPr>
          <w:lang w:val="en-US"/>
        </w:rPr>
        <w:t xml:space="preserve"> </w:t>
      </w:r>
      <w:r w:rsidR="00AD2120" w:rsidRPr="00AD2120">
        <w:rPr>
          <w:lang w:val="en-US"/>
        </w:rPr>
        <w:t>de</w:t>
      </w:r>
      <w:r>
        <w:rPr>
          <w:lang w:val="en-US"/>
        </w:rPr>
        <w:t xml:space="preserve"> </w:t>
      </w:r>
      <w:proofErr w:type="spellStart"/>
      <w:r w:rsidR="00AD2120" w:rsidRPr="00AD2120">
        <w:rPr>
          <w:lang w:val="en-US"/>
        </w:rPr>
        <w:t>Plăţi</w:t>
      </w:r>
      <w:proofErr w:type="spellEnd"/>
      <w:r>
        <w:rPr>
          <w:lang w:val="en-US"/>
        </w:rPr>
        <w:t xml:space="preserve"> </w:t>
      </w:r>
      <w:proofErr w:type="spellStart"/>
      <w:r w:rsidR="00AD2120" w:rsidRPr="00AD2120">
        <w:rPr>
          <w:lang w:val="en-US"/>
        </w:rPr>
        <w:t>şi</w:t>
      </w:r>
      <w:proofErr w:type="spellEnd"/>
      <w:r>
        <w:rPr>
          <w:lang w:val="en-US"/>
        </w:rPr>
        <w:t xml:space="preserve"> </w:t>
      </w:r>
      <w:proofErr w:type="spellStart"/>
      <w:r w:rsidR="00AD2120" w:rsidRPr="00AD2120">
        <w:rPr>
          <w:lang w:val="en-US"/>
        </w:rPr>
        <w:t>Intervenţie</w:t>
      </w:r>
      <w:proofErr w:type="spellEnd"/>
      <w:r>
        <w:rPr>
          <w:lang w:val="en-US"/>
        </w:rPr>
        <w:t xml:space="preserve"> </w:t>
      </w:r>
      <w:proofErr w:type="spellStart"/>
      <w:r w:rsidR="00AD2120" w:rsidRPr="00AD2120">
        <w:rPr>
          <w:lang w:val="en-US"/>
        </w:rPr>
        <w:t>pentru</w:t>
      </w:r>
      <w:proofErr w:type="spellEnd"/>
      <w:r>
        <w:rPr>
          <w:lang w:val="en-US"/>
        </w:rPr>
        <w:t xml:space="preserve"> </w:t>
      </w:r>
      <w:proofErr w:type="spellStart"/>
      <w:r w:rsidR="00AD2120" w:rsidRPr="00AD2120">
        <w:rPr>
          <w:lang w:val="en-US"/>
        </w:rPr>
        <w:t>Agricultură</w:t>
      </w:r>
      <w:proofErr w:type="spellEnd"/>
      <w:r>
        <w:rPr>
          <w:lang w:val="en-US"/>
        </w:rPr>
        <w:t xml:space="preserve"> </w:t>
      </w:r>
      <w:r w:rsidR="00AD2120" w:rsidRPr="00AD2120">
        <w:rPr>
          <w:lang w:val="en-US"/>
        </w:rPr>
        <w:t>(APIA)</w:t>
      </w:r>
      <w:r>
        <w:rPr>
          <w:lang w:val="en-US"/>
        </w:rPr>
        <w:t xml:space="preserve"> </w:t>
      </w:r>
      <w:proofErr w:type="spellStart"/>
      <w:r w:rsidR="00AD2120" w:rsidRPr="00AD2120">
        <w:rPr>
          <w:lang w:val="en-US"/>
        </w:rPr>
        <w:t>informează</w:t>
      </w:r>
      <w:proofErr w:type="spellEnd"/>
      <w:r>
        <w:rPr>
          <w:lang w:val="en-US"/>
        </w:rPr>
        <w:t xml:space="preserve"> </w:t>
      </w:r>
      <w:proofErr w:type="spellStart"/>
      <w:r w:rsidR="00AD2120" w:rsidRPr="00AD2120">
        <w:rPr>
          <w:lang w:val="en-US"/>
        </w:rPr>
        <w:t>că</w:t>
      </w:r>
      <w:proofErr w:type="spellEnd"/>
      <w:r>
        <w:rPr>
          <w:lang w:val="en-US"/>
        </w:rPr>
        <w:t xml:space="preserve"> </w:t>
      </w:r>
      <w:proofErr w:type="spellStart"/>
      <w:r w:rsidR="00AD2120" w:rsidRPr="00AD2120">
        <w:rPr>
          <w:lang w:val="en-US"/>
        </w:rPr>
        <w:t>în</w:t>
      </w:r>
      <w:proofErr w:type="spellEnd"/>
      <w:r>
        <w:rPr>
          <w:lang w:val="en-US"/>
        </w:rPr>
        <w:t xml:space="preserve"> </w:t>
      </w:r>
      <w:proofErr w:type="spellStart"/>
      <w:r w:rsidR="00AD2120" w:rsidRPr="00AD2120">
        <w:rPr>
          <w:lang w:val="en-US"/>
        </w:rPr>
        <w:t>perioada</w:t>
      </w:r>
      <w:proofErr w:type="spellEnd"/>
      <w:r>
        <w:rPr>
          <w:lang w:val="en-US"/>
        </w:rPr>
        <w:t xml:space="preserve"> </w:t>
      </w:r>
      <w:r w:rsidR="00AD2120" w:rsidRPr="00AD2120">
        <w:rPr>
          <w:lang w:val="en-US"/>
        </w:rPr>
        <w:t>11.12.2023</w:t>
      </w:r>
      <w:r>
        <w:rPr>
          <w:lang w:val="en-US"/>
        </w:rPr>
        <w:t xml:space="preserve"> </w:t>
      </w:r>
      <w:r w:rsidR="00AD2120" w:rsidRPr="00AD2120">
        <w:rPr>
          <w:lang w:val="en-US"/>
        </w:rPr>
        <w:t>–</w:t>
      </w:r>
      <w:r>
        <w:rPr>
          <w:lang w:val="en-US"/>
        </w:rPr>
        <w:t xml:space="preserve"> </w:t>
      </w:r>
      <w:r w:rsidR="00AD2120" w:rsidRPr="00AD2120">
        <w:rPr>
          <w:lang w:val="en-US"/>
        </w:rPr>
        <w:t>03.01.2024</w:t>
      </w:r>
      <w:r>
        <w:rPr>
          <w:lang w:val="en-US"/>
        </w:rPr>
        <w:t xml:space="preserve"> </w:t>
      </w:r>
      <w:proofErr w:type="spellStart"/>
      <w:r w:rsidR="00AD2120" w:rsidRPr="00AD2120">
        <w:rPr>
          <w:lang w:val="en-US"/>
        </w:rPr>
        <w:t>inclusiv</w:t>
      </w:r>
      <w:proofErr w:type="spellEnd"/>
      <w:r w:rsidR="00AD2120" w:rsidRPr="00AD2120">
        <w:rPr>
          <w:lang w:val="en-US"/>
        </w:rPr>
        <w:t>,</w:t>
      </w:r>
      <w:r>
        <w:rPr>
          <w:lang w:val="en-US"/>
        </w:rPr>
        <w:t xml:space="preserve"> </w:t>
      </w:r>
      <w:r w:rsidR="00AD2120" w:rsidRPr="00AD2120">
        <w:rPr>
          <w:b/>
          <w:bCs/>
          <w:lang w:val="en-US"/>
        </w:rPr>
        <w:t>se</w:t>
      </w:r>
      <w:r>
        <w:rPr>
          <w:b/>
          <w:bCs/>
          <w:lang w:val="en-US"/>
        </w:rPr>
        <w:t xml:space="preserve"> </w:t>
      </w:r>
      <w:proofErr w:type="spellStart"/>
      <w:r w:rsidR="00AD2120" w:rsidRPr="00AD2120">
        <w:rPr>
          <w:b/>
          <w:bCs/>
          <w:lang w:val="en-US"/>
        </w:rPr>
        <w:t>depun</w:t>
      </w:r>
      <w:proofErr w:type="spellEnd"/>
      <w:r>
        <w:rPr>
          <w:lang w:val="en-US"/>
        </w:rPr>
        <w:t xml:space="preserve"> </w:t>
      </w:r>
      <w:proofErr w:type="spellStart"/>
      <w:r w:rsidR="00AD2120" w:rsidRPr="00AD2120">
        <w:rPr>
          <w:b/>
          <w:bCs/>
          <w:lang w:val="en-US"/>
        </w:rPr>
        <w:t>Cererile</w:t>
      </w:r>
      <w:proofErr w:type="spellEnd"/>
      <w:r>
        <w:rPr>
          <w:b/>
          <w:bCs/>
          <w:lang w:val="en-US"/>
        </w:rPr>
        <w:t xml:space="preserve"> </w:t>
      </w:r>
      <w:r w:rsidR="00AD2120" w:rsidRPr="00AD2120">
        <w:rPr>
          <w:b/>
          <w:bCs/>
          <w:lang w:val="en-US"/>
        </w:rPr>
        <w:t>de</w:t>
      </w:r>
      <w:r>
        <w:rPr>
          <w:b/>
          <w:bCs/>
          <w:lang w:val="en-US"/>
        </w:rPr>
        <w:t xml:space="preserve"> </w:t>
      </w:r>
      <w:proofErr w:type="spellStart"/>
      <w:r w:rsidR="00AD2120" w:rsidRPr="00AD2120">
        <w:rPr>
          <w:b/>
          <w:bCs/>
          <w:lang w:val="en-US"/>
        </w:rPr>
        <w:t>acord</w:t>
      </w:r>
      <w:proofErr w:type="spellEnd"/>
      <w:r>
        <w:rPr>
          <w:b/>
          <w:bCs/>
          <w:lang w:val="en-US"/>
        </w:rPr>
        <w:t xml:space="preserve"> </w:t>
      </w:r>
      <w:proofErr w:type="spellStart"/>
      <w:r w:rsidR="00AD2120" w:rsidRPr="00AD2120">
        <w:rPr>
          <w:b/>
          <w:bCs/>
          <w:lang w:val="en-US"/>
        </w:rPr>
        <w:t>pentru</w:t>
      </w:r>
      <w:proofErr w:type="spellEnd"/>
      <w:r>
        <w:rPr>
          <w:b/>
          <w:bCs/>
          <w:lang w:val="en-US"/>
        </w:rPr>
        <w:t xml:space="preserve"> </w:t>
      </w:r>
      <w:proofErr w:type="spellStart"/>
      <w:r w:rsidR="00AD2120" w:rsidRPr="00AD2120">
        <w:rPr>
          <w:b/>
          <w:bCs/>
          <w:lang w:val="en-US"/>
        </w:rPr>
        <w:t>finanţare</w:t>
      </w:r>
      <w:proofErr w:type="spellEnd"/>
      <w:r>
        <w:rPr>
          <w:lang w:val="en-US"/>
        </w:rPr>
        <w:t xml:space="preserve"> </w:t>
      </w:r>
      <w:proofErr w:type="spellStart"/>
      <w:r w:rsidR="00AD2120" w:rsidRPr="00AD2120">
        <w:rPr>
          <w:b/>
          <w:bCs/>
          <w:lang w:val="en-US"/>
        </w:rPr>
        <w:t>aferente</w:t>
      </w:r>
      <w:proofErr w:type="spellEnd"/>
      <w:r>
        <w:rPr>
          <w:b/>
          <w:bCs/>
          <w:lang w:val="en-US"/>
        </w:rPr>
        <w:t xml:space="preserve"> </w:t>
      </w:r>
      <w:proofErr w:type="spellStart"/>
      <w:r w:rsidR="00AD2120" w:rsidRPr="00AD2120">
        <w:rPr>
          <w:b/>
          <w:bCs/>
          <w:lang w:val="en-US"/>
        </w:rPr>
        <w:t>schemei</w:t>
      </w:r>
      <w:proofErr w:type="spellEnd"/>
      <w:r>
        <w:rPr>
          <w:b/>
          <w:bCs/>
          <w:lang w:val="en-US"/>
        </w:rPr>
        <w:t xml:space="preserve"> </w:t>
      </w:r>
      <w:r w:rsidR="00AD2120" w:rsidRPr="00AD2120">
        <w:rPr>
          <w:b/>
          <w:bCs/>
          <w:lang w:val="en-US"/>
        </w:rPr>
        <w:t>de</w:t>
      </w:r>
      <w:r>
        <w:rPr>
          <w:b/>
          <w:bCs/>
          <w:lang w:val="en-US"/>
        </w:rPr>
        <w:t xml:space="preserve"> </w:t>
      </w:r>
      <w:proofErr w:type="spellStart"/>
      <w:r w:rsidR="00AD2120" w:rsidRPr="00AD2120">
        <w:rPr>
          <w:b/>
          <w:bCs/>
          <w:lang w:val="en-US"/>
        </w:rPr>
        <w:t>ajutor</w:t>
      </w:r>
      <w:proofErr w:type="spellEnd"/>
      <w:r>
        <w:rPr>
          <w:b/>
          <w:bCs/>
          <w:lang w:val="en-US"/>
        </w:rPr>
        <w:t xml:space="preserve"> </w:t>
      </w:r>
      <w:r w:rsidR="00AD2120" w:rsidRPr="00AD2120">
        <w:rPr>
          <w:b/>
          <w:bCs/>
          <w:lang w:val="en-US"/>
        </w:rPr>
        <w:t>de</w:t>
      </w:r>
      <w:r>
        <w:rPr>
          <w:b/>
          <w:bCs/>
          <w:lang w:val="en-US"/>
        </w:rPr>
        <w:t xml:space="preserve"> </w:t>
      </w:r>
      <w:r w:rsidR="00AD2120" w:rsidRPr="00AD2120">
        <w:rPr>
          <w:b/>
          <w:bCs/>
          <w:lang w:val="en-US"/>
        </w:rPr>
        <w:t>stat</w:t>
      </w:r>
      <w:r>
        <w:rPr>
          <w:b/>
          <w:bCs/>
          <w:lang w:val="en-US"/>
        </w:rPr>
        <w:t xml:space="preserve"> </w:t>
      </w:r>
      <w:proofErr w:type="spellStart"/>
      <w:r w:rsidR="00AD2120" w:rsidRPr="00AD2120">
        <w:rPr>
          <w:b/>
          <w:bCs/>
          <w:lang w:val="en-US"/>
        </w:rPr>
        <w:t>pentru</w:t>
      </w:r>
      <w:proofErr w:type="spellEnd"/>
      <w:r>
        <w:rPr>
          <w:b/>
          <w:bCs/>
          <w:lang w:val="en-US"/>
        </w:rPr>
        <w:t xml:space="preserve"> </w:t>
      </w:r>
      <w:proofErr w:type="spellStart"/>
      <w:r w:rsidR="00AD2120" w:rsidRPr="00AD2120">
        <w:rPr>
          <w:b/>
          <w:bCs/>
          <w:lang w:val="en-US"/>
        </w:rPr>
        <w:t>reducerea</w:t>
      </w:r>
      <w:proofErr w:type="spellEnd"/>
      <w:r>
        <w:rPr>
          <w:b/>
          <w:bCs/>
          <w:lang w:val="en-US"/>
        </w:rPr>
        <w:t xml:space="preserve"> </w:t>
      </w:r>
      <w:proofErr w:type="spellStart"/>
      <w:r w:rsidR="00AD2120" w:rsidRPr="00AD2120">
        <w:rPr>
          <w:b/>
          <w:bCs/>
          <w:lang w:val="en-US"/>
        </w:rPr>
        <w:t>accizei</w:t>
      </w:r>
      <w:proofErr w:type="spellEnd"/>
      <w:r>
        <w:rPr>
          <w:b/>
          <w:bCs/>
          <w:lang w:val="en-US"/>
        </w:rPr>
        <w:t xml:space="preserve"> </w:t>
      </w:r>
      <w:r w:rsidR="00AD2120" w:rsidRPr="00AD2120">
        <w:rPr>
          <w:b/>
          <w:bCs/>
          <w:lang w:val="en-US"/>
        </w:rPr>
        <w:t>la</w:t>
      </w:r>
      <w:r>
        <w:rPr>
          <w:b/>
          <w:bCs/>
          <w:lang w:val="en-US"/>
        </w:rPr>
        <w:t xml:space="preserve"> </w:t>
      </w:r>
      <w:proofErr w:type="spellStart"/>
      <w:r w:rsidR="00AD2120" w:rsidRPr="00AD2120">
        <w:rPr>
          <w:b/>
          <w:bCs/>
          <w:lang w:val="en-US"/>
        </w:rPr>
        <w:t>motorina</w:t>
      </w:r>
      <w:proofErr w:type="spellEnd"/>
      <w:r>
        <w:rPr>
          <w:b/>
          <w:bCs/>
          <w:lang w:val="en-US"/>
        </w:rPr>
        <w:t xml:space="preserve"> </w:t>
      </w:r>
      <w:proofErr w:type="spellStart"/>
      <w:r w:rsidR="00AD2120" w:rsidRPr="00AD2120">
        <w:rPr>
          <w:b/>
          <w:bCs/>
          <w:lang w:val="en-US"/>
        </w:rPr>
        <w:t>utilizată</w:t>
      </w:r>
      <w:proofErr w:type="spellEnd"/>
      <w:r>
        <w:rPr>
          <w:b/>
          <w:bCs/>
          <w:lang w:val="en-US"/>
        </w:rPr>
        <w:t xml:space="preserve"> </w:t>
      </w:r>
      <w:proofErr w:type="spellStart"/>
      <w:r w:rsidR="00AD2120" w:rsidRPr="00AD2120">
        <w:rPr>
          <w:b/>
          <w:bCs/>
          <w:lang w:val="en-US"/>
        </w:rPr>
        <w:t>în</w:t>
      </w:r>
      <w:proofErr w:type="spellEnd"/>
      <w:r>
        <w:rPr>
          <w:b/>
          <w:bCs/>
          <w:lang w:val="en-US"/>
        </w:rPr>
        <w:t xml:space="preserve"> </w:t>
      </w:r>
      <w:proofErr w:type="spellStart"/>
      <w:r w:rsidR="00AD2120" w:rsidRPr="00AD2120">
        <w:rPr>
          <w:b/>
          <w:bCs/>
          <w:lang w:val="en-US"/>
        </w:rPr>
        <w:t>agricultură</w:t>
      </w:r>
      <w:proofErr w:type="spellEnd"/>
      <w:r>
        <w:rPr>
          <w:b/>
          <w:bCs/>
          <w:lang w:val="en-US"/>
        </w:rPr>
        <w:t xml:space="preserve"> </w:t>
      </w:r>
      <w:proofErr w:type="spellStart"/>
      <w:r w:rsidR="00AD2120" w:rsidRPr="00AD2120">
        <w:rPr>
          <w:b/>
          <w:bCs/>
          <w:lang w:val="en-US"/>
        </w:rPr>
        <w:t>pentru</w:t>
      </w:r>
      <w:proofErr w:type="spellEnd"/>
      <w:r>
        <w:rPr>
          <w:b/>
          <w:bCs/>
          <w:lang w:val="en-US"/>
        </w:rPr>
        <w:t xml:space="preserve"> </w:t>
      </w:r>
      <w:proofErr w:type="spellStart"/>
      <w:r w:rsidR="00AD2120" w:rsidRPr="00AD2120">
        <w:rPr>
          <w:b/>
          <w:bCs/>
          <w:lang w:val="en-US"/>
        </w:rPr>
        <w:t>anul</w:t>
      </w:r>
      <w:proofErr w:type="spellEnd"/>
      <w:r>
        <w:rPr>
          <w:b/>
          <w:bCs/>
          <w:lang w:val="en-US"/>
        </w:rPr>
        <w:t xml:space="preserve"> </w:t>
      </w:r>
      <w:r w:rsidR="00AD2120" w:rsidRPr="00AD2120">
        <w:rPr>
          <w:b/>
          <w:bCs/>
          <w:lang w:val="en-US"/>
        </w:rPr>
        <w:t>2024</w:t>
      </w:r>
      <w:r w:rsidR="00AD2120" w:rsidRPr="00AD2120">
        <w:rPr>
          <w:lang w:val="en-US"/>
        </w:rPr>
        <w:t>,</w:t>
      </w:r>
      <w:r>
        <w:rPr>
          <w:lang w:val="en-US"/>
        </w:rPr>
        <w:t xml:space="preserve"> </w:t>
      </w:r>
      <w:proofErr w:type="spellStart"/>
      <w:r w:rsidR="00AD2120" w:rsidRPr="00AD2120">
        <w:rPr>
          <w:lang w:val="en-US"/>
        </w:rPr>
        <w:t>astfel</w:t>
      </w:r>
      <w:proofErr w:type="spellEnd"/>
      <w:r w:rsidR="00AD2120" w:rsidRPr="00AD2120">
        <w:rPr>
          <w:lang w:val="en-US"/>
        </w:rPr>
        <w:t>:</w:t>
      </w:r>
    </w:p>
    <w:p w14:paraId="5ADC951D" w14:textId="216FE2B8" w:rsidR="00AD2120" w:rsidRPr="00AD2120" w:rsidRDefault="00AD2120">
      <w:pPr>
        <w:numPr>
          <w:ilvl w:val="0"/>
          <w:numId w:val="12"/>
        </w:numPr>
      </w:pPr>
      <w:r w:rsidRPr="00AD2120">
        <w:t>la</w:t>
      </w:r>
      <w:r w:rsidR="00647555">
        <w:t xml:space="preserve"> </w:t>
      </w:r>
      <w:r w:rsidRPr="00AD2120">
        <w:t>Centrele</w:t>
      </w:r>
      <w:r w:rsidR="00647555">
        <w:t xml:space="preserve"> </w:t>
      </w:r>
      <w:proofErr w:type="spellStart"/>
      <w:r w:rsidRPr="00AD2120">
        <w:t>Judeţene</w:t>
      </w:r>
      <w:proofErr w:type="spellEnd"/>
      <w:r w:rsidR="00647555">
        <w:t xml:space="preserve"> </w:t>
      </w:r>
      <w:r w:rsidRPr="00AD2120">
        <w:t>ale</w:t>
      </w:r>
      <w:r w:rsidR="00647555">
        <w:t xml:space="preserve"> </w:t>
      </w:r>
      <w:r w:rsidRPr="00AD2120">
        <w:t>APIA</w:t>
      </w:r>
      <w:r w:rsidR="00647555">
        <w:t xml:space="preserve"> </w:t>
      </w:r>
      <w:r w:rsidRPr="00AD2120">
        <w:t>sau</w:t>
      </w:r>
      <w:r w:rsidR="00647555">
        <w:t xml:space="preserve"> </w:t>
      </w:r>
      <w:r w:rsidRPr="00AD2120">
        <w:t>al</w:t>
      </w:r>
      <w:r w:rsidR="00647555">
        <w:t xml:space="preserve"> </w:t>
      </w:r>
      <w:r w:rsidRPr="00AD2120">
        <w:t>Municipiului</w:t>
      </w:r>
      <w:r w:rsidR="00647555">
        <w:t xml:space="preserve"> </w:t>
      </w:r>
      <w:proofErr w:type="spellStart"/>
      <w:r w:rsidRPr="00AD2120">
        <w:t>Bucureşti</w:t>
      </w:r>
      <w:proofErr w:type="spellEnd"/>
      <w:r w:rsidR="00647555">
        <w:t xml:space="preserve"> </w:t>
      </w:r>
      <w:r w:rsidRPr="00AD2120">
        <w:t>pe</w:t>
      </w:r>
      <w:r w:rsidR="00647555">
        <w:t xml:space="preserve"> </w:t>
      </w:r>
      <w:r w:rsidRPr="00AD2120">
        <w:t>raza</w:t>
      </w:r>
      <w:r w:rsidR="00647555">
        <w:t xml:space="preserve"> </w:t>
      </w:r>
      <w:r w:rsidRPr="00AD2120">
        <w:t>cărora</w:t>
      </w:r>
      <w:r w:rsidR="00647555">
        <w:t xml:space="preserve"> </w:t>
      </w:r>
      <w:r w:rsidRPr="00AD2120">
        <w:t>sunt</w:t>
      </w:r>
      <w:r w:rsidR="00647555">
        <w:t xml:space="preserve"> </w:t>
      </w:r>
      <w:r w:rsidRPr="00AD2120">
        <w:t>situate</w:t>
      </w:r>
      <w:r w:rsidR="00647555">
        <w:t xml:space="preserve"> </w:t>
      </w:r>
      <w:r w:rsidRPr="00AD2120">
        <w:t>exploatațiile</w:t>
      </w:r>
      <w:r w:rsidR="00647555">
        <w:t xml:space="preserve"> </w:t>
      </w:r>
      <w:r w:rsidRPr="00AD2120">
        <w:t>agricole</w:t>
      </w:r>
      <w:r w:rsidR="00647555">
        <w:t xml:space="preserve"> </w:t>
      </w:r>
      <w:r w:rsidRPr="00AD2120">
        <w:t>pentru</w:t>
      </w:r>
      <w:r w:rsidR="00647555">
        <w:t xml:space="preserve"> </w:t>
      </w:r>
      <w:r w:rsidRPr="00AD2120">
        <w:t>care</w:t>
      </w:r>
      <w:r w:rsidR="00647555">
        <w:t xml:space="preserve"> </w:t>
      </w:r>
      <w:r w:rsidRPr="00AD2120">
        <w:t>se</w:t>
      </w:r>
      <w:r w:rsidR="00647555">
        <w:t xml:space="preserve"> </w:t>
      </w:r>
      <w:r w:rsidRPr="00AD2120">
        <w:t>solicită</w:t>
      </w:r>
      <w:r w:rsidR="00647555">
        <w:t xml:space="preserve"> </w:t>
      </w:r>
      <w:r w:rsidRPr="00AD2120">
        <w:t>ajutorul</w:t>
      </w:r>
      <w:r w:rsidR="00647555">
        <w:t xml:space="preserve"> </w:t>
      </w:r>
      <w:r w:rsidRPr="00AD2120">
        <w:t>de</w:t>
      </w:r>
      <w:r w:rsidR="00647555">
        <w:t xml:space="preserve"> </w:t>
      </w:r>
      <w:r w:rsidRPr="00AD2120">
        <w:t>stat,</w:t>
      </w:r>
      <w:r w:rsidR="00647555">
        <w:t xml:space="preserve"> </w:t>
      </w:r>
      <w:r w:rsidRPr="00AD2120">
        <w:t>sau</w:t>
      </w:r>
    </w:p>
    <w:p w14:paraId="5B516A13" w14:textId="631C599C" w:rsidR="00AD2120" w:rsidRPr="00AD2120" w:rsidRDefault="00AD2120">
      <w:pPr>
        <w:numPr>
          <w:ilvl w:val="0"/>
          <w:numId w:val="12"/>
        </w:numPr>
      </w:pPr>
      <w:r w:rsidRPr="00AD2120">
        <w:t>unde</w:t>
      </w:r>
      <w:r w:rsidR="00647555">
        <w:t xml:space="preserve"> </w:t>
      </w:r>
      <w:r w:rsidRPr="00AD2120">
        <w:t>au</w:t>
      </w:r>
      <w:r w:rsidR="00647555">
        <w:t xml:space="preserve"> </w:t>
      </w:r>
      <w:r w:rsidRPr="00AD2120">
        <w:t>fost</w:t>
      </w:r>
      <w:r w:rsidR="00647555">
        <w:t xml:space="preserve"> </w:t>
      </w:r>
      <w:r w:rsidRPr="00AD2120">
        <w:t>depuse</w:t>
      </w:r>
      <w:r w:rsidR="00647555">
        <w:t xml:space="preserve"> </w:t>
      </w:r>
      <w:r w:rsidRPr="00AD2120">
        <w:t>cereri</w:t>
      </w:r>
      <w:r w:rsidR="00647555">
        <w:t xml:space="preserve"> </w:t>
      </w:r>
      <w:r w:rsidRPr="00AD2120">
        <w:t>de</w:t>
      </w:r>
      <w:r w:rsidR="00647555">
        <w:t xml:space="preserve"> </w:t>
      </w:r>
      <w:r w:rsidRPr="00AD2120">
        <w:t>plată</w:t>
      </w:r>
      <w:r w:rsidR="00647555">
        <w:t xml:space="preserve"> </w:t>
      </w:r>
      <w:r w:rsidRPr="00AD2120">
        <w:t>pentru</w:t>
      </w:r>
      <w:r w:rsidR="00647555">
        <w:t xml:space="preserve"> </w:t>
      </w:r>
      <w:r w:rsidRPr="00AD2120">
        <w:t>schemele</w:t>
      </w:r>
      <w:r w:rsidR="00647555">
        <w:t xml:space="preserve"> </w:t>
      </w:r>
      <w:r w:rsidRPr="00AD2120">
        <w:t>de</w:t>
      </w:r>
      <w:r w:rsidR="00647555">
        <w:t xml:space="preserve"> </w:t>
      </w:r>
      <w:r w:rsidRPr="00AD2120">
        <w:t>sprijin</w:t>
      </w:r>
      <w:r w:rsidR="00647555">
        <w:t xml:space="preserve"> </w:t>
      </w:r>
      <w:r w:rsidRPr="00AD2120">
        <w:t>pe</w:t>
      </w:r>
      <w:r w:rsidR="00647555">
        <w:t xml:space="preserve"> </w:t>
      </w:r>
      <w:proofErr w:type="spellStart"/>
      <w:r w:rsidRPr="00AD2120">
        <w:t>suprafaţă</w:t>
      </w:r>
      <w:proofErr w:type="spellEnd"/>
      <w:r w:rsidRPr="00AD2120">
        <w:t>.</w:t>
      </w:r>
    </w:p>
    <w:p w14:paraId="5D5F545C" w14:textId="6A812312" w:rsidR="00AD2120" w:rsidRPr="00AD2120" w:rsidRDefault="00AD2120" w:rsidP="00AD2120">
      <w:r w:rsidRPr="00AD2120">
        <w:rPr>
          <w:b/>
          <w:bCs/>
        </w:rPr>
        <w:t>Cererea</w:t>
      </w:r>
      <w:r w:rsidR="00647555">
        <w:rPr>
          <w:b/>
          <w:bCs/>
        </w:rPr>
        <w:t xml:space="preserve"> </w:t>
      </w:r>
      <w:r w:rsidRPr="00AD2120">
        <w:rPr>
          <w:b/>
          <w:bCs/>
        </w:rPr>
        <w:t>de</w:t>
      </w:r>
      <w:r w:rsidR="00647555">
        <w:rPr>
          <w:b/>
          <w:bCs/>
        </w:rPr>
        <w:t xml:space="preserve"> </w:t>
      </w:r>
      <w:r w:rsidRPr="00AD2120">
        <w:rPr>
          <w:b/>
          <w:bCs/>
        </w:rPr>
        <w:t>acord</w:t>
      </w:r>
      <w:r w:rsidR="00647555">
        <w:rPr>
          <w:b/>
          <w:bCs/>
        </w:rPr>
        <w:t xml:space="preserve"> </w:t>
      </w:r>
      <w:r w:rsidRPr="00AD2120">
        <w:rPr>
          <w:b/>
          <w:bCs/>
        </w:rPr>
        <w:t>prealabil</w:t>
      </w:r>
      <w:r w:rsidR="00647555">
        <w:rPr>
          <w:b/>
          <w:bCs/>
        </w:rPr>
        <w:t xml:space="preserve"> </w:t>
      </w:r>
      <w:r w:rsidRPr="00AD2120">
        <w:rPr>
          <w:b/>
          <w:bCs/>
        </w:rPr>
        <w:t>se</w:t>
      </w:r>
      <w:r w:rsidR="00647555">
        <w:rPr>
          <w:b/>
          <w:bCs/>
        </w:rPr>
        <w:t xml:space="preserve"> </w:t>
      </w:r>
      <w:r w:rsidRPr="00AD2120">
        <w:rPr>
          <w:b/>
          <w:bCs/>
        </w:rPr>
        <w:t>depune</w:t>
      </w:r>
      <w:r w:rsidR="00647555">
        <w:rPr>
          <w:b/>
          <w:bCs/>
        </w:rPr>
        <w:t xml:space="preserve"> </w:t>
      </w:r>
      <w:proofErr w:type="spellStart"/>
      <w:r w:rsidRPr="00AD2120">
        <w:rPr>
          <w:b/>
          <w:bCs/>
        </w:rPr>
        <w:t>însoţită</w:t>
      </w:r>
      <w:proofErr w:type="spellEnd"/>
      <w:r w:rsidR="00647555">
        <w:rPr>
          <w:b/>
          <w:bCs/>
        </w:rPr>
        <w:t xml:space="preserve"> </w:t>
      </w:r>
      <w:r w:rsidRPr="00AD2120">
        <w:rPr>
          <w:b/>
          <w:bCs/>
        </w:rPr>
        <w:t>de</w:t>
      </w:r>
      <w:r w:rsidR="00647555">
        <w:rPr>
          <w:b/>
          <w:bCs/>
        </w:rPr>
        <w:t xml:space="preserve"> </w:t>
      </w:r>
      <w:r w:rsidRPr="00AD2120">
        <w:rPr>
          <w:b/>
          <w:bCs/>
        </w:rPr>
        <w:t>următoarele</w:t>
      </w:r>
      <w:r w:rsidR="00647555">
        <w:rPr>
          <w:b/>
          <w:bCs/>
        </w:rPr>
        <w:t xml:space="preserve"> </w:t>
      </w:r>
      <w:r w:rsidRPr="00AD2120">
        <w:rPr>
          <w:b/>
          <w:bCs/>
        </w:rPr>
        <w:t>documente</w:t>
      </w:r>
      <w:r w:rsidRPr="00AD2120">
        <w:t>:</w:t>
      </w:r>
    </w:p>
    <w:p w14:paraId="2D34381F" w14:textId="5E1E798E" w:rsidR="00AD2120" w:rsidRPr="00AD2120" w:rsidRDefault="00AD2120">
      <w:pPr>
        <w:numPr>
          <w:ilvl w:val="0"/>
          <w:numId w:val="13"/>
        </w:numPr>
      </w:pPr>
      <w:r w:rsidRPr="00AD2120">
        <w:t>a)</w:t>
      </w:r>
      <w:r w:rsidR="00647555">
        <w:t xml:space="preserve"> </w:t>
      </w:r>
      <w:r w:rsidRPr="00AD2120">
        <w:t>copie</w:t>
      </w:r>
      <w:r w:rsidR="00647555">
        <w:t xml:space="preserve"> </w:t>
      </w:r>
      <w:r w:rsidRPr="00AD2120">
        <w:t>a</w:t>
      </w:r>
      <w:r w:rsidR="00647555">
        <w:t xml:space="preserve"> </w:t>
      </w:r>
      <w:r w:rsidRPr="00AD2120">
        <w:t>documentelor</w:t>
      </w:r>
      <w:r w:rsidR="00647555">
        <w:t xml:space="preserve"> </w:t>
      </w:r>
      <w:r w:rsidRPr="00AD2120">
        <w:t>de</w:t>
      </w:r>
      <w:r w:rsidR="00647555">
        <w:t xml:space="preserve"> </w:t>
      </w:r>
      <w:r w:rsidRPr="00AD2120">
        <w:t>identitate</w:t>
      </w:r>
      <w:r w:rsidR="00647555">
        <w:t xml:space="preserve"> </w:t>
      </w:r>
      <w:r w:rsidRPr="00AD2120">
        <w:t>și</w:t>
      </w:r>
      <w:r w:rsidR="00647555">
        <w:t xml:space="preserve"> </w:t>
      </w:r>
      <w:r w:rsidRPr="00AD2120">
        <w:t>a</w:t>
      </w:r>
      <w:r w:rsidR="00647555">
        <w:t xml:space="preserve"> </w:t>
      </w:r>
      <w:r w:rsidRPr="00AD2120">
        <w:t>documentelor</w:t>
      </w:r>
      <w:r w:rsidR="00647555">
        <w:t xml:space="preserve"> </w:t>
      </w:r>
      <w:r w:rsidRPr="00AD2120">
        <w:t>de</w:t>
      </w:r>
      <w:r w:rsidR="00647555">
        <w:t xml:space="preserve"> </w:t>
      </w:r>
      <w:r w:rsidRPr="00AD2120">
        <w:t>înregistrare;</w:t>
      </w:r>
    </w:p>
    <w:p w14:paraId="4759C9EA" w14:textId="16FCEB05" w:rsidR="00AD2120" w:rsidRPr="00AD2120" w:rsidRDefault="00AD2120">
      <w:pPr>
        <w:numPr>
          <w:ilvl w:val="0"/>
          <w:numId w:val="13"/>
        </w:numPr>
      </w:pPr>
      <w:r w:rsidRPr="00AD2120">
        <w:t>b)</w:t>
      </w:r>
      <w:r w:rsidR="00647555">
        <w:t xml:space="preserve"> </w:t>
      </w:r>
      <w:proofErr w:type="spellStart"/>
      <w:r w:rsidRPr="00AD2120">
        <w:t>adeverinţă</w:t>
      </w:r>
      <w:proofErr w:type="spellEnd"/>
      <w:r w:rsidR="00647555">
        <w:t xml:space="preserve"> </w:t>
      </w:r>
      <w:r w:rsidRPr="00AD2120">
        <w:t>eliberată</w:t>
      </w:r>
      <w:r w:rsidR="00647555">
        <w:t xml:space="preserve"> </w:t>
      </w:r>
      <w:r w:rsidRPr="00AD2120">
        <w:t>de</w:t>
      </w:r>
      <w:r w:rsidR="00647555">
        <w:t xml:space="preserve"> </w:t>
      </w:r>
      <w:r w:rsidRPr="00AD2120">
        <w:t>Primărie</w:t>
      </w:r>
      <w:r w:rsidR="00647555">
        <w:t xml:space="preserve"> </w:t>
      </w:r>
      <w:r w:rsidRPr="00AD2120">
        <w:t>cu</w:t>
      </w:r>
      <w:r w:rsidR="00647555">
        <w:t xml:space="preserve"> </w:t>
      </w:r>
      <w:r w:rsidRPr="00AD2120">
        <w:t>suprafețele</w:t>
      </w:r>
      <w:r w:rsidR="00647555">
        <w:t xml:space="preserve"> </w:t>
      </w:r>
      <w:r w:rsidRPr="00AD2120">
        <w:t>agricole</w:t>
      </w:r>
      <w:r w:rsidR="00647555">
        <w:t xml:space="preserve"> </w:t>
      </w:r>
      <w:r w:rsidRPr="00AD2120">
        <w:t>aflate</w:t>
      </w:r>
      <w:r w:rsidR="00647555">
        <w:t xml:space="preserve"> </w:t>
      </w:r>
      <w:r w:rsidRPr="00AD2120">
        <w:t>în</w:t>
      </w:r>
      <w:r w:rsidR="00647555">
        <w:t xml:space="preserve"> </w:t>
      </w:r>
      <w:r w:rsidRPr="00AD2120">
        <w:t>exploatare,</w:t>
      </w:r>
      <w:r w:rsidR="00647555">
        <w:t xml:space="preserve"> </w:t>
      </w:r>
      <w:r w:rsidRPr="00AD2120">
        <w:t>inclusiv</w:t>
      </w:r>
      <w:r w:rsidR="00647555">
        <w:t xml:space="preserve"> </w:t>
      </w:r>
      <w:r w:rsidRPr="00AD2120">
        <w:t>pentru</w:t>
      </w:r>
      <w:r w:rsidR="00647555">
        <w:t xml:space="preserve"> </w:t>
      </w:r>
      <w:proofErr w:type="spellStart"/>
      <w:r w:rsidRPr="00AD2120">
        <w:t>spaţii</w:t>
      </w:r>
      <w:proofErr w:type="spellEnd"/>
      <w:r w:rsidR="00647555">
        <w:t xml:space="preserve"> </w:t>
      </w:r>
      <w:r w:rsidRPr="00AD2120">
        <w:t>protejate/cu</w:t>
      </w:r>
      <w:r w:rsidR="00647555">
        <w:t xml:space="preserve"> </w:t>
      </w:r>
      <w:r w:rsidRPr="00AD2120">
        <w:t>efectivele</w:t>
      </w:r>
      <w:r w:rsidR="00647555">
        <w:t xml:space="preserve"> </w:t>
      </w:r>
      <w:r w:rsidRPr="00AD2120">
        <w:t>de</w:t>
      </w:r>
      <w:r w:rsidR="00647555">
        <w:t xml:space="preserve"> </w:t>
      </w:r>
      <w:r w:rsidRPr="00AD2120">
        <w:t>animale/păsări/familii</w:t>
      </w:r>
      <w:r w:rsidR="00647555">
        <w:t xml:space="preserve"> </w:t>
      </w:r>
      <w:r w:rsidRPr="00AD2120">
        <w:t>de</w:t>
      </w:r>
      <w:r w:rsidR="00647555">
        <w:t xml:space="preserve"> </w:t>
      </w:r>
      <w:r w:rsidRPr="00AD2120">
        <w:t>albine/</w:t>
      </w:r>
      <w:r w:rsidR="00647555">
        <w:t xml:space="preserve"> </w:t>
      </w:r>
      <w:r w:rsidRPr="00AD2120">
        <w:t>viermi</w:t>
      </w:r>
      <w:r w:rsidR="00647555">
        <w:t xml:space="preserve"> </w:t>
      </w:r>
      <w:r w:rsidRPr="00AD2120">
        <w:t>de</w:t>
      </w:r>
      <w:r w:rsidR="00647555">
        <w:t xml:space="preserve"> </w:t>
      </w:r>
      <w:r w:rsidRPr="00AD2120">
        <w:t>mătase,</w:t>
      </w:r>
      <w:r w:rsidR="00647555">
        <w:t xml:space="preserve"> </w:t>
      </w:r>
      <w:r w:rsidRPr="00AD2120">
        <w:t>după</w:t>
      </w:r>
      <w:r w:rsidR="00647555">
        <w:t xml:space="preserve"> </w:t>
      </w:r>
      <w:r w:rsidRPr="00AD2120">
        <w:t>caz;</w:t>
      </w:r>
    </w:p>
    <w:p w14:paraId="5AA3E8E1" w14:textId="5B1B13D5" w:rsidR="00AD2120" w:rsidRPr="00AD2120" w:rsidRDefault="00AD2120">
      <w:pPr>
        <w:numPr>
          <w:ilvl w:val="0"/>
          <w:numId w:val="13"/>
        </w:numPr>
      </w:pPr>
      <w:r w:rsidRPr="00AD2120">
        <w:t>c)</w:t>
      </w:r>
      <w:r w:rsidR="00647555">
        <w:t xml:space="preserve"> </w:t>
      </w:r>
      <w:proofErr w:type="spellStart"/>
      <w:r w:rsidRPr="00AD2120">
        <w:t>adeverinţă</w:t>
      </w:r>
      <w:proofErr w:type="spellEnd"/>
      <w:r w:rsidR="00647555">
        <w:t xml:space="preserve"> </w:t>
      </w:r>
      <w:r w:rsidRPr="00AD2120">
        <w:t>eliberată</w:t>
      </w:r>
      <w:r w:rsidR="00647555">
        <w:t xml:space="preserve"> </w:t>
      </w:r>
      <w:r w:rsidRPr="00AD2120">
        <w:t>de</w:t>
      </w:r>
      <w:r w:rsidR="00647555">
        <w:t xml:space="preserve"> </w:t>
      </w:r>
      <w:r w:rsidRPr="00AD2120">
        <w:t>către</w:t>
      </w:r>
      <w:r w:rsidR="00647555">
        <w:t xml:space="preserve"> </w:t>
      </w:r>
      <w:r w:rsidRPr="00AD2120">
        <w:t>Oficiul</w:t>
      </w:r>
      <w:r w:rsidR="00647555">
        <w:t xml:space="preserve"> </w:t>
      </w:r>
      <w:r w:rsidRPr="00AD2120">
        <w:t>Național</w:t>
      </w:r>
      <w:r w:rsidR="00647555">
        <w:t xml:space="preserve"> </w:t>
      </w:r>
      <w:r w:rsidRPr="00AD2120">
        <w:t>al</w:t>
      </w:r>
      <w:r w:rsidR="00647555">
        <w:t xml:space="preserve"> </w:t>
      </w:r>
      <w:r w:rsidRPr="00AD2120">
        <w:t>Viei</w:t>
      </w:r>
      <w:r w:rsidR="00647555">
        <w:t xml:space="preserve"> </w:t>
      </w:r>
      <w:r w:rsidRPr="00AD2120">
        <w:t>și</w:t>
      </w:r>
      <w:r w:rsidR="00647555">
        <w:t xml:space="preserve"> </w:t>
      </w:r>
      <w:r w:rsidRPr="00AD2120">
        <w:t>al</w:t>
      </w:r>
      <w:r w:rsidR="00647555">
        <w:t xml:space="preserve"> </w:t>
      </w:r>
      <w:r w:rsidRPr="00AD2120">
        <w:t>Produselor</w:t>
      </w:r>
      <w:r w:rsidR="00647555">
        <w:t xml:space="preserve"> </w:t>
      </w:r>
      <w:r w:rsidRPr="00AD2120">
        <w:t>Vitivinicole</w:t>
      </w:r>
      <w:r w:rsidR="00647555">
        <w:t xml:space="preserve"> </w:t>
      </w:r>
      <w:r w:rsidRPr="00AD2120">
        <w:t>pentru</w:t>
      </w:r>
      <w:r w:rsidR="00647555">
        <w:t xml:space="preserve"> </w:t>
      </w:r>
      <w:r w:rsidRPr="00AD2120">
        <w:t>suprafețele</w:t>
      </w:r>
      <w:r w:rsidR="00647555">
        <w:t xml:space="preserve"> </w:t>
      </w:r>
      <w:r w:rsidRPr="00AD2120">
        <w:t>cu</w:t>
      </w:r>
      <w:r w:rsidR="00647555">
        <w:t xml:space="preserve"> </w:t>
      </w:r>
      <w:r w:rsidRPr="00AD2120">
        <w:t>vie,</w:t>
      </w:r>
      <w:r w:rsidR="00647555">
        <w:t xml:space="preserve"> </w:t>
      </w:r>
      <w:r w:rsidRPr="00AD2120">
        <w:t>după</w:t>
      </w:r>
      <w:r w:rsidR="00647555">
        <w:t xml:space="preserve"> </w:t>
      </w:r>
      <w:r w:rsidRPr="00AD2120">
        <w:t>caz;</w:t>
      </w:r>
    </w:p>
    <w:p w14:paraId="5D29D588" w14:textId="527F3AFA" w:rsidR="00AD2120" w:rsidRPr="00AD2120" w:rsidRDefault="00AD2120">
      <w:pPr>
        <w:numPr>
          <w:ilvl w:val="0"/>
          <w:numId w:val="13"/>
        </w:numPr>
      </w:pPr>
      <w:r w:rsidRPr="00AD2120">
        <w:lastRenderedPageBreak/>
        <w:t>d)</w:t>
      </w:r>
      <w:r w:rsidR="00647555">
        <w:t xml:space="preserve"> </w:t>
      </w:r>
      <w:r w:rsidRPr="00AD2120">
        <w:t>situația</w:t>
      </w:r>
      <w:r w:rsidR="00647555">
        <w:t xml:space="preserve"> </w:t>
      </w:r>
      <w:r w:rsidRPr="00AD2120">
        <w:t>suprafețelor</w:t>
      </w:r>
      <w:r w:rsidR="00647555">
        <w:t xml:space="preserve"> </w:t>
      </w:r>
      <w:r w:rsidRPr="00AD2120">
        <w:t>și</w:t>
      </w:r>
      <w:r w:rsidR="00647555">
        <w:t xml:space="preserve"> </w:t>
      </w:r>
      <w:r w:rsidRPr="00AD2120">
        <w:t>a</w:t>
      </w:r>
      <w:r w:rsidR="00647555">
        <w:t xml:space="preserve"> </w:t>
      </w:r>
      <w:r w:rsidRPr="00AD2120">
        <w:t>structurii</w:t>
      </w:r>
      <w:r w:rsidR="00647555">
        <w:t xml:space="preserve"> </w:t>
      </w:r>
      <w:r w:rsidRPr="00AD2120">
        <w:t>estimative</w:t>
      </w:r>
      <w:r w:rsidR="00647555">
        <w:t xml:space="preserve"> </w:t>
      </w:r>
      <w:r w:rsidRPr="00AD2120">
        <w:t>a</w:t>
      </w:r>
      <w:r w:rsidR="00647555">
        <w:t xml:space="preserve"> </w:t>
      </w:r>
      <w:r w:rsidRPr="00AD2120">
        <w:t>culturilor</w:t>
      </w:r>
      <w:r w:rsidR="00647555">
        <w:t xml:space="preserve"> </w:t>
      </w:r>
      <w:r w:rsidRPr="00AD2120">
        <w:t>pentru</w:t>
      </w:r>
      <w:r w:rsidR="00647555">
        <w:t xml:space="preserve"> </w:t>
      </w:r>
      <w:r w:rsidRPr="00AD2120">
        <w:t>care</w:t>
      </w:r>
      <w:r w:rsidR="00647555">
        <w:t xml:space="preserve"> </w:t>
      </w:r>
      <w:r w:rsidRPr="00AD2120">
        <w:t>solicită</w:t>
      </w:r>
      <w:r w:rsidR="00647555">
        <w:t xml:space="preserve"> </w:t>
      </w:r>
      <w:r w:rsidRPr="00AD2120">
        <w:t>ajutorul</w:t>
      </w:r>
      <w:r w:rsidR="00647555">
        <w:t xml:space="preserve"> </w:t>
      </w:r>
      <w:r w:rsidRPr="00AD2120">
        <w:t>de</w:t>
      </w:r>
      <w:r w:rsidR="00647555">
        <w:t xml:space="preserve"> </w:t>
      </w:r>
      <w:r w:rsidRPr="00AD2120">
        <w:t>stat</w:t>
      </w:r>
      <w:r w:rsidR="00647555">
        <w:t xml:space="preserve"> </w:t>
      </w:r>
      <w:r w:rsidRPr="00AD2120">
        <w:t>și/sau</w:t>
      </w:r>
      <w:r w:rsidR="00647555">
        <w:t xml:space="preserve"> </w:t>
      </w:r>
      <w:r w:rsidRPr="00AD2120">
        <w:t>producția</w:t>
      </w:r>
      <w:r w:rsidR="00647555">
        <w:t xml:space="preserve"> </w:t>
      </w:r>
      <w:r w:rsidRPr="00AD2120">
        <w:t>de</w:t>
      </w:r>
      <w:r w:rsidR="00647555">
        <w:t xml:space="preserve"> </w:t>
      </w:r>
      <w:r w:rsidRPr="00AD2120">
        <w:t>ciuperci</w:t>
      </w:r>
      <w:r w:rsidR="00647555">
        <w:t xml:space="preserve"> </w:t>
      </w:r>
      <w:r w:rsidRPr="00AD2120">
        <w:t>estimată;</w:t>
      </w:r>
    </w:p>
    <w:p w14:paraId="28F19B6C" w14:textId="4A20E743" w:rsidR="00AD2120" w:rsidRPr="00AD2120" w:rsidRDefault="00AD2120">
      <w:pPr>
        <w:numPr>
          <w:ilvl w:val="0"/>
          <w:numId w:val="13"/>
        </w:numPr>
      </w:pPr>
      <w:r w:rsidRPr="00AD2120">
        <w:t>e)</w:t>
      </w:r>
      <w:r w:rsidR="00647555">
        <w:t xml:space="preserve"> </w:t>
      </w:r>
      <w:r w:rsidRPr="00AD2120">
        <w:t>copia</w:t>
      </w:r>
      <w:r w:rsidR="00647555">
        <w:t xml:space="preserve"> </w:t>
      </w:r>
      <w:r w:rsidRPr="00AD2120">
        <w:t>documentului</w:t>
      </w:r>
      <w:r w:rsidR="00647555">
        <w:t xml:space="preserve"> </w:t>
      </w:r>
      <w:r w:rsidRPr="00AD2120">
        <w:t>care</w:t>
      </w:r>
      <w:r w:rsidR="00647555">
        <w:t xml:space="preserve"> </w:t>
      </w:r>
      <w:r w:rsidRPr="00AD2120">
        <w:t>atestă</w:t>
      </w:r>
      <w:r w:rsidR="00647555">
        <w:t xml:space="preserve"> </w:t>
      </w:r>
      <w:r w:rsidRPr="00AD2120">
        <w:t>înregistrarea/autorizarea</w:t>
      </w:r>
      <w:r w:rsidR="00647555">
        <w:t xml:space="preserve"> </w:t>
      </w:r>
      <w:r w:rsidRPr="00AD2120">
        <w:t>sanitară</w:t>
      </w:r>
      <w:r w:rsidR="00647555">
        <w:t xml:space="preserve"> </w:t>
      </w:r>
      <w:r w:rsidRPr="00AD2120">
        <w:t>veterinară</w:t>
      </w:r>
      <w:r w:rsidR="00647555">
        <w:t xml:space="preserve"> </w:t>
      </w:r>
      <w:r w:rsidRPr="00AD2120">
        <w:t>pentru</w:t>
      </w:r>
      <w:r w:rsidR="00647555">
        <w:t xml:space="preserve"> </w:t>
      </w:r>
      <w:r w:rsidRPr="00AD2120">
        <w:t>porci/</w:t>
      </w:r>
      <w:r w:rsidR="00647555">
        <w:t xml:space="preserve"> </w:t>
      </w:r>
      <w:r w:rsidRPr="00AD2120">
        <w:t>păsări/familii</w:t>
      </w:r>
      <w:r w:rsidR="00647555">
        <w:t xml:space="preserve"> </w:t>
      </w:r>
      <w:r w:rsidRPr="00AD2120">
        <w:t>de</w:t>
      </w:r>
      <w:r w:rsidR="00647555">
        <w:t xml:space="preserve"> </w:t>
      </w:r>
      <w:r w:rsidRPr="00AD2120">
        <w:t>albine/viermi</w:t>
      </w:r>
      <w:r w:rsidR="00647555">
        <w:t xml:space="preserve"> </w:t>
      </w:r>
      <w:r w:rsidRPr="00AD2120">
        <w:t>de</w:t>
      </w:r>
      <w:r w:rsidR="00647555">
        <w:t xml:space="preserve"> </w:t>
      </w:r>
      <w:r w:rsidRPr="00AD2120">
        <w:t>mătase,</w:t>
      </w:r>
      <w:r w:rsidR="00647555">
        <w:t xml:space="preserve"> </w:t>
      </w:r>
      <w:r w:rsidRPr="00AD2120">
        <w:t>după</w:t>
      </w:r>
      <w:r w:rsidR="00647555">
        <w:t xml:space="preserve"> </w:t>
      </w:r>
      <w:r w:rsidRPr="00AD2120">
        <w:t>caz;</w:t>
      </w:r>
    </w:p>
    <w:p w14:paraId="57E44FFB" w14:textId="1B223439" w:rsidR="00AD2120" w:rsidRPr="00AD2120" w:rsidRDefault="00AD2120">
      <w:pPr>
        <w:numPr>
          <w:ilvl w:val="0"/>
          <w:numId w:val="13"/>
        </w:numPr>
      </w:pPr>
      <w:r w:rsidRPr="00AD2120">
        <w:t>f)</w:t>
      </w:r>
      <w:r w:rsidR="00647555">
        <w:t xml:space="preserve"> </w:t>
      </w:r>
      <w:r w:rsidRPr="00AD2120">
        <w:t>situația</w:t>
      </w:r>
      <w:r w:rsidR="00647555">
        <w:t xml:space="preserve"> </w:t>
      </w:r>
      <w:r w:rsidRPr="00AD2120">
        <w:t>privind</w:t>
      </w:r>
      <w:r w:rsidR="00647555">
        <w:t xml:space="preserve"> </w:t>
      </w:r>
      <w:r w:rsidRPr="00AD2120">
        <w:t>calculul</w:t>
      </w:r>
      <w:r w:rsidR="00647555">
        <w:t xml:space="preserve"> </w:t>
      </w:r>
      <w:r w:rsidRPr="00AD2120">
        <w:t>efectivului</w:t>
      </w:r>
      <w:r w:rsidR="00647555">
        <w:t xml:space="preserve"> </w:t>
      </w:r>
      <w:r w:rsidRPr="00AD2120">
        <w:t>rulat/mediu</w:t>
      </w:r>
      <w:r w:rsidR="00647555">
        <w:t xml:space="preserve"> </w:t>
      </w:r>
      <w:r w:rsidRPr="00AD2120">
        <w:t>estimat</w:t>
      </w:r>
      <w:r w:rsidR="00647555">
        <w:t xml:space="preserve"> </w:t>
      </w:r>
      <w:r w:rsidRPr="00AD2120">
        <w:t>anual,</w:t>
      </w:r>
      <w:r w:rsidR="00647555">
        <w:t xml:space="preserve"> </w:t>
      </w:r>
      <w:r w:rsidRPr="00AD2120">
        <w:t>în</w:t>
      </w:r>
      <w:r w:rsidR="00647555">
        <w:t xml:space="preserve"> </w:t>
      </w:r>
      <w:r w:rsidRPr="00AD2120">
        <w:t>funcție</w:t>
      </w:r>
      <w:r w:rsidR="00647555">
        <w:t xml:space="preserve"> </w:t>
      </w:r>
      <w:r w:rsidRPr="00AD2120">
        <w:t>de</w:t>
      </w:r>
      <w:r w:rsidR="00647555">
        <w:t xml:space="preserve"> </w:t>
      </w:r>
      <w:r w:rsidRPr="00AD2120">
        <w:t>specie,</w:t>
      </w:r>
      <w:r w:rsidR="00647555">
        <w:t xml:space="preserve"> </w:t>
      </w:r>
      <w:r w:rsidRPr="00AD2120">
        <w:t>întocmită</w:t>
      </w:r>
      <w:r w:rsidR="00647555">
        <w:t xml:space="preserve"> </w:t>
      </w:r>
      <w:r w:rsidRPr="00AD2120">
        <w:t>de</w:t>
      </w:r>
      <w:r w:rsidR="00647555">
        <w:t xml:space="preserve"> </w:t>
      </w:r>
      <w:r w:rsidRPr="00AD2120">
        <w:t>beneficiar;</w:t>
      </w:r>
    </w:p>
    <w:p w14:paraId="6CDD308A" w14:textId="1780F362" w:rsidR="00AD2120" w:rsidRPr="00AD2120" w:rsidRDefault="00AD2120">
      <w:pPr>
        <w:numPr>
          <w:ilvl w:val="0"/>
          <w:numId w:val="13"/>
        </w:numPr>
      </w:pPr>
      <w:r w:rsidRPr="00AD2120">
        <w:t>g)</w:t>
      </w:r>
      <w:r w:rsidR="00647555">
        <w:t xml:space="preserve"> </w:t>
      </w:r>
      <w:r w:rsidRPr="00AD2120">
        <w:t>dovada</w:t>
      </w:r>
      <w:r w:rsidR="00647555">
        <w:t xml:space="preserve"> </w:t>
      </w:r>
      <w:r w:rsidRPr="00AD2120">
        <w:t>că</w:t>
      </w:r>
      <w:r w:rsidR="00647555">
        <w:t xml:space="preserve"> </w:t>
      </w:r>
      <w:r w:rsidRPr="00AD2120">
        <w:t>solicitantul</w:t>
      </w:r>
      <w:r w:rsidR="00647555">
        <w:t xml:space="preserve"> </w:t>
      </w:r>
      <w:r w:rsidRPr="00AD2120">
        <w:t>nu</w:t>
      </w:r>
      <w:r w:rsidR="00647555">
        <w:t xml:space="preserve"> </w:t>
      </w:r>
      <w:r w:rsidRPr="00AD2120">
        <w:t>figurează</w:t>
      </w:r>
      <w:r w:rsidR="00647555">
        <w:t xml:space="preserve"> </w:t>
      </w:r>
      <w:r w:rsidRPr="00AD2120">
        <w:t>ca</w:t>
      </w:r>
      <w:r w:rsidR="00647555">
        <w:t xml:space="preserve"> </w:t>
      </w:r>
      <w:r w:rsidRPr="00AD2120">
        <w:t>debitor</w:t>
      </w:r>
      <w:r w:rsidR="00647555">
        <w:t xml:space="preserve"> </w:t>
      </w:r>
      <w:r w:rsidRPr="00AD2120">
        <w:t>la</w:t>
      </w:r>
      <w:r w:rsidR="00647555">
        <w:t xml:space="preserve"> </w:t>
      </w:r>
      <w:proofErr w:type="spellStart"/>
      <w:r w:rsidRPr="00AD2120">
        <w:t>organizaţiile</w:t>
      </w:r>
      <w:proofErr w:type="spellEnd"/>
      <w:r w:rsidR="00647555">
        <w:t xml:space="preserve"> </w:t>
      </w:r>
      <w:r w:rsidRPr="00AD2120">
        <w:t>de</w:t>
      </w:r>
      <w:r w:rsidR="00647555">
        <w:t xml:space="preserve"> </w:t>
      </w:r>
      <w:proofErr w:type="spellStart"/>
      <w:r w:rsidRPr="00AD2120">
        <w:t>îmbunătăţiri</w:t>
      </w:r>
      <w:proofErr w:type="spellEnd"/>
      <w:r w:rsidR="00647555">
        <w:t xml:space="preserve"> </w:t>
      </w:r>
      <w:r w:rsidRPr="00AD2120">
        <w:t>funciare</w:t>
      </w:r>
      <w:r w:rsidR="00647555">
        <w:t xml:space="preserve"> </w:t>
      </w:r>
      <w:proofErr w:type="spellStart"/>
      <w:r w:rsidRPr="00AD2120">
        <w:t>şi</w:t>
      </w:r>
      <w:proofErr w:type="spellEnd"/>
      <w:r w:rsidR="00647555">
        <w:t xml:space="preserve"> </w:t>
      </w:r>
      <w:proofErr w:type="spellStart"/>
      <w:r w:rsidRPr="00AD2120">
        <w:t>federaţiile</w:t>
      </w:r>
      <w:proofErr w:type="spellEnd"/>
      <w:r w:rsidR="00647555">
        <w:t xml:space="preserve"> </w:t>
      </w:r>
      <w:r w:rsidRPr="00AD2120">
        <w:t>de</w:t>
      </w:r>
      <w:r w:rsidR="00647555">
        <w:t xml:space="preserve"> </w:t>
      </w:r>
      <w:proofErr w:type="spellStart"/>
      <w:r w:rsidRPr="00AD2120">
        <w:t>organizaţii</w:t>
      </w:r>
      <w:proofErr w:type="spellEnd"/>
      <w:r w:rsidR="00647555">
        <w:t xml:space="preserve"> </w:t>
      </w:r>
      <w:r w:rsidRPr="00AD2120">
        <w:t>de</w:t>
      </w:r>
      <w:r w:rsidR="00647555">
        <w:t xml:space="preserve"> </w:t>
      </w:r>
      <w:proofErr w:type="spellStart"/>
      <w:r w:rsidRPr="00AD2120">
        <w:t>îmbunătăţiri</w:t>
      </w:r>
      <w:proofErr w:type="spellEnd"/>
      <w:r w:rsidR="00647555">
        <w:t xml:space="preserve"> </w:t>
      </w:r>
      <w:r w:rsidRPr="00AD2120">
        <w:t>funciare</w:t>
      </w:r>
      <w:r w:rsidR="00647555">
        <w:t xml:space="preserve"> </w:t>
      </w:r>
      <w:r w:rsidRPr="00AD2120">
        <w:t>înscrise</w:t>
      </w:r>
      <w:r w:rsidR="00647555">
        <w:t xml:space="preserve"> </w:t>
      </w:r>
      <w:r w:rsidRPr="00AD2120">
        <w:t>în</w:t>
      </w:r>
      <w:r w:rsidR="00647555">
        <w:t xml:space="preserve"> </w:t>
      </w:r>
      <w:r w:rsidRPr="00AD2120">
        <w:t>Registrul</w:t>
      </w:r>
      <w:r w:rsidR="00647555">
        <w:t xml:space="preserve"> </w:t>
      </w:r>
      <w:proofErr w:type="spellStart"/>
      <w:r w:rsidRPr="00AD2120">
        <w:t>naţional</w:t>
      </w:r>
      <w:proofErr w:type="spellEnd"/>
      <w:r w:rsidR="00647555">
        <w:t xml:space="preserve"> </w:t>
      </w:r>
      <w:r w:rsidRPr="00AD2120">
        <w:t>al</w:t>
      </w:r>
      <w:r w:rsidR="00647555">
        <w:t xml:space="preserve"> </w:t>
      </w:r>
      <w:proofErr w:type="spellStart"/>
      <w:r w:rsidRPr="00AD2120">
        <w:t>organizaţiilor</w:t>
      </w:r>
      <w:proofErr w:type="spellEnd"/>
      <w:r w:rsidR="00647555">
        <w:t xml:space="preserve"> </w:t>
      </w:r>
      <w:r w:rsidRPr="00AD2120">
        <w:t>de</w:t>
      </w:r>
      <w:r w:rsidR="00647555">
        <w:t xml:space="preserve"> </w:t>
      </w:r>
      <w:proofErr w:type="spellStart"/>
      <w:r w:rsidRPr="00AD2120">
        <w:t>îmbunătăţiri</w:t>
      </w:r>
      <w:proofErr w:type="spellEnd"/>
      <w:r w:rsidR="00647555">
        <w:t xml:space="preserve"> </w:t>
      </w:r>
      <w:r w:rsidRPr="00AD2120">
        <w:t>funciare,</w:t>
      </w:r>
      <w:r w:rsidR="00647555">
        <w:t xml:space="preserve"> </w:t>
      </w:r>
      <w:r w:rsidRPr="00AD2120">
        <w:t>precum</w:t>
      </w:r>
      <w:r w:rsidR="00647555">
        <w:t xml:space="preserve"> </w:t>
      </w:r>
      <w:proofErr w:type="spellStart"/>
      <w:r w:rsidRPr="00AD2120">
        <w:t>şi</w:t>
      </w:r>
      <w:proofErr w:type="spellEnd"/>
      <w:r w:rsidR="00647555">
        <w:t xml:space="preserve"> </w:t>
      </w:r>
      <w:r w:rsidRPr="00AD2120">
        <w:t>la</w:t>
      </w:r>
      <w:r w:rsidR="00647555">
        <w:t xml:space="preserve"> </w:t>
      </w:r>
      <w:proofErr w:type="spellStart"/>
      <w:r w:rsidRPr="00AD2120">
        <w:t>Agenţia</w:t>
      </w:r>
      <w:proofErr w:type="spellEnd"/>
      <w:r w:rsidR="00647555">
        <w:t xml:space="preserve"> </w:t>
      </w:r>
      <w:proofErr w:type="spellStart"/>
      <w:r w:rsidRPr="00AD2120">
        <w:t>Naţională</w:t>
      </w:r>
      <w:proofErr w:type="spellEnd"/>
      <w:r w:rsidR="00647555">
        <w:t xml:space="preserve"> </w:t>
      </w:r>
      <w:r w:rsidRPr="00AD2120">
        <w:t>de</w:t>
      </w:r>
      <w:r w:rsidR="00647555">
        <w:t xml:space="preserve"> </w:t>
      </w:r>
      <w:proofErr w:type="spellStart"/>
      <w:r w:rsidRPr="00AD2120">
        <w:t>Îmbunătăţiri</w:t>
      </w:r>
      <w:proofErr w:type="spellEnd"/>
      <w:r w:rsidR="00647555">
        <w:t xml:space="preserve"> </w:t>
      </w:r>
      <w:r w:rsidRPr="00AD2120">
        <w:t>Funciare,</w:t>
      </w:r>
      <w:r w:rsidR="00647555">
        <w:t xml:space="preserve"> </w:t>
      </w:r>
      <w:r w:rsidRPr="00AD2120">
        <w:t>furnizorul</w:t>
      </w:r>
      <w:r w:rsidR="00647555">
        <w:t xml:space="preserve"> </w:t>
      </w:r>
      <w:r w:rsidRPr="00AD2120">
        <w:t>de</w:t>
      </w:r>
      <w:r w:rsidR="00647555">
        <w:t xml:space="preserve"> </w:t>
      </w:r>
      <w:r w:rsidRPr="00AD2120">
        <w:t>apă</w:t>
      </w:r>
      <w:r w:rsidR="00647555">
        <w:t xml:space="preserve"> </w:t>
      </w:r>
      <w:r w:rsidRPr="00AD2120">
        <w:t>şi</w:t>
      </w:r>
      <w:r w:rsidR="00647555">
        <w:t xml:space="preserve"> </w:t>
      </w:r>
      <w:r w:rsidRPr="00AD2120">
        <w:t>de</w:t>
      </w:r>
      <w:r w:rsidR="00647555">
        <w:t xml:space="preserve"> </w:t>
      </w:r>
      <w:r w:rsidRPr="00AD2120">
        <w:t>electricitate,</w:t>
      </w:r>
      <w:r w:rsidR="00647555">
        <w:t xml:space="preserve"> </w:t>
      </w:r>
      <w:r w:rsidRPr="00AD2120">
        <w:t>după</w:t>
      </w:r>
      <w:r w:rsidR="00647555">
        <w:t xml:space="preserve"> </w:t>
      </w:r>
      <w:r w:rsidRPr="00AD2120">
        <w:t>caz;</w:t>
      </w:r>
    </w:p>
    <w:p w14:paraId="7C9C0E99" w14:textId="491350A5" w:rsidR="00AD2120" w:rsidRPr="00AD2120" w:rsidRDefault="00AD2120">
      <w:pPr>
        <w:numPr>
          <w:ilvl w:val="0"/>
          <w:numId w:val="13"/>
        </w:numPr>
      </w:pPr>
      <w:r w:rsidRPr="00AD2120">
        <w:t>h)</w:t>
      </w:r>
      <w:r w:rsidR="00647555">
        <w:t xml:space="preserve"> </w:t>
      </w:r>
      <w:r w:rsidRPr="00AD2120">
        <w:t>copie</w:t>
      </w:r>
      <w:r w:rsidR="00647555">
        <w:t xml:space="preserve"> </w:t>
      </w:r>
      <w:r w:rsidRPr="00AD2120">
        <w:t>de</w:t>
      </w:r>
      <w:r w:rsidR="00647555">
        <w:t xml:space="preserve"> </w:t>
      </w:r>
      <w:r w:rsidRPr="00AD2120">
        <w:t>pe</w:t>
      </w:r>
      <w:r w:rsidR="00647555">
        <w:t xml:space="preserve"> </w:t>
      </w:r>
      <w:r w:rsidRPr="00AD2120">
        <w:t>contractul</w:t>
      </w:r>
      <w:r w:rsidR="00647555">
        <w:t xml:space="preserve"> </w:t>
      </w:r>
      <w:r w:rsidRPr="00AD2120">
        <w:t>de</w:t>
      </w:r>
      <w:r w:rsidR="00647555">
        <w:t xml:space="preserve"> </w:t>
      </w:r>
      <w:proofErr w:type="spellStart"/>
      <w:r w:rsidRPr="00AD2120">
        <w:t>irigaţii</w:t>
      </w:r>
      <w:proofErr w:type="spellEnd"/>
      <w:r w:rsidRPr="00AD2120">
        <w:t>/furnizare</w:t>
      </w:r>
      <w:r w:rsidR="00647555">
        <w:t xml:space="preserve"> </w:t>
      </w:r>
      <w:r w:rsidRPr="00AD2120">
        <w:t>a</w:t>
      </w:r>
      <w:r w:rsidR="00647555">
        <w:t xml:space="preserve"> </w:t>
      </w:r>
      <w:r w:rsidRPr="00AD2120">
        <w:t>apei,</w:t>
      </w:r>
      <w:r w:rsidR="00647555">
        <w:t xml:space="preserve"> </w:t>
      </w:r>
      <w:r w:rsidRPr="00AD2120">
        <w:t>după</w:t>
      </w:r>
      <w:r w:rsidR="00647555">
        <w:t xml:space="preserve"> </w:t>
      </w:r>
      <w:r w:rsidRPr="00AD2120">
        <w:t>caz;</w:t>
      </w:r>
    </w:p>
    <w:p w14:paraId="09E8F627" w14:textId="36B7672C" w:rsidR="00AD2120" w:rsidRPr="00AD2120" w:rsidRDefault="00AD2120">
      <w:pPr>
        <w:numPr>
          <w:ilvl w:val="0"/>
          <w:numId w:val="13"/>
        </w:numPr>
      </w:pPr>
      <w:r w:rsidRPr="00AD2120">
        <w:t>i)</w:t>
      </w:r>
      <w:r w:rsidR="00647555">
        <w:t xml:space="preserve"> </w:t>
      </w:r>
      <w:r w:rsidRPr="00AD2120">
        <w:t>cantitățile</w:t>
      </w:r>
      <w:r w:rsidR="00647555">
        <w:t xml:space="preserve"> </w:t>
      </w:r>
      <w:r w:rsidRPr="00AD2120">
        <w:t>de</w:t>
      </w:r>
      <w:r w:rsidR="00647555">
        <w:t xml:space="preserve"> </w:t>
      </w:r>
      <w:r w:rsidRPr="00AD2120">
        <w:t>motorină</w:t>
      </w:r>
      <w:r w:rsidR="00647555">
        <w:t xml:space="preserve">  </w:t>
      </w:r>
      <w:r w:rsidRPr="00AD2120">
        <w:t>pentru</w:t>
      </w:r>
      <w:r w:rsidR="00647555">
        <w:t xml:space="preserve"> </w:t>
      </w:r>
      <w:r w:rsidRPr="00AD2120">
        <w:t>care</w:t>
      </w:r>
      <w:r w:rsidR="00647555">
        <w:t xml:space="preserve"> </w:t>
      </w:r>
      <w:r w:rsidRPr="00AD2120">
        <w:t>se</w:t>
      </w:r>
      <w:r w:rsidR="00647555">
        <w:t xml:space="preserve"> </w:t>
      </w:r>
      <w:r w:rsidRPr="00AD2120">
        <w:t>solicită</w:t>
      </w:r>
      <w:r w:rsidR="00647555">
        <w:t xml:space="preserve"> </w:t>
      </w:r>
      <w:r w:rsidRPr="00AD2120">
        <w:t>ajutorul</w:t>
      </w:r>
      <w:r w:rsidR="00647555">
        <w:t xml:space="preserve"> </w:t>
      </w:r>
      <w:r w:rsidRPr="00AD2120">
        <w:t>de</w:t>
      </w:r>
      <w:r w:rsidR="00647555">
        <w:t xml:space="preserve"> </w:t>
      </w:r>
      <w:r w:rsidRPr="00AD2120">
        <w:t>stat</w:t>
      </w:r>
      <w:r w:rsidR="00647555">
        <w:t xml:space="preserve"> </w:t>
      </w:r>
      <w:r w:rsidRPr="00AD2120">
        <w:t>sub</w:t>
      </w:r>
      <w:r w:rsidR="00647555">
        <w:t xml:space="preserve"> </w:t>
      </w:r>
      <w:r w:rsidRPr="00AD2120">
        <w:t>formă</w:t>
      </w:r>
      <w:r w:rsidR="00647555">
        <w:t xml:space="preserve"> </w:t>
      </w:r>
      <w:r w:rsidRPr="00AD2120">
        <w:t>de</w:t>
      </w:r>
      <w:r w:rsidR="00647555">
        <w:t xml:space="preserve"> </w:t>
      </w:r>
      <w:r w:rsidRPr="00AD2120">
        <w:t>rambursare</w:t>
      </w:r>
      <w:r w:rsidR="00647555">
        <w:t xml:space="preserve"> </w:t>
      </w:r>
      <w:r w:rsidRPr="00AD2120">
        <w:t>pentru</w:t>
      </w:r>
      <w:r w:rsidR="00647555">
        <w:t xml:space="preserve"> </w:t>
      </w:r>
      <w:r w:rsidRPr="00AD2120">
        <w:t>sectorul</w:t>
      </w:r>
      <w:r w:rsidR="00647555">
        <w:t xml:space="preserve"> </w:t>
      </w:r>
      <w:r w:rsidRPr="00AD2120">
        <w:t>îmbunătățiri</w:t>
      </w:r>
      <w:r w:rsidR="00647555">
        <w:t xml:space="preserve"> </w:t>
      </w:r>
      <w:r w:rsidRPr="00AD2120">
        <w:t>funciare;</w:t>
      </w:r>
    </w:p>
    <w:p w14:paraId="4937DF4E" w14:textId="1A303F51" w:rsidR="00AD2120" w:rsidRPr="00AD2120" w:rsidRDefault="00AD2120">
      <w:pPr>
        <w:numPr>
          <w:ilvl w:val="0"/>
          <w:numId w:val="13"/>
        </w:numPr>
      </w:pPr>
      <w:r w:rsidRPr="00AD2120">
        <w:t>j)</w:t>
      </w:r>
      <w:r w:rsidR="00647555">
        <w:t xml:space="preserve"> </w:t>
      </w:r>
      <w:r w:rsidRPr="00AD2120">
        <w:t>angajamentul</w:t>
      </w:r>
      <w:r w:rsidR="00647555">
        <w:t xml:space="preserve"> </w:t>
      </w:r>
      <w:r w:rsidRPr="00AD2120">
        <w:t>solicitantului</w:t>
      </w:r>
      <w:r w:rsidR="00647555">
        <w:t xml:space="preserve"> </w:t>
      </w:r>
      <w:r w:rsidRPr="00AD2120">
        <w:t>persoana</w:t>
      </w:r>
      <w:r w:rsidR="00647555">
        <w:t xml:space="preserve"> </w:t>
      </w:r>
      <w:r w:rsidRPr="00AD2120">
        <w:t>fizică</w:t>
      </w:r>
      <w:r w:rsidR="00647555">
        <w:t xml:space="preserve"> </w:t>
      </w:r>
      <w:r w:rsidRPr="00AD2120">
        <w:t>cu</w:t>
      </w:r>
      <w:r w:rsidR="00647555">
        <w:t xml:space="preserve"> </w:t>
      </w:r>
      <w:r w:rsidRPr="00AD2120">
        <w:t>privire</w:t>
      </w:r>
      <w:r w:rsidR="00647555">
        <w:t xml:space="preserve"> </w:t>
      </w:r>
      <w:r w:rsidRPr="00AD2120">
        <w:t>la</w:t>
      </w:r>
      <w:r w:rsidR="00647555">
        <w:t xml:space="preserve"> </w:t>
      </w:r>
      <w:r w:rsidRPr="00AD2120">
        <w:t>autorizarea</w:t>
      </w:r>
      <w:r w:rsidR="00647555">
        <w:t xml:space="preserve"> </w:t>
      </w:r>
      <w:r w:rsidRPr="00AD2120">
        <w:t>ca</w:t>
      </w:r>
      <w:r w:rsidR="00647555">
        <w:t xml:space="preserve"> </w:t>
      </w:r>
      <w:r w:rsidRPr="00AD2120">
        <w:t>persoană</w:t>
      </w:r>
      <w:r w:rsidR="00647555">
        <w:t xml:space="preserve"> </w:t>
      </w:r>
      <w:r w:rsidRPr="00AD2120">
        <w:t>fizică</w:t>
      </w:r>
      <w:r w:rsidR="00647555">
        <w:t xml:space="preserve"> </w:t>
      </w:r>
      <w:r w:rsidRPr="00AD2120">
        <w:t>autorizată</w:t>
      </w:r>
      <w:r w:rsidR="00647555">
        <w:t xml:space="preserve"> </w:t>
      </w:r>
      <w:r w:rsidRPr="00AD2120">
        <w:t>sau</w:t>
      </w:r>
      <w:r w:rsidR="00647555">
        <w:t xml:space="preserve"> </w:t>
      </w:r>
      <w:r w:rsidRPr="00AD2120">
        <w:t>întreprindere</w:t>
      </w:r>
      <w:r w:rsidR="00647555">
        <w:t xml:space="preserve"> </w:t>
      </w:r>
      <w:r w:rsidRPr="00AD2120">
        <w:t>individuală,</w:t>
      </w:r>
      <w:r w:rsidR="00647555">
        <w:t xml:space="preserve"> </w:t>
      </w:r>
      <w:r w:rsidRPr="00AD2120">
        <w:t>conform</w:t>
      </w:r>
      <w:r w:rsidR="00647555">
        <w:t xml:space="preserve"> </w:t>
      </w:r>
      <w:r w:rsidRPr="00AD2120">
        <w:t>OUG</w:t>
      </w:r>
      <w:r w:rsidR="00647555">
        <w:t xml:space="preserve"> </w:t>
      </w:r>
      <w:r w:rsidRPr="00AD2120">
        <w:t>nr.</w:t>
      </w:r>
      <w:r w:rsidR="00647555">
        <w:t xml:space="preserve"> </w:t>
      </w:r>
      <w:r w:rsidRPr="00AD2120">
        <w:t>44/2008,</w:t>
      </w:r>
      <w:r w:rsidR="00647555">
        <w:t xml:space="preserve"> </w:t>
      </w:r>
      <w:r w:rsidRPr="00AD2120">
        <w:t>cu</w:t>
      </w:r>
      <w:r w:rsidR="00647555">
        <w:t xml:space="preserve"> </w:t>
      </w:r>
      <w:r w:rsidRPr="00AD2120">
        <w:t>modificările</w:t>
      </w:r>
      <w:r w:rsidR="00647555">
        <w:t xml:space="preserve"> </w:t>
      </w:r>
      <w:r w:rsidRPr="00AD2120">
        <w:t>și</w:t>
      </w:r>
      <w:r w:rsidR="00647555">
        <w:t xml:space="preserve"> </w:t>
      </w:r>
      <w:r w:rsidRPr="00AD2120">
        <w:t>completările</w:t>
      </w:r>
      <w:r w:rsidR="00647555">
        <w:t xml:space="preserve"> </w:t>
      </w:r>
      <w:r w:rsidRPr="00AD2120">
        <w:t>ulterioare,</w:t>
      </w:r>
      <w:r w:rsidR="00647555">
        <w:t xml:space="preserve"> </w:t>
      </w:r>
      <w:r w:rsidRPr="00AD2120">
        <w:t>conform</w:t>
      </w:r>
      <w:r w:rsidR="00647555">
        <w:t xml:space="preserve"> </w:t>
      </w:r>
      <w:r w:rsidRPr="00AD2120">
        <w:t>modelului</w:t>
      </w:r>
      <w:r w:rsidR="00647555">
        <w:t xml:space="preserve"> </w:t>
      </w:r>
      <w:r w:rsidRPr="00AD2120">
        <w:t>anexa</w:t>
      </w:r>
      <w:r w:rsidR="00647555">
        <w:t xml:space="preserve"> </w:t>
      </w:r>
      <w:r w:rsidRPr="00AD2120">
        <w:t>5</w:t>
      </w:r>
      <w:r w:rsidR="00647555">
        <w:t xml:space="preserve"> </w:t>
      </w:r>
      <w:r w:rsidRPr="00AD2120">
        <w:t>din</w:t>
      </w:r>
      <w:r w:rsidR="00647555">
        <w:t xml:space="preserve"> </w:t>
      </w:r>
      <w:r w:rsidRPr="00AD2120">
        <w:t>ordin.</w:t>
      </w:r>
    </w:p>
    <w:p w14:paraId="7F7E8275" w14:textId="337E314A" w:rsidR="00AD2120" w:rsidRPr="00AD2120" w:rsidRDefault="00AD2120" w:rsidP="00AD2120">
      <w:r w:rsidRPr="00AD2120">
        <w:rPr>
          <w:b/>
          <w:bCs/>
        </w:rPr>
        <w:t>Acordul</w:t>
      </w:r>
      <w:r w:rsidR="00647555">
        <w:rPr>
          <w:b/>
          <w:bCs/>
        </w:rPr>
        <w:t xml:space="preserve"> </w:t>
      </w:r>
      <w:r w:rsidRPr="00AD2120">
        <w:rPr>
          <w:b/>
          <w:bCs/>
        </w:rPr>
        <w:t>prealabil</w:t>
      </w:r>
      <w:r w:rsidR="00647555">
        <w:rPr>
          <w:b/>
          <w:bCs/>
        </w:rPr>
        <w:t xml:space="preserve"> </w:t>
      </w:r>
      <w:r w:rsidRPr="00AD2120">
        <w:rPr>
          <w:b/>
          <w:bCs/>
        </w:rPr>
        <w:t>pentru</w:t>
      </w:r>
      <w:r w:rsidR="00647555">
        <w:rPr>
          <w:b/>
          <w:bCs/>
        </w:rPr>
        <w:t xml:space="preserve"> </w:t>
      </w:r>
      <w:proofErr w:type="spellStart"/>
      <w:r w:rsidRPr="00AD2120">
        <w:rPr>
          <w:b/>
          <w:bCs/>
        </w:rPr>
        <w:t>finanţare</w:t>
      </w:r>
      <w:proofErr w:type="spellEnd"/>
      <w:r w:rsidR="00647555">
        <w:rPr>
          <w:b/>
          <w:bCs/>
        </w:rPr>
        <w:t xml:space="preserve"> </w:t>
      </w:r>
      <w:r w:rsidRPr="00AD2120">
        <w:rPr>
          <w:b/>
          <w:bCs/>
        </w:rPr>
        <w:t>prin</w:t>
      </w:r>
      <w:r w:rsidR="00647555">
        <w:rPr>
          <w:b/>
          <w:bCs/>
        </w:rPr>
        <w:t xml:space="preserve"> </w:t>
      </w:r>
      <w:r w:rsidRPr="00AD2120">
        <w:rPr>
          <w:b/>
          <w:bCs/>
        </w:rPr>
        <w:t>rambursare</w:t>
      </w:r>
      <w:r w:rsidR="00647555">
        <w:rPr>
          <w:b/>
          <w:bCs/>
        </w:rPr>
        <w:t xml:space="preserve"> </w:t>
      </w:r>
      <w:r w:rsidRPr="00AD2120">
        <w:rPr>
          <w:b/>
          <w:bCs/>
        </w:rPr>
        <w:t>se</w:t>
      </w:r>
      <w:r w:rsidR="00647555">
        <w:rPr>
          <w:b/>
          <w:bCs/>
        </w:rPr>
        <w:t xml:space="preserve"> </w:t>
      </w:r>
      <w:r w:rsidRPr="00AD2120">
        <w:rPr>
          <w:b/>
          <w:bCs/>
        </w:rPr>
        <w:t>emite</w:t>
      </w:r>
      <w:r w:rsidR="00647555">
        <w:rPr>
          <w:b/>
          <w:bCs/>
        </w:rPr>
        <w:t xml:space="preserve"> </w:t>
      </w:r>
      <w:r w:rsidRPr="00AD2120">
        <w:rPr>
          <w:b/>
          <w:bCs/>
        </w:rPr>
        <w:t>de</w:t>
      </w:r>
      <w:r w:rsidR="00647555">
        <w:rPr>
          <w:b/>
          <w:bCs/>
        </w:rPr>
        <w:t xml:space="preserve"> </w:t>
      </w:r>
      <w:r w:rsidRPr="00AD2120">
        <w:rPr>
          <w:b/>
          <w:bCs/>
        </w:rPr>
        <w:t>către</w:t>
      </w:r>
      <w:r w:rsidR="00647555">
        <w:rPr>
          <w:b/>
          <w:bCs/>
        </w:rPr>
        <w:t xml:space="preserve"> </w:t>
      </w:r>
      <w:r w:rsidRPr="00AD2120">
        <w:rPr>
          <w:b/>
          <w:bCs/>
        </w:rPr>
        <w:t>Centrele</w:t>
      </w:r>
      <w:r w:rsidR="00647555">
        <w:rPr>
          <w:b/>
          <w:bCs/>
        </w:rPr>
        <w:t xml:space="preserve"> </w:t>
      </w:r>
      <w:r w:rsidRPr="00AD2120">
        <w:rPr>
          <w:b/>
          <w:bCs/>
        </w:rPr>
        <w:t>APIA,</w:t>
      </w:r>
      <w:r w:rsidR="00647555">
        <w:rPr>
          <w:b/>
          <w:bCs/>
        </w:rPr>
        <w:t xml:space="preserve"> </w:t>
      </w:r>
      <w:r w:rsidRPr="00AD2120">
        <w:rPr>
          <w:b/>
          <w:bCs/>
        </w:rPr>
        <w:t>în</w:t>
      </w:r>
      <w:r w:rsidR="00647555">
        <w:rPr>
          <w:b/>
          <w:bCs/>
        </w:rPr>
        <w:t xml:space="preserve"> </w:t>
      </w:r>
      <w:r w:rsidRPr="00AD2120">
        <w:rPr>
          <w:b/>
          <w:bCs/>
        </w:rPr>
        <w:t>termen</w:t>
      </w:r>
      <w:r w:rsidR="00647555">
        <w:rPr>
          <w:b/>
          <w:bCs/>
        </w:rPr>
        <w:t xml:space="preserve"> </w:t>
      </w:r>
      <w:r w:rsidRPr="00AD2120">
        <w:rPr>
          <w:b/>
          <w:bCs/>
        </w:rPr>
        <w:t>de</w:t>
      </w:r>
      <w:r w:rsidR="00647555">
        <w:rPr>
          <w:b/>
          <w:bCs/>
        </w:rPr>
        <w:t xml:space="preserve"> </w:t>
      </w:r>
      <w:r w:rsidRPr="00AD2120">
        <w:rPr>
          <w:b/>
          <w:bCs/>
        </w:rPr>
        <w:t>cel</w:t>
      </w:r>
      <w:r w:rsidR="00647555">
        <w:rPr>
          <w:b/>
          <w:bCs/>
        </w:rPr>
        <w:t xml:space="preserve"> </w:t>
      </w:r>
      <w:r w:rsidRPr="00AD2120">
        <w:rPr>
          <w:b/>
          <w:bCs/>
        </w:rPr>
        <w:t>mult</w:t>
      </w:r>
      <w:r w:rsidR="00647555">
        <w:rPr>
          <w:b/>
          <w:bCs/>
        </w:rPr>
        <w:t xml:space="preserve"> </w:t>
      </w:r>
      <w:r w:rsidRPr="00AD2120">
        <w:rPr>
          <w:b/>
          <w:bCs/>
        </w:rPr>
        <w:t>20</w:t>
      </w:r>
      <w:r w:rsidR="00647555">
        <w:rPr>
          <w:b/>
          <w:bCs/>
        </w:rPr>
        <w:t xml:space="preserve"> </w:t>
      </w:r>
      <w:r w:rsidRPr="00AD2120">
        <w:rPr>
          <w:b/>
          <w:bCs/>
        </w:rPr>
        <w:t>zile</w:t>
      </w:r>
      <w:r w:rsidR="00647555">
        <w:rPr>
          <w:b/>
          <w:bCs/>
        </w:rPr>
        <w:t xml:space="preserve"> </w:t>
      </w:r>
      <w:r w:rsidRPr="00AD2120">
        <w:rPr>
          <w:b/>
          <w:bCs/>
        </w:rPr>
        <w:t>lucrătoare</w:t>
      </w:r>
      <w:r w:rsidR="00647555">
        <w:rPr>
          <w:b/>
          <w:bCs/>
        </w:rPr>
        <w:t xml:space="preserve"> </w:t>
      </w:r>
      <w:r w:rsidRPr="00AD2120">
        <w:rPr>
          <w:b/>
          <w:bCs/>
        </w:rPr>
        <w:t>de</w:t>
      </w:r>
      <w:r w:rsidR="00647555">
        <w:rPr>
          <w:b/>
          <w:bCs/>
        </w:rPr>
        <w:t xml:space="preserve"> </w:t>
      </w:r>
      <w:r w:rsidRPr="00AD2120">
        <w:rPr>
          <w:b/>
          <w:bCs/>
        </w:rPr>
        <w:t>la</w:t>
      </w:r>
      <w:r w:rsidR="00647555">
        <w:rPr>
          <w:b/>
          <w:bCs/>
        </w:rPr>
        <w:t xml:space="preserve"> </w:t>
      </w:r>
      <w:r w:rsidRPr="00AD2120">
        <w:rPr>
          <w:b/>
          <w:bCs/>
        </w:rPr>
        <w:t>data</w:t>
      </w:r>
      <w:r w:rsidR="00647555">
        <w:rPr>
          <w:b/>
          <w:bCs/>
        </w:rPr>
        <w:t xml:space="preserve"> </w:t>
      </w:r>
      <w:r w:rsidRPr="00AD2120">
        <w:rPr>
          <w:b/>
          <w:bCs/>
        </w:rPr>
        <w:t>depunerii</w:t>
      </w:r>
      <w:r w:rsidR="00647555">
        <w:rPr>
          <w:b/>
          <w:bCs/>
        </w:rPr>
        <w:t xml:space="preserve"> </w:t>
      </w:r>
      <w:r w:rsidRPr="00AD2120">
        <w:rPr>
          <w:b/>
          <w:bCs/>
        </w:rPr>
        <w:t>cererii</w:t>
      </w:r>
      <w:r w:rsidR="00647555">
        <w:rPr>
          <w:b/>
          <w:bCs/>
        </w:rPr>
        <w:t xml:space="preserve"> </w:t>
      </w:r>
      <w:r w:rsidRPr="00AD2120">
        <w:rPr>
          <w:b/>
          <w:bCs/>
        </w:rPr>
        <w:t>de</w:t>
      </w:r>
      <w:r w:rsidR="00647555">
        <w:rPr>
          <w:b/>
          <w:bCs/>
        </w:rPr>
        <w:t xml:space="preserve"> </w:t>
      </w:r>
      <w:r w:rsidRPr="00AD2120">
        <w:rPr>
          <w:b/>
          <w:bCs/>
        </w:rPr>
        <w:t>acord</w:t>
      </w:r>
      <w:r w:rsidRPr="00AD2120">
        <w:t>.</w:t>
      </w:r>
    </w:p>
    <w:p w14:paraId="562CA38A" w14:textId="2868AC1F" w:rsidR="009F22AC" w:rsidRPr="009F22AC" w:rsidRDefault="009F22AC" w:rsidP="009F22AC">
      <w:pPr>
        <w:pStyle w:val="Stilsursa"/>
      </w:pPr>
      <w:r w:rsidRPr="009F22AC">
        <w:t>Sursa:</w:t>
      </w:r>
      <w:r w:rsidR="00647555">
        <w:t xml:space="preserve"> </w:t>
      </w:r>
      <w:r w:rsidRPr="009F22AC">
        <w:t>APIA</w:t>
      </w:r>
    </w:p>
    <w:p w14:paraId="348DA855" w14:textId="397F9E45" w:rsidR="009F22AC" w:rsidRPr="009F22AC" w:rsidRDefault="009F22AC" w:rsidP="009F22AC">
      <w:pPr>
        <w:pStyle w:val="separatorarticole"/>
      </w:pPr>
      <w:r>
        <w:t>*</w:t>
      </w:r>
    </w:p>
    <w:p w14:paraId="041E22B3" w14:textId="3CB3E35F" w:rsidR="00D04ABC" w:rsidRPr="00D04ABC" w:rsidRDefault="00D04ABC" w:rsidP="009F22AC">
      <w:pPr>
        <w:pStyle w:val="TitluArticolinINFOUE"/>
      </w:pPr>
      <w:bookmarkStart w:id="170" w:name="_Toc153533900"/>
      <w:r w:rsidRPr="00D04ABC">
        <w:t>POC:</w:t>
      </w:r>
      <w:r w:rsidR="00647555">
        <w:t xml:space="preserve"> </w:t>
      </w:r>
      <w:r w:rsidRPr="00D04ABC">
        <w:t>Erată</w:t>
      </w:r>
      <w:r w:rsidR="00647555">
        <w:t xml:space="preserve"> </w:t>
      </w:r>
      <w:r w:rsidRPr="00D04ABC">
        <w:t>la</w:t>
      </w:r>
      <w:r w:rsidR="00647555">
        <w:t xml:space="preserve"> </w:t>
      </w:r>
      <w:r w:rsidRPr="00D04ABC">
        <w:t>Instrucțiunea</w:t>
      </w:r>
      <w:r w:rsidR="00647555">
        <w:t xml:space="preserve"> </w:t>
      </w:r>
      <w:r w:rsidRPr="00D04ABC">
        <w:t>68.</w:t>
      </w:r>
      <w:r w:rsidR="00647555">
        <w:t xml:space="preserve"> </w:t>
      </w:r>
      <w:r w:rsidRPr="00D04ABC">
        <w:t>În</w:t>
      </w:r>
      <w:r w:rsidR="00647555">
        <w:t xml:space="preserve"> </w:t>
      </w:r>
      <w:r w:rsidRPr="00D04ABC">
        <w:t>cadrul</w:t>
      </w:r>
      <w:r w:rsidR="00647555">
        <w:t xml:space="preserve"> </w:t>
      </w:r>
      <w:r w:rsidRPr="00D04ABC">
        <w:t>axei</w:t>
      </w:r>
      <w:r w:rsidR="00647555">
        <w:t xml:space="preserve"> </w:t>
      </w:r>
      <w:r w:rsidRPr="00D04ABC">
        <w:t>prioritare</w:t>
      </w:r>
      <w:r w:rsidR="00647555">
        <w:t xml:space="preserve"> </w:t>
      </w:r>
      <w:r w:rsidRPr="00D04ABC">
        <w:t>1</w:t>
      </w:r>
      <w:r w:rsidR="00647555">
        <w:t xml:space="preserve"> </w:t>
      </w:r>
      <w:r w:rsidRPr="00D04ABC">
        <w:t>-</w:t>
      </w:r>
      <w:r w:rsidR="00647555">
        <w:t xml:space="preserve"> </w:t>
      </w:r>
      <w:r w:rsidRPr="00D04ABC">
        <w:t>Cercetare</w:t>
      </w:r>
      <w:r w:rsidR="00647555">
        <w:t xml:space="preserve"> </w:t>
      </w:r>
      <w:r w:rsidRPr="00D04ABC">
        <w:t>&amp;</w:t>
      </w:r>
      <w:r w:rsidR="00647555">
        <w:t xml:space="preserve"> </w:t>
      </w:r>
      <w:r w:rsidRPr="00D04ABC">
        <w:t>inovare</w:t>
      </w:r>
      <w:r w:rsidR="00647555">
        <w:t xml:space="preserve"> </w:t>
      </w:r>
      <w:r w:rsidRPr="00D04ABC">
        <w:t>a</w:t>
      </w:r>
      <w:r w:rsidR="00647555">
        <w:t xml:space="preserve"> </w:t>
      </w:r>
      <w:r w:rsidRPr="00D04ABC">
        <w:t>fost</w:t>
      </w:r>
      <w:r w:rsidR="00647555">
        <w:t xml:space="preserve"> </w:t>
      </w:r>
      <w:r w:rsidRPr="00D04ABC">
        <w:t>inclusă</w:t>
      </w:r>
      <w:r w:rsidR="00647555">
        <w:t xml:space="preserve"> </w:t>
      </w:r>
      <w:r w:rsidRPr="00D04ABC">
        <w:t>posibilitatea</w:t>
      </w:r>
      <w:r w:rsidR="00647555">
        <w:t xml:space="preserve"> </w:t>
      </w:r>
      <w:r w:rsidRPr="00D04ABC">
        <w:t>recepției</w:t>
      </w:r>
      <w:r w:rsidR="00647555">
        <w:t xml:space="preserve"> </w:t>
      </w:r>
      <w:r w:rsidRPr="00D04ABC">
        <w:t>la</w:t>
      </w:r>
      <w:r w:rsidR="00647555">
        <w:t xml:space="preserve"> </w:t>
      </w:r>
      <w:r w:rsidRPr="00D04ABC">
        <w:t>terminarea</w:t>
      </w:r>
      <w:r w:rsidR="00647555">
        <w:t xml:space="preserve"> </w:t>
      </w:r>
      <w:r w:rsidRPr="00D04ABC">
        <w:t>lucrărilor</w:t>
      </w:r>
      <w:r w:rsidR="00647555">
        <w:t xml:space="preserve"> </w:t>
      </w:r>
      <w:r w:rsidRPr="00D04ABC">
        <w:t>de</w:t>
      </w:r>
      <w:r w:rsidR="00647555">
        <w:t xml:space="preserve"> </w:t>
      </w:r>
      <w:r w:rsidRPr="00D04ABC">
        <w:t>construcții</w:t>
      </w:r>
      <w:r w:rsidR="00647555">
        <w:t xml:space="preserve"> </w:t>
      </w:r>
      <w:r w:rsidRPr="00D04ABC">
        <w:t>până</w:t>
      </w:r>
      <w:r w:rsidR="00647555">
        <w:t xml:space="preserve"> </w:t>
      </w:r>
      <w:r w:rsidRPr="00D04ABC">
        <w:t>la</w:t>
      </w:r>
      <w:r w:rsidR="00647555">
        <w:t xml:space="preserve"> </w:t>
      </w:r>
      <w:r w:rsidRPr="00D04ABC">
        <w:t>31</w:t>
      </w:r>
      <w:r w:rsidR="00647555">
        <w:t xml:space="preserve"> </w:t>
      </w:r>
      <w:r w:rsidRPr="00D04ABC">
        <w:t>mai</w:t>
      </w:r>
      <w:r w:rsidR="00647555">
        <w:t xml:space="preserve"> </w:t>
      </w:r>
      <w:r w:rsidRPr="00D04ABC">
        <w:t>2024.</w:t>
      </w:r>
      <w:bookmarkEnd w:id="170"/>
    </w:p>
    <w:p w14:paraId="2F98613C" w14:textId="38824516" w:rsidR="00D04ABC" w:rsidRPr="00D04ABC" w:rsidRDefault="00647555" w:rsidP="00D04ABC">
      <w:r>
        <w:t xml:space="preserve"> </w:t>
      </w:r>
      <w:r w:rsidR="00D04ABC" w:rsidRPr="00D04ABC">
        <w:t>Autoritatea</w:t>
      </w:r>
      <w:r>
        <w:t xml:space="preserve"> </w:t>
      </w:r>
      <w:r w:rsidR="00D04ABC" w:rsidRPr="00D04ABC">
        <w:t>de</w:t>
      </w:r>
      <w:r>
        <w:t xml:space="preserve"> </w:t>
      </w:r>
      <w:r w:rsidR="00D04ABC" w:rsidRPr="00D04ABC">
        <w:t>Management</w:t>
      </w:r>
      <w:r>
        <w:t xml:space="preserve"> </w:t>
      </w:r>
      <w:r w:rsidR="00D04ABC" w:rsidRPr="00D04ABC">
        <w:t>pentru</w:t>
      </w:r>
      <w:r>
        <w:t xml:space="preserve"> </w:t>
      </w:r>
      <w:r w:rsidR="00D04ABC" w:rsidRPr="00D04ABC">
        <w:t>Programul</w:t>
      </w:r>
      <w:r>
        <w:t xml:space="preserve"> </w:t>
      </w:r>
      <w:r w:rsidR="00D04ABC" w:rsidRPr="00D04ABC">
        <w:t>Operațional</w:t>
      </w:r>
      <w:r>
        <w:t xml:space="preserve"> </w:t>
      </w:r>
      <w:r w:rsidR="00D04ABC" w:rsidRPr="00D04ABC">
        <w:t>Competitivitate</w:t>
      </w:r>
      <w:r>
        <w:t xml:space="preserve"> </w:t>
      </w:r>
      <w:r w:rsidR="00D04ABC" w:rsidRPr="00D04ABC">
        <w:t>a</w:t>
      </w:r>
      <w:r>
        <w:t xml:space="preserve"> </w:t>
      </w:r>
      <w:r w:rsidR="00D04ABC" w:rsidRPr="00D04ABC">
        <w:t>publicat</w:t>
      </w:r>
      <w:r>
        <w:t xml:space="preserve"> </w:t>
      </w:r>
      <w:r w:rsidR="00606804">
        <w:t>în</w:t>
      </w:r>
      <w:r>
        <w:t xml:space="preserve"> </w:t>
      </w:r>
      <w:r w:rsidR="00D04ABC" w:rsidRPr="00D04ABC">
        <w:t>12</w:t>
      </w:r>
      <w:r>
        <w:t xml:space="preserve"> </w:t>
      </w:r>
      <w:r w:rsidR="00D04ABC" w:rsidRPr="00D04ABC">
        <w:t>decembrie</w:t>
      </w:r>
      <w:r>
        <w:t xml:space="preserve"> </w:t>
      </w:r>
      <w:r w:rsidR="00D04ABC" w:rsidRPr="00D04ABC">
        <w:t>2023,</w:t>
      </w:r>
      <w:r>
        <w:t xml:space="preserve"> </w:t>
      </w:r>
      <w:r w:rsidR="00D04ABC" w:rsidRPr="00D04ABC">
        <w:rPr>
          <w:i/>
          <w:iCs/>
          <w:u w:val="single"/>
        </w:rPr>
        <w:t>Erată</w:t>
      </w:r>
      <w:r>
        <w:rPr>
          <w:i/>
          <w:iCs/>
          <w:u w:val="single"/>
        </w:rPr>
        <w:t xml:space="preserve"> </w:t>
      </w:r>
      <w:r w:rsidR="00D04ABC" w:rsidRPr="00D04ABC">
        <w:rPr>
          <w:i/>
          <w:iCs/>
          <w:u w:val="single"/>
        </w:rPr>
        <w:t>la</w:t>
      </w:r>
      <w:r>
        <w:rPr>
          <w:i/>
          <w:iCs/>
          <w:u w:val="single"/>
        </w:rPr>
        <w:t xml:space="preserve"> </w:t>
      </w:r>
      <w:r w:rsidR="00D04ABC" w:rsidRPr="00D04ABC">
        <w:rPr>
          <w:i/>
          <w:iCs/>
          <w:u w:val="single"/>
        </w:rPr>
        <w:t>Instrucțiunea</w:t>
      </w:r>
      <w:r>
        <w:rPr>
          <w:i/>
          <w:iCs/>
          <w:u w:val="single"/>
        </w:rPr>
        <w:t xml:space="preserve"> </w:t>
      </w:r>
      <w:r w:rsidR="00D04ABC" w:rsidRPr="00D04ABC">
        <w:rPr>
          <w:i/>
          <w:iCs/>
          <w:u w:val="single"/>
        </w:rPr>
        <w:t>nr.</w:t>
      </w:r>
      <w:r>
        <w:rPr>
          <w:i/>
          <w:iCs/>
          <w:u w:val="single"/>
        </w:rPr>
        <w:t xml:space="preserve"> </w:t>
      </w:r>
      <w:r w:rsidR="00D04ABC" w:rsidRPr="00D04ABC">
        <w:rPr>
          <w:i/>
          <w:iCs/>
          <w:u w:val="single"/>
        </w:rPr>
        <w:t>68</w:t>
      </w:r>
      <w:r>
        <w:t xml:space="preserve"> </w:t>
      </w:r>
      <w:r w:rsidR="00D04ABC" w:rsidRPr="00D04ABC">
        <w:t>privind</w:t>
      </w:r>
      <w:r>
        <w:t xml:space="preserve"> </w:t>
      </w:r>
      <w:r w:rsidR="00D04ABC" w:rsidRPr="00D04ABC">
        <w:t>unele</w:t>
      </w:r>
      <w:r>
        <w:t xml:space="preserve"> </w:t>
      </w:r>
      <w:r w:rsidR="00D04ABC" w:rsidRPr="00D04ABC">
        <w:t>condiții</w:t>
      </w:r>
      <w:r>
        <w:t xml:space="preserve"> </w:t>
      </w:r>
      <w:r w:rsidR="00D04ABC" w:rsidRPr="00D04ABC">
        <w:t>specifice</w:t>
      </w:r>
      <w:r>
        <w:t xml:space="preserve"> </w:t>
      </w:r>
      <w:r w:rsidR="00D04ABC" w:rsidRPr="00D04ABC">
        <w:t>pentru</w:t>
      </w:r>
      <w:r>
        <w:t xml:space="preserve"> </w:t>
      </w:r>
      <w:r w:rsidR="00D04ABC" w:rsidRPr="00D04ABC">
        <w:t>Beneficiarii</w:t>
      </w:r>
      <w:r>
        <w:t xml:space="preserve"> </w:t>
      </w:r>
      <w:r w:rsidR="00D04ABC" w:rsidRPr="00D04ABC">
        <w:t>Axei</w:t>
      </w:r>
      <w:r>
        <w:t xml:space="preserve"> </w:t>
      </w:r>
      <w:r w:rsidR="00D04ABC" w:rsidRPr="00D04ABC">
        <w:t>Prioritare</w:t>
      </w:r>
      <w:r>
        <w:t xml:space="preserve"> </w:t>
      </w:r>
      <w:r w:rsidR="00D04ABC" w:rsidRPr="00D04ABC">
        <w:t>1</w:t>
      </w:r>
      <w:r>
        <w:t xml:space="preserve"> </w:t>
      </w:r>
      <w:r w:rsidR="00D04ABC" w:rsidRPr="00D04ABC">
        <w:t>–</w:t>
      </w:r>
      <w:r>
        <w:t xml:space="preserve"> </w:t>
      </w:r>
      <w:r w:rsidR="00D04ABC" w:rsidRPr="00D04ABC">
        <w:t>Cercetare,</w:t>
      </w:r>
      <w:r>
        <w:t xml:space="preserve"> </w:t>
      </w:r>
      <w:r w:rsidR="00D04ABC" w:rsidRPr="00D04ABC">
        <w:t>dezvoltare</w:t>
      </w:r>
      <w:r>
        <w:t xml:space="preserve"> </w:t>
      </w:r>
      <w:r w:rsidR="00D04ABC" w:rsidRPr="00D04ABC">
        <w:t>tehnologică</w:t>
      </w:r>
      <w:r>
        <w:t xml:space="preserve"> </w:t>
      </w:r>
      <w:r w:rsidR="00D04ABC" w:rsidRPr="00D04ABC">
        <w:t>și</w:t>
      </w:r>
      <w:r>
        <w:t xml:space="preserve"> </w:t>
      </w:r>
      <w:r w:rsidR="00D04ABC" w:rsidRPr="00D04ABC">
        <w:t>inovare</w:t>
      </w:r>
      <w:r>
        <w:t xml:space="preserve"> </w:t>
      </w:r>
      <w:r w:rsidR="00D04ABC" w:rsidRPr="00D04ABC">
        <w:t>în</w:t>
      </w:r>
      <w:r>
        <w:t xml:space="preserve"> </w:t>
      </w:r>
      <w:r w:rsidR="00D04ABC" w:rsidRPr="00D04ABC">
        <w:t>sprijinul</w:t>
      </w:r>
      <w:r>
        <w:t xml:space="preserve"> </w:t>
      </w:r>
      <w:r w:rsidR="00D04ABC" w:rsidRPr="00D04ABC">
        <w:t>competitivității</w:t>
      </w:r>
      <w:r>
        <w:t xml:space="preserve"> </w:t>
      </w:r>
      <w:r w:rsidR="00D04ABC" w:rsidRPr="00D04ABC">
        <w:t>economice</w:t>
      </w:r>
      <w:r>
        <w:t xml:space="preserve"> </w:t>
      </w:r>
      <w:r w:rsidR="00D04ABC" w:rsidRPr="00D04ABC">
        <w:t>și</w:t>
      </w:r>
      <w:r>
        <w:t xml:space="preserve"> </w:t>
      </w:r>
      <w:r w:rsidR="00D04ABC" w:rsidRPr="00D04ABC">
        <w:t>dezvoltării</w:t>
      </w:r>
      <w:r>
        <w:t xml:space="preserve"> </w:t>
      </w:r>
      <w:r w:rsidR="00D04ABC" w:rsidRPr="00D04ABC">
        <w:t>afacerilor,</w:t>
      </w:r>
      <w:r>
        <w:t xml:space="preserve"> </w:t>
      </w:r>
      <w:r w:rsidR="00D04ABC" w:rsidRPr="00D04ABC">
        <w:t>în</w:t>
      </w:r>
      <w:r>
        <w:t xml:space="preserve"> </w:t>
      </w:r>
      <w:r w:rsidR="00D04ABC" w:rsidRPr="00D04ABC">
        <w:t>contextul</w:t>
      </w:r>
      <w:r>
        <w:t xml:space="preserve"> </w:t>
      </w:r>
      <w:r w:rsidR="00D04ABC" w:rsidRPr="00D04ABC">
        <w:t>necesității</w:t>
      </w:r>
      <w:r>
        <w:t xml:space="preserve"> </w:t>
      </w:r>
      <w:r w:rsidR="00D04ABC" w:rsidRPr="00D04ABC">
        <w:t>de</w:t>
      </w:r>
      <w:r>
        <w:t xml:space="preserve"> </w:t>
      </w:r>
      <w:r w:rsidR="00D04ABC" w:rsidRPr="00D04ABC">
        <w:t>punere</w:t>
      </w:r>
      <w:r>
        <w:t xml:space="preserve"> </w:t>
      </w:r>
      <w:r w:rsidR="00D04ABC" w:rsidRPr="00D04ABC">
        <w:t>în</w:t>
      </w:r>
      <w:r>
        <w:t xml:space="preserve"> </w:t>
      </w:r>
      <w:r w:rsidR="00D04ABC" w:rsidRPr="00D04ABC">
        <w:t>aplicare</w:t>
      </w:r>
      <w:r>
        <w:t xml:space="preserve"> </w:t>
      </w:r>
      <w:r w:rsidR="00D04ABC" w:rsidRPr="00D04ABC">
        <w:t>a</w:t>
      </w:r>
      <w:r>
        <w:t xml:space="preserve"> </w:t>
      </w:r>
      <w:r w:rsidR="00D04ABC" w:rsidRPr="00D04ABC">
        <w:t>regulilor</w:t>
      </w:r>
      <w:r>
        <w:t xml:space="preserve"> </w:t>
      </w:r>
      <w:r w:rsidR="00D04ABC" w:rsidRPr="00D04ABC">
        <w:t>de</w:t>
      </w:r>
      <w:r>
        <w:t xml:space="preserve"> </w:t>
      </w:r>
      <w:r w:rsidR="00D04ABC" w:rsidRPr="00D04ABC">
        <w:t>închiderea</w:t>
      </w:r>
      <w:r>
        <w:t xml:space="preserve"> </w:t>
      </w:r>
      <w:r w:rsidR="00D04ABC" w:rsidRPr="00D04ABC">
        <w:t>a</w:t>
      </w:r>
      <w:r>
        <w:t xml:space="preserve"> </w:t>
      </w:r>
      <w:r w:rsidR="00D04ABC" w:rsidRPr="00D04ABC">
        <w:t>Programului</w:t>
      </w:r>
      <w:r>
        <w:t xml:space="preserve"> </w:t>
      </w:r>
      <w:r w:rsidR="00D04ABC" w:rsidRPr="00D04ABC">
        <w:t>Operațional</w:t>
      </w:r>
      <w:r>
        <w:t xml:space="preserve"> </w:t>
      </w:r>
      <w:r w:rsidR="00D04ABC" w:rsidRPr="00D04ABC">
        <w:t>Competitivitate</w:t>
      </w:r>
      <w:r>
        <w:t xml:space="preserve"> </w:t>
      </w:r>
      <w:r w:rsidR="00D04ABC" w:rsidRPr="00D04ABC">
        <w:t>2014-2020.</w:t>
      </w:r>
    </w:p>
    <w:p w14:paraId="03D704AE" w14:textId="6218F77B" w:rsidR="00D04ABC" w:rsidRPr="00D04ABC" w:rsidRDefault="00D04ABC" w:rsidP="00D04ABC">
      <w:pPr>
        <w:rPr>
          <w:b/>
          <w:bCs/>
        </w:rPr>
      </w:pPr>
      <w:r w:rsidRPr="00D04ABC">
        <w:t>Conform</w:t>
      </w:r>
      <w:r w:rsidR="00647555">
        <w:t xml:space="preserve"> </w:t>
      </w:r>
      <w:r w:rsidRPr="00D04ABC">
        <w:t>documentului,</w:t>
      </w:r>
      <w:r w:rsidR="00647555">
        <w:rPr>
          <w:b/>
          <w:bCs/>
        </w:rPr>
        <w:t xml:space="preserve"> </w:t>
      </w:r>
      <w:r w:rsidRPr="00D04ABC">
        <w:rPr>
          <w:b/>
          <w:bCs/>
        </w:rPr>
        <w:t>se</w:t>
      </w:r>
      <w:r w:rsidR="00647555">
        <w:rPr>
          <w:b/>
          <w:bCs/>
        </w:rPr>
        <w:t xml:space="preserve"> </w:t>
      </w:r>
      <w:r w:rsidRPr="00D04ABC">
        <w:rPr>
          <w:b/>
          <w:bCs/>
        </w:rPr>
        <w:t>modifică</w:t>
      </w:r>
      <w:r w:rsidR="00647555">
        <w:rPr>
          <w:b/>
          <w:bCs/>
        </w:rPr>
        <w:t xml:space="preserve"> </w:t>
      </w:r>
      <w:r w:rsidRPr="00D04ABC">
        <w:rPr>
          <w:b/>
          <w:bCs/>
        </w:rPr>
        <w:t>articolul</w:t>
      </w:r>
      <w:r w:rsidR="00647555">
        <w:rPr>
          <w:b/>
          <w:bCs/>
        </w:rPr>
        <w:t xml:space="preserve"> </w:t>
      </w:r>
      <w:r w:rsidRPr="00D04ABC">
        <w:rPr>
          <w:b/>
          <w:bCs/>
        </w:rPr>
        <w:t>2</w:t>
      </w:r>
      <w:r w:rsidR="00647555">
        <w:rPr>
          <w:b/>
          <w:bCs/>
        </w:rPr>
        <w:t xml:space="preserve"> </w:t>
      </w:r>
      <w:r w:rsidRPr="00D04ABC">
        <w:rPr>
          <w:b/>
          <w:bCs/>
        </w:rPr>
        <w:t>cu</w:t>
      </w:r>
      <w:r w:rsidR="00647555">
        <w:rPr>
          <w:b/>
          <w:bCs/>
        </w:rPr>
        <w:t xml:space="preserve"> </w:t>
      </w:r>
      <w:r w:rsidRPr="00D04ABC">
        <w:rPr>
          <w:b/>
          <w:bCs/>
        </w:rPr>
        <w:t>includerea</w:t>
      </w:r>
      <w:r w:rsidR="00647555">
        <w:rPr>
          <w:b/>
          <w:bCs/>
        </w:rPr>
        <w:t xml:space="preserve"> </w:t>
      </w:r>
      <w:r w:rsidRPr="00D04ABC">
        <w:rPr>
          <w:b/>
          <w:bCs/>
        </w:rPr>
        <w:t>posibilității</w:t>
      </w:r>
      <w:r w:rsidR="00647555">
        <w:rPr>
          <w:b/>
          <w:bCs/>
        </w:rPr>
        <w:t xml:space="preserve"> </w:t>
      </w:r>
      <w:r w:rsidRPr="00D04ABC">
        <w:rPr>
          <w:b/>
          <w:bCs/>
        </w:rPr>
        <w:t>recepției</w:t>
      </w:r>
      <w:r w:rsidR="00647555">
        <w:rPr>
          <w:b/>
          <w:bCs/>
        </w:rPr>
        <w:t xml:space="preserve"> </w:t>
      </w:r>
      <w:r w:rsidRPr="00D04ABC">
        <w:rPr>
          <w:b/>
          <w:bCs/>
        </w:rPr>
        <w:t>la</w:t>
      </w:r>
      <w:r w:rsidR="00647555">
        <w:rPr>
          <w:b/>
          <w:bCs/>
        </w:rPr>
        <w:t xml:space="preserve"> </w:t>
      </w:r>
      <w:r w:rsidRPr="00D04ABC">
        <w:rPr>
          <w:b/>
          <w:bCs/>
        </w:rPr>
        <w:t>terminarea</w:t>
      </w:r>
      <w:r w:rsidR="00647555">
        <w:rPr>
          <w:b/>
          <w:bCs/>
        </w:rPr>
        <w:t xml:space="preserve"> </w:t>
      </w:r>
      <w:r w:rsidRPr="00D04ABC">
        <w:rPr>
          <w:b/>
          <w:bCs/>
        </w:rPr>
        <w:t>lucrărilor</w:t>
      </w:r>
      <w:r w:rsidR="00647555">
        <w:rPr>
          <w:b/>
          <w:bCs/>
        </w:rPr>
        <w:t xml:space="preserve"> </w:t>
      </w:r>
      <w:r w:rsidRPr="00D04ABC">
        <w:rPr>
          <w:b/>
          <w:bCs/>
        </w:rPr>
        <w:t>de</w:t>
      </w:r>
      <w:r w:rsidR="00647555">
        <w:rPr>
          <w:b/>
          <w:bCs/>
        </w:rPr>
        <w:t xml:space="preserve"> </w:t>
      </w:r>
      <w:r w:rsidRPr="00D04ABC">
        <w:rPr>
          <w:b/>
          <w:bCs/>
        </w:rPr>
        <w:t>construcții</w:t>
      </w:r>
      <w:r w:rsidR="00647555">
        <w:rPr>
          <w:b/>
          <w:bCs/>
        </w:rPr>
        <w:t xml:space="preserve"> </w:t>
      </w:r>
      <w:r w:rsidRPr="00D04ABC">
        <w:rPr>
          <w:b/>
          <w:bCs/>
        </w:rPr>
        <w:t>până</w:t>
      </w:r>
      <w:r w:rsidR="00647555">
        <w:rPr>
          <w:b/>
          <w:bCs/>
        </w:rPr>
        <w:t xml:space="preserve"> </w:t>
      </w:r>
      <w:r w:rsidRPr="00D04ABC">
        <w:rPr>
          <w:b/>
          <w:bCs/>
        </w:rPr>
        <w:t>la</w:t>
      </w:r>
      <w:r w:rsidR="00647555">
        <w:rPr>
          <w:b/>
          <w:bCs/>
        </w:rPr>
        <w:t xml:space="preserve"> </w:t>
      </w:r>
      <w:r w:rsidRPr="00D04ABC">
        <w:rPr>
          <w:b/>
          <w:bCs/>
        </w:rPr>
        <w:t>cel</w:t>
      </w:r>
      <w:r w:rsidR="00647555">
        <w:rPr>
          <w:b/>
          <w:bCs/>
        </w:rPr>
        <w:t xml:space="preserve"> </w:t>
      </w:r>
      <w:r w:rsidRPr="00D04ABC">
        <w:rPr>
          <w:b/>
          <w:bCs/>
        </w:rPr>
        <w:t>târziu</w:t>
      </w:r>
      <w:r w:rsidR="00647555">
        <w:rPr>
          <w:b/>
          <w:bCs/>
        </w:rPr>
        <w:t xml:space="preserve"> </w:t>
      </w:r>
      <w:r w:rsidRPr="00D04ABC">
        <w:rPr>
          <w:b/>
          <w:bCs/>
        </w:rPr>
        <w:t>31</w:t>
      </w:r>
      <w:r w:rsidR="00647555">
        <w:rPr>
          <w:b/>
          <w:bCs/>
        </w:rPr>
        <w:t xml:space="preserve"> </w:t>
      </w:r>
      <w:r w:rsidRPr="00D04ABC">
        <w:rPr>
          <w:b/>
          <w:bCs/>
        </w:rPr>
        <w:t>mai</w:t>
      </w:r>
      <w:r w:rsidR="00647555">
        <w:rPr>
          <w:b/>
          <w:bCs/>
        </w:rPr>
        <w:t xml:space="preserve"> </w:t>
      </w:r>
      <w:r w:rsidRPr="00D04ABC">
        <w:rPr>
          <w:b/>
          <w:bCs/>
        </w:rPr>
        <w:t>2024.</w:t>
      </w:r>
    </w:p>
    <w:p w14:paraId="108D978D" w14:textId="77777777" w:rsidR="00D04ABC" w:rsidRPr="00D04ABC" w:rsidRDefault="00D04ABC" w:rsidP="00D04ABC">
      <w:pPr>
        <w:rPr>
          <w:b/>
          <w:bCs/>
        </w:rPr>
      </w:pPr>
      <w:r w:rsidRPr="00D04ABC">
        <w:rPr>
          <w:b/>
          <w:bCs/>
        </w:rPr>
        <w:t>Documente</w:t>
      </w:r>
    </w:p>
    <w:p w14:paraId="22FBBA6A" w14:textId="7EE66C21" w:rsidR="00D04ABC" w:rsidRPr="00D04ABC" w:rsidRDefault="00084DE3" w:rsidP="00D04ABC">
      <w:hyperlink r:id="rId62" w:tooltip="POC - Erată la Instrucțiunea nr. 68.pdf" w:history="1">
        <w:r w:rsidR="00D04ABC" w:rsidRPr="00D04ABC">
          <w:rPr>
            <w:rStyle w:val="Hyperlink"/>
            <w:szCs w:val="24"/>
          </w:rPr>
          <w:t>POC</w:t>
        </w:r>
        <w:r w:rsidR="00647555">
          <w:rPr>
            <w:rStyle w:val="Hyperlink"/>
            <w:szCs w:val="24"/>
          </w:rPr>
          <w:t xml:space="preserve"> </w:t>
        </w:r>
        <w:r w:rsidR="00D04ABC" w:rsidRPr="00D04ABC">
          <w:rPr>
            <w:rStyle w:val="Hyperlink"/>
            <w:szCs w:val="24"/>
          </w:rPr>
          <w:t>-</w:t>
        </w:r>
        <w:r w:rsidR="00647555">
          <w:rPr>
            <w:rStyle w:val="Hyperlink"/>
            <w:szCs w:val="24"/>
          </w:rPr>
          <w:t xml:space="preserve"> </w:t>
        </w:r>
        <w:r w:rsidR="00D04ABC" w:rsidRPr="00D04ABC">
          <w:rPr>
            <w:rStyle w:val="Hyperlink"/>
            <w:szCs w:val="24"/>
          </w:rPr>
          <w:t>Erată</w:t>
        </w:r>
        <w:r w:rsidR="00647555">
          <w:rPr>
            <w:rStyle w:val="Hyperlink"/>
            <w:szCs w:val="24"/>
          </w:rPr>
          <w:t xml:space="preserve"> </w:t>
        </w:r>
        <w:r w:rsidR="00D04ABC" w:rsidRPr="00D04ABC">
          <w:rPr>
            <w:rStyle w:val="Hyperlink"/>
            <w:szCs w:val="24"/>
          </w:rPr>
          <w:t>la</w:t>
        </w:r>
        <w:r w:rsidR="00647555">
          <w:rPr>
            <w:rStyle w:val="Hyperlink"/>
            <w:szCs w:val="24"/>
          </w:rPr>
          <w:t xml:space="preserve"> </w:t>
        </w:r>
        <w:r w:rsidR="00D04ABC" w:rsidRPr="00D04ABC">
          <w:rPr>
            <w:rStyle w:val="Hyperlink"/>
            <w:szCs w:val="24"/>
          </w:rPr>
          <w:t>Instrucțiunea</w:t>
        </w:r>
        <w:r w:rsidR="00647555">
          <w:rPr>
            <w:rStyle w:val="Hyperlink"/>
            <w:szCs w:val="24"/>
          </w:rPr>
          <w:t xml:space="preserve"> </w:t>
        </w:r>
        <w:r w:rsidR="00D04ABC" w:rsidRPr="00D04ABC">
          <w:rPr>
            <w:rStyle w:val="Hyperlink"/>
            <w:szCs w:val="24"/>
          </w:rPr>
          <w:t>nr.</w:t>
        </w:r>
        <w:r w:rsidR="00647555">
          <w:rPr>
            <w:rStyle w:val="Hyperlink"/>
            <w:szCs w:val="24"/>
          </w:rPr>
          <w:t xml:space="preserve"> </w:t>
        </w:r>
        <w:r w:rsidR="00D04ABC" w:rsidRPr="00D04ABC">
          <w:rPr>
            <w:rStyle w:val="Hyperlink"/>
            <w:szCs w:val="24"/>
          </w:rPr>
          <w:t>68.pdf</w:t>
        </w:r>
      </w:hyperlink>
    </w:p>
    <w:p w14:paraId="0F8C17F1" w14:textId="6C3221E4" w:rsidR="00D04ABC" w:rsidRPr="00D04ABC" w:rsidRDefault="00D04ABC" w:rsidP="00D04ABC">
      <w:pPr>
        <w:pStyle w:val="Stilsursa"/>
      </w:pPr>
      <w:r w:rsidRPr="00D04ABC">
        <w:t>Sursa:</w:t>
      </w:r>
      <w:r w:rsidR="00647555">
        <w:t xml:space="preserve"> </w:t>
      </w:r>
      <w:r w:rsidRPr="00D04ABC">
        <w:t>MIPE</w:t>
      </w:r>
    </w:p>
    <w:p w14:paraId="63EB23CA" w14:textId="4EC8EFB2" w:rsidR="00D04ABC" w:rsidRPr="00D04ABC" w:rsidRDefault="00D04ABC" w:rsidP="00D04ABC">
      <w:pPr>
        <w:pStyle w:val="separatorarticole"/>
      </w:pPr>
      <w:r>
        <w:t>*</w:t>
      </w:r>
    </w:p>
    <w:p w14:paraId="71F53539" w14:textId="0CC33007" w:rsidR="007D196E" w:rsidRPr="007D196E" w:rsidRDefault="007D196E" w:rsidP="007D196E">
      <w:pPr>
        <w:pStyle w:val="TitluArticolinINFOUE"/>
      </w:pPr>
      <w:bookmarkStart w:id="171" w:name="_Toc153533901"/>
      <w:r w:rsidRPr="007D196E">
        <w:t>MADR:A</w:t>
      </w:r>
      <w:r w:rsidR="00647555">
        <w:t xml:space="preserve"> </w:t>
      </w:r>
      <w:r w:rsidRPr="007D196E">
        <w:t>fost</w:t>
      </w:r>
      <w:r w:rsidR="00647555">
        <w:t xml:space="preserve"> </w:t>
      </w:r>
      <w:r w:rsidRPr="007D196E">
        <w:t>prelungită</w:t>
      </w:r>
      <w:r w:rsidR="00647555">
        <w:t xml:space="preserve"> </w:t>
      </w:r>
      <w:r w:rsidRPr="007D196E">
        <w:t>perioada</w:t>
      </w:r>
      <w:r w:rsidR="00647555">
        <w:t xml:space="preserve"> </w:t>
      </w:r>
      <w:r w:rsidRPr="007D196E">
        <w:t>de</w:t>
      </w:r>
      <w:r w:rsidR="00647555">
        <w:t xml:space="preserve"> </w:t>
      </w:r>
      <w:r w:rsidRPr="007D196E">
        <w:t>aplicare</w:t>
      </w:r>
      <w:r w:rsidR="00647555">
        <w:t xml:space="preserve"> </w:t>
      </w:r>
      <w:r w:rsidRPr="007D196E">
        <w:t>a</w:t>
      </w:r>
      <w:r w:rsidR="00647555">
        <w:t xml:space="preserve"> </w:t>
      </w:r>
      <w:r w:rsidRPr="007D196E">
        <w:t>prevederilor</w:t>
      </w:r>
      <w:r w:rsidR="00647555">
        <w:t xml:space="preserve"> </w:t>
      </w:r>
      <w:r w:rsidRPr="007D196E">
        <w:t>privind</w:t>
      </w:r>
      <w:r w:rsidR="00647555">
        <w:t xml:space="preserve"> </w:t>
      </w:r>
      <w:r w:rsidRPr="007D196E">
        <w:t>instituirea</w:t>
      </w:r>
      <w:r w:rsidR="00647555">
        <w:t xml:space="preserve"> </w:t>
      </w:r>
      <w:r w:rsidRPr="007D196E">
        <w:t>unei</w:t>
      </w:r>
      <w:r w:rsidR="00647555">
        <w:t xml:space="preserve"> </w:t>
      </w:r>
      <w:r w:rsidRPr="007D196E">
        <w:t>scheme</w:t>
      </w:r>
      <w:r w:rsidR="00647555">
        <w:t xml:space="preserve"> </w:t>
      </w:r>
      <w:r w:rsidRPr="007D196E">
        <w:t>de</w:t>
      </w:r>
      <w:r w:rsidR="00647555">
        <w:t xml:space="preserve"> </w:t>
      </w:r>
      <w:r w:rsidRPr="007D196E">
        <w:t>stat</w:t>
      </w:r>
      <w:r w:rsidR="00647555">
        <w:t xml:space="preserve"> </w:t>
      </w:r>
      <w:r w:rsidRPr="007D196E">
        <w:t>pentru</w:t>
      </w:r>
      <w:r w:rsidR="00647555">
        <w:t xml:space="preserve"> </w:t>
      </w:r>
      <w:r w:rsidRPr="007D196E">
        <w:t>reducerea</w:t>
      </w:r>
      <w:r w:rsidR="00647555">
        <w:t xml:space="preserve"> </w:t>
      </w:r>
      <w:r w:rsidRPr="007D196E">
        <w:t>accizei</w:t>
      </w:r>
      <w:r w:rsidR="00647555">
        <w:t xml:space="preserve"> </w:t>
      </w:r>
      <w:r w:rsidRPr="007D196E">
        <w:t>la</w:t>
      </w:r>
      <w:r w:rsidR="00647555">
        <w:t xml:space="preserve"> </w:t>
      </w:r>
      <w:r w:rsidRPr="007D196E">
        <w:t>motorina</w:t>
      </w:r>
      <w:r w:rsidR="00647555">
        <w:t xml:space="preserve"> </w:t>
      </w:r>
      <w:r w:rsidRPr="007D196E">
        <w:t>utilizată</w:t>
      </w:r>
      <w:r w:rsidR="00647555">
        <w:t xml:space="preserve"> </w:t>
      </w:r>
      <w:r w:rsidRPr="007D196E">
        <w:t>în</w:t>
      </w:r>
      <w:r w:rsidR="00647555">
        <w:t xml:space="preserve"> </w:t>
      </w:r>
      <w:r w:rsidRPr="007D196E">
        <w:t>agricultură</w:t>
      </w:r>
      <w:bookmarkEnd w:id="171"/>
    </w:p>
    <w:p w14:paraId="6707B4AE" w14:textId="569DAAAA" w:rsidR="007D196E" w:rsidRPr="007D196E" w:rsidRDefault="007D196E" w:rsidP="007D196E">
      <w:r w:rsidRPr="007D196E">
        <w:rPr>
          <w:noProof/>
          <w:lang w:eastAsia="ro-RO"/>
        </w:rPr>
        <w:drawing>
          <wp:anchor distT="0" distB="0" distL="114300" distR="114300" simplePos="0" relativeHeight="252096512" behindDoc="0" locked="0" layoutInCell="1" allowOverlap="1" wp14:anchorId="111A2884" wp14:editId="4FE09C4C">
            <wp:simplePos x="0" y="0"/>
            <wp:positionH relativeFrom="column">
              <wp:posOffset>-1041</wp:posOffset>
            </wp:positionH>
            <wp:positionV relativeFrom="paragraph">
              <wp:posOffset>74397</wp:posOffset>
            </wp:positionV>
            <wp:extent cx="1777593" cy="999501"/>
            <wp:effectExtent l="0" t="0" r="0" b="0"/>
            <wp:wrapSquare wrapText="bothSides"/>
            <wp:docPr id="295629951" name="Imagine 5" descr="A fost prelungită perioada de aplicare a prevederilor privind instituirea unei  scheme de stat pentru reducerea accizei la motorina utilizată în agricultură">
              <a:hlinkClick xmlns:a="http://schemas.openxmlformats.org/drawingml/2006/main" r:id="rId63"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fost prelungită perioada de aplicare a prevederilor privind instituirea unei  scheme de stat pentru reducerea accizei la motorina utilizată în agricultură">
                      <a:hlinkClick r:id="rId63" tooltip="&quot;Apasă pentru previzualizare imagine&quot;"/>
                    </pic:cNvPr>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777593" cy="999501"/>
                    </a:xfrm>
                    <a:prstGeom prst="rect">
                      <a:avLst/>
                    </a:prstGeom>
                    <a:noFill/>
                    <a:ln>
                      <a:noFill/>
                    </a:ln>
                  </pic:spPr>
                </pic:pic>
              </a:graphicData>
            </a:graphic>
          </wp:anchor>
        </w:drawing>
      </w:r>
      <w:r w:rsidRPr="007D196E">
        <w:t>În</w:t>
      </w:r>
      <w:r w:rsidR="00647555">
        <w:t xml:space="preserve"> </w:t>
      </w:r>
      <w:r w:rsidRPr="007D196E">
        <w:t>Ședința</w:t>
      </w:r>
      <w:r w:rsidR="00647555">
        <w:t xml:space="preserve"> </w:t>
      </w:r>
      <w:r w:rsidRPr="007D196E">
        <w:t>de</w:t>
      </w:r>
      <w:r w:rsidR="00647555">
        <w:t xml:space="preserve"> </w:t>
      </w:r>
      <w:r w:rsidRPr="007D196E">
        <w:t>Guvern</w:t>
      </w:r>
      <w:r w:rsidR="00647555">
        <w:t xml:space="preserve"> </w:t>
      </w:r>
      <w:r w:rsidRPr="007D196E">
        <w:t>din</w:t>
      </w:r>
      <w:r w:rsidR="00647555">
        <w:t xml:space="preserve"> </w:t>
      </w:r>
      <w:r w:rsidRPr="007D196E">
        <w:t>8</w:t>
      </w:r>
      <w:r w:rsidR="00647555">
        <w:t xml:space="preserve"> </w:t>
      </w:r>
      <w:r w:rsidRPr="007D196E">
        <w:t>decembrie</w:t>
      </w:r>
      <w:r w:rsidR="00647555">
        <w:t xml:space="preserve"> </w:t>
      </w:r>
      <w:r w:rsidRPr="007D196E">
        <w:t>2023</w:t>
      </w:r>
      <w:r w:rsidR="00647555">
        <w:t xml:space="preserve"> </w:t>
      </w:r>
      <w:r w:rsidRPr="007D196E">
        <w:t>a</w:t>
      </w:r>
      <w:r w:rsidR="00647555">
        <w:t xml:space="preserve"> </w:t>
      </w:r>
      <w:r w:rsidRPr="007D196E">
        <w:t>fost</w:t>
      </w:r>
      <w:r w:rsidR="00647555">
        <w:t xml:space="preserve"> </w:t>
      </w:r>
      <w:r w:rsidRPr="007D196E">
        <w:t>aprobată</w:t>
      </w:r>
      <w:r w:rsidR="00647555">
        <w:t xml:space="preserve"> </w:t>
      </w:r>
      <w:r w:rsidRPr="007D196E">
        <w:t>Hotărârea</w:t>
      </w:r>
      <w:r w:rsidR="00647555">
        <w:t xml:space="preserve"> </w:t>
      </w:r>
      <w:r w:rsidRPr="007D196E">
        <w:t>pentru</w:t>
      </w:r>
      <w:r w:rsidR="00647555">
        <w:t xml:space="preserve"> </w:t>
      </w:r>
      <w:r w:rsidRPr="007D196E">
        <w:t>prelungirea</w:t>
      </w:r>
      <w:r w:rsidR="00647555">
        <w:t xml:space="preserve"> </w:t>
      </w:r>
      <w:r w:rsidRPr="007D196E">
        <w:t>perioadei</w:t>
      </w:r>
      <w:r w:rsidR="00647555">
        <w:t xml:space="preserve"> </w:t>
      </w:r>
      <w:r w:rsidRPr="007D196E">
        <w:t>de</w:t>
      </w:r>
      <w:r w:rsidR="00647555">
        <w:t xml:space="preserve"> </w:t>
      </w:r>
      <w:r w:rsidRPr="007D196E">
        <w:t>aplicare</w:t>
      </w:r>
      <w:r w:rsidR="00647555">
        <w:t xml:space="preserve"> </w:t>
      </w:r>
      <w:r w:rsidRPr="007D196E">
        <w:t>a</w:t>
      </w:r>
      <w:r w:rsidR="00647555">
        <w:t xml:space="preserve"> </w:t>
      </w:r>
      <w:r w:rsidRPr="007D196E">
        <w:t>prevederilor</w:t>
      </w:r>
      <w:r w:rsidR="00647555">
        <w:t xml:space="preserve"> </w:t>
      </w:r>
      <w:r w:rsidRPr="007D196E">
        <w:t>HG</w:t>
      </w:r>
      <w:r w:rsidR="00647555">
        <w:t xml:space="preserve"> </w:t>
      </w:r>
      <w:r w:rsidRPr="007D196E">
        <w:t>nr.</w:t>
      </w:r>
      <w:r w:rsidR="00647555">
        <w:t xml:space="preserve"> </w:t>
      </w:r>
      <w:r w:rsidRPr="007D196E">
        <w:t>1.174/2014</w:t>
      </w:r>
      <w:r w:rsidR="00647555">
        <w:t xml:space="preserve"> </w:t>
      </w:r>
      <w:r w:rsidRPr="007D196E">
        <w:t>privind</w:t>
      </w:r>
      <w:r w:rsidR="00647555">
        <w:t xml:space="preserve"> </w:t>
      </w:r>
      <w:r w:rsidRPr="007D196E">
        <w:t>instituirea</w:t>
      </w:r>
      <w:r w:rsidR="00647555">
        <w:t xml:space="preserve"> </w:t>
      </w:r>
      <w:r w:rsidRPr="007D196E">
        <w:t>unei</w:t>
      </w:r>
      <w:r w:rsidR="00647555">
        <w:t xml:space="preserve"> </w:t>
      </w:r>
      <w:r w:rsidRPr="007D196E">
        <w:t>scheme</w:t>
      </w:r>
      <w:r w:rsidR="00647555">
        <w:t xml:space="preserve"> </w:t>
      </w:r>
      <w:r w:rsidRPr="007D196E">
        <w:t>de</w:t>
      </w:r>
      <w:r w:rsidR="00647555">
        <w:t xml:space="preserve"> </w:t>
      </w:r>
      <w:r w:rsidRPr="007D196E">
        <w:t>ajutor</w:t>
      </w:r>
      <w:r w:rsidR="00647555">
        <w:t xml:space="preserve"> </w:t>
      </w:r>
      <w:r w:rsidRPr="007D196E">
        <w:t>de</w:t>
      </w:r>
      <w:r w:rsidR="00647555">
        <w:t xml:space="preserve"> </w:t>
      </w:r>
      <w:r w:rsidRPr="007D196E">
        <w:t>stat</w:t>
      </w:r>
      <w:r w:rsidR="00647555">
        <w:t xml:space="preserve"> </w:t>
      </w:r>
      <w:r w:rsidRPr="007D196E">
        <w:t>pentru</w:t>
      </w:r>
      <w:r w:rsidR="00647555">
        <w:t xml:space="preserve"> </w:t>
      </w:r>
      <w:r w:rsidRPr="007D196E">
        <w:t>reducerea</w:t>
      </w:r>
      <w:r w:rsidR="00647555">
        <w:t xml:space="preserve"> </w:t>
      </w:r>
      <w:r w:rsidRPr="007D196E">
        <w:t>accizei</w:t>
      </w:r>
      <w:r w:rsidR="00647555">
        <w:t xml:space="preserve"> </w:t>
      </w:r>
      <w:r w:rsidRPr="007D196E">
        <w:t>la</w:t>
      </w:r>
      <w:r w:rsidR="00647555">
        <w:t xml:space="preserve"> </w:t>
      </w:r>
      <w:r w:rsidRPr="007D196E">
        <w:t>motorina</w:t>
      </w:r>
      <w:r w:rsidR="00647555">
        <w:t xml:space="preserve"> </w:t>
      </w:r>
      <w:r w:rsidRPr="007D196E">
        <w:t>utilizată</w:t>
      </w:r>
      <w:r w:rsidR="00647555">
        <w:t xml:space="preserve"> </w:t>
      </w:r>
      <w:r w:rsidRPr="007D196E">
        <w:t>în</w:t>
      </w:r>
      <w:r w:rsidR="00647555">
        <w:t xml:space="preserve"> </w:t>
      </w:r>
      <w:r w:rsidRPr="007D196E">
        <w:t>agricultură.</w:t>
      </w:r>
    </w:p>
    <w:p w14:paraId="2DAB637C" w14:textId="26534EB4" w:rsidR="007D196E" w:rsidRPr="007D196E" w:rsidRDefault="007D196E" w:rsidP="007D196E">
      <w:r w:rsidRPr="007D196E">
        <w:t>Prezentul</w:t>
      </w:r>
      <w:r w:rsidR="00647555">
        <w:t xml:space="preserve"> </w:t>
      </w:r>
      <w:r w:rsidRPr="007D196E">
        <w:t>act</w:t>
      </w:r>
      <w:r w:rsidR="00647555">
        <w:t xml:space="preserve"> </w:t>
      </w:r>
      <w:r w:rsidRPr="007D196E">
        <w:t>normativ</w:t>
      </w:r>
      <w:r w:rsidR="00647555">
        <w:t xml:space="preserve"> </w:t>
      </w:r>
      <w:r w:rsidRPr="007D196E">
        <w:t>vizează</w:t>
      </w:r>
      <w:r w:rsidR="00647555">
        <w:t xml:space="preserve"> </w:t>
      </w:r>
      <w:r w:rsidRPr="007D196E">
        <w:t>prelungirea</w:t>
      </w:r>
      <w:r w:rsidR="00647555">
        <w:t xml:space="preserve"> </w:t>
      </w:r>
      <w:r w:rsidRPr="007D196E">
        <w:t>termenului</w:t>
      </w:r>
      <w:r w:rsidR="00647555">
        <w:t xml:space="preserve"> </w:t>
      </w:r>
      <w:r w:rsidRPr="007D196E">
        <w:t>de</w:t>
      </w:r>
      <w:r w:rsidR="00647555">
        <w:t xml:space="preserve"> </w:t>
      </w:r>
      <w:r w:rsidRPr="007D196E">
        <w:t>aplicare</w:t>
      </w:r>
      <w:r w:rsidR="00647555">
        <w:t xml:space="preserve"> </w:t>
      </w:r>
      <w:r w:rsidRPr="007D196E">
        <w:t>a</w:t>
      </w:r>
      <w:r w:rsidR="00647555">
        <w:t xml:space="preserve"> </w:t>
      </w:r>
      <w:r w:rsidRPr="007D196E">
        <w:t>prevederilor</w:t>
      </w:r>
      <w:r w:rsidR="00647555">
        <w:t xml:space="preserve"> </w:t>
      </w:r>
      <w:r w:rsidRPr="007D196E">
        <w:t>HG</w:t>
      </w:r>
      <w:r w:rsidR="00647555">
        <w:t xml:space="preserve"> </w:t>
      </w:r>
      <w:r w:rsidRPr="007D196E">
        <w:t>nr.1174/2014,</w:t>
      </w:r>
      <w:r w:rsidR="00647555">
        <w:t xml:space="preserve"> </w:t>
      </w:r>
      <w:r w:rsidRPr="007D196E">
        <w:t>de</w:t>
      </w:r>
      <w:r w:rsidR="00647555">
        <w:t xml:space="preserve"> </w:t>
      </w:r>
      <w:r w:rsidRPr="007D196E">
        <w:t>la</w:t>
      </w:r>
      <w:r w:rsidR="00647555">
        <w:t xml:space="preserve"> </w:t>
      </w:r>
      <w:r w:rsidRPr="007D196E">
        <w:t>data</w:t>
      </w:r>
      <w:r w:rsidR="00647555">
        <w:t xml:space="preserve"> </w:t>
      </w:r>
      <w:r w:rsidRPr="007D196E">
        <w:t>de</w:t>
      </w:r>
      <w:r w:rsidR="00647555">
        <w:t xml:space="preserve"> </w:t>
      </w:r>
      <w:r w:rsidRPr="007D196E">
        <w:rPr>
          <w:b/>
          <w:bCs/>
        </w:rPr>
        <w:t>31</w:t>
      </w:r>
      <w:r w:rsidR="00647555">
        <w:rPr>
          <w:b/>
          <w:bCs/>
        </w:rPr>
        <w:t xml:space="preserve"> </w:t>
      </w:r>
      <w:r w:rsidRPr="007D196E">
        <w:rPr>
          <w:b/>
          <w:bCs/>
        </w:rPr>
        <w:t>decembrie</w:t>
      </w:r>
      <w:r w:rsidR="00647555">
        <w:rPr>
          <w:b/>
          <w:bCs/>
        </w:rPr>
        <w:t xml:space="preserve"> </w:t>
      </w:r>
      <w:r w:rsidRPr="007D196E">
        <w:rPr>
          <w:b/>
          <w:bCs/>
        </w:rPr>
        <w:t>2023</w:t>
      </w:r>
      <w:r w:rsidR="00647555">
        <w:t xml:space="preserve"> </w:t>
      </w:r>
      <w:r w:rsidRPr="007D196E">
        <w:t>până</w:t>
      </w:r>
      <w:r w:rsidR="00647555">
        <w:t xml:space="preserve"> </w:t>
      </w:r>
      <w:r w:rsidRPr="007D196E">
        <w:t>la</w:t>
      </w:r>
      <w:r w:rsidR="00647555">
        <w:t xml:space="preserve"> </w:t>
      </w:r>
      <w:r w:rsidRPr="007D196E">
        <w:t>data</w:t>
      </w:r>
      <w:r w:rsidR="00647555">
        <w:t xml:space="preserve"> </w:t>
      </w:r>
      <w:r w:rsidRPr="007D196E">
        <w:t>de</w:t>
      </w:r>
      <w:r w:rsidR="00647555">
        <w:t xml:space="preserve"> </w:t>
      </w:r>
      <w:r w:rsidRPr="007D196E">
        <w:rPr>
          <w:b/>
          <w:bCs/>
        </w:rPr>
        <w:t>31</w:t>
      </w:r>
      <w:r w:rsidR="00647555">
        <w:rPr>
          <w:b/>
          <w:bCs/>
        </w:rPr>
        <w:t xml:space="preserve"> </w:t>
      </w:r>
      <w:r w:rsidRPr="007D196E">
        <w:rPr>
          <w:b/>
          <w:bCs/>
        </w:rPr>
        <w:t>decembrie</w:t>
      </w:r>
      <w:r w:rsidR="00647555">
        <w:rPr>
          <w:b/>
          <w:bCs/>
        </w:rPr>
        <w:t xml:space="preserve"> </w:t>
      </w:r>
      <w:r w:rsidRPr="007D196E">
        <w:rPr>
          <w:b/>
          <w:bCs/>
        </w:rPr>
        <w:t>2026</w:t>
      </w:r>
      <w:r w:rsidRPr="007D196E">
        <w:t>,</w:t>
      </w:r>
      <w:r w:rsidR="00647555">
        <w:t xml:space="preserve"> </w:t>
      </w:r>
      <w:r w:rsidRPr="007D196E">
        <w:t>având</w:t>
      </w:r>
      <w:r w:rsidR="00647555">
        <w:t xml:space="preserve"> </w:t>
      </w:r>
      <w:r w:rsidRPr="007D196E">
        <w:t>în</w:t>
      </w:r>
      <w:r w:rsidR="00647555">
        <w:t xml:space="preserve"> </w:t>
      </w:r>
      <w:r w:rsidRPr="007D196E">
        <w:t>vedere</w:t>
      </w:r>
      <w:r w:rsidR="00647555">
        <w:t xml:space="preserve"> </w:t>
      </w:r>
      <w:r w:rsidRPr="007D196E">
        <w:t>prorogarea</w:t>
      </w:r>
      <w:r w:rsidR="00647555">
        <w:t xml:space="preserve"> </w:t>
      </w:r>
      <w:r w:rsidRPr="007D196E">
        <w:t>termenului</w:t>
      </w:r>
      <w:r w:rsidR="00647555">
        <w:t xml:space="preserve"> </w:t>
      </w:r>
      <w:r w:rsidRPr="007D196E">
        <w:t>de</w:t>
      </w:r>
      <w:r w:rsidR="00647555">
        <w:t xml:space="preserve"> </w:t>
      </w:r>
      <w:r w:rsidRPr="007D196E">
        <w:t>aplicare</w:t>
      </w:r>
      <w:r w:rsidR="00647555">
        <w:t xml:space="preserve"> </w:t>
      </w:r>
      <w:r w:rsidRPr="007D196E">
        <w:t>a</w:t>
      </w:r>
      <w:r w:rsidR="00647555">
        <w:t xml:space="preserve"> </w:t>
      </w:r>
      <w:r w:rsidRPr="007D196E">
        <w:t>prevederilor</w:t>
      </w:r>
      <w:r w:rsidR="00647555">
        <w:t xml:space="preserve"> </w:t>
      </w:r>
      <w:r w:rsidRPr="007D196E">
        <w:t>Regulamentului</w:t>
      </w:r>
      <w:r w:rsidR="00647555">
        <w:t xml:space="preserve"> </w:t>
      </w:r>
      <w:r w:rsidRPr="007D196E">
        <w:t>(UE)</w:t>
      </w:r>
      <w:r w:rsidR="00647555">
        <w:t xml:space="preserve"> </w:t>
      </w:r>
      <w:r w:rsidRPr="007D196E">
        <w:t>nr.651/2014,</w:t>
      </w:r>
      <w:r w:rsidR="00647555">
        <w:t xml:space="preserve"> </w:t>
      </w:r>
      <w:r w:rsidRPr="007D196E">
        <w:t>care</w:t>
      </w:r>
      <w:r w:rsidR="00647555">
        <w:t xml:space="preserve"> </w:t>
      </w:r>
      <w:r w:rsidRPr="007D196E">
        <w:t>reprezintă</w:t>
      </w:r>
      <w:r w:rsidR="00647555">
        <w:t xml:space="preserve"> </w:t>
      </w:r>
      <w:r w:rsidRPr="007D196E">
        <w:t>temei</w:t>
      </w:r>
      <w:r w:rsidR="00647555">
        <w:t xml:space="preserve"> </w:t>
      </w:r>
      <w:r w:rsidRPr="007D196E">
        <w:t>legal</w:t>
      </w:r>
      <w:r w:rsidR="00647555">
        <w:t xml:space="preserve"> </w:t>
      </w:r>
      <w:r w:rsidRPr="007D196E">
        <w:t>pentru</w:t>
      </w:r>
      <w:r w:rsidR="00647555">
        <w:t xml:space="preserve"> </w:t>
      </w:r>
      <w:r w:rsidRPr="007D196E">
        <w:t>HG</w:t>
      </w:r>
      <w:r w:rsidR="00647555">
        <w:t xml:space="preserve"> </w:t>
      </w:r>
      <w:r w:rsidRPr="007D196E">
        <w:t>nr.1174/2014.</w:t>
      </w:r>
    </w:p>
    <w:p w14:paraId="23145195" w14:textId="56ABD517" w:rsidR="007D196E" w:rsidRPr="007D196E" w:rsidRDefault="007D196E" w:rsidP="007D196E">
      <w:r w:rsidRPr="007D196E">
        <w:t>Beneficiarii</w:t>
      </w:r>
      <w:r w:rsidR="00647555">
        <w:t xml:space="preserve"> </w:t>
      </w:r>
      <w:r w:rsidRPr="007D196E">
        <w:t>acestei</w:t>
      </w:r>
      <w:r w:rsidR="00647555">
        <w:t xml:space="preserve"> </w:t>
      </w:r>
      <w:r w:rsidRPr="007D196E">
        <w:t>scheme</w:t>
      </w:r>
      <w:r w:rsidR="00647555">
        <w:t xml:space="preserve"> </w:t>
      </w:r>
      <w:r w:rsidRPr="007D196E">
        <w:t>de</w:t>
      </w:r>
      <w:r w:rsidR="00647555">
        <w:t xml:space="preserve"> </w:t>
      </w:r>
      <w:r w:rsidRPr="007D196E">
        <w:t>ajutor</w:t>
      </w:r>
      <w:r w:rsidR="00647555">
        <w:t xml:space="preserve"> </w:t>
      </w:r>
      <w:r w:rsidRPr="007D196E">
        <w:t>de</w:t>
      </w:r>
      <w:r w:rsidR="00647555">
        <w:t xml:space="preserve"> </w:t>
      </w:r>
      <w:r w:rsidRPr="007D196E">
        <w:t>stat</w:t>
      </w:r>
      <w:r w:rsidR="00647555">
        <w:t xml:space="preserve"> </w:t>
      </w:r>
      <w:r w:rsidRPr="007D196E">
        <w:t>pot</w:t>
      </w:r>
      <w:r w:rsidR="00647555">
        <w:t xml:space="preserve"> </w:t>
      </w:r>
      <w:r w:rsidRPr="007D196E">
        <w:t>fi:</w:t>
      </w:r>
    </w:p>
    <w:p w14:paraId="5D8A8A2F" w14:textId="65102996" w:rsidR="007D196E" w:rsidRPr="007D196E" w:rsidRDefault="007D196E">
      <w:pPr>
        <w:numPr>
          <w:ilvl w:val="0"/>
          <w:numId w:val="9"/>
        </w:numPr>
      </w:pPr>
      <w:r w:rsidRPr="007D196E">
        <w:lastRenderedPageBreak/>
        <w:t>Producătorii</w:t>
      </w:r>
      <w:r w:rsidR="00647555">
        <w:t xml:space="preserve"> </w:t>
      </w:r>
      <w:r w:rsidRPr="007D196E">
        <w:t>agricoli,</w:t>
      </w:r>
      <w:r w:rsidR="00647555">
        <w:t xml:space="preserve"> </w:t>
      </w:r>
      <w:r w:rsidRPr="007D196E">
        <w:t>respectiv:</w:t>
      </w:r>
      <w:r w:rsidR="00647555">
        <w:t xml:space="preserve"> </w:t>
      </w:r>
      <w:r w:rsidRPr="007D196E">
        <w:t>persoane</w:t>
      </w:r>
      <w:r w:rsidR="00647555">
        <w:t xml:space="preserve"> </w:t>
      </w:r>
      <w:r w:rsidRPr="007D196E">
        <w:t>fizice</w:t>
      </w:r>
      <w:r w:rsidR="00647555">
        <w:t xml:space="preserve"> </w:t>
      </w:r>
      <w:r w:rsidRPr="007D196E">
        <w:t>autorizate,</w:t>
      </w:r>
      <w:r w:rsidR="00647555">
        <w:t xml:space="preserve"> </w:t>
      </w:r>
      <w:r w:rsidRPr="007D196E">
        <w:t>întreprinderile</w:t>
      </w:r>
      <w:r w:rsidR="00647555">
        <w:t xml:space="preserve"> </w:t>
      </w:r>
      <w:r w:rsidRPr="007D196E">
        <w:t>individuale</w:t>
      </w:r>
      <w:r w:rsidR="00647555">
        <w:t xml:space="preserve"> </w:t>
      </w:r>
      <w:r w:rsidRPr="007D196E">
        <w:t>și</w:t>
      </w:r>
      <w:r w:rsidR="00647555">
        <w:t xml:space="preserve"> </w:t>
      </w:r>
      <w:r w:rsidRPr="007D196E">
        <w:t>întreprinderile</w:t>
      </w:r>
      <w:r w:rsidR="00647555">
        <w:t xml:space="preserve"> </w:t>
      </w:r>
      <w:r w:rsidRPr="007D196E">
        <w:t>familiale</w:t>
      </w:r>
      <w:r w:rsidR="00647555">
        <w:t xml:space="preserve"> </w:t>
      </w:r>
      <w:r w:rsidRPr="007D196E">
        <w:t>și/sau</w:t>
      </w:r>
      <w:r w:rsidR="00647555">
        <w:t xml:space="preserve"> </w:t>
      </w:r>
      <w:r w:rsidRPr="007D196E">
        <w:t>persoane</w:t>
      </w:r>
      <w:r w:rsidR="00647555">
        <w:t xml:space="preserve"> </w:t>
      </w:r>
      <w:r w:rsidRPr="007D196E">
        <w:t>juridice,</w:t>
      </w:r>
      <w:r w:rsidR="00647555">
        <w:t xml:space="preserve"> </w:t>
      </w:r>
      <w:r w:rsidRPr="007D196E">
        <w:t>indiferent</w:t>
      </w:r>
      <w:r w:rsidR="00647555">
        <w:t xml:space="preserve"> </w:t>
      </w:r>
      <w:r w:rsidRPr="007D196E">
        <w:t>de</w:t>
      </w:r>
      <w:r w:rsidR="00647555">
        <w:t xml:space="preserve"> </w:t>
      </w:r>
      <w:r w:rsidRPr="007D196E">
        <w:t>forma</w:t>
      </w:r>
      <w:r w:rsidR="00647555">
        <w:t xml:space="preserve"> </w:t>
      </w:r>
      <w:r w:rsidRPr="007D196E">
        <w:t>de</w:t>
      </w:r>
      <w:r w:rsidR="00647555">
        <w:t xml:space="preserve"> </w:t>
      </w:r>
      <w:r w:rsidRPr="007D196E">
        <w:t>organizare</w:t>
      </w:r>
      <w:r w:rsidR="00647555">
        <w:t xml:space="preserve"> </w:t>
      </w:r>
      <w:r w:rsidRPr="007D196E">
        <w:t>și/sau</w:t>
      </w:r>
      <w:r w:rsidR="00647555">
        <w:t xml:space="preserve"> </w:t>
      </w:r>
      <w:r w:rsidRPr="007D196E">
        <w:t>organizațiile</w:t>
      </w:r>
      <w:r w:rsidR="00647555">
        <w:t xml:space="preserve"> </w:t>
      </w:r>
      <w:r w:rsidRPr="007D196E">
        <w:t>de</w:t>
      </w:r>
      <w:r w:rsidR="00647555">
        <w:t xml:space="preserve"> </w:t>
      </w:r>
      <w:r w:rsidRPr="007D196E">
        <w:t>îmbunătățiri</w:t>
      </w:r>
      <w:r w:rsidR="00647555">
        <w:t xml:space="preserve"> </w:t>
      </w:r>
      <w:r w:rsidRPr="007D196E">
        <w:t>funciare</w:t>
      </w:r>
      <w:r w:rsidR="00647555">
        <w:t xml:space="preserve"> </w:t>
      </w:r>
      <w:r w:rsidRPr="007D196E">
        <w:t>și</w:t>
      </w:r>
      <w:r w:rsidR="00647555">
        <w:t xml:space="preserve"> </w:t>
      </w:r>
      <w:r w:rsidRPr="007D196E">
        <w:t>federațiile</w:t>
      </w:r>
      <w:r w:rsidR="00647555">
        <w:t xml:space="preserve"> </w:t>
      </w:r>
      <w:r w:rsidRPr="007D196E">
        <w:t>de</w:t>
      </w:r>
      <w:r w:rsidR="00647555">
        <w:t xml:space="preserve"> </w:t>
      </w:r>
      <w:r w:rsidRPr="007D196E">
        <w:t>organizații</w:t>
      </w:r>
      <w:r w:rsidR="00647555">
        <w:t xml:space="preserve"> </w:t>
      </w:r>
      <w:r w:rsidRPr="007D196E">
        <w:t>de</w:t>
      </w:r>
      <w:r w:rsidR="00647555">
        <w:t xml:space="preserve"> </w:t>
      </w:r>
      <w:r w:rsidRPr="007D196E">
        <w:t>îmbunătățiri</w:t>
      </w:r>
      <w:r w:rsidR="00647555">
        <w:t xml:space="preserve"> </w:t>
      </w:r>
      <w:r w:rsidRPr="007D196E">
        <w:t>funciare</w:t>
      </w:r>
      <w:r w:rsidR="00647555">
        <w:t xml:space="preserve"> </w:t>
      </w:r>
      <w:r w:rsidRPr="007D196E">
        <w:t>și/sau</w:t>
      </w:r>
      <w:r w:rsidR="00647555">
        <w:t xml:space="preserve"> </w:t>
      </w:r>
      <w:r w:rsidRPr="007D196E">
        <w:t>organismele/organizațiile</w:t>
      </w:r>
      <w:r w:rsidR="00647555">
        <w:t xml:space="preserve"> </w:t>
      </w:r>
      <w:r w:rsidRPr="007D196E">
        <w:t>de</w:t>
      </w:r>
      <w:r w:rsidR="00647555">
        <w:t xml:space="preserve"> </w:t>
      </w:r>
      <w:r w:rsidRPr="007D196E">
        <w:t>testare</w:t>
      </w:r>
      <w:r w:rsidR="00647555">
        <w:t xml:space="preserve"> </w:t>
      </w:r>
      <w:r w:rsidRPr="007D196E">
        <w:t>a</w:t>
      </w:r>
      <w:r w:rsidR="00647555">
        <w:t xml:space="preserve"> </w:t>
      </w:r>
      <w:r w:rsidRPr="007D196E">
        <w:t>soiurilor,</w:t>
      </w:r>
      <w:r w:rsidR="00647555">
        <w:t xml:space="preserve"> </w:t>
      </w:r>
      <w:r w:rsidRPr="007D196E">
        <w:t>de</w:t>
      </w:r>
      <w:r w:rsidR="00647555">
        <w:t xml:space="preserve"> </w:t>
      </w:r>
      <w:r w:rsidRPr="007D196E">
        <w:t>cercetare,</w:t>
      </w:r>
      <w:r w:rsidR="00647555">
        <w:t xml:space="preserve"> </w:t>
      </w:r>
      <w:r w:rsidRPr="007D196E">
        <w:t>respectiv</w:t>
      </w:r>
      <w:r w:rsidR="00647555">
        <w:t xml:space="preserve"> </w:t>
      </w:r>
      <w:r w:rsidRPr="007D196E">
        <w:t>universitățile,</w:t>
      </w:r>
      <w:r w:rsidR="00647555">
        <w:t xml:space="preserve"> </w:t>
      </w:r>
      <w:r w:rsidRPr="007D196E">
        <w:t>institutele</w:t>
      </w:r>
      <w:r w:rsidR="00647555">
        <w:t xml:space="preserve"> </w:t>
      </w:r>
      <w:r w:rsidRPr="007D196E">
        <w:t>și</w:t>
      </w:r>
      <w:r w:rsidR="00647555">
        <w:t xml:space="preserve"> </w:t>
      </w:r>
      <w:r w:rsidRPr="007D196E">
        <w:t>stațiunile</w:t>
      </w:r>
      <w:r w:rsidR="00647555">
        <w:t xml:space="preserve"> </w:t>
      </w:r>
      <w:r w:rsidRPr="007D196E">
        <w:t>de</w:t>
      </w:r>
      <w:r w:rsidR="00647555">
        <w:t xml:space="preserve"> </w:t>
      </w:r>
      <w:r w:rsidRPr="007D196E">
        <w:t>cercetare-dezvoltare</w:t>
      </w:r>
      <w:r w:rsidR="00647555">
        <w:t xml:space="preserve"> </w:t>
      </w:r>
      <w:r w:rsidRPr="007D196E">
        <w:t>din</w:t>
      </w:r>
      <w:r w:rsidR="00647555">
        <w:t xml:space="preserve"> </w:t>
      </w:r>
      <w:r w:rsidRPr="007D196E">
        <w:t>domeniul</w:t>
      </w:r>
      <w:r w:rsidR="00647555">
        <w:t xml:space="preserve"> </w:t>
      </w:r>
      <w:r w:rsidRPr="007D196E">
        <w:t>agricol,</w:t>
      </w:r>
      <w:r w:rsidR="00647555">
        <w:t xml:space="preserve"> </w:t>
      </w:r>
      <w:r w:rsidRPr="007D196E">
        <w:t>indiferent</w:t>
      </w:r>
      <w:r w:rsidR="00647555">
        <w:t xml:space="preserve"> </w:t>
      </w:r>
      <w:r w:rsidRPr="007D196E">
        <w:t>de</w:t>
      </w:r>
      <w:r w:rsidR="00647555">
        <w:t xml:space="preserve"> </w:t>
      </w:r>
      <w:r w:rsidRPr="007D196E">
        <w:t>statutul</w:t>
      </w:r>
      <w:r w:rsidR="00647555">
        <w:t xml:space="preserve"> </w:t>
      </w:r>
      <w:r w:rsidRPr="007D196E">
        <w:t>lor</w:t>
      </w:r>
      <w:r w:rsidR="00647555">
        <w:t xml:space="preserve"> </w:t>
      </w:r>
      <w:r w:rsidRPr="007D196E">
        <w:t>juridic</w:t>
      </w:r>
      <w:r w:rsidR="00647555">
        <w:t xml:space="preserve"> </w:t>
      </w:r>
      <w:r w:rsidRPr="007D196E">
        <w:t>sau</w:t>
      </w:r>
      <w:r w:rsidR="00647555">
        <w:t xml:space="preserve"> </w:t>
      </w:r>
      <w:r w:rsidRPr="007D196E">
        <w:t>de</w:t>
      </w:r>
      <w:r w:rsidR="00647555">
        <w:t xml:space="preserve"> </w:t>
      </w:r>
      <w:r w:rsidRPr="007D196E">
        <w:t>modul</w:t>
      </w:r>
      <w:r w:rsidR="00647555">
        <w:t xml:space="preserve"> </w:t>
      </w:r>
      <w:r w:rsidRPr="007D196E">
        <w:t>lor</w:t>
      </w:r>
      <w:r w:rsidR="00647555">
        <w:t xml:space="preserve"> </w:t>
      </w:r>
      <w:r w:rsidRPr="007D196E">
        <w:t>de</w:t>
      </w:r>
      <w:r w:rsidR="00647555">
        <w:t xml:space="preserve"> </w:t>
      </w:r>
      <w:r w:rsidRPr="007D196E">
        <w:t>finanțare.</w:t>
      </w:r>
    </w:p>
    <w:p w14:paraId="26E40ABD" w14:textId="18BB999D" w:rsidR="007D196E" w:rsidRPr="007D196E" w:rsidRDefault="007D196E" w:rsidP="007D196E">
      <w:r w:rsidRPr="007D196E">
        <w:t>Ajutorul</w:t>
      </w:r>
      <w:r w:rsidR="00647555">
        <w:t xml:space="preserve"> </w:t>
      </w:r>
      <w:r w:rsidRPr="007D196E">
        <w:t>de</w:t>
      </w:r>
      <w:r w:rsidR="00647555">
        <w:t xml:space="preserve"> </w:t>
      </w:r>
      <w:r w:rsidRPr="007D196E">
        <w:t>stat</w:t>
      </w:r>
      <w:r w:rsidR="00647555">
        <w:t xml:space="preserve"> </w:t>
      </w:r>
      <w:r w:rsidRPr="007D196E">
        <w:t>se</w:t>
      </w:r>
      <w:r w:rsidR="00647555">
        <w:t xml:space="preserve"> </w:t>
      </w:r>
      <w:r w:rsidRPr="007D196E">
        <w:t>acordă</w:t>
      </w:r>
      <w:r w:rsidR="00647555">
        <w:t xml:space="preserve"> </w:t>
      </w:r>
      <w:r w:rsidRPr="007D196E">
        <w:t>beneficiarilor</w:t>
      </w:r>
      <w:r w:rsidR="00647555">
        <w:t xml:space="preserve"> </w:t>
      </w:r>
      <w:r w:rsidRPr="007D196E">
        <w:t>care</w:t>
      </w:r>
      <w:r w:rsidR="00647555">
        <w:t xml:space="preserve"> </w:t>
      </w:r>
      <w:r w:rsidRPr="007D196E">
        <w:t>depun</w:t>
      </w:r>
      <w:r w:rsidR="00647555">
        <w:t xml:space="preserve"> </w:t>
      </w:r>
      <w:r w:rsidRPr="007D196E">
        <w:t>la</w:t>
      </w:r>
      <w:r w:rsidR="00647555">
        <w:t xml:space="preserve"> </w:t>
      </w:r>
      <w:r w:rsidRPr="007D196E">
        <w:t>autoritatea</w:t>
      </w:r>
      <w:r w:rsidR="00647555">
        <w:t xml:space="preserve"> </w:t>
      </w:r>
      <w:r w:rsidRPr="007D196E">
        <w:t>competentă</w:t>
      </w:r>
      <w:r w:rsidR="00647555">
        <w:t xml:space="preserve"> </w:t>
      </w:r>
      <w:r w:rsidRPr="007D196E">
        <w:t>o</w:t>
      </w:r>
      <w:r w:rsidR="00647555">
        <w:t xml:space="preserve"> </w:t>
      </w:r>
      <w:r w:rsidRPr="007D196E">
        <w:t>cerere</w:t>
      </w:r>
      <w:r w:rsidR="00647555">
        <w:t xml:space="preserve"> </w:t>
      </w:r>
      <w:r w:rsidRPr="007D196E">
        <w:t>de</w:t>
      </w:r>
      <w:r w:rsidR="00647555">
        <w:t xml:space="preserve"> </w:t>
      </w:r>
      <w:r w:rsidRPr="007D196E">
        <w:t>acord</w:t>
      </w:r>
      <w:r w:rsidR="00647555">
        <w:t xml:space="preserve"> </w:t>
      </w:r>
      <w:r w:rsidRPr="007D196E">
        <w:t>prealabil</w:t>
      </w:r>
      <w:r w:rsidR="00647555">
        <w:t xml:space="preserve"> </w:t>
      </w:r>
      <w:r w:rsidRPr="007D196E">
        <w:t>pentru</w:t>
      </w:r>
      <w:r w:rsidR="00647555">
        <w:t xml:space="preserve"> </w:t>
      </w:r>
      <w:r w:rsidRPr="007D196E">
        <w:t>finanțare,</w:t>
      </w:r>
      <w:r w:rsidR="00647555">
        <w:t xml:space="preserve"> </w:t>
      </w:r>
      <w:r w:rsidRPr="007D196E">
        <w:t>iar</w:t>
      </w:r>
      <w:r w:rsidR="00647555">
        <w:t xml:space="preserve"> </w:t>
      </w:r>
      <w:r w:rsidRPr="007D196E">
        <w:t>aceasta</w:t>
      </w:r>
      <w:r w:rsidR="00647555">
        <w:t xml:space="preserve"> </w:t>
      </w:r>
      <w:r w:rsidRPr="007D196E">
        <w:t>confirmă</w:t>
      </w:r>
      <w:r w:rsidR="00647555">
        <w:t xml:space="preserve"> </w:t>
      </w:r>
      <w:r w:rsidRPr="007D196E">
        <w:t>în</w:t>
      </w:r>
      <w:r w:rsidR="00647555">
        <w:t xml:space="preserve"> </w:t>
      </w:r>
      <w:r w:rsidRPr="007D196E">
        <w:t>scris,</w:t>
      </w:r>
      <w:r w:rsidR="00647555">
        <w:t xml:space="preserve"> </w:t>
      </w:r>
      <w:r w:rsidRPr="007D196E">
        <w:t>sub</w:t>
      </w:r>
      <w:r w:rsidR="00647555">
        <w:t xml:space="preserve"> </w:t>
      </w:r>
      <w:r w:rsidRPr="007D196E">
        <w:t>rezerva</w:t>
      </w:r>
      <w:r w:rsidR="00647555">
        <w:t xml:space="preserve"> </w:t>
      </w:r>
      <w:r w:rsidRPr="007D196E">
        <w:t>verificărilor</w:t>
      </w:r>
      <w:r w:rsidR="00647555">
        <w:t xml:space="preserve"> </w:t>
      </w:r>
      <w:r w:rsidRPr="007D196E">
        <w:t>ulterioare,</w:t>
      </w:r>
      <w:r w:rsidR="00647555">
        <w:t xml:space="preserve"> </w:t>
      </w:r>
      <w:r w:rsidRPr="007D196E">
        <w:t>acordul</w:t>
      </w:r>
      <w:r w:rsidR="00647555">
        <w:t xml:space="preserve"> </w:t>
      </w:r>
      <w:r w:rsidRPr="007D196E">
        <w:t>prealabil</w:t>
      </w:r>
      <w:r w:rsidR="00647555">
        <w:t xml:space="preserve"> </w:t>
      </w:r>
      <w:r w:rsidRPr="007D196E">
        <w:t>pentru</w:t>
      </w:r>
      <w:r w:rsidR="00647555">
        <w:t xml:space="preserve"> </w:t>
      </w:r>
      <w:r w:rsidRPr="007D196E">
        <w:t>solicitarea</w:t>
      </w:r>
      <w:r w:rsidR="00647555">
        <w:t xml:space="preserve"> </w:t>
      </w:r>
      <w:r w:rsidRPr="007D196E">
        <w:t>finanțării.</w:t>
      </w:r>
    </w:p>
    <w:p w14:paraId="157CAA16" w14:textId="564D90B0" w:rsidR="007D196E" w:rsidRPr="007D196E" w:rsidRDefault="007D196E" w:rsidP="007D196E">
      <w:r w:rsidRPr="007D196E">
        <w:t>Schema</w:t>
      </w:r>
      <w:r w:rsidR="00647555">
        <w:t xml:space="preserve"> </w:t>
      </w:r>
      <w:r w:rsidRPr="007D196E">
        <w:t>se</w:t>
      </w:r>
      <w:r w:rsidR="00647555">
        <w:t xml:space="preserve"> </w:t>
      </w:r>
      <w:r w:rsidRPr="007D196E">
        <w:t>aplică</w:t>
      </w:r>
      <w:r w:rsidR="00647555">
        <w:t xml:space="preserve"> </w:t>
      </w:r>
      <w:r w:rsidRPr="007D196E">
        <w:t>până</w:t>
      </w:r>
      <w:r w:rsidR="00647555">
        <w:t xml:space="preserve"> </w:t>
      </w:r>
      <w:r w:rsidRPr="007D196E">
        <w:t>la</w:t>
      </w:r>
      <w:r w:rsidR="00647555">
        <w:t xml:space="preserve"> </w:t>
      </w:r>
      <w:r w:rsidRPr="007D196E">
        <w:t>data</w:t>
      </w:r>
      <w:r w:rsidR="00647555">
        <w:t xml:space="preserve"> </w:t>
      </w:r>
      <w:r w:rsidRPr="007D196E">
        <w:t>de</w:t>
      </w:r>
      <w:r w:rsidR="00647555">
        <w:t xml:space="preserve"> </w:t>
      </w:r>
      <w:r w:rsidRPr="007D196E">
        <w:t>31</w:t>
      </w:r>
      <w:r w:rsidR="00647555">
        <w:t xml:space="preserve"> </w:t>
      </w:r>
      <w:r w:rsidRPr="007D196E">
        <w:t>decembrie</w:t>
      </w:r>
      <w:r w:rsidR="00647555">
        <w:t xml:space="preserve"> </w:t>
      </w:r>
      <w:r w:rsidRPr="007D196E">
        <w:t>2026,</w:t>
      </w:r>
      <w:r w:rsidR="00647555">
        <w:t xml:space="preserve"> </w:t>
      </w:r>
      <w:r w:rsidRPr="007D196E">
        <w:t>iar</w:t>
      </w:r>
      <w:r w:rsidR="00647555">
        <w:t xml:space="preserve"> </w:t>
      </w:r>
      <w:r w:rsidRPr="007D196E">
        <w:t>măsura</w:t>
      </w:r>
      <w:r w:rsidR="00647555">
        <w:t xml:space="preserve"> </w:t>
      </w:r>
      <w:r w:rsidRPr="007D196E">
        <w:t>propusă</w:t>
      </w:r>
      <w:r w:rsidR="00647555">
        <w:t xml:space="preserve"> </w:t>
      </w:r>
      <w:r w:rsidRPr="007D196E">
        <w:t>prin</w:t>
      </w:r>
      <w:r w:rsidR="00647555">
        <w:t xml:space="preserve"> </w:t>
      </w:r>
      <w:r w:rsidRPr="007D196E">
        <w:t>această</w:t>
      </w:r>
      <w:r w:rsidR="00647555">
        <w:t xml:space="preserve"> </w:t>
      </w:r>
      <w:r w:rsidRPr="007D196E">
        <w:t>hotărâre</w:t>
      </w:r>
      <w:r w:rsidR="00647555">
        <w:t xml:space="preserve"> </w:t>
      </w:r>
      <w:r w:rsidRPr="007D196E">
        <w:t>nu</w:t>
      </w:r>
      <w:r w:rsidR="00647555">
        <w:t xml:space="preserve"> </w:t>
      </w:r>
      <w:r w:rsidRPr="007D196E">
        <w:t>are</w:t>
      </w:r>
      <w:r w:rsidR="00647555">
        <w:t xml:space="preserve"> </w:t>
      </w:r>
      <w:r w:rsidRPr="007D196E">
        <w:t>impact</w:t>
      </w:r>
      <w:r w:rsidR="00647555">
        <w:t xml:space="preserve"> </w:t>
      </w:r>
      <w:r w:rsidRPr="007D196E">
        <w:t>asupra</w:t>
      </w:r>
      <w:r w:rsidR="00647555">
        <w:t xml:space="preserve"> </w:t>
      </w:r>
      <w:r w:rsidRPr="007D196E">
        <w:t>bugetului</w:t>
      </w:r>
      <w:r w:rsidR="00647555">
        <w:t xml:space="preserve"> </w:t>
      </w:r>
      <w:r w:rsidRPr="007D196E">
        <w:t>de</w:t>
      </w:r>
      <w:r w:rsidR="00647555">
        <w:t xml:space="preserve"> </w:t>
      </w:r>
      <w:r w:rsidRPr="007D196E">
        <w:t>stat.</w:t>
      </w:r>
    </w:p>
    <w:p w14:paraId="38D1B097" w14:textId="406430FC" w:rsidR="00951BFD" w:rsidRPr="00951BFD" w:rsidRDefault="00951BFD" w:rsidP="00951BFD">
      <w:pPr>
        <w:pStyle w:val="Stilsursa"/>
      </w:pPr>
      <w:r w:rsidRPr="00951BFD">
        <w:t>Sursa:</w:t>
      </w:r>
      <w:r w:rsidR="00647555">
        <w:t xml:space="preserve"> </w:t>
      </w:r>
      <w:r w:rsidRPr="00951BFD">
        <w:t>MADR</w:t>
      </w:r>
    </w:p>
    <w:p w14:paraId="68586B01" w14:textId="4A0A77A0" w:rsidR="00C46C81" w:rsidRPr="00E74641" w:rsidRDefault="00C46C81" w:rsidP="00716E00">
      <w:pPr>
        <w:pStyle w:val="separatorarticole"/>
        <w:rPr>
          <w:color w:val="9999FF"/>
          <w:spacing w:val="40"/>
          <w:szCs w:val="18"/>
        </w:rPr>
      </w:pPr>
      <w:bookmarkStart w:id="172"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552B7209" w:rsidR="005314B9" w:rsidRDefault="00436816" w:rsidP="005314B9">
      <w:pPr>
        <w:pStyle w:val="Oportunitati"/>
        <w:rPr>
          <w:color w:val="C00000"/>
        </w:rPr>
      </w:pPr>
      <w:bookmarkStart w:id="173" w:name="_Toc153533902"/>
      <w:bookmarkEnd w:id="160"/>
      <w:bookmarkEnd w:id="161"/>
      <w:bookmarkEnd w:id="162"/>
      <w:bookmarkEnd w:id="172"/>
      <w:r w:rsidRPr="00E74641">
        <w:rPr>
          <w:color w:val="C00000"/>
        </w:rPr>
        <w:t>Din</w:t>
      </w:r>
      <w:r w:rsidR="00647555">
        <w:rPr>
          <w:color w:val="C00000"/>
        </w:rPr>
        <w:t xml:space="preserve"> </w:t>
      </w:r>
      <w:r w:rsidRPr="00E74641">
        <w:rPr>
          <w:color w:val="C00000"/>
        </w:rPr>
        <w:t>Actualita</w:t>
      </w:r>
      <w:r w:rsidR="00581CBF" w:rsidRPr="00E74641">
        <w:rPr>
          <w:color w:val="C00000"/>
        </w:rPr>
        <w:t>t</w:t>
      </w:r>
      <w:r w:rsidRPr="00E74641">
        <w:rPr>
          <w:color w:val="C00000"/>
        </w:rPr>
        <w:t>ea</w:t>
      </w:r>
      <w:r w:rsidR="00647555">
        <w:rPr>
          <w:color w:val="C00000"/>
        </w:rPr>
        <w:t xml:space="preserve"> </w:t>
      </w:r>
      <w:r w:rsidRPr="00E74641">
        <w:rPr>
          <w:color w:val="C00000"/>
        </w:rPr>
        <w:t>Europeană</w:t>
      </w:r>
      <w:bookmarkEnd w:id="173"/>
    </w:p>
    <w:p w14:paraId="19641235" w14:textId="7725D3B8" w:rsidR="005B6BBE" w:rsidRPr="005B6BBE" w:rsidRDefault="005B6BBE" w:rsidP="005B6BBE">
      <w:pPr>
        <w:pStyle w:val="TitluArticolinINFOUE"/>
      </w:pPr>
      <w:bookmarkStart w:id="174" w:name="_Toc153533903"/>
      <w:r w:rsidRPr="005B6BBE">
        <w:t>UE</w:t>
      </w:r>
      <w:r w:rsidR="00647555">
        <w:t xml:space="preserve"> </w:t>
      </w:r>
      <w:r w:rsidRPr="005B6BBE">
        <w:t>abordează</w:t>
      </w:r>
      <w:r w:rsidR="00647555">
        <w:t xml:space="preserve"> </w:t>
      </w:r>
      <w:r w:rsidRPr="005B6BBE">
        <w:t>problema</w:t>
      </w:r>
      <w:r w:rsidR="00647555">
        <w:t xml:space="preserve"> </w:t>
      </w:r>
      <w:r w:rsidRPr="005B6BBE">
        <w:t>„capcanei</w:t>
      </w:r>
      <w:r w:rsidR="00647555">
        <w:t xml:space="preserve"> </w:t>
      </w:r>
      <w:r w:rsidRPr="005B6BBE">
        <w:t>dezvoltării</w:t>
      </w:r>
      <w:r w:rsidR="00647555">
        <w:t xml:space="preserve"> </w:t>
      </w:r>
      <w:r w:rsidRPr="005B6BBE">
        <w:t>talentelor”</w:t>
      </w:r>
      <w:r w:rsidR="00647555">
        <w:t xml:space="preserve"> </w:t>
      </w:r>
      <w:r w:rsidRPr="005B6BBE">
        <w:t>prin</w:t>
      </w:r>
      <w:r w:rsidR="00647555">
        <w:t xml:space="preserve"> </w:t>
      </w:r>
      <w:r w:rsidRPr="005B6BBE">
        <w:t>lansarea</w:t>
      </w:r>
      <w:r w:rsidR="00647555">
        <w:t xml:space="preserve"> </w:t>
      </w:r>
      <w:r w:rsidRPr="005B6BBE">
        <w:t>unei</w:t>
      </w:r>
      <w:r w:rsidR="00647555">
        <w:t xml:space="preserve"> </w:t>
      </w:r>
      <w:r w:rsidRPr="005B6BBE">
        <w:t>noi</w:t>
      </w:r>
      <w:r w:rsidR="00647555">
        <w:t xml:space="preserve"> </w:t>
      </w:r>
      <w:r w:rsidRPr="005B6BBE">
        <w:t>cereri</w:t>
      </w:r>
      <w:r w:rsidR="00647555">
        <w:t xml:space="preserve"> </w:t>
      </w:r>
      <w:r w:rsidRPr="005B6BBE">
        <w:t>de</w:t>
      </w:r>
      <w:r w:rsidR="00647555">
        <w:t xml:space="preserve"> </w:t>
      </w:r>
      <w:r w:rsidRPr="005B6BBE">
        <w:t>exprimare</w:t>
      </w:r>
      <w:r w:rsidR="00647555">
        <w:t xml:space="preserve"> </w:t>
      </w:r>
      <w:r w:rsidRPr="005B6BBE">
        <w:t>a</w:t>
      </w:r>
      <w:r w:rsidR="00647555">
        <w:t xml:space="preserve"> </w:t>
      </w:r>
      <w:r w:rsidRPr="005B6BBE">
        <w:t>interesului</w:t>
      </w:r>
      <w:r w:rsidR="00647555">
        <w:t xml:space="preserve"> </w:t>
      </w:r>
      <w:r w:rsidRPr="005B6BBE">
        <w:t>adresate</w:t>
      </w:r>
      <w:r w:rsidR="00647555">
        <w:t xml:space="preserve"> </w:t>
      </w:r>
      <w:r w:rsidRPr="005B6BBE">
        <w:t>regiunilor</w:t>
      </w:r>
      <w:bookmarkEnd w:id="174"/>
    </w:p>
    <w:p w14:paraId="2F1B3CBE" w14:textId="1A344DBC" w:rsidR="005B6BBE" w:rsidRPr="005B6BBE" w:rsidRDefault="005B6BBE" w:rsidP="005B6BBE">
      <w:r w:rsidRPr="005B6BBE">
        <w:t>UE</w:t>
      </w:r>
      <w:r w:rsidR="00647555">
        <w:t xml:space="preserve"> </w:t>
      </w:r>
      <w:r w:rsidRPr="005B6BBE">
        <w:t>abordează</w:t>
      </w:r>
      <w:r w:rsidR="00647555">
        <w:t xml:space="preserve"> </w:t>
      </w:r>
      <w:r w:rsidRPr="005B6BBE">
        <w:t>problema</w:t>
      </w:r>
      <w:r w:rsidR="00647555">
        <w:t xml:space="preserve"> </w:t>
      </w:r>
      <w:r w:rsidRPr="005B6BBE">
        <w:t>„capcanei</w:t>
      </w:r>
      <w:r w:rsidR="00647555">
        <w:t xml:space="preserve"> </w:t>
      </w:r>
      <w:r w:rsidRPr="005B6BBE">
        <w:t>dezvoltării</w:t>
      </w:r>
      <w:r w:rsidR="00647555">
        <w:t xml:space="preserve"> </w:t>
      </w:r>
      <w:r w:rsidRPr="005B6BBE">
        <w:t>talentelor”</w:t>
      </w:r>
      <w:r w:rsidR="00647555">
        <w:t xml:space="preserve"> </w:t>
      </w:r>
      <w:r w:rsidRPr="005B6BBE">
        <w:t>prin</w:t>
      </w:r>
      <w:r w:rsidR="00647555">
        <w:t xml:space="preserve"> </w:t>
      </w:r>
      <w:r w:rsidRPr="005B6BBE">
        <w:t>lansarea</w:t>
      </w:r>
      <w:r w:rsidR="00647555">
        <w:t xml:space="preserve"> </w:t>
      </w:r>
      <w:r w:rsidRPr="005B6BBE">
        <w:t>unei</w:t>
      </w:r>
      <w:r w:rsidR="00647555">
        <w:t xml:space="preserve"> </w:t>
      </w:r>
      <w:r w:rsidRPr="005B6BBE">
        <w:t>noi</w:t>
      </w:r>
      <w:r w:rsidR="00647555">
        <w:t xml:space="preserve"> </w:t>
      </w:r>
      <w:r w:rsidRPr="005B6BBE">
        <w:t>cereri</w:t>
      </w:r>
      <w:r w:rsidR="00647555">
        <w:t xml:space="preserve"> </w:t>
      </w:r>
      <w:r w:rsidRPr="005B6BBE">
        <w:t>de</w:t>
      </w:r>
      <w:r w:rsidR="00647555">
        <w:t xml:space="preserve"> </w:t>
      </w:r>
      <w:r w:rsidRPr="005B6BBE">
        <w:t>exprimare</w:t>
      </w:r>
      <w:r w:rsidR="00647555">
        <w:t xml:space="preserve"> </w:t>
      </w:r>
      <w:r w:rsidRPr="005B6BBE">
        <w:t>a</w:t>
      </w:r>
      <w:r w:rsidR="00647555">
        <w:t xml:space="preserve"> </w:t>
      </w:r>
      <w:r w:rsidRPr="005B6BBE">
        <w:t>interesului</w:t>
      </w:r>
      <w:r w:rsidR="00647555">
        <w:t xml:space="preserve"> </w:t>
      </w:r>
      <w:r w:rsidRPr="005B6BBE">
        <w:t>adresate</w:t>
      </w:r>
      <w:r w:rsidR="00647555">
        <w:t xml:space="preserve"> </w:t>
      </w:r>
      <w:r w:rsidRPr="005B6BBE">
        <w:t>regiunilor,</w:t>
      </w:r>
      <w:r w:rsidR="00647555">
        <w:t xml:space="preserve"> </w:t>
      </w:r>
      <w:r w:rsidRPr="005B6BBE">
        <w:t>pentru</w:t>
      </w:r>
      <w:r w:rsidR="00647555">
        <w:t xml:space="preserve"> </w:t>
      </w:r>
      <w:r w:rsidRPr="005B6BBE">
        <w:t>ca</w:t>
      </w:r>
      <w:r w:rsidR="00647555">
        <w:t xml:space="preserve"> </w:t>
      </w:r>
      <w:r w:rsidRPr="005B6BBE">
        <w:t>acestea</w:t>
      </w:r>
      <w:r w:rsidR="00647555">
        <w:t xml:space="preserve"> </w:t>
      </w:r>
      <w:r w:rsidRPr="005B6BBE">
        <w:t>să</w:t>
      </w:r>
      <w:r w:rsidR="00647555">
        <w:t xml:space="preserve"> </w:t>
      </w:r>
      <w:r w:rsidRPr="005B6BBE">
        <w:t>valorifice</w:t>
      </w:r>
      <w:r w:rsidR="00647555">
        <w:t xml:space="preserve"> </w:t>
      </w:r>
      <w:r w:rsidRPr="005B6BBE">
        <w:t>talentele</w:t>
      </w:r>
      <w:r w:rsidR="00647555">
        <w:t xml:space="preserve"> </w:t>
      </w:r>
      <w:r w:rsidRPr="005B6BBE">
        <w:t>existente.</w:t>
      </w:r>
    </w:p>
    <w:p w14:paraId="75A0A640" w14:textId="12E7B843" w:rsidR="005B6BBE" w:rsidRPr="005B6BBE" w:rsidRDefault="005B6BBE" w:rsidP="005B6BBE">
      <w:r w:rsidRPr="005B6BBE">
        <w:rPr>
          <w:noProof/>
          <w:lang w:eastAsia="ro-RO"/>
        </w:rPr>
        <w:drawing>
          <wp:anchor distT="0" distB="0" distL="114300" distR="114300" simplePos="0" relativeHeight="252107776" behindDoc="0" locked="0" layoutInCell="1" allowOverlap="1" wp14:anchorId="0E5CCE54" wp14:editId="52D383CA">
            <wp:simplePos x="0" y="0"/>
            <wp:positionH relativeFrom="column">
              <wp:posOffset>-1041</wp:posOffset>
            </wp:positionH>
            <wp:positionV relativeFrom="paragraph">
              <wp:posOffset>73431</wp:posOffset>
            </wp:positionV>
            <wp:extent cx="1675180" cy="1120761"/>
            <wp:effectExtent l="0" t="0" r="1270" b="3810"/>
            <wp:wrapSquare wrapText="bothSides"/>
            <wp:docPr id="545842710" name="Imagine 6" descr="capcana dezvoltării talen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cana dezvoltării talentelo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5180" cy="1120761"/>
                    </a:xfrm>
                    <a:prstGeom prst="rect">
                      <a:avLst/>
                    </a:prstGeom>
                    <a:noFill/>
                    <a:ln>
                      <a:noFill/>
                    </a:ln>
                  </pic:spPr>
                </pic:pic>
              </a:graphicData>
            </a:graphic>
          </wp:anchor>
        </w:drawing>
      </w:r>
      <w:r w:rsidRPr="005B6BBE">
        <w:t>Comisia</w:t>
      </w:r>
      <w:r w:rsidR="00647555">
        <w:t xml:space="preserve"> </w:t>
      </w:r>
      <w:r w:rsidRPr="005B6BBE">
        <w:t>va</w:t>
      </w:r>
      <w:r w:rsidR="00647555">
        <w:t xml:space="preserve"> </w:t>
      </w:r>
      <w:r w:rsidRPr="005B6BBE">
        <w:t>oferi</w:t>
      </w:r>
      <w:r w:rsidR="00647555">
        <w:t xml:space="preserve"> </w:t>
      </w:r>
      <w:r w:rsidRPr="005B6BBE">
        <w:t>asistență</w:t>
      </w:r>
      <w:r w:rsidR="00647555">
        <w:t xml:space="preserve"> </w:t>
      </w:r>
      <w:r w:rsidRPr="005B6BBE">
        <w:t>tehnică</w:t>
      </w:r>
      <w:r w:rsidR="00647555">
        <w:t xml:space="preserve"> </w:t>
      </w:r>
      <w:r w:rsidRPr="005B6BBE">
        <w:t>unui</w:t>
      </w:r>
      <w:r w:rsidR="00647555">
        <w:t xml:space="preserve"> </w:t>
      </w:r>
      <w:r w:rsidRPr="005B6BBE">
        <w:t>număr</w:t>
      </w:r>
      <w:r w:rsidR="00647555">
        <w:t xml:space="preserve"> </w:t>
      </w:r>
      <w:r w:rsidRPr="005B6BBE">
        <w:t>de</w:t>
      </w:r>
      <w:r w:rsidR="00647555">
        <w:t xml:space="preserve"> </w:t>
      </w:r>
      <w:r w:rsidRPr="005B6BBE">
        <w:t>10</w:t>
      </w:r>
      <w:r w:rsidR="00647555">
        <w:t xml:space="preserve"> </w:t>
      </w:r>
      <w:r w:rsidRPr="005B6BBE">
        <w:t>regiuni</w:t>
      </w:r>
      <w:r w:rsidR="00647555">
        <w:t xml:space="preserve"> </w:t>
      </w:r>
      <w:r w:rsidRPr="005B6BBE">
        <w:t>ale</w:t>
      </w:r>
      <w:r w:rsidR="00647555">
        <w:t xml:space="preserve"> </w:t>
      </w:r>
      <w:r w:rsidRPr="005B6BBE">
        <w:t>UE</w:t>
      </w:r>
      <w:r w:rsidR="00647555">
        <w:t xml:space="preserve"> </w:t>
      </w:r>
      <w:r w:rsidRPr="005B6BBE">
        <w:t>pentru</w:t>
      </w:r>
      <w:r w:rsidR="00647555">
        <w:t xml:space="preserve"> </w:t>
      </w:r>
      <w:r w:rsidRPr="005B6BBE">
        <w:t>a</w:t>
      </w:r>
      <w:r w:rsidR="00647555">
        <w:t xml:space="preserve"> </w:t>
      </w:r>
      <w:r w:rsidRPr="005B6BBE">
        <w:t>le</w:t>
      </w:r>
      <w:r w:rsidR="00647555">
        <w:t xml:space="preserve"> </w:t>
      </w:r>
      <w:r w:rsidRPr="005B6BBE">
        <w:t>ajuta</w:t>
      </w:r>
      <w:r w:rsidR="00647555">
        <w:t xml:space="preserve"> </w:t>
      </w:r>
      <w:r w:rsidRPr="005B6BBE">
        <w:rPr>
          <w:b/>
          <w:bCs/>
        </w:rPr>
        <w:t>să</w:t>
      </w:r>
      <w:r w:rsidR="00647555">
        <w:rPr>
          <w:b/>
          <w:bCs/>
        </w:rPr>
        <w:t xml:space="preserve"> </w:t>
      </w:r>
      <w:r w:rsidRPr="005B6BBE">
        <w:rPr>
          <w:b/>
          <w:bCs/>
        </w:rPr>
        <w:t>atragă,</w:t>
      </w:r>
      <w:r w:rsidR="00647555">
        <w:rPr>
          <w:b/>
          <w:bCs/>
        </w:rPr>
        <w:t xml:space="preserve"> </w:t>
      </w:r>
      <w:r w:rsidRPr="005B6BBE">
        <w:rPr>
          <w:b/>
          <w:bCs/>
        </w:rPr>
        <w:t>să</w:t>
      </w:r>
      <w:r w:rsidR="00647555">
        <w:rPr>
          <w:b/>
          <w:bCs/>
        </w:rPr>
        <w:t xml:space="preserve"> </w:t>
      </w:r>
      <w:r w:rsidRPr="005B6BBE">
        <w:rPr>
          <w:b/>
          <w:bCs/>
        </w:rPr>
        <w:t>păstreze</w:t>
      </w:r>
      <w:r w:rsidR="00647555">
        <w:rPr>
          <w:b/>
          <w:bCs/>
        </w:rPr>
        <w:t xml:space="preserve"> </w:t>
      </w:r>
      <w:r w:rsidRPr="005B6BBE">
        <w:rPr>
          <w:b/>
          <w:bCs/>
        </w:rPr>
        <w:t>și</w:t>
      </w:r>
      <w:r w:rsidR="00647555">
        <w:rPr>
          <w:b/>
          <w:bCs/>
        </w:rPr>
        <w:t xml:space="preserve"> </w:t>
      </w:r>
      <w:r w:rsidRPr="005B6BBE">
        <w:rPr>
          <w:b/>
          <w:bCs/>
        </w:rPr>
        <w:t>să</w:t>
      </w:r>
      <w:r w:rsidR="00647555">
        <w:rPr>
          <w:b/>
          <w:bCs/>
        </w:rPr>
        <w:t xml:space="preserve"> </w:t>
      </w:r>
      <w:r w:rsidRPr="005B6BBE">
        <w:rPr>
          <w:b/>
          <w:bCs/>
        </w:rPr>
        <w:t>dezvolte</w:t>
      </w:r>
      <w:r w:rsidR="00647555">
        <w:rPr>
          <w:b/>
          <w:bCs/>
        </w:rPr>
        <w:t xml:space="preserve"> </w:t>
      </w:r>
      <w:r w:rsidRPr="005B6BBE">
        <w:rPr>
          <w:b/>
          <w:bCs/>
        </w:rPr>
        <w:t>talente</w:t>
      </w:r>
      <w:r w:rsidRPr="005B6BBE">
        <w:t>.</w:t>
      </w:r>
      <w:r w:rsidR="00647555">
        <w:t xml:space="preserve"> </w:t>
      </w:r>
      <w:r w:rsidRPr="005B6BBE">
        <w:t>Pentru</w:t>
      </w:r>
      <w:r w:rsidR="00647555">
        <w:t xml:space="preserve"> </w:t>
      </w:r>
      <w:r w:rsidRPr="005B6BBE">
        <w:t>a</w:t>
      </w:r>
      <w:r w:rsidR="00647555">
        <w:t xml:space="preserve"> </w:t>
      </w:r>
      <w:r w:rsidRPr="005B6BBE">
        <w:t>selecta</w:t>
      </w:r>
      <w:r w:rsidR="00647555">
        <w:t xml:space="preserve"> </w:t>
      </w:r>
      <w:r w:rsidRPr="005B6BBE">
        <w:t>aceste</w:t>
      </w:r>
      <w:r w:rsidR="00647555">
        <w:t xml:space="preserve"> </w:t>
      </w:r>
      <w:r w:rsidRPr="005B6BBE">
        <w:t>regiuni,</w:t>
      </w:r>
      <w:r w:rsidR="00647555">
        <w:t xml:space="preserve"> </w:t>
      </w:r>
      <w:r w:rsidRPr="005B6BBE">
        <w:t>Comisia</w:t>
      </w:r>
      <w:r w:rsidR="00647555">
        <w:t xml:space="preserve"> </w:t>
      </w:r>
      <w:r w:rsidRPr="005B6BBE">
        <w:t>a</w:t>
      </w:r>
      <w:r w:rsidR="00647555">
        <w:t xml:space="preserve"> </w:t>
      </w:r>
      <w:r w:rsidRPr="005B6BBE">
        <w:t>lansat</w:t>
      </w:r>
      <w:r w:rsidR="00647555">
        <w:t xml:space="preserve"> </w:t>
      </w:r>
      <w:r w:rsidRPr="005B6BBE">
        <w:t>o</w:t>
      </w:r>
      <w:r w:rsidR="00647555">
        <w:t xml:space="preserve"> </w:t>
      </w:r>
      <w:r w:rsidRPr="005B6BBE">
        <w:rPr>
          <w:b/>
          <w:bCs/>
        </w:rPr>
        <w:t>cerere</w:t>
      </w:r>
      <w:r w:rsidR="00647555">
        <w:rPr>
          <w:b/>
          <w:bCs/>
        </w:rPr>
        <w:t xml:space="preserve"> </w:t>
      </w:r>
      <w:r w:rsidRPr="005B6BBE">
        <w:rPr>
          <w:b/>
          <w:bCs/>
        </w:rPr>
        <w:t>de</w:t>
      </w:r>
      <w:r w:rsidR="00647555">
        <w:rPr>
          <w:b/>
          <w:bCs/>
        </w:rPr>
        <w:t xml:space="preserve"> </w:t>
      </w:r>
      <w:r w:rsidRPr="005B6BBE">
        <w:rPr>
          <w:b/>
          <w:bCs/>
        </w:rPr>
        <w:t>exprimare</w:t>
      </w:r>
      <w:r w:rsidR="00647555">
        <w:rPr>
          <w:b/>
          <w:bCs/>
        </w:rPr>
        <w:t xml:space="preserve"> </w:t>
      </w:r>
      <w:r w:rsidRPr="005B6BBE">
        <w:rPr>
          <w:b/>
          <w:bCs/>
        </w:rPr>
        <w:t>a</w:t>
      </w:r>
      <w:r w:rsidR="00647555">
        <w:rPr>
          <w:b/>
          <w:bCs/>
        </w:rPr>
        <w:t xml:space="preserve"> </w:t>
      </w:r>
      <w:r w:rsidRPr="005B6BBE">
        <w:rPr>
          <w:b/>
          <w:bCs/>
        </w:rPr>
        <w:t>interesului</w:t>
      </w:r>
      <w:r w:rsidR="00647555">
        <w:t xml:space="preserve"> </w:t>
      </w:r>
      <w:r w:rsidRPr="005B6BBE">
        <w:t>vizând</w:t>
      </w:r>
      <w:r w:rsidR="00647555">
        <w:t xml:space="preserve"> </w:t>
      </w:r>
      <w:r w:rsidRPr="005B6BBE">
        <w:t>regiunile</w:t>
      </w:r>
      <w:r w:rsidR="00647555">
        <w:t xml:space="preserve"> </w:t>
      </w:r>
      <w:r w:rsidRPr="005B6BBE">
        <w:t>care</w:t>
      </w:r>
      <w:r w:rsidR="00647555">
        <w:t xml:space="preserve"> </w:t>
      </w:r>
      <w:r w:rsidRPr="005B6BBE">
        <w:t>sunt</w:t>
      </w:r>
      <w:r w:rsidR="00647555">
        <w:t xml:space="preserve"> </w:t>
      </w:r>
      <w:r w:rsidRPr="005B6BBE">
        <w:t>afectate</w:t>
      </w:r>
      <w:r w:rsidR="00647555">
        <w:t xml:space="preserve"> </w:t>
      </w:r>
      <w:r w:rsidRPr="005B6BBE">
        <w:t>în</w:t>
      </w:r>
      <w:r w:rsidR="00647555">
        <w:t xml:space="preserve"> </w:t>
      </w:r>
      <w:r w:rsidRPr="005B6BBE">
        <w:t>prezent</w:t>
      </w:r>
      <w:r w:rsidR="00647555">
        <w:t xml:space="preserve"> </w:t>
      </w:r>
      <w:r w:rsidRPr="005B6BBE">
        <w:t>de</w:t>
      </w:r>
      <w:r w:rsidR="00647555">
        <w:t xml:space="preserve"> </w:t>
      </w:r>
      <w:r w:rsidRPr="005B6BBE">
        <w:t>plecarea</w:t>
      </w:r>
      <w:r w:rsidR="00647555">
        <w:t xml:space="preserve"> </w:t>
      </w:r>
      <w:r w:rsidRPr="005B6BBE">
        <w:t>unei</w:t>
      </w:r>
      <w:r w:rsidR="00647555">
        <w:t xml:space="preserve"> </w:t>
      </w:r>
      <w:r w:rsidRPr="005B6BBE">
        <w:t>populații</w:t>
      </w:r>
      <w:r w:rsidR="00647555">
        <w:t xml:space="preserve"> </w:t>
      </w:r>
      <w:r w:rsidRPr="005B6BBE">
        <w:t>mai</w:t>
      </w:r>
      <w:r w:rsidR="00647555">
        <w:t xml:space="preserve"> </w:t>
      </w:r>
      <w:r w:rsidRPr="005B6BBE">
        <w:t>tinere.</w:t>
      </w:r>
    </w:p>
    <w:p w14:paraId="2F16D32C" w14:textId="25554012" w:rsidR="005B6BBE" w:rsidRPr="005B6BBE" w:rsidRDefault="005B6BBE" w:rsidP="005B6BBE">
      <w:r w:rsidRPr="005B6BBE">
        <w:t>Aceste</w:t>
      </w:r>
      <w:r w:rsidR="00647555">
        <w:t xml:space="preserve"> </w:t>
      </w:r>
      <w:r w:rsidRPr="005B6BBE">
        <w:t>plecări</w:t>
      </w:r>
      <w:r w:rsidR="00647555">
        <w:t xml:space="preserve"> </w:t>
      </w:r>
      <w:r w:rsidRPr="005B6BBE">
        <w:t>conduc</w:t>
      </w:r>
      <w:r w:rsidR="00647555">
        <w:t xml:space="preserve"> </w:t>
      </w:r>
      <w:r w:rsidRPr="005B6BBE">
        <w:t>la</w:t>
      </w:r>
      <w:r w:rsidR="00647555">
        <w:t xml:space="preserve"> </w:t>
      </w:r>
      <w:r w:rsidRPr="005B6BBE">
        <w:t>o</w:t>
      </w:r>
      <w:r w:rsidR="00647555">
        <w:t xml:space="preserve"> </w:t>
      </w:r>
      <w:r w:rsidRPr="005B6BBE">
        <w:t>scădere</w:t>
      </w:r>
      <w:r w:rsidR="00647555">
        <w:t xml:space="preserve"> </w:t>
      </w:r>
      <w:r w:rsidRPr="005B6BBE">
        <w:t>a</w:t>
      </w:r>
      <w:r w:rsidR="00647555">
        <w:t xml:space="preserve"> </w:t>
      </w:r>
      <w:r w:rsidRPr="005B6BBE">
        <w:t>populației</w:t>
      </w:r>
      <w:r w:rsidR="00647555">
        <w:t xml:space="preserve"> </w:t>
      </w:r>
      <w:r w:rsidRPr="005B6BBE">
        <w:t>în</w:t>
      </w:r>
      <w:r w:rsidR="00647555">
        <w:t xml:space="preserve"> </w:t>
      </w:r>
      <w:r w:rsidRPr="005B6BBE">
        <w:t>vârstă</w:t>
      </w:r>
      <w:r w:rsidR="00647555">
        <w:t xml:space="preserve"> </w:t>
      </w:r>
      <w:r w:rsidRPr="005B6BBE">
        <w:t>de</w:t>
      </w:r>
      <w:r w:rsidR="00647555">
        <w:t xml:space="preserve"> </w:t>
      </w:r>
      <w:r w:rsidRPr="005B6BBE">
        <w:t>muncă,</w:t>
      </w:r>
      <w:r w:rsidR="00647555">
        <w:t xml:space="preserve"> </w:t>
      </w:r>
      <w:r w:rsidRPr="005B6BBE">
        <w:t>la</w:t>
      </w:r>
      <w:r w:rsidR="00647555">
        <w:t xml:space="preserve"> </w:t>
      </w:r>
      <w:r w:rsidRPr="005B6BBE">
        <w:t>un</w:t>
      </w:r>
      <w:r w:rsidR="00647555">
        <w:t xml:space="preserve"> </w:t>
      </w:r>
      <w:r w:rsidRPr="005B6BBE">
        <w:t>număr</w:t>
      </w:r>
      <w:r w:rsidR="00647555">
        <w:t xml:space="preserve"> </w:t>
      </w:r>
      <w:r w:rsidRPr="005B6BBE">
        <w:t>scăzut</w:t>
      </w:r>
      <w:r w:rsidR="00647555">
        <w:t xml:space="preserve"> </w:t>
      </w:r>
      <w:r w:rsidRPr="005B6BBE">
        <w:t>de</w:t>
      </w:r>
      <w:r w:rsidR="00647555">
        <w:t xml:space="preserve"> </w:t>
      </w:r>
      <w:r w:rsidRPr="005B6BBE">
        <w:t>absolvenți</w:t>
      </w:r>
      <w:r w:rsidR="00647555">
        <w:t xml:space="preserve"> </w:t>
      </w:r>
      <w:r w:rsidRPr="005B6BBE">
        <w:t>de</w:t>
      </w:r>
      <w:r w:rsidR="00647555">
        <w:t xml:space="preserve"> </w:t>
      </w:r>
      <w:r w:rsidRPr="005B6BBE">
        <w:t>studii</w:t>
      </w:r>
      <w:r w:rsidR="00647555">
        <w:t xml:space="preserve"> </w:t>
      </w:r>
      <w:r w:rsidRPr="005B6BBE">
        <w:t>universitare</w:t>
      </w:r>
      <w:r w:rsidR="00647555">
        <w:t xml:space="preserve"> </w:t>
      </w:r>
      <w:r w:rsidRPr="005B6BBE">
        <w:t>și</w:t>
      </w:r>
      <w:r w:rsidR="00647555">
        <w:t xml:space="preserve"> </w:t>
      </w:r>
      <w:r w:rsidRPr="005B6BBE">
        <w:t>de</w:t>
      </w:r>
      <w:r w:rsidR="00647555">
        <w:t xml:space="preserve"> </w:t>
      </w:r>
      <w:r w:rsidRPr="005B6BBE">
        <w:t>învățământ</w:t>
      </w:r>
      <w:r w:rsidR="00647555">
        <w:t xml:space="preserve"> </w:t>
      </w:r>
      <w:r w:rsidRPr="005B6BBE">
        <w:t>superior</w:t>
      </w:r>
      <w:r w:rsidR="00647555">
        <w:t xml:space="preserve"> </w:t>
      </w:r>
      <w:r w:rsidRPr="005B6BBE">
        <w:t>și</w:t>
      </w:r>
      <w:r w:rsidR="00647555">
        <w:t xml:space="preserve"> </w:t>
      </w:r>
      <w:r w:rsidRPr="005B6BBE">
        <w:t>la</w:t>
      </w:r>
      <w:r w:rsidR="00647555">
        <w:t xml:space="preserve"> </w:t>
      </w:r>
      <w:r w:rsidRPr="005B6BBE">
        <w:t>dificultăți</w:t>
      </w:r>
      <w:r w:rsidR="00647555">
        <w:t xml:space="preserve"> </w:t>
      </w:r>
      <w:r w:rsidRPr="005B6BBE">
        <w:t>în</w:t>
      </w:r>
      <w:r w:rsidR="00647555">
        <w:t xml:space="preserve"> </w:t>
      </w:r>
      <w:r w:rsidRPr="005B6BBE">
        <w:t>păstrarea</w:t>
      </w:r>
      <w:r w:rsidR="00647555">
        <w:t xml:space="preserve"> </w:t>
      </w:r>
      <w:r w:rsidRPr="005B6BBE">
        <w:t>talentelor</w:t>
      </w:r>
      <w:r w:rsidR="00647555">
        <w:t xml:space="preserve"> </w:t>
      </w:r>
      <w:r w:rsidRPr="005B6BBE">
        <w:t>-</w:t>
      </w:r>
      <w:r w:rsidR="00647555">
        <w:t xml:space="preserve"> </w:t>
      </w:r>
      <w:r w:rsidRPr="005B6BBE">
        <w:t>o</w:t>
      </w:r>
      <w:r w:rsidR="00647555">
        <w:t xml:space="preserve"> </w:t>
      </w:r>
      <w:r w:rsidRPr="005B6BBE">
        <w:t>combinație</w:t>
      </w:r>
      <w:r w:rsidR="00647555">
        <w:t xml:space="preserve"> </w:t>
      </w:r>
      <w:r w:rsidRPr="005B6BBE">
        <w:t>cunoscută</w:t>
      </w:r>
      <w:r w:rsidR="00647555">
        <w:t xml:space="preserve"> </w:t>
      </w:r>
      <w:r w:rsidRPr="005B6BBE">
        <w:t>sub</w:t>
      </w:r>
      <w:r w:rsidR="00647555">
        <w:t xml:space="preserve"> </w:t>
      </w:r>
      <w:r w:rsidRPr="005B6BBE">
        <w:t>denumirea</w:t>
      </w:r>
      <w:r w:rsidR="00647555">
        <w:t xml:space="preserve"> </w:t>
      </w:r>
      <w:r w:rsidRPr="005B6BBE">
        <w:t>de</w:t>
      </w:r>
      <w:r w:rsidR="00647555">
        <w:t xml:space="preserve"> </w:t>
      </w:r>
      <w:r w:rsidRPr="005B6BBE">
        <w:t>„</w:t>
      </w:r>
      <w:r w:rsidRPr="005B6BBE">
        <w:rPr>
          <w:b/>
          <w:bCs/>
        </w:rPr>
        <w:t>capcana</w:t>
      </w:r>
      <w:r w:rsidR="00647555">
        <w:rPr>
          <w:b/>
          <w:bCs/>
        </w:rPr>
        <w:t xml:space="preserve"> </w:t>
      </w:r>
      <w:r w:rsidRPr="005B6BBE">
        <w:rPr>
          <w:b/>
          <w:bCs/>
        </w:rPr>
        <w:t>dezvoltării</w:t>
      </w:r>
      <w:r w:rsidR="00647555">
        <w:rPr>
          <w:b/>
          <w:bCs/>
        </w:rPr>
        <w:t xml:space="preserve"> </w:t>
      </w:r>
      <w:r w:rsidRPr="005B6BBE">
        <w:rPr>
          <w:b/>
          <w:bCs/>
        </w:rPr>
        <w:t>talentelor</w:t>
      </w:r>
      <w:r w:rsidRPr="005B6BBE">
        <w:t>”.</w:t>
      </w:r>
    </w:p>
    <w:p w14:paraId="19B00472" w14:textId="3A9AB6BE" w:rsidR="005B6BBE" w:rsidRPr="005B6BBE" w:rsidRDefault="005B6BBE" w:rsidP="005B6BBE">
      <w:r w:rsidRPr="005B6BBE">
        <w:t>Întrucât</w:t>
      </w:r>
      <w:r w:rsidR="00647555">
        <w:t xml:space="preserve"> </w:t>
      </w:r>
      <w:r w:rsidRPr="005B6BBE">
        <w:t>mai</w:t>
      </w:r>
      <w:r w:rsidR="00647555">
        <w:t xml:space="preserve"> </w:t>
      </w:r>
      <w:r w:rsidRPr="005B6BBE">
        <w:t>multe</w:t>
      </w:r>
      <w:r w:rsidR="00647555">
        <w:t xml:space="preserve"> </w:t>
      </w:r>
      <w:r w:rsidRPr="005B6BBE">
        <w:t>state</w:t>
      </w:r>
      <w:r w:rsidR="00647555">
        <w:t xml:space="preserve"> </w:t>
      </w:r>
      <w:r w:rsidRPr="005B6BBE">
        <w:t>membre</w:t>
      </w:r>
      <w:r w:rsidR="00647555">
        <w:t xml:space="preserve"> </w:t>
      </w:r>
      <w:r w:rsidRPr="005B6BBE">
        <w:t>continuă</w:t>
      </w:r>
      <w:r w:rsidR="00647555">
        <w:t xml:space="preserve"> </w:t>
      </w:r>
      <w:r w:rsidRPr="005B6BBE">
        <w:t>să</w:t>
      </w:r>
      <w:r w:rsidR="00647555">
        <w:t xml:space="preserve"> </w:t>
      </w:r>
      <w:r w:rsidRPr="005B6BBE">
        <w:t>se</w:t>
      </w:r>
      <w:r w:rsidR="00647555">
        <w:t xml:space="preserve"> </w:t>
      </w:r>
      <w:r w:rsidRPr="005B6BBE">
        <w:t>confrunte</w:t>
      </w:r>
      <w:r w:rsidR="00647555">
        <w:t xml:space="preserve"> </w:t>
      </w:r>
      <w:r w:rsidRPr="005B6BBE">
        <w:t>cu</w:t>
      </w:r>
      <w:r w:rsidR="00647555">
        <w:t xml:space="preserve"> </w:t>
      </w:r>
      <w:r w:rsidRPr="005B6BBE">
        <w:t>aceste</w:t>
      </w:r>
      <w:r w:rsidR="00647555">
        <w:t xml:space="preserve"> </w:t>
      </w:r>
      <w:r w:rsidRPr="005B6BBE">
        <w:t>provocări,</w:t>
      </w:r>
      <w:r w:rsidR="00647555">
        <w:t xml:space="preserve"> </w:t>
      </w:r>
      <w:r w:rsidRPr="005B6BBE">
        <w:t>cererea</w:t>
      </w:r>
      <w:r w:rsidR="00647555">
        <w:t xml:space="preserve"> </w:t>
      </w:r>
      <w:r w:rsidRPr="005B6BBE">
        <w:t>de</w:t>
      </w:r>
      <w:r w:rsidR="00647555">
        <w:t xml:space="preserve"> </w:t>
      </w:r>
      <w:r w:rsidRPr="005B6BBE">
        <w:t>exprimare</w:t>
      </w:r>
      <w:r w:rsidR="00647555">
        <w:t xml:space="preserve"> </w:t>
      </w:r>
      <w:r w:rsidRPr="005B6BBE">
        <w:t>a</w:t>
      </w:r>
      <w:r w:rsidR="00647555">
        <w:t xml:space="preserve"> </w:t>
      </w:r>
      <w:r w:rsidRPr="005B6BBE">
        <w:t>interesului</w:t>
      </w:r>
      <w:r w:rsidR="00647555">
        <w:t xml:space="preserve"> </w:t>
      </w:r>
      <w:r w:rsidRPr="005B6BBE">
        <w:t>vizează</w:t>
      </w:r>
      <w:r w:rsidR="00647555">
        <w:t xml:space="preserve"> </w:t>
      </w:r>
      <w:r w:rsidRPr="005B6BBE">
        <w:t>36</w:t>
      </w:r>
      <w:r w:rsidR="00647555">
        <w:t xml:space="preserve"> </w:t>
      </w:r>
      <w:r w:rsidRPr="005B6BBE">
        <w:t>de</w:t>
      </w:r>
      <w:r w:rsidR="00647555">
        <w:t xml:space="preserve"> </w:t>
      </w:r>
      <w:r w:rsidRPr="005B6BBE">
        <w:t>regiuni</w:t>
      </w:r>
      <w:r w:rsidR="00647555">
        <w:t xml:space="preserve"> </w:t>
      </w:r>
      <w:r w:rsidRPr="005B6BBE">
        <w:t>din</w:t>
      </w:r>
      <w:r w:rsidR="00647555">
        <w:t xml:space="preserve"> </w:t>
      </w:r>
      <w:r w:rsidRPr="005B6BBE">
        <w:t>11</w:t>
      </w:r>
      <w:r w:rsidR="00647555">
        <w:t xml:space="preserve"> </w:t>
      </w:r>
      <w:r w:rsidRPr="005B6BBE">
        <w:t>state</w:t>
      </w:r>
      <w:r w:rsidR="00647555">
        <w:t xml:space="preserve"> </w:t>
      </w:r>
      <w:r w:rsidRPr="005B6BBE">
        <w:t>membre</w:t>
      </w:r>
      <w:r w:rsidR="00647555">
        <w:t xml:space="preserve"> </w:t>
      </w:r>
      <w:r w:rsidRPr="005B6BBE">
        <w:t>(Finlanda,</w:t>
      </w:r>
      <w:r w:rsidR="00647555">
        <w:t xml:space="preserve"> </w:t>
      </w:r>
      <w:r w:rsidRPr="005B6BBE">
        <w:t>Franța,</w:t>
      </w:r>
      <w:r w:rsidR="00647555">
        <w:t xml:space="preserve"> </w:t>
      </w:r>
      <w:r w:rsidRPr="005B6BBE">
        <w:t>Grecia,</w:t>
      </w:r>
      <w:r w:rsidR="00647555">
        <w:t xml:space="preserve"> </w:t>
      </w:r>
      <w:r w:rsidRPr="005B6BBE">
        <w:t>Italia,</w:t>
      </w:r>
      <w:r w:rsidR="00647555">
        <w:t xml:space="preserve"> </w:t>
      </w:r>
      <w:r w:rsidRPr="005B6BBE">
        <w:t>Letonia,</w:t>
      </w:r>
      <w:r w:rsidR="00647555">
        <w:t xml:space="preserve"> </w:t>
      </w:r>
      <w:r w:rsidRPr="005B6BBE">
        <w:t>Lituania,</w:t>
      </w:r>
      <w:r w:rsidR="00647555">
        <w:t xml:space="preserve"> </w:t>
      </w:r>
      <w:r w:rsidRPr="005B6BBE">
        <w:t>Polonia,</w:t>
      </w:r>
      <w:r w:rsidR="00647555">
        <w:t xml:space="preserve"> </w:t>
      </w:r>
      <w:r w:rsidRPr="005B6BBE">
        <w:t>Portugalia,</w:t>
      </w:r>
      <w:r w:rsidR="00647555">
        <w:t xml:space="preserve"> </w:t>
      </w:r>
      <w:r w:rsidRPr="005B6BBE">
        <w:t>România,</w:t>
      </w:r>
      <w:r w:rsidR="00647555">
        <w:t xml:space="preserve"> </w:t>
      </w:r>
      <w:r w:rsidRPr="005B6BBE">
        <w:t>Slovacia</w:t>
      </w:r>
      <w:r w:rsidR="00647555">
        <w:t xml:space="preserve"> </w:t>
      </w:r>
      <w:r w:rsidRPr="005B6BBE">
        <w:t>și</w:t>
      </w:r>
      <w:r w:rsidR="00647555">
        <w:t xml:space="preserve"> </w:t>
      </w:r>
      <w:r w:rsidRPr="005B6BBE">
        <w:t>Spania)</w:t>
      </w:r>
      <w:r w:rsidR="00647555">
        <w:t xml:space="preserve"> </w:t>
      </w:r>
      <w:r w:rsidRPr="005B6BBE">
        <w:t>care</w:t>
      </w:r>
      <w:r w:rsidR="00647555">
        <w:t xml:space="preserve"> </w:t>
      </w:r>
      <w:r w:rsidRPr="005B6BBE">
        <w:t>se</w:t>
      </w:r>
      <w:r w:rsidR="00647555">
        <w:t xml:space="preserve"> </w:t>
      </w:r>
      <w:r w:rsidRPr="005B6BBE">
        <w:t>confruntă</w:t>
      </w:r>
      <w:r w:rsidR="00647555">
        <w:t xml:space="preserve"> </w:t>
      </w:r>
      <w:r w:rsidRPr="005B6BBE">
        <w:t>cu</w:t>
      </w:r>
      <w:r w:rsidR="00647555">
        <w:t xml:space="preserve"> </w:t>
      </w:r>
      <w:r w:rsidRPr="005B6BBE">
        <w:t>o</w:t>
      </w:r>
      <w:r w:rsidR="00647555">
        <w:t xml:space="preserve"> </w:t>
      </w:r>
      <w:r w:rsidRPr="005B6BBE">
        <w:t>emigrare</w:t>
      </w:r>
      <w:r w:rsidR="00647555">
        <w:t xml:space="preserve"> </w:t>
      </w:r>
      <w:r w:rsidRPr="005B6BBE">
        <w:t>semnificativă</w:t>
      </w:r>
      <w:r w:rsidR="00647555">
        <w:t xml:space="preserve"> </w:t>
      </w:r>
      <w:r w:rsidRPr="005B6BBE">
        <w:t>a</w:t>
      </w:r>
      <w:r w:rsidR="00647555">
        <w:t xml:space="preserve"> </w:t>
      </w:r>
      <w:r w:rsidRPr="005B6BBE">
        <w:t>populației</w:t>
      </w:r>
      <w:r w:rsidR="00647555">
        <w:t xml:space="preserve"> </w:t>
      </w:r>
      <w:r w:rsidRPr="005B6BBE">
        <w:t>lor</w:t>
      </w:r>
      <w:r w:rsidR="00647555">
        <w:t xml:space="preserve"> </w:t>
      </w:r>
      <w:r w:rsidRPr="005B6BBE">
        <w:t>cu</w:t>
      </w:r>
      <w:r w:rsidR="00647555">
        <w:t xml:space="preserve"> </w:t>
      </w:r>
      <w:r w:rsidRPr="005B6BBE">
        <w:t>vârste</w:t>
      </w:r>
      <w:r w:rsidR="00647555">
        <w:t xml:space="preserve"> </w:t>
      </w:r>
      <w:r w:rsidRPr="005B6BBE">
        <w:t>cuprinse</w:t>
      </w:r>
      <w:r w:rsidR="00647555">
        <w:t xml:space="preserve"> </w:t>
      </w:r>
      <w:r w:rsidRPr="005B6BBE">
        <w:t>între</w:t>
      </w:r>
      <w:r w:rsidR="00647555">
        <w:t xml:space="preserve"> </w:t>
      </w:r>
      <w:r w:rsidRPr="005B6BBE">
        <w:t>15</w:t>
      </w:r>
      <w:r w:rsidR="00647555">
        <w:t xml:space="preserve"> </w:t>
      </w:r>
      <w:r w:rsidRPr="005B6BBE">
        <w:t>și</w:t>
      </w:r>
      <w:r w:rsidR="00647555">
        <w:t xml:space="preserve"> </w:t>
      </w:r>
      <w:r w:rsidRPr="005B6BBE">
        <w:t>39</w:t>
      </w:r>
      <w:r w:rsidR="00647555">
        <w:t xml:space="preserve"> </w:t>
      </w:r>
      <w:r w:rsidRPr="005B6BBE">
        <w:t>de</w:t>
      </w:r>
      <w:r w:rsidR="00647555">
        <w:t xml:space="preserve"> </w:t>
      </w:r>
      <w:r w:rsidRPr="005B6BBE">
        <w:t>ani.</w:t>
      </w:r>
      <w:r w:rsidR="00647555">
        <w:t xml:space="preserve"> </w:t>
      </w:r>
      <w:r w:rsidRPr="005B6BBE">
        <w:t>Cele</w:t>
      </w:r>
      <w:r w:rsidR="00647555">
        <w:t xml:space="preserve"> </w:t>
      </w:r>
      <w:r w:rsidRPr="005B6BBE">
        <w:t>36</w:t>
      </w:r>
      <w:r w:rsidR="00647555">
        <w:t xml:space="preserve"> </w:t>
      </w:r>
      <w:r w:rsidRPr="005B6BBE">
        <w:t>de</w:t>
      </w:r>
      <w:r w:rsidR="00647555">
        <w:t xml:space="preserve"> </w:t>
      </w:r>
      <w:r w:rsidRPr="005B6BBE">
        <w:t>regiuni</w:t>
      </w:r>
      <w:r w:rsidR="00647555">
        <w:t xml:space="preserve"> </w:t>
      </w:r>
      <w:r w:rsidRPr="005B6BBE">
        <w:t>au</w:t>
      </w:r>
      <w:r w:rsidR="00647555">
        <w:t xml:space="preserve"> </w:t>
      </w:r>
      <w:r w:rsidRPr="005B6BBE">
        <w:t>fost</w:t>
      </w:r>
      <w:r w:rsidR="00647555">
        <w:t xml:space="preserve"> </w:t>
      </w:r>
      <w:r w:rsidRPr="005B6BBE">
        <w:t>selectate</w:t>
      </w:r>
      <w:r w:rsidR="00647555">
        <w:t xml:space="preserve"> </w:t>
      </w:r>
      <w:r w:rsidRPr="005B6BBE">
        <w:t>pe</w:t>
      </w:r>
      <w:r w:rsidR="00647555">
        <w:t xml:space="preserve"> </w:t>
      </w:r>
      <w:r w:rsidRPr="005B6BBE">
        <w:t>baza</w:t>
      </w:r>
      <w:r w:rsidR="00647555">
        <w:t xml:space="preserve"> </w:t>
      </w:r>
      <w:r w:rsidRPr="005B6BBE">
        <w:t>ratei</w:t>
      </w:r>
      <w:r w:rsidR="00647555">
        <w:t xml:space="preserve"> </w:t>
      </w:r>
      <w:r w:rsidRPr="005B6BBE">
        <w:t>lor</w:t>
      </w:r>
      <w:r w:rsidR="00647555">
        <w:t xml:space="preserve"> </w:t>
      </w:r>
      <w:r w:rsidRPr="005B6BBE">
        <w:t>medii</w:t>
      </w:r>
      <w:r w:rsidR="00647555">
        <w:t xml:space="preserve"> </w:t>
      </w:r>
      <w:r w:rsidRPr="005B6BBE">
        <w:t>anuale</w:t>
      </w:r>
      <w:r w:rsidR="00647555">
        <w:t xml:space="preserve"> </w:t>
      </w:r>
      <w:r w:rsidRPr="005B6BBE">
        <w:t>de</w:t>
      </w:r>
      <w:r w:rsidR="00647555">
        <w:t xml:space="preserve"> </w:t>
      </w:r>
      <w:r w:rsidRPr="005B6BBE">
        <w:t>migrație</w:t>
      </w:r>
      <w:r w:rsidR="00647555">
        <w:t xml:space="preserve"> </w:t>
      </w:r>
      <w:r w:rsidRPr="005B6BBE">
        <w:t>a</w:t>
      </w:r>
      <w:r w:rsidR="00647555">
        <w:t xml:space="preserve"> </w:t>
      </w:r>
      <w:r w:rsidRPr="005B6BBE">
        <w:t>populației</w:t>
      </w:r>
      <w:r w:rsidR="00647555">
        <w:t xml:space="preserve"> </w:t>
      </w:r>
      <w:r w:rsidRPr="005B6BBE">
        <w:t>cu</w:t>
      </w:r>
      <w:r w:rsidR="00647555">
        <w:t xml:space="preserve"> </w:t>
      </w:r>
      <w:r w:rsidRPr="005B6BBE">
        <w:t>vârste</w:t>
      </w:r>
      <w:r w:rsidR="00647555">
        <w:t xml:space="preserve"> </w:t>
      </w:r>
      <w:r w:rsidRPr="005B6BBE">
        <w:t>cuprinse</w:t>
      </w:r>
      <w:r w:rsidR="00647555">
        <w:t xml:space="preserve"> </w:t>
      </w:r>
      <w:r w:rsidRPr="005B6BBE">
        <w:t>între</w:t>
      </w:r>
      <w:r w:rsidR="00647555">
        <w:t xml:space="preserve"> </w:t>
      </w:r>
      <w:r w:rsidRPr="005B6BBE">
        <w:t>15</w:t>
      </w:r>
      <w:r w:rsidR="00647555">
        <w:t xml:space="preserve"> </w:t>
      </w:r>
      <w:r w:rsidRPr="005B6BBE">
        <w:t>și</w:t>
      </w:r>
      <w:r w:rsidR="00647555">
        <w:t xml:space="preserve"> </w:t>
      </w:r>
      <w:r w:rsidRPr="005B6BBE">
        <w:t>39</w:t>
      </w:r>
      <w:r w:rsidR="00647555">
        <w:t xml:space="preserve"> </w:t>
      </w:r>
      <w:r w:rsidRPr="005B6BBE">
        <w:t>de</w:t>
      </w:r>
      <w:r w:rsidR="00647555">
        <w:t xml:space="preserve"> </w:t>
      </w:r>
      <w:r w:rsidRPr="005B6BBE">
        <w:t>ani.</w:t>
      </w:r>
    </w:p>
    <w:p w14:paraId="10A74B81" w14:textId="67A9626D" w:rsidR="005B6BBE" w:rsidRPr="005B6BBE" w:rsidRDefault="005B6BBE" w:rsidP="005B6BBE">
      <w:r w:rsidRPr="005B6BBE">
        <w:rPr>
          <w:b/>
          <w:bCs/>
        </w:rPr>
        <w:t>Data</w:t>
      </w:r>
      <w:r w:rsidR="00647555">
        <w:rPr>
          <w:b/>
          <w:bCs/>
        </w:rPr>
        <w:t xml:space="preserve"> </w:t>
      </w:r>
      <w:r w:rsidRPr="005B6BBE">
        <w:rPr>
          <w:b/>
          <w:bCs/>
        </w:rPr>
        <w:t>limită</w:t>
      </w:r>
      <w:r w:rsidR="00647555">
        <w:t xml:space="preserve"> </w:t>
      </w:r>
      <w:r w:rsidRPr="005B6BBE">
        <w:t>de</w:t>
      </w:r>
      <w:r w:rsidR="00647555">
        <w:t xml:space="preserve"> </w:t>
      </w:r>
      <w:r w:rsidRPr="005B6BBE">
        <w:t>depunere</w:t>
      </w:r>
      <w:r w:rsidR="00647555">
        <w:t xml:space="preserve"> </w:t>
      </w:r>
      <w:r w:rsidRPr="005B6BBE">
        <w:t>a</w:t>
      </w:r>
      <w:r w:rsidR="00647555">
        <w:t xml:space="preserve"> </w:t>
      </w:r>
      <w:r w:rsidRPr="005B6BBE">
        <w:t>candidaturilor</w:t>
      </w:r>
      <w:r w:rsidR="00647555">
        <w:t xml:space="preserve"> </w:t>
      </w:r>
      <w:r w:rsidRPr="005B6BBE">
        <w:t>este</w:t>
      </w:r>
      <w:r w:rsidR="00647555">
        <w:t xml:space="preserve"> </w:t>
      </w:r>
      <w:r w:rsidRPr="005B6BBE">
        <w:rPr>
          <w:b/>
          <w:bCs/>
        </w:rPr>
        <w:t>7</w:t>
      </w:r>
      <w:r w:rsidR="00647555">
        <w:rPr>
          <w:b/>
          <w:bCs/>
        </w:rPr>
        <w:t xml:space="preserve"> </w:t>
      </w:r>
      <w:r w:rsidRPr="005B6BBE">
        <w:rPr>
          <w:b/>
          <w:bCs/>
        </w:rPr>
        <w:t>februarie</w:t>
      </w:r>
      <w:r w:rsidR="00647555">
        <w:rPr>
          <w:b/>
          <w:bCs/>
        </w:rPr>
        <w:t xml:space="preserve"> </w:t>
      </w:r>
      <w:r w:rsidRPr="005B6BBE">
        <w:rPr>
          <w:b/>
          <w:bCs/>
        </w:rPr>
        <w:t>2024</w:t>
      </w:r>
      <w:r w:rsidRPr="005B6BBE">
        <w:t>.</w:t>
      </w:r>
      <w:r w:rsidR="00647555">
        <w:t xml:space="preserve"> </w:t>
      </w:r>
      <w:r w:rsidRPr="005B6BBE">
        <w:rPr>
          <w:b/>
          <w:bCs/>
        </w:rPr>
        <w:t>Vor</w:t>
      </w:r>
      <w:r w:rsidR="00647555">
        <w:rPr>
          <w:b/>
          <w:bCs/>
        </w:rPr>
        <w:t xml:space="preserve"> </w:t>
      </w:r>
      <w:r w:rsidRPr="005B6BBE">
        <w:rPr>
          <w:b/>
          <w:bCs/>
        </w:rPr>
        <w:t>fi</w:t>
      </w:r>
      <w:r w:rsidR="00647555">
        <w:rPr>
          <w:b/>
          <w:bCs/>
        </w:rPr>
        <w:t xml:space="preserve"> </w:t>
      </w:r>
      <w:r w:rsidRPr="005B6BBE">
        <w:rPr>
          <w:b/>
          <w:bCs/>
        </w:rPr>
        <w:t>selectate</w:t>
      </w:r>
      <w:r w:rsidR="00647555">
        <w:rPr>
          <w:b/>
          <w:bCs/>
        </w:rPr>
        <w:t xml:space="preserve"> </w:t>
      </w:r>
      <w:r w:rsidRPr="005B6BBE">
        <w:rPr>
          <w:b/>
          <w:bCs/>
        </w:rPr>
        <w:t>maximum</w:t>
      </w:r>
      <w:r w:rsidR="00647555">
        <w:rPr>
          <w:b/>
          <w:bCs/>
        </w:rPr>
        <w:t xml:space="preserve"> </w:t>
      </w:r>
      <w:r w:rsidRPr="005B6BBE">
        <w:rPr>
          <w:b/>
          <w:bCs/>
        </w:rPr>
        <w:t>10</w:t>
      </w:r>
      <w:r w:rsidR="00647555">
        <w:rPr>
          <w:b/>
          <w:bCs/>
        </w:rPr>
        <w:t xml:space="preserve"> </w:t>
      </w:r>
      <w:r w:rsidRPr="005B6BBE">
        <w:rPr>
          <w:b/>
          <w:bCs/>
        </w:rPr>
        <w:t>regiuni</w:t>
      </w:r>
      <w:r w:rsidR="00647555">
        <w:t xml:space="preserve"> </w:t>
      </w:r>
      <w:r w:rsidRPr="005B6BBE">
        <w:t>care</w:t>
      </w:r>
      <w:r w:rsidR="00647555">
        <w:t xml:space="preserve"> </w:t>
      </w:r>
      <w:r w:rsidRPr="005B6BBE">
        <w:t>vor</w:t>
      </w:r>
      <w:r w:rsidR="00647555">
        <w:t xml:space="preserve"> </w:t>
      </w:r>
      <w:r w:rsidRPr="005B6BBE">
        <w:t>beneficia</w:t>
      </w:r>
      <w:r w:rsidR="00647555">
        <w:t xml:space="preserve"> </w:t>
      </w:r>
      <w:r w:rsidRPr="005B6BBE">
        <w:t>de</w:t>
      </w:r>
      <w:r w:rsidR="00647555">
        <w:t xml:space="preserve"> </w:t>
      </w:r>
      <w:r w:rsidRPr="005B6BBE">
        <w:t>acest</w:t>
      </w:r>
      <w:r w:rsidR="00647555">
        <w:t xml:space="preserve"> </w:t>
      </w:r>
      <w:r w:rsidRPr="005B6BBE">
        <w:t>sprijin</w:t>
      </w:r>
      <w:r w:rsidR="00647555">
        <w:t xml:space="preserve"> </w:t>
      </w:r>
      <w:r w:rsidRPr="005B6BBE">
        <w:t>și</w:t>
      </w:r>
      <w:r w:rsidR="00647555">
        <w:t xml:space="preserve"> </w:t>
      </w:r>
      <w:r w:rsidRPr="005B6BBE">
        <w:t>de</w:t>
      </w:r>
      <w:r w:rsidR="00647555">
        <w:t xml:space="preserve"> </w:t>
      </w:r>
      <w:r w:rsidRPr="005B6BBE">
        <w:t>această</w:t>
      </w:r>
      <w:r w:rsidR="00647555">
        <w:t xml:space="preserve"> </w:t>
      </w:r>
      <w:r w:rsidRPr="005B6BBE">
        <w:t>consiliere,</w:t>
      </w:r>
      <w:r w:rsidR="00647555">
        <w:t xml:space="preserve"> </w:t>
      </w:r>
      <w:r w:rsidRPr="005B6BBE">
        <w:t>ambele</w:t>
      </w:r>
      <w:r w:rsidR="00647555">
        <w:t xml:space="preserve"> </w:t>
      </w:r>
      <w:r w:rsidRPr="005B6BBE">
        <w:t>furnizate</w:t>
      </w:r>
      <w:r w:rsidR="00647555">
        <w:t xml:space="preserve"> </w:t>
      </w:r>
      <w:r w:rsidRPr="005B6BBE">
        <w:t>de</w:t>
      </w:r>
      <w:r w:rsidR="00647555">
        <w:t xml:space="preserve"> </w:t>
      </w:r>
      <w:r w:rsidRPr="005B6BBE">
        <w:t>experți</w:t>
      </w:r>
      <w:r w:rsidR="00647555">
        <w:t xml:space="preserve"> </w:t>
      </w:r>
      <w:r w:rsidRPr="005B6BBE">
        <w:t>ai</w:t>
      </w:r>
      <w:r w:rsidR="00647555">
        <w:t xml:space="preserve"> </w:t>
      </w:r>
      <w:r w:rsidRPr="005B6BBE">
        <w:t>OCDE.</w:t>
      </w:r>
      <w:r w:rsidR="00647555">
        <w:t xml:space="preserve"> </w:t>
      </w:r>
      <w:r w:rsidRPr="005B6BBE">
        <w:t>Un</w:t>
      </w:r>
      <w:r w:rsidR="00647555">
        <w:t xml:space="preserve"> </w:t>
      </w:r>
      <w:r w:rsidRPr="005B6BBE">
        <w:t>comitet</w:t>
      </w:r>
      <w:r w:rsidR="00647555">
        <w:t xml:space="preserve"> </w:t>
      </w:r>
      <w:r w:rsidRPr="005B6BBE">
        <w:t>de</w:t>
      </w:r>
      <w:r w:rsidR="00647555">
        <w:t xml:space="preserve"> </w:t>
      </w:r>
      <w:r w:rsidRPr="005B6BBE">
        <w:t>experți</w:t>
      </w:r>
      <w:r w:rsidR="00647555">
        <w:t xml:space="preserve"> </w:t>
      </w:r>
      <w:r w:rsidRPr="005B6BBE">
        <w:t>ai</w:t>
      </w:r>
      <w:r w:rsidR="00647555">
        <w:t xml:space="preserve"> </w:t>
      </w:r>
      <w:r w:rsidRPr="005B6BBE">
        <w:t>Comisiei</w:t>
      </w:r>
      <w:r w:rsidR="00647555">
        <w:t xml:space="preserve"> </w:t>
      </w:r>
      <w:r w:rsidRPr="005B6BBE">
        <w:t>va</w:t>
      </w:r>
      <w:r w:rsidR="00647555">
        <w:t xml:space="preserve"> </w:t>
      </w:r>
      <w:r w:rsidRPr="005B6BBE">
        <w:t>selecta</w:t>
      </w:r>
      <w:r w:rsidR="00647555">
        <w:t xml:space="preserve"> </w:t>
      </w:r>
      <w:r w:rsidRPr="005B6BBE">
        <w:t>aceste</w:t>
      </w:r>
      <w:r w:rsidR="00647555">
        <w:t xml:space="preserve"> </w:t>
      </w:r>
      <w:r w:rsidRPr="005B6BBE">
        <w:t>regiuni,</w:t>
      </w:r>
      <w:r w:rsidR="00647555">
        <w:t xml:space="preserve"> </w:t>
      </w:r>
      <w:r w:rsidRPr="005B6BBE">
        <w:t>analizând</w:t>
      </w:r>
      <w:r w:rsidR="00647555">
        <w:t xml:space="preserve"> </w:t>
      </w:r>
      <w:r w:rsidRPr="005B6BBE">
        <w:t>provocările</w:t>
      </w:r>
      <w:r w:rsidR="00647555">
        <w:t xml:space="preserve"> </w:t>
      </w:r>
      <w:r w:rsidRPr="005B6BBE">
        <w:t>și</w:t>
      </w:r>
      <w:r w:rsidR="00647555">
        <w:t xml:space="preserve"> </w:t>
      </w:r>
      <w:r w:rsidRPr="005B6BBE">
        <w:t>nevoile</w:t>
      </w:r>
      <w:r w:rsidR="00647555">
        <w:t xml:space="preserve"> </w:t>
      </w:r>
      <w:r w:rsidRPr="005B6BBE">
        <w:t>fiecărei</w:t>
      </w:r>
      <w:r w:rsidR="00647555">
        <w:t xml:space="preserve"> </w:t>
      </w:r>
      <w:r w:rsidRPr="005B6BBE">
        <w:t>regiuni,</w:t>
      </w:r>
      <w:r w:rsidR="00647555">
        <w:t xml:space="preserve"> </w:t>
      </w:r>
      <w:r w:rsidRPr="005B6BBE">
        <w:t>motivația</w:t>
      </w:r>
      <w:r w:rsidR="00647555">
        <w:t xml:space="preserve"> </w:t>
      </w:r>
      <w:r w:rsidRPr="005B6BBE">
        <w:t>acestora</w:t>
      </w:r>
      <w:r w:rsidR="00647555">
        <w:t xml:space="preserve"> </w:t>
      </w:r>
      <w:r w:rsidRPr="005B6BBE">
        <w:t>de</w:t>
      </w:r>
      <w:r w:rsidR="00647555">
        <w:t xml:space="preserve"> </w:t>
      </w:r>
      <w:r w:rsidRPr="005B6BBE">
        <w:t>a</w:t>
      </w:r>
      <w:r w:rsidR="00647555">
        <w:t xml:space="preserve"> </w:t>
      </w:r>
      <w:r w:rsidRPr="005B6BBE">
        <w:t>primi</w:t>
      </w:r>
      <w:r w:rsidR="00647555">
        <w:t xml:space="preserve"> </w:t>
      </w:r>
      <w:r w:rsidRPr="005B6BBE">
        <w:t>sprijin</w:t>
      </w:r>
      <w:r w:rsidR="00647555">
        <w:t xml:space="preserve"> </w:t>
      </w:r>
      <w:r w:rsidRPr="005B6BBE">
        <w:t>din</w:t>
      </w:r>
      <w:r w:rsidR="00647555">
        <w:t xml:space="preserve"> </w:t>
      </w:r>
      <w:r w:rsidRPr="005B6BBE">
        <w:t>partea</w:t>
      </w:r>
      <w:r w:rsidR="00647555">
        <w:t xml:space="preserve"> </w:t>
      </w:r>
      <w:r w:rsidRPr="005B6BBE">
        <w:t>experților</w:t>
      </w:r>
      <w:r w:rsidR="00647555">
        <w:t xml:space="preserve"> </w:t>
      </w:r>
      <w:r w:rsidRPr="005B6BBE">
        <w:t>și</w:t>
      </w:r>
      <w:r w:rsidR="00647555">
        <w:t xml:space="preserve"> </w:t>
      </w:r>
      <w:r w:rsidRPr="005B6BBE">
        <w:t>eforturile</w:t>
      </w:r>
      <w:r w:rsidR="00647555">
        <w:t xml:space="preserve"> </w:t>
      </w:r>
      <w:r w:rsidRPr="005B6BBE">
        <w:t>lor</w:t>
      </w:r>
      <w:r w:rsidR="00647555">
        <w:t xml:space="preserve"> </w:t>
      </w:r>
      <w:r w:rsidRPr="005B6BBE">
        <w:t>actuale</w:t>
      </w:r>
      <w:r w:rsidR="00647555">
        <w:t xml:space="preserve"> </w:t>
      </w:r>
      <w:r w:rsidRPr="005B6BBE">
        <w:t>și</w:t>
      </w:r>
      <w:r w:rsidR="00647555">
        <w:t xml:space="preserve"> </w:t>
      </w:r>
      <w:r w:rsidRPr="005B6BBE">
        <w:t>viitoare</w:t>
      </w:r>
      <w:r w:rsidR="00647555">
        <w:t xml:space="preserve"> </w:t>
      </w:r>
      <w:r w:rsidRPr="005B6BBE">
        <w:t>de</w:t>
      </w:r>
      <w:r w:rsidR="00647555">
        <w:t xml:space="preserve"> </w:t>
      </w:r>
      <w:r w:rsidRPr="005B6BBE">
        <w:t>a</w:t>
      </w:r>
      <w:r w:rsidR="00647555">
        <w:t xml:space="preserve"> </w:t>
      </w:r>
      <w:r w:rsidRPr="005B6BBE">
        <w:t>utiliza</w:t>
      </w:r>
      <w:r w:rsidR="00647555">
        <w:t xml:space="preserve"> </w:t>
      </w:r>
      <w:r w:rsidRPr="005B6BBE">
        <w:t>atuurile</w:t>
      </w:r>
      <w:r w:rsidR="00647555">
        <w:t xml:space="preserve"> </w:t>
      </w:r>
      <w:r w:rsidRPr="005B6BBE">
        <w:t>regionale</w:t>
      </w:r>
      <w:r w:rsidR="00647555">
        <w:t xml:space="preserve"> </w:t>
      </w:r>
      <w:r w:rsidRPr="005B6BBE">
        <w:t>pentru</w:t>
      </w:r>
      <w:r w:rsidR="00647555">
        <w:t xml:space="preserve"> </w:t>
      </w:r>
      <w:r w:rsidRPr="005B6BBE">
        <w:t>a</w:t>
      </w:r>
      <w:r w:rsidR="00647555">
        <w:t xml:space="preserve"> </w:t>
      </w:r>
      <w:r w:rsidRPr="005B6BBE">
        <w:t>aborda</w:t>
      </w:r>
      <w:r w:rsidR="00647555">
        <w:t xml:space="preserve"> </w:t>
      </w:r>
      <w:r w:rsidRPr="005B6BBE">
        <w:t>provocările</w:t>
      </w:r>
      <w:r w:rsidR="00647555">
        <w:t xml:space="preserve"> </w:t>
      </w:r>
      <w:r w:rsidRPr="005B6BBE">
        <w:t>demografice.</w:t>
      </w:r>
    </w:p>
    <w:p w14:paraId="7D084F47" w14:textId="0D72DC2D" w:rsidR="005B6BBE" w:rsidRPr="005B6BBE" w:rsidRDefault="005B6BBE" w:rsidP="005B6BBE">
      <w:r w:rsidRPr="005B6BBE">
        <w:t>Regiunile</w:t>
      </w:r>
      <w:r w:rsidR="00647555">
        <w:t xml:space="preserve"> </w:t>
      </w:r>
      <w:r w:rsidRPr="005B6BBE">
        <w:t>vor</w:t>
      </w:r>
      <w:r w:rsidR="00647555">
        <w:t xml:space="preserve"> </w:t>
      </w:r>
      <w:r w:rsidRPr="005B6BBE">
        <w:t>beneficia</w:t>
      </w:r>
      <w:r w:rsidR="00647555">
        <w:t xml:space="preserve"> </w:t>
      </w:r>
      <w:r w:rsidRPr="005B6BBE">
        <w:t>de</w:t>
      </w:r>
      <w:r w:rsidR="00647555">
        <w:t xml:space="preserve"> </w:t>
      </w:r>
      <w:r w:rsidRPr="005B6BBE">
        <w:t>analize</w:t>
      </w:r>
      <w:r w:rsidR="00647555">
        <w:t xml:space="preserve"> </w:t>
      </w:r>
      <w:r w:rsidRPr="005B6BBE">
        <w:t>detaliate,</w:t>
      </w:r>
      <w:r w:rsidR="00647555">
        <w:t xml:space="preserve"> </w:t>
      </w:r>
      <w:r w:rsidRPr="005B6BBE">
        <w:t>de</w:t>
      </w:r>
      <w:r w:rsidR="00647555">
        <w:t xml:space="preserve"> </w:t>
      </w:r>
      <w:r w:rsidRPr="005B6BBE">
        <w:t>recomandări</w:t>
      </w:r>
      <w:r w:rsidR="00647555">
        <w:t xml:space="preserve"> </w:t>
      </w:r>
      <w:r w:rsidRPr="005B6BBE">
        <w:t>politice</w:t>
      </w:r>
      <w:r w:rsidR="00647555">
        <w:t xml:space="preserve"> </w:t>
      </w:r>
      <w:r w:rsidRPr="005B6BBE">
        <w:t>și</w:t>
      </w:r>
      <w:r w:rsidR="00647555">
        <w:t xml:space="preserve"> </w:t>
      </w:r>
      <w:r w:rsidRPr="005B6BBE">
        <w:t>de</w:t>
      </w:r>
      <w:r w:rsidR="00647555">
        <w:t xml:space="preserve"> </w:t>
      </w:r>
      <w:r w:rsidRPr="005B6BBE">
        <w:t>planuri</w:t>
      </w:r>
      <w:r w:rsidR="00647555">
        <w:t xml:space="preserve"> </w:t>
      </w:r>
      <w:r w:rsidRPr="005B6BBE">
        <w:t>de</w:t>
      </w:r>
      <w:r w:rsidR="00647555">
        <w:t xml:space="preserve"> </w:t>
      </w:r>
      <w:r w:rsidRPr="005B6BBE">
        <w:t>acțiune</w:t>
      </w:r>
      <w:r w:rsidR="00647555">
        <w:t xml:space="preserve"> </w:t>
      </w:r>
      <w:r w:rsidRPr="005B6BBE">
        <w:t>adaptate</w:t>
      </w:r>
      <w:r w:rsidR="00647555">
        <w:t xml:space="preserve"> </w:t>
      </w:r>
      <w:r w:rsidRPr="005B6BBE">
        <w:t>la</w:t>
      </w:r>
      <w:r w:rsidR="00647555">
        <w:t xml:space="preserve"> </w:t>
      </w:r>
      <w:r w:rsidRPr="005B6BBE">
        <w:t>provocările</w:t>
      </w:r>
      <w:r w:rsidR="00647555">
        <w:t xml:space="preserve"> </w:t>
      </w:r>
      <w:r w:rsidRPr="005B6BBE">
        <w:t>lor</w:t>
      </w:r>
      <w:r w:rsidR="00647555">
        <w:t xml:space="preserve"> </w:t>
      </w:r>
      <w:r w:rsidRPr="005B6BBE">
        <w:t>teritoriale</w:t>
      </w:r>
      <w:r w:rsidR="00647555">
        <w:t xml:space="preserve"> </w:t>
      </w:r>
      <w:r w:rsidRPr="005B6BBE">
        <w:t>specifice.</w:t>
      </w:r>
      <w:r w:rsidR="00647555">
        <w:t xml:space="preserve"> </w:t>
      </w:r>
      <w:r w:rsidRPr="005B6BBE">
        <w:t>Această</w:t>
      </w:r>
      <w:r w:rsidR="00647555">
        <w:t xml:space="preserve"> </w:t>
      </w:r>
      <w:r w:rsidRPr="005B6BBE">
        <w:t>inițiativă</w:t>
      </w:r>
      <w:r w:rsidR="00647555">
        <w:t xml:space="preserve"> </w:t>
      </w:r>
      <w:r w:rsidRPr="005B6BBE">
        <w:t>se</w:t>
      </w:r>
      <w:r w:rsidR="00647555">
        <w:t xml:space="preserve"> </w:t>
      </w:r>
      <w:r w:rsidRPr="005B6BBE">
        <w:t>bazează,</w:t>
      </w:r>
      <w:r w:rsidR="00647555">
        <w:t xml:space="preserve"> </w:t>
      </w:r>
      <w:r w:rsidRPr="005B6BBE">
        <w:t>de</w:t>
      </w:r>
      <w:r w:rsidR="00647555">
        <w:t xml:space="preserve"> </w:t>
      </w:r>
      <w:r w:rsidRPr="005B6BBE">
        <w:t>asemenea,</w:t>
      </w:r>
      <w:r w:rsidR="00647555">
        <w:t xml:space="preserve"> </w:t>
      </w:r>
      <w:r w:rsidRPr="005B6BBE">
        <w:t>pe</w:t>
      </w:r>
      <w:r w:rsidR="00647555">
        <w:t xml:space="preserve"> </w:t>
      </w:r>
      <w:r w:rsidRPr="005B6BBE">
        <w:t>lucrările</w:t>
      </w:r>
      <w:r w:rsidR="00647555">
        <w:t xml:space="preserve"> </w:t>
      </w:r>
      <w:r w:rsidRPr="005B6BBE">
        <w:t>mai</w:t>
      </w:r>
      <w:r w:rsidR="00647555">
        <w:t xml:space="preserve"> </w:t>
      </w:r>
      <w:r w:rsidRPr="005B6BBE">
        <w:t>ample</w:t>
      </w:r>
      <w:r w:rsidR="00647555">
        <w:t xml:space="preserve"> </w:t>
      </w:r>
      <w:r w:rsidRPr="005B6BBE">
        <w:t>desfășurate</w:t>
      </w:r>
      <w:r w:rsidR="00647555">
        <w:t xml:space="preserve"> </w:t>
      </w:r>
      <w:r w:rsidRPr="005B6BBE">
        <w:t>de</w:t>
      </w:r>
      <w:r w:rsidR="00647555">
        <w:t xml:space="preserve"> </w:t>
      </w:r>
      <w:r w:rsidRPr="005B6BBE">
        <w:t>Comisie</w:t>
      </w:r>
      <w:r w:rsidR="00647555">
        <w:t xml:space="preserve"> </w:t>
      </w:r>
      <w:r w:rsidRPr="005B6BBE">
        <w:t>în</w:t>
      </w:r>
      <w:r w:rsidR="00647555">
        <w:t xml:space="preserve"> </w:t>
      </w:r>
      <w:r w:rsidRPr="005B6BBE">
        <w:t>contextul</w:t>
      </w:r>
      <w:r w:rsidR="00647555">
        <w:t xml:space="preserve"> </w:t>
      </w:r>
      <w:hyperlink r:id="rId66" w:history="1">
        <w:r w:rsidRPr="005B6BBE">
          <w:rPr>
            <w:rStyle w:val="Hyperlink"/>
            <w:szCs w:val="24"/>
          </w:rPr>
          <w:t>Anului</w:t>
        </w:r>
        <w:r w:rsidR="00647555">
          <w:rPr>
            <w:rStyle w:val="Hyperlink"/>
            <w:szCs w:val="24"/>
          </w:rPr>
          <w:t xml:space="preserve"> </w:t>
        </w:r>
        <w:r w:rsidRPr="005B6BBE">
          <w:rPr>
            <w:rStyle w:val="Hyperlink"/>
            <w:szCs w:val="24"/>
          </w:rPr>
          <w:t>european</w:t>
        </w:r>
        <w:r w:rsidR="00647555">
          <w:rPr>
            <w:rStyle w:val="Hyperlink"/>
            <w:szCs w:val="24"/>
          </w:rPr>
          <w:t xml:space="preserve"> </w:t>
        </w:r>
        <w:r w:rsidRPr="005B6BBE">
          <w:rPr>
            <w:rStyle w:val="Hyperlink"/>
            <w:szCs w:val="24"/>
          </w:rPr>
          <w:t>al</w:t>
        </w:r>
        <w:r w:rsidR="00647555">
          <w:rPr>
            <w:rStyle w:val="Hyperlink"/>
            <w:szCs w:val="24"/>
          </w:rPr>
          <w:t xml:space="preserve"> </w:t>
        </w:r>
        <w:r w:rsidRPr="005B6BBE">
          <w:rPr>
            <w:rStyle w:val="Hyperlink"/>
            <w:szCs w:val="24"/>
          </w:rPr>
          <w:t>competențelor</w:t>
        </w:r>
        <w:r w:rsidR="00647555">
          <w:rPr>
            <w:rStyle w:val="Hyperlink"/>
            <w:szCs w:val="24"/>
          </w:rPr>
          <w:t xml:space="preserve"> </w:t>
        </w:r>
        <w:r w:rsidRPr="005B6BBE">
          <w:rPr>
            <w:rStyle w:val="Hyperlink"/>
            <w:szCs w:val="24"/>
          </w:rPr>
          <w:t>2023</w:t>
        </w:r>
      </w:hyperlink>
      <w:r w:rsidRPr="005B6BBE">
        <w:t>.</w:t>
      </w:r>
    </w:p>
    <w:p w14:paraId="42D65892" w14:textId="11FFD27F" w:rsidR="005B6BBE" w:rsidRPr="005B6BBE" w:rsidRDefault="005B6BBE" w:rsidP="005B6BBE">
      <w:r w:rsidRPr="005B6BBE">
        <w:t>Cererea</w:t>
      </w:r>
      <w:r w:rsidR="00647555">
        <w:t xml:space="preserve"> </w:t>
      </w:r>
      <w:r w:rsidRPr="005B6BBE">
        <w:t>de</w:t>
      </w:r>
      <w:r w:rsidR="00647555">
        <w:t xml:space="preserve"> </w:t>
      </w:r>
      <w:r w:rsidRPr="005B6BBE">
        <w:t>exprimare</w:t>
      </w:r>
      <w:r w:rsidR="00647555">
        <w:t xml:space="preserve"> </w:t>
      </w:r>
      <w:r w:rsidRPr="005B6BBE">
        <w:t>a</w:t>
      </w:r>
      <w:r w:rsidR="00647555">
        <w:t xml:space="preserve"> </w:t>
      </w:r>
      <w:r w:rsidRPr="005B6BBE">
        <w:t>interesului</w:t>
      </w:r>
      <w:r w:rsidR="00647555">
        <w:t xml:space="preserve"> </w:t>
      </w:r>
      <w:r w:rsidRPr="005B6BBE">
        <w:t>se</w:t>
      </w:r>
      <w:r w:rsidR="00647555">
        <w:t xml:space="preserve"> </w:t>
      </w:r>
      <w:r w:rsidRPr="005B6BBE">
        <w:t>înscrie</w:t>
      </w:r>
      <w:r w:rsidR="00647555">
        <w:t xml:space="preserve"> </w:t>
      </w:r>
      <w:r w:rsidRPr="005B6BBE">
        <w:t>în</w:t>
      </w:r>
      <w:r w:rsidR="00647555">
        <w:t xml:space="preserve"> </w:t>
      </w:r>
      <w:r w:rsidRPr="005B6BBE">
        <w:t>cadrul</w:t>
      </w:r>
      <w:r w:rsidR="00647555">
        <w:t xml:space="preserve"> </w:t>
      </w:r>
      <w:hyperlink r:id="rId67" w:history="1">
        <w:r w:rsidRPr="005B6BBE">
          <w:rPr>
            <w:rStyle w:val="Hyperlink"/>
            <w:szCs w:val="24"/>
          </w:rPr>
          <w:t>mecanismului</w:t>
        </w:r>
        <w:r w:rsidR="00647555">
          <w:rPr>
            <w:rStyle w:val="Hyperlink"/>
            <w:szCs w:val="24"/>
          </w:rPr>
          <w:t xml:space="preserve"> </w:t>
        </w:r>
        <w:r w:rsidRPr="005B6BBE">
          <w:rPr>
            <w:rStyle w:val="Hyperlink"/>
            <w:szCs w:val="24"/>
          </w:rPr>
          <w:t>de</w:t>
        </w:r>
        <w:r w:rsidR="00647555">
          <w:rPr>
            <w:rStyle w:val="Hyperlink"/>
            <w:szCs w:val="24"/>
          </w:rPr>
          <w:t xml:space="preserve"> </w:t>
        </w:r>
        <w:r w:rsidRPr="005B6BBE">
          <w:rPr>
            <w:rStyle w:val="Hyperlink"/>
            <w:szCs w:val="24"/>
          </w:rPr>
          <w:t>stimulare</w:t>
        </w:r>
        <w:r w:rsidR="00647555">
          <w:rPr>
            <w:rStyle w:val="Hyperlink"/>
            <w:szCs w:val="24"/>
          </w:rPr>
          <w:t xml:space="preserve"> </w:t>
        </w:r>
        <w:r w:rsidRPr="005B6BBE">
          <w:rPr>
            <w:rStyle w:val="Hyperlink"/>
            <w:szCs w:val="24"/>
          </w:rPr>
          <w:t>a</w:t>
        </w:r>
        <w:r w:rsidR="00647555">
          <w:rPr>
            <w:rStyle w:val="Hyperlink"/>
            <w:szCs w:val="24"/>
          </w:rPr>
          <w:t xml:space="preserve"> </w:t>
        </w:r>
        <w:r w:rsidRPr="005B6BBE">
          <w:rPr>
            <w:rStyle w:val="Hyperlink"/>
            <w:szCs w:val="24"/>
          </w:rPr>
          <w:t>talentelor</w:t>
        </w:r>
      </w:hyperlink>
      <w:r w:rsidRPr="005B6BBE">
        <w:t>,</w:t>
      </w:r>
      <w:r w:rsidR="00647555">
        <w:t xml:space="preserve"> </w:t>
      </w:r>
      <w:r w:rsidRPr="005B6BBE">
        <w:t>structurat</w:t>
      </w:r>
      <w:r w:rsidR="00647555">
        <w:t xml:space="preserve"> </w:t>
      </w:r>
      <w:r w:rsidRPr="005B6BBE">
        <w:t>pe</w:t>
      </w:r>
      <w:r w:rsidR="00647555">
        <w:t xml:space="preserve"> </w:t>
      </w:r>
      <w:r w:rsidRPr="005B6BBE">
        <w:t>opt</w:t>
      </w:r>
      <w:r w:rsidR="00647555">
        <w:t xml:space="preserve"> </w:t>
      </w:r>
      <w:r w:rsidRPr="005B6BBE">
        <w:t>piloni</w:t>
      </w:r>
      <w:r w:rsidR="00647555">
        <w:t xml:space="preserve"> </w:t>
      </w:r>
      <w:r w:rsidRPr="005B6BBE">
        <w:t>și</w:t>
      </w:r>
      <w:r w:rsidR="00647555">
        <w:t xml:space="preserve"> </w:t>
      </w:r>
      <w:r w:rsidRPr="005B6BBE">
        <w:t>instituit</w:t>
      </w:r>
      <w:r w:rsidR="00647555">
        <w:t xml:space="preserve"> </w:t>
      </w:r>
      <w:r w:rsidRPr="005B6BBE">
        <w:t>prin</w:t>
      </w:r>
      <w:r w:rsidR="00647555">
        <w:t xml:space="preserve"> </w:t>
      </w:r>
      <w:hyperlink r:id="rId68" w:history="1">
        <w:r w:rsidRPr="005B6BBE">
          <w:rPr>
            <w:rStyle w:val="Hyperlink"/>
            <w:szCs w:val="24"/>
          </w:rPr>
          <w:t>comunicarea</w:t>
        </w:r>
        <w:r w:rsidR="00647555">
          <w:rPr>
            <w:rStyle w:val="Hyperlink"/>
            <w:szCs w:val="24"/>
          </w:rPr>
          <w:t xml:space="preserve"> </w:t>
        </w:r>
        <w:r w:rsidRPr="005B6BBE">
          <w:rPr>
            <w:rStyle w:val="Hyperlink"/>
            <w:szCs w:val="24"/>
          </w:rPr>
          <w:t>intitulată</w:t>
        </w:r>
        <w:r w:rsidR="00647555">
          <w:rPr>
            <w:rStyle w:val="Hyperlink"/>
            <w:szCs w:val="24"/>
          </w:rPr>
          <w:t xml:space="preserve"> </w:t>
        </w:r>
        <w:r w:rsidRPr="005B6BBE">
          <w:rPr>
            <w:rStyle w:val="Hyperlink"/>
            <w:szCs w:val="24"/>
          </w:rPr>
          <w:t>„Valorificarea</w:t>
        </w:r>
        <w:r w:rsidR="00647555">
          <w:rPr>
            <w:rStyle w:val="Hyperlink"/>
            <w:szCs w:val="24"/>
          </w:rPr>
          <w:t xml:space="preserve"> </w:t>
        </w:r>
        <w:r w:rsidRPr="005B6BBE">
          <w:rPr>
            <w:rStyle w:val="Hyperlink"/>
            <w:szCs w:val="24"/>
          </w:rPr>
          <w:t>talentelor</w:t>
        </w:r>
        <w:r w:rsidR="00647555">
          <w:rPr>
            <w:rStyle w:val="Hyperlink"/>
            <w:szCs w:val="24"/>
          </w:rPr>
          <w:t xml:space="preserve"> </w:t>
        </w:r>
        <w:r w:rsidRPr="005B6BBE">
          <w:rPr>
            <w:rStyle w:val="Hyperlink"/>
            <w:szCs w:val="24"/>
          </w:rPr>
          <w:t>în</w:t>
        </w:r>
        <w:r w:rsidR="00647555">
          <w:rPr>
            <w:rStyle w:val="Hyperlink"/>
            <w:szCs w:val="24"/>
          </w:rPr>
          <w:t xml:space="preserve"> </w:t>
        </w:r>
        <w:r w:rsidRPr="005B6BBE">
          <w:rPr>
            <w:rStyle w:val="Hyperlink"/>
            <w:szCs w:val="24"/>
          </w:rPr>
          <w:t>regiunile</w:t>
        </w:r>
        <w:r w:rsidR="00647555">
          <w:rPr>
            <w:rStyle w:val="Hyperlink"/>
            <w:szCs w:val="24"/>
          </w:rPr>
          <w:t xml:space="preserve"> </w:t>
        </w:r>
        <w:r w:rsidRPr="005B6BBE">
          <w:rPr>
            <w:rStyle w:val="Hyperlink"/>
            <w:szCs w:val="24"/>
          </w:rPr>
          <w:t>Europei”</w:t>
        </w:r>
      </w:hyperlink>
      <w:r w:rsidRPr="005B6BBE">
        <w:t>.</w:t>
      </w:r>
      <w:r w:rsidR="00647555">
        <w:t xml:space="preserve"> </w:t>
      </w:r>
      <w:r w:rsidRPr="005B6BBE">
        <w:t>Mecanismul</w:t>
      </w:r>
      <w:r w:rsidR="00647555">
        <w:t xml:space="preserve"> </w:t>
      </w:r>
      <w:r w:rsidRPr="005B6BBE">
        <w:t>ajută</w:t>
      </w:r>
      <w:r w:rsidR="00647555">
        <w:t xml:space="preserve"> </w:t>
      </w:r>
      <w:r w:rsidRPr="005B6BBE">
        <w:t>regiunile</w:t>
      </w:r>
      <w:r w:rsidR="00647555">
        <w:t xml:space="preserve"> </w:t>
      </w:r>
      <w:r w:rsidRPr="005B6BBE">
        <w:t>UE</w:t>
      </w:r>
      <w:r w:rsidR="00647555">
        <w:t xml:space="preserve"> </w:t>
      </w:r>
      <w:r w:rsidRPr="005B6BBE">
        <w:t>afectate</w:t>
      </w:r>
      <w:r w:rsidR="00647555">
        <w:t xml:space="preserve"> </w:t>
      </w:r>
      <w:r w:rsidRPr="005B6BBE">
        <w:t>de</w:t>
      </w:r>
      <w:r w:rsidR="00647555">
        <w:t xml:space="preserve"> </w:t>
      </w:r>
      <w:r w:rsidRPr="005B6BBE">
        <w:t>declinul</w:t>
      </w:r>
      <w:r w:rsidR="00647555">
        <w:t xml:space="preserve"> </w:t>
      </w:r>
      <w:r w:rsidRPr="005B6BBE">
        <w:t>accelerat</w:t>
      </w:r>
      <w:r w:rsidR="00647555">
        <w:t xml:space="preserve"> </w:t>
      </w:r>
      <w:r w:rsidRPr="005B6BBE">
        <w:t>al</w:t>
      </w:r>
      <w:r w:rsidR="00647555">
        <w:t xml:space="preserve"> </w:t>
      </w:r>
      <w:r w:rsidRPr="005B6BBE">
        <w:t>populației</w:t>
      </w:r>
      <w:r w:rsidR="00647555">
        <w:t xml:space="preserve"> </w:t>
      </w:r>
      <w:r w:rsidRPr="005B6BBE">
        <w:t>în</w:t>
      </w:r>
      <w:r w:rsidR="00647555">
        <w:t xml:space="preserve"> </w:t>
      </w:r>
      <w:r w:rsidRPr="005B6BBE">
        <w:t>vârstă</w:t>
      </w:r>
      <w:r w:rsidR="00647555">
        <w:t xml:space="preserve"> </w:t>
      </w:r>
      <w:r w:rsidRPr="005B6BBE">
        <w:t>de</w:t>
      </w:r>
      <w:r w:rsidR="00647555">
        <w:t xml:space="preserve"> </w:t>
      </w:r>
      <w:r w:rsidRPr="005B6BBE">
        <w:t>muncă</w:t>
      </w:r>
      <w:r w:rsidR="00647555">
        <w:t xml:space="preserve"> </w:t>
      </w:r>
      <w:r w:rsidRPr="005B6BBE">
        <w:t>să</w:t>
      </w:r>
      <w:r w:rsidR="00647555">
        <w:t xml:space="preserve"> </w:t>
      </w:r>
      <w:r w:rsidRPr="005B6BBE">
        <w:t>formeze,</w:t>
      </w:r>
      <w:r w:rsidR="00647555">
        <w:t xml:space="preserve"> </w:t>
      </w:r>
      <w:r w:rsidRPr="005B6BBE">
        <w:t>să</w:t>
      </w:r>
      <w:r w:rsidR="00647555">
        <w:t xml:space="preserve"> </w:t>
      </w:r>
      <w:r w:rsidRPr="005B6BBE">
        <w:t>păstreze</w:t>
      </w:r>
      <w:r w:rsidR="00647555">
        <w:t xml:space="preserve"> </w:t>
      </w:r>
      <w:r w:rsidRPr="005B6BBE">
        <w:t>și</w:t>
      </w:r>
      <w:r w:rsidR="00647555">
        <w:t xml:space="preserve"> </w:t>
      </w:r>
      <w:r w:rsidRPr="005B6BBE">
        <w:t>să</w:t>
      </w:r>
      <w:r w:rsidR="00647555">
        <w:t xml:space="preserve"> </w:t>
      </w:r>
      <w:r w:rsidRPr="005B6BBE">
        <w:t>atragă</w:t>
      </w:r>
      <w:r w:rsidR="00647555">
        <w:t xml:space="preserve"> </w:t>
      </w:r>
      <w:r w:rsidRPr="005B6BBE">
        <w:t>persoanele</w:t>
      </w:r>
      <w:r w:rsidR="00647555">
        <w:t xml:space="preserve"> </w:t>
      </w:r>
      <w:r w:rsidRPr="005B6BBE">
        <w:t>cu</w:t>
      </w:r>
      <w:r w:rsidR="00647555">
        <w:t xml:space="preserve"> </w:t>
      </w:r>
      <w:r w:rsidRPr="005B6BBE">
        <w:t>competențele</w:t>
      </w:r>
      <w:r w:rsidR="00647555">
        <w:t xml:space="preserve"> </w:t>
      </w:r>
      <w:r w:rsidRPr="005B6BBE">
        <w:t>necesare</w:t>
      </w:r>
      <w:r w:rsidR="00647555">
        <w:t xml:space="preserve"> </w:t>
      </w:r>
      <w:r w:rsidRPr="005B6BBE">
        <w:t>pentru</w:t>
      </w:r>
      <w:r w:rsidR="00647555">
        <w:t xml:space="preserve"> </w:t>
      </w:r>
      <w:r w:rsidRPr="005B6BBE">
        <w:t>a</w:t>
      </w:r>
      <w:r w:rsidR="00647555">
        <w:t xml:space="preserve"> </w:t>
      </w:r>
      <w:r w:rsidRPr="005B6BBE">
        <w:t>atenua</w:t>
      </w:r>
      <w:r w:rsidR="00647555">
        <w:t xml:space="preserve"> </w:t>
      </w:r>
      <w:r w:rsidRPr="005B6BBE">
        <w:t>efectele</w:t>
      </w:r>
      <w:r w:rsidR="00647555">
        <w:t xml:space="preserve"> </w:t>
      </w:r>
      <w:r w:rsidRPr="005B6BBE">
        <w:t>tranziției</w:t>
      </w:r>
      <w:r w:rsidR="00647555">
        <w:t xml:space="preserve"> </w:t>
      </w:r>
      <w:r w:rsidRPr="005B6BBE">
        <w:t>demografice.</w:t>
      </w:r>
    </w:p>
    <w:p w14:paraId="3410A398" w14:textId="16DC6F9D" w:rsidR="005B6BBE" w:rsidRPr="005B6BBE" w:rsidRDefault="005B6BBE" w:rsidP="005B6BBE">
      <w:r w:rsidRPr="005B6BBE">
        <w:t>Mai</w:t>
      </w:r>
      <w:r w:rsidR="00647555">
        <w:t xml:space="preserve"> </w:t>
      </w:r>
      <w:r w:rsidRPr="005B6BBE">
        <w:t>multe</w:t>
      </w:r>
      <w:r w:rsidR="00647555">
        <w:t xml:space="preserve"> </w:t>
      </w:r>
      <w:r w:rsidRPr="005B6BBE">
        <w:t>informații</w:t>
      </w:r>
      <w:r w:rsidR="00647555">
        <w:t xml:space="preserve"> </w:t>
      </w:r>
      <w:r w:rsidRPr="005B6BBE">
        <w:t>cu</w:t>
      </w:r>
      <w:r w:rsidR="00647555">
        <w:t xml:space="preserve"> </w:t>
      </w:r>
      <w:r w:rsidRPr="005B6BBE">
        <w:t>privire</w:t>
      </w:r>
      <w:r w:rsidR="00647555">
        <w:t xml:space="preserve"> </w:t>
      </w:r>
      <w:r w:rsidRPr="005B6BBE">
        <w:t>la</w:t>
      </w:r>
      <w:r w:rsidR="00647555">
        <w:t xml:space="preserve"> </w:t>
      </w:r>
      <w:r w:rsidRPr="005B6BBE">
        <w:t>cererea</w:t>
      </w:r>
      <w:r w:rsidR="00647555">
        <w:t xml:space="preserve"> </w:t>
      </w:r>
      <w:r w:rsidRPr="005B6BBE">
        <w:t>de</w:t>
      </w:r>
      <w:r w:rsidR="00647555">
        <w:t xml:space="preserve"> </w:t>
      </w:r>
      <w:r w:rsidRPr="005B6BBE">
        <w:t>exprimare</w:t>
      </w:r>
      <w:r w:rsidR="00647555">
        <w:t xml:space="preserve"> </w:t>
      </w:r>
      <w:r w:rsidRPr="005B6BBE">
        <w:t>a</w:t>
      </w:r>
      <w:r w:rsidR="00647555">
        <w:t xml:space="preserve"> </w:t>
      </w:r>
      <w:r w:rsidRPr="005B6BBE">
        <w:t>interesului</w:t>
      </w:r>
      <w:r w:rsidR="00647555">
        <w:t xml:space="preserve"> </w:t>
      </w:r>
      <w:r w:rsidRPr="005B6BBE">
        <w:t>sunt</w:t>
      </w:r>
      <w:r w:rsidR="00647555">
        <w:t xml:space="preserve"> </w:t>
      </w:r>
      <w:r w:rsidRPr="005B6BBE">
        <w:t>disponibile</w:t>
      </w:r>
      <w:r w:rsidR="00647555">
        <w:t xml:space="preserve"> </w:t>
      </w:r>
      <w:hyperlink r:id="rId69" w:history="1">
        <w:r w:rsidRPr="005B6BBE">
          <w:rPr>
            <w:rStyle w:val="Hyperlink"/>
            <w:szCs w:val="24"/>
          </w:rPr>
          <w:t>aici</w:t>
        </w:r>
      </w:hyperlink>
      <w:r w:rsidRPr="005B6BBE">
        <w:t>.</w:t>
      </w:r>
    </w:p>
    <w:p w14:paraId="63F0CA3B" w14:textId="278B2B8D" w:rsidR="005B6BBE" w:rsidRPr="005B6BBE" w:rsidRDefault="005B6BBE" w:rsidP="005B6BBE">
      <w:pPr>
        <w:pStyle w:val="separatorarticole"/>
      </w:pPr>
      <w:r>
        <w:t>*</w:t>
      </w:r>
    </w:p>
    <w:p w14:paraId="7BB33298" w14:textId="47DF9A4C" w:rsidR="00B307AC" w:rsidRPr="00B307AC" w:rsidRDefault="00B307AC" w:rsidP="00D17228">
      <w:pPr>
        <w:pStyle w:val="TitluArticolinINFOUE"/>
      </w:pPr>
      <w:bookmarkStart w:id="175" w:name="_Toc153533904"/>
      <w:r w:rsidRPr="00B307AC">
        <w:lastRenderedPageBreak/>
        <w:t>Apărarea</w:t>
      </w:r>
      <w:r w:rsidR="00647555">
        <w:t xml:space="preserve"> </w:t>
      </w:r>
      <w:r w:rsidRPr="00B307AC">
        <w:t>democrației</w:t>
      </w:r>
      <w:r w:rsidR="00647555">
        <w:t xml:space="preserve"> </w:t>
      </w:r>
      <w:r w:rsidRPr="00B307AC">
        <w:t>–</w:t>
      </w:r>
      <w:r w:rsidR="00647555">
        <w:t xml:space="preserve"> </w:t>
      </w:r>
      <w:r w:rsidRPr="00B307AC">
        <w:t>Comisia</w:t>
      </w:r>
      <w:r w:rsidR="00647555">
        <w:t xml:space="preserve"> </w:t>
      </w:r>
      <w:r w:rsidRPr="00B307AC">
        <w:t>prezintă</w:t>
      </w:r>
      <w:r w:rsidR="00647555">
        <w:t xml:space="preserve"> </w:t>
      </w:r>
      <w:r w:rsidRPr="00B307AC">
        <w:t>o</w:t>
      </w:r>
      <w:r w:rsidR="00647555">
        <w:t xml:space="preserve"> </w:t>
      </w:r>
      <w:r w:rsidRPr="00B307AC">
        <w:t>propunere</w:t>
      </w:r>
      <w:r w:rsidR="00647555">
        <w:t xml:space="preserve"> </w:t>
      </w:r>
      <w:r w:rsidRPr="00B307AC">
        <w:t>care</w:t>
      </w:r>
      <w:r w:rsidR="00647555">
        <w:t xml:space="preserve"> </w:t>
      </w:r>
      <w:r w:rsidRPr="00B307AC">
        <w:t>urmărește</w:t>
      </w:r>
      <w:r w:rsidR="00647555">
        <w:t xml:space="preserve"> </w:t>
      </w:r>
      <w:r w:rsidRPr="00B307AC">
        <w:t>să</w:t>
      </w:r>
      <w:r w:rsidR="00647555">
        <w:t xml:space="preserve"> </w:t>
      </w:r>
      <w:r w:rsidRPr="00B307AC">
        <w:t>scoată</w:t>
      </w:r>
      <w:r w:rsidR="00647555">
        <w:t xml:space="preserve"> </w:t>
      </w:r>
      <w:r w:rsidRPr="00B307AC">
        <w:t>din</w:t>
      </w:r>
      <w:r w:rsidR="00647555">
        <w:t xml:space="preserve"> </w:t>
      </w:r>
      <w:r w:rsidRPr="00B307AC">
        <w:t>penumbră</w:t>
      </w:r>
      <w:r w:rsidR="00647555">
        <w:t xml:space="preserve"> </w:t>
      </w:r>
      <w:r w:rsidRPr="00B307AC">
        <w:t>influențele</w:t>
      </w:r>
      <w:r w:rsidR="00647555">
        <w:t xml:space="preserve"> </w:t>
      </w:r>
      <w:r w:rsidRPr="00B307AC">
        <w:t>străine</w:t>
      </w:r>
      <w:r w:rsidR="00647555">
        <w:t xml:space="preserve"> </w:t>
      </w:r>
      <w:r w:rsidRPr="00B307AC">
        <w:t>mascate</w:t>
      </w:r>
      <w:bookmarkEnd w:id="175"/>
    </w:p>
    <w:p w14:paraId="24A8E3A3" w14:textId="1AFE4E53" w:rsidR="00B307AC" w:rsidRPr="00B307AC" w:rsidRDefault="008E5B2F" w:rsidP="00B307AC">
      <w:r>
        <w:rPr>
          <w:noProof/>
          <w:lang w:eastAsia="ro-RO"/>
        </w:rPr>
        <w:drawing>
          <wp:anchor distT="0" distB="0" distL="114300" distR="114300" simplePos="0" relativeHeight="252106752" behindDoc="0" locked="0" layoutInCell="1" allowOverlap="1" wp14:anchorId="3033FB22" wp14:editId="26128FEF">
            <wp:simplePos x="0" y="0"/>
            <wp:positionH relativeFrom="column">
              <wp:posOffset>-1041</wp:posOffset>
            </wp:positionH>
            <wp:positionV relativeFrom="paragraph">
              <wp:posOffset>36347</wp:posOffset>
            </wp:positionV>
            <wp:extent cx="1719072" cy="1150126"/>
            <wp:effectExtent l="0" t="0" r="0" b="0"/>
            <wp:wrapSquare wrapText="bothSides"/>
            <wp:docPr id="1600804734" name="Imagine 17" descr="democraț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mocrație"/>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719072" cy="1150126"/>
                    </a:xfrm>
                    <a:prstGeom prst="rect">
                      <a:avLst/>
                    </a:prstGeom>
                    <a:noFill/>
                    <a:ln>
                      <a:noFill/>
                    </a:ln>
                  </pic:spPr>
                </pic:pic>
              </a:graphicData>
            </a:graphic>
          </wp:anchor>
        </w:drawing>
      </w:r>
      <w:r w:rsidR="00B307AC" w:rsidRPr="00B307AC">
        <w:t>Comisia</w:t>
      </w:r>
      <w:r w:rsidR="00647555">
        <w:t xml:space="preserve"> </w:t>
      </w:r>
      <w:r w:rsidR="00B307AC" w:rsidRPr="00B307AC">
        <w:t>Europeană</w:t>
      </w:r>
      <w:r w:rsidR="00647555">
        <w:t xml:space="preserve"> </w:t>
      </w:r>
      <w:r w:rsidR="00B307AC" w:rsidRPr="00B307AC">
        <w:t>a</w:t>
      </w:r>
      <w:r w:rsidR="00647555">
        <w:t xml:space="preserve"> </w:t>
      </w:r>
      <w:r w:rsidR="00B307AC" w:rsidRPr="00B307AC">
        <w:t>adoptat</w:t>
      </w:r>
      <w:r w:rsidR="00647555">
        <w:t xml:space="preserve"> </w:t>
      </w:r>
      <w:r w:rsidR="00B307AC" w:rsidRPr="00B307AC">
        <w:t>un</w:t>
      </w:r>
      <w:r w:rsidR="00647555">
        <w:t xml:space="preserve"> </w:t>
      </w:r>
      <w:r w:rsidR="00B307AC" w:rsidRPr="00B307AC">
        <w:t>pachet</w:t>
      </w:r>
      <w:r w:rsidR="00647555">
        <w:t xml:space="preserve"> </w:t>
      </w:r>
      <w:r w:rsidR="00B307AC" w:rsidRPr="00B307AC">
        <w:t>de</w:t>
      </w:r>
      <w:r w:rsidR="00647555">
        <w:t xml:space="preserve"> </w:t>
      </w:r>
      <w:r w:rsidR="00B307AC" w:rsidRPr="00B307AC">
        <w:t>măsuri</w:t>
      </w:r>
      <w:r w:rsidR="00647555">
        <w:t xml:space="preserve"> </w:t>
      </w:r>
      <w:r w:rsidR="00B307AC" w:rsidRPr="00B307AC">
        <w:t>privind</w:t>
      </w:r>
      <w:r w:rsidR="00647555">
        <w:t xml:space="preserve"> </w:t>
      </w:r>
      <w:r w:rsidR="00B307AC" w:rsidRPr="00B307AC">
        <w:t>apărarea</w:t>
      </w:r>
      <w:r w:rsidR="00647555">
        <w:t xml:space="preserve"> </w:t>
      </w:r>
      <w:r w:rsidR="00B307AC" w:rsidRPr="00B307AC">
        <w:t>democrației,</w:t>
      </w:r>
      <w:r w:rsidR="00647555">
        <w:t xml:space="preserve"> </w:t>
      </w:r>
      <w:r w:rsidR="00B307AC" w:rsidRPr="00B307AC">
        <w:t>în</w:t>
      </w:r>
      <w:r w:rsidR="00647555">
        <w:t xml:space="preserve"> </w:t>
      </w:r>
      <w:r w:rsidR="00B307AC" w:rsidRPr="00B307AC">
        <w:t>perspectiva</w:t>
      </w:r>
      <w:r w:rsidR="00647555">
        <w:t xml:space="preserve"> </w:t>
      </w:r>
      <w:r w:rsidR="00B307AC" w:rsidRPr="00B307AC">
        <w:t>alegerilor</w:t>
      </w:r>
      <w:r w:rsidR="00647555">
        <w:t xml:space="preserve"> </w:t>
      </w:r>
      <w:r w:rsidR="00B307AC" w:rsidRPr="00B307AC">
        <w:t>europene</w:t>
      </w:r>
      <w:r w:rsidR="00647555">
        <w:t xml:space="preserve"> </w:t>
      </w:r>
      <w:r w:rsidR="00B307AC" w:rsidRPr="00B307AC">
        <w:t>din</w:t>
      </w:r>
      <w:r w:rsidR="00647555">
        <w:t xml:space="preserve"> </w:t>
      </w:r>
      <w:r w:rsidR="00B307AC" w:rsidRPr="00B307AC">
        <w:t>2024.</w:t>
      </w:r>
    </w:p>
    <w:p w14:paraId="51B19AA9" w14:textId="014B8A43" w:rsidR="00B307AC" w:rsidRPr="00B307AC" w:rsidRDefault="00B307AC" w:rsidP="00B307AC">
      <w:r w:rsidRPr="00B307AC">
        <w:t>Elementul</w:t>
      </w:r>
      <w:r w:rsidR="00647555">
        <w:t xml:space="preserve"> </w:t>
      </w:r>
      <w:r w:rsidRPr="00B307AC">
        <w:t>central</w:t>
      </w:r>
      <w:r w:rsidR="00647555">
        <w:t xml:space="preserve"> </w:t>
      </w:r>
      <w:r w:rsidRPr="00B307AC">
        <w:t>al</w:t>
      </w:r>
      <w:r w:rsidR="00647555">
        <w:t xml:space="preserve"> </w:t>
      </w:r>
      <w:r w:rsidRPr="00B307AC">
        <w:t>acestui</w:t>
      </w:r>
      <w:r w:rsidR="00647555">
        <w:t xml:space="preserve"> </w:t>
      </w:r>
      <w:r w:rsidRPr="00B307AC">
        <w:t>pachet</w:t>
      </w:r>
      <w:r w:rsidR="00647555">
        <w:t xml:space="preserve"> </w:t>
      </w:r>
      <w:r w:rsidRPr="00B307AC">
        <w:t>îl</w:t>
      </w:r>
      <w:r w:rsidR="00647555">
        <w:t xml:space="preserve"> </w:t>
      </w:r>
      <w:r w:rsidRPr="00B307AC">
        <w:t>constituie</w:t>
      </w:r>
      <w:r w:rsidR="00647555">
        <w:t xml:space="preserve"> </w:t>
      </w:r>
      <w:r w:rsidRPr="00B307AC">
        <w:t>o</w:t>
      </w:r>
      <w:r w:rsidR="00647555">
        <w:t xml:space="preserve"> </w:t>
      </w:r>
      <w:r w:rsidRPr="00B307AC">
        <w:t>propunere</w:t>
      </w:r>
      <w:r w:rsidR="00647555">
        <w:t xml:space="preserve"> </w:t>
      </w:r>
      <w:r w:rsidRPr="00B307AC">
        <w:t>legislativă</w:t>
      </w:r>
      <w:r w:rsidR="00647555">
        <w:t xml:space="preserve"> </w:t>
      </w:r>
      <w:r w:rsidRPr="00B307AC">
        <w:t>care</w:t>
      </w:r>
      <w:r w:rsidR="00647555">
        <w:t xml:space="preserve"> </w:t>
      </w:r>
      <w:r w:rsidRPr="00B307AC">
        <w:t>va</w:t>
      </w:r>
      <w:r w:rsidR="00647555">
        <w:t xml:space="preserve"> </w:t>
      </w:r>
      <w:r w:rsidRPr="00B307AC">
        <w:rPr>
          <w:b/>
          <w:bCs/>
        </w:rPr>
        <w:t>spori</w:t>
      </w:r>
      <w:r w:rsidR="00647555">
        <w:rPr>
          <w:b/>
          <w:bCs/>
        </w:rPr>
        <w:t xml:space="preserve"> </w:t>
      </w:r>
      <w:r w:rsidRPr="00B307AC">
        <w:rPr>
          <w:b/>
          <w:bCs/>
        </w:rPr>
        <w:t>transparența</w:t>
      </w:r>
      <w:r w:rsidR="00647555">
        <w:rPr>
          <w:b/>
          <w:bCs/>
        </w:rPr>
        <w:t xml:space="preserve"> </w:t>
      </w:r>
      <w:r w:rsidRPr="00B307AC">
        <w:rPr>
          <w:b/>
          <w:bCs/>
        </w:rPr>
        <w:t>și</w:t>
      </w:r>
      <w:r w:rsidR="00647555">
        <w:rPr>
          <w:b/>
          <w:bCs/>
        </w:rPr>
        <w:t xml:space="preserve"> </w:t>
      </w:r>
      <w:r w:rsidRPr="00B307AC">
        <w:rPr>
          <w:b/>
          <w:bCs/>
        </w:rPr>
        <w:t>responsabilitatea</w:t>
      </w:r>
      <w:r w:rsidR="00647555">
        <w:rPr>
          <w:b/>
          <w:bCs/>
        </w:rPr>
        <w:t xml:space="preserve"> </w:t>
      </w:r>
      <w:r w:rsidRPr="00B307AC">
        <w:rPr>
          <w:b/>
          <w:bCs/>
        </w:rPr>
        <w:t>democratică</w:t>
      </w:r>
      <w:r w:rsidR="00647555">
        <w:rPr>
          <w:b/>
          <w:bCs/>
        </w:rPr>
        <w:t xml:space="preserve"> </w:t>
      </w:r>
      <w:r w:rsidRPr="00B307AC">
        <w:rPr>
          <w:b/>
          <w:bCs/>
        </w:rPr>
        <w:t>a</w:t>
      </w:r>
      <w:r w:rsidR="00647555">
        <w:rPr>
          <w:b/>
          <w:bCs/>
        </w:rPr>
        <w:t xml:space="preserve"> </w:t>
      </w:r>
      <w:r w:rsidRPr="00B307AC">
        <w:rPr>
          <w:b/>
          <w:bCs/>
        </w:rPr>
        <w:t>activităților</w:t>
      </w:r>
      <w:r w:rsidR="00647555">
        <w:rPr>
          <w:b/>
          <w:bCs/>
        </w:rPr>
        <w:t xml:space="preserve"> </w:t>
      </w:r>
      <w:r w:rsidRPr="00B307AC">
        <w:rPr>
          <w:b/>
          <w:bCs/>
        </w:rPr>
        <w:t>de</w:t>
      </w:r>
      <w:r w:rsidR="00647555">
        <w:rPr>
          <w:b/>
          <w:bCs/>
        </w:rPr>
        <w:t xml:space="preserve"> </w:t>
      </w:r>
      <w:r w:rsidRPr="00B307AC">
        <w:rPr>
          <w:b/>
          <w:bCs/>
        </w:rPr>
        <w:t>reprezentare</w:t>
      </w:r>
      <w:r w:rsidR="00647555">
        <w:rPr>
          <w:b/>
          <w:bCs/>
        </w:rPr>
        <w:t xml:space="preserve"> </w:t>
      </w:r>
      <w:r w:rsidRPr="00B307AC">
        <w:rPr>
          <w:b/>
          <w:bCs/>
        </w:rPr>
        <w:t>a</w:t>
      </w:r>
      <w:r w:rsidR="00647555">
        <w:rPr>
          <w:b/>
          <w:bCs/>
        </w:rPr>
        <w:t xml:space="preserve"> </w:t>
      </w:r>
      <w:r w:rsidRPr="00B307AC">
        <w:rPr>
          <w:b/>
          <w:bCs/>
        </w:rPr>
        <w:t>intereselor</w:t>
      </w:r>
      <w:r w:rsidR="00647555">
        <w:rPr>
          <w:b/>
          <w:bCs/>
        </w:rPr>
        <w:t xml:space="preserve"> </w:t>
      </w:r>
      <w:r w:rsidRPr="00B307AC">
        <w:rPr>
          <w:b/>
          <w:bCs/>
        </w:rPr>
        <w:t>desfășurate</w:t>
      </w:r>
      <w:r w:rsidR="00647555">
        <w:rPr>
          <w:b/>
          <w:bCs/>
        </w:rPr>
        <w:t xml:space="preserve"> </w:t>
      </w:r>
      <w:r w:rsidRPr="00B307AC">
        <w:rPr>
          <w:b/>
          <w:bCs/>
        </w:rPr>
        <w:t>în</w:t>
      </w:r>
      <w:r w:rsidR="00647555">
        <w:rPr>
          <w:b/>
          <w:bCs/>
        </w:rPr>
        <w:t xml:space="preserve"> </w:t>
      </w:r>
      <w:r w:rsidRPr="00B307AC">
        <w:rPr>
          <w:b/>
          <w:bCs/>
        </w:rPr>
        <w:t>numele</w:t>
      </w:r>
      <w:r w:rsidR="00647555">
        <w:rPr>
          <w:b/>
          <w:bCs/>
        </w:rPr>
        <w:t xml:space="preserve"> </w:t>
      </w:r>
      <w:r w:rsidRPr="00B307AC">
        <w:rPr>
          <w:b/>
          <w:bCs/>
        </w:rPr>
        <w:t>țărilor</w:t>
      </w:r>
      <w:r w:rsidR="00647555">
        <w:rPr>
          <w:b/>
          <w:bCs/>
        </w:rPr>
        <w:t xml:space="preserve"> </w:t>
      </w:r>
      <w:r w:rsidRPr="00B307AC">
        <w:rPr>
          <w:b/>
          <w:bCs/>
        </w:rPr>
        <w:t>terțe</w:t>
      </w:r>
      <w:r w:rsidRPr="00B307AC">
        <w:t>,</w:t>
      </w:r>
      <w:r w:rsidR="00647555">
        <w:t xml:space="preserve"> </w:t>
      </w:r>
      <w:r w:rsidRPr="00B307AC">
        <w:t>prin</w:t>
      </w:r>
      <w:r w:rsidR="00647555">
        <w:t xml:space="preserve"> </w:t>
      </w:r>
      <w:r w:rsidRPr="00B307AC">
        <w:t>care</w:t>
      </w:r>
      <w:r w:rsidR="00647555">
        <w:t xml:space="preserve"> </w:t>
      </w:r>
      <w:r w:rsidRPr="00B307AC">
        <w:t>se</w:t>
      </w:r>
      <w:r w:rsidR="00647555">
        <w:t xml:space="preserve"> </w:t>
      </w:r>
      <w:r w:rsidRPr="00B307AC">
        <w:t>urmărește</w:t>
      </w:r>
      <w:r w:rsidR="00647555">
        <w:t xml:space="preserve"> </w:t>
      </w:r>
      <w:r w:rsidRPr="00B307AC">
        <w:t>influențarea</w:t>
      </w:r>
      <w:r w:rsidR="00647555">
        <w:t xml:space="preserve"> </w:t>
      </w:r>
      <w:r w:rsidRPr="00B307AC">
        <w:t>politicilor,</w:t>
      </w:r>
      <w:r w:rsidR="00647555">
        <w:t xml:space="preserve"> </w:t>
      </w:r>
      <w:r w:rsidRPr="00B307AC">
        <w:t>a</w:t>
      </w:r>
      <w:r w:rsidR="00647555">
        <w:t xml:space="preserve"> </w:t>
      </w:r>
      <w:r w:rsidRPr="00B307AC">
        <w:t>procesului</w:t>
      </w:r>
      <w:r w:rsidR="00647555">
        <w:t xml:space="preserve"> </w:t>
      </w:r>
      <w:r w:rsidRPr="00B307AC">
        <w:t>decizional</w:t>
      </w:r>
      <w:r w:rsidR="00647555">
        <w:t xml:space="preserve"> </w:t>
      </w:r>
      <w:r w:rsidRPr="00B307AC">
        <w:t>și</w:t>
      </w:r>
      <w:r w:rsidR="00647555">
        <w:t xml:space="preserve"> </w:t>
      </w:r>
      <w:r w:rsidRPr="00B307AC">
        <w:t>a</w:t>
      </w:r>
      <w:r w:rsidR="00647555">
        <w:t xml:space="preserve"> </w:t>
      </w:r>
      <w:r w:rsidRPr="00B307AC">
        <w:t>spațiului</w:t>
      </w:r>
      <w:r w:rsidR="00647555">
        <w:t xml:space="preserve"> </w:t>
      </w:r>
      <w:r w:rsidRPr="00B307AC">
        <w:t>democratic.</w:t>
      </w:r>
      <w:r w:rsidR="00647555">
        <w:t xml:space="preserve"> </w:t>
      </w:r>
      <w:r w:rsidRPr="00B307AC">
        <w:t>Pachetul</w:t>
      </w:r>
      <w:r w:rsidR="00647555">
        <w:t xml:space="preserve"> </w:t>
      </w:r>
      <w:r w:rsidRPr="00B307AC">
        <w:t>include</w:t>
      </w:r>
      <w:r w:rsidR="00647555">
        <w:t xml:space="preserve"> </w:t>
      </w:r>
      <w:r w:rsidRPr="00B307AC">
        <w:t>și</w:t>
      </w:r>
      <w:r w:rsidR="00647555">
        <w:t xml:space="preserve"> </w:t>
      </w:r>
      <w:r w:rsidRPr="00B307AC">
        <w:rPr>
          <w:b/>
          <w:bCs/>
        </w:rPr>
        <w:t>două</w:t>
      </w:r>
      <w:r w:rsidR="00647555">
        <w:rPr>
          <w:b/>
          <w:bCs/>
        </w:rPr>
        <w:t xml:space="preserve"> </w:t>
      </w:r>
      <w:r w:rsidRPr="00B307AC">
        <w:rPr>
          <w:b/>
          <w:bCs/>
        </w:rPr>
        <w:t>recomandări,</w:t>
      </w:r>
      <w:r w:rsidR="00647555">
        <w:rPr>
          <w:b/>
          <w:bCs/>
        </w:rPr>
        <w:t xml:space="preserve"> </w:t>
      </w:r>
      <w:r w:rsidRPr="00B307AC">
        <w:rPr>
          <w:b/>
          <w:bCs/>
        </w:rPr>
        <w:t>una</w:t>
      </w:r>
      <w:r w:rsidR="00647555">
        <w:rPr>
          <w:b/>
          <w:bCs/>
        </w:rPr>
        <w:t xml:space="preserve"> </w:t>
      </w:r>
      <w:r w:rsidRPr="00B307AC">
        <w:rPr>
          <w:b/>
          <w:bCs/>
        </w:rPr>
        <w:t>care</w:t>
      </w:r>
      <w:r w:rsidR="00647555">
        <w:rPr>
          <w:b/>
          <w:bCs/>
        </w:rPr>
        <w:t xml:space="preserve"> </w:t>
      </w:r>
      <w:r w:rsidRPr="00B307AC">
        <w:rPr>
          <w:b/>
          <w:bCs/>
        </w:rPr>
        <w:t>vizează</w:t>
      </w:r>
      <w:r w:rsidR="00647555">
        <w:rPr>
          <w:b/>
          <w:bCs/>
        </w:rPr>
        <w:t xml:space="preserve"> </w:t>
      </w:r>
      <w:r w:rsidRPr="00B307AC">
        <w:rPr>
          <w:b/>
          <w:bCs/>
        </w:rPr>
        <w:t>promovarea</w:t>
      </w:r>
      <w:r w:rsidR="00647555">
        <w:rPr>
          <w:b/>
          <w:bCs/>
        </w:rPr>
        <w:t xml:space="preserve"> </w:t>
      </w:r>
      <w:r w:rsidRPr="00B307AC">
        <w:rPr>
          <w:b/>
          <w:bCs/>
        </w:rPr>
        <w:t>unor</w:t>
      </w:r>
      <w:r w:rsidR="00647555">
        <w:rPr>
          <w:b/>
          <w:bCs/>
        </w:rPr>
        <w:t xml:space="preserve"> </w:t>
      </w:r>
      <w:r w:rsidRPr="00B307AC">
        <w:rPr>
          <w:b/>
          <w:bCs/>
        </w:rPr>
        <w:t>alegeri</w:t>
      </w:r>
      <w:r w:rsidR="00647555">
        <w:rPr>
          <w:b/>
          <w:bCs/>
        </w:rPr>
        <w:t xml:space="preserve"> </w:t>
      </w:r>
      <w:r w:rsidRPr="00B307AC">
        <w:rPr>
          <w:b/>
          <w:bCs/>
        </w:rPr>
        <w:t>libere,</w:t>
      </w:r>
      <w:r w:rsidR="00647555">
        <w:rPr>
          <w:b/>
          <w:bCs/>
        </w:rPr>
        <w:t xml:space="preserve"> </w:t>
      </w:r>
      <w:r w:rsidRPr="00B307AC">
        <w:rPr>
          <w:b/>
          <w:bCs/>
        </w:rPr>
        <w:t>corecte</w:t>
      </w:r>
      <w:r w:rsidR="00647555">
        <w:rPr>
          <w:b/>
          <w:bCs/>
        </w:rPr>
        <w:t xml:space="preserve"> </w:t>
      </w:r>
      <w:r w:rsidRPr="00B307AC">
        <w:rPr>
          <w:b/>
          <w:bCs/>
        </w:rPr>
        <w:t>și</w:t>
      </w:r>
      <w:r w:rsidR="00647555">
        <w:rPr>
          <w:b/>
          <w:bCs/>
        </w:rPr>
        <w:t xml:space="preserve"> </w:t>
      </w:r>
      <w:proofErr w:type="spellStart"/>
      <w:r w:rsidRPr="00B307AC">
        <w:rPr>
          <w:b/>
          <w:bCs/>
        </w:rPr>
        <w:t>reziliente</w:t>
      </w:r>
      <w:proofErr w:type="spellEnd"/>
      <w:r w:rsidRPr="00B307AC">
        <w:rPr>
          <w:b/>
          <w:bCs/>
        </w:rPr>
        <w:t>,</w:t>
      </w:r>
      <w:r w:rsidR="00647555">
        <w:rPr>
          <w:b/>
          <w:bCs/>
        </w:rPr>
        <w:t xml:space="preserve"> </w:t>
      </w:r>
      <w:r w:rsidRPr="00B307AC">
        <w:rPr>
          <w:b/>
          <w:bCs/>
        </w:rPr>
        <w:t>și</w:t>
      </w:r>
      <w:r w:rsidR="00647555">
        <w:rPr>
          <w:b/>
          <w:bCs/>
        </w:rPr>
        <w:t xml:space="preserve"> </w:t>
      </w:r>
      <w:r w:rsidRPr="00B307AC">
        <w:rPr>
          <w:b/>
          <w:bCs/>
        </w:rPr>
        <w:t>o</w:t>
      </w:r>
      <w:r w:rsidR="00647555">
        <w:rPr>
          <w:b/>
          <w:bCs/>
        </w:rPr>
        <w:t xml:space="preserve"> </w:t>
      </w:r>
      <w:r w:rsidRPr="00B307AC">
        <w:rPr>
          <w:b/>
          <w:bCs/>
        </w:rPr>
        <w:t>a</w:t>
      </w:r>
      <w:r w:rsidR="00647555">
        <w:rPr>
          <w:b/>
          <w:bCs/>
        </w:rPr>
        <w:t xml:space="preserve"> </w:t>
      </w:r>
      <w:r w:rsidRPr="00B307AC">
        <w:rPr>
          <w:b/>
          <w:bCs/>
        </w:rPr>
        <w:t>doua</w:t>
      </w:r>
      <w:r w:rsidR="00647555">
        <w:rPr>
          <w:b/>
          <w:bCs/>
        </w:rPr>
        <w:t xml:space="preserve"> </w:t>
      </w:r>
      <w:r w:rsidRPr="00B307AC">
        <w:rPr>
          <w:b/>
          <w:bCs/>
        </w:rPr>
        <w:t>referitoare</w:t>
      </w:r>
      <w:r w:rsidR="00647555">
        <w:rPr>
          <w:b/>
          <w:bCs/>
        </w:rPr>
        <w:t xml:space="preserve"> </w:t>
      </w:r>
      <w:r w:rsidRPr="00B307AC">
        <w:rPr>
          <w:b/>
          <w:bCs/>
        </w:rPr>
        <w:t>la</w:t>
      </w:r>
      <w:r w:rsidR="00647555">
        <w:rPr>
          <w:b/>
          <w:bCs/>
        </w:rPr>
        <w:t xml:space="preserve"> </w:t>
      </w:r>
      <w:r w:rsidRPr="00B307AC">
        <w:rPr>
          <w:b/>
          <w:bCs/>
        </w:rPr>
        <w:t>participarea</w:t>
      </w:r>
      <w:r w:rsidR="00647555">
        <w:rPr>
          <w:b/>
          <w:bCs/>
        </w:rPr>
        <w:t xml:space="preserve"> </w:t>
      </w:r>
      <w:r w:rsidRPr="00B307AC">
        <w:rPr>
          <w:b/>
          <w:bCs/>
        </w:rPr>
        <w:t>cetățenilor</w:t>
      </w:r>
      <w:r w:rsidR="00647555">
        <w:rPr>
          <w:b/>
          <w:bCs/>
        </w:rPr>
        <w:t xml:space="preserve"> </w:t>
      </w:r>
      <w:r w:rsidRPr="00B307AC">
        <w:rPr>
          <w:b/>
          <w:bCs/>
        </w:rPr>
        <w:t>și</w:t>
      </w:r>
      <w:r w:rsidR="00647555">
        <w:rPr>
          <w:b/>
          <w:bCs/>
        </w:rPr>
        <w:t xml:space="preserve"> </w:t>
      </w:r>
      <w:r w:rsidRPr="00B307AC">
        <w:rPr>
          <w:b/>
          <w:bCs/>
        </w:rPr>
        <w:t>a</w:t>
      </w:r>
      <w:r w:rsidR="00647555">
        <w:rPr>
          <w:b/>
          <w:bCs/>
        </w:rPr>
        <w:t xml:space="preserve"> </w:t>
      </w:r>
      <w:r w:rsidRPr="00B307AC">
        <w:rPr>
          <w:b/>
          <w:bCs/>
        </w:rPr>
        <w:t>organizațiilor</w:t>
      </w:r>
      <w:r w:rsidR="00647555">
        <w:rPr>
          <w:b/>
          <w:bCs/>
        </w:rPr>
        <w:t xml:space="preserve"> </w:t>
      </w:r>
      <w:r w:rsidRPr="00B307AC">
        <w:rPr>
          <w:b/>
          <w:bCs/>
        </w:rPr>
        <w:t>societății</w:t>
      </w:r>
      <w:r w:rsidR="00647555">
        <w:rPr>
          <w:b/>
          <w:bCs/>
        </w:rPr>
        <w:t xml:space="preserve"> </w:t>
      </w:r>
      <w:r w:rsidRPr="00B307AC">
        <w:rPr>
          <w:b/>
          <w:bCs/>
        </w:rPr>
        <w:t>civile</w:t>
      </w:r>
      <w:r w:rsidR="00647555">
        <w:rPr>
          <w:b/>
          <w:bCs/>
        </w:rPr>
        <w:t xml:space="preserve"> </w:t>
      </w:r>
      <w:r w:rsidRPr="00B307AC">
        <w:rPr>
          <w:b/>
          <w:bCs/>
        </w:rPr>
        <w:t>la</w:t>
      </w:r>
      <w:r w:rsidR="00647555">
        <w:rPr>
          <w:b/>
          <w:bCs/>
        </w:rPr>
        <w:t xml:space="preserve"> </w:t>
      </w:r>
      <w:r w:rsidRPr="00B307AC">
        <w:rPr>
          <w:b/>
          <w:bCs/>
        </w:rPr>
        <w:t>procesul</w:t>
      </w:r>
      <w:r w:rsidR="00647555">
        <w:rPr>
          <w:b/>
          <w:bCs/>
        </w:rPr>
        <w:t xml:space="preserve"> </w:t>
      </w:r>
      <w:r w:rsidRPr="00B307AC">
        <w:rPr>
          <w:b/>
          <w:bCs/>
        </w:rPr>
        <w:t>de</w:t>
      </w:r>
      <w:r w:rsidR="00647555">
        <w:rPr>
          <w:b/>
          <w:bCs/>
        </w:rPr>
        <w:t xml:space="preserve"> </w:t>
      </w:r>
      <w:r w:rsidRPr="00B307AC">
        <w:rPr>
          <w:b/>
          <w:bCs/>
        </w:rPr>
        <w:t>elaborare</w:t>
      </w:r>
      <w:r w:rsidR="00647555">
        <w:rPr>
          <w:b/>
          <w:bCs/>
        </w:rPr>
        <w:t xml:space="preserve"> </w:t>
      </w:r>
      <w:r w:rsidRPr="00B307AC">
        <w:rPr>
          <w:b/>
          <w:bCs/>
        </w:rPr>
        <w:t>a</w:t>
      </w:r>
      <w:r w:rsidR="00647555">
        <w:rPr>
          <w:b/>
          <w:bCs/>
        </w:rPr>
        <w:t xml:space="preserve"> </w:t>
      </w:r>
      <w:r w:rsidRPr="00B307AC">
        <w:rPr>
          <w:b/>
          <w:bCs/>
        </w:rPr>
        <w:t>politicilor.</w:t>
      </w:r>
    </w:p>
    <w:p w14:paraId="25871771" w14:textId="77A0D6C5" w:rsidR="00B307AC" w:rsidRPr="00B307AC" w:rsidRDefault="00B307AC" w:rsidP="00B307AC">
      <w:r w:rsidRPr="00B307AC">
        <w:t>Acest</w:t>
      </w:r>
      <w:r w:rsidR="00647555">
        <w:t xml:space="preserve"> </w:t>
      </w:r>
      <w:r w:rsidRPr="00B307AC">
        <w:t>pachet</w:t>
      </w:r>
      <w:r w:rsidR="00647555">
        <w:t xml:space="preserve"> </w:t>
      </w:r>
      <w:r w:rsidRPr="00B307AC">
        <w:t>își</w:t>
      </w:r>
      <w:r w:rsidR="00647555">
        <w:t xml:space="preserve"> </w:t>
      </w:r>
      <w:r w:rsidRPr="00B307AC">
        <w:t>propune</w:t>
      </w:r>
      <w:r w:rsidR="00647555">
        <w:t xml:space="preserve"> </w:t>
      </w:r>
      <w:r w:rsidRPr="00B307AC">
        <w:t>să</w:t>
      </w:r>
      <w:r w:rsidR="00647555">
        <w:t xml:space="preserve"> </w:t>
      </w:r>
      <w:r w:rsidRPr="00B307AC">
        <w:t>abordeze</w:t>
      </w:r>
      <w:r w:rsidR="00647555">
        <w:t xml:space="preserve"> </w:t>
      </w:r>
      <w:r w:rsidRPr="00B307AC">
        <w:t>amenințarea</w:t>
      </w:r>
      <w:r w:rsidR="00647555">
        <w:t xml:space="preserve"> </w:t>
      </w:r>
      <w:r w:rsidRPr="00B307AC">
        <w:t>pe</w:t>
      </w:r>
      <w:r w:rsidR="00647555">
        <w:t xml:space="preserve"> </w:t>
      </w:r>
      <w:r w:rsidRPr="00B307AC">
        <w:t>care</w:t>
      </w:r>
      <w:r w:rsidR="00647555">
        <w:t xml:space="preserve"> </w:t>
      </w:r>
      <w:r w:rsidRPr="00B307AC">
        <w:t>o</w:t>
      </w:r>
      <w:r w:rsidR="00647555">
        <w:t xml:space="preserve"> </w:t>
      </w:r>
      <w:r w:rsidRPr="00B307AC">
        <w:t>reprezintă</w:t>
      </w:r>
      <w:r w:rsidR="00647555">
        <w:t xml:space="preserve"> </w:t>
      </w:r>
      <w:r w:rsidRPr="00B307AC">
        <w:t>ingerințele</w:t>
      </w:r>
      <w:r w:rsidR="00647555">
        <w:t xml:space="preserve"> </w:t>
      </w:r>
      <w:r w:rsidRPr="00B307AC">
        <w:t>străine</w:t>
      </w:r>
      <w:r w:rsidR="00647555">
        <w:t xml:space="preserve"> </w:t>
      </w:r>
      <w:r w:rsidRPr="00B307AC">
        <w:t>prin</w:t>
      </w:r>
      <w:r w:rsidR="00647555">
        <w:t xml:space="preserve"> </w:t>
      </w:r>
      <w:r w:rsidRPr="00B307AC">
        <w:t>asigurarea</w:t>
      </w:r>
      <w:r w:rsidR="00647555">
        <w:t xml:space="preserve"> </w:t>
      </w:r>
      <w:r w:rsidRPr="00B307AC">
        <w:t>unei</w:t>
      </w:r>
      <w:r w:rsidR="00647555">
        <w:t xml:space="preserve"> </w:t>
      </w:r>
      <w:r w:rsidRPr="00B307AC">
        <w:t>transparențe</w:t>
      </w:r>
      <w:r w:rsidR="00647555">
        <w:t xml:space="preserve"> </w:t>
      </w:r>
      <w:r w:rsidRPr="00B307AC">
        <w:t>sporite,</w:t>
      </w:r>
      <w:r w:rsidR="00647555">
        <w:t xml:space="preserve"> </w:t>
      </w:r>
      <w:r w:rsidRPr="00B307AC">
        <w:t>încurajând,</w:t>
      </w:r>
      <w:r w:rsidR="00647555">
        <w:t xml:space="preserve"> </w:t>
      </w:r>
      <w:r w:rsidRPr="00B307AC">
        <w:t>totodată,</w:t>
      </w:r>
      <w:r w:rsidR="00647555">
        <w:t xml:space="preserve"> </w:t>
      </w:r>
      <w:r w:rsidRPr="00B307AC">
        <w:t>implicarea</w:t>
      </w:r>
      <w:r w:rsidR="00647555">
        <w:t xml:space="preserve"> </w:t>
      </w:r>
      <w:r w:rsidRPr="00B307AC">
        <w:t>civică</w:t>
      </w:r>
      <w:r w:rsidR="00647555">
        <w:t xml:space="preserve"> </w:t>
      </w:r>
      <w:r w:rsidRPr="00B307AC">
        <w:t>și</w:t>
      </w:r>
      <w:r w:rsidR="00647555">
        <w:t xml:space="preserve"> </w:t>
      </w:r>
      <w:r w:rsidRPr="00B307AC">
        <w:t>participarea</w:t>
      </w:r>
      <w:r w:rsidR="00647555">
        <w:t xml:space="preserve"> </w:t>
      </w:r>
      <w:r w:rsidRPr="00B307AC">
        <w:t>cetățenilor</w:t>
      </w:r>
      <w:r w:rsidR="00647555">
        <w:t xml:space="preserve"> </w:t>
      </w:r>
      <w:r w:rsidRPr="00B307AC">
        <w:t>în</w:t>
      </w:r>
      <w:r w:rsidR="00647555">
        <w:t xml:space="preserve"> </w:t>
      </w:r>
      <w:r w:rsidRPr="00B307AC">
        <w:t>cadrul</w:t>
      </w:r>
      <w:r w:rsidR="00647555">
        <w:t xml:space="preserve"> </w:t>
      </w:r>
      <w:r w:rsidRPr="00B307AC">
        <w:t>democrațiilor</w:t>
      </w:r>
      <w:r w:rsidR="00647555">
        <w:t xml:space="preserve"> </w:t>
      </w:r>
      <w:r w:rsidRPr="00B307AC">
        <w:t>noastre.</w:t>
      </w:r>
    </w:p>
    <w:p w14:paraId="4A9B1FEB" w14:textId="5020E2F5" w:rsidR="00B307AC" w:rsidRPr="00B307AC" w:rsidRDefault="00B307AC" w:rsidP="00B307AC">
      <w:r w:rsidRPr="00B307AC">
        <w:t>Conform</w:t>
      </w:r>
      <w:r w:rsidR="00647555">
        <w:t xml:space="preserve"> </w:t>
      </w:r>
      <w:r w:rsidRPr="00B307AC">
        <w:t>unui</w:t>
      </w:r>
      <w:r w:rsidR="00647555">
        <w:t xml:space="preserve"> </w:t>
      </w:r>
      <w:r w:rsidRPr="00B307AC">
        <w:t>sondaj</w:t>
      </w:r>
      <w:r w:rsidR="00647555">
        <w:t xml:space="preserve"> </w:t>
      </w:r>
      <w:hyperlink r:id="rId71" w:history="1">
        <w:proofErr w:type="spellStart"/>
        <w:r w:rsidRPr="00B307AC">
          <w:rPr>
            <w:rStyle w:val="Hyperlink"/>
            <w:szCs w:val="24"/>
          </w:rPr>
          <w:t>Eurobarometru</w:t>
        </w:r>
        <w:proofErr w:type="spellEnd"/>
      </w:hyperlink>
      <w:r w:rsidR="00647555">
        <w:t xml:space="preserve"> </w:t>
      </w:r>
      <w:r w:rsidRPr="00B307AC">
        <w:t>recent,</w:t>
      </w:r>
      <w:r w:rsidR="00647555">
        <w:t xml:space="preserve"> </w:t>
      </w:r>
      <w:r w:rsidRPr="00B307AC">
        <w:rPr>
          <w:b/>
          <w:bCs/>
        </w:rPr>
        <w:t>81</w:t>
      </w:r>
      <w:r w:rsidR="00647555">
        <w:rPr>
          <w:b/>
          <w:bCs/>
        </w:rPr>
        <w:t xml:space="preserve"> </w:t>
      </w:r>
      <w:r w:rsidRPr="00B307AC">
        <w:rPr>
          <w:b/>
          <w:bCs/>
        </w:rPr>
        <w:t>%</w:t>
      </w:r>
      <w:r w:rsidR="00647555">
        <w:rPr>
          <w:b/>
          <w:bCs/>
        </w:rPr>
        <w:t xml:space="preserve"> </w:t>
      </w:r>
      <w:r w:rsidRPr="00B307AC">
        <w:rPr>
          <w:b/>
          <w:bCs/>
        </w:rPr>
        <w:t>dintre</w:t>
      </w:r>
      <w:r w:rsidR="00647555">
        <w:rPr>
          <w:b/>
          <w:bCs/>
        </w:rPr>
        <w:t xml:space="preserve"> </w:t>
      </w:r>
      <w:r w:rsidRPr="00B307AC">
        <w:rPr>
          <w:b/>
          <w:bCs/>
        </w:rPr>
        <w:t>europeni</w:t>
      </w:r>
      <w:r w:rsidR="00647555">
        <w:rPr>
          <w:b/>
          <w:bCs/>
        </w:rPr>
        <w:t xml:space="preserve"> </w:t>
      </w:r>
      <w:r w:rsidRPr="00B307AC">
        <w:rPr>
          <w:b/>
          <w:bCs/>
        </w:rPr>
        <w:t>consideră</w:t>
      </w:r>
      <w:r w:rsidR="00647555">
        <w:rPr>
          <w:b/>
          <w:bCs/>
        </w:rPr>
        <w:t xml:space="preserve"> </w:t>
      </w:r>
      <w:r w:rsidRPr="00B307AC">
        <w:rPr>
          <w:b/>
          <w:bCs/>
        </w:rPr>
        <w:t>că</w:t>
      </w:r>
      <w:r w:rsidR="00647555">
        <w:rPr>
          <w:b/>
          <w:bCs/>
        </w:rPr>
        <w:t xml:space="preserve"> </w:t>
      </w:r>
      <w:r w:rsidRPr="00B307AC">
        <w:rPr>
          <w:b/>
          <w:bCs/>
        </w:rPr>
        <w:t>ingerințele</w:t>
      </w:r>
      <w:r w:rsidR="00647555">
        <w:rPr>
          <w:b/>
          <w:bCs/>
        </w:rPr>
        <w:t xml:space="preserve"> </w:t>
      </w:r>
      <w:r w:rsidRPr="00B307AC">
        <w:rPr>
          <w:b/>
          <w:bCs/>
        </w:rPr>
        <w:t>străine</w:t>
      </w:r>
      <w:r w:rsidR="00647555">
        <w:rPr>
          <w:b/>
          <w:bCs/>
        </w:rPr>
        <w:t xml:space="preserve"> </w:t>
      </w:r>
      <w:r w:rsidRPr="00B307AC">
        <w:rPr>
          <w:b/>
          <w:bCs/>
        </w:rPr>
        <w:t>în</w:t>
      </w:r>
      <w:r w:rsidR="00647555">
        <w:rPr>
          <w:b/>
          <w:bCs/>
        </w:rPr>
        <w:t xml:space="preserve"> </w:t>
      </w:r>
      <w:r w:rsidRPr="00B307AC">
        <w:rPr>
          <w:b/>
          <w:bCs/>
        </w:rPr>
        <w:t>sistemele</w:t>
      </w:r>
      <w:r w:rsidR="00647555">
        <w:rPr>
          <w:b/>
          <w:bCs/>
        </w:rPr>
        <w:t xml:space="preserve"> </w:t>
      </w:r>
      <w:r w:rsidRPr="00B307AC">
        <w:rPr>
          <w:b/>
          <w:bCs/>
        </w:rPr>
        <w:t>noastre</w:t>
      </w:r>
      <w:r w:rsidR="00647555">
        <w:rPr>
          <w:b/>
          <w:bCs/>
        </w:rPr>
        <w:t xml:space="preserve"> </w:t>
      </w:r>
      <w:r w:rsidRPr="00B307AC">
        <w:rPr>
          <w:b/>
          <w:bCs/>
        </w:rPr>
        <w:t>democratice</w:t>
      </w:r>
      <w:r w:rsidR="00647555">
        <w:rPr>
          <w:b/>
          <w:bCs/>
        </w:rPr>
        <w:t xml:space="preserve"> </w:t>
      </w:r>
      <w:r w:rsidRPr="00B307AC">
        <w:rPr>
          <w:b/>
          <w:bCs/>
        </w:rPr>
        <w:t>reprezintă</w:t>
      </w:r>
      <w:r w:rsidR="00647555">
        <w:rPr>
          <w:b/>
          <w:bCs/>
        </w:rPr>
        <w:t xml:space="preserve"> </w:t>
      </w:r>
      <w:r w:rsidRPr="00B307AC">
        <w:rPr>
          <w:b/>
          <w:bCs/>
        </w:rPr>
        <w:t>o</w:t>
      </w:r>
      <w:r w:rsidR="00647555">
        <w:rPr>
          <w:b/>
          <w:bCs/>
        </w:rPr>
        <w:t xml:space="preserve"> </w:t>
      </w:r>
      <w:r w:rsidRPr="00B307AC">
        <w:rPr>
          <w:b/>
          <w:bCs/>
        </w:rPr>
        <w:t>problemă</w:t>
      </w:r>
      <w:r w:rsidR="00647555">
        <w:rPr>
          <w:b/>
          <w:bCs/>
        </w:rPr>
        <w:t xml:space="preserve"> </w:t>
      </w:r>
      <w:r w:rsidRPr="00B307AC">
        <w:rPr>
          <w:b/>
          <w:bCs/>
        </w:rPr>
        <w:t>gravă</w:t>
      </w:r>
      <w:r w:rsidRPr="00B307AC">
        <w:t>,</w:t>
      </w:r>
      <w:r w:rsidR="00647555">
        <w:t xml:space="preserve"> </w:t>
      </w:r>
      <w:r w:rsidRPr="00B307AC">
        <w:t>care</w:t>
      </w:r>
      <w:r w:rsidR="00647555">
        <w:t xml:space="preserve"> </w:t>
      </w:r>
      <w:r w:rsidRPr="00B307AC">
        <w:t>trebuie</w:t>
      </w:r>
      <w:r w:rsidR="00647555">
        <w:t xml:space="preserve"> </w:t>
      </w:r>
      <w:r w:rsidRPr="00B307AC">
        <w:t>soluționată.</w:t>
      </w:r>
      <w:r w:rsidR="00647555">
        <w:t xml:space="preserve"> </w:t>
      </w:r>
      <w:r w:rsidRPr="00B307AC">
        <w:t>A</w:t>
      </w:r>
      <w:r w:rsidR="00647555">
        <w:t xml:space="preserve"> </w:t>
      </w:r>
      <w:r w:rsidRPr="00B307AC">
        <w:t>venit</w:t>
      </w:r>
      <w:r w:rsidR="00647555">
        <w:t xml:space="preserve"> </w:t>
      </w:r>
      <w:r w:rsidRPr="00B307AC">
        <w:t>momentul</w:t>
      </w:r>
      <w:r w:rsidR="00647555">
        <w:t xml:space="preserve"> </w:t>
      </w:r>
      <w:r w:rsidRPr="00B307AC">
        <w:t>să</w:t>
      </w:r>
      <w:r w:rsidR="00647555">
        <w:t xml:space="preserve"> </w:t>
      </w:r>
      <w:r w:rsidRPr="00B307AC">
        <w:t>scoatem</w:t>
      </w:r>
      <w:r w:rsidR="00647555">
        <w:t xml:space="preserve"> </w:t>
      </w:r>
      <w:r w:rsidRPr="00B307AC">
        <w:t>din</w:t>
      </w:r>
      <w:r w:rsidR="00647555">
        <w:t xml:space="preserve"> </w:t>
      </w:r>
      <w:r w:rsidRPr="00B307AC">
        <w:t>penumbră</w:t>
      </w:r>
      <w:r w:rsidR="00647555">
        <w:t xml:space="preserve"> </w:t>
      </w:r>
      <w:r w:rsidRPr="00B307AC">
        <w:t>influențele</w:t>
      </w:r>
      <w:r w:rsidR="00647555">
        <w:t xml:space="preserve"> </w:t>
      </w:r>
      <w:r w:rsidRPr="00B307AC">
        <w:t>străine</w:t>
      </w:r>
      <w:r w:rsidR="00647555">
        <w:t xml:space="preserve"> </w:t>
      </w:r>
      <w:r w:rsidRPr="00B307AC">
        <w:t>mascate.</w:t>
      </w:r>
    </w:p>
    <w:p w14:paraId="3C245A5B" w14:textId="0D260DB0" w:rsidR="00B307AC" w:rsidRPr="00B307AC" w:rsidRDefault="00B307AC" w:rsidP="00B307AC">
      <w:r w:rsidRPr="00B307AC">
        <w:rPr>
          <w:b/>
          <w:bCs/>
        </w:rPr>
        <w:t>Asigurarea</w:t>
      </w:r>
      <w:r w:rsidR="00647555">
        <w:rPr>
          <w:b/>
          <w:bCs/>
        </w:rPr>
        <w:t xml:space="preserve"> </w:t>
      </w:r>
      <w:r w:rsidRPr="00B307AC">
        <w:rPr>
          <w:b/>
          <w:bCs/>
        </w:rPr>
        <w:t>transparenței</w:t>
      </w:r>
      <w:r w:rsidR="00647555">
        <w:rPr>
          <w:b/>
          <w:bCs/>
        </w:rPr>
        <w:t xml:space="preserve"> </w:t>
      </w:r>
      <w:r w:rsidRPr="00B307AC">
        <w:rPr>
          <w:b/>
          <w:bCs/>
        </w:rPr>
        <w:t>activităților</w:t>
      </w:r>
      <w:r w:rsidR="00647555">
        <w:rPr>
          <w:b/>
          <w:bCs/>
        </w:rPr>
        <w:t xml:space="preserve"> </w:t>
      </w:r>
      <w:r w:rsidRPr="00B307AC">
        <w:rPr>
          <w:b/>
          <w:bCs/>
        </w:rPr>
        <w:t>de</w:t>
      </w:r>
      <w:r w:rsidR="00647555">
        <w:rPr>
          <w:b/>
          <w:bCs/>
        </w:rPr>
        <w:t xml:space="preserve"> </w:t>
      </w:r>
      <w:r w:rsidRPr="00B307AC">
        <w:rPr>
          <w:b/>
          <w:bCs/>
        </w:rPr>
        <w:t>reprezentare</w:t>
      </w:r>
      <w:r w:rsidR="00647555">
        <w:rPr>
          <w:b/>
          <w:bCs/>
        </w:rPr>
        <w:t xml:space="preserve"> </w:t>
      </w:r>
      <w:r w:rsidRPr="00B307AC">
        <w:rPr>
          <w:b/>
          <w:bCs/>
        </w:rPr>
        <w:t>a</w:t>
      </w:r>
      <w:r w:rsidR="00647555">
        <w:rPr>
          <w:b/>
          <w:bCs/>
        </w:rPr>
        <w:t xml:space="preserve"> </w:t>
      </w:r>
      <w:r w:rsidRPr="00B307AC">
        <w:rPr>
          <w:b/>
          <w:bCs/>
        </w:rPr>
        <w:t>intereselor</w:t>
      </w:r>
      <w:r w:rsidR="00647555">
        <w:rPr>
          <w:b/>
          <w:bCs/>
        </w:rPr>
        <w:t xml:space="preserve"> </w:t>
      </w:r>
      <w:r w:rsidRPr="00B307AC">
        <w:rPr>
          <w:b/>
          <w:bCs/>
        </w:rPr>
        <w:t>desfășurate</w:t>
      </w:r>
      <w:r w:rsidR="00647555">
        <w:rPr>
          <w:b/>
          <w:bCs/>
        </w:rPr>
        <w:t xml:space="preserve"> </w:t>
      </w:r>
      <w:r w:rsidRPr="00B307AC">
        <w:rPr>
          <w:b/>
          <w:bCs/>
        </w:rPr>
        <w:t>de</w:t>
      </w:r>
      <w:r w:rsidR="00647555">
        <w:rPr>
          <w:b/>
          <w:bCs/>
        </w:rPr>
        <w:t xml:space="preserve"> </w:t>
      </w:r>
      <w:r w:rsidRPr="00B307AC">
        <w:rPr>
          <w:b/>
          <w:bCs/>
        </w:rPr>
        <w:t>entități</w:t>
      </w:r>
      <w:r w:rsidR="00647555">
        <w:rPr>
          <w:b/>
          <w:bCs/>
        </w:rPr>
        <w:t xml:space="preserve"> </w:t>
      </w:r>
      <w:r w:rsidRPr="00B307AC">
        <w:rPr>
          <w:b/>
          <w:bCs/>
        </w:rPr>
        <w:t>străine</w:t>
      </w:r>
    </w:p>
    <w:p w14:paraId="59AB22AF" w14:textId="2B405673" w:rsidR="00B307AC" w:rsidRPr="00B307AC" w:rsidRDefault="00B307AC" w:rsidP="00B307AC">
      <w:r w:rsidRPr="00B307AC">
        <w:t>UE</w:t>
      </w:r>
      <w:r w:rsidR="00647555">
        <w:t xml:space="preserve"> </w:t>
      </w:r>
      <w:r w:rsidRPr="00B307AC">
        <w:t>este</w:t>
      </w:r>
      <w:r w:rsidR="00647555">
        <w:t xml:space="preserve"> </w:t>
      </w:r>
      <w:r w:rsidRPr="00B307AC">
        <w:t>deschisă</w:t>
      </w:r>
      <w:r w:rsidR="00647555">
        <w:t xml:space="preserve"> </w:t>
      </w:r>
      <w:r w:rsidRPr="00B307AC">
        <w:t>către</w:t>
      </w:r>
      <w:r w:rsidR="00647555">
        <w:t xml:space="preserve"> </w:t>
      </w:r>
      <w:r w:rsidRPr="00B307AC">
        <w:t>lume</w:t>
      </w:r>
      <w:r w:rsidR="00647555">
        <w:t xml:space="preserve"> </w:t>
      </w:r>
      <w:r w:rsidRPr="00B307AC">
        <w:t>și</w:t>
      </w:r>
      <w:r w:rsidR="00647555">
        <w:t xml:space="preserve"> </w:t>
      </w:r>
      <w:r w:rsidRPr="00B307AC">
        <w:t>colaborează</w:t>
      </w:r>
      <w:r w:rsidR="00647555">
        <w:t xml:space="preserve"> </w:t>
      </w:r>
      <w:r w:rsidRPr="00B307AC">
        <w:t>activ</w:t>
      </w:r>
      <w:r w:rsidR="00647555">
        <w:t xml:space="preserve"> </w:t>
      </w:r>
      <w:r w:rsidRPr="00B307AC">
        <w:t>cu</w:t>
      </w:r>
      <w:r w:rsidR="00647555">
        <w:t xml:space="preserve"> </w:t>
      </w:r>
      <w:r w:rsidRPr="00B307AC">
        <w:t>parteneri</w:t>
      </w:r>
      <w:r w:rsidR="00647555">
        <w:t xml:space="preserve"> </w:t>
      </w:r>
      <w:r w:rsidRPr="00B307AC">
        <w:t>din</w:t>
      </w:r>
      <w:r w:rsidR="00647555">
        <w:t xml:space="preserve"> </w:t>
      </w:r>
      <w:r w:rsidRPr="00B307AC">
        <w:t>întreaga</w:t>
      </w:r>
      <w:r w:rsidR="00647555">
        <w:t xml:space="preserve"> </w:t>
      </w:r>
      <w:r w:rsidRPr="00B307AC">
        <w:t>lume.</w:t>
      </w:r>
      <w:r w:rsidR="00647555">
        <w:t xml:space="preserve"> </w:t>
      </w:r>
      <w:r w:rsidRPr="00B307AC">
        <w:t>În</w:t>
      </w:r>
      <w:r w:rsidR="00647555">
        <w:t xml:space="preserve"> </w:t>
      </w:r>
      <w:r w:rsidRPr="00B307AC">
        <w:t>momentul</w:t>
      </w:r>
      <w:r w:rsidR="00647555">
        <w:t xml:space="preserve"> </w:t>
      </w:r>
      <w:r w:rsidRPr="00B307AC">
        <w:t>în</w:t>
      </w:r>
      <w:r w:rsidR="00647555">
        <w:t xml:space="preserve"> </w:t>
      </w:r>
      <w:r w:rsidRPr="00B307AC">
        <w:t>care</w:t>
      </w:r>
      <w:r w:rsidR="00647555">
        <w:t xml:space="preserve"> </w:t>
      </w:r>
      <w:r w:rsidRPr="00B307AC">
        <w:t>guvernele</w:t>
      </w:r>
      <w:r w:rsidR="00647555">
        <w:t xml:space="preserve"> </w:t>
      </w:r>
      <w:r w:rsidRPr="00B307AC">
        <w:t>țărilor</w:t>
      </w:r>
      <w:r w:rsidR="00647555">
        <w:t xml:space="preserve"> </w:t>
      </w:r>
      <w:r w:rsidRPr="00B307AC">
        <w:t>terțe</w:t>
      </w:r>
      <w:r w:rsidR="00647555">
        <w:t xml:space="preserve"> </w:t>
      </w:r>
      <w:r w:rsidRPr="00B307AC">
        <w:t>recurg</w:t>
      </w:r>
      <w:r w:rsidR="00647555">
        <w:t xml:space="preserve"> </w:t>
      </w:r>
      <w:r w:rsidRPr="00B307AC">
        <w:t>la</w:t>
      </w:r>
      <w:r w:rsidR="00647555">
        <w:t xml:space="preserve"> </w:t>
      </w:r>
      <w:r w:rsidRPr="00B307AC">
        <w:t>activități</w:t>
      </w:r>
      <w:r w:rsidR="00647555">
        <w:t xml:space="preserve"> </w:t>
      </w:r>
      <w:r w:rsidRPr="00B307AC">
        <w:t>de</w:t>
      </w:r>
      <w:r w:rsidR="00647555">
        <w:t xml:space="preserve"> </w:t>
      </w:r>
      <w:r w:rsidRPr="00B307AC">
        <w:t>reprezentare</w:t>
      </w:r>
      <w:r w:rsidR="00647555">
        <w:t xml:space="preserve"> </w:t>
      </w:r>
      <w:r w:rsidRPr="00B307AC">
        <w:t>a</w:t>
      </w:r>
      <w:r w:rsidR="00647555">
        <w:t xml:space="preserve"> </w:t>
      </w:r>
      <w:r w:rsidRPr="00B307AC">
        <w:t>intereselor</w:t>
      </w:r>
      <w:r w:rsidR="00647555">
        <w:t xml:space="preserve"> </w:t>
      </w:r>
      <w:r w:rsidRPr="00B307AC">
        <w:t>pentru</w:t>
      </w:r>
      <w:r w:rsidR="00647555">
        <w:t xml:space="preserve"> </w:t>
      </w:r>
      <w:r w:rsidRPr="00B307AC">
        <w:t>a-și</w:t>
      </w:r>
      <w:r w:rsidR="00647555">
        <w:t xml:space="preserve"> </w:t>
      </w:r>
      <w:r w:rsidRPr="00B307AC">
        <w:t>promova</w:t>
      </w:r>
      <w:r w:rsidR="00647555">
        <w:t xml:space="preserve"> </w:t>
      </w:r>
      <w:r w:rsidRPr="00B307AC">
        <w:t>obiectivele</w:t>
      </w:r>
      <w:r w:rsidR="00647555">
        <w:t xml:space="preserve"> </w:t>
      </w:r>
      <w:r w:rsidRPr="00B307AC">
        <w:t>și</w:t>
      </w:r>
      <w:r w:rsidR="00647555">
        <w:t xml:space="preserve"> </w:t>
      </w:r>
      <w:r w:rsidRPr="00B307AC">
        <w:t>a</w:t>
      </w:r>
      <w:r w:rsidR="00647555">
        <w:t xml:space="preserve"> </w:t>
      </w:r>
      <w:r w:rsidRPr="00B307AC">
        <w:t>influența</w:t>
      </w:r>
      <w:r w:rsidR="00647555">
        <w:t xml:space="preserve"> </w:t>
      </w:r>
      <w:r w:rsidRPr="00B307AC">
        <w:t>procesele</w:t>
      </w:r>
      <w:r w:rsidR="00647555">
        <w:t xml:space="preserve"> </w:t>
      </w:r>
      <w:r w:rsidRPr="00B307AC">
        <w:t>democratice</w:t>
      </w:r>
      <w:r w:rsidR="00647555">
        <w:t xml:space="preserve"> </w:t>
      </w:r>
      <w:r w:rsidRPr="00B307AC">
        <w:t>din</w:t>
      </w:r>
      <w:r w:rsidR="00647555">
        <w:t xml:space="preserve"> </w:t>
      </w:r>
      <w:r w:rsidRPr="00B307AC">
        <w:t>UE,</w:t>
      </w:r>
      <w:r w:rsidR="00647555">
        <w:t xml:space="preserve"> </w:t>
      </w:r>
      <w:r w:rsidRPr="00B307AC">
        <w:t>trebuie</w:t>
      </w:r>
      <w:r w:rsidR="00647555">
        <w:t xml:space="preserve"> </w:t>
      </w:r>
      <w:r w:rsidRPr="00B307AC">
        <w:t>să</w:t>
      </w:r>
      <w:r w:rsidR="00647555">
        <w:t xml:space="preserve"> </w:t>
      </w:r>
      <w:r w:rsidRPr="00B307AC">
        <w:t>existe</w:t>
      </w:r>
      <w:r w:rsidR="00647555">
        <w:t xml:space="preserve"> </w:t>
      </w:r>
      <w:r w:rsidRPr="00B307AC">
        <w:t>transparență</w:t>
      </w:r>
      <w:r w:rsidR="00647555">
        <w:t xml:space="preserve"> </w:t>
      </w:r>
      <w:r w:rsidRPr="00B307AC">
        <w:t>cu</w:t>
      </w:r>
      <w:r w:rsidR="00647555">
        <w:t xml:space="preserve"> </w:t>
      </w:r>
      <w:r w:rsidRPr="00B307AC">
        <w:t>privire</w:t>
      </w:r>
      <w:r w:rsidR="00647555">
        <w:t xml:space="preserve"> </w:t>
      </w:r>
      <w:r w:rsidRPr="00B307AC">
        <w:t>la</w:t>
      </w:r>
      <w:r w:rsidR="00647555">
        <w:t xml:space="preserve"> </w:t>
      </w:r>
      <w:r w:rsidRPr="00B307AC">
        <w:t>acest</w:t>
      </w:r>
      <w:r w:rsidR="00647555">
        <w:t xml:space="preserve"> </w:t>
      </w:r>
      <w:r w:rsidRPr="00B307AC">
        <w:t>lucru.</w:t>
      </w:r>
      <w:r w:rsidR="00647555">
        <w:t xml:space="preserve"> </w:t>
      </w:r>
      <w:r w:rsidRPr="00B307AC">
        <w:rPr>
          <w:b/>
          <w:bCs/>
        </w:rPr>
        <w:t>Propunerea</w:t>
      </w:r>
      <w:r w:rsidR="00647555">
        <w:rPr>
          <w:b/>
          <w:bCs/>
        </w:rPr>
        <w:t xml:space="preserve"> </w:t>
      </w:r>
      <w:r w:rsidRPr="00B307AC">
        <w:rPr>
          <w:b/>
          <w:bCs/>
        </w:rPr>
        <w:t>de</w:t>
      </w:r>
      <w:r w:rsidR="00647555">
        <w:rPr>
          <w:b/>
          <w:bCs/>
        </w:rPr>
        <w:t xml:space="preserve"> </w:t>
      </w:r>
      <w:r w:rsidRPr="00B307AC">
        <w:rPr>
          <w:b/>
          <w:bCs/>
        </w:rPr>
        <w:t>norme</w:t>
      </w:r>
      <w:r w:rsidR="00647555">
        <w:rPr>
          <w:b/>
          <w:bCs/>
        </w:rPr>
        <w:t xml:space="preserve"> </w:t>
      </w:r>
      <w:r w:rsidRPr="00B307AC">
        <w:rPr>
          <w:b/>
          <w:bCs/>
        </w:rPr>
        <w:t>armonizate</w:t>
      </w:r>
      <w:r w:rsidR="00647555">
        <w:t xml:space="preserve"> </w:t>
      </w:r>
      <w:r w:rsidRPr="00B307AC">
        <w:t>de</w:t>
      </w:r>
      <w:r w:rsidR="00647555">
        <w:t xml:space="preserve"> </w:t>
      </w:r>
      <w:r w:rsidRPr="00B307AC">
        <w:t>astăzi</w:t>
      </w:r>
      <w:r w:rsidR="00647555">
        <w:t xml:space="preserve"> </w:t>
      </w:r>
      <w:r w:rsidRPr="00B307AC">
        <w:rPr>
          <w:b/>
          <w:bCs/>
        </w:rPr>
        <w:t>vizează</w:t>
      </w:r>
      <w:r w:rsidR="00647555">
        <w:rPr>
          <w:b/>
          <w:bCs/>
        </w:rPr>
        <w:t xml:space="preserve"> </w:t>
      </w:r>
      <w:r w:rsidRPr="00B307AC">
        <w:rPr>
          <w:b/>
          <w:bCs/>
        </w:rPr>
        <w:t>să</w:t>
      </w:r>
      <w:r w:rsidR="00647555">
        <w:rPr>
          <w:b/>
          <w:bCs/>
        </w:rPr>
        <w:t xml:space="preserve"> </w:t>
      </w:r>
      <w:r w:rsidRPr="00B307AC">
        <w:rPr>
          <w:b/>
          <w:bCs/>
        </w:rPr>
        <w:t>asigure</w:t>
      </w:r>
      <w:r w:rsidR="00647555">
        <w:rPr>
          <w:b/>
          <w:bCs/>
        </w:rPr>
        <w:t xml:space="preserve"> </w:t>
      </w:r>
      <w:r w:rsidRPr="00B307AC">
        <w:rPr>
          <w:b/>
          <w:bCs/>
        </w:rPr>
        <w:t>un</w:t>
      </w:r>
      <w:r w:rsidR="00647555">
        <w:rPr>
          <w:b/>
          <w:bCs/>
        </w:rPr>
        <w:t xml:space="preserve"> </w:t>
      </w:r>
      <w:r w:rsidRPr="00B307AC">
        <w:rPr>
          <w:b/>
          <w:bCs/>
        </w:rPr>
        <w:t>nivel</w:t>
      </w:r>
      <w:r w:rsidR="00647555">
        <w:rPr>
          <w:b/>
          <w:bCs/>
        </w:rPr>
        <w:t xml:space="preserve"> </w:t>
      </w:r>
      <w:r w:rsidRPr="00B307AC">
        <w:rPr>
          <w:b/>
          <w:bCs/>
        </w:rPr>
        <w:t>comun</w:t>
      </w:r>
      <w:r w:rsidR="00647555">
        <w:rPr>
          <w:b/>
          <w:bCs/>
        </w:rPr>
        <w:t xml:space="preserve"> </w:t>
      </w:r>
      <w:r w:rsidRPr="00B307AC">
        <w:rPr>
          <w:b/>
          <w:bCs/>
        </w:rPr>
        <w:t>ridicat</w:t>
      </w:r>
      <w:r w:rsidR="00647555">
        <w:rPr>
          <w:b/>
          <w:bCs/>
        </w:rPr>
        <w:t xml:space="preserve"> </w:t>
      </w:r>
      <w:r w:rsidRPr="00B307AC">
        <w:rPr>
          <w:b/>
          <w:bCs/>
        </w:rPr>
        <w:t>de</w:t>
      </w:r>
      <w:r w:rsidR="00647555">
        <w:rPr>
          <w:b/>
          <w:bCs/>
        </w:rPr>
        <w:t xml:space="preserve"> </w:t>
      </w:r>
      <w:r w:rsidRPr="00B307AC">
        <w:rPr>
          <w:b/>
          <w:bCs/>
        </w:rPr>
        <w:t>transparență</w:t>
      </w:r>
      <w:r w:rsidR="00647555">
        <w:rPr>
          <w:b/>
          <w:bCs/>
        </w:rPr>
        <w:t xml:space="preserve"> </w:t>
      </w:r>
      <w:r w:rsidRPr="00B307AC">
        <w:rPr>
          <w:b/>
          <w:bCs/>
        </w:rPr>
        <w:t>și</w:t>
      </w:r>
      <w:r w:rsidR="00647555">
        <w:rPr>
          <w:b/>
          <w:bCs/>
        </w:rPr>
        <w:t xml:space="preserve"> </w:t>
      </w:r>
      <w:r w:rsidRPr="00B307AC">
        <w:rPr>
          <w:b/>
          <w:bCs/>
        </w:rPr>
        <w:t>responsabilitate</w:t>
      </w:r>
      <w:r w:rsidR="00647555">
        <w:rPr>
          <w:b/>
          <w:bCs/>
        </w:rPr>
        <w:t xml:space="preserve"> </w:t>
      </w:r>
      <w:r w:rsidRPr="00B307AC">
        <w:rPr>
          <w:b/>
          <w:bCs/>
        </w:rPr>
        <w:t>democratică</w:t>
      </w:r>
      <w:r w:rsidR="00647555">
        <w:t xml:space="preserve"> </w:t>
      </w:r>
      <w:r w:rsidRPr="00B307AC">
        <w:t>în</w:t>
      </w:r>
      <w:r w:rsidR="00647555">
        <w:t xml:space="preserve"> </w:t>
      </w:r>
      <w:r w:rsidRPr="00B307AC">
        <w:t>întreaga</w:t>
      </w:r>
      <w:r w:rsidR="00647555">
        <w:t xml:space="preserve"> </w:t>
      </w:r>
      <w:r w:rsidRPr="00B307AC">
        <w:t>UE</w:t>
      </w:r>
      <w:r w:rsidR="00647555">
        <w:t xml:space="preserve"> </w:t>
      </w:r>
      <w:r w:rsidRPr="00B307AC">
        <w:t>în</w:t>
      </w:r>
      <w:r w:rsidR="00647555">
        <w:t xml:space="preserve"> </w:t>
      </w:r>
      <w:r w:rsidRPr="00B307AC">
        <w:t>ceea</w:t>
      </w:r>
      <w:r w:rsidR="00647555">
        <w:t xml:space="preserve"> </w:t>
      </w:r>
      <w:r w:rsidRPr="00B307AC">
        <w:t>ce</w:t>
      </w:r>
      <w:r w:rsidR="00647555">
        <w:t xml:space="preserve"> </w:t>
      </w:r>
      <w:r w:rsidRPr="00B307AC">
        <w:t>privește</w:t>
      </w:r>
      <w:r w:rsidR="00647555">
        <w:t xml:space="preserve"> </w:t>
      </w:r>
      <w:r w:rsidRPr="00B307AC">
        <w:t>campaniile</w:t>
      </w:r>
      <w:r w:rsidR="00647555">
        <w:t xml:space="preserve"> </w:t>
      </w:r>
      <w:r w:rsidRPr="00B307AC">
        <w:t>de</w:t>
      </w:r>
      <w:r w:rsidR="00647555">
        <w:t xml:space="preserve"> </w:t>
      </w:r>
      <w:r w:rsidRPr="00B307AC">
        <w:t>lobby</w:t>
      </w:r>
      <w:r w:rsidR="00647555">
        <w:t xml:space="preserve"> </w:t>
      </w:r>
      <w:r w:rsidRPr="00B307AC">
        <w:t>și</w:t>
      </w:r>
      <w:r w:rsidR="00647555">
        <w:t xml:space="preserve"> </w:t>
      </w:r>
      <w:r w:rsidRPr="00B307AC">
        <w:t>activitățile</w:t>
      </w:r>
      <w:r w:rsidR="00647555">
        <w:t xml:space="preserve"> </w:t>
      </w:r>
      <w:r w:rsidRPr="00B307AC">
        <w:t>similare</w:t>
      </w:r>
      <w:r w:rsidR="00647555">
        <w:t xml:space="preserve"> </w:t>
      </w:r>
      <w:r w:rsidRPr="00B307AC">
        <w:t>desfășurate</w:t>
      </w:r>
      <w:r w:rsidR="00647555">
        <w:t xml:space="preserve"> </w:t>
      </w:r>
      <w:r w:rsidRPr="00B307AC">
        <w:t>de</w:t>
      </w:r>
      <w:r w:rsidR="00647555">
        <w:t xml:space="preserve"> </w:t>
      </w:r>
      <w:r w:rsidRPr="00B307AC">
        <w:t>diferite</w:t>
      </w:r>
      <w:r w:rsidR="00647555">
        <w:t xml:space="preserve"> </w:t>
      </w:r>
      <w:r w:rsidRPr="00B307AC">
        <w:t>entități</w:t>
      </w:r>
      <w:r w:rsidR="00647555">
        <w:t xml:space="preserve"> </w:t>
      </w:r>
      <w:r w:rsidRPr="00B307AC">
        <w:t>în</w:t>
      </w:r>
      <w:r w:rsidR="00647555">
        <w:t xml:space="preserve"> </w:t>
      </w:r>
      <w:r w:rsidRPr="00B307AC">
        <w:t>numele</w:t>
      </w:r>
      <w:r w:rsidR="00647555">
        <w:t xml:space="preserve"> </w:t>
      </w:r>
      <w:r w:rsidRPr="00B307AC">
        <w:t>guvernelor</w:t>
      </w:r>
      <w:r w:rsidR="00647555">
        <w:t xml:space="preserve"> </w:t>
      </w:r>
      <w:r w:rsidRPr="00B307AC">
        <w:t>unor</w:t>
      </w:r>
      <w:r w:rsidR="00647555">
        <w:t xml:space="preserve"> </w:t>
      </w:r>
      <w:r w:rsidRPr="00B307AC">
        <w:t>țări</w:t>
      </w:r>
      <w:r w:rsidR="00647555">
        <w:t xml:space="preserve"> </w:t>
      </w:r>
      <w:r w:rsidRPr="00B307AC">
        <w:t>terțe.</w:t>
      </w:r>
    </w:p>
    <w:p w14:paraId="155E744F" w14:textId="1FDF229C" w:rsidR="00B307AC" w:rsidRPr="00B307AC" w:rsidRDefault="00084DE3" w:rsidP="00B307AC">
      <w:hyperlink r:id="rId72" w:history="1">
        <w:r w:rsidR="00B307AC" w:rsidRPr="00B307AC">
          <w:rPr>
            <w:rStyle w:val="Hyperlink"/>
            <w:szCs w:val="24"/>
          </w:rPr>
          <w:t>Propunerea</w:t>
        </w:r>
      </w:hyperlink>
      <w:r w:rsidR="00647555">
        <w:t xml:space="preserve"> </w:t>
      </w:r>
      <w:r w:rsidR="00B307AC" w:rsidRPr="00B307AC">
        <w:t>prevede</w:t>
      </w:r>
      <w:r w:rsidR="00647555">
        <w:t xml:space="preserve"> </w:t>
      </w:r>
      <w:r w:rsidR="00B307AC" w:rsidRPr="00B307AC">
        <w:t>următoarele</w:t>
      </w:r>
      <w:r w:rsidR="00647555">
        <w:t xml:space="preserve"> </w:t>
      </w:r>
      <w:r w:rsidR="00B307AC" w:rsidRPr="00B307AC">
        <w:t>cerințe</w:t>
      </w:r>
      <w:r w:rsidR="00647555">
        <w:t xml:space="preserve"> </w:t>
      </w:r>
      <w:r w:rsidR="00B307AC" w:rsidRPr="00B307AC">
        <w:t>în</w:t>
      </w:r>
      <w:r w:rsidR="00647555">
        <w:t xml:space="preserve"> </w:t>
      </w:r>
      <w:r w:rsidR="00B307AC" w:rsidRPr="00B307AC">
        <w:t>materie</w:t>
      </w:r>
      <w:r w:rsidR="00647555">
        <w:t xml:space="preserve"> </w:t>
      </w:r>
      <w:r w:rsidR="00B307AC" w:rsidRPr="00B307AC">
        <w:t>de</w:t>
      </w:r>
      <w:r w:rsidR="00647555">
        <w:t xml:space="preserve"> </w:t>
      </w:r>
      <w:r w:rsidR="00B307AC" w:rsidRPr="00B307AC">
        <w:t>transparență:</w:t>
      </w:r>
    </w:p>
    <w:p w14:paraId="63A0C148" w14:textId="4E1734E1" w:rsidR="00B307AC" w:rsidRPr="00B307AC" w:rsidRDefault="00B307AC">
      <w:pPr>
        <w:numPr>
          <w:ilvl w:val="0"/>
          <w:numId w:val="14"/>
        </w:numPr>
      </w:pPr>
      <w:r w:rsidRPr="00B307AC">
        <w:rPr>
          <w:b/>
          <w:bCs/>
        </w:rPr>
        <w:t>Înregistrarea</w:t>
      </w:r>
      <w:r w:rsidR="00647555">
        <w:rPr>
          <w:b/>
          <w:bCs/>
        </w:rPr>
        <w:t xml:space="preserve"> </w:t>
      </w:r>
      <w:r w:rsidRPr="00B307AC">
        <w:rPr>
          <w:b/>
          <w:bCs/>
        </w:rPr>
        <w:t>într-un</w:t>
      </w:r>
      <w:r w:rsidR="00647555">
        <w:rPr>
          <w:b/>
          <w:bCs/>
        </w:rPr>
        <w:t xml:space="preserve"> </w:t>
      </w:r>
      <w:r w:rsidRPr="00B307AC">
        <w:rPr>
          <w:b/>
          <w:bCs/>
        </w:rPr>
        <w:t>registru</w:t>
      </w:r>
      <w:r w:rsidR="00647555">
        <w:rPr>
          <w:b/>
          <w:bCs/>
        </w:rPr>
        <w:t xml:space="preserve"> </w:t>
      </w:r>
      <w:r w:rsidRPr="00B307AC">
        <w:rPr>
          <w:b/>
          <w:bCs/>
        </w:rPr>
        <w:t>de</w:t>
      </w:r>
      <w:r w:rsidR="00647555">
        <w:rPr>
          <w:b/>
          <w:bCs/>
        </w:rPr>
        <w:t xml:space="preserve"> </w:t>
      </w:r>
      <w:r w:rsidRPr="00B307AC">
        <w:rPr>
          <w:b/>
          <w:bCs/>
        </w:rPr>
        <w:t>transparență</w:t>
      </w:r>
      <w:r w:rsidRPr="00B307AC">
        <w:t>:</w:t>
      </w:r>
      <w:r w:rsidR="00647555">
        <w:t xml:space="preserve"> </w:t>
      </w:r>
      <w:r w:rsidRPr="00B307AC">
        <w:t>entitățile</w:t>
      </w:r>
      <w:r w:rsidR="00647555">
        <w:t xml:space="preserve"> </w:t>
      </w:r>
      <w:r w:rsidRPr="00B307AC">
        <w:t>care</w:t>
      </w:r>
      <w:r w:rsidR="00647555">
        <w:t xml:space="preserve"> </w:t>
      </w:r>
      <w:r w:rsidRPr="00B307AC">
        <w:t>desfășoară</w:t>
      </w:r>
      <w:r w:rsidR="00647555">
        <w:t xml:space="preserve"> </w:t>
      </w:r>
      <w:r w:rsidRPr="00B307AC">
        <w:t>activități</w:t>
      </w:r>
      <w:r w:rsidR="00647555">
        <w:t xml:space="preserve"> </w:t>
      </w:r>
      <w:r w:rsidRPr="00B307AC">
        <w:t>de</w:t>
      </w:r>
      <w:r w:rsidR="00647555">
        <w:t xml:space="preserve"> </w:t>
      </w:r>
      <w:r w:rsidRPr="00B307AC">
        <w:t>reprezentare</w:t>
      </w:r>
      <w:r w:rsidR="00647555">
        <w:t xml:space="preserve"> </w:t>
      </w:r>
      <w:r w:rsidRPr="00B307AC">
        <w:t>a</w:t>
      </w:r>
      <w:r w:rsidR="00647555">
        <w:t xml:space="preserve"> </w:t>
      </w:r>
      <w:r w:rsidRPr="00B307AC">
        <w:t>intereselor</w:t>
      </w:r>
      <w:r w:rsidR="00647555">
        <w:t xml:space="preserve"> </w:t>
      </w:r>
      <w:r w:rsidRPr="00B307AC">
        <w:t>în</w:t>
      </w:r>
      <w:r w:rsidR="00647555">
        <w:t xml:space="preserve"> </w:t>
      </w:r>
      <w:r w:rsidRPr="00B307AC">
        <w:t>numele</w:t>
      </w:r>
      <w:r w:rsidR="00647555">
        <w:t xml:space="preserve"> </w:t>
      </w:r>
      <w:r w:rsidRPr="00B307AC">
        <w:t>unei</w:t>
      </w:r>
      <w:r w:rsidR="00647555">
        <w:t xml:space="preserve"> </w:t>
      </w:r>
      <w:r w:rsidRPr="00B307AC">
        <w:t>țări</w:t>
      </w:r>
      <w:r w:rsidR="00647555">
        <w:t xml:space="preserve"> </w:t>
      </w:r>
      <w:r w:rsidRPr="00B307AC">
        <w:t>terțe</w:t>
      </w:r>
      <w:r w:rsidR="00647555">
        <w:t xml:space="preserve"> </w:t>
      </w:r>
      <w:r w:rsidRPr="00B307AC">
        <w:t>vor</w:t>
      </w:r>
      <w:r w:rsidR="00647555">
        <w:t xml:space="preserve"> </w:t>
      </w:r>
      <w:r w:rsidRPr="00B307AC">
        <w:t>trebui</w:t>
      </w:r>
      <w:r w:rsidR="00647555">
        <w:t xml:space="preserve"> </w:t>
      </w:r>
      <w:r w:rsidRPr="00B307AC">
        <w:t>să</w:t>
      </w:r>
      <w:r w:rsidR="00647555">
        <w:t xml:space="preserve"> </w:t>
      </w:r>
      <w:r w:rsidRPr="00B307AC">
        <w:t>se</w:t>
      </w:r>
      <w:r w:rsidR="00647555">
        <w:t xml:space="preserve"> </w:t>
      </w:r>
      <w:r w:rsidRPr="00B307AC">
        <w:t>înregistreze</w:t>
      </w:r>
      <w:r w:rsidR="00647555">
        <w:t xml:space="preserve"> </w:t>
      </w:r>
      <w:r w:rsidRPr="00B307AC">
        <w:t>într-un</w:t>
      </w:r>
      <w:r w:rsidR="00647555">
        <w:t xml:space="preserve"> </w:t>
      </w:r>
      <w:r w:rsidRPr="00B307AC">
        <w:t>registru</w:t>
      </w:r>
      <w:r w:rsidR="00647555">
        <w:t xml:space="preserve"> </w:t>
      </w:r>
      <w:r w:rsidRPr="00B307AC">
        <w:t>de</w:t>
      </w:r>
      <w:r w:rsidR="00647555">
        <w:t xml:space="preserve"> </w:t>
      </w:r>
      <w:r w:rsidRPr="00B307AC">
        <w:t>transparență.</w:t>
      </w:r>
      <w:r w:rsidR="00647555">
        <w:t xml:space="preserve"> </w:t>
      </w:r>
      <w:r w:rsidRPr="00B307AC">
        <w:t>Statelor</w:t>
      </w:r>
      <w:r w:rsidR="00647555">
        <w:t xml:space="preserve"> </w:t>
      </w:r>
      <w:r w:rsidRPr="00B307AC">
        <w:t>membre</w:t>
      </w:r>
      <w:r w:rsidR="00647555">
        <w:t xml:space="preserve"> </w:t>
      </w:r>
      <w:r w:rsidRPr="00B307AC">
        <w:t>li</w:t>
      </w:r>
      <w:r w:rsidR="00647555">
        <w:t xml:space="preserve"> </w:t>
      </w:r>
      <w:r w:rsidRPr="00B307AC">
        <w:t>se</w:t>
      </w:r>
      <w:r w:rsidR="00647555">
        <w:t xml:space="preserve"> </w:t>
      </w:r>
      <w:r w:rsidRPr="00B307AC">
        <w:t>va</w:t>
      </w:r>
      <w:r w:rsidR="00647555">
        <w:t xml:space="preserve"> </w:t>
      </w:r>
      <w:r w:rsidRPr="00B307AC">
        <w:t>solicita</w:t>
      </w:r>
      <w:r w:rsidR="00647555">
        <w:t xml:space="preserve"> </w:t>
      </w:r>
      <w:r w:rsidRPr="00B307AC">
        <w:t>să</w:t>
      </w:r>
      <w:r w:rsidR="00647555">
        <w:t xml:space="preserve"> </w:t>
      </w:r>
      <w:r w:rsidRPr="00B307AC">
        <w:t>creeze</w:t>
      </w:r>
      <w:r w:rsidR="00647555">
        <w:t xml:space="preserve"> </w:t>
      </w:r>
      <w:r w:rsidRPr="00B307AC">
        <w:t>sau</w:t>
      </w:r>
      <w:r w:rsidR="00647555">
        <w:t xml:space="preserve"> </w:t>
      </w:r>
      <w:r w:rsidRPr="00B307AC">
        <w:t>să</w:t>
      </w:r>
      <w:r w:rsidR="00647555">
        <w:t xml:space="preserve"> </w:t>
      </w:r>
      <w:r w:rsidRPr="00B307AC">
        <w:t>adapteze</w:t>
      </w:r>
      <w:r w:rsidR="00647555">
        <w:t xml:space="preserve"> </w:t>
      </w:r>
      <w:r w:rsidRPr="00B307AC">
        <w:t>în</w:t>
      </w:r>
      <w:r w:rsidR="00647555">
        <w:t xml:space="preserve"> </w:t>
      </w:r>
      <w:r w:rsidRPr="00B307AC">
        <w:t>acest</w:t>
      </w:r>
      <w:r w:rsidR="00647555">
        <w:t xml:space="preserve"> </w:t>
      </w:r>
      <w:r w:rsidRPr="00B307AC">
        <w:t>sens</w:t>
      </w:r>
      <w:r w:rsidR="00647555">
        <w:t xml:space="preserve"> </w:t>
      </w:r>
      <w:r w:rsidRPr="00B307AC">
        <w:t>registrele</w:t>
      </w:r>
      <w:r w:rsidR="00647555">
        <w:t xml:space="preserve"> </w:t>
      </w:r>
      <w:r w:rsidRPr="00B307AC">
        <w:t>naționale</w:t>
      </w:r>
      <w:r w:rsidR="00647555">
        <w:t xml:space="preserve"> </w:t>
      </w:r>
      <w:r w:rsidRPr="00B307AC">
        <w:t>existente.</w:t>
      </w:r>
    </w:p>
    <w:p w14:paraId="2923C50B" w14:textId="39A08387" w:rsidR="00B307AC" w:rsidRPr="00B307AC" w:rsidRDefault="00B307AC">
      <w:pPr>
        <w:numPr>
          <w:ilvl w:val="0"/>
          <w:numId w:val="14"/>
        </w:numPr>
      </w:pPr>
      <w:r w:rsidRPr="00B307AC">
        <w:rPr>
          <w:b/>
          <w:bCs/>
        </w:rPr>
        <w:t>Accesul</w:t>
      </w:r>
      <w:r w:rsidR="00647555">
        <w:rPr>
          <w:b/>
          <w:bCs/>
        </w:rPr>
        <w:t xml:space="preserve"> </w:t>
      </w:r>
      <w:r w:rsidRPr="00B307AC">
        <w:rPr>
          <w:b/>
          <w:bCs/>
        </w:rPr>
        <w:t>publicului:</w:t>
      </w:r>
      <w:r w:rsidR="00647555">
        <w:t xml:space="preserve"> </w:t>
      </w:r>
      <w:r w:rsidRPr="00B307AC">
        <w:t>principalele</w:t>
      </w:r>
      <w:r w:rsidR="00647555">
        <w:t xml:space="preserve"> </w:t>
      </w:r>
      <w:r w:rsidRPr="00B307AC">
        <w:t>elementele</w:t>
      </w:r>
      <w:r w:rsidR="00647555">
        <w:t xml:space="preserve"> </w:t>
      </w:r>
      <w:r w:rsidRPr="00B307AC">
        <w:t>de</w:t>
      </w:r>
      <w:r w:rsidR="00647555">
        <w:t xml:space="preserve"> </w:t>
      </w:r>
      <w:r w:rsidRPr="00B307AC">
        <w:t>date</w:t>
      </w:r>
      <w:r w:rsidR="00647555">
        <w:t xml:space="preserve"> </w:t>
      </w:r>
      <w:r w:rsidRPr="00B307AC">
        <w:t>referitoare</w:t>
      </w:r>
      <w:r w:rsidR="00647555">
        <w:t xml:space="preserve"> </w:t>
      </w:r>
      <w:r w:rsidRPr="00B307AC">
        <w:t>la</w:t>
      </w:r>
      <w:r w:rsidR="00647555">
        <w:t xml:space="preserve"> </w:t>
      </w:r>
      <w:r w:rsidRPr="00B307AC">
        <w:t>astfel</w:t>
      </w:r>
      <w:r w:rsidR="00647555">
        <w:t xml:space="preserve"> </w:t>
      </w:r>
      <w:r w:rsidRPr="00B307AC">
        <w:t>de</w:t>
      </w:r>
      <w:r w:rsidR="00647555">
        <w:t xml:space="preserve"> </w:t>
      </w:r>
      <w:r w:rsidRPr="00B307AC">
        <w:t>activități</w:t>
      </w:r>
      <w:r w:rsidR="00647555">
        <w:t xml:space="preserve"> </w:t>
      </w:r>
      <w:r w:rsidRPr="00B307AC">
        <w:t>de</w:t>
      </w:r>
      <w:r w:rsidR="00647555">
        <w:t xml:space="preserve"> </w:t>
      </w:r>
      <w:r w:rsidRPr="00B307AC">
        <w:t>reprezentare</w:t>
      </w:r>
      <w:r w:rsidR="00647555">
        <w:t xml:space="preserve"> </w:t>
      </w:r>
      <w:r w:rsidRPr="00B307AC">
        <w:t>a</w:t>
      </w:r>
      <w:r w:rsidR="00647555">
        <w:t xml:space="preserve"> </w:t>
      </w:r>
      <w:r w:rsidRPr="00B307AC">
        <w:t>intereselor</w:t>
      </w:r>
      <w:r w:rsidR="00647555">
        <w:t xml:space="preserve"> </w:t>
      </w:r>
      <w:r w:rsidRPr="00B307AC">
        <w:t>vor</w:t>
      </w:r>
      <w:r w:rsidR="00647555">
        <w:t xml:space="preserve"> </w:t>
      </w:r>
      <w:r w:rsidRPr="00B307AC">
        <w:t>fi</w:t>
      </w:r>
      <w:r w:rsidR="00647555">
        <w:t xml:space="preserve"> </w:t>
      </w:r>
      <w:r w:rsidRPr="00B307AC">
        <w:t>puse</w:t>
      </w:r>
      <w:r w:rsidR="00647555">
        <w:t xml:space="preserve"> </w:t>
      </w:r>
      <w:r w:rsidRPr="00B307AC">
        <w:t>la</w:t>
      </w:r>
      <w:r w:rsidR="00647555">
        <w:t xml:space="preserve"> </w:t>
      </w:r>
      <w:r w:rsidRPr="00B307AC">
        <w:t>dispoziția</w:t>
      </w:r>
      <w:r w:rsidR="00647555">
        <w:t xml:space="preserve"> </w:t>
      </w:r>
      <w:r w:rsidRPr="00B307AC">
        <w:t>publicului,</w:t>
      </w:r>
      <w:r w:rsidR="00647555">
        <w:t xml:space="preserve"> </w:t>
      </w:r>
      <w:r w:rsidRPr="00B307AC">
        <w:t>ceea</w:t>
      </w:r>
      <w:r w:rsidR="00647555">
        <w:t xml:space="preserve"> </w:t>
      </w:r>
      <w:r w:rsidRPr="00B307AC">
        <w:t>ce</w:t>
      </w:r>
      <w:r w:rsidR="00647555">
        <w:t xml:space="preserve"> </w:t>
      </w:r>
      <w:r w:rsidRPr="00B307AC">
        <w:t>va</w:t>
      </w:r>
      <w:r w:rsidR="00647555">
        <w:t xml:space="preserve"> </w:t>
      </w:r>
      <w:r w:rsidRPr="00B307AC">
        <w:t>asigura</w:t>
      </w:r>
      <w:r w:rsidR="00647555">
        <w:t xml:space="preserve"> </w:t>
      </w:r>
      <w:r w:rsidRPr="00B307AC">
        <w:t>transparența</w:t>
      </w:r>
      <w:r w:rsidR="00647555">
        <w:t xml:space="preserve"> </w:t>
      </w:r>
      <w:r w:rsidRPr="00B307AC">
        <w:t>și</w:t>
      </w:r>
      <w:r w:rsidR="00647555">
        <w:t xml:space="preserve"> </w:t>
      </w:r>
      <w:r w:rsidRPr="00B307AC">
        <w:t>responsabilitatea</w:t>
      </w:r>
      <w:r w:rsidR="00647555">
        <w:t xml:space="preserve"> </w:t>
      </w:r>
      <w:r w:rsidRPr="00B307AC">
        <w:t>democratică.</w:t>
      </w:r>
      <w:r w:rsidR="00647555">
        <w:t xml:space="preserve"> </w:t>
      </w:r>
      <w:r w:rsidRPr="00B307AC">
        <w:t>Este</w:t>
      </w:r>
      <w:r w:rsidR="00647555">
        <w:t xml:space="preserve"> </w:t>
      </w:r>
      <w:r w:rsidRPr="00B307AC">
        <w:t>vorba,</w:t>
      </w:r>
      <w:r w:rsidR="00647555">
        <w:t xml:space="preserve"> </w:t>
      </w:r>
      <w:r w:rsidRPr="00B307AC">
        <w:t>de</w:t>
      </w:r>
      <w:r w:rsidR="00647555">
        <w:t xml:space="preserve"> </w:t>
      </w:r>
      <w:r w:rsidRPr="00B307AC">
        <w:t>exemplu,</w:t>
      </w:r>
      <w:r w:rsidR="00647555">
        <w:t xml:space="preserve"> </w:t>
      </w:r>
      <w:r w:rsidRPr="00B307AC">
        <w:t>de</w:t>
      </w:r>
      <w:r w:rsidR="00647555">
        <w:t xml:space="preserve"> </w:t>
      </w:r>
      <w:r w:rsidRPr="00B307AC">
        <w:t>sumele</w:t>
      </w:r>
      <w:r w:rsidR="00647555">
        <w:t xml:space="preserve"> </w:t>
      </w:r>
      <w:r w:rsidRPr="00B307AC">
        <w:t>anuale</w:t>
      </w:r>
      <w:r w:rsidR="00647555">
        <w:t xml:space="preserve"> </w:t>
      </w:r>
      <w:r w:rsidRPr="00B307AC">
        <w:t>primite,</w:t>
      </w:r>
      <w:r w:rsidR="00647555">
        <w:t xml:space="preserve"> </w:t>
      </w:r>
      <w:r w:rsidRPr="00B307AC">
        <w:t>de</w:t>
      </w:r>
      <w:r w:rsidR="00647555">
        <w:t xml:space="preserve"> </w:t>
      </w:r>
      <w:r w:rsidRPr="00B307AC">
        <w:t>identitatea</w:t>
      </w:r>
      <w:r w:rsidR="00647555">
        <w:t xml:space="preserve"> </w:t>
      </w:r>
      <w:r w:rsidRPr="00B307AC">
        <w:t>țărilor</w:t>
      </w:r>
      <w:r w:rsidR="00647555">
        <w:t xml:space="preserve"> </w:t>
      </w:r>
      <w:r w:rsidRPr="00B307AC">
        <w:t>terțe</w:t>
      </w:r>
      <w:r w:rsidR="00647555">
        <w:t xml:space="preserve"> </w:t>
      </w:r>
      <w:r w:rsidRPr="00B307AC">
        <w:t>în</w:t>
      </w:r>
      <w:r w:rsidR="00647555">
        <w:t xml:space="preserve"> </w:t>
      </w:r>
      <w:r w:rsidRPr="00B307AC">
        <w:t>cauză</w:t>
      </w:r>
      <w:r w:rsidR="00647555">
        <w:t xml:space="preserve"> </w:t>
      </w:r>
      <w:r w:rsidRPr="00B307AC">
        <w:t>și</w:t>
      </w:r>
      <w:r w:rsidR="00647555">
        <w:t xml:space="preserve"> </w:t>
      </w:r>
      <w:r w:rsidRPr="00B307AC">
        <w:t>de</w:t>
      </w:r>
      <w:r w:rsidR="00647555">
        <w:t xml:space="preserve"> </w:t>
      </w:r>
      <w:r w:rsidRPr="00B307AC">
        <w:t>obiectivele</w:t>
      </w:r>
      <w:r w:rsidR="00647555">
        <w:t xml:space="preserve"> </w:t>
      </w:r>
      <w:r w:rsidRPr="00B307AC">
        <w:t>principale</w:t>
      </w:r>
      <w:r w:rsidR="00647555">
        <w:t xml:space="preserve"> </w:t>
      </w:r>
      <w:r w:rsidRPr="00B307AC">
        <w:t>urmărite</w:t>
      </w:r>
      <w:r w:rsidR="00647555">
        <w:t xml:space="preserve"> </w:t>
      </w:r>
      <w:r w:rsidRPr="00B307AC">
        <w:t>prin</w:t>
      </w:r>
      <w:r w:rsidR="00647555">
        <w:t xml:space="preserve"> </w:t>
      </w:r>
      <w:r w:rsidRPr="00B307AC">
        <w:t>activitățile</w:t>
      </w:r>
      <w:r w:rsidR="00647555">
        <w:t xml:space="preserve"> </w:t>
      </w:r>
      <w:r w:rsidRPr="00B307AC">
        <w:t>respective.</w:t>
      </w:r>
    </w:p>
    <w:p w14:paraId="5C4B0153" w14:textId="0EB42310" w:rsidR="00B307AC" w:rsidRPr="00B307AC" w:rsidRDefault="00B307AC">
      <w:pPr>
        <w:numPr>
          <w:ilvl w:val="0"/>
          <w:numId w:val="14"/>
        </w:numPr>
      </w:pPr>
      <w:r w:rsidRPr="00B307AC">
        <w:rPr>
          <w:b/>
          <w:bCs/>
        </w:rPr>
        <w:t>Păstrarea</w:t>
      </w:r>
      <w:r w:rsidR="00647555">
        <w:rPr>
          <w:b/>
          <w:bCs/>
        </w:rPr>
        <w:t xml:space="preserve"> </w:t>
      </w:r>
      <w:r w:rsidRPr="00B307AC">
        <w:rPr>
          <w:b/>
          <w:bCs/>
        </w:rPr>
        <w:t>de</w:t>
      </w:r>
      <w:r w:rsidR="00647555">
        <w:rPr>
          <w:b/>
          <w:bCs/>
        </w:rPr>
        <w:t xml:space="preserve"> </w:t>
      </w:r>
      <w:r w:rsidRPr="00B307AC">
        <w:rPr>
          <w:b/>
          <w:bCs/>
        </w:rPr>
        <w:t>evidențe:</w:t>
      </w:r>
      <w:r w:rsidR="00647555">
        <w:rPr>
          <w:b/>
          <w:bCs/>
        </w:rPr>
        <w:t xml:space="preserve"> </w:t>
      </w:r>
      <w:r w:rsidRPr="00B307AC">
        <w:t>entitățile</w:t>
      </w:r>
      <w:r w:rsidR="00647555">
        <w:t xml:space="preserve"> </w:t>
      </w:r>
      <w:r w:rsidRPr="00B307AC">
        <w:t>care</w:t>
      </w:r>
      <w:r w:rsidR="00647555">
        <w:t xml:space="preserve"> </w:t>
      </w:r>
      <w:r w:rsidRPr="00B307AC">
        <w:t>desfășoară</w:t>
      </w:r>
      <w:r w:rsidR="00647555">
        <w:t xml:space="preserve"> </w:t>
      </w:r>
      <w:r w:rsidRPr="00B307AC">
        <w:t>activități</w:t>
      </w:r>
      <w:r w:rsidR="00647555">
        <w:t xml:space="preserve"> </w:t>
      </w:r>
      <w:r w:rsidRPr="00B307AC">
        <w:t>de</w:t>
      </w:r>
      <w:r w:rsidR="00647555">
        <w:t xml:space="preserve"> </w:t>
      </w:r>
      <w:r w:rsidRPr="00B307AC">
        <w:t>reprezentare</w:t>
      </w:r>
      <w:r w:rsidR="00647555">
        <w:t xml:space="preserve"> </w:t>
      </w:r>
      <w:r w:rsidRPr="00B307AC">
        <w:t>a</w:t>
      </w:r>
      <w:r w:rsidR="00647555">
        <w:t xml:space="preserve"> </w:t>
      </w:r>
      <w:r w:rsidRPr="00B307AC">
        <w:t>intereselor</w:t>
      </w:r>
      <w:r w:rsidR="00647555">
        <w:t xml:space="preserve"> </w:t>
      </w:r>
      <w:r w:rsidRPr="00B307AC">
        <w:t>în</w:t>
      </w:r>
      <w:r w:rsidR="00647555">
        <w:t xml:space="preserve"> </w:t>
      </w:r>
      <w:r w:rsidRPr="00B307AC">
        <w:t>numele</w:t>
      </w:r>
      <w:r w:rsidR="00647555">
        <w:t xml:space="preserve"> </w:t>
      </w:r>
      <w:r w:rsidRPr="00B307AC">
        <w:t>unei</w:t>
      </w:r>
      <w:r w:rsidR="00647555">
        <w:t xml:space="preserve"> </w:t>
      </w:r>
      <w:r w:rsidRPr="00B307AC">
        <w:t>țări</w:t>
      </w:r>
      <w:r w:rsidR="00647555">
        <w:t xml:space="preserve"> </w:t>
      </w:r>
      <w:r w:rsidRPr="00B307AC">
        <w:t>terțe</w:t>
      </w:r>
      <w:r w:rsidR="00647555">
        <w:t xml:space="preserve"> </w:t>
      </w:r>
      <w:r w:rsidRPr="00B307AC">
        <w:t>vor</w:t>
      </w:r>
      <w:r w:rsidR="00647555">
        <w:t xml:space="preserve"> </w:t>
      </w:r>
      <w:r w:rsidRPr="00B307AC">
        <w:t>avea</w:t>
      </w:r>
      <w:r w:rsidR="00647555">
        <w:t xml:space="preserve"> </w:t>
      </w:r>
      <w:r w:rsidRPr="00B307AC">
        <w:t>obligația</w:t>
      </w:r>
      <w:r w:rsidR="00647555">
        <w:t xml:space="preserve"> </w:t>
      </w:r>
      <w:r w:rsidRPr="00B307AC">
        <w:t>să</w:t>
      </w:r>
      <w:r w:rsidR="00647555">
        <w:t xml:space="preserve"> </w:t>
      </w:r>
      <w:r w:rsidRPr="00B307AC">
        <w:t>păstreze</w:t>
      </w:r>
      <w:r w:rsidR="00647555">
        <w:t xml:space="preserve"> </w:t>
      </w:r>
      <w:r w:rsidRPr="00B307AC">
        <w:t>evidențe</w:t>
      </w:r>
      <w:r w:rsidR="00647555">
        <w:t xml:space="preserve"> </w:t>
      </w:r>
      <w:r w:rsidRPr="00B307AC">
        <w:t>ale</w:t>
      </w:r>
      <w:r w:rsidR="00647555">
        <w:t xml:space="preserve"> </w:t>
      </w:r>
      <w:r w:rsidRPr="00B307AC">
        <w:t>principalelor</w:t>
      </w:r>
      <w:r w:rsidR="00647555">
        <w:t xml:space="preserve"> </w:t>
      </w:r>
      <w:r w:rsidRPr="00B307AC">
        <w:t>informații</w:t>
      </w:r>
      <w:r w:rsidR="00647555">
        <w:t xml:space="preserve"> </w:t>
      </w:r>
      <w:r w:rsidRPr="00B307AC">
        <w:t>sau</w:t>
      </w:r>
      <w:r w:rsidR="00647555">
        <w:t xml:space="preserve"> </w:t>
      </w:r>
      <w:r w:rsidRPr="00B307AC">
        <w:t>materiale</w:t>
      </w:r>
      <w:r w:rsidR="00647555">
        <w:t xml:space="preserve"> </w:t>
      </w:r>
      <w:r w:rsidRPr="00B307AC">
        <w:t>legate</w:t>
      </w:r>
      <w:r w:rsidR="00647555">
        <w:t xml:space="preserve"> </w:t>
      </w:r>
      <w:r w:rsidRPr="00B307AC">
        <w:t>de</w:t>
      </w:r>
      <w:r w:rsidR="00647555">
        <w:t xml:space="preserve"> </w:t>
      </w:r>
      <w:r w:rsidRPr="00B307AC">
        <w:t>activitatea</w:t>
      </w:r>
      <w:r w:rsidR="00647555">
        <w:t xml:space="preserve"> </w:t>
      </w:r>
      <w:r w:rsidRPr="00B307AC">
        <w:t>de</w:t>
      </w:r>
      <w:r w:rsidR="00647555">
        <w:t xml:space="preserve"> </w:t>
      </w:r>
      <w:r w:rsidRPr="00B307AC">
        <w:t>reprezentare</w:t>
      </w:r>
      <w:r w:rsidR="00647555">
        <w:t xml:space="preserve"> </w:t>
      </w:r>
      <w:r w:rsidRPr="00B307AC">
        <w:t>a</w:t>
      </w:r>
      <w:r w:rsidR="00647555">
        <w:t xml:space="preserve"> </w:t>
      </w:r>
      <w:r w:rsidRPr="00B307AC">
        <w:t>intereselor</w:t>
      </w:r>
      <w:r w:rsidR="00647555">
        <w:t xml:space="preserve"> </w:t>
      </w:r>
      <w:r w:rsidRPr="00B307AC">
        <w:t>pentru</w:t>
      </w:r>
      <w:r w:rsidR="00647555">
        <w:t xml:space="preserve"> </w:t>
      </w:r>
      <w:r w:rsidRPr="00B307AC">
        <w:t>o</w:t>
      </w:r>
      <w:r w:rsidR="00647555">
        <w:t xml:space="preserve"> </w:t>
      </w:r>
      <w:r w:rsidRPr="00B307AC">
        <w:t>perioadă</w:t>
      </w:r>
      <w:r w:rsidR="00647555">
        <w:t xml:space="preserve"> </w:t>
      </w:r>
      <w:r w:rsidRPr="00B307AC">
        <w:t>de</w:t>
      </w:r>
      <w:r w:rsidR="00647555">
        <w:t xml:space="preserve"> </w:t>
      </w:r>
      <w:r w:rsidRPr="00B307AC">
        <w:t>patru</w:t>
      </w:r>
      <w:r w:rsidR="00647555">
        <w:t xml:space="preserve"> </w:t>
      </w:r>
      <w:r w:rsidRPr="00B307AC">
        <w:t>ani</w:t>
      </w:r>
      <w:r w:rsidR="00647555">
        <w:t xml:space="preserve"> </w:t>
      </w:r>
      <w:r w:rsidRPr="00B307AC">
        <w:t>de</w:t>
      </w:r>
      <w:r w:rsidR="00647555">
        <w:t xml:space="preserve"> </w:t>
      </w:r>
      <w:r w:rsidRPr="00B307AC">
        <w:t>la</w:t>
      </w:r>
      <w:r w:rsidR="00647555">
        <w:t xml:space="preserve"> </w:t>
      </w:r>
      <w:r w:rsidRPr="00B307AC">
        <w:t>încheierea</w:t>
      </w:r>
      <w:r w:rsidR="00647555">
        <w:t xml:space="preserve"> </w:t>
      </w:r>
      <w:r w:rsidRPr="00B307AC">
        <w:t>acestei</w:t>
      </w:r>
      <w:r w:rsidR="00647555">
        <w:t xml:space="preserve"> </w:t>
      </w:r>
      <w:r w:rsidRPr="00B307AC">
        <w:t>activități.</w:t>
      </w:r>
    </w:p>
    <w:p w14:paraId="447EAE2F" w14:textId="55A4A179" w:rsidR="00B307AC" w:rsidRPr="00B307AC" w:rsidRDefault="00B307AC" w:rsidP="00B307AC">
      <w:r w:rsidRPr="00B307AC">
        <w:t>Propunerea</w:t>
      </w:r>
      <w:r w:rsidR="00647555">
        <w:t xml:space="preserve"> </w:t>
      </w:r>
      <w:r w:rsidRPr="00B307AC">
        <w:rPr>
          <w:b/>
          <w:bCs/>
        </w:rPr>
        <w:t>prevede</w:t>
      </w:r>
      <w:r w:rsidR="00647555">
        <w:rPr>
          <w:b/>
          <w:bCs/>
        </w:rPr>
        <w:t xml:space="preserve"> </w:t>
      </w:r>
      <w:r w:rsidRPr="00B307AC">
        <w:rPr>
          <w:b/>
          <w:bCs/>
        </w:rPr>
        <w:t>norme</w:t>
      </w:r>
      <w:r w:rsidR="00647555">
        <w:rPr>
          <w:b/>
          <w:bCs/>
        </w:rPr>
        <w:t xml:space="preserve"> </w:t>
      </w:r>
      <w:r w:rsidRPr="00B307AC">
        <w:rPr>
          <w:b/>
          <w:bCs/>
        </w:rPr>
        <w:t>și</w:t>
      </w:r>
      <w:r w:rsidR="00647555">
        <w:rPr>
          <w:b/>
          <w:bCs/>
        </w:rPr>
        <w:t xml:space="preserve"> </w:t>
      </w:r>
      <w:r w:rsidRPr="00B307AC">
        <w:rPr>
          <w:b/>
          <w:bCs/>
        </w:rPr>
        <w:t>garanții</w:t>
      </w:r>
      <w:r w:rsidR="00647555">
        <w:rPr>
          <w:b/>
          <w:bCs/>
        </w:rPr>
        <w:t xml:space="preserve"> </w:t>
      </w:r>
      <w:r w:rsidRPr="00B307AC">
        <w:rPr>
          <w:b/>
          <w:bCs/>
        </w:rPr>
        <w:t>proporționale</w:t>
      </w:r>
      <w:r w:rsidRPr="00B307AC">
        <w:t>,</w:t>
      </w:r>
      <w:r w:rsidR="00647555">
        <w:t xml:space="preserve"> </w:t>
      </w:r>
      <w:r w:rsidRPr="00B307AC">
        <w:t>menite</w:t>
      </w:r>
      <w:r w:rsidR="00647555">
        <w:t xml:space="preserve"> </w:t>
      </w:r>
      <w:r w:rsidRPr="00B307AC">
        <w:t>să</w:t>
      </w:r>
      <w:r w:rsidR="00647555">
        <w:t xml:space="preserve"> </w:t>
      </w:r>
      <w:r w:rsidRPr="00B307AC">
        <w:t>evite</w:t>
      </w:r>
      <w:r w:rsidR="00647555">
        <w:t xml:space="preserve"> </w:t>
      </w:r>
      <w:r w:rsidRPr="00B307AC">
        <w:t>utilizarea</w:t>
      </w:r>
      <w:r w:rsidR="00647555">
        <w:t xml:space="preserve"> </w:t>
      </w:r>
      <w:r w:rsidRPr="00B307AC">
        <w:t>abuzivă</w:t>
      </w:r>
      <w:r w:rsidR="00647555">
        <w:t xml:space="preserve"> </w:t>
      </w:r>
      <w:r w:rsidRPr="00B307AC">
        <w:t>a</w:t>
      </w:r>
      <w:r w:rsidR="00647555">
        <w:t xml:space="preserve"> </w:t>
      </w:r>
      <w:r w:rsidRPr="00B307AC">
        <w:t>cerințelor</w:t>
      </w:r>
      <w:r w:rsidR="00647555">
        <w:t xml:space="preserve"> </w:t>
      </w:r>
      <w:r w:rsidRPr="00B307AC">
        <w:t>de</w:t>
      </w:r>
      <w:r w:rsidR="00647555">
        <w:t xml:space="preserve"> </w:t>
      </w:r>
      <w:r w:rsidRPr="00B307AC">
        <w:t>înregistrare</w:t>
      </w:r>
      <w:r w:rsidR="00647555">
        <w:t xml:space="preserve"> </w:t>
      </w:r>
      <w:r w:rsidRPr="00B307AC">
        <w:t>pentru</w:t>
      </w:r>
      <w:r w:rsidR="00647555">
        <w:t xml:space="preserve"> </w:t>
      </w:r>
      <w:r w:rsidRPr="00B307AC">
        <w:t>a</w:t>
      </w:r>
      <w:r w:rsidR="00647555">
        <w:t xml:space="preserve"> </w:t>
      </w:r>
      <w:r w:rsidRPr="00B307AC">
        <w:t>restrânge</w:t>
      </w:r>
      <w:r w:rsidR="00647555">
        <w:t xml:space="preserve"> </w:t>
      </w:r>
      <w:r w:rsidRPr="00B307AC">
        <w:t>drepturile</w:t>
      </w:r>
      <w:r w:rsidR="00647555">
        <w:t xml:space="preserve"> </w:t>
      </w:r>
      <w:r w:rsidRPr="00B307AC">
        <w:t>fundamentale,</w:t>
      </w:r>
      <w:r w:rsidR="00647555">
        <w:t xml:space="preserve"> </w:t>
      </w:r>
      <w:r w:rsidRPr="00B307AC">
        <w:t>cum</w:t>
      </w:r>
      <w:r w:rsidR="00647555">
        <w:t xml:space="preserve"> </w:t>
      </w:r>
      <w:r w:rsidRPr="00B307AC">
        <w:t>ar</w:t>
      </w:r>
      <w:r w:rsidR="00647555">
        <w:t xml:space="preserve"> </w:t>
      </w:r>
      <w:r w:rsidRPr="00B307AC">
        <w:t>fi</w:t>
      </w:r>
      <w:r w:rsidR="00647555">
        <w:t xml:space="preserve"> </w:t>
      </w:r>
      <w:r w:rsidRPr="00B307AC">
        <w:t>libertatea</w:t>
      </w:r>
      <w:r w:rsidR="00647555">
        <w:t xml:space="preserve"> </w:t>
      </w:r>
      <w:r w:rsidRPr="00B307AC">
        <w:t>de</w:t>
      </w:r>
      <w:r w:rsidR="00647555">
        <w:t xml:space="preserve"> </w:t>
      </w:r>
      <w:r w:rsidRPr="00B307AC">
        <w:t>exprimare</w:t>
      </w:r>
      <w:r w:rsidR="00647555">
        <w:t xml:space="preserve"> </w:t>
      </w:r>
      <w:r w:rsidRPr="00B307AC">
        <w:t>sau</w:t>
      </w:r>
      <w:r w:rsidR="00647555">
        <w:t xml:space="preserve"> </w:t>
      </w:r>
      <w:r w:rsidRPr="00B307AC">
        <w:t>de</w:t>
      </w:r>
      <w:r w:rsidR="00647555">
        <w:t xml:space="preserve"> </w:t>
      </w:r>
      <w:r w:rsidRPr="00B307AC">
        <w:t>asociere,</w:t>
      </w:r>
      <w:r w:rsidR="00647555">
        <w:t xml:space="preserve"> </w:t>
      </w:r>
      <w:r w:rsidRPr="00B307AC">
        <w:t>sau</w:t>
      </w:r>
      <w:r w:rsidR="00647555">
        <w:t xml:space="preserve"> </w:t>
      </w:r>
      <w:r w:rsidRPr="00B307AC">
        <w:t>pentru</w:t>
      </w:r>
      <w:r w:rsidR="00647555">
        <w:t xml:space="preserve"> </w:t>
      </w:r>
      <w:r w:rsidRPr="00B307AC">
        <w:t>a</w:t>
      </w:r>
      <w:r w:rsidR="00647555">
        <w:t xml:space="preserve"> </w:t>
      </w:r>
      <w:r w:rsidRPr="00B307AC">
        <w:t>restricționa</w:t>
      </w:r>
      <w:r w:rsidR="00647555">
        <w:t xml:space="preserve"> </w:t>
      </w:r>
      <w:r w:rsidRPr="00B307AC">
        <w:t>în</w:t>
      </w:r>
      <w:r w:rsidR="00647555">
        <w:t xml:space="preserve"> </w:t>
      </w:r>
      <w:r w:rsidRPr="00B307AC">
        <w:t>mod</w:t>
      </w:r>
      <w:r w:rsidR="00647555">
        <w:t xml:space="preserve"> </w:t>
      </w:r>
      <w:r w:rsidRPr="00B307AC">
        <w:t>nejustificat</w:t>
      </w:r>
      <w:r w:rsidR="00647555">
        <w:t xml:space="preserve"> </w:t>
      </w:r>
      <w:r w:rsidRPr="00B307AC">
        <w:t>spațiul</w:t>
      </w:r>
      <w:r w:rsidR="00647555">
        <w:t xml:space="preserve"> </w:t>
      </w:r>
      <w:r w:rsidRPr="00B307AC">
        <w:t>civic,</w:t>
      </w:r>
      <w:r w:rsidR="00647555">
        <w:t xml:space="preserve"> </w:t>
      </w:r>
      <w:r w:rsidRPr="00B307AC">
        <w:t>și</w:t>
      </w:r>
      <w:r w:rsidR="00647555">
        <w:t xml:space="preserve"> </w:t>
      </w:r>
      <w:r w:rsidRPr="00B307AC">
        <w:t>anume:</w:t>
      </w:r>
    </w:p>
    <w:p w14:paraId="4AED2388" w14:textId="1641D7B1" w:rsidR="00B307AC" w:rsidRPr="00B307AC" w:rsidRDefault="00B307AC">
      <w:pPr>
        <w:numPr>
          <w:ilvl w:val="0"/>
          <w:numId w:val="15"/>
        </w:numPr>
      </w:pPr>
      <w:r w:rsidRPr="00B307AC">
        <w:rPr>
          <w:b/>
          <w:bCs/>
        </w:rPr>
        <w:t>Autoritățile</w:t>
      </w:r>
      <w:r w:rsidR="00647555">
        <w:rPr>
          <w:b/>
          <w:bCs/>
        </w:rPr>
        <w:t xml:space="preserve"> </w:t>
      </w:r>
      <w:r w:rsidRPr="00B307AC">
        <w:rPr>
          <w:b/>
          <w:bCs/>
        </w:rPr>
        <w:t>de</w:t>
      </w:r>
      <w:r w:rsidR="00647555">
        <w:rPr>
          <w:b/>
          <w:bCs/>
        </w:rPr>
        <w:t xml:space="preserve"> </w:t>
      </w:r>
      <w:r w:rsidRPr="00B307AC">
        <w:rPr>
          <w:b/>
          <w:bCs/>
        </w:rPr>
        <w:t>supraveghere</w:t>
      </w:r>
      <w:r w:rsidR="00647555">
        <w:rPr>
          <w:b/>
          <w:bCs/>
        </w:rPr>
        <w:t xml:space="preserve"> </w:t>
      </w:r>
      <w:r w:rsidRPr="00B307AC">
        <w:rPr>
          <w:b/>
          <w:bCs/>
        </w:rPr>
        <w:t>independente</w:t>
      </w:r>
      <w:r w:rsidR="00647555">
        <w:t xml:space="preserve"> </w:t>
      </w:r>
      <w:r w:rsidRPr="00B307AC">
        <w:t>vor</w:t>
      </w:r>
      <w:r w:rsidR="00647555">
        <w:t xml:space="preserve"> </w:t>
      </w:r>
      <w:r w:rsidRPr="00B307AC">
        <w:t>avea</w:t>
      </w:r>
      <w:r w:rsidR="00647555">
        <w:t xml:space="preserve"> </w:t>
      </w:r>
      <w:r w:rsidRPr="00B307AC">
        <w:t>competența</w:t>
      </w:r>
      <w:r w:rsidR="00647555">
        <w:t xml:space="preserve"> </w:t>
      </w:r>
      <w:r w:rsidRPr="00B307AC">
        <w:t>să</w:t>
      </w:r>
      <w:r w:rsidR="00647555">
        <w:t xml:space="preserve"> </w:t>
      </w:r>
      <w:r w:rsidRPr="00B307AC">
        <w:t>solicite</w:t>
      </w:r>
      <w:r w:rsidR="00647555">
        <w:t xml:space="preserve"> </w:t>
      </w:r>
      <w:r w:rsidRPr="00B307AC">
        <w:t>evidențe</w:t>
      </w:r>
      <w:r w:rsidR="00647555">
        <w:t xml:space="preserve"> </w:t>
      </w:r>
      <w:r w:rsidRPr="00B307AC">
        <w:t>limitate</w:t>
      </w:r>
      <w:r w:rsidR="00647555">
        <w:t xml:space="preserve"> </w:t>
      </w:r>
      <w:r w:rsidRPr="00B307AC">
        <w:t>numai</w:t>
      </w:r>
      <w:r w:rsidR="00647555">
        <w:t xml:space="preserve"> </w:t>
      </w:r>
      <w:r w:rsidRPr="00B307AC">
        <w:t>în</w:t>
      </w:r>
      <w:r w:rsidR="00647555">
        <w:t xml:space="preserve"> </w:t>
      </w:r>
      <w:r w:rsidRPr="00B307AC">
        <w:t>cazuri</w:t>
      </w:r>
      <w:r w:rsidR="00647555">
        <w:t xml:space="preserve"> </w:t>
      </w:r>
      <w:r w:rsidRPr="00B307AC">
        <w:t>justificate</w:t>
      </w:r>
      <w:r w:rsidR="00647555">
        <w:t xml:space="preserve"> </w:t>
      </w:r>
      <w:r w:rsidRPr="00B307AC">
        <w:t>în</w:t>
      </w:r>
      <w:r w:rsidR="00647555">
        <w:t xml:space="preserve"> </w:t>
      </w:r>
      <w:r w:rsidRPr="00B307AC">
        <w:t>mod</w:t>
      </w:r>
      <w:r w:rsidR="00647555">
        <w:t xml:space="preserve"> </w:t>
      </w:r>
      <w:r w:rsidRPr="00B307AC">
        <w:t>corespunzător</w:t>
      </w:r>
      <w:r w:rsidR="00647555">
        <w:t xml:space="preserve"> </w:t>
      </w:r>
      <w:r w:rsidRPr="00B307AC">
        <w:t>și</w:t>
      </w:r>
      <w:r w:rsidR="00647555">
        <w:t xml:space="preserve"> </w:t>
      </w:r>
      <w:r w:rsidRPr="00B307AC">
        <w:t>în</w:t>
      </w:r>
      <w:r w:rsidR="00647555">
        <w:t xml:space="preserve"> </w:t>
      </w:r>
      <w:r w:rsidRPr="00B307AC">
        <w:t>mod</w:t>
      </w:r>
      <w:r w:rsidR="00647555">
        <w:t xml:space="preserve"> </w:t>
      </w:r>
      <w:r w:rsidRPr="00B307AC">
        <w:t>proporțional.</w:t>
      </w:r>
    </w:p>
    <w:p w14:paraId="0678E5D0" w14:textId="10A223D0" w:rsidR="00B307AC" w:rsidRPr="00B307AC" w:rsidRDefault="00B307AC">
      <w:pPr>
        <w:numPr>
          <w:ilvl w:val="0"/>
          <w:numId w:val="15"/>
        </w:numPr>
      </w:pPr>
      <w:r w:rsidRPr="00B307AC">
        <w:t>Autoritățile</w:t>
      </w:r>
      <w:r w:rsidR="00647555">
        <w:t xml:space="preserve"> </w:t>
      </w:r>
      <w:r w:rsidRPr="00B307AC">
        <w:t>trebuie</w:t>
      </w:r>
      <w:r w:rsidR="00647555">
        <w:t xml:space="preserve"> </w:t>
      </w:r>
      <w:r w:rsidRPr="00B307AC">
        <w:t>să</w:t>
      </w:r>
      <w:r w:rsidR="00647555">
        <w:t xml:space="preserve"> </w:t>
      </w:r>
      <w:r w:rsidRPr="00B307AC">
        <w:t>se</w:t>
      </w:r>
      <w:r w:rsidR="00647555">
        <w:t xml:space="preserve"> </w:t>
      </w:r>
      <w:r w:rsidRPr="00B307AC">
        <w:t>asigure</w:t>
      </w:r>
      <w:r w:rsidR="00647555">
        <w:t xml:space="preserve"> </w:t>
      </w:r>
      <w:r w:rsidRPr="00B307AC">
        <w:t>că</w:t>
      </w:r>
      <w:r w:rsidR="00647555">
        <w:t xml:space="preserve"> </w:t>
      </w:r>
      <w:r w:rsidRPr="00B307AC">
        <w:rPr>
          <w:b/>
          <w:bCs/>
        </w:rPr>
        <w:t>înregistrarea</w:t>
      </w:r>
      <w:r w:rsidR="00647555">
        <w:rPr>
          <w:b/>
          <w:bCs/>
        </w:rPr>
        <w:t xml:space="preserve"> </w:t>
      </w:r>
      <w:r w:rsidRPr="00B307AC">
        <w:rPr>
          <w:b/>
          <w:bCs/>
        </w:rPr>
        <w:t>nu</w:t>
      </w:r>
      <w:r w:rsidR="00647555">
        <w:rPr>
          <w:b/>
          <w:bCs/>
        </w:rPr>
        <w:t xml:space="preserve"> </w:t>
      </w:r>
      <w:r w:rsidRPr="00B307AC">
        <w:rPr>
          <w:b/>
          <w:bCs/>
        </w:rPr>
        <w:t>este</w:t>
      </w:r>
      <w:r w:rsidR="00647555">
        <w:rPr>
          <w:b/>
          <w:bCs/>
        </w:rPr>
        <w:t xml:space="preserve"> </w:t>
      </w:r>
      <w:r w:rsidRPr="00B307AC">
        <w:rPr>
          <w:b/>
          <w:bCs/>
        </w:rPr>
        <w:t>însoțită</w:t>
      </w:r>
      <w:r w:rsidR="00647555">
        <w:rPr>
          <w:b/>
          <w:bCs/>
        </w:rPr>
        <w:t xml:space="preserve"> </w:t>
      </w:r>
      <w:r w:rsidRPr="00B307AC">
        <w:rPr>
          <w:b/>
          <w:bCs/>
        </w:rPr>
        <w:t>de</w:t>
      </w:r>
      <w:r w:rsidR="00647555">
        <w:rPr>
          <w:b/>
          <w:bCs/>
        </w:rPr>
        <w:t xml:space="preserve"> </w:t>
      </w:r>
      <w:r w:rsidRPr="00B307AC">
        <w:rPr>
          <w:b/>
          <w:bCs/>
        </w:rPr>
        <w:t>consecințe</w:t>
      </w:r>
      <w:r w:rsidR="00647555">
        <w:rPr>
          <w:b/>
          <w:bCs/>
        </w:rPr>
        <w:t xml:space="preserve"> </w:t>
      </w:r>
      <w:r w:rsidRPr="00B307AC">
        <w:rPr>
          <w:b/>
          <w:bCs/>
        </w:rPr>
        <w:t>negative</w:t>
      </w:r>
      <w:r w:rsidRPr="00B307AC">
        <w:t>.</w:t>
      </w:r>
    </w:p>
    <w:p w14:paraId="67150206" w14:textId="2E9F2385" w:rsidR="00B307AC" w:rsidRPr="00B307AC" w:rsidRDefault="00B307AC">
      <w:pPr>
        <w:numPr>
          <w:ilvl w:val="0"/>
          <w:numId w:val="15"/>
        </w:numPr>
      </w:pPr>
      <w:r w:rsidRPr="00B307AC">
        <w:rPr>
          <w:b/>
          <w:bCs/>
        </w:rPr>
        <w:t>Posibilitatea</w:t>
      </w:r>
      <w:r w:rsidR="00647555">
        <w:rPr>
          <w:b/>
          <w:bCs/>
        </w:rPr>
        <w:t xml:space="preserve"> </w:t>
      </w:r>
      <w:r w:rsidRPr="00B307AC">
        <w:rPr>
          <w:b/>
          <w:bCs/>
        </w:rPr>
        <w:t>acordării</w:t>
      </w:r>
      <w:r w:rsidR="00647555">
        <w:rPr>
          <w:b/>
          <w:bCs/>
        </w:rPr>
        <w:t xml:space="preserve"> </w:t>
      </w:r>
      <w:r w:rsidRPr="00B307AC">
        <w:rPr>
          <w:b/>
          <w:bCs/>
        </w:rPr>
        <w:t>de</w:t>
      </w:r>
      <w:r w:rsidR="00647555">
        <w:rPr>
          <w:b/>
          <w:bCs/>
        </w:rPr>
        <w:t xml:space="preserve"> </w:t>
      </w:r>
      <w:r w:rsidRPr="00B307AC">
        <w:rPr>
          <w:b/>
          <w:bCs/>
        </w:rPr>
        <w:t>derogări</w:t>
      </w:r>
      <w:r w:rsidR="00647555">
        <w:t xml:space="preserve"> </w:t>
      </w:r>
      <w:r w:rsidRPr="00B307AC">
        <w:t>de</w:t>
      </w:r>
      <w:r w:rsidR="00647555">
        <w:t xml:space="preserve"> </w:t>
      </w:r>
      <w:r w:rsidRPr="00B307AC">
        <w:t>la</w:t>
      </w:r>
      <w:r w:rsidR="00647555">
        <w:t xml:space="preserve"> </w:t>
      </w:r>
      <w:r w:rsidRPr="00B307AC">
        <w:t>obligația</w:t>
      </w:r>
      <w:r w:rsidR="00647555">
        <w:t xml:space="preserve"> </w:t>
      </w:r>
      <w:r w:rsidRPr="00B307AC">
        <w:t>de</w:t>
      </w:r>
      <w:r w:rsidR="00647555">
        <w:t xml:space="preserve"> </w:t>
      </w:r>
      <w:r w:rsidRPr="00B307AC">
        <w:t>a</w:t>
      </w:r>
      <w:r w:rsidR="00647555">
        <w:t xml:space="preserve"> </w:t>
      </w:r>
      <w:r w:rsidRPr="00B307AC">
        <w:t>face</w:t>
      </w:r>
      <w:r w:rsidR="00647555">
        <w:t xml:space="preserve"> </w:t>
      </w:r>
      <w:r w:rsidRPr="00B307AC">
        <w:t>publice</w:t>
      </w:r>
      <w:r w:rsidR="00647555">
        <w:t xml:space="preserve"> </w:t>
      </w:r>
      <w:r w:rsidRPr="00B307AC">
        <w:t>informațiile</w:t>
      </w:r>
      <w:r w:rsidR="00647555">
        <w:t xml:space="preserve"> </w:t>
      </w:r>
      <w:r w:rsidRPr="00B307AC">
        <w:t>în</w:t>
      </w:r>
      <w:r w:rsidR="00647555">
        <w:t xml:space="preserve"> </w:t>
      </w:r>
      <w:r w:rsidRPr="00B307AC">
        <w:t>anumite</w:t>
      </w:r>
      <w:r w:rsidR="00647555">
        <w:t xml:space="preserve"> </w:t>
      </w:r>
      <w:r w:rsidRPr="00B307AC">
        <w:t>cazuri</w:t>
      </w:r>
      <w:r w:rsidR="00647555">
        <w:t xml:space="preserve"> </w:t>
      </w:r>
      <w:r w:rsidRPr="00B307AC">
        <w:t>justificate</w:t>
      </w:r>
      <w:r w:rsidR="00647555">
        <w:t xml:space="preserve"> </w:t>
      </w:r>
      <w:r w:rsidRPr="00B307AC">
        <w:t>în</w:t>
      </w:r>
      <w:r w:rsidR="00647555">
        <w:t xml:space="preserve"> </w:t>
      </w:r>
      <w:r w:rsidRPr="00B307AC">
        <w:t>mod</w:t>
      </w:r>
      <w:r w:rsidR="00647555">
        <w:t xml:space="preserve"> </w:t>
      </w:r>
      <w:r w:rsidRPr="00B307AC">
        <w:t>corespunzător.</w:t>
      </w:r>
    </w:p>
    <w:p w14:paraId="2BFB997D" w14:textId="7A147A2D" w:rsidR="00B307AC" w:rsidRPr="00B307AC" w:rsidRDefault="00B307AC">
      <w:pPr>
        <w:numPr>
          <w:ilvl w:val="0"/>
          <w:numId w:val="15"/>
        </w:numPr>
      </w:pPr>
      <w:r w:rsidRPr="00B307AC">
        <w:lastRenderedPageBreak/>
        <w:t>Armonizarea</w:t>
      </w:r>
      <w:r w:rsidR="00647555">
        <w:t xml:space="preserve"> </w:t>
      </w:r>
      <w:r w:rsidRPr="00B307AC">
        <w:t>deplină</w:t>
      </w:r>
      <w:r w:rsidR="00647555">
        <w:t xml:space="preserve"> </w:t>
      </w:r>
      <w:r w:rsidRPr="00B307AC">
        <w:t>prevăzută</w:t>
      </w:r>
      <w:r w:rsidR="00647555">
        <w:t xml:space="preserve"> </w:t>
      </w:r>
      <w:r w:rsidRPr="00B307AC">
        <w:t>în</w:t>
      </w:r>
      <w:r w:rsidR="00647555">
        <w:t xml:space="preserve"> </w:t>
      </w:r>
      <w:r w:rsidRPr="00B307AC">
        <w:t>propunere</w:t>
      </w:r>
      <w:r w:rsidR="00647555">
        <w:t xml:space="preserve"> </w:t>
      </w:r>
      <w:r w:rsidRPr="00B307AC">
        <w:rPr>
          <w:b/>
          <w:bCs/>
        </w:rPr>
        <w:t>împiedică</w:t>
      </w:r>
      <w:r w:rsidR="00647555">
        <w:rPr>
          <w:b/>
          <w:bCs/>
        </w:rPr>
        <w:t xml:space="preserve"> </w:t>
      </w:r>
      <w:r w:rsidRPr="00B307AC">
        <w:rPr>
          <w:b/>
          <w:bCs/>
        </w:rPr>
        <w:t>statele</w:t>
      </w:r>
      <w:r w:rsidR="00647555">
        <w:rPr>
          <w:b/>
          <w:bCs/>
        </w:rPr>
        <w:t xml:space="preserve"> </w:t>
      </w:r>
      <w:r w:rsidRPr="00B307AC">
        <w:rPr>
          <w:b/>
          <w:bCs/>
        </w:rPr>
        <w:t>membre</w:t>
      </w:r>
      <w:r w:rsidR="00647555">
        <w:rPr>
          <w:b/>
          <w:bCs/>
        </w:rPr>
        <w:t xml:space="preserve"> </w:t>
      </w:r>
      <w:r w:rsidRPr="00B307AC">
        <w:rPr>
          <w:b/>
          <w:bCs/>
        </w:rPr>
        <w:t>să</w:t>
      </w:r>
      <w:r w:rsidR="00647555">
        <w:rPr>
          <w:b/>
          <w:bCs/>
        </w:rPr>
        <w:t xml:space="preserve"> </w:t>
      </w:r>
      <w:r w:rsidRPr="00B307AC">
        <w:rPr>
          <w:b/>
          <w:bCs/>
        </w:rPr>
        <w:t>mențină</w:t>
      </w:r>
      <w:r w:rsidR="00647555">
        <w:rPr>
          <w:b/>
          <w:bCs/>
        </w:rPr>
        <w:t xml:space="preserve"> </w:t>
      </w:r>
      <w:r w:rsidRPr="00B307AC">
        <w:rPr>
          <w:b/>
          <w:bCs/>
        </w:rPr>
        <w:t>sau</w:t>
      </w:r>
      <w:r w:rsidR="00647555">
        <w:rPr>
          <w:b/>
          <w:bCs/>
        </w:rPr>
        <w:t xml:space="preserve"> </w:t>
      </w:r>
      <w:r w:rsidRPr="00B307AC">
        <w:rPr>
          <w:b/>
          <w:bCs/>
        </w:rPr>
        <w:t>să</w:t>
      </w:r>
      <w:r w:rsidR="00647555">
        <w:rPr>
          <w:b/>
          <w:bCs/>
        </w:rPr>
        <w:t xml:space="preserve"> </w:t>
      </w:r>
      <w:r w:rsidRPr="00B307AC">
        <w:rPr>
          <w:b/>
          <w:bCs/>
        </w:rPr>
        <w:t>introducă</w:t>
      </w:r>
      <w:r w:rsidR="00647555">
        <w:rPr>
          <w:b/>
          <w:bCs/>
        </w:rPr>
        <w:t xml:space="preserve"> </w:t>
      </w:r>
      <w:r w:rsidRPr="00B307AC">
        <w:rPr>
          <w:b/>
          <w:bCs/>
        </w:rPr>
        <w:t>cerințe</w:t>
      </w:r>
      <w:r w:rsidR="00647555">
        <w:rPr>
          <w:b/>
          <w:bCs/>
        </w:rPr>
        <w:t xml:space="preserve"> </w:t>
      </w:r>
      <w:r w:rsidRPr="00B307AC">
        <w:rPr>
          <w:b/>
          <w:bCs/>
        </w:rPr>
        <w:t>și</w:t>
      </w:r>
      <w:r w:rsidR="00647555">
        <w:rPr>
          <w:b/>
          <w:bCs/>
        </w:rPr>
        <w:t xml:space="preserve"> </w:t>
      </w:r>
      <w:r w:rsidRPr="00B307AC">
        <w:rPr>
          <w:b/>
          <w:bCs/>
        </w:rPr>
        <w:t>practici</w:t>
      </w:r>
      <w:r w:rsidR="00647555">
        <w:rPr>
          <w:b/>
          <w:bCs/>
        </w:rPr>
        <w:t xml:space="preserve"> </w:t>
      </w:r>
      <w:r w:rsidRPr="00B307AC">
        <w:rPr>
          <w:b/>
          <w:bCs/>
        </w:rPr>
        <w:t>în</w:t>
      </w:r>
      <w:r w:rsidR="00647555">
        <w:rPr>
          <w:b/>
          <w:bCs/>
        </w:rPr>
        <w:t xml:space="preserve"> </w:t>
      </w:r>
      <w:r w:rsidRPr="00B307AC">
        <w:rPr>
          <w:b/>
          <w:bCs/>
        </w:rPr>
        <w:t>plus</w:t>
      </w:r>
      <w:r w:rsidR="00647555">
        <w:rPr>
          <w:b/>
          <w:bCs/>
        </w:rPr>
        <w:t xml:space="preserve"> </w:t>
      </w:r>
      <w:r w:rsidRPr="00B307AC">
        <w:rPr>
          <w:b/>
          <w:bCs/>
        </w:rPr>
        <w:t>față</w:t>
      </w:r>
      <w:r w:rsidR="00647555">
        <w:rPr>
          <w:b/>
          <w:bCs/>
        </w:rPr>
        <w:t xml:space="preserve"> </w:t>
      </w:r>
      <w:r w:rsidRPr="00B307AC">
        <w:rPr>
          <w:b/>
          <w:bCs/>
        </w:rPr>
        <w:t>de</w:t>
      </w:r>
      <w:r w:rsidR="00647555">
        <w:rPr>
          <w:b/>
          <w:bCs/>
        </w:rPr>
        <w:t xml:space="preserve"> </w:t>
      </w:r>
      <w:r w:rsidRPr="00B307AC">
        <w:rPr>
          <w:b/>
          <w:bCs/>
        </w:rPr>
        <w:t>cele</w:t>
      </w:r>
      <w:r w:rsidR="00647555">
        <w:rPr>
          <w:b/>
          <w:bCs/>
        </w:rPr>
        <w:t xml:space="preserve"> </w:t>
      </w:r>
      <w:r w:rsidRPr="00B307AC">
        <w:rPr>
          <w:b/>
          <w:bCs/>
        </w:rPr>
        <w:t>existente</w:t>
      </w:r>
      <w:r w:rsidRPr="00B307AC">
        <w:t>.</w:t>
      </w:r>
    </w:p>
    <w:p w14:paraId="6E3C2D2B" w14:textId="78E7A7DB" w:rsidR="00B307AC" w:rsidRPr="00B307AC" w:rsidRDefault="00B307AC" w:rsidP="00B307AC">
      <w:r w:rsidRPr="00B307AC">
        <w:t>Prin</w:t>
      </w:r>
      <w:r w:rsidR="00647555">
        <w:t xml:space="preserve"> </w:t>
      </w:r>
      <w:r w:rsidRPr="00B307AC">
        <w:t>această</w:t>
      </w:r>
      <w:r w:rsidR="00647555">
        <w:t xml:space="preserve"> </w:t>
      </w:r>
      <w:r w:rsidRPr="00B307AC">
        <w:t>propunere,</w:t>
      </w:r>
      <w:r w:rsidR="00647555">
        <w:t xml:space="preserve"> </w:t>
      </w:r>
      <w:r w:rsidRPr="00B307AC">
        <w:t>Comisia</w:t>
      </w:r>
      <w:r w:rsidR="00647555">
        <w:t xml:space="preserve"> </w:t>
      </w:r>
      <w:r w:rsidRPr="00B307AC">
        <w:t>urmărește</w:t>
      </w:r>
      <w:r w:rsidR="00647555">
        <w:t xml:space="preserve"> </w:t>
      </w:r>
      <w:r w:rsidRPr="00B307AC">
        <w:t>să</w:t>
      </w:r>
      <w:r w:rsidR="00647555">
        <w:t xml:space="preserve"> </w:t>
      </w:r>
      <w:r w:rsidRPr="00B307AC">
        <w:t>contribuie</w:t>
      </w:r>
      <w:r w:rsidR="00647555">
        <w:t xml:space="preserve"> </w:t>
      </w:r>
      <w:r w:rsidRPr="00B307AC">
        <w:t>la</w:t>
      </w:r>
      <w:r w:rsidR="00647555">
        <w:t xml:space="preserve"> </w:t>
      </w:r>
      <w:r w:rsidRPr="00B307AC">
        <w:t>stabilirea</w:t>
      </w:r>
      <w:r w:rsidR="00647555">
        <w:t xml:space="preserve"> </w:t>
      </w:r>
      <w:r w:rsidRPr="00B307AC">
        <w:t>unor</w:t>
      </w:r>
      <w:r w:rsidR="00647555">
        <w:t xml:space="preserve"> </w:t>
      </w:r>
      <w:r w:rsidRPr="00B307AC">
        <w:t>standarde,</w:t>
      </w:r>
      <w:r w:rsidR="00647555">
        <w:t xml:space="preserve"> </w:t>
      </w:r>
      <w:r w:rsidRPr="00B307AC">
        <w:t>nu</w:t>
      </w:r>
      <w:r w:rsidR="00647555">
        <w:t xml:space="preserve"> </w:t>
      </w:r>
      <w:r w:rsidRPr="00B307AC">
        <w:t>numai</w:t>
      </w:r>
      <w:r w:rsidR="00647555">
        <w:t xml:space="preserve"> </w:t>
      </w:r>
      <w:r w:rsidRPr="00B307AC">
        <w:t>în</w:t>
      </w:r>
      <w:r w:rsidR="00647555">
        <w:t xml:space="preserve"> </w:t>
      </w:r>
      <w:r w:rsidRPr="00B307AC">
        <w:t>UE,</w:t>
      </w:r>
      <w:r w:rsidR="00647555">
        <w:t xml:space="preserve"> </w:t>
      </w:r>
      <w:r w:rsidRPr="00B307AC">
        <w:t>ci</w:t>
      </w:r>
      <w:r w:rsidR="00647555">
        <w:t xml:space="preserve"> </w:t>
      </w:r>
      <w:r w:rsidRPr="00B307AC">
        <w:t>și</w:t>
      </w:r>
      <w:r w:rsidR="00647555">
        <w:t xml:space="preserve"> </w:t>
      </w:r>
      <w:r w:rsidRPr="00B307AC">
        <w:t>la</w:t>
      </w:r>
      <w:r w:rsidR="00647555">
        <w:t xml:space="preserve"> </w:t>
      </w:r>
      <w:r w:rsidRPr="00B307AC">
        <w:t>nivel</w:t>
      </w:r>
      <w:r w:rsidR="00647555">
        <w:t xml:space="preserve"> </w:t>
      </w:r>
      <w:r w:rsidRPr="00B307AC">
        <w:t>mondial,</w:t>
      </w:r>
      <w:r w:rsidR="00647555">
        <w:t xml:space="preserve"> </w:t>
      </w:r>
      <w:r w:rsidRPr="00B307AC">
        <w:t>cu</w:t>
      </w:r>
      <w:r w:rsidR="00647555">
        <w:t xml:space="preserve"> </w:t>
      </w:r>
      <w:r w:rsidRPr="00B307AC">
        <w:t>privire</w:t>
      </w:r>
      <w:r w:rsidR="00647555">
        <w:t xml:space="preserve"> </w:t>
      </w:r>
      <w:r w:rsidRPr="00B307AC">
        <w:t>la</w:t>
      </w:r>
      <w:r w:rsidR="00647555">
        <w:t xml:space="preserve"> </w:t>
      </w:r>
      <w:r w:rsidRPr="00B307AC">
        <w:t>cum</w:t>
      </w:r>
      <w:r w:rsidR="00647555">
        <w:t xml:space="preserve"> </w:t>
      </w:r>
      <w:r w:rsidRPr="00B307AC">
        <w:t>ar</w:t>
      </w:r>
      <w:r w:rsidR="00647555">
        <w:t xml:space="preserve"> </w:t>
      </w:r>
      <w:r w:rsidRPr="00B307AC">
        <w:t>putea</w:t>
      </w:r>
      <w:r w:rsidR="00647555">
        <w:t xml:space="preserve"> </w:t>
      </w:r>
      <w:r w:rsidRPr="00B307AC">
        <w:t>fi</w:t>
      </w:r>
      <w:r w:rsidR="00647555">
        <w:t xml:space="preserve"> </w:t>
      </w:r>
      <w:r w:rsidRPr="00B307AC">
        <w:t>abordată</w:t>
      </w:r>
      <w:r w:rsidR="00647555">
        <w:t xml:space="preserve"> </w:t>
      </w:r>
      <w:r w:rsidRPr="00B307AC">
        <w:t>problema</w:t>
      </w:r>
      <w:r w:rsidR="00647555">
        <w:t xml:space="preserve"> </w:t>
      </w:r>
      <w:r w:rsidRPr="00B307AC">
        <w:t>influențelor</w:t>
      </w:r>
      <w:r w:rsidR="00647555">
        <w:t xml:space="preserve"> </w:t>
      </w:r>
      <w:r w:rsidRPr="00B307AC">
        <w:t>străine</w:t>
      </w:r>
      <w:r w:rsidR="00647555">
        <w:t xml:space="preserve"> </w:t>
      </w:r>
      <w:r w:rsidRPr="00B307AC">
        <w:t>într-un</w:t>
      </w:r>
      <w:r w:rsidR="00647555">
        <w:t xml:space="preserve"> </w:t>
      </w:r>
      <w:r w:rsidRPr="00B307AC">
        <w:t>mod</w:t>
      </w:r>
      <w:r w:rsidR="00647555">
        <w:t xml:space="preserve"> </w:t>
      </w:r>
      <w:r w:rsidRPr="00B307AC">
        <w:t>eficient</w:t>
      </w:r>
      <w:r w:rsidR="00647555">
        <w:t xml:space="preserve"> </w:t>
      </w:r>
      <w:r w:rsidRPr="00B307AC">
        <w:t>și</w:t>
      </w:r>
      <w:r w:rsidR="00647555">
        <w:t xml:space="preserve"> </w:t>
      </w:r>
      <w:r w:rsidRPr="00B307AC">
        <w:t>proporțional,</w:t>
      </w:r>
      <w:r w:rsidR="00647555">
        <w:t xml:space="preserve"> </w:t>
      </w:r>
      <w:r w:rsidRPr="00B307AC">
        <w:t>cu</w:t>
      </w:r>
      <w:r w:rsidR="00647555">
        <w:t xml:space="preserve"> </w:t>
      </w:r>
      <w:r w:rsidRPr="00B307AC">
        <w:t>respectarea</w:t>
      </w:r>
      <w:r w:rsidR="00647555">
        <w:t xml:space="preserve"> </w:t>
      </w:r>
      <w:r w:rsidRPr="00B307AC">
        <w:t>deplină</w:t>
      </w:r>
      <w:r w:rsidR="00647555">
        <w:t xml:space="preserve"> </w:t>
      </w:r>
      <w:r w:rsidRPr="00B307AC">
        <w:t>a</w:t>
      </w:r>
      <w:r w:rsidR="00647555">
        <w:t xml:space="preserve"> </w:t>
      </w:r>
      <w:r w:rsidRPr="00B307AC">
        <w:t>drepturilor</w:t>
      </w:r>
      <w:r w:rsidR="00647555">
        <w:t xml:space="preserve"> </w:t>
      </w:r>
      <w:r w:rsidRPr="00B307AC">
        <w:t>fundamentale.</w:t>
      </w:r>
    </w:p>
    <w:p w14:paraId="159DC5E2" w14:textId="7980199F" w:rsidR="00B307AC" w:rsidRPr="00B307AC" w:rsidRDefault="00B307AC" w:rsidP="00B307AC">
      <w:r w:rsidRPr="00B307AC">
        <w:rPr>
          <w:b/>
          <w:bCs/>
        </w:rPr>
        <w:t>Consolidarea</w:t>
      </w:r>
      <w:r w:rsidR="00647555">
        <w:rPr>
          <w:b/>
          <w:bCs/>
        </w:rPr>
        <w:t xml:space="preserve"> </w:t>
      </w:r>
      <w:r w:rsidRPr="00B307AC">
        <w:rPr>
          <w:b/>
          <w:bCs/>
        </w:rPr>
        <w:t>proceselor</w:t>
      </w:r>
      <w:r w:rsidR="00647555">
        <w:rPr>
          <w:b/>
          <w:bCs/>
        </w:rPr>
        <w:t xml:space="preserve"> </w:t>
      </w:r>
      <w:r w:rsidRPr="00B307AC">
        <w:rPr>
          <w:b/>
          <w:bCs/>
        </w:rPr>
        <w:t>electorale</w:t>
      </w:r>
      <w:r w:rsidR="00647555">
        <w:rPr>
          <w:b/>
          <w:bCs/>
        </w:rPr>
        <w:t xml:space="preserve"> </w:t>
      </w:r>
      <w:r w:rsidRPr="00B307AC">
        <w:rPr>
          <w:b/>
          <w:bCs/>
        </w:rPr>
        <w:t>din</w:t>
      </w:r>
      <w:r w:rsidR="00647555">
        <w:rPr>
          <w:b/>
          <w:bCs/>
        </w:rPr>
        <w:t xml:space="preserve"> </w:t>
      </w:r>
      <w:r w:rsidRPr="00B307AC">
        <w:rPr>
          <w:b/>
          <w:bCs/>
        </w:rPr>
        <w:t>UE</w:t>
      </w:r>
    </w:p>
    <w:p w14:paraId="60BD1AEF" w14:textId="5AE07503" w:rsidR="00B307AC" w:rsidRPr="00B307AC" w:rsidRDefault="00084DE3" w:rsidP="00B307AC">
      <w:hyperlink r:id="rId73" w:history="1">
        <w:r w:rsidR="00B307AC" w:rsidRPr="00B307AC">
          <w:rPr>
            <w:rStyle w:val="Hyperlink"/>
            <w:szCs w:val="24"/>
          </w:rPr>
          <w:t>Recomandarea</w:t>
        </w:r>
        <w:r w:rsidR="00647555">
          <w:rPr>
            <w:rStyle w:val="Hyperlink"/>
            <w:szCs w:val="24"/>
          </w:rPr>
          <w:t xml:space="preserve"> </w:t>
        </w:r>
      </w:hyperlink>
      <w:r w:rsidR="00B307AC" w:rsidRPr="00B307AC">
        <w:t>de</w:t>
      </w:r>
      <w:r w:rsidR="00647555">
        <w:t xml:space="preserve"> </w:t>
      </w:r>
      <w:r w:rsidR="00B307AC" w:rsidRPr="00B307AC">
        <w:t>astăzi</w:t>
      </w:r>
      <w:r w:rsidR="00647555">
        <w:t xml:space="preserve"> </w:t>
      </w:r>
      <w:hyperlink r:id="rId74" w:history="1">
        <w:r w:rsidR="00B307AC" w:rsidRPr="00B307AC">
          <w:rPr>
            <w:rStyle w:val="Hyperlink"/>
            <w:szCs w:val="24"/>
          </w:rPr>
          <w:t>referitoare</w:t>
        </w:r>
        <w:r w:rsidR="00647555">
          <w:rPr>
            <w:rStyle w:val="Hyperlink"/>
            <w:szCs w:val="24"/>
          </w:rPr>
          <w:t xml:space="preserve"> </w:t>
        </w:r>
        <w:r w:rsidR="00B307AC" w:rsidRPr="00B307AC">
          <w:rPr>
            <w:rStyle w:val="Hyperlink"/>
            <w:szCs w:val="24"/>
          </w:rPr>
          <w:t>la</w:t>
        </w:r>
        <w:r w:rsidR="00647555">
          <w:rPr>
            <w:rStyle w:val="Hyperlink"/>
            <w:szCs w:val="24"/>
          </w:rPr>
          <w:t xml:space="preserve"> </w:t>
        </w:r>
        <w:r w:rsidR="00B307AC" w:rsidRPr="00B307AC">
          <w:rPr>
            <w:rStyle w:val="Hyperlink"/>
            <w:szCs w:val="24"/>
          </w:rPr>
          <w:t>procese</w:t>
        </w:r>
        <w:r w:rsidR="00647555">
          <w:rPr>
            <w:rStyle w:val="Hyperlink"/>
            <w:szCs w:val="24"/>
          </w:rPr>
          <w:t xml:space="preserve"> </w:t>
        </w:r>
        <w:r w:rsidR="00B307AC" w:rsidRPr="00B307AC">
          <w:rPr>
            <w:rStyle w:val="Hyperlink"/>
            <w:szCs w:val="24"/>
          </w:rPr>
          <w:t>electorale</w:t>
        </w:r>
        <w:r w:rsidR="00647555">
          <w:rPr>
            <w:rStyle w:val="Hyperlink"/>
            <w:szCs w:val="24"/>
          </w:rPr>
          <w:t xml:space="preserve"> </w:t>
        </w:r>
        <w:r w:rsidR="00B307AC" w:rsidRPr="00B307AC">
          <w:rPr>
            <w:rStyle w:val="Hyperlink"/>
            <w:szCs w:val="24"/>
          </w:rPr>
          <w:t>incluzive</w:t>
        </w:r>
        <w:r w:rsidR="00647555">
          <w:rPr>
            <w:rStyle w:val="Hyperlink"/>
            <w:szCs w:val="24"/>
          </w:rPr>
          <w:t xml:space="preserve"> </w:t>
        </w:r>
        <w:r w:rsidR="00B307AC" w:rsidRPr="00B307AC">
          <w:rPr>
            <w:rStyle w:val="Hyperlink"/>
            <w:szCs w:val="24"/>
          </w:rPr>
          <w:t>și</w:t>
        </w:r>
        <w:r w:rsidR="00647555">
          <w:rPr>
            <w:rStyle w:val="Hyperlink"/>
            <w:szCs w:val="24"/>
          </w:rPr>
          <w:t xml:space="preserve"> </w:t>
        </w:r>
        <w:proofErr w:type="spellStart"/>
        <w:r w:rsidR="00B307AC" w:rsidRPr="00B307AC">
          <w:rPr>
            <w:rStyle w:val="Hyperlink"/>
            <w:szCs w:val="24"/>
          </w:rPr>
          <w:t>reziliente</w:t>
        </w:r>
        <w:proofErr w:type="spellEnd"/>
        <w:r w:rsidR="00647555">
          <w:rPr>
            <w:rStyle w:val="Hyperlink"/>
            <w:szCs w:val="24"/>
          </w:rPr>
          <w:t xml:space="preserve"> </w:t>
        </w:r>
        <w:r w:rsidR="00B307AC" w:rsidRPr="00B307AC">
          <w:rPr>
            <w:rStyle w:val="Hyperlink"/>
            <w:szCs w:val="24"/>
          </w:rPr>
          <w:t>în</w:t>
        </w:r>
        <w:r w:rsidR="00647555">
          <w:rPr>
            <w:rStyle w:val="Hyperlink"/>
            <w:szCs w:val="24"/>
          </w:rPr>
          <w:t xml:space="preserve"> </w:t>
        </w:r>
        <w:r w:rsidR="00B307AC" w:rsidRPr="00B307AC">
          <w:rPr>
            <w:rStyle w:val="Hyperlink"/>
            <w:szCs w:val="24"/>
          </w:rPr>
          <w:t>Uniune</w:t>
        </w:r>
        <w:r w:rsidR="00647555">
          <w:rPr>
            <w:rStyle w:val="Hyperlink"/>
            <w:szCs w:val="24"/>
          </w:rPr>
          <w:t xml:space="preserve"> </w:t>
        </w:r>
        <w:r w:rsidR="00B307AC" w:rsidRPr="00B307AC">
          <w:rPr>
            <w:rStyle w:val="Hyperlink"/>
            <w:szCs w:val="24"/>
          </w:rPr>
          <w:t>și</w:t>
        </w:r>
        <w:r w:rsidR="00647555">
          <w:rPr>
            <w:rStyle w:val="Hyperlink"/>
            <w:szCs w:val="24"/>
          </w:rPr>
          <w:t xml:space="preserve"> </w:t>
        </w:r>
        <w:r w:rsidR="00B307AC" w:rsidRPr="00B307AC">
          <w:rPr>
            <w:rStyle w:val="Hyperlink"/>
            <w:szCs w:val="24"/>
          </w:rPr>
          <w:t>la</w:t>
        </w:r>
        <w:r w:rsidR="00647555">
          <w:rPr>
            <w:rStyle w:val="Hyperlink"/>
            <w:szCs w:val="24"/>
          </w:rPr>
          <w:t xml:space="preserve"> </w:t>
        </w:r>
        <w:r w:rsidR="00B307AC" w:rsidRPr="00B307AC">
          <w:rPr>
            <w:rStyle w:val="Hyperlink"/>
            <w:szCs w:val="24"/>
          </w:rPr>
          <w:t>consolidarea</w:t>
        </w:r>
        <w:r w:rsidR="00647555">
          <w:rPr>
            <w:rStyle w:val="Hyperlink"/>
            <w:szCs w:val="24"/>
          </w:rPr>
          <w:t xml:space="preserve"> </w:t>
        </w:r>
        <w:r w:rsidR="00B307AC" w:rsidRPr="00B307AC">
          <w:rPr>
            <w:rStyle w:val="Hyperlink"/>
            <w:szCs w:val="24"/>
          </w:rPr>
          <w:t>caracterului</w:t>
        </w:r>
        <w:r w:rsidR="00647555">
          <w:rPr>
            <w:rStyle w:val="Hyperlink"/>
            <w:szCs w:val="24"/>
          </w:rPr>
          <w:t xml:space="preserve"> </w:t>
        </w:r>
        <w:r w:rsidR="00B307AC" w:rsidRPr="00B307AC">
          <w:rPr>
            <w:rStyle w:val="Hyperlink"/>
            <w:szCs w:val="24"/>
          </w:rPr>
          <w:t>european</w:t>
        </w:r>
        <w:r w:rsidR="00647555">
          <w:rPr>
            <w:rStyle w:val="Hyperlink"/>
            <w:szCs w:val="24"/>
          </w:rPr>
          <w:t xml:space="preserve"> </w:t>
        </w:r>
        <w:r w:rsidR="00B307AC" w:rsidRPr="00B307AC">
          <w:rPr>
            <w:rStyle w:val="Hyperlink"/>
            <w:szCs w:val="24"/>
          </w:rPr>
          <w:t>și</w:t>
        </w:r>
        <w:r w:rsidR="00647555">
          <w:rPr>
            <w:rStyle w:val="Hyperlink"/>
            <w:szCs w:val="24"/>
          </w:rPr>
          <w:t xml:space="preserve"> </w:t>
        </w:r>
        <w:r w:rsidR="00B307AC" w:rsidRPr="00B307AC">
          <w:rPr>
            <w:rStyle w:val="Hyperlink"/>
            <w:szCs w:val="24"/>
          </w:rPr>
          <w:t>a</w:t>
        </w:r>
        <w:r w:rsidR="00647555">
          <w:rPr>
            <w:rStyle w:val="Hyperlink"/>
            <w:szCs w:val="24"/>
          </w:rPr>
          <w:t xml:space="preserve"> </w:t>
        </w:r>
        <w:r w:rsidR="00B307AC" w:rsidRPr="00B307AC">
          <w:rPr>
            <w:rStyle w:val="Hyperlink"/>
            <w:szCs w:val="24"/>
          </w:rPr>
          <w:t>desfășurării</w:t>
        </w:r>
        <w:r w:rsidR="00647555">
          <w:rPr>
            <w:rStyle w:val="Hyperlink"/>
            <w:szCs w:val="24"/>
          </w:rPr>
          <w:t xml:space="preserve"> </w:t>
        </w:r>
        <w:r w:rsidR="00B307AC" w:rsidRPr="00B307AC">
          <w:rPr>
            <w:rStyle w:val="Hyperlink"/>
            <w:szCs w:val="24"/>
          </w:rPr>
          <w:t>eficiente</w:t>
        </w:r>
        <w:r w:rsidR="00647555">
          <w:rPr>
            <w:rStyle w:val="Hyperlink"/>
            <w:szCs w:val="24"/>
          </w:rPr>
          <w:t xml:space="preserve"> </w:t>
        </w:r>
        <w:r w:rsidR="00B307AC" w:rsidRPr="00B307AC">
          <w:rPr>
            <w:rStyle w:val="Hyperlink"/>
            <w:szCs w:val="24"/>
          </w:rPr>
          <w:t>a</w:t>
        </w:r>
        <w:r w:rsidR="00647555">
          <w:rPr>
            <w:rStyle w:val="Hyperlink"/>
            <w:szCs w:val="24"/>
          </w:rPr>
          <w:t xml:space="preserve"> </w:t>
        </w:r>
        <w:r w:rsidR="00B307AC" w:rsidRPr="00B307AC">
          <w:rPr>
            <w:rStyle w:val="Hyperlink"/>
            <w:szCs w:val="24"/>
          </w:rPr>
          <w:t>alegerilor</w:t>
        </w:r>
        <w:r w:rsidR="00647555">
          <w:rPr>
            <w:rStyle w:val="Hyperlink"/>
            <w:szCs w:val="24"/>
          </w:rPr>
          <w:t xml:space="preserve"> </w:t>
        </w:r>
        <w:r w:rsidR="00B307AC" w:rsidRPr="00B307AC">
          <w:rPr>
            <w:rStyle w:val="Hyperlink"/>
            <w:szCs w:val="24"/>
          </w:rPr>
          <w:t>pentru</w:t>
        </w:r>
        <w:r w:rsidR="00647555">
          <w:rPr>
            <w:rStyle w:val="Hyperlink"/>
            <w:szCs w:val="24"/>
          </w:rPr>
          <w:t xml:space="preserve"> </w:t>
        </w:r>
        <w:r w:rsidR="00B307AC" w:rsidRPr="00B307AC">
          <w:rPr>
            <w:rStyle w:val="Hyperlink"/>
            <w:szCs w:val="24"/>
          </w:rPr>
          <w:t>Parlamentul</w:t>
        </w:r>
        <w:r w:rsidR="00647555">
          <w:rPr>
            <w:rStyle w:val="Hyperlink"/>
            <w:szCs w:val="24"/>
          </w:rPr>
          <w:t xml:space="preserve"> </w:t>
        </w:r>
        <w:r w:rsidR="00B307AC" w:rsidRPr="00B307AC">
          <w:rPr>
            <w:rStyle w:val="Hyperlink"/>
            <w:szCs w:val="24"/>
          </w:rPr>
          <w:t>European</w:t>
        </w:r>
      </w:hyperlink>
      <w:r w:rsidR="00647555">
        <w:t xml:space="preserve"> </w:t>
      </w:r>
      <w:r w:rsidR="00B307AC" w:rsidRPr="00B307AC">
        <w:t>urmărește</w:t>
      </w:r>
      <w:r w:rsidR="00647555">
        <w:t xml:space="preserve"> </w:t>
      </w:r>
      <w:r w:rsidR="00B307AC" w:rsidRPr="00B307AC">
        <w:t>să</w:t>
      </w:r>
      <w:r w:rsidR="00647555">
        <w:t xml:space="preserve"> </w:t>
      </w:r>
      <w:r w:rsidR="00B307AC" w:rsidRPr="00B307AC">
        <w:t>promoveze</w:t>
      </w:r>
      <w:r w:rsidR="00647555">
        <w:t xml:space="preserve"> </w:t>
      </w:r>
      <w:r w:rsidR="00B307AC" w:rsidRPr="00B307AC">
        <w:t>standarde</w:t>
      </w:r>
      <w:r w:rsidR="00647555">
        <w:t xml:space="preserve"> </w:t>
      </w:r>
      <w:r w:rsidR="00B307AC" w:rsidRPr="00B307AC">
        <w:t>democratice</w:t>
      </w:r>
      <w:r w:rsidR="00647555">
        <w:t xml:space="preserve"> </w:t>
      </w:r>
      <w:r w:rsidR="00B307AC" w:rsidRPr="00B307AC">
        <w:t>înalte</w:t>
      </w:r>
      <w:r w:rsidR="00647555">
        <w:t xml:space="preserve"> </w:t>
      </w:r>
      <w:r w:rsidR="00B307AC" w:rsidRPr="00B307AC">
        <w:t>pentru</w:t>
      </w:r>
      <w:r w:rsidR="00647555">
        <w:t xml:space="preserve"> </w:t>
      </w:r>
      <w:r w:rsidR="00B307AC" w:rsidRPr="00B307AC">
        <w:t>alegerile</w:t>
      </w:r>
      <w:r w:rsidR="00647555">
        <w:t xml:space="preserve"> </w:t>
      </w:r>
      <w:r w:rsidR="00B307AC" w:rsidRPr="00B307AC">
        <w:t>din</w:t>
      </w:r>
      <w:r w:rsidR="00647555">
        <w:t xml:space="preserve"> </w:t>
      </w:r>
      <w:r w:rsidR="00B307AC" w:rsidRPr="00B307AC">
        <w:t>UE,</w:t>
      </w:r>
      <w:r w:rsidR="00647555">
        <w:t xml:space="preserve"> </w:t>
      </w:r>
      <w:r w:rsidR="00B307AC" w:rsidRPr="00B307AC">
        <w:t>sprijinind</w:t>
      </w:r>
      <w:r w:rsidR="00647555">
        <w:t xml:space="preserve"> </w:t>
      </w:r>
      <w:r w:rsidR="00B307AC" w:rsidRPr="00B307AC">
        <w:t>prezența</w:t>
      </w:r>
      <w:r w:rsidR="00647555">
        <w:t xml:space="preserve"> </w:t>
      </w:r>
      <w:r w:rsidR="00B307AC" w:rsidRPr="00B307AC">
        <w:t>ridicată</w:t>
      </w:r>
      <w:r w:rsidR="00647555">
        <w:t xml:space="preserve"> </w:t>
      </w:r>
      <w:r w:rsidR="00B307AC" w:rsidRPr="00B307AC">
        <w:t>la</w:t>
      </w:r>
      <w:r w:rsidR="00647555">
        <w:t xml:space="preserve"> </w:t>
      </w:r>
      <w:r w:rsidR="00B307AC" w:rsidRPr="00B307AC">
        <w:t>vot,</w:t>
      </w:r>
      <w:r w:rsidR="00647555">
        <w:t xml:space="preserve"> </w:t>
      </w:r>
      <w:r w:rsidR="00B307AC" w:rsidRPr="00B307AC">
        <w:t>participarea</w:t>
      </w:r>
      <w:r w:rsidR="00647555">
        <w:t xml:space="preserve"> </w:t>
      </w:r>
      <w:r w:rsidR="00B307AC" w:rsidRPr="00B307AC">
        <w:t>incluzivă</w:t>
      </w:r>
      <w:r w:rsidR="00647555">
        <w:t xml:space="preserve"> </w:t>
      </w:r>
      <w:r w:rsidR="00B307AC" w:rsidRPr="00B307AC">
        <w:t>și</w:t>
      </w:r>
      <w:r w:rsidR="00647555">
        <w:t xml:space="preserve"> </w:t>
      </w:r>
      <w:r w:rsidR="00B307AC" w:rsidRPr="00B307AC">
        <w:t>facilitând</w:t>
      </w:r>
      <w:r w:rsidR="00647555">
        <w:t xml:space="preserve"> </w:t>
      </w:r>
      <w:r w:rsidR="00B307AC" w:rsidRPr="00B307AC">
        <w:t>exercitarea</w:t>
      </w:r>
      <w:r w:rsidR="00647555">
        <w:t xml:space="preserve"> </w:t>
      </w:r>
      <w:r w:rsidR="00B307AC" w:rsidRPr="00B307AC">
        <w:t>drepturilor</w:t>
      </w:r>
      <w:r w:rsidR="00647555">
        <w:t xml:space="preserve"> </w:t>
      </w:r>
      <w:r w:rsidR="00B307AC" w:rsidRPr="00B307AC">
        <w:t>electorale.</w:t>
      </w:r>
      <w:r w:rsidR="00647555">
        <w:t xml:space="preserve"> </w:t>
      </w:r>
      <w:r w:rsidR="00B307AC" w:rsidRPr="00B307AC">
        <w:t>Recomandarea</w:t>
      </w:r>
      <w:r w:rsidR="00647555">
        <w:t xml:space="preserve"> </w:t>
      </w:r>
      <w:r w:rsidR="00B307AC" w:rsidRPr="00B307AC">
        <w:t>abordează,</w:t>
      </w:r>
      <w:r w:rsidR="00647555">
        <w:t xml:space="preserve"> </w:t>
      </w:r>
      <w:r w:rsidR="00B307AC" w:rsidRPr="00B307AC">
        <w:t>de</w:t>
      </w:r>
      <w:r w:rsidR="00647555">
        <w:t xml:space="preserve"> </w:t>
      </w:r>
      <w:r w:rsidR="00B307AC" w:rsidRPr="00B307AC">
        <w:t>asemenea,</w:t>
      </w:r>
      <w:r w:rsidR="00647555">
        <w:t xml:space="preserve"> </w:t>
      </w:r>
      <w:r w:rsidR="00B307AC" w:rsidRPr="00B307AC">
        <w:t>chestiunea</w:t>
      </w:r>
      <w:r w:rsidR="00647555">
        <w:t xml:space="preserve"> </w:t>
      </w:r>
      <w:r w:rsidR="00B307AC" w:rsidRPr="00B307AC">
        <w:t>protecției</w:t>
      </w:r>
      <w:r w:rsidR="00647555">
        <w:t xml:space="preserve"> </w:t>
      </w:r>
      <w:r w:rsidR="00B307AC" w:rsidRPr="00B307AC">
        <w:t>și</w:t>
      </w:r>
      <w:r w:rsidR="00647555">
        <w:t xml:space="preserve"> </w:t>
      </w:r>
      <w:r w:rsidR="00B307AC" w:rsidRPr="00B307AC">
        <w:t>a</w:t>
      </w:r>
      <w:r w:rsidR="00647555">
        <w:t xml:space="preserve"> </w:t>
      </w:r>
      <w:r w:rsidR="00B307AC" w:rsidRPr="00B307AC">
        <w:t>securității</w:t>
      </w:r>
      <w:r w:rsidR="00647555">
        <w:t xml:space="preserve"> </w:t>
      </w:r>
      <w:r w:rsidR="00B307AC" w:rsidRPr="00B307AC">
        <w:t>cibernetice</w:t>
      </w:r>
      <w:r w:rsidR="00647555">
        <w:t xml:space="preserve"> </w:t>
      </w:r>
      <w:r w:rsidR="00B307AC" w:rsidRPr="00B307AC">
        <w:t>a</w:t>
      </w:r>
      <w:r w:rsidR="00647555">
        <w:t xml:space="preserve"> </w:t>
      </w:r>
      <w:r w:rsidR="00B307AC" w:rsidRPr="00B307AC">
        <w:t>infrastructurii</w:t>
      </w:r>
      <w:r w:rsidR="00647555">
        <w:t xml:space="preserve"> </w:t>
      </w:r>
      <w:r w:rsidR="00B307AC" w:rsidRPr="00B307AC">
        <w:t>electorale</w:t>
      </w:r>
      <w:r w:rsidR="00647555">
        <w:t xml:space="preserve"> </w:t>
      </w:r>
      <w:r w:rsidR="00B307AC" w:rsidRPr="00B307AC">
        <w:t>și</w:t>
      </w:r>
      <w:r w:rsidR="00647555">
        <w:t xml:space="preserve"> </w:t>
      </w:r>
      <w:r w:rsidR="00B307AC" w:rsidRPr="00B307AC">
        <w:t>propune</w:t>
      </w:r>
      <w:r w:rsidR="00647555">
        <w:t xml:space="preserve"> </w:t>
      </w:r>
      <w:r w:rsidR="00B307AC" w:rsidRPr="00B307AC">
        <w:t>măsuri</w:t>
      </w:r>
      <w:r w:rsidR="00647555">
        <w:t xml:space="preserve"> </w:t>
      </w:r>
      <w:r w:rsidR="00B307AC" w:rsidRPr="00B307AC">
        <w:t>de</w:t>
      </w:r>
      <w:r w:rsidR="00647555">
        <w:t xml:space="preserve"> </w:t>
      </w:r>
      <w:r w:rsidR="00B307AC" w:rsidRPr="00B307AC">
        <w:t>reducere</w:t>
      </w:r>
      <w:r w:rsidR="00647555">
        <w:t xml:space="preserve"> </w:t>
      </w:r>
      <w:r w:rsidR="00B307AC" w:rsidRPr="00B307AC">
        <w:t>la</w:t>
      </w:r>
      <w:r w:rsidR="00647555">
        <w:t xml:space="preserve"> </w:t>
      </w:r>
      <w:r w:rsidR="00B307AC" w:rsidRPr="00B307AC">
        <w:t>minimum</w:t>
      </w:r>
      <w:r w:rsidR="00647555">
        <w:t xml:space="preserve"> </w:t>
      </w:r>
      <w:r w:rsidR="00B307AC" w:rsidRPr="00B307AC">
        <w:t>a</w:t>
      </w:r>
      <w:r w:rsidR="00647555">
        <w:t xml:space="preserve"> </w:t>
      </w:r>
      <w:r w:rsidR="00B307AC" w:rsidRPr="00B307AC">
        <w:t>riscurilor</w:t>
      </w:r>
      <w:r w:rsidR="00647555">
        <w:t xml:space="preserve"> </w:t>
      </w:r>
      <w:r w:rsidR="00B307AC" w:rsidRPr="00B307AC">
        <w:t>de</w:t>
      </w:r>
      <w:r w:rsidR="00647555">
        <w:t xml:space="preserve"> </w:t>
      </w:r>
      <w:r w:rsidR="00B307AC" w:rsidRPr="00B307AC">
        <w:t>imixtiune</w:t>
      </w:r>
      <w:r w:rsidR="00647555">
        <w:t xml:space="preserve"> </w:t>
      </w:r>
      <w:r w:rsidR="00B307AC" w:rsidRPr="00B307AC">
        <w:t>a</w:t>
      </w:r>
      <w:r w:rsidR="00647555">
        <w:t xml:space="preserve"> </w:t>
      </w:r>
      <w:r w:rsidR="00B307AC" w:rsidRPr="00B307AC">
        <w:t>țărilor</w:t>
      </w:r>
      <w:r w:rsidR="00647555">
        <w:t xml:space="preserve"> </w:t>
      </w:r>
      <w:r w:rsidR="00B307AC" w:rsidRPr="00B307AC">
        <w:t>terțe</w:t>
      </w:r>
      <w:r w:rsidR="00647555">
        <w:t xml:space="preserve"> </w:t>
      </w:r>
      <w:r w:rsidR="00B307AC" w:rsidRPr="00B307AC">
        <w:t>prin</w:t>
      </w:r>
      <w:r w:rsidR="00647555">
        <w:t xml:space="preserve"> </w:t>
      </w:r>
      <w:r w:rsidR="00B307AC" w:rsidRPr="00B307AC">
        <w:t>acordarea</w:t>
      </w:r>
      <w:r w:rsidR="00647555">
        <w:t xml:space="preserve"> </w:t>
      </w:r>
      <w:r w:rsidR="00B307AC" w:rsidRPr="00B307AC">
        <w:t>de</w:t>
      </w:r>
      <w:r w:rsidR="00647555">
        <w:t xml:space="preserve"> </w:t>
      </w:r>
      <w:r w:rsidR="00B307AC" w:rsidRPr="00B307AC">
        <w:t>finanțare</w:t>
      </w:r>
      <w:r w:rsidR="00647555">
        <w:t xml:space="preserve"> </w:t>
      </w:r>
      <w:r w:rsidR="00B307AC" w:rsidRPr="00B307AC">
        <w:t>partidelor</w:t>
      </w:r>
      <w:r w:rsidR="00647555">
        <w:t xml:space="preserve"> </w:t>
      </w:r>
      <w:r w:rsidR="00B307AC" w:rsidRPr="00B307AC">
        <w:t>politice,</w:t>
      </w:r>
      <w:r w:rsidR="00647555">
        <w:t xml:space="preserve"> </w:t>
      </w:r>
      <w:r w:rsidR="00B307AC" w:rsidRPr="00B307AC">
        <w:t>fundațiilor</w:t>
      </w:r>
      <w:r w:rsidR="00647555">
        <w:t xml:space="preserve"> </w:t>
      </w:r>
      <w:r w:rsidR="00B307AC" w:rsidRPr="00B307AC">
        <w:t>politice,</w:t>
      </w:r>
      <w:r w:rsidR="00647555">
        <w:t xml:space="preserve"> </w:t>
      </w:r>
      <w:r w:rsidR="00B307AC" w:rsidRPr="00B307AC">
        <w:t>organizațiilor</w:t>
      </w:r>
      <w:r w:rsidR="00647555">
        <w:t xml:space="preserve"> </w:t>
      </w:r>
      <w:r w:rsidR="00B307AC" w:rsidRPr="00B307AC">
        <w:t>responsabile</w:t>
      </w:r>
      <w:r w:rsidR="00647555">
        <w:t xml:space="preserve"> </w:t>
      </w:r>
      <w:r w:rsidR="00B307AC" w:rsidRPr="00B307AC">
        <w:t>cu</w:t>
      </w:r>
      <w:r w:rsidR="00647555">
        <w:t xml:space="preserve"> </w:t>
      </w:r>
      <w:r w:rsidR="00B307AC" w:rsidRPr="00B307AC">
        <w:t>organizarea</w:t>
      </w:r>
      <w:r w:rsidR="00647555">
        <w:t xml:space="preserve"> </w:t>
      </w:r>
      <w:r w:rsidR="00B307AC" w:rsidRPr="00B307AC">
        <w:t>campaniilor</w:t>
      </w:r>
      <w:r w:rsidR="00647555">
        <w:t xml:space="preserve"> </w:t>
      </w:r>
      <w:r w:rsidR="00B307AC" w:rsidRPr="00B307AC">
        <w:t>și</w:t>
      </w:r>
      <w:r w:rsidR="00647555">
        <w:t xml:space="preserve"> </w:t>
      </w:r>
      <w:r w:rsidR="00B307AC" w:rsidRPr="00B307AC">
        <w:t>candidaților.</w:t>
      </w:r>
      <w:r w:rsidR="00647555">
        <w:t xml:space="preserve"> </w:t>
      </w:r>
      <w:r w:rsidR="00B307AC" w:rsidRPr="00B307AC">
        <w:t>O</w:t>
      </w:r>
      <w:r w:rsidR="00647555">
        <w:t xml:space="preserve"> </w:t>
      </w:r>
      <w:r w:rsidR="00B307AC" w:rsidRPr="00B307AC">
        <w:t>dezbatere</w:t>
      </w:r>
      <w:r w:rsidR="00647555">
        <w:t xml:space="preserve"> </w:t>
      </w:r>
      <w:r w:rsidR="00B307AC" w:rsidRPr="00B307AC">
        <w:t>democratică</w:t>
      </w:r>
      <w:r w:rsidR="00647555">
        <w:t xml:space="preserve"> </w:t>
      </w:r>
      <w:r w:rsidR="00B307AC" w:rsidRPr="00B307AC">
        <w:t>liberă</w:t>
      </w:r>
      <w:r w:rsidR="00647555">
        <w:t xml:space="preserve"> </w:t>
      </w:r>
      <w:r w:rsidR="00B307AC" w:rsidRPr="00B307AC">
        <w:t>și</w:t>
      </w:r>
      <w:r w:rsidR="00647555">
        <w:t xml:space="preserve"> </w:t>
      </w:r>
      <w:r w:rsidR="00B307AC" w:rsidRPr="00B307AC">
        <w:t>echitabilă</w:t>
      </w:r>
      <w:r w:rsidR="00647555">
        <w:t xml:space="preserve"> </w:t>
      </w:r>
      <w:r w:rsidR="00B307AC" w:rsidRPr="00B307AC">
        <w:t>este</w:t>
      </w:r>
      <w:r w:rsidR="00647555">
        <w:t xml:space="preserve"> </w:t>
      </w:r>
      <w:r w:rsidR="00B307AC" w:rsidRPr="00B307AC">
        <w:t>bazată</w:t>
      </w:r>
      <w:r w:rsidR="00647555">
        <w:t xml:space="preserve"> </w:t>
      </w:r>
      <w:r w:rsidR="00B307AC" w:rsidRPr="00B307AC">
        <w:t>pe</w:t>
      </w:r>
      <w:r w:rsidR="00647555">
        <w:t xml:space="preserve"> </w:t>
      </w:r>
      <w:r w:rsidR="00B307AC" w:rsidRPr="00B307AC">
        <w:t>legalitate</w:t>
      </w:r>
      <w:r w:rsidR="00647555">
        <w:t xml:space="preserve"> </w:t>
      </w:r>
      <w:r w:rsidR="00B307AC" w:rsidRPr="00B307AC">
        <w:t>și</w:t>
      </w:r>
      <w:r w:rsidR="00647555">
        <w:t xml:space="preserve"> </w:t>
      </w:r>
      <w:r w:rsidR="00B307AC" w:rsidRPr="00B307AC">
        <w:t>pe</w:t>
      </w:r>
      <w:r w:rsidR="00647555">
        <w:t xml:space="preserve"> </w:t>
      </w:r>
      <w:r w:rsidR="00B307AC" w:rsidRPr="00B307AC">
        <w:t>fairplay.</w:t>
      </w:r>
      <w:r w:rsidR="00647555">
        <w:t xml:space="preserve"> </w:t>
      </w:r>
      <w:r w:rsidR="00B307AC" w:rsidRPr="00B307AC">
        <w:t>Recomandarea</w:t>
      </w:r>
      <w:r w:rsidR="00647555">
        <w:t xml:space="preserve"> </w:t>
      </w:r>
      <w:r w:rsidR="00B307AC" w:rsidRPr="00B307AC">
        <w:t>subliniază</w:t>
      </w:r>
      <w:r w:rsidR="00647555">
        <w:t xml:space="preserve"> </w:t>
      </w:r>
      <w:r w:rsidR="00B307AC" w:rsidRPr="00B307AC">
        <w:t>faptul</w:t>
      </w:r>
      <w:r w:rsidR="00647555">
        <w:t xml:space="preserve"> </w:t>
      </w:r>
      <w:r w:rsidR="00B307AC" w:rsidRPr="00B307AC">
        <w:t>că</w:t>
      </w:r>
      <w:r w:rsidR="00647555">
        <w:t xml:space="preserve"> </w:t>
      </w:r>
      <w:r w:rsidR="00B307AC" w:rsidRPr="00B307AC">
        <w:t>instrumentele</w:t>
      </w:r>
      <w:r w:rsidR="00647555">
        <w:t xml:space="preserve"> </w:t>
      </w:r>
      <w:r w:rsidR="00B307AC" w:rsidRPr="00B307AC">
        <w:t>de</w:t>
      </w:r>
      <w:r w:rsidR="00647555">
        <w:t xml:space="preserve"> </w:t>
      </w:r>
      <w:r w:rsidR="00B307AC" w:rsidRPr="00B307AC">
        <w:t>supraveghere</w:t>
      </w:r>
      <w:r w:rsidR="00647555">
        <w:t xml:space="preserve"> </w:t>
      </w:r>
      <w:r w:rsidR="00B307AC" w:rsidRPr="00B307AC">
        <w:t>nu</w:t>
      </w:r>
      <w:r w:rsidR="00647555">
        <w:t xml:space="preserve"> </w:t>
      </w:r>
      <w:r w:rsidR="00B307AC" w:rsidRPr="00B307AC">
        <w:t>ar</w:t>
      </w:r>
      <w:r w:rsidR="00647555">
        <w:t xml:space="preserve"> </w:t>
      </w:r>
      <w:r w:rsidR="00B307AC" w:rsidRPr="00B307AC">
        <w:t>trebui</w:t>
      </w:r>
      <w:r w:rsidR="00647555">
        <w:t xml:space="preserve"> </w:t>
      </w:r>
      <w:r w:rsidR="00B307AC" w:rsidRPr="00B307AC">
        <w:t>niciodată</w:t>
      </w:r>
      <w:r w:rsidR="00647555">
        <w:t xml:space="preserve"> </w:t>
      </w:r>
      <w:r w:rsidR="00B307AC" w:rsidRPr="00B307AC">
        <w:t>utilizate</w:t>
      </w:r>
      <w:r w:rsidR="00647555">
        <w:t xml:space="preserve"> </w:t>
      </w:r>
      <w:r w:rsidR="00B307AC" w:rsidRPr="00B307AC">
        <w:t>într-un</w:t>
      </w:r>
      <w:r w:rsidR="00647555">
        <w:t xml:space="preserve"> </w:t>
      </w:r>
      <w:r w:rsidR="00B307AC" w:rsidRPr="00B307AC">
        <w:t>mod</w:t>
      </w:r>
      <w:r w:rsidR="00647555">
        <w:t xml:space="preserve"> </w:t>
      </w:r>
      <w:r w:rsidR="00B307AC" w:rsidRPr="00B307AC">
        <w:t>care</w:t>
      </w:r>
      <w:r w:rsidR="00647555">
        <w:t xml:space="preserve"> </w:t>
      </w:r>
      <w:r w:rsidR="00B307AC" w:rsidRPr="00B307AC">
        <w:t>să</w:t>
      </w:r>
      <w:r w:rsidR="00647555">
        <w:t xml:space="preserve"> </w:t>
      </w:r>
      <w:r w:rsidR="00B307AC" w:rsidRPr="00B307AC">
        <w:t>interfereze</w:t>
      </w:r>
      <w:r w:rsidR="00647555">
        <w:t xml:space="preserve"> </w:t>
      </w:r>
      <w:r w:rsidR="00B307AC" w:rsidRPr="00B307AC">
        <w:t>cu</w:t>
      </w:r>
      <w:r w:rsidR="00647555">
        <w:t xml:space="preserve"> </w:t>
      </w:r>
      <w:r w:rsidR="00B307AC" w:rsidRPr="00B307AC">
        <w:t>dezbaterea</w:t>
      </w:r>
      <w:r w:rsidR="00647555">
        <w:t xml:space="preserve"> </w:t>
      </w:r>
      <w:r w:rsidR="00B307AC" w:rsidRPr="00B307AC">
        <w:t>democratică</w:t>
      </w:r>
      <w:r w:rsidR="00647555">
        <w:t xml:space="preserve"> </w:t>
      </w:r>
      <w:r w:rsidR="00B307AC" w:rsidRPr="00B307AC">
        <w:t>și</w:t>
      </w:r>
      <w:r w:rsidR="00647555">
        <w:t xml:space="preserve"> </w:t>
      </w:r>
      <w:r w:rsidR="00B307AC" w:rsidRPr="00B307AC">
        <w:t>că</w:t>
      </w:r>
      <w:r w:rsidR="00647555">
        <w:t xml:space="preserve"> </w:t>
      </w:r>
      <w:r w:rsidR="00B307AC" w:rsidRPr="00B307AC">
        <w:t>utilizarea</w:t>
      </w:r>
      <w:r w:rsidR="00647555">
        <w:t xml:space="preserve"> </w:t>
      </w:r>
      <w:r w:rsidR="00B307AC" w:rsidRPr="00B307AC">
        <w:t>unor</w:t>
      </w:r>
      <w:r w:rsidR="00647555">
        <w:t xml:space="preserve"> </w:t>
      </w:r>
      <w:r w:rsidR="00B307AC" w:rsidRPr="00B307AC">
        <w:t>astfel</w:t>
      </w:r>
      <w:r w:rsidR="00647555">
        <w:t xml:space="preserve"> </w:t>
      </w:r>
      <w:r w:rsidR="00B307AC" w:rsidRPr="00B307AC">
        <w:t>de</w:t>
      </w:r>
      <w:r w:rsidR="00647555">
        <w:t xml:space="preserve"> </w:t>
      </w:r>
      <w:r w:rsidR="00B307AC" w:rsidRPr="00B307AC">
        <w:t>instrumente</w:t>
      </w:r>
      <w:r w:rsidR="00647555">
        <w:t xml:space="preserve"> </w:t>
      </w:r>
      <w:r w:rsidR="00B307AC" w:rsidRPr="00B307AC">
        <w:t>pentru</w:t>
      </w:r>
      <w:r w:rsidR="00647555">
        <w:t xml:space="preserve"> </w:t>
      </w:r>
      <w:r w:rsidR="00B307AC" w:rsidRPr="00B307AC">
        <w:t>a-i</w:t>
      </w:r>
      <w:r w:rsidR="00647555">
        <w:t xml:space="preserve"> </w:t>
      </w:r>
      <w:r w:rsidR="00B307AC" w:rsidRPr="00B307AC">
        <w:t>viza</w:t>
      </w:r>
      <w:r w:rsidR="00647555">
        <w:t xml:space="preserve"> </w:t>
      </w:r>
      <w:r w:rsidR="00B307AC" w:rsidRPr="00B307AC">
        <w:t>pe</w:t>
      </w:r>
      <w:r w:rsidR="00647555">
        <w:t xml:space="preserve"> </w:t>
      </w:r>
      <w:r w:rsidR="00B307AC" w:rsidRPr="00B307AC">
        <w:t>actorii</w:t>
      </w:r>
      <w:r w:rsidR="00647555">
        <w:t xml:space="preserve"> </w:t>
      </w:r>
      <w:r w:rsidR="00B307AC" w:rsidRPr="00B307AC">
        <w:t>politici</w:t>
      </w:r>
      <w:r w:rsidR="00647555">
        <w:t xml:space="preserve"> </w:t>
      </w:r>
      <w:r w:rsidR="00B307AC" w:rsidRPr="00B307AC">
        <w:t>și</w:t>
      </w:r>
      <w:r w:rsidR="00647555">
        <w:t xml:space="preserve"> </w:t>
      </w:r>
      <w:r w:rsidR="00B307AC" w:rsidRPr="00B307AC">
        <w:t>pe</w:t>
      </w:r>
      <w:r w:rsidR="00647555">
        <w:t xml:space="preserve"> </w:t>
      </w:r>
      <w:r w:rsidR="00B307AC" w:rsidRPr="00B307AC">
        <w:t>jurnaliști</w:t>
      </w:r>
      <w:r w:rsidR="00647555">
        <w:t xml:space="preserve"> </w:t>
      </w:r>
      <w:r w:rsidR="00B307AC" w:rsidRPr="00B307AC">
        <w:t>în</w:t>
      </w:r>
      <w:r w:rsidR="00647555">
        <w:t xml:space="preserve"> </w:t>
      </w:r>
      <w:r w:rsidR="00B307AC" w:rsidRPr="00B307AC">
        <w:t>vederea</w:t>
      </w:r>
      <w:r w:rsidR="00647555">
        <w:t xml:space="preserve"> </w:t>
      </w:r>
      <w:r w:rsidR="00B307AC" w:rsidRPr="00B307AC">
        <w:t>obținerii</w:t>
      </w:r>
      <w:r w:rsidR="00647555">
        <w:t xml:space="preserve"> </w:t>
      </w:r>
      <w:r w:rsidR="00B307AC" w:rsidRPr="00B307AC">
        <w:t>unor</w:t>
      </w:r>
      <w:r w:rsidR="00647555">
        <w:t xml:space="preserve"> </w:t>
      </w:r>
      <w:r w:rsidR="00B307AC" w:rsidRPr="00B307AC">
        <w:t>câștiguri</w:t>
      </w:r>
      <w:r w:rsidR="00647555">
        <w:t xml:space="preserve"> </w:t>
      </w:r>
      <w:r w:rsidR="00B307AC" w:rsidRPr="00B307AC">
        <w:t>politice</w:t>
      </w:r>
      <w:r w:rsidR="00647555">
        <w:t xml:space="preserve"> </w:t>
      </w:r>
      <w:r w:rsidR="00B307AC" w:rsidRPr="00B307AC">
        <w:t>este</w:t>
      </w:r>
      <w:r w:rsidR="00647555">
        <w:t xml:space="preserve"> </w:t>
      </w:r>
      <w:r w:rsidR="00B307AC" w:rsidRPr="00B307AC">
        <w:t>inacceptabilă.</w:t>
      </w:r>
    </w:p>
    <w:p w14:paraId="51BF26A1" w14:textId="2D330F80" w:rsidR="00B307AC" w:rsidRPr="00B307AC" w:rsidRDefault="00B307AC" w:rsidP="00B307AC">
      <w:r w:rsidRPr="00B307AC">
        <w:t>Conform</w:t>
      </w:r>
      <w:r w:rsidR="00647555">
        <w:t xml:space="preserve"> </w:t>
      </w:r>
      <w:r w:rsidRPr="00B307AC">
        <w:t>sondajului</w:t>
      </w:r>
      <w:r w:rsidR="00647555">
        <w:t xml:space="preserve"> </w:t>
      </w:r>
      <w:hyperlink r:id="rId75" w:history="1">
        <w:proofErr w:type="spellStart"/>
        <w:r w:rsidRPr="00B307AC">
          <w:rPr>
            <w:rStyle w:val="Hyperlink"/>
            <w:szCs w:val="24"/>
          </w:rPr>
          <w:t>Eurobarometru</w:t>
        </w:r>
        <w:proofErr w:type="spellEnd"/>
      </w:hyperlink>
      <w:r w:rsidR="00647555">
        <w:t xml:space="preserve"> </w:t>
      </w:r>
      <w:r w:rsidRPr="00B307AC">
        <w:t>recent,</w:t>
      </w:r>
      <w:r w:rsidR="00647555">
        <w:t xml:space="preserve"> </w:t>
      </w:r>
      <w:r w:rsidRPr="00B307AC">
        <w:t>publicat</w:t>
      </w:r>
      <w:r w:rsidR="00647555">
        <w:t xml:space="preserve"> </w:t>
      </w:r>
      <w:r w:rsidRPr="00B307AC">
        <w:t>la</w:t>
      </w:r>
      <w:r w:rsidR="00647555">
        <w:t xml:space="preserve"> </w:t>
      </w:r>
      <w:r w:rsidRPr="00B307AC">
        <w:t>6</w:t>
      </w:r>
      <w:r w:rsidR="00647555">
        <w:t xml:space="preserve"> </w:t>
      </w:r>
      <w:r w:rsidRPr="00B307AC">
        <w:t>decembrie,</w:t>
      </w:r>
      <w:r w:rsidR="00647555">
        <w:t xml:space="preserve"> </w:t>
      </w:r>
      <w:r w:rsidRPr="00B307AC">
        <w:t>principala</w:t>
      </w:r>
      <w:r w:rsidR="00647555">
        <w:t xml:space="preserve"> </w:t>
      </w:r>
      <w:r w:rsidRPr="00B307AC">
        <w:t>sursă</w:t>
      </w:r>
      <w:r w:rsidR="00647555">
        <w:t xml:space="preserve"> </w:t>
      </w:r>
      <w:r w:rsidRPr="00B307AC">
        <w:t>de</w:t>
      </w:r>
      <w:r w:rsidR="00647555">
        <w:t xml:space="preserve"> </w:t>
      </w:r>
      <w:r w:rsidRPr="00B307AC">
        <w:t>preocupare</w:t>
      </w:r>
      <w:r w:rsidR="00647555">
        <w:t xml:space="preserve"> </w:t>
      </w:r>
      <w:r w:rsidRPr="00B307AC">
        <w:t>pentru</w:t>
      </w:r>
      <w:r w:rsidR="00647555">
        <w:t xml:space="preserve"> </w:t>
      </w:r>
      <w:r w:rsidRPr="00B307AC">
        <w:t>cetățenii</w:t>
      </w:r>
      <w:r w:rsidR="00647555">
        <w:t xml:space="preserve"> </w:t>
      </w:r>
      <w:r w:rsidRPr="00B307AC">
        <w:t>UE</w:t>
      </w:r>
      <w:r w:rsidR="00647555">
        <w:t xml:space="preserve"> </w:t>
      </w:r>
      <w:r w:rsidRPr="00B307AC">
        <w:t>în</w:t>
      </w:r>
      <w:r w:rsidR="00647555">
        <w:t xml:space="preserve"> </w:t>
      </w:r>
      <w:r w:rsidRPr="00B307AC">
        <w:t>contextul</w:t>
      </w:r>
      <w:r w:rsidR="00647555">
        <w:t xml:space="preserve"> </w:t>
      </w:r>
      <w:r w:rsidRPr="00B307AC">
        <w:t>alegerilor</w:t>
      </w:r>
      <w:r w:rsidR="00647555">
        <w:t xml:space="preserve"> </w:t>
      </w:r>
      <w:r w:rsidRPr="00B307AC">
        <w:t>din</w:t>
      </w:r>
      <w:r w:rsidR="00647555">
        <w:t xml:space="preserve"> </w:t>
      </w:r>
      <w:r w:rsidRPr="00B307AC">
        <w:t>Europa</w:t>
      </w:r>
      <w:r w:rsidR="00647555">
        <w:t xml:space="preserve"> </w:t>
      </w:r>
      <w:r w:rsidRPr="00B307AC">
        <w:t>este</w:t>
      </w:r>
      <w:r w:rsidR="00647555">
        <w:t xml:space="preserve"> </w:t>
      </w:r>
      <w:r w:rsidRPr="00B307AC">
        <w:t>legată</w:t>
      </w:r>
      <w:r w:rsidR="00647555">
        <w:t xml:space="preserve"> </w:t>
      </w:r>
      <w:r w:rsidRPr="00B307AC">
        <w:t>de</w:t>
      </w:r>
      <w:r w:rsidR="00647555">
        <w:t xml:space="preserve"> </w:t>
      </w:r>
      <w:r w:rsidRPr="00B307AC">
        <w:t>faptul</w:t>
      </w:r>
      <w:r w:rsidR="00647555">
        <w:t xml:space="preserve"> </w:t>
      </w:r>
      <w:r w:rsidRPr="00B307AC">
        <w:t>că</w:t>
      </w:r>
      <w:r w:rsidR="00647555">
        <w:t xml:space="preserve"> </w:t>
      </w:r>
      <w:r w:rsidRPr="00B307AC">
        <w:t>cetățenii</w:t>
      </w:r>
      <w:r w:rsidR="00647555">
        <w:t xml:space="preserve"> </w:t>
      </w:r>
      <w:r w:rsidRPr="00B307AC">
        <w:t>și-ar</w:t>
      </w:r>
      <w:r w:rsidR="00647555">
        <w:t xml:space="preserve"> </w:t>
      </w:r>
      <w:r w:rsidRPr="00B307AC">
        <w:t>putea</w:t>
      </w:r>
      <w:r w:rsidR="00647555">
        <w:t xml:space="preserve"> </w:t>
      </w:r>
      <w:r w:rsidRPr="00B307AC">
        <w:t>baza</w:t>
      </w:r>
      <w:r w:rsidR="00647555">
        <w:t xml:space="preserve"> </w:t>
      </w:r>
      <w:r w:rsidRPr="00B307AC">
        <w:t>decizia</w:t>
      </w:r>
      <w:r w:rsidR="00647555">
        <w:t xml:space="preserve"> </w:t>
      </w:r>
      <w:r w:rsidRPr="00B307AC">
        <w:t>de</w:t>
      </w:r>
      <w:r w:rsidR="00647555">
        <w:t xml:space="preserve"> </w:t>
      </w:r>
      <w:r w:rsidRPr="00B307AC">
        <w:t>vot</w:t>
      </w:r>
      <w:r w:rsidR="00647555">
        <w:t xml:space="preserve"> </w:t>
      </w:r>
      <w:r w:rsidRPr="00B307AC">
        <w:t>pe</w:t>
      </w:r>
      <w:r w:rsidR="00647555">
        <w:t xml:space="preserve"> </w:t>
      </w:r>
      <w:r w:rsidRPr="00B307AC">
        <w:t>dezinformare</w:t>
      </w:r>
      <w:r w:rsidR="00647555">
        <w:t xml:space="preserve"> </w:t>
      </w:r>
      <w:r w:rsidRPr="00B307AC">
        <w:t>(78</w:t>
      </w:r>
      <w:r w:rsidR="00647555">
        <w:t xml:space="preserve"> </w:t>
      </w:r>
      <w:r w:rsidRPr="00B307AC">
        <w:t>%),</w:t>
      </w:r>
      <w:r w:rsidR="00647555">
        <w:t xml:space="preserve"> </w:t>
      </w:r>
      <w:r w:rsidRPr="00B307AC">
        <w:t>urmată</w:t>
      </w:r>
      <w:r w:rsidR="00647555">
        <w:t xml:space="preserve"> </w:t>
      </w:r>
      <w:r w:rsidRPr="00B307AC">
        <w:t>de</w:t>
      </w:r>
      <w:r w:rsidR="00647555">
        <w:t xml:space="preserve"> </w:t>
      </w:r>
      <w:r w:rsidRPr="00B307AC">
        <w:t>manipularea</w:t>
      </w:r>
      <w:r w:rsidR="00647555">
        <w:t xml:space="preserve"> </w:t>
      </w:r>
      <w:r w:rsidRPr="00B307AC">
        <w:t>alegerilor</w:t>
      </w:r>
      <w:r w:rsidR="00647555">
        <w:t xml:space="preserve"> </w:t>
      </w:r>
      <w:r w:rsidRPr="00B307AC">
        <w:t>prin</w:t>
      </w:r>
      <w:r w:rsidR="00647555">
        <w:t xml:space="preserve"> </w:t>
      </w:r>
      <w:r w:rsidRPr="00B307AC">
        <w:t>atacuri</w:t>
      </w:r>
      <w:r w:rsidR="00647555">
        <w:t xml:space="preserve"> </w:t>
      </w:r>
      <w:r w:rsidRPr="00B307AC">
        <w:t>cibernetice</w:t>
      </w:r>
      <w:r w:rsidR="00647555">
        <w:t xml:space="preserve"> </w:t>
      </w:r>
      <w:r w:rsidRPr="00B307AC">
        <w:t>(72</w:t>
      </w:r>
      <w:r w:rsidR="00647555">
        <w:t xml:space="preserve"> </w:t>
      </w:r>
      <w:r w:rsidRPr="00B307AC">
        <w:t>%),</w:t>
      </w:r>
      <w:r w:rsidR="00647555">
        <w:t xml:space="preserve"> </w:t>
      </w:r>
      <w:r w:rsidRPr="00B307AC">
        <w:t>de</w:t>
      </w:r>
      <w:r w:rsidR="00647555">
        <w:t xml:space="preserve"> </w:t>
      </w:r>
      <w:r w:rsidRPr="00B307AC">
        <w:t>exercitarea</w:t>
      </w:r>
      <w:r w:rsidR="00647555">
        <w:t xml:space="preserve"> </w:t>
      </w:r>
      <w:r w:rsidRPr="00B307AC">
        <w:t>unei</w:t>
      </w:r>
      <w:r w:rsidR="00647555">
        <w:t xml:space="preserve"> </w:t>
      </w:r>
      <w:r w:rsidRPr="00B307AC">
        <w:t>influențe</w:t>
      </w:r>
      <w:r w:rsidR="00647555">
        <w:t xml:space="preserve"> </w:t>
      </w:r>
      <w:r w:rsidRPr="00B307AC">
        <w:t>mascate</w:t>
      </w:r>
      <w:r w:rsidR="00647555">
        <w:t xml:space="preserve"> </w:t>
      </w:r>
      <w:r w:rsidRPr="00B307AC">
        <w:t>asupra</w:t>
      </w:r>
      <w:r w:rsidR="00647555">
        <w:t xml:space="preserve"> </w:t>
      </w:r>
      <w:r w:rsidRPr="00B307AC">
        <w:t>alegerilor</w:t>
      </w:r>
      <w:r w:rsidR="00647555">
        <w:t xml:space="preserve"> </w:t>
      </w:r>
      <w:r w:rsidRPr="00B307AC">
        <w:t>de</w:t>
      </w:r>
      <w:r w:rsidR="00647555">
        <w:t xml:space="preserve"> </w:t>
      </w:r>
      <w:r w:rsidRPr="00B307AC">
        <w:t>către</w:t>
      </w:r>
      <w:r w:rsidR="00647555">
        <w:t xml:space="preserve"> </w:t>
      </w:r>
      <w:r w:rsidRPr="00B307AC">
        <w:t>țări</w:t>
      </w:r>
      <w:r w:rsidR="00647555">
        <w:t xml:space="preserve"> </w:t>
      </w:r>
      <w:r w:rsidRPr="00B307AC">
        <w:t>străine</w:t>
      </w:r>
      <w:r w:rsidR="00647555">
        <w:t xml:space="preserve"> </w:t>
      </w:r>
      <w:r w:rsidRPr="00B307AC">
        <w:t>(70</w:t>
      </w:r>
      <w:r w:rsidR="00647555">
        <w:t xml:space="preserve"> </w:t>
      </w:r>
      <w:r w:rsidRPr="00B307AC">
        <w:t>%)</w:t>
      </w:r>
      <w:r w:rsidR="00647555">
        <w:t xml:space="preserve"> </w:t>
      </w:r>
      <w:r w:rsidRPr="00B307AC">
        <w:t>și</w:t>
      </w:r>
      <w:r w:rsidR="00647555">
        <w:t xml:space="preserve"> </w:t>
      </w:r>
      <w:r w:rsidRPr="00B307AC">
        <w:t>de</w:t>
      </w:r>
      <w:r w:rsidR="00647555">
        <w:t xml:space="preserve"> </w:t>
      </w:r>
      <w:r w:rsidRPr="00B307AC">
        <w:t>presiuni</w:t>
      </w:r>
      <w:r w:rsidR="00647555">
        <w:t xml:space="preserve"> </w:t>
      </w:r>
      <w:r w:rsidRPr="00B307AC">
        <w:t>asupra</w:t>
      </w:r>
      <w:r w:rsidR="00647555">
        <w:t xml:space="preserve"> </w:t>
      </w:r>
      <w:r w:rsidRPr="00B307AC">
        <w:t>cetățenilor</w:t>
      </w:r>
      <w:r w:rsidR="00647555">
        <w:t xml:space="preserve"> </w:t>
      </w:r>
      <w:r w:rsidRPr="00B307AC">
        <w:t>de</w:t>
      </w:r>
      <w:r w:rsidR="00647555">
        <w:t xml:space="preserve"> </w:t>
      </w:r>
      <w:r w:rsidRPr="00B307AC">
        <w:t>a</w:t>
      </w:r>
      <w:r w:rsidR="00647555">
        <w:t xml:space="preserve"> </w:t>
      </w:r>
      <w:r w:rsidRPr="00B307AC">
        <w:t>vota</w:t>
      </w:r>
      <w:r w:rsidR="00647555">
        <w:t xml:space="preserve"> </w:t>
      </w:r>
      <w:r w:rsidRPr="00B307AC">
        <w:t>într-un</w:t>
      </w:r>
      <w:r w:rsidR="00647555">
        <w:t xml:space="preserve"> </w:t>
      </w:r>
      <w:r w:rsidRPr="00B307AC">
        <w:t>anumit</w:t>
      </w:r>
      <w:r w:rsidR="00647555">
        <w:t xml:space="preserve"> </w:t>
      </w:r>
      <w:r w:rsidRPr="00B307AC">
        <w:t>mod</w:t>
      </w:r>
      <w:r w:rsidR="00647555">
        <w:t xml:space="preserve"> </w:t>
      </w:r>
      <w:r w:rsidRPr="00B307AC">
        <w:t>(65</w:t>
      </w:r>
      <w:r w:rsidR="00647555">
        <w:t xml:space="preserve"> </w:t>
      </w:r>
      <w:r w:rsidRPr="00B307AC">
        <w:t>%).</w:t>
      </w:r>
      <w:r w:rsidR="00647555">
        <w:t xml:space="preserve">  </w:t>
      </w:r>
    </w:p>
    <w:p w14:paraId="2D39C63B" w14:textId="0D9D67F0" w:rsidR="00B307AC" w:rsidRPr="00B307AC" w:rsidRDefault="00B307AC" w:rsidP="00B307AC">
      <w:r w:rsidRPr="00B307AC">
        <w:rPr>
          <w:b/>
          <w:bCs/>
        </w:rPr>
        <w:t>Promovarea</w:t>
      </w:r>
      <w:r w:rsidR="00647555">
        <w:rPr>
          <w:b/>
          <w:bCs/>
        </w:rPr>
        <w:t xml:space="preserve"> </w:t>
      </w:r>
      <w:r w:rsidRPr="00B307AC">
        <w:rPr>
          <w:b/>
          <w:bCs/>
        </w:rPr>
        <w:t>participării</w:t>
      </w:r>
      <w:r w:rsidR="00647555">
        <w:rPr>
          <w:b/>
          <w:bCs/>
        </w:rPr>
        <w:t xml:space="preserve"> </w:t>
      </w:r>
      <w:r w:rsidRPr="00B307AC">
        <w:rPr>
          <w:b/>
          <w:bCs/>
        </w:rPr>
        <w:t>incluzive</w:t>
      </w:r>
      <w:r w:rsidR="00647555">
        <w:rPr>
          <w:b/>
          <w:bCs/>
        </w:rPr>
        <w:t xml:space="preserve"> </w:t>
      </w:r>
      <w:r w:rsidRPr="00B307AC">
        <w:rPr>
          <w:b/>
          <w:bCs/>
        </w:rPr>
        <w:t>a</w:t>
      </w:r>
      <w:r w:rsidR="00647555">
        <w:rPr>
          <w:b/>
          <w:bCs/>
        </w:rPr>
        <w:t xml:space="preserve"> </w:t>
      </w:r>
      <w:r w:rsidRPr="00B307AC">
        <w:rPr>
          <w:b/>
          <w:bCs/>
        </w:rPr>
        <w:t>cetățenilor</w:t>
      </w:r>
      <w:r w:rsidR="00647555">
        <w:rPr>
          <w:b/>
          <w:bCs/>
        </w:rPr>
        <w:t xml:space="preserve"> </w:t>
      </w:r>
      <w:r w:rsidRPr="00B307AC">
        <w:rPr>
          <w:b/>
          <w:bCs/>
        </w:rPr>
        <w:t>și</w:t>
      </w:r>
      <w:r w:rsidR="00647555">
        <w:rPr>
          <w:b/>
          <w:bCs/>
        </w:rPr>
        <w:t xml:space="preserve"> </w:t>
      </w:r>
      <w:r w:rsidRPr="00B307AC">
        <w:rPr>
          <w:b/>
          <w:bCs/>
        </w:rPr>
        <w:t>a</w:t>
      </w:r>
      <w:r w:rsidR="00647555">
        <w:rPr>
          <w:b/>
          <w:bCs/>
        </w:rPr>
        <w:t xml:space="preserve"> </w:t>
      </w:r>
      <w:r w:rsidRPr="00B307AC">
        <w:rPr>
          <w:b/>
          <w:bCs/>
        </w:rPr>
        <w:t>organizațiilor</w:t>
      </w:r>
      <w:r w:rsidR="00647555">
        <w:rPr>
          <w:b/>
          <w:bCs/>
        </w:rPr>
        <w:t xml:space="preserve"> </w:t>
      </w:r>
      <w:r w:rsidRPr="00B307AC">
        <w:rPr>
          <w:b/>
          <w:bCs/>
        </w:rPr>
        <w:t>societății</w:t>
      </w:r>
      <w:r w:rsidR="00647555">
        <w:rPr>
          <w:b/>
          <w:bCs/>
        </w:rPr>
        <w:t xml:space="preserve"> </w:t>
      </w:r>
      <w:r w:rsidRPr="00B307AC">
        <w:rPr>
          <w:b/>
          <w:bCs/>
        </w:rPr>
        <w:t>civile</w:t>
      </w:r>
      <w:r w:rsidR="00647555">
        <w:rPr>
          <w:b/>
          <w:bCs/>
        </w:rPr>
        <w:t xml:space="preserve"> </w:t>
      </w:r>
      <w:r w:rsidRPr="00B307AC">
        <w:rPr>
          <w:b/>
          <w:bCs/>
        </w:rPr>
        <w:t>la</w:t>
      </w:r>
      <w:r w:rsidR="00647555">
        <w:rPr>
          <w:b/>
          <w:bCs/>
        </w:rPr>
        <w:t xml:space="preserve"> </w:t>
      </w:r>
      <w:r w:rsidRPr="00B307AC">
        <w:rPr>
          <w:b/>
          <w:bCs/>
        </w:rPr>
        <w:t>elaborarea</w:t>
      </w:r>
      <w:r w:rsidR="00647555">
        <w:rPr>
          <w:b/>
          <w:bCs/>
        </w:rPr>
        <w:t xml:space="preserve"> </w:t>
      </w:r>
      <w:r w:rsidRPr="00B307AC">
        <w:rPr>
          <w:b/>
          <w:bCs/>
        </w:rPr>
        <w:t>politicilor</w:t>
      </w:r>
      <w:r w:rsidR="00647555">
        <w:rPr>
          <w:b/>
          <w:bCs/>
        </w:rPr>
        <w:t xml:space="preserve"> </w:t>
      </w:r>
      <w:r w:rsidRPr="00B307AC">
        <w:rPr>
          <w:b/>
          <w:bCs/>
        </w:rPr>
        <w:t>publice</w:t>
      </w:r>
    </w:p>
    <w:p w14:paraId="1C7693D0" w14:textId="11262A20" w:rsidR="00B307AC" w:rsidRPr="00B307AC" w:rsidRDefault="00084DE3" w:rsidP="00B307AC">
      <w:hyperlink r:id="rId76" w:history="1">
        <w:r w:rsidR="00B307AC" w:rsidRPr="00B307AC">
          <w:rPr>
            <w:rStyle w:val="Hyperlink"/>
            <w:szCs w:val="24"/>
          </w:rPr>
          <w:t>Recomandarea</w:t>
        </w:r>
        <w:r w:rsidR="00647555">
          <w:rPr>
            <w:rStyle w:val="Hyperlink"/>
            <w:szCs w:val="24"/>
          </w:rPr>
          <w:t xml:space="preserve"> </w:t>
        </w:r>
        <w:r w:rsidR="00B307AC" w:rsidRPr="00B307AC">
          <w:rPr>
            <w:rStyle w:val="Hyperlink"/>
            <w:szCs w:val="24"/>
          </w:rPr>
          <w:t>referitoare</w:t>
        </w:r>
        <w:r w:rsidR="00647555">
          <w:rPr>
            <w:rStyle w:val="Hyperlink"/>
            <w:szCs w:val="24"/>
          </w:rPr>
          <w:t xml:space="preserve"> </w:t>
        </w:r>
        <w:r w:rsidR="00B307AC" w:rsidRPr="00B307AC">
          <w:rPr>
            <w:rStyle w:val="Hyperlink"/>
            <w:szCs w:val="24"/>
          </w:rPr>
          <w:t>la</w:t>
        </w:r>
        <w:r w:rsidR="00647555">
          <w:rPr>
            <w:rStyle w:val="Hyperlink"/>
            <w:szCs w:val="24"/>
          </w:rPr>
          <w:t xml:space="preserve"> </w:t>
        </w:r>
        <w:r w:rsidR="00B307AC" w:rsidRPr="00B307AC">
          <w:rPr>
            <w:rStyle w:val="Hyperlink"/>
            <w:szCs w:val="24"/>
          </w:rPr>
          <w:t>promovarea</w:t>
        </w:r>
        <w:r w:rsidR="00647555">
          <w:rPr>
            <w:rStyle w:val="Hyperlink"/>
            <w:szCs w:val="24"/>
          </w:rPr>
          <w:t xml:space="preserve"> </w:t>
        </w:r>
        <w:r w:rsidR="00B307AC" w:rsidRPr="00B307AC">
          <w:rPr>
            <w:rStyle w:val="Hyperlink"/>
            <w:szCs w:val="24"/>
          </w:rPr>
          <w:t>implicării</w:t>
        </w:r>
        <w:r w:rsidR="00647555">
          <w:rPr>
            <w:rStyle w:val="Hyperlink"/>
            <w:szCs w:val="24"/>
          </w:rPr>
          <w:t xml:space="preserve"> </w:t>
        </w:r>
        <w:r w:rsidR="00B307AC" w:rsidRPr="00B307AC">
          <w:rPr>
            <w:rStyle w:val="Hyperlink"/>
            <w:szCs w:val="24"/>
          </w:rPr>
          <w:t>cetățenilor</w:t>
        </w:r>
        <w:r w:rsidR="00647555">
          <w:rPr>
            <w:rStyle w:val="Hyperlink"/>
            <w:szCs w:val="24"/>
          </w:rPr>
          <w:t xml:space="preserve"> </w:t>
        </w:r>
        <w:r w:rsidR="00B307AC" w:rsidRPr="00B307AC">
          <w:rPr>
            <w:rStyle w:val="Hyperlink"/>
            <w:szCs w:val="24"/>
          </w:rPr>
          <w:t>și</w:t>
        </w:r>
        <w:r w:rsidR="00647555">
          <w:rPr>
            <w:rStyle w:val="Hyperlink"/>
            <w:szCs w:val="24"/>
          </w:rPr>
          <w:t xml:space="preserve"> </w:t>
        </w:r>
        <w:r w:rsidR="00B307AC" w:rsidRPr="00B307AC">
          <w:rPr>
            <w:rStyle w:val="Hyperlink"/>
            <w:szCs w:val="24"/>
          </w:rPr>
          <w:t>a</w:t>
        </w:r>
        <w:r w:rsidR="00647555">
          <w:rPr>
            <w:rStyle w:val="Hyperlink"/>
            <w:szCs w:val="24"/>
          </w:rPr>
          <w:t xml:space="preserve"> </w:t>
        </w:r>
        <w:r w:rsidR="00B307AC" w:rsidRPr="00B307AC">
          <w:rPr>
            <w:rStyle w:val="Hyperlink"/>
            <w:szCs w:val="24"/>
          </w:rPr>
          <w:t>organizațiilor</w:t>
        </w:r>
        <w:r w:rsidR="00647555">
          <w:rPr>
            <w:rStyle w:val="Hyperlink"/>
            <w:szCs w:val="24"/>
          </w:rPr>
          <w:t xml:space="preserve"> </w:t>
        </w:r>
        <w:r w:rsidR="00B307AC" w:rsidRPr="00B307AC">
          <w:rPr>
            <w:rStyle w:val="Hyperlink"/>
            <w:szCs w:val="24"/>
          </w:rPr>
          <w:t>societății</w:t>
        </w:r>
        <w:r w:rsidR="00647555">
          <w:rPr>
            <w:rStyle w:val="Hyperlink"/>
            <w:szCs w:val="24"/>
          </w:rPr>
          <w:t xml:space="preserve"> </w:t>
        </w:r>
        <w:r w:rsidR="00B307AC" w:rsidRPr="00B307AC">
          <w:rPr>
            <w:rStyle w:val="Hyperlink"/>
            <w:szCs w:val="24"/>
          </w:rPr>
          <w:t>civile</w:t>
        </w:r>
        <w:r w:rsidR="00647555">
          <w:rPr>
            <w:rStyle w:val="Hyperlink"/>
            <w:szCs w:val="24"/>
          </w:rPr>
          <w:t xml:space="preserve"> </w:t>
        </w:r>
        <w:r w:rsidR="00B307AC" w:rsidRPr="00B307AC">
          <w:rPr>
            <w:rStyle w:val="Hyperlink"/>
            <w:szCs w:val="24"/>
          </w:rPr>
          <w:t>la</w:t>
        </w:r>
        <w:r w:rsidR="00647555">
          <w:rPr>
            <w:rStyle w:val="Hyperlink"/>
            <w:szCs w:val="24"/>
          </w:rPr>
          <w:t xml:space="preserve"> </w:t>
        </w:r>
        <w:r w:rsidR="00B307AC" w:rsidRPr="00B307AC">
          <w:rPr>
            <w:rStyle w:val="Hyperlink"/>
            <w:szCs w:val="24"/>
          </w:rPr>
          <w:t>procesele</w:t>
        </w:r>
        <w:r w:rsidR="00647555">
          <w:rPr>
            <w:rStyle w:val="Hyperlink"/>
            <w:szCs w:val="24"/>
          </w:rPr>
          <w:t xml:space="preserve"> </w:t>
        </w:r>
        <w:r w:rsidR="00B307AC" w:rsidRPr="00B307AC">
          <w:rPr>
            <w:rStyle w:val="Hyperlink"/>
            <w:szCs w:val="24"/>
          </w:rPr>
          <w:t>de</w:t>
        </w:r>
        <w:r w:rsidR="00647555">
          <w:rPr>
            <w:rStyle w:val="Hyperlink"/>
            <w:szCs w:val="24"/>
          </w:rPr>
          <w:t xml:space="preserve"> </w:t>
        </w:r>
        <w:r w:rsidR="00B307AC" w:rsidRPr="00B307AC">
          <w:rPr>
            <w:rStyle w:val="Hyperlink"/>
            <w:szCs w:val="24"/>
          </w:rPr>
          <w:t>elaborare</w:t>
        </w:r>
        <w:r w:rsidR="00647555">
          <w:rPr>
            <w:rStyle w:val="Hyperlink"/>
            <w:szCs w:val="24"/>
          </w:rPr>
          <w:t xml:space="preserve"> </w:t>
        </w:r>
        <w:r w:rsidR="00B307AC" w:rsidRPr="00B307AC">
          <w:rPr>
            <w:rStyle w:val="Hyperlink"/>
            <w:szCs w:val="24"/>
          </w:rPr>
          <w:t>a</w:t>
        </w:r>
        <w:r w:rsidR="00647555">
          <w:rPr>
            <w:rStyle w:val="Hyperlink"/>
            <w:szCs w:val="24"/>
          </w:rPr>
          <w:t xml:space="preserve"> </w:t>
        </w:r>
        <w:r w:rsidR="00B307AC" w:rsidRPr="00B307AC">
          <w:rPr>
            <w:rStyle w:val="Hyperlink"/>
            <w:szCs w:val="24"/>
          </w:rPr>
          <w:t>politicilor</w:t>
        </w:r>
        <w:r w:rsidR="00647555">
          <w:rPr>
            <w:rStyle w:val="Hyperlink"/>
            <w:szCs w:val="24"/>
          </w:rPr>
          <w:t xml:space="preserve"> </w:t>
        </w:r>
        <w:r w:rsidR="00B307AC" w:rsidRPr="00B307AC">
          <w:rPr>
            <w:rStyle w:val="Hyperlink"/>
            <w:szCs w:val="24"/>
          </w:rPr>
          <w:t>publice</w:t>
        </w:r>
      </w:hyperlink>
      <w:r w:rsidR="00647555">
        <w:t xml:space="preserve"> </w:t>
      </w:r>
      <w:r w:rsidR="00B307AC" w:rsidRPr="00B307AC">
        <w:t>urmărește</w:t>
      </w:r>
      <w:r w:rsidR="00647555">
        <w:t xml:space="preserve"> </w:t>
      </w:r>
      <w:r w:rsidR="00B307AC" w:rsidRPr="00B307AC">
        <w:t>să</w:t>
      </w:r>
      <w:r w:rsidR="00647555">
        <w:t xml:space="preserve"> </w:t>
      </w:r>
      <w:r w:rsidR="00B307AC" w:rsidRPr="00B307AC">
        <w:t>creeze</w:t>
      </w:r>
      <w:r w:rsidR="00647555">
        <w:t xml:space="preserve"> </w:t>
      </w:r>
      <w:r w:rsidR="00B307AC" w:rsidRPr="00B307AC">
        <w:t>și</w:t>
      </w:r>
      <w:r w:rsidR="00647555">
        <w:t xml:space="preserve"> </w:t>
      </w:r>
      <w:r w:rsidR="00B307AC" w:rsidRPr="00B307AC">
        <w:t>să</w:t>
      </w:r>
      <w:r w:rsidR="00647555">
        <w:t xml:space="preserve"> </w:t>
      </w:r>
      <w:r w:rsidR="00B307AC" w:rsidRPr="00B307AC">
        <w:t>mențină</w:t>
      </w:r>
      <w:r w:rsidR="00647555">
        <w:t xml:space="preserve"> </w:t>
      </w:r>
      <w:r w:rsidR="00B307AC" w:rsidRPr="00B307AC">
        <w:t>un</w:t>
      </w:r>
      <w:r w:rsidR="00647555">
        <w:t xml:space="preserve"> </w:t>
      </w:r>
      <w:r w:rsidR="00B307AC" w:rsidRPr="00B307AC">
        <w:t>mediu</w:t>
      </w:r>
      <w:r w:rsidR="00647555">
        <w:t xml:space="preserve"> </w:t>
      </w:r>
      <w:r w:rsidR="00B307AC" w:rsidRPr="00B307AC">
        <w:t>sigur</w:t>
      </w:r>
      <w:r w:rsidR="00647555">
        <w:t xml:space="preserve"> </w:t>
      </w:r>
      <w:r w:rsidR="00B307AC" w:rsidRPr="00B307AC">
        <w:t>și</w:t>
      </w:r>
      <w:r w:rsidR="00647555">
        <w:t xml:space="preserve"> </w:t>
      </w:r>
      <w:r w:rsidR="00B307AC" w:rsidRPr="00B307AC">
        <w:t>propice</w:t>
      </w:r>
      <w:r w:rsidR="00647555">
        <w:t xml:space="preserve"> </w:t>
      </w:r>
      <w:r w:rsidR="00B307AC" w:rsidRPr="00B307AC">
        <w:t>pentru</w:t>
      </w:r>
      <w:r w:rsidR="00647555">
        <w:t xml:space="preserve"> </w:t>
      </w:r>
      <w:r w:rsidR="00B307AC" w:rsidRPr="00B307AC">
        <w:t>organizațiile</w:t>
      </w:r>
      <w:r w:rsidR="00647555">
        <w:t xml:space="preserve"> </w:t>
      </w:r>
      <w:r w:rsidR="00B307AC" w:rsidRPr="00B307AC">
        <w:t>societății</w:t>
      </w:r>
      <w:r w:rsidR="00647555">
        <w:t xml:space="preserve"> </w:t>
      </w:r>
      <w:r w:rsidR="00B307AC" w:rsidRPr="00B307AC">
        <w:t>civile</w:t>
      </w:r>
      <w:r w:rsidR="00647555">
        <w:t xml:space="preserve"> </w:t>
      </w:r>
      <w:r w:rsidR="00B307AC" w:rsidRPr="00B307AC">
        <w:t>și</w:t>
      </w:r>
      <w:r w:rsidR="00647555">
        <w:t xml:space="preserve"> </w:t>
      </w:r>
      <w:r w:rsidR="00B307AC" w:rsidRPr="00B307AC">
        <w:t>apărătorii</w:t>
      </w:r>
      <w:r w:rsidR="00647555">
        <w:t xml:space="preserve"> </w:t>
      </w:r>
      <w:r w:rsidR="00B307AC" w:rsidRPr="00B307AC">
        <w:t>drepturilor</w:t>
      </w:r>
      <w:r w:rsidR="00647555">
        <w:t xml:space="preserve"> </w:t>
      </w:r>
      <w:r w:rsidR="00B307AC" w:rsidRPr="00B307AC">
        <w:t>omului,</w:t>
      </w:r>
      <w:r w:rsidR="00647555">
        <w:t xml:space="preserve"> </w:t>
      </w:r>
      <w:r w:rsidR="00B307AC" w:rsidRPr="00B307AC">
        <w:t>care</w:t>
      </w:r>
      <w:r w:rsidR="00647555">
        <w:t xml:space="preserve"> </w:t>
      </w:r>
      <w:r w:rsidR="00B307AC" w:rsidRPr="00B307AC">
        <w:t>să</w:t>
      </w:r>
      <w:r w:rsidR="00647555">
        <w:t xml:space="preserve"> </w:t>
      </w:r>
      <w:r w:rsidR="00B307AC" w:rsidRPr="00B307AC">
        <w:t>le</w:t>
      </w:r>
      <w:r w:rsidR="00647555">
        <w:t xml:space="preserve"> </w:t>
      </w:r>
      <w:r w:rsidR="00B307AC" w:rsidRPr="00B307AC">
        <w:t>permită</w:t>
      </w:r>
      <w:r w:rsidR="00647555">
        <w:t xml:space="preserve"> </w:t>
      </w:r>
      <w:r w:rsidR="00B307AC" w:rsidRPr="00B307AC">
        <w:t>acestora</w:t>
      </w:r>
      <w:r w:rsidR="00647555">
        <w:t xml:space="preserve"> </w:t>
      </w:r>
      <w:r w:rsidR="00B307AC" w:rsidRPr="00B307AC">
        <w:t>să</w:t>
      </w:r>
      <w:r w:rsidR="00647555">
        <w:t xml:space="preserve"> </w:t>
      </w:r>
      <w:r w:rsidR="00B307AC" w:rsidRPr="00B307AC">
        <w:t>participe</w:t>
      </w:r>
      <w:r w:rsidR="00647555">
        <w:t xml:space="preserve"> </w:t>
      </w:r>
      <w:r w:rsidR="00B307AC" w:rsidRPr="00B307AC">
        <w:t>efectiv</w:t>
      </w:r>
      <w:r w:rsidR="00647555">
        <w:t xml:space="preserve"> </w:t>
      </w:r>
      <w:r w:rsidR="00B307AC" w:rsidRPr="00B307AC">
        <w:t>la</w:t>
      </w:r>
      <w:r w:rsidR="00647555">
        <w:t xml:space="preserve"> </w:t>
      </w:r>
      <w:r w:rsidR="00B307AC" w:rsidRPr="00B307AC">
        <w:t>procesul</w:t>
      </w:r>
      <w:r w:rsidR="00647555">
        <w:t xml:space="preserve"> </w:t>
      </w:r>
      <w:r w:rsidR="00B307AC" w:rsidRPr="00B307AC">
        <w:t>democratic</w:t>
      </w:r>
      <w:r w:rsidR="00647555">
        <w:t xml:space="preserve"> </w:t>
      </w:r>
      <w:r w:rsidR="00B307AC" w:rsidRPr="00B307AC">
        <w:t>de</w:t>
      </w:r>
      <w:r w:rsidR="00647555">
        <w:t xml:space="preserve"> </w:t>
      </w:r>
      <w:r w:rsidR="00B307AC" w:rsidRPr="00B307AC">
        <w:t>elaborare</w:t>
      </w:r>
      <w:r w:rsidR="00647555">
        <w:t xml:space="preserve"> </w:t>
      </w:r>
      <w:r w:rsidR="00B307AC" w:rsidRPr="00B307AC">
        <w:t>a</w:t>
      </w:r>
      <w:r w:rsidR="00647555">
        <w:t xml:space="preserve"> </w:t>
      </w:r>
      <w:r w:rsidR="00B307AC" w:rsidRPr="00B307AC">
        <w:t>politicilor.</w:t>
      </w:r>
      <w:r w:rsidR="00647555">
        <w:t xml:space="preserve"> </w:t>
      </w:r>
      <w:r w:rsidR="00B307AC" w:rsidRPr="00B307AC">
        <w:t>De</w:t>
      </w:r>
      <w:r w:rsidR="00647555">
        <w:t xml:space="preserve"> </w:t>
      </w:r>
      <w:r w:rsidR="00B307AC" w:rsidRPr="00B307AC">
        <w:t>asemenea,</w:t>
      </w:r>
      <w:r w:rsidR="00647555">
        <w:t xml:space="preserve"> </w:t>
      </w:r>
      <w:r w:rsidR="00B307AC" w:rsidRPr="00B307AC">
        <w:t>recomandarea</w:t>
      </w:r>
      <w:r w:rsidR="00647555">
        <w:t xml:space="preserve"> </w:t>
      </w:r>
      <w:r w:rsidR="00B307AC" w:rsidRPr="00B307AC">
        <w:t>încurajează</w:t>
      </w:r>
      <w:r w:rsidR="00647555">
        <w:t xml:space="preserve"> </w:t>
      </w:r>
      <w:r w:rsidR="00B307AC" w:rsidRPr="00B307AC">
        <w:t>statele</w:t>
      </w:r>
      <w:r w:rsidR="00647555">
        <w:t xml:space="preserve"> </w:t>
      </w:r>
      <w:r w:rsidR="00B307AC" w:rsidRPr="00B307AC">
        <w:t>membre</w:t>
      </w:r>
      <w:r w:rsidR="00647555">
        <w:t xml:space="preserve"> </w:t>
      </w:r>
      <w:r w:rsidR="00B307AC" w:rsidRPr="00B307AC">
        <w:t>să</w:t>
      </w:r>
      <w:r w:rsidR="00647555">
        <w:t xml:space="preserve"> </w:t>
      </w:r>
      <w:r w:rsidR="00B307AC" w:rsidRPr="00B307AC">
        <w:t>dezvolte</w:t>
      </w:r>
      <w:r w:rsidR="00647555">
        <w:t xml:space="preserve"> </w:t>
      </w:r>
      <w:r w:rsidR="00B307AC" w:rsidRPr="00B307AC">
        <w:t>o</w:t>
      </w:r>
      <w:r w:rsidR="00647555">
        <w:t xml:space="preserve"> </w:t>
      </w:r>
      <w:r w:rsidR="00B307AC" w:rsidRPr="00B307AC">
        <w:t>abordare</w:t>
      </w:r>
      <w:r w:rsidR="00647555">
        <w:t xml:space="preserve"> </w:t>
      </w:r>
      <w:r w:rsidR="00B307AC" w:rsidRPr="00B307AC">
        <w:t>structurată</w:t>
      </w:r>
      <w:r w:rsidR="00647555">
        <w:t xml:space="preserve"> </w:t>
      </w:r>
      <w:r w:rsidR="00B307AC" w:rsidRPr="00B307AC">
        <w:t>cu</w:t>
      </w:r>
      <w:r w:rsidR="00647555">
        <w:t xml:space="preserve"> </w:t>
      </w:r>
      <w:r w:rsidR="00B307AC" w:rsidRPr="00B307AC">
        <w:t>privire</w:t>
      </w:r>
      <w:r w:rsidR="00647555">
        <w:t xml:space="preserve"> </w:t>
      </w:r>
      <w:r w:rsidR="00B307AC" w:rsidRPr="00B307AC">
        <w:t>la</w:t>
      </w:r>
      <w:r w:rsidR="00647555">
        <w:t xml:space="preserve"> </w:t>
      </w:r>
      <w:r w:rsidR="00B307AC" w:rsidRPr="00B307AC">
        <w:t>procesele</w:t>
      </w:r>
      <w:r w:rsidR="00647555">
        <w:t xml:space="preserve"> </w:t>
      </w:r>
      <w:r w:rsidR="00B307AC" w:rsidRPr="00B307AC">
        <w:t>de</w:t>
      </w:r>
      <w:r w:rsidR="00647555">
        <w:t xml:space="preserve"> </w:t>
      </w:r>
      <w:r w:rsidR="00B307AC" w:rsidRPr="00B307AC">
        <w:t>participare</w:t>
      </w:r>
      <w:r w:rsidR="00647555">
        <w:t xml:space="preserve"> </w:t>
      </w:r>
      <w:r w:rsidR="00B307AC" w:rsidRPr="00B307AC">
        <w:t>prin</w:t>
      </w:r>
      <w:r w:rsidR="00647555">
        <w:t xml:space="preserve"> </w:t>
      </w:r>
      <w:r w:rsidR="00B307AC" w:rsidRPr="00B307AC">
        <w:t>cadre</w:t>
      </w:r>
      <w:r w:rsidR="00647555">
        <w:t xml:space="preserve"> </w:t>
      </w:r>
      <w:r w:rsidR="00B307AC" w:rsidRPr="00B307AC">
        <w:t>previzibile,</w:t>
      </w:r>
      <w:r w:rsidR="00647555">
        <w:t xml:space="preserve"> </w:t>
      </w:r>
      <w:r w:rsidR="00B307AC" w:rsidRPr="00B307AC">
        <w:t>accesibile,</w:t>
      </w:r>
      <w:r w:rsidR="00647555">
        <w:t xml:space="preserve"> </w:t>
      </w:r>
      <w:r w:rsidR="00B307AC" w:rsidRPr="00B307AC">
        <w:t>transparente</w:t>
      </w:r>
      <w:r w:rsidR="00647555">
        <w:t xml:space="preserve"> </w:t>
      </w:r>
      <w:r w:rsidR="00B307AC" w:rsidRPr="00B307AC">
        <w:t>și</w:t>
      </w:r>
      <w:r w:rsidR="00647555">
        <w:t xml:space="preserve"> </w:t>
      </w:r>
      <w:r w:rsidR="00B307AC" w:rsidRPr="00B307AC">
        <w:t>incluzive.</w:t>
      </w:r>
      <w:r w:rsidR="00647555">
        <w:t xml:space="preserve"> </w:t>
      </w:r>
      <w:r w:rsidR="00B307AC" w:rsidRPr="00B307AC">
        <w:t>Animată</w:t>
      </w:r>
      <w:r w:rsidR="00647555">
        <w:t xml:space="preserve"> </w:t>
      </w:r>
      <w:r w:rsidR="00B307AC" w:rsidRPr="00B307AC">
        <w:t>de</w:t>
      </w:r>
      <w:r w:rsidR="00647555">
        <w:t xml:space="preserve"> </w:t>
      </w:r>
      <w:r w:rsidR="00B307AC" w:rsidRPr="00B307AC">
        <w:t>o</w:t>
      </w:r>
      <w:r w:rsidR="00647555">
        <w:t xml:space="preserve"> </w:t>
      </w:r>
      <w:r w:rsidR="00B307AC" w:rsidRPr="00B307AC">
        <w:t>intenție</w:t>
      </w:r>
      <w:r w:rsidR="00647555">
        <w:t xml:space="preserve"> </w:t>
      </w:r>
      <w:r w:rsidR="00B307AC" w:rsidRPr="00B307AC">
        <w:t>similară</w:t>
      </w:r>
      <w:r w:rsidR="00647555">
        <w:t xml:space="preserve"> </w:t>
      </w:r>
      <w:r w:rsidR="00B307AC" w:rsidRPr="00B307AC">
        <w:t>de</w:t>
      </w:r>
      <w:r w:rsidR="00647555">
        <w:t xml:space="preserve"> </w:t>
      </w:r>
      <w:r w:rsidR="00B307AC" w:rsidRPr="00B307AC">
        <w:t>a-și</w:t>
      </w:r>
      <w:r w:rsidR="00647555">
        <w:t xml:space="preserve"> </w:t>
      </w:r>
      <w:r w:rsidR="00B307AC" w:rsidRPr="00B307AC">
        <w:t>consolida</w:t>
      </w:r>
      <w:r w:rsidR="00647555">
        <w:t xml:space="preserve"> </w:t>
      </w:r>
      <w:r w:rsidR="00B307AC" w:rsidRPr="00B307AC">
        <w:t>cadrul</w:t>
      </w:r>
      <w:r w:rsidR="00647555">
        <w:t xml:space="preserve"> </w:t>
      </w:r>
      <w:r w:rsidR="00B307AC" w:rsidRPr="00B307AC">
        <w:t>pentru</w:t>
      </w:r>
      <w:r w:rsidR="00647555">
        <w:t xml:space="preserve"> </w:t>
      </w:r>
      <w:r w:rsidR="00B307AC" w:rsidRPr="00B307AC">
        <w:t>participarea</w:t>
      </w:r>
      <w:r w:rsidR="00647555">
        <w:t xml:space="preserve"> </w:t>
      </w:r>
      <w:r w:rsidR="00B307AC" w:rsidRPr="00B307AC">
        <w:t>cetățenilor,</w:t>
      </w:r>
      <w:r w:rsidR="00647555">
        <w:t xml:space="preserve"> </w:t>
      </w:r>
      <w:r w:rsidR="00B307AC" w:rsidRPr="00B307AC">
        <w:t>Comisia,</w:t>
      </w:r>
      <w:r w:rsidR="00647555">
        <w:t xml:space="preserve"> </w:t>
      </w:r>
      <w:r w:rsidR="00B307AC" w:rsidRPr="00B307AC">
        <w:t>dând</w:t>
      </w:r>
      <w:r w:rsidR="00647555">
        <w:t xml:space="preserve"> </w:t>
      </w:r>
      <w:r w:rsidR="00B307AC" w:rsidRPr="00B307AC">
        <w:t>astfel</w:t>
      </w:r>
      <w:r w:rsidR="00647555">
        <w:t xml:space="preserve"> </w:t>
      </w:r>
      <w:r w:rsidR="00B307AC" w:rsidRPr="00B307AC">
        <w:t>curs</w:t>
      </w:r>
      <w:r w:rsidR="00647555">
        <w:t xml:space="preserve"> </w:t>
      </w:r>
      <w:r w:rsidR="00B307AC" w:rsidRPr="00B307AC">
        <w:t>recomandărilor</w:t>
      </w:r>
      <w:r w:rsidR="00647555">
        <w:t xml:space="preserve"> </w:t>
      </w:r>
      <w:r w:rsidR="00B307AC" w:rsidRPr="00B307AC">
        <w:t>Conferinței</w:t>
      </w:r>
      <w:r w:rsidR="00647555">
        <w:t xml:space="preserve"> </w:t>
      </w:r>
      <w:r w:rsidR="00B307AC" w:rsidRPr="00B307AC">
        <w:t>privind</w:t>
      </w:r>
      <w:r w:rsidR="00647555">
        <w:t xml:space="preserve"> </w:t>
      </w:r>
      <w:r w:rsidR="00B307AC" w:rsidRPr="00B307AC">
        <w:t>viitorul</w:t>
      </w:r>
      <w:r w:rsidR="00647555">
        <w:t xml:space="preserve"> </w:t>
      </w:r>
      <w:r w:rsidR="00B307AC" w:rsidRPr="00B307AC">
        <w:t>Europei,</w:t>
      </w:r>
      <w:r w:rsidR="00647555">
        <w:t xml:space="preserve"> </w:t>
      </w:r>
      <w:r w:rsidR="00B307AC" w:rsidRPr="00B307AC">
        <w:t>a</w:t>
      </w:r>
      <w:r w:rsidR="00647555">
        <w:t xml:space="preserve"> </w:t>
      </w:r>
      <w:r w:rsidR="00B307AC" w:rsidRPr="00B307AC">
        <w:t>integrat</w:t>
      </w:r>
      <w:r w:rsidR="00647555">
        <w:t xml:space="preserve"> </w:t>
      </w:r>
      <w:r w:rsidR="00B307AC" w:rsidRPr="00B307AC">
        <w:t>grupurile</w:t>
      </w:r>
      <w:r w:rsidR="00647555">
        <w:t xml:space="preserve"> </w:t>
      </w:r>
      <w:r w:rsidR="00B307AC" w:rsidRPr="00B307AC">
        <w:t>de</w:t>
      </w:r>
      <w:r w:rsidR="00647555">
        <w:t xml:space="preserve"> </w:t>
      </w:r>
      <w:r w:rsidR="00B307AC" w:rsidRPr="00B307AC">
        <w:t>dezbatere</w:t>
      </w:r>
      <w:r w:rsidR="00647555">
        <w:t xml:space="preserve"> </w:t>
      </w:r>
      <w:r w:rsidR="00B307AC" w:rsidRPr="00B307AC">
        <w:t>ale</w:t>
      </w:r>
      <w:r w:rsidR="00647555">
        <w:t xml:space="preserve"> </w:t>
      </w:r>
      <w:r w:rsidR="00B307AC" w:rsidRPr="00B307AC">
        <w:t>cetățenilor</w:t>
      </w:r>
      <w:r w:rsidR="00647555">
        <w:t xml:space="preserve"> </w:t>
      </w:r>
      <w:r w:rsidR="00B307AC" w:rsidRPr="00B307AC">
        <w:t>europeni</w:t>
      </w:r>
      <w:r w:rsidR="00647555">
        <w:t xml:space="preserve"> </w:t>
      </w:r>
      <w:r w:rsidR="00B307AC" w:rsidRPr="00B307AC">
        <w:t>în</w:t>
      </w:r>
      <w:r w:rsidR="00647555">
        <w:t xml:space="preserve"> </w:t>
      </w:r>
      <w:r w:rsidR="00B307AC" w:rsidRPr="00B307AC">
        <w:t>procesul</w:t>
      </w:r>
      <w:r w:rsidR="00647555">
        <w:t xml:space="preserve"> </w:t>
      </w:r>
      <w:r w:rsidR="00B307AC" w:rsidRPr="00B307AC">
        <w:t>său</w:t>
      </w:r>
      <w:r w:rsidR="00647555">
        <w:t xml:space="preserve"> </w:t>
      </w:r>
      <w:r w:rsidR="00B307AC" w:rsidRPr="00B307AC">
        <w:t>de</w:t>
      </w:r>
      <w:r w:rsidR="00647555">
        <w:t xml:space="preserve"> </w:t>
      </w:r>
      <w:r w:rsidR="00B307AC" w:rsidRPr="00B307AC">
        <w:t>elaborare</w:t>
      </w:r>
      <w:r w:rsidR="00647555">
        <w:t xml:space="preserve"> </w:t>
      </w:r>
      <w:r w:rsidR="00B307AC" w:rsidRPr="00B307AC">
        <w:t>a</w:t>
      </w:r>
      <w:r w:rsidR="00647555">
        <w:t xml:space="preserve"> </w:t>
      </w:r>
      <w:r w:rsidR="00B307AC" w:rsidRPr="00B307AC">
        <w:t>politicilor.</w:t>
      </w:r>
      <w:r w:rsidR="00647555">
        <w:t xml:space="preserve"> </w:t>
      </w:r>
      <w:r w:rsidR="00B307AC" w:rsidRPr="00B307AC">
        <w:t>La</w:t>
      </w:r>
      <w:r w:rsidR="00647555">
        <w:t xml:space="preserve"> </w:t>
      </w:r>
      <w:r w:rsidR="00B307AC" w:rsidRPr="00B307AC">
        <w:t>începutul</w:t>
      </w:r>
      <w:r w:rsidR="00647555">
        <w:t xml:space="preserve"> </w:t>
      </w:r>
      <w:r w:rsidR="00B307AC" w:rsidRPr="00B307AC">
        <w:t>anului</w:t>
      </w:r>
      <w:r w:rsidR="00647555">
        <w:t xml:space="preserve"> </w:t>
      </w:r>
      <w:r w:rsidR="00B307AC" w:rsidRPr="00B307AC">
        <w:t>2024,</w:t>
      </w:r>
      <w:r w:rsidR="00647555">
        <w:t xml:space="preserve"> </w:t>
      </w:r>
      <w:r w:rsidR="00B307AC" w:rsidRPr="00B307AC">
        <w:t>Comisia</w:t>
      </w:r>
      <w:r w:rsidR="00647555">
        <w:t xml:space="preserve"> </w:t>
      </w:r>
      <w:r w:rsidR="00B307AC" w:rsidRPr="00B307AC">
        <w:t>va</w:t>
      </w:r>
      <w:r w:rsidR="00647555">
        <w:t xml:space="preserve"> </w:t>
      </w:r>
      <w:r w:rsidR="00B307AC" w:rsidRPr="00B307AC">
        <w:t>lansa</w:t>
      </w:r>
      <w:r w:rsidR="00647555">
        <w:t xml:space="preserve"> </w:t>
      </w:r>
      <w:r w:rsidR="00B307AC" w:rsidRPr="00B307AC">
        <w:t>o</w:t>
      </w:r>
      <w:r w:rsidR="00647555">
        <w:t xml:space="preserve"> </w:t>
      </w:r>
      <w:r w:rsidR="00B307AC" w:rsidRPr="00B307AC">
        <w:t>versiune</w:t>
      </w:r>
      <w:r w:rsidR="00647555">
        <w:t xml:space="preserve"> </w:t>
      </w:r>
      <w:r w:rsidR="00B307AC" w:rsidRPr="00B307AC">
        <w:t>modernizată</w:t>
      </w:r>
      <w:r w:rsidR="00647555">
        <w:t xml:space="preserve"> </w:t>
      </w:r>
      <w:r w:rsidR="00B307AC" w:rsidRPr="00B307AC">
        <w:t>a</w:t>
      </w:r>
      <w:r w:rsidR="00647555">
        <w:t xml:space="preserve"> </w:t>
      </w:r>
      <w:r w:rsidR="00B307AC" w:rsidRPr="00B307AC">
        <w:t>portalului</w:t>
      </w:r>
      <w:r w:rsidR="00647555">
        <w:t xml:space="preserve"> </w:t>
      </w:r>
      <w:r w:rsidR="00B307AC" w:rsidRPr="00B307AC">
        <w:t>„Exprimați-vă</w:t>
      </w:r>
      <w:r w:rsidR="00647555">
        <w:t xml:space="preserve"> </w:t>
      </w:r>
      <w:r w:rsidR="00B307AC" w:rsidRPr="00B307AC">
        <w:t>părerea”,</w:t>
      </w:r>
      <w:r w:rsidR="00647555">
        <w:t xml:space="preserve"> </w:t>
      </w:r>
      <w:r w:rsidR="00B307AC" w:rsidRPr="00B307AC">
        <w:t>care</w:t>
      </w:r>
      <w:r w:rsidR="00647555">
        <w:t xml:space="preserve"> </w:t>
      </w:r>
      <w:r w:rsidR="00B307AC" w:rsidRPr="00B307AC">
        <w:t>va</w:t>
      </w:r>
      <w:r w:rsidR="00647555">
        <w:t xml:space="preserve"> </w:t>
      </w:r>
      <w:r w:rsidR="00B307AC" w:rsidRPr="00B307AC">
        <w:t>funcționa</w:t>
      </w:r>
      <w:r w:rsidR="00647555">
        <w:t xml:space="preserve"> </w:t>
      </w:r>
      <w:r w:rsidR="00B307AC" w:rsidRPr="00B307AC">
        <w:t>ca</w:t>
      </w:r>
      <w:r w:rsidR="00647555">
        <w:t xml:space="preserve"> </w:t>
      </w:r>
      <w:r w:rsidR="00B307AC" w:rsidRPr="00B307AC">
        <w:t>o</w:t>
      </w:r>
      <w:r w:rsidR="00647555">
        <w:t xml:space="preserve"> </w:t>
      </w:r>
      <w:r w:rsidR="00B307AC" w:rsidRPr="00B307AC">
        <w:t>platformă</w:t>
      </w:r>
      <w:r w:rsidR="00647555">
        <w:t xml:space="preserve"> </w:t>
      </w:r>
      <w:r w:rsidR="00B307AC" w:rsidRPr="00B307AC">
        <w:t>unică</w:t>
      </w:r>
      <w:r w:rsidR="00647555">
        <w:t xml:space="preserve"> </w:t>
      </w:r>
      <w:r w:rsidR="00B307AC" w:rsidRPr="00B307AC">
        <w:t>online</w:t>
      </w:r>
      <w:r w:rsidR="00647555">
        <w:t xml:space="preserve"> </w:t>
      </w:r>
      <w:r w:rsidR="00B307AC" w:rsidRPr="00B307AC">
        <w:t>pentru</w:t>
      </w:r>
      <w:r w:rsidR="00647555">
        <w:t xml:space="preserve"> </w:t>
      </w:r>
      <w:r w:rsidR="00B307AC" w:rsidRPr="00B307AC">
        <w:t>implicarea</w:t>
      </w:r>
      <w:r w:rsidR="00647555">
        <w:t xml:space="preserve"> </w:t>
      </w:r>
      <w:r w:rsidR="00B307AC" w:rsidRPr="00B307AC">
        <w:t>cetățenilor.</w:t>
      </w:r>
    </w:p>
    <w:p w14:paraId="0C1145E4" w14:textId="24239BA9" w:rsidR="00B307AC" w:rsidRPr="00B307AC" w:rsidRDefault="00B307AC" w:rsidP="00B307AC">
      <w:r w:rsidRPr="00B307AC">
        <w:t>Conform</w:t>
      </w:r>
      <w:r w:rsidR="00647555">
        <w:t xml:space="preserve"> </w:t>
      </w:r>
      <w:r w:rsidRPr="00B307AC">
        <w:t>sondajului</w:t>
      </w:r>
      <w:r w:rsidR="00647555">
        <w:t xml:space="preserve"> </w:t>
      </w:r>
      <w:hyperlink r:id="rId77" w:history="1">
        <w:proofErr w:type="spellStart"/>
        <w:r w:rsidRPr="00B307AC">
          <w:rPr>
            <w:rStyle w:val="Hyperlink"/>
            <w:szCs w:val="24"/>
          </w:rPr>
          <w:t>Eurobarometru</w:t>
        </w:r>
        <w:proofErr w:type="spellEnd"/>
      </w:hyperlink>
      <w:r w:rsidR="00647555">
        <w:t xml:space="preserve"> </w:t>
      </w:r>
      <w:r w:rsidRPr="00B307AC">
        <w:t>recent,</w:t>
      </w:r>
      <w:r w:rsidR="00647555">
        <w:t xml:space="preserve"> </w:t>
      </w:r>
      <w:r w:rsidRPr="00B307AC">
        <w:t>pentru</w:t>
      </w:r>
      <w:r w:rsidR="00647555">
        <w:t xml:space="preserve"> </w:t>
      </w:r>
      <w:r w:rsidRPr="00B307AC">
        <w:t>aproape</w:t>
      </w:r>
      <w:r w:rsidR="00647555">
        <w:t xml:space="preserve"> </w:t>
      </w:r>
      <w:r w:rsidRPr="00B307AC">
        <w:t>nouă</w:t>
      </w:r>
      <w:r w:rsidR="00647555">
        <w:t xml:space="preserve"> </w:t>
      </w:r>
      <w:r w:rsidRPr="00B307AC">
        <w:t>din</w:t>
      </w:r>
      <w:r w:rsidR="00647555">
        <w:t xml:space="preserve"> </w:t>
      </w:r>
      <w:r w:rsidRPr="00B307AC">
        <w:t>zece</w:t>
      </w:r>
      <w:r w:rsidR="00647555">
        <w:t xml:space="preserve"> </w:t>
      </w:r>
      <w:r w:rsidRPr="00B307AC">
        <w:t>respondenți</w:t>
      </w:r>
      <w:r w:rsidR="00647555">
        <w:t xml:space="preserve"> </w:t>
      </w:r>
      <w:r w:rsidRPr="00B307AC">
        <w:t>societatea</w:t>
      </w:r>
      <w:r w:rsidR="00647555">
        <w:t xml:space="preserve"> </w:t>
      </w:r>
      <w:r w:rsidRPr="00B307AC">
        <w:t>civilă</w:t>
      </w:r>
      <w:r w:rsidR="00647555">
        <w:t xml:space="preserve"> </w:t>
      </w:r>
      <w:r w:rsidRPr="00B307AC">
        <w:t>are</w:t>
      </w:r>
      <w:r w:rsidR="00647555">
        <w:t xml:space="preserve"> </w:t>
      </w:r>
      <w:r w:rsidRPr="00B307AC">
        <w:t>un</w:t>
      </w:r>
      <w:r w:rsidR="00647555">
        <w:t xml:space="preserve"> </w:t>
      </w:r>
      <w:r w:rsidRPr="00B307AC">
        <w:t>rol</w:t>
      </w:r>
      <w:r w:rsidR="00647555">
        <w:t xml:space="preserve"> </w:t>
      </w:r>
      <w:r w:rsidRPr="00B307AC">
        <w:t>important</w:t>
      </w:r>
      <w:r w:rsidR="00647555">
        <w:t xml:space="preserve"> </w:t>
      </w:r>
      <w:r w:rsidRPr="00B307AC">
        <w:t>în</w:t>
      </w:r>
      <w:r w:rsidR="00647555">
        <w:t xml:space="preserve"> </w:t>
      </w:r>
      <w:r w:rsidRPr="00B307AC">
        <w:t>a</w:t>
      </w:r>
      <w:r w:rsidR="00647555">
        <w:t xml:space="preserve"> </w:t>
      </w:r>
      <w:r w:rsidRPr="00B307AC">
        <w:t>promova</w:t>
      </w:r>
      <w:r w:rsidR="00647555">
        <w:t xml:space="preserve"> </w:t>
      </w:r>
      <w:r w:rsidRPr="00B307AC">
        <w:t>și</w:t>
      </w:r>
      <w:r w:rsidR="00647555">
        <w:t xml:space="preserve"> </w:t>
      </w:r>
      <w:r w:rsidRPr="00B307AC">
        <w:t>a</w:t>
      </w:r>
      <w:r w:rsidR="00647555">
        <w:t xml:space="preserve"> </w:t>
      </w:r>
      <w:r w:rsidRPr="00B307AC">
        <w:t>proteja</w:t>
      </w:r>
      <w:r w:rsidR="00647555">
        <w:t xml:space="preserve"> </w:t>
      </w:r>
      <w:r w:rsidRPr="00B307AC">
        <w:t>democrația</w:t>
      </w:r>
      <w:r w:rsidR="00647555">
        <w:t xml:space="preserve"> </w:t>
      </w:r>
      <w:r w:rsidRPr="00B307AC">
        <w:t>și</w:t>
      </w:r>
      <w:r w:rsidR="00647555">
        <w:t xml:space="preserve"> </w:t>
      </w:r>
      <w:r w:rsidRPr="00B307AC">
        <w:t>valorile</w:t>
      </w:r>
      <w:r w:rsidR="00647555">
        <w:t xml:space="preserve"> </w:t>
      </w:r>
      <w:r w:rsidRPr="00B307AC">
        <w:t>comune.</w:t>
      </w:r>
    </w:p>
    <w:p w14:paraId="0DB2FF91" w14:textId="70876128" w:rsidR="00B307AC" w:rsidRPr="00B307AC" w:rsidRDefault="00B307AC" w:rsidP="00B307AC">
      <w:r w:rsidRPr="00B307AC">
        <w:rPr>
          <w:b/>
          <w:bCs/>
        </w:rPr>
        <w:t>Etapele</w:t>
      </w:r>
      <w:r w:rsidR="00647555">
        <w:rPr>
          <w:b/>
          <w:bCs/>
        </w:rPr>
        <w:t xml:space="preserve"> </w:t>
      </w:r>
      <w:r w:rsidRPr="00B307AC">
        <w:rPr>
          <w:b/>
          <w:bCs/>
        </w:rPr>
        <w:t>următoare</w:t>
      </w:r>
    </w:p>
    <w:p w14:paraId="270318F2" w14:textId="6DC54F5B" w:rsidR="00B307AC" w:rsidRPr="00B307AC" w:rsidRDefault="00B307AC" w:rsidP="00B307AC">
      <w:r w:rsidRPr="00B307AC">
        <w:t>Comisia</w:t>
      </w:r>
      <w:r w:rsidR="00647555">
        <w:t xml:space="preserve"> </w:t>
      </w:r>
      <w:r w:rsidRPr="00B307AC">
        <w:t>așteaptă</w:t>
      </w:r>
      <w:r w:rsidR="00647555">
        <w:t xml:space="preserve"> </w:t>
      </w:r>
      <w:r w:rsidRPr="00B307AC">
        <w:t>cu</w:t>
      </w:r>
      <w:r w:rsidR="00647555">
        <w:t xml:space="preserve"> </w:t>
      </w:r>
      <w:r w:rsidRPr="00B307AC">
        <w:t>interes</w:t>
      </w:r>
      <w:r w:rsidR="00647555">
        <w:t xml:space="preserve"> </w:t>
      </w:r>
      <w:r w:rsidRPr="00B307AC">
        <w:t>ca</w:t>
      </w:r>
      <w:r w:rsidR="00647555">
        <w:t xml:space="preserve"> </w:t>
      </w:r>
      <w:r w:rsidRPr="00B307AC">
        <w:t>Parlamentul</w:t>
      </w:r>
      <w:r w:rsidR="00647555">
        <w:t xml:space="preserve"> </w:t>
      </w:r>
      <w:r w:rsidRPr="00B307AC">
        <w:t>European</w:t>
      </w:r>
      <w:r w:rsidR="00647555">
        <w:t xml:space="preserve"> </w:t>
      </w:r>
      <w:r w:rsidRPr="00B307AC">
        <w:t>și</w:t>
      </w:r>
      <w:r w:rsidR="00647555">
        <w:t xml:space="preserve"> </w:t>
      </w:r>
      <w:r w:rsidRPr="00B307AC">
        <w:t>Consiliului</w:t>
      </w:r>
      <w:r w:rsidR="00647555">
        <w:t xml:space="preserve"> </w:t>
      </w:r>
      <w:r w:rsidRPr="00B307AC">
        <w:t>să</w:t>
      </w:r>
      <w:r w:rsidR="00647555">
        <w:t xml:space="preserve"> </w:t>
      </w:r>
      <w:r w:rsidRPr="00B307AC">
        <w:t>își</w:t>
      </w:r>
      <w:r w:rsidR="00647555">
        <w:t xml:space="preserve"> </w:t>
      </w:r>
      <w:r w:rsidRPr="00B307AC">
        <w:t>asume</w:t>
      </w:r>
      <w:r w:rsidR="00647555">
        <w:t xml:space="preserve"> </w:t>
      </w:r>
      <w:r w:rsidRPr="00B307AC">
        <w:t>pe</w:t>
      </w:r>
      <w:r w:rsidR="00647555">
        <w:t xml:space="preserve"> </w:t>
      </w:r>
      <w:r w:rsidRPr="00B307AC">
        <w:t>deplin</w:t>
      </w:r>
      <w:r w:rsidR="00647555">
        <w:t xml:space="preserve"> </w:t>
      </w:r>
      <w:r w:rsidRPr="00B307AC">
        <w:t>angajamentul</w:t>
      </w:r>
      <w:r w:rsidR="00647555">
        <w:t xml:space="preserve"> </w:t>
      </w:r>
      <w:r w:rsidRPr="00B307AC">
        <w:t>de</w:t>
      </w:r>
      <w:r w:rsidR="00647555">
        <w:t xml:space="preserve"> </w:t>
      </w:r>
      <w:r w:rsidRPr="00B307AC">
        <w:t>a</w:t>
      </w:r>
      <w:r w:rsidR="00647555">
        <w:t xml:space="preserve"> </w:t>
      </w:r>
      <w:r w:rsidRPr="00B307AC">
        <w:t>avansa</w:t>
      </w:r>
      <w:r w:rsidR="00647555">
        <w:t xml:space="preserve"> </w:t>
      </w:r>
      <w:r w:rsidRPr="00B307AC">
        <w:t>în</w:t>
      </w:r>
      <w:r w:rsidR="00647555">
        <w:t xml:space="preserve"> </w:t>
      </w:r>
      <w:r w:rsidRPr="00B307AC">
        <w:t>mod</w:t>
      </w:r>
      <w:r w:rsidR="00647555">
        <w:t xml:space="preserve"> </w:t>
      </w:r>
      <w:r w:rsidRPr="00B307AC">
        <w:t>decisiv</w:t>
      </w:r>
      <w:r w:rsidR="00647555">
        <w:t xml:space="preserve"> </w:t>
      </w:r>
      <w:r w:rsidRPr="00B307AC">
        <w:t>cu</w:t>
      </w:r>
      <w:r w:rsidR="00647555">
        <w:t xml:space="preserve"> </w:t>
      </w:r>
      <w:r w:rsidRPr="00B307AC">
        <w:t>privire</w:t>
      </w:r>
      <w:r w:rsidR="00647555">
        <w:t xml:space="preserve"> </w:t>
      </w:r>
      <w:r w:rsidRPr="00B307AC">
        <w:t>la</w:t>
      </w:r>
      <w:r w:rsidR="00647555">
        <w:t xml:space="preserve"> </w:t>
      </w:r>
      <w:r w:rsidRPr="00B307AC">
        <w:t>toate</w:t>
      </w:r>
      <w:r w:rsidR="00647555">
        <w:t xml:space="preserve"> </w:t>
      </w:r>
      <w:r w:rsidRPr="00B307AC">
        <w:t>propunerile</w:t>
      </w:r>
      <w:r w:rsidR="00647555">
        <w:t xml:space="preserve"> </w:t>
      </w:r>
      <w:r w:rsidRPr="00B307AC">
        <w:t>legislative</w:t>
      </w:r>
      <w:r w:rsidR="00647555">
        <w:t xml:space="preserve"> </w:t>
      </w:r>
      <w:r w:rsidRPr="00B307AC">
        <w:t>din</w:t>
      </w:r>
      <w:r w:rsidR="00647555">
        <w:t xml:space="preserve"> </w:t>
      </w:r>
      <w:r w:rsidRPr="00B307AC">
        <w:t>domeniul</w:t>
      </w:r>
      <w:r w:rsidR="00647555">
        <w:t xml:space="preserve"> </w:t>
      </w:r>
      <w:r w:rsidRPr="00B307AC">
        <w:t>democrației</w:t>
      </w:r>
      <w:r w:rsidR="00647555">
        <w:t xml:space="preserve"> </w:t>
      </w:r>
      <w:r w:rsidRPr="00B307AC">
        <w:t>înainte</w:t>
      </w:r>
      <w:r w:rsidR="00647555">
        <w:t xml:space="preserve"> </w:t>
      </w:r>
      <w:r w:rsidRPr="00B307AC">
        <w:t>de</w:t>
      </w:r>
      <w:r w:rsidR="00647555">
        <w:t xml:space="preserve"> </w:t>
      </w:r>
      <w:r w:rsidRPr="00B307AC">
        <w:t>alegerile</w:t>
      </w:r>
      <w:r w:rsidR="00647555">
        <w:t xml:space="preserve"> </w:t>
      </w:r>
      <w:r w:rsidRPr="00B307AC">
        <w:t>parlamentare</w:t>
      </w:r>
      <w:r w:rsidR="00647555">
        <w:t xml:space="preserve"> </w:t>
      </w:r>
      <w:r w:rsidRPr="00B307AC">
        <w:t>europene.</w:t>
      </w:r>
      <w:r w:rsidR="00647555">
        <w:t xml:space="preserve"> </w:t>
      </w:r>
      <w:r w:rsidRPr="00B307AC">
        <w:t>În</w:t>
      </w:r>
      <w:r w:rsidR="00647555">
        <w:t xml:space="preserve"> </w:t>
      </w:r>
      <w:r w:rsidRPr="00B307AC">
        <w:t>ceea</w:t>
      </w:r>
      <w:r w:rsidR="00647555">
        <w:t xml:space="preserve"> </w:t>
      </w:r>
      <w:r w:rsidRPr="00B307AC">
        <w:t>ce</w:t>
      </w:r>
      <w:r w:rsidR="00647555">
        <w:t xml:space="preserve"> </w:t>
      </w:r>
      <w:r w:rsidRPr="00B307AC">
        <w:t>privește</w:t>
      </w:r>
      <w:r w:rsidR="00647555">
        <w:t xml:space="preserve"> </w:t>
      </w:r>
      <w:r w:rsidRPr="00B307AC">
        <w:t>cercul</w:t>
      </w:r>
      <w:r w:rsidR="00647555">
        <w:t xml:space="preserve"> </w:t>
      </w:r>
      <w:r w:rsidRPr="00B307AC">
        <w:t>larg</w:t>
      </w:r>
      <w:r w:rsidR="00647555">
        <w:t xml:space="preserve"> </w:t>
      </w:r>
      <w:r w:rsidRPr="00B307AC">
        <w:t>de</w:t>
      </w:r>
      <w:r w:rsidR="00647555">
        <w:t xml:space="preserve"> </w:t>
      </w:r>
      <w:r w:rsidRPr="00B307AC">
        <w:t>actori</w:t>
      </w:r>
      <w:r w:rsidR="00647555">
        <w:t xml:space="preserve"> </w:t>
      </w:r>
      <w:r w:rsidRPr="00B307AC">
        <w:t>naționali</w:t>
      </w:r>
      <w:r w:rsidR="00647555">
        <w:t xml:space="preserve"> </w:t>
      </w:r>
      <w:r w:rsidRPr="00B307AC">
        <w:t>implicați,</w:t>
      </w:r>
      <w:r w:rsidR="00647555">
        <w:t xml:space="preserve"> </w:t>
      </w:r>
      <w:r w:rsidRPr="00B307AC">
        <w:t>atât</w:t>
      </w:r>
      <w:r w:rsidR="00647555">
        <w:t xml:space="preserve"> </w:t>
      </w:r>
      <w:r w:rsidRPr="00B307AC">
        <w:t>din</w:t>
      </w:r>
      <w:r w:rsidR="00647555">
        <w:t xml:space="preserve"> </w:t>
      </w:r>
      <w:r w:rsidRPr="00B307AC">
        <w:t>sectorul</w:t>
      </w:r>
      <w:r w:rsidR="00647555">
        <w:t xml:space="preserve"> </w:t>
      </w:r>
      <w:r w:rsidRPr="00B307AC">
        <w:t>public,</w:t>
      </w:r>
      <w:r w:rsidR="00647555">
        <w:t xml:space="preserve"> </w:t>
      </w:r>
      <w:r w:rsidRPr="00B307AC">
        <w:t>cât</w:t>
      </w:r>
      <w:r w:rsidR="00647555">
        <w:t xml:space="preserve"> </w:t>
      </w:r>
      <w:r w:rsidRPr="00B307AC">
        <w:t>și</w:t>
      </w:r>
      <w:r w:rsidR="00647555">
        <w:t xml:space="preserve"> </w:t>
      </w:r>
      <w:r w:rsidRPr="00B307AC">
        <w:t>privat,</w:t>
      </w:r>
      <w:r w:rsidR="00647555">
        <w:t xml:space="preserve"> </w:t>
      </w:r>
      <w:r w:rsidRPr="00B307AC">
        <w:t>Comisia</w:t>
      </w:r>
      <w:r w:rsidR="00647555">
        <w:t xml:space="preserve"> </w:t>
      </w:r>
      <w:r w:rsidRPr="00B307AC">
        <w:t>așteaptă</w:t>
      </w:r>
      <w:r w:rsidR="00647555">
        <w:t xml:space="preserve"> </w:t>
      </w:r>
      <w:r w:rsidRPr="00B307AC">
        <w:t>de</w:t>
      </w:r>
      <w:r w:rsidR="00647555">
        <w:t xml:space="preserve"> </w:t>
      </w:r>
      <w:r w:rsidRPr="00B307AC">
        <w:t>la</w:t>
      </w:r>
      <w:r w:rsidR="00647555">
        <w:t xml:space="preserve"> </w:t>
      </w:r>
      <w:r w:rsidRPr="00B307AC">
        <w:t>aceștia</w:t>
      </w:r>
      <w:r w:rsidR="00647555">
        <w:t xml:space="preserve"> </w:t>
      </w:r>
      <w:r w:rsidRPr="00B307AC">
        <w:t>să</w:t>
      </w:r>
      <w:r w:rsidR="00647555">
        <w:t xml:space="preserve"> </w:t>
      </w:r>
      <w:r w:rsidRPr="00B307AC">
        <w:t>asigure</w:t>
      </w:r>
      <w:r w:rsidR="00647555">
        <w:t xml:space="preserve"> </w:t>
      </w:r>
      <w:r w:rsidRPr="00B307AC">
        <w:t>punerea</w:t>
      </w:r>
      <w:r w:rsidR="00647555">
        <w:t xml:space="preserve"> </w:t>
      </w:r>
      <w:r w:rsidRPr="00B307AC">
        <w:t>în</w:t>
      </w:r>
      <w:r w:rsidR="00647555">
        <w:t xml:space="preserve"> </w:t>
      </w:r>
      <w:r w:rsidRPr="00B307AC">
        <w:t>aplicare</w:t>
      </w:r>
      <w:r w:rsidR="00647555">
        <w:t xml:space="preserve"> </w:t>
      </w:r>
      <w:r w:rsidRPr="00B307AC">
        <w:t>a</w:t>
      </w:r>
      <w:r w:rsidR="00647555">
        <w:t xml:space="preserve"> </w:t>
      </w:r>
      <w:r w:rsidRPr="00B307AC">
        <w:t>Planului</w:t>
      </w:r>
      <w:r w:rsidR="00647555">
        <w:t xml:space="preserve"> </w:t>
      </w:r>
      <w:r w:rsidRPr="00B307AC">
        <w:t>de</w:t>
      </w:r>
      <w:r w:rsidR="00647555">
        <w:t xml:space="preserve"> </w:t>
      </w:r>
      <w:r w:rsidRPr="00B307AC">
        <w:t>acțiune</w:t>
      </w:r>
      <w:r w:rsidR="00647555">
        <w:t xml:space="preserve"> </w:t>
      </w:r>
      <w:r w:rsidRPr="00B307AC">
        <w:t>pentru</w:t>
      </w:r>
      <w:r w:rsidR="00647555">
        <w:t xml:space="preserve"> </w:t>
      </w:r>
      <w:r w:rsidRPr="00B307AC">
        <w:t>democrația</w:t>
      </w:r>
      <w:r w:rsidR="00647555">
        <w:t xml:space="preserve"> </w:t>
      </w:r>
      <w:r w:rsidRPr="00B307AC">
        <w:t>europeană</w:t>
      </w:r>
      <w:r w:rsidR="00647555">
        <w:t xml:space="preserve"> </w:t>
      </w:r>
      <w:r w:rsidRPr="00B307AC">
        <w:t>și</w:t>
      </w:r>
      <w:r w:rsidR="00647555">
        <w:t xml:space="preserve"> </w:t>
      </w:r>
      <w:r w:rsidRPr="00B307AC">
        <w:t>a</w:t>
      </w:r>
      <w:r w:rsidR="00647555">
        <w:t xml:space="preserve"> </w:t>
      </w:r>
      <w:r w:rsidRPr="00B307AC">
        <w:t>acestui</w:t>
      </w:r>
      <w:r w:rsidR="00647555">
        <w:t xml:space="preserve"> </w:t>
      </w:r>
      <w:r w:rsidRPr="00B307AC">
        <w:t>nou</w:t>
      </w:r>
      <w:r w:rsidR="00647555">
        <w:t xml:space="preserve"> </w:t>
      </w:r>
      <w:r w:rsidRPr="00B307AC">
        <w:t>pachet</w:t>
      </w:r>
      <w:r w:rsidR="00647555">
        <w:t xml:space="preserve"> </w:t>
      </w:r>
      <w:r w:rsidRPr="00B307AC">
        <w:t>de</w:t>
      </w:r>
      <w:r w:rsidR="00647555">
        <w:t xml:space="preserve"> </w:t>
      </w:r>
      <w:r w:rsidRPr="00B307AC">
        <w:t>măsuri</w:t>
      </w:r>
      <w:r w:rsidR="00647555">
        <w:t xml:space="preserve"> </w:t>
      </w:r>
      <w:r w:rsidRPr="00B307AC">
        <w:t>privind</w:t>
      </w:r>
      <w:r w:rsidR="00647555">
        <w:t xml:space="preserve"> </w:t>
      </w:r>
      <w:r w:rsidRPr="00B307AC">
        <w:t>apărarea</w:t>
      </w:r>
      <w:r w:rsidR="00647555">
        <w:t xml:space="preserve"> </w:t>
      </w:r>
      <w:r w:rsidRPr="00B307AC">
        <w:t>democrației.</w:t>
      </w:r>
    </w:p>
    <w:p w14:paraId="3CE0C964" w14:textId="16F02851" w:rsidR="00B307AC" w:rsidRPr="00B307AC" w:rsidRDefault="00B307AC" w:rsidP="00B307AC">
      <w:r w:rsidRPr="00B307AC">
        <w:t>În</w:t>
      </w:r>
      <w:r w:rsidR="00647555">
        <w:t xml:space="preserve"> </w:t>
      </w:r>
      <w:r w:rsidRPr="00B307AC">
        <w:t>perspectiva</w:t>
      </w:r>
      <w:r w:rsidR="00647555">
        <w:t xml:space="preserve"> </w:t>
      </w:r>
      <w:r w:rsidRPr="00B307AC">
        <w:t>alegerilor</w:t>
      </w:r>
      <w:r w:rsidR="00647555">
        <w:t xml:space="preserve"> </w:t>
      </w:r>
      <w:r w:rsidRPr="00B307AC">
        <w:t>europene</w:t>
      </w:r>
      <w:r w:rsidR="00647555">
        <w:t xml:space="preserve"> </w:t>
      </w:r>
      <w:r w:rsidRPr="00B307AC">
        <w:t>din</w:t>
      </w:r>
      <w:r w:rsidR="00647555">
        <w:t xml:space="preserve"> </w:t>
      </w:r>
      <w:r w:rsidRPr="00B307AC">
        <w:t>2024,</w:t>
      </w:r>
      <w:r w:rsidR="00647555">
        <w:t xml:space="preserve"> </w:t>
      </w:r>
      <w:r w:rsidRPr="00B307AC">
        <w:t>Comisia</w:t>
      </w:r>
      <w:r w:rsidR="00647555">
        <w:t xml:space="preserve"> </w:t>
      </w:r>
      <w:r w:rsidRPr="00B307AC">
        <w:t>va</w:t>
      </w:r>
      <w:r w:rsidR="00647555">
        <w:t xml:space="preserve"> </w:t>
      </w:r>
      <w:r w:rsidRPr="00B307AC">
        <w:t>promova</w:t>
      </w:r>
      <w:r w:rsidR="00647555">
        <w:t xml:space="preserve"> </w:t>
      </w:r>
      <w:r w:rsidRPr="00B307AC">
        <w:t>desfășurarea</w:t>
      </w:r>
      <w:r w:rsidR="00647555">
        <w:t xml:space="preserve"> </w:t>
      </w:r>
      <w:r w:rsidRPr="00B307AC">
        <w:t>de</w:t>
      </w:r>
      <w:r w:rsidR="00647555">
        <w:t xml:space="preserve"> </w:t>
      </w:r>
      <w:r w:rsidRPr="00B307AC">
        <w:rPr>
          <w:b/>
          <w:bCs/>
        </w:rPr>
        <w:t>dialoguri</w:t>
      </w:r>
      <w:r w:rsidR="00647555">
        <w:rPr>
          <w:b/>
          <w:bCs/>
        </w:rPr>
        <w:t xml:space="preserve"> </w:t>
      </w:r>
      <w:r w:rsidRPr="00B307AC">
        <w:rPr>
          <w:b/>
          <w:bCs/>
        </w:rPr>
        <w:t>preelectorale</w:t>
      </w:r>
      <w:r w:rsidR="00647555">
        <w:t xml:space="preserve"> </w:t>
      </w:r>
      <w:r w:rsidRPr="00B307AC">
        <w:t>și</w:t>
      </w:r>
      <w:r w:rsidR="00647555">
        <w:t xml:space="preserve"> </w:t>
      </w:r>
      <w:r w:rsidRPr="00B307AC">
        <w:t>colaborarea</w:t>
      </w:r>
      <w:r w:rsidR="00647555">
        <w:t xml:space="preserve"> </w:t>
      </w:r>
      <w:r w:rsidRPr="00B307AC">
        <w:t>cu</w:t>
      </w:r>
      <w:r w:rsidR="00647555">
        <w:t xml:space="preserve"> </w:t>
      </w:r>
      <w:r w:rsidRPr="00B307AC">
        <w:t>platformele</w:t>
      </w:r>
      <w:r w:rsidR="00647555">
        <w:t xml:space="preserve"> </w:t>
      </w:r>
      <w:r w:rsidRPr="00B307AC">
        <w:t>online</w:t>
      </w:r>
      <w:r w:rsidR="00647555">
        <w:t xml:space="preserve"> </w:t>
      </w:r>
      <w:r w:rsidRPr="00B307AC">
        <w:t>și</w:t>
      </w:r>
      <w:r w:rsidR="00647555">
        <w:t xml:space="preserve"> </w:t>
      </w:r>
      <w:r w:rsidRPr="00B307AC">
        <w:t>cu</w:t>
      </w:r>
      <w:r w:rsidR="00647555">
        <w:t xml:space="preserve"> </w:t>
      </w:r>
      <w:r w:rsidRPr="00B307AC">
        <w:t>alți</w:t>
      </w:r>
      <w:r w:rsidR="00647555">
        <w:t xml:space="preserve"> </w:t>
      </w:r>
      <w:r w:rsidRPr="00B307AC">
        <w:t>semnatari</w:t>
      </w:r>
      <w:r w:rsidR="00647555">
        <w:t xml:space="preserve"> </w:t>
      </w:r>
      <w:r w:rsidRPr="00B307AC">
        <w:t>ai</w:t>
      </w:r>
      <w:r w:rsidR="00647555">
        <w:t xml:space="preserve"> </w:t>
      </w:r>
      <w:r w:rsidRPr="00B307AC">
        <w:t>Codului</w:t>
      </w:r>
      <w:r w:rsidR="00647555">
        <w:t xml:space="preserve"> </w:t>
      </w:r>
      <w:r w:rsidRPr="00B307AC">
        <w:t>de</w:t>
      </w:r>
      <w:r w:rsidR="00647555">
        <w:t xml:space="preserve"> </w:t>
      </w:r>
      <w:r w:rsidRPr="00B307AC">
        <w:t>bune</w:t>
      </w:r>
      <w:r w:rsidR="00647555">
        <w:t xml:space="preserve"> </w:t>
      </w:r>
      <w:r w:rsidRPr="00B307AC">
        <w:t>practici</w:t>
      </w:r>
      <w:r w:rsidR="00647555">
        <w:t xml:space="preserve"> </w:t>
      </w:r>
      <w:r w:rsidRPr="00B307AC">
        <w:t>privind</w:t>
      </w:r>
      <w:r w:rsidR="00647555">
        <w:t xml:space="preserve"> </w:t>
      </w:r>
      <w:r w:rsidRPr="00B307AC">
        <w:t>dezinformarea,</w:t>
      </w:r>
      <w:r w:rsidR="00647555">
        <w:t xml:space="preserve"> </w:t>
      </w:r>
      <w:r w:rsidRPr="00B307AC">
        <w:t>pe</w:t>
      </w:r>
      <w:r w:rsidR="00647555">
        <w:t xml:space="preserve"> </w:t>
      </w:r>
      <w:r w:rsidRPr="00B307AC">
        <w:t>baza</w:t>
      </w:r>
      <w:r w:rsidR="00647555">
        <w:t xml:space="preserve"> </w:t>
      </w:r>
      <w:r w:rsidRPr="00B307AC">
        <w:t>angajamentelor</w:t>
      </w:r>
      <w:r w:rsidR="00647555">
        <w:t xml:space="preserve"> </w:t>
      </w:r>
      <w:r w:rsidRPr="00B307AC">
        <w:t>existente</w:t>
      </w:r>
      <w:r w:rsidR="00647555">
        <w:t xml:space="preserve"> </w:t>
      </w:r>
      <w:r w:rsidRPr="00B307AC">
        <w:t>asumate</w:t>
      </w:r>
      <w:r w:rsidR="00647555">
        <w:t xml:space="preserve"> </w:t>
      </w:r>
      <w:r w:rsidRPr="00B307AC">
        <w:t>de</w:t>
      </w:r>
      <w:r w:rsidR="00647555">
        <w:t xml:space="preserve"> </w:t>
      </w:r>
      <w:r w:rsidRPr="00B307AC">
        <w:t>semnatari</w:t>
      </w:r>
      <w:r w:rsidR="00647555">
        <w:t xml:space="preserve"> </w:t>
      </w:r>
      <w:r w:rsidRPr="00B307AC">
        <w:t>privind</w:t>
      </w:r>
      <w:r w:rsidR="00647555">
        <w:t xml:space="preserve"> </w:t>
      </w:r>
      <w:r w:rsidRPr="00B307AC">
        <w:t>transparența</w:t>
      </w:r>
      <w:r w:rsidR="00647555">
        <w:t xml:space="preserve"> </w:t>
      </w:r>
      <w:r w:rsidRPr="00B307AC">
        <w:t>publicității</w:t>
      </w:r>
      <w:r w:rsidR="00647555">
        <w:t xml:space="preserve"> </w:t>
      </w:r>
      <w:r w:rsidRPr="00B307AC">
        <w:t>politice</w:t>
      </w:r>
      <w:r w:rsidR="00647555">
        <w:t xml:space="preserve"> </w:t>
      </w:r>
      <w:r w:rsidRPr="00B307AC">
        <w:t>și</w:t>
      </w:r>
      <w:r w:rsidR="00647555">
        <w:t xml:space="preserve"> </w:t>
      </w:r>
      <w:r w:rsidRPr="00B307AC">
        <w:t>cooperarea,</w:t>
      </w:r>
      <w:r w:rsidR="00647555">
        <w:t xml:space="preserve"> </w:t>
      </w:r>
      <w:r w:rsidRPr="00B307AC">
        <w:t>explorând</w:t>
      </w:r>
      <w:r w:rsidR="00647555">
        <w:t xml:space="preserve"> </w:t>
      </w:r>
      <w:r w:rsidRPr="00B307AC">
        <w:t>totodată</w:t>
      </w:r>
      <w:r w:rsidR="00647555">
        <w:t xml:space="preserve"> </w:t>
      </w:r>
      <w:r w:rsidRPr="00B307AC">
        <w:t>noi</w:t>
      </w:r>
      <w:r w:rsidR="00647555">
        <w:t xml:space="preserve"> </w:t>
      </w:r>
      <w:r w:rsidRPr="00B307AC">
        <w:t>modalități</w:t>
      </w:r>
      <w:r w:rsidR="00647555">
        <w:t xml:space="preserve"> </w:t>
      </w:r>
      <w:r w:rsidRPr="00B307AC">
        <w:t>de</w:t>
      </w:r>
      <w:r w:rsidR="00647555">
        <w:t xml:space="preserve"> </w:t>
      </w:r>
      <w:r w:rsidRPr="00B307AC">
        <w:t>a</w:t>
      </w:r>
      <w:r w:rsidR="00647555">
        <w:t xml:space="preserve"> </w:t>
      </w:r>
      <w:r w:rsidRPr="00B307AC">
        <w:t>aborda</w:t>
      </w:r>
      <w:r w:rsidR="00647555">
        <w:t xml:space="preserve"> </w:t>
      </w:r>
      <w:r w:rsidRPr="00B307AC">
        <w:t>amenințarea</w:t>
      </w:r>
      <w:r w:rsidR="00647555">
        <w:t xml:space="preserve"> </w:t>
      </w:r>
      <w:r w:rsidRPr="00B307AC">
        <w:t>pe</w:t>
      </w:r>
      <w:r w:rsidR="00647555">
        <w:t xml:space="preserve"> </w:t>
      </w:r>
      <w:r w:rsidRPr="00B307AC">
        <w:t>care</w:t>
      </w:r>
      <w:r w:rsidR="00647555">
        <w:t xml:space="preserve"> </w:t>
      </w:r>
      <w:r w:rsidRPr="00B307AC">
        <w:t>o</w:t>
      </w:r>
      <w:r w:rsidR="00647555">
        <w:t xml:space="preserve"> </w:t>
      </w:r>
      <w:r w:rsidRPr="00B307AC">
        <w:t>pot</w:t>
      </w:r>
      <w:r w:rsidR="00647555">
        <w:t xml:space="preserve"> </w:t>
      </w:r>
      <w:r w:rsidRPr="00B307AC">
        <w:t>reprezenta</w:t>
      </w:r>
      <w:r w:rsidR="00647555">
        <w:t xml:space="preserve"> </w:t>
      </w:r>
      <w:r w:rsidRPr="00B307AC">
        <w:t>noile</w:t>
      </w:r>
      <w:r w:rsidR="00647555">
        <w:t xml:space="preserve"> </w:t>
      </w:r>
      <w:r w:rsidRPr="00B307AC">
        <w:t>instrumente</w:t>
      </w:r>
      <w:r w:rsidR="00647555">
        <w:t xml:space="preserve"> </w:t>
      </w:r>
      <w:r w:rsidRPr="00B307AC">
        <w:t>bazate</w:t>
      </w:r>
      <w:r w:rsidR="00647555">
        <w:t xml:space="preserve"> </w:t>
      </w:r>
      <w:r w:rsidRPr="00B307AC">
        <w:t>pe</w:t>
      </w:r>
      <w:r w:rsidR="00647555">
        <w:t xml:space="preserve"> </w:t>
      </w:r>
      <w:r w:rsidRPr="00B307AC">
        <w:t>IA</w:t>
      </w:r>
      <w:r w:rsidR="00647555">
        <w:t xml:space="preserve"> </w:t>
      </w:r>
      <w:r w:rsidRPr="00B307AC">
        <w:t>în</w:t>
      </w:r>
      <w:r w:rsidR="00647555">
        <w:t xml:space="preserve"> </w:t>
      </w:r>
      <w:r w:rsidRPr="00B307AC">
        <w:t>ceea</w:t>
      </w:r>
      <w:r w:rsidR="00647555">
        <w:t xml:space="preserve"> </w:t>
      </w:r>
      <w:r w:rsidRPr="00B307AC">
        <w:t>ce</w:t>
      </w:r>
      <w:r w:rsidR="00647555">
        <w:t xml:space="preserve"> </w:t>
      </w:r>
      <w:r w:rsidRPr="00B307AC">
        <w:t>privește</w:t>
      </w:r>
      <w:r w:rsidR="00647555">
        <w:t xml:space="preserve"> </w:t>
      </w:r>
      <w:r w:rsidRPr="00B307AC">
        <w:t>dezinformarea.</w:t>
      </w:r>
    </w:p>
    <w:p w14:paraId="169AD420" w14:textId="77777777" w:rsidR="00B307AC" w:rsidRPr="00B307AC" w:rsidRDefault="00B307AC" w:rsidP="00B307AC">
      <w:bookmarkStart w:id="176" w:name="_Hlk153196285"/>
      <w:bookmarkEnd w:id="176"/>
      <w:r w:rsidRPr="00B307AC">
        <w:rPr>
          <w:b/>
          <w:bCs/>
        </w:rPr>
        <w:t>Context</w:t>
      </w:r>
    </w:p>
    <w:p w14:paraId="4CC89E73" w14:textId="05C3820D" w:rsidR="00B307AC" w:rsidRPr="00B307AC" w:rsidRDefault="00B307AC" w:rsidP="00B307AC">
      <w:r w:rsidRPr="00B307AC">
        <w:t>În</w:t>
      </w:r>
      <w:r w:rsidR="00647555">
        <w:t xml:space="preserve"> </w:t>
      </w:r>
      <w:r w:rsidRPr="00B307AC">
        <w:t>Uniunea</w:t>
      </w:r>
      <w:r w:rsidR="00647555">
        <w:t xml:space="preserve"> </w:t>
      </w:r>
      <w:r w:rsidRPr="00B307AC">
        <w:t>Europeană,</w:t>
      </w:r>
      <w:r w:rsidR="00647555">
        <w:t xml:space="preserve"> </w:t>
      </w:r>
      <w:r w:rsidRPr="00B307AC">
        <w:t>cetățenii</w:t>
      </w:r>
      <w:r w:rsidR="00647555">
        <w:t xml:space="preserve"> </w:t>
      </w:r>
      <w:r w:rsidRPr="00B307AC">
        <w:t>își</w:t>
      </w:r>
      <w:r w:rsidR="00647555">
        <w:t xml:space="preserve"> </w:t>
      </w:r>
      <w:r w:rsidRPr="00B307AC">
        <w:t>pot</w:t>
      </w:r>
      <w:r w:rsidR="00647555">
        <w:t xml:space="preserve"> </w:t>
      </w:r>
      <w:r w:rsidRPr="00B307AC">
        <w:t>exprima</w:t>
      </w:r>
      <w:r w:rsidR="00647555">
        <w:t xml:space="preserve"> </w:t>
      </w:r>
      <w:r w:rsidRPr="00B307AC">
        <w:t>liber</w:t>
      </w:r>
      <w:r w:rsidR="00647555">
        <w:t xml:space="preserve"> </w:t>
      </w:r>
      <w:r w:rsidRPr="00B307AC">
        <w:t>opiniile</w:t>
      </w:r>
      <w:r w:rsidR="00647555">
        <w:t xml:space="preserve"> </w:t>
      </w:r>
      <w:r w:rsidRPr="00B307AC">
        <w:t>și</w:t>
      </w:r>
      <w:r w:rsidR="00647555">
        <w:t xml:space="preserve"> </w:t>
      </w:r>
      <w:r w:rsidRPr="00B307AC">
        <w:t>pot</w:t>
      </w:r>
      <w:r w:rsidR="00647555">
        <w:t xml:space="preserve"> </w:t>
      </w:r>
      <w:r w:rsidRPr="00B307AC">
        <w:t>participa</w:t>
      </w:r>
      <w:r w:rsidR="00647555">
        <w:t xml:space="preserve"> </w:t>
      </w:r>
      <w:r w:rsidRPr="00B307AC">
        <w:t>la</w:t>
      </w:r>
      <w:r w:rsidR="00647555">
        <w:t xml:space="preserve"> </w:t>
      </w:r>
      <w:r w:rsidRPr="00B307AC">
        <w:t>viața</w:t>
      </w:r>
      <w:r w:rsidR="00647555">
        <w:t xml:space="preserve"> </w:t>
      </w:r>
      <w:r w:rsidRPr="00B307AC">
        <w:t>democratică,</w:t>
      </w:r>
      <w:r w:rsidR="00647555">
        <w:t xml:space="preserve"> </w:t>
      </w:r>
      <w:r w:rsidRPr="00B307AC">
        <w:t>își</w:t>
      </w:r>
      <w:r w:rsidR="00647555">
        <w:t xml:space="preserve"> </w:t>
      </w:r>
      <w:r w:rsidRPr="00B307AC">
        <w:t>pot</w:t>
      </w:r>
      <w:r w:rsidR="00647555">
        <w:t xml:space="preserve"> </w:t>
      </w:r>
      <w:r w:rsidRPr="00B307AC">
        <w:t>alege</w:t>
      </w:r>
      <w:r w:rsidR="00647555">
        <w:t xml:space="preserve"> </w:t>
      </w:r>
      <w:r w:rsidRPr="00B307AC">
        <w:t>reprezentanții</w:t>
      </w:r>
      <w:r w:rsidR="00647555">
        <w:t xml:space="preserve"> </w:t>
      </w:r>
      <w:r w:rsidRPr="00B307AC">
        <w:t>politici</w:t>
      </w:r>
      <w:r w:rsidR="00647555">
        <w:t xml:space="preserve"> </w:t>
      </w:r>
      <w:r w:rsidRPr="00B307AC">
        <w:t>și</w:t>
      </w:r>
      <w:r w:rsidR="00647555">
        <w:t xml:space="preserve"> </w:t>
      </w:r>
      <w:r w:rsidRPr="00B307AC">
        <w:t>au</w:t>
      </w:r>
      <w:r w:rsidR="00647555">
        <w:t xml:space="preserve"> </w:t>
      </w:r>
      <w:r w:rsidRPr="00B307AC">
        <w:t>un</w:t>
      </w:r>
      <w:r w:rsidR="00647555">
        <w:t xml:space="preserve"> </w:t>
      </w:r>
      <w:r w:rsidRPr="00B307AC">
        <w:t>cuvânt</w:t>
      </w:r>
      <w:r w:rsidR="00647555">
        <w:t xml:space="preserve"> </w:t>
      </w:r>
      <w:r w:rsidRPr="00B307AC">
        <w:t>de</w:t>
      </w:r>
      <w:r w:rsidR="00647555">
        <w:t xml:space="preserve"> </w:t>
      </w:r>
      <w:r w:rsidRPr="00B307AC">
        <w:t>spus</w:t>
      </w:r>
      <w:r w:rsidR="00647555">
        <w:t xml:space="preserve"> </w:t>
      </w:r>
      <w:r w:rsidRPr="00B307AC">
        <w:t>cu</w:t>
      </w:r>
      <w:r w:rsidR="00647555">
        <w:t xml:space="preserve"> </w:t>
      </w:r>
      <w:r w:rsidRPr="00B307AC">
        <w:t>privire</w:t>
      </w:r>
      <w:r w:rsidR="00647555">
        <w:t xml:space="preserve"> </w:t>
      </w:r>
      <w:r w:rsidRPr="00B307AC">
        <w:t>la</w:t>
      </w:r>
      <w:r w:rsidR="00647555">
        <w:t xml:space="preserve"> </w:t>
      </w:r>
      <w:r w:rsidRPr="00B307AC">
        <w:t>viitorul</w:t>
      </w:r>
      <w:r w:rsidR="00647555">
        <w:t xml:space="preserve"> </w:t>
      </w:r>
      <w:r w:rsidRPr="00B307AC">
        <w:t>lor.</w:t>
      </w:r>
      <w:r w:rsidR="00647555">
        <w:t xml:space="preserve"> </w:t>
      </w:r>
      <w:r w:rsidRPr="00B307AC">
        <w:t>Există</w:t>
      </w:r>
      <w:r w:rsidR="00647555">
        <w:t xml:space="preserve"> </w:t>
      </w:r>
      <w:r w:rsidRPr="00B307AC">
        <w:t>alegeri</w:t>
      </w:r>
      <w:r w:rsidR="00647555">
        <w:t xml:space="preserve"> </w:t>
      </w:r>
      <w:r w:rsidRPr="00B307AC">
        <w:t>la</w:t>
      </w:r>
      <w:r w:rsidR="00647555">
        <w:t xml:space="preserve"> </w:t>
      </w:r>
      <w:r w:rsidRPr="00B307AC">
        <w:t>nivel</w:t>
      </w:r>
      <w:r w:rsidR="00647555">
        <w:t xml:space="preserve"> </w:t>
      </w:r>
      <w:r w:rsidRPr="00B307AC">
        <w:t>european</w:t>
      </w:r>
      <w:r w:rsidR="00647555">
        <w:t xml:space="preserve"> </w:t>
      </w:r>
      <w:r w:rsidRPr="00B307AC">
        <w:lastRenderedPageBreak/>
        <w:t>și,</w:t>
      </w:r>
      <w:r w:rsidR="00647555">
        <w:t xml:space="preserve"> </w:t>
      </w:r>
      <w:r w:rsidRPr="00B307AC">
        <w:t>din</w:t>
      </w:r>
      <w:r w:rsidR="00647555">
        <w:t xml:space="preserve"> </w:t>
      </w:r>
      <w:r w:rsidRPr="00B307AC">
        <w:t>acest</w:t>
      </w:r>
      <w:r w:rsidR="00647555">
        <w:t xml:space="preserve"> </w:t>
      </w:r>
      <w:r w:rsidRPr="00B307AC">
        <w:t>punct</w:t>
      </w:r>
      <w:r w:rsidR="00647555">
        <w:t xml:space="preserve"> </w:t>
      </w:r>
      <w:r w:rsidRPr="00B307AC">
        <w:t>de</w:t>
      </w:r>
      <w:r w:rsidR="00647555">
        <w:t xml:space="preserve"> </w:t>
      </w:r>
      <w:r w:rsidRPr="00B307AC">
        <w:t>vedere,</w:t>
      </w:r>
      <w:r w:rsidR="00647555">
        <w:t xml:space="preserve"> </w:t>
      </w:r>
      <w:r w:rsidRPr="00B307AC">
        <w:t>așteptăm</w:t>
      </w:r>
      <w:r w:rsidR="00647555">
        <w:t xml:space="preserve"> </w:t>
      </w:r>
      <w:r w:rsidRPr="00B307AC">
        <w:t>cu</w:t>
      </w:r>
      <w:r w:rsidR="00647555">
        <w:t xml:space="preserve"> </w:t>
      </w:r>
      <w:r w:rsidRPr="00B307AC">
        <w:t>nerăbdare</w:t>
      </w:r>
      <w:r w:rsidR="00647555">
        <w:t xml:space="preserve"> </w:t>
      </w:r>
      <w:r w:rsidRPr="00B307AC">
        <w:t>anul</w:t>
      </w:r>
      <w:r w:rsidR="00647555">
        <w:t xml:space="preserve"> </w:t>
      </w:r>
      <w:r w:rsidRPr="00B307AC">
        <w:t>2024.</w:t>
      </w:r>
      <w:r w:rsidR="00647555">
        <w:t xml:space="preserve"> </w:t>
      </w:r>
      <w:r w:rsidRPr="00B307AC">
        <w:t>Democrația</w:t>
      </w:r>
      <w:r w:rsidR="00647555">
        <w:t xml:space="preserve"> </w:t>
      </w:r>
      <w:r w:rsidRPr="00B307AC">
        <w:t>și</w:t>
      </w:r>
      <w:r w:rsidR="00647555">
        <w:t xml:space="preserve"> </w:t>
      </w:r>
      <w:r w:rsidRPr="00B307AC">
        <w:t>drepturile</w:t>
      </w:r>
      <w:r w:rsidR="00647555">
        <w:t xml:space="preserve"> </w:t>
      </w:r>
      <w:r w:rsidRPr="00B307AC">
        <w:t>și</w:t>
      </w:r>
      <w:r w:rsidR="00647555">
        <w:t xml:space="preserve"> </w:t>
      </w:r>
      <w:r w:rsidRPr="00B307AC">
        <w:t>libertățile</w:t>
      </w:r>
      <w:r w:rsidR="00647555">
        <w:t xml:space="preserve"> </w:t>
      </w:r>
      <w:r w:rsidRPr="00B307AC">
        <w:t>asociate</w:t>
      </w:r>
      <w:r w:rsidR="00647555">
        <w:t xml:space="preserve"> </w:t>
      </w:r>
      <w:r w:rsidRPr="00B307AC">
        <w:t>acesteia</w:t>
      </w:r>
      <w:r w:rsidR="00647555">
        <w:t xml:space="preserve"> </w:t>
      </w:r>
      <w:r w:rsidRPr="00B307AC">
        <w:t>sunt</w:t>
      </w:r>
      <w:r w:rsidR="00647555">
        <w:t xml:space="preserve"> </w:t>
      </w:r>
      <w:r w:rsidRPr="00B307AC">
        <w:t>elemente</w:t>
      </w:r>
      <w:r w:rsidR="00647555">
        <w:t xml:space="preserve"> </w:t>
      </w:r>
      <w:r w:rsidRPr="00B307AC">
        <w:t>centrale</w:t>
      </w:r>
      <w:r w:rsidR="00647555">
        <w:t xml:space="preserve"> </w:t>
      </w:r>
      <w:r w:rsidRPr="00B307AC">
        <w:t>ale</w:t>
      </w:r>
      <w:r w:rsidR="00647555">
        <w:t xml:space="preserve"> </w:t>
      </w:r>
      <w:r w:rsidRPr="00B307AC">
        <w:t>societăților</w:t>
      </w:r>
      <w:r w:rsidR="00647555">
        <w:t xml:space="preserve"> </w:t>
      </w:r>
      <w:r w:rsidRPr="00B307AC">
        <w:t>noastre</w:t>
      </w:r>
      <w:r w:rsidR="00647555">
        <w:t xml:space="preserve"> </w:t>
      </w:r>
      <w:r w:rsidRPr="00B307AC">
        <w:t>deschise</w:t>
      </w:r>
      <w:r w:rsidR="00647555">
        <w:t xml:space="preserve"> </w:t>
      </w:r>
      <w:r w:rsidRPr="00B307AC">
        <w:t>și</w:t>
      </w:r>
      <w:r w:rsidR="00647555">
        <w:t xml:space="preserve"> </w:t>
      </w:r>
      <w:r w:rsidRPr="00B307AC">
        <w:t>transparente.</w:t>
      </w:r>
      <w:r w:rsidR="00647555">
        <w:t xml:space="preserve"> </w:t>
      </w:r>
      <w:r w:rsidRPr="00B307AC">
        <w:t>Dar</w:t>
      </w:r>
      <w:r w:rsidR="00647555">
        <w:t xml:space="preserve"> </w:t>
      </w:r>
      <w:r w:rsidRPr="00B307AC">
        <w:t>democrația</w:t>
      </w:r>
      <w:r w:rsidR="00647555">
        <w:t xml:space="preserve"> </w:t>
      </w:r>
      <w:r w:rsidRPr="00B307AC">
        <w:t>are</w:t>
      </w:r>
      <w:r w:rsidR="00647555">
        <w:t xml:space="preserve"> </w:t>
      </w:r>
      <w:r w:rsidRPr="00B307AC">
        <w:t>și</w:t>
      </w:r>
      <w:r w:rsidR="00647555">
        <w:t xml:space="preserve"> </w:t>
      </w:r>
      <w:r w:rsidRPr="00B307AC">
        <w:t>dușmani.</w:t>
      </w:r>
      <w:r w:rsidR="00647555">
        <w:t xml:space="preserve"> </w:t>
      </w:r>
      <w:r w:rsidRPr="00B307AC">
        <w:t>Regimurile</w:t>
      </w:r>
      <w:r w:rsidR="00647555">
        <w:t xml:space="preserve"> </w:t>
      </w:r>
      <w:r w:rsidRPr="00B307AC">
        <w:t>autoritare</w:t>
      </w:r>
      <w:r w:rsidR="00647555">
        <w:t xml:space="preserve"> </w:t>
      </w:r>
      <w:r w:rsidRPr="00B307AC">
        <w:t>o</w:t>
      </w:r>
      <w:r w:rsidR="00647555">
        <w:t xml:space="preserve"> </w:t>
      </w:r>
      <w:r w:rsidRPr="00B307AC">
        <w:t>consideră</w:t>
      </w:r>
      <w:r w:rsidR="00647555">
        <w:t xml:space="preserve"> </w:t>
      </w:r>
      <w:r w:rsidRPr="00B307AC">
        <w:t>o</w:t>
      </w:r>
      <w:r w:rsidR="00647555">
        <w:t xml:space="preserve"> </w:t>
      </w:r>
      <w:r w:rsidRPr="00B307AC">
        <w:t>amenințare.</w:t>
      </w:r>
      <w:r w:rsidR="00647555">
        <w:t xml:space="preserve"> </w:t>
      </w:r>
      <w:r w:rsidRPr="00B307AC">
        <w:t>Unele</w:t>
      </w:r>
      <w:r w:rsidR="00647555">
        <w:t xml:space="preserve"> </w:t>
      </w:r>
      <w:r w:rsidRPr="00B307AC">
        <w:t>regimuri</w:t>
      </w:r>
      <w:r w:rsidR="00647555">
        <w:t xml:space="preserve"> </w:t>
      </w:r>
      <w:r w:rsidRPr="00B307AC">
        <w:t>au</w:t>
      </w:r>
      <w:r w:rsidR="00647555">
        <w:t xml:space="preserve"> </w:t>
      </w:r>
      <w:r w:rsidRPr="00B307AC">
        <w:t>încercat</w:t>
      </w:r>
      <w:r w:rsidR="00647555">
        <w:t xml:space="preserve"> </w:t>
      </w:r>
      <w:r w:rsidRPr="00B307AC">
        <w:t>să</w:t>
      </w:r>
      <w:r w:rsidR="00647555">
        <w:t xml:space="preserve"> </w:t>
      </w:r>
      <w:r w:rsidRPr="00B307AC">
        <w:t>exploateze</w:t>
      </w:r>
      <w:r w:rsidR="00647555">
        <w:t xml:space="preserve"> </w:t>
      </w:r>
      <w:r w:rsidRPr="00B307AC">
        <w:t>diviziunile</w:t>
      </w:r>
      <w:r w:rsidR="00647555">
        <w:t xml:space="preserve"> </w:t>
      </w:r>
      <w:r w:rsidRPr="00B307AC">
        <w:t>din</w:t>
      </w:r>
      <w:r w:rsidR="00647555">
        <w:t xml:space="preserve"> </w:t>
      </w:r>
      <w:r w:rsidRPr="00B307AC">
        <w:t>sânul</w:t>
      </w:r>
      <w:r w:rsidR="00647555">
        <w:t xml:space="preserve"> </w:t>
      </w:r>
      <w:r w:rsidRPr="00B307AC">
        <w:t>societăților</w:t>
      </w:r>
      <w:r w:rsidR="00647555">
        <w:t xml:space="preserve"> </w:t>
      </w:r>
      <w:r w:rsidRPr="00B307AC">
        <w:t>noastre</w:t>
      </w:r>
      <w:r w:rsidR="00647555">
        <w:t xml:space="preserve"> </w:t>
      </w:r>
      <w:r w:rsidRPr="00B307AC">
        <w:t>și</w:t>
      </w:r>
      <w:r w:rsidR="00647555">
        <w:t xml:space="preserve"> </w:t>
      </w:r>
      <w:r w:rsidRPr="00B307AC">
        <w:t>au</w:t>
      </w:r>
      <w:r w:rsidR="00647555">
        <w:t xml:space="preserve"> </w:t>
      </w:r>
      <w:r w:rsidRPr="00B307AC">
        <w:t>stârnit</w:t>
      </w:r>
      <w:r w:rsidR="00647555">
        <w:t xml:space="preserve"> </w:t>
      </w:r>
      <w:r w:rsidRPr="00B307AC">
        <w:t>neîncredere</w:t>
      </w:r>
      <w:r w:rsidR="00647555">
        <w:t xml:space="preserve"> </w:t>
      </w:r>
      <w:r w:rsidRPr="00B307AC">
        <w:t>în</w:t>
      </w:r>
      <w:r w:rsidR="00647555">
        <w:t xml:space="preserve"> </w:t>
      </w:r>
      <w:r w:rsidRPr="00B307AC">
        <w:t>instituțiile</w:t>
      </w:r>
      <w:r w:rsidR="00647555">
        <w:t xml:space="preserve"> </w:t>
      </w:r>
      <w:r w:rsidRPr="00B307AC">
        <w:t>noastre.</w:t>
      </w:r>
      <w:r w:rsidR="00647555">
        <w:t xml:space="preserve"> </w:t>
      </w:r>
      <w:r w:rsidRPr="00B307AC">
        <w:t>Ele</w:t>
      </w:r>
      <w:r w:rsidR="00647555">
        <w:t xml:space="preserve"> </w:t>
      </w:r>
      <w:r w:rsidRPr="00B307AC">
        <w:t>răspândesc</w:t>
      </w:r>
      <w:r w:rsidR="00647555">
        <w:t xml:space="preserve"> </w:t>
      </w:r>
      <w:r w:rsidRPr="00B307AC">
        <w:t>dezinformarea</w:t>
      </w:r>
      <w:r w:rsidR="00647555">
        <w:t xml:space="preserve"> </w:t>
      </w:r>
      <w:r w:rsidRPr="00B307AC">
        <w:t>cu</w:t>
      </w:r>
      <w:r w:rsidR="00647555">
        <w:t xml:space="preserve"> </w:t>
      </w:r>
      <w:r w:rsidRPr="00B307AC">
        <w:t>scopul</w:t>
      </w:r>
      <w:r w:rsidR="00647555">
        <w:t xml:space="preserve"> </w:t>
      </w:r>
      <w:r w:rsidRPr="00B307AC">
        <w:t>de</w:t>
      </w:r>
      <w:r w:rsidR="00647555">
        <w:t xml:space="preserve"> </w:t>
      </w:r>
      <w:r w:rsidRPr="00B307AC">
        <w:t>a</w:t>
      </w:r>
      <w:r w:rsidR="00647555">
        <w:t xml:space="preserve"> </w:t>
      </w:r>
      <w:r w:rsidRPr="00B307AC">
        <w:t>slăbi</w:t>
      </w:r>
      <w:r w:rsidR="00647555">
        <w:t xml:space="preserve"> </w:t>
      </w:r>
      <w:r w:rsidRPr="00B307AC">
        <w:t>vocea</w:t>
      </w:r>
      <w:r w:rsidR="00647555">
        <w:t xml:space="preserve"> </w:t>
      </w:r>
      <w:r w:rsidRPr="00B307AC">
        <w:t>democratică</w:t>
      </w:r>
      <w:r w:rsidR="00647555">
        <w:t xml:space="preserve"> </w:t>
      </w:r>
      <w:r w:rsidRPr="00B307AC">
        <w:t>a</w:t>
      </w:r>
      <w:r w:rsidR="00647555">
        <w:t xml:space="preserve"> </w:t>
      </w:r>
      <w:r w:rsidRPr="00B307AC">
        <w:t>cetățenilor</w:t>
      </w:r>
      <w:r w:rsidR="00647555">
        <w:t xml:space="preserve"> </w:t>
      </w:r>
      <w:r w:rsidRPr="00B307AC">
        <w:t>și</w:t>
      </w:r>
      <w:r w:rsidR="00647555">
        <w:t xml:space="preserve"> </w:t>
      </w:r>
      <w:r w:rsidRPr="00B307AC">
        <w:t>a</w:t>
      </w:r>
      <w:r w:rsidR="00647555">
        <w:t xml:space="preserve"> </w:t>
      </w:r>
      <w:r w:rsidRPr="00B307AC">
        <w:t>societății</w:t>
      </w:r>
      <w:r w:rsidR="00647555">
        <w:t xml:space="preserve"> </w:t>
      </w:r>
      <w:r w:rsidRPr="00B307AC">
        <w:t>civile</w:t>
      </w:r>
      <w:r w:rsidR="00647555">
        <w:t xml:space="preserve"> </w:t>
      </w:r>
      <w:r w:rsidRPr="00B307AC">
        <w:t>și</w:t>
      </w:r>
      <w:r w:rsidR="00647555">
        <w:t xml:space="preserve"> </w:t>
      </w:r>
      <w:r w:rsidRPr="00B307AC">
        <w:t>a</w:t>
      </w:r>
      <w:r w:rsidR="00647555">
        <w:t xml:space="preserve"> </w:t>
      </w:r>
      <w:r w:rsidRPr="00B307AC">
        <w:t>perturba</w:t>
      </w:r>
      <w:r w:rsidR="00647555">
        <w:t xml:space="preserve"> </w:t>
      </w:r>
      <w:r w:rsidRPr="00B307AC">
        <w:t>desfășurarea</w:t>
      </w:r>
      <w:r w:rsidR="00647555">
        <w:t xml:space="preserve"> </w:t>
      </w:r>
      <w:r w:rsidRPr="00B307AC">
        <w:t>campaniilor</w:t>
      </w:r>
      <w:r w:rsidR="00647555">
        <w:t xml:space="preserve"> </w:t>
      </w:r>
      <w:r w:rsidRPr="00B307AC">
        <w:t>electorale.</w:t>
      </w:r>
    </w:p>
    <w:p w14:paraId="47737EEA" w14:textId="1D727675" w:rsidR="00B307AC" w:rsidRPr="00B307AC" w:rsidRDefault="00B307AC" w:rsidP="00B307AC">
      <w:r w:rsidRPr="00B307AC">
        <w:t>Pachetul</w:t>
      </w:r>
      <w:r w:rsidR="00647555">
        <w:t xml:space="preserve"> </w:t>
      </w:r>
      <w:r w:rsidRPr="00B307AC">
        <w:t>de</w:t>
      </w:r>
      <w:r w:rsidR="00647555">
        <w:t xml:space="preserve"> </w:t>
      </w:r>
      <w:r w:rsidRPr="00B307AC">
        <w:t>măsuri</w:t>
      </w:r>
      <w:r w:rsidR="00647555">
        <w:t xml:space="preserve"> </w:t>
      </w:r>
      <w:r w:rsidRPr="00B307AC">
        <w:t>privind</w:t>
      </w:r>
      <w:r w:rsidR="00647555">
        <w:t xml:space="preserve"> </w:t>
      </w:r>
      <w:r w:rsidRPr="00B307AC">
        <w:t>apărarea</w:t>
      </w:r>
      <w:r w:rsidR="00647555">
        <w:t xml:space="preserve"> </w:t>
      </w:r>
      <w:r w:rsidRPr="00B307AC">
        <w:t>democrației</w:t>
      </w:r>
      <w:r w:rsidR="00647555">
        <w:t xml:space="preserve"> </w:t>
      </w:r>
      <w:r w:rsidRPr="00B307AC">
        <w:t>se</w:t>
      </w:r>
      <w:r w:rsidR="00647555">
        <w:t xml:space="preserve"> </w:t>
      </w:r>
      <w:r w:rsidRPr="00B307AC">
        <w:t>bazează</w:t>
      </w:r>
      <w:r w:rsidR="00647555">
        <w:t xml:space="preserve"> </w:t>
      </w:r>
      <w:r w:rsidRPr="00B307AC">
        <w:t>pe</w:t>
      </w:r>
      <w:r w:rsidR="00647555">
        <w:t xml:space="preserve"> </w:t>
      </w:r>
      <w:r w:rsidRPr="00B307AC">
        <w:t>inițiativele</w:t>
      </w:r>
      <w:r w:rsidR="00647555">
        <w:t xml:space="preserve"> </w:t>
      </w:r>
      <w:r w:rsidRPr="00B307AC">
        <w:t>anterioare</w:t>
      </w:r>
      <w:r w:rsidR="00647555">
        <w:t xml:space="preserve"> </w:t>
      </w:r>
      <w:r w:rsidRPr="00B307AC">
        <w:t>ale</w:t>
      </w:r>
      <w:r w:rsidR="00647555">
        <w:t xml:space="preserve"> </w:t>
      </w:r>
      <w:r w:rsidRPr="00B307AC">
        <w:t>Comisiei</w:t>
      </w:r>
      <w:r w:rsidR="00647555">
        <w:t xml:space="preserve"> </w:t>
      </w:r>
      <w:r w:rsidRPr="00B307AC">
        <w:t>de</w:t>
      </w:r>
      <w:r w:rsidR="00647555">
        <w:t xml:space="preserve"> </w:t>
      </w:r>
      <w:r w:rsidRPr="00B307AC">
        <w:t>apărare</w:t>
      </w:r>
      <w:r w:rsidR="00647555">
        <w:t xml:space="preserve"> </w:t>
      </w:r>
      <w:r w:rsidRPr="00B307AC">
        <w:t>a</w:t>
      </w:r>
      <w:r w:rsidR="00647555">
        <w:t xml:space="preserve"> </w:t>
      </w:r>
      <w:r w:rsidRPr="00B307AC">
        <w:t>democrației</w:t>
      </w:r>
      <w:r w:rsidR="00647555">
        <w:t xml:space="preserve"> </w:t>
      </w:r>
      <w:r w:rsidRPr="00B307AC">
        <w:t>europene,</w:t>
      </w:r>
      <w:r w:rsidR="00647555">
        <w:t xml:space="preserve"> </w:t>
      </w:r>
      <w:r w:rsidRPr="00B307AC">
        <w:t>inclusiv</w:t>
      </w:r>
      <w:r w:rsidR="00647555">
        <w:t xml:space="preserve"> </w:t>
      </w:r>
      <w:r w:rsidRPr="00B307AC">
        <w:t>pe</w:t>
      </w:r>
      <w:r w:rsidR="00647555">
        <w:t xml:space="preserve"> </w:t>
      </w:r>
      <w:hyperlink r:id="rId78" w:history="1">
        <w:r w:rsidRPr="00B307AC">
          <w:rPr>
            <w:rStyle w:val="Hyperlink"/>
            <w:szCs w:val="24"/>
          </w:rPr>
          <w:t>Planul</w:t>
        </w:r>
        <w:r w:rsidR="00647555">
          <w:rPr>
            <w:rStyle w:val="Hyperlink"/>
            <w:szCs w:val="24"/>
          </w:rPr>
          <w:t xml:space="preserve"> </w:t>
        </w:r>
        <w:r w:rsidRPr="00B307AC">
          <w:rPr>
            <w:rStyle w:val="Hyperlink"/>
            <w:szCs w:val="24"/>
          </w:rPr>
          <w:t>de</w:t>
        </w:r>
        <w:r w:rsidR="00647555">
          <w:rPr>
            <w:rStyle w:val="Hyperlink"/>
            <w:szCs w:val="24"/>
          </w:rPr>
          <w:t xml:space="preserve"> </w:t>
        </w:r>
        <w:r w:rsidRPr="00B307AC">
          <w:rPr>
            <w:rStyle w:val="Hyperlink"/>
            <w:szCs w:val="24"/>
          </w:rPr>
          <w:t>acțiune</w:t>
        </w:r>
        <w:r w:rsidR="00647555">
          <w:rPr>
            <w:rStyle w:val="Hyperlink"/>
            <w:szCs w:val="24"/>
          </w:rPr>
          <w:t xml:space="preserve"> </w:t>
        </w:r>
        <w:r w:rsidRPr="00B307AC">
          <w:rPr>
            <w:rStyle w:val="Hyperlink"/>
            <w:szCs w:val="24"/>
          </w:rPr>
          <w:t>pentru</w:t>
        </w:r>
        <w:r w:rsidR="00647555">
          <w:rPr>
            <w:rStyle w:val="Hyperlink"/>
            <w:szCs w:val="24"/>
          </w:rPr>
          <w:t xml:space="preserve"> </w:t>
        </w:r>
        <w:r w:rsidRPr="00B307AC">
          <w:rPr>
            <w:rStyle w:val="Hyperlink"/>
            <w:szCs w:val="24"/>
          </w:rPr>
          <w:t>democrația</w:t>
        </w:r>
        <w:r w:rsidR="00647555">
          <w:rPr>
            <w:rStyle w:val="Hyperlink"/>
            <w:szCs w:val="24"/>
          </w:rPr>
          <w:t xml:space="preserve"> </w:t>
        </w:r>
        <w:r w:rsidRPr="00B307AC">
          <w:rPr>
            <w:rStyle w:val="Hyperlink"/>
            <w:szCs w:val="24"/>
          </w:rPr>
          <w:t>europeană</w:t>
        </w:r>
      </w:hyperlink>
      <w:r w:rsidRPr="00B307AC">
        <w:t>.</w:t>
      </w:r>
      <w:r w:rsidR="00647555">
        <w:t xml:space="preserve"> </w:t>
      </w:r>
      <w:r w:rsidRPr="00B307AC">
        <w:t>La</w:t>
      </w:r>
      <w:r w:rsidR="00647555">
        <w:t xml:space="preserve"> </w:t>
      </w:r>
      <w:r w:rsidRPr="00B307AC">
        <w:t>trei</w:t>
      </w:r>
      <w:r w:rsidR="00647555">
        <w:t xml:space="preserve"> </w:t>
      </w:r>
      <w:r w:rsidRPr="00B307AC">
        <w:t>ani</w:t>
      </w:r>
      <w:r w:rsidR="00647555">
        <w:t xml:space="preserve"> </w:t>
      </w:r>
      <w:r w:rsidRPr="00B307AC">
        <w:t>de</w:t>
      </w:r>
      <w:r w:rsidR="00647555">
        <w:t xml:space="preserve"> </w:t>
      </w:r>
      <w:r w:rsidRPr="00B307AC">
        <w:t>la</w:t>
      </w:r>
      <w:r w:rsidR="00647555">
        <w:t xml:space="preserve"> </w:t>
      </w:r>
      <w:r w:rsidRPr="00B307AC">
        <w:t>adoptarea</w:t>
      </w:r>
      <w:r w:rsidR="00647555">
        <w:t xml:space="preserve"> </w:t>
      </w:r>
      <w:r w:rsidRPr="00B307AC">
        <w:t>sa,</w:t>
      </w:r>
      <w:r w:rsidR="00647555">
        <w:t xml:space="preserve"> </w:t>
      </w:r>
      <w:r w:rsidRPr="00B307AC">
        <w:t>punerea</w:t>
      </w:r>
      <w:r w:rsidR="00647555">
        <w:t xml:space="preserve"> </w:t>
      </w:r>
      <w:r w:rsidRPr="00B307AC">
        <w:t>în</w:t>
      </w:r>
      <w:r w:rsidR="00647555">
        <w:t xml:space="preserve"> </w:t>
      </w:r>
      <w:r w:rsidRPr="00B307AC">
        <w:t>aplicare</w:t>
      </w:r>
      <w:r w:rsidR="00647555">
        <w:t xml:space="preserve"> </w:t>
      </w:r>
      <w:r w:rsidRPr="00B307AC">
        <w:t>a</w:t>
      </w:r>
      <w:r w:rsidR="00647555">
        <w:t xml:space="preserve"> </w:t>
      </w:r>
      <w:hyperlink r:id="rId79" w:history="1">
        <w:r w:rsidRPr="00B307AC">
          <w:rPr>
            <w:rStyle w:val="Hyperlink"/>
            <w:szCs w:val="24"/>
          </w:rPr>
          <w:t>Planului</w:t>
        </w:r>
        <w:r w:rsidR="00647555">
          <w:rPr>
            <w:rStyle w:val="Hyperlink"/>
            <w:szCs w:val="24"/>
          </w:rPr>
          <w:t xml:space="preserve"> </w:t>
        </w:r>
        <w:r w:rsidRPr="00B307AC">
          <w:rPr>
            <w:rStyle w:val="Hyperlink"/>
            <w:szCs w:val="24"/>
          </w:rPr>
          <w:t>de</w:t>
        </w:r>
        <w:r w:rsidR="00647555">
          <w:rPr>
            <w:rStyle w:val="Hyperlink"/>
            <w:szCs w:val="24"/>
          </w:rPr>
          <w:t xml:space="preserve"> </w:t>
        </w:r>
        <w:r w:rsidRPr="00B307AC">
          <w:rPr>
            <w:rStyle w:val="Hyperlink"/>
            <w:szCs w:val="24"/>
          </w:rPr>
          <w:t>acțiune</w:t>
        </w:r>
        <w:r w:rsidR="00647555">
          <w:rPr>
            <w:rStyle w:val="Hyperlink"/>
            <w:szCs w:val="24"/>
          </w:rPr>
          <w:t xml:space="preserve"> </w:t>
        </w:r>
        <w:r w:rsidRPr="00B307AC">
          <w:rPr>
            <w:rStyle w:val="Hyperlink"/>
            <w:szCs w:val="24"/>
          </w:rPr>
          <w:t>pentru</w:t>
        </w:r>
        <w:r w:rsidR="00647555">
          <w:rPr>
            <w:rStyle w:val="Hyperlink"/>
            <w:szCs w:val="24"/>
          </w:rPr>
          <w:t xml:space="preserve"> </w:t>
        </w:r>
        <w:r w:rsidRPr="00B307AC">
          <w:rPr>
            <w:rStyle w:val="Hyperlink"/>
            <w:szCs w:val="24"/>
          </w:rPr>
          <w:t>democrația</w:t>
        </w:r>
        <w:r w:rsidR="00647555">
          <w:rPr>
            <w:rStyle w:val="Hyperlink"/>
            <w:szCs w:val="24"/>
          </w:rPr>
          <w:t xml:space="preserve"> </w:t>
        </w:r>
        <w:r w:rsidRPr="00B307AC">
          <w:rPr>
            <w:rStyle w:val="Hyperlink"/>
            <w:szCs w:val="24"/>
          </w:rPr>
          <w:t>europeană</w:t>
        </w:r>
      </w:hyperlink>
      <w:r w:rsidR="00647555">
        <w:t xml:space="preserve"> </w:t>
      </w:r>
      <w:r w:rsidRPr="00B307AC">
        <w:t>este</w:t>
      </w:r>
      <w:r w:rsidR="00647555">
        <w:t xml:space="preserve"> </w:t>
      </w:r>
      <w:r w:rsidRPr="00B307AC">
        <w:t>în</w:t>
      </w:r>
      <w:r w:rsidR="00647555">
        <w:t xml:space="preserve"> </w:t>
      </w:r>
      <w:r w:rsidRPr="00B307AC">
        <w:t>plină</w:t>
      </w:r>
      <w:r w:rsidR="00647555">
        <w:t xml:space="preserve"> </w:t>
      </w:r>
      <w:r w:rsidRPr="00B307AC">
        <w:t>desfășurare.</w:t>
      </w:r>
      <w:r w:rsidR="00647555">
        <w:t xml:space="preserve"> </w:t>
      </w:r>
      <w:r w:rsidRPr="00B307AC">
        <w:t>UE</w:t>
      </w:r>
      <w:r w:rsidR="00647555">
        <w:t xml:space="preserve"> </w:t>
      </w:r>
      <w:r w:rsidRPr="00B307AC">
        <w:t>promovează</w:t>
      </w:r>
      <w:r w:rsidR="00647555">
        <w:t xml:space="preserve"> </w:t>
      </w:r>
      <w:r w:rsidRPr="00B307AC">
        <w:t>desfășurarea</w:t>
      </w:r>
      <w:r w:rsidR="00647555">
        <w:t xml:space="preserve"> </w:t>
      </w:r>
      <w:r w:rsidRPr="00B307AC">
        <w:t>de</w:t>
      </w:r>
      <w:r w:rsidR="00647555">
        <w:t xml:space="preserve"> </w:t>
      </w:r>
      <w:r w:rsidRPr="00B307AC">
        <w:t>alegeri</w:t>
      </w:r>
      <w:r w:rsidR="00647555">
        <w:t xml:space="preserve"> </w:t>
      </w:r>
      <w:r w:rsidRPr="00B307AC">
        <w:t>libere</w:t>
      </w:r>
      <w:r w:rsidR="00647555">
        <w:t xml:space="preserve"> </w:t>
      </w:r>
      <w:r w:rsidRPr="00B307AC">
        <w:t>și</w:t>
      </w:r>
      <w:r w:rsidR="00647555">
        <w:t xml:space="preserve"> </w:t>
      </w:r>
      <w:r w:rsidRPr="00B307AC">
        <w:t>corecte</w:t>
      </w:r>
      <w:r w:rsidR="00647555">
        <w:t xml:space="preserve"> </w:t>
      </w:r>
      <w:r w:rsidRPr="00B307AC">
        <w:t>și</w:t>
      </w:r>
      <w:r w:rsidR="00647555">
        <w:t xml:space="preserve"> </w:t>
      </w:r>
      <w:r w:rsidRPr="00B307AC">
        <w:t>o</w:t>
      </w:r>
      <w:r w:rsidR="00647555">
        <w:t xml:space="preserve"> </w:t>
      </w:r>
      <w:r w:rsidRPr="00B307AC">
        <w:t>participare</w:t>
      </w:r>
      <w:r w:rsidR="00647555">
        <w:t xml:space="preserve"> </w:t>
      </w:r>
      <w:r w:rsidRPr="00B307AC">
        <w:t>democratică</w:t>
      </w:r>
      <w:r w:rsidR="00647555">
        <w:t xml:space="preserve"> </w:t>
      </w:r>
      <w:r w:rsidRPr="00B307AC">
        <w:t>puternică,</w:t>
      </w:r>
      <w:r w:rsidR="00647555">
        <w:t xml:space="preserve"> </w:t>
      </w:r>
      <w:r w:rsidRPr="00B307AC">
        <w:t>sprijină</w:t>
      </w:r>
      <w:r w:rsidR="00647555">
        <w:t xml:space="preserve"> </w:t>
      </w:r>
      <w:r w:rsidRPr="00B307AC">
        <w:t>mass-media</w:t>
      </w:r>
      <w:r w:rsidR="00647555">
        <w:t xml:space="preserve"> </w:t>
      </w:r>
      <w:r w:rsidRPr="00B307AC">
        <w:t>liberă</w:t>
      </w:r>
      <w:r w:rsidR="00647555">
        <w:t xml:space="preserve"> </w:t>
      </w:r>
      <w:r w:rsidRPr="00B307AC">
        <w:t>și</w:t>
      </w:r>
      <w:r w:rsidR="00647555">
        <w:t xml:space="preserve"> </w:t>
      </w:r>
      <w:r w:rsidRPr="00B307AC">
        <w:t>independentă</w:t>
      </w:r>
      <w:r w:rsidR="00647555">
        <w:t xml:space="preserve"> </w:t>
      </w:r>
      <w:r w:rsidRPr="00B307AC">
        <w:t>și</w:t>
      </w:r>
      <w:r w:rsidR="00647555">
        <w:t xml:space="preserve"> </w:t>
      </w:r>
      <w:r w:rsidRPr="00B307AC">
        <w:t>combate</w:t>
      </w:r>
      <w:r w:rsidR="00647555">
        <w:t xml:space="preserve"> </w:t>
      </w:r>
      <w:r w:rsidRPr="00B307AC">
        <w:t>dezinformarea</w:t>
      </w:r>
      <w:r w:rsidR="00647555">
        <w:t xml:space="preserve"> </w:t>
      </w:r>
      <w:r w:rsidRPr="00B307AC">
        <w:t>în</w:t>
      </w:r>
      <w:r w:rsidR="00647555">
        <w:t xml:space="preserve"> </w:t>
      </w:r>
      <w:r w:rsidRPr="00B307AC">
        <w:t>interiorul</w:t>
      </w:r>
      <w:r w:rsidR="00647555">
        <w:t xml:space="preserve"> </w:t>
      </w:r>
      <w:r w:rsidRPr="00B307AC">
        <w:t>și</w:t>
      </w:r>
      <w:r w:rsidR="00647555">
        <w:t xml:space="preserve"> </w:t>
      </w:r>
      <w:r w:rsidRPr="00B307AC">
        <w:t>în</w:t>
      </w:r>
      <w:r w:rsidR="00647555">
        <w:t xml:space="preserve"> </w:t>
      </w:r>
      <w:r w:rsidRPr="00B307AC">
        <w:t>afara</w:t>
      </w:r>
      <w:r w:rsidR="00647555">
        <w:t xml:space="preserve"> </w:t>
      </w:r>
      <w:r w:rsidRPr="00B307AC">
        <w:t>UE.</w:t>
      </w:r>
    </w:p>
    <w:p w14:paraId="34D8A862" w14:textId="73DAF969" w:rsidR="00B307AC" w:rsidRPr="00B307AC" w:rsidRDefault="00B307AC" w:rsidP="00B307AC">
      <w:r w:rsidRPr="00B307AC">
        <w:t>Alte</w:t>
      </w:r>
      <w:r w:rsidR="00647555">
        <w:t xml:space="preserve"> </w:t>
      </w:r>
      <w:r w:rsidRPr="00B307AC">
        <w:t>inițiative</w:t>
      </w:r>
      <w:r w:rsidR="00647555">
        <w:t xml:space="preserve"> </w:t>
      </w:r>
      <w:r w:rsidRPr="00B307AC">
        <w:t>ale</w:t>
      </w:r>
      <w:r w:rsidR="00647555">
        <w:t xml:space="preserve"> </w:t>
      </w:r>
      <w:r w:rsidRPr="00B307AC">
        <w:t>Comisiei</w:t>
      </w:r>
      <w:r w:rsidR="00647555">
        <w:t xml:space="preserve"> </w:t>
      </w:r>
      <w:r w:rsidRPr="00B307AC">
        <w:t>de</w:t>
      </w:r>
      <w:r w:rsidR="00647555">
        <w:t xml:space="preserve"> </w:t>
      </w:r>
      <w:r w:rsidRPr="00B307AC">
        <w:t>protejare</w:t>
      </w:r>
      <w:r w:rsidR="00647555">
        <w:t xml:space="preserve"> </w:t>
      </w:r>
      <w:r w:rsidRPr="00B307AC">
        <w:t>a</w:t>
      </w:r>
      <w:r w:rsidR="00647555">
        <w:t xml:space="preserve"> </w:t>
      </w:r>
      <w:r w:rsidRPr="00B307AC">
        <w:t>democrației</w:t>
      </w:r>
      <w:r w:rsidR="00647555">
        <w:t xml:space="preserve"> </w:t>
      </w:r>
      <w:r w:rsidRPr="00B307AC">
        <w:t>noastre</w:t>
      </w:r>
      <w:r w:rsidR="00647555">
        <w:t xml:space="preserve"> </w:t>
      </w:r>
      <w:r w:rsidRPr="00B307AC">
        <w:t>sunt</w:t>
      </w:r>
      <w:r w:rsidR="00647555">
        <w:t xml:space="preserve"> </w:t>
      </w:r>
      <w:r w:rsidRPr="00B307AC">
        <w:t>ciclul</w:t>
      </w:r>
      <w:r w:rsidR="00647555">
        <w:t xml:space="preserve"> </w:t>
      </w:r>
      <w:r w:rsidRPr="00B307AC">
        <w:t>anual</w:t>
      </w:r>
      <w:r w:rsidR="00647555">
        <w:t xml:space="preserve"> </w:t>
      </w:r>
      <w:r w:rsidRPr="00B307AC">
        <w:t>de</w:t>
      </w:r>
      <w:r w:rsidR="00647555">
        <w:t xml:space="preserve"> </w:t>
      </w:r>
      <w:r w:rsidRPr="00B307AC">
        <w:t>raportare</w:t>
      </w:r>
      <w:r w:rsidR="00647555">
        <w:t xml:space="preserve"> </w:t>
      </w:r>
      <w:r w:rsidRPr="00B307AC">
        <w:t>privind</w:t>
      </w:r>
      <w:r w:rsidR="00647555">
        <w:t xml:space="preserve"> </w:t>
      </w:r>
      <w:r w:rsidRPr="00B307AC">
        <w:t>statul</w:t>
      </w:r>
      <w:r w:rsidR="00647555">
        <w:t xml:space="preserve"> </w:t>
      </w:r>
      <w:r w:rsidRPr="00B307AC">
        <w:t>de</w:t>
      </w:r>
      <w:r w:rsidR="00647555">
        <w:t xml:space="preserve"> </w:t>
      </w:r>
      <w:r w:rsidRPr="00B307AC">
        <w:t>drept,</w:t>
      </w:r>
      <w:r w:rsidR="00647555">
        <w:t xml:space="preserve"> </w:t>
      </w:r>
      <w:r w:rsidRPr="00B307AC">
        <w:t>recentele</w:t>
      </w:r>
      <w:r w:rsidR="00647555">
        <w:t xml:space="preserve"> </w:t>
      </w:r>
      <w:r w:rsidRPr="00B307AC">
        <w:t>inițiative</w:t>
      </w:r>
      <w:r w:rsidR="00647555">
        <w:t xml:space="preserve"> </w:t>
      </w:r>
      <w:r w:rsidRPr="00B307AC">
        <w:t>anticorupție</w:t>
      </w:r>
      <w:r w:rsidR="00647555">
        <w:t xml:space="preserve"> </w:t>
      </w:r>
      <w:r w:rsidRPr="00B307AC">
        <w:t>și</w:t>
      </w:r>
      <w:r w:rsidR="00647555">
        <w:t xml:space="preserve"> </w:t>
      </w:r>
      <w:r w:rsidRPr="00B307AC">
        <w:t>în</w:t>
      </w:r>
      <w:r w:rsidR="00647555">
        <w:t xml:space="preserve"> </w:t>
      </w:r>
      <w:r w:rsidRPr="00B307AC">
        <w:t>materie</w:t>
      </w:r>
      <w:r w:rsidR="00647555">
        <w:t xml:space="preserve"> </w:t>
      </w:r>
      <w:r w:rsidRPr="00B307AC">
        <w:t>de</w:t>
      </w:r>
      <w:r w:rsidR="00647555">
        <w:t xml:space="preserve"> </w:t>
      </w:r>
      <w:r w:rsidRPr="00B307AC">
        <w:t>etică,</w:t>
      </w:r>
      <w:r w:rsidR="00647555">
        <w:t xml:space="preserve"> </w:t>
      </w:r>
      <w:r w:rsidRPr="00B307AC">
        <w:t>precum</w:t>
      </w:r>
      <w:r w:rsidR="00647555">
        <w:t xml:space="preserve"> </w:t>
      </w:r>
      <w:r w:rsidRPr="00B307AC">
        <w:t>și</w:t>
      </w:r>
      <w:r w:rsidR="00647555">
        <w:t xml:space="preserve"> </w:t>
      </w:r>
      <w:r w:rsidRPr="00B307AC">
        <w:t>raportul</w:t>
      </w:r>
      <w:r w:rsidR="00647555">
        <w:t xml:space="preserve"> </w:t>
      </w:r>
      <w:r w:rsidRPr="00B307AC">
        <w:t>din</w:t>
      </w:r>
      <w:r w:rsidR="00647555">
        <w:t xml:space="preserve"> </w:t>
      </w:r>
      <w:r w:rsidRPr="00B307AC">
        <w:t>2022</w:t>
      </w:r>
      <w:r w:rsidR="00647555">
        <w:t xml:space="preserve"> </w:t>
      </w:r>
      <w:r w:rsidRPr="00B307AC">
        <w:t>privind</w:t>
      </w:r>
      <w:r w:rsidR="00647555">
        <w:t xml:space="preserve"> </w:t>
      </w:r>
      <w:r w:rsidRPr="00B307AC">
        <w:t>punerea</w:t>
      </w:r>
      <w:r w:rsidR="00647555">
        <w:t xml:space="preserve"> </w:t>
      </w:r>
      <w:r w:rsidRPr="00B307AC">
        <w:t>în</w:t>
      </w:r>
      <w:r w:rsidR="00647555">
        <w:t xml:space="preserve"> </w:t>
      </w:r>
      <w:r w:rsidRPr="00B307AC">
        <w:t>aplicare</w:t>
      </w:r>
      <w:r w:rsidR="00647555">
        <w:t xml:space="preserve"> </w:t>
      </w:r>
      <w:r w:rsidRPr="00B307AC">
        <w:t>a</w:t>
      </w:r>
      <w:r w:rsidR="00647555">
        <w:t xml:space="preserve"> </w:t>
      </w:r>
      <w:r w:rsidRPr="00B307AC">
        <w:t>Cartei</w:t>
      </w:r>
      <w:r w:rsidR="00647555">
        <w:t xml:space="preserve"> </w:t>
      </w:r>
      <w:r w:rsidRPr="00B307AC">
        <w:t>drepturilor</w:t>
      </w:r>
      <w:r w:rsidR="00647555">
        <w:t xml:space="preserve"> </w:t>
      </w:r>
      <w:r w:rsidRPr="00B307AC">
        <w:t>fundamentale,</w:t>
      </w:r>
      <w:r w:rsidR="00647555">
        <w:t xml:space="preserve"> </w:t>
      </w:r>
      <w:r w:rsidRPr="00B307AC">
        <w:t>care</w:t>
      </w:r>
      <w:r w:rsidR="00647555">
        <w:t xml:space="preserve"> </w:t>
      </w:r>
      <w:r w:rsidRPr="00B307AC">
        <w:t>s-a</w:t>
      </w:r>
      <w:r w:rsidR="00647555">
        <w:t xml:space="preserve"> </w:t>
      </w:r>
      <w:r w:rsidRPr="00B307AC">
        <w:t>axat</w:t>
      </w:r>
      <w:r w:rsidR="00647555">
        <w:t xml:space="preserve"> </w:t>
      </w:r>
      <w:r w:rsidRPr="00B307AC">
        <w:t>pe</w:t>
      </w:r>
      <w:r w:rsidR="00647555">
        <w:t xml:space="preserve"> </w:t>
      </w:r>
      <w:r w:rsidRPr="00B307AC">
        <w:t>spațiul</w:t>
      </w:r>
      <w:r w:rsidR="00647555">
        <w:t xml:space="preserve"> </w:t>
      </w:r>
      <w:r w:rsidRPr="00B307AC">
        <w:t>civic.</w:t>
      </w:r>
    </w:p>
    <w:p w14:paraId="76C0751D" w14:textId="67C4AE52" w:rsidR="00B307AC" w:rsidRPr="00B307AC" w:rsidRDefault="00B307AC" w:rsidP="00B307AC">
      <w:r w:rsidRPr="00B307AC">
        <w:t>Pachetul</w:t>
      </w:r>
      <w:r w:rsidR="00647555">
        <w:t xml:space="preserve"> </w:t>
      </w:r>
      <w:r w:rsidRPr="00B307AC">
        <w:t>de</w:t>
      </w:r>
      <w:r w:rsidR="00647555">
        <w:t xml:space="preserve"> </w:t>
      </w:r>
      <w:r w:rsidRPr="00B307AC">
        <w:t>măsuri</w:t>
      </w:r>
      <w:r w:rsidR="00647555">
        <w:t xml:space="preserve"> </w:t>
      </w:r>
      <w:r w:rsidRPr="00B307AC">
        <w:t>privind</w:t>
      </w:r>
      <w:r w:rsidR="00647555">
        <w:t xml:space="preserve"> </w:t>
      </w:r>
      <w:r w:rsidRPr="00B307AC">
        <w:t>apărarea</w:t>
      </w:r>
      <w:r w:rsidR="00647555">
        <w:t xml:space="preserve"> </w:t>
      </w:r>
      <w:r w:rsidRPr="00B307AC">
        <w:t>democrației</w:t>
      </w:r>
      <w:r w:rsidR="00647555">
        <w:t xml:space="preserve"> </w:t>
      </w:r>
      <w:r w:rsidRPr="00B307AC">
        <w:t>prezentat</w:t>
      </w:r>
      <w:r w:rsidR="00647555">
        <w:t xml:space="preserve"> </w:t>
      </w:r>
      <w:r w:rsidRPr="00B307AC">
        <w:t>astăzi</w:t>
      </w:r>
      <w:r w:rsidR="00647555">
        <w:t xml:space="preserve"> </w:t>
      </w:r>
      <w:r w:rsidRPr="00B307AC">
        <w:t>include</w:t>
      </w:r>
      <w:r w:rsidR="00647555">
        <w:t xml:space="preserve"> </w:t>
      </w:r>
      <w:r w:rsidRPr="00B307AC">
        <w:t>o</w:t>
      </w:r>
      <w:r w:rsidR="00647555">
        <w:t xml:space="preserve"> </w:t>
      </w:r>
      <w:hyperlink r:id="rId80" w:history="1">
        <w:r w:rsidRPr="00B307AC">
          <w:rPr>
            <w:rStyle w:val="Hyperlink"/>
            <w:szCs w:val="24"/>
          </w:rPr>
          <w:t>Directivă</w:t>
        </w:r>
        <w:r w:rsidR="00647555">
          <w:rPr>
            <w:rStyle w:val="Hyperlink"/>
            <w:szCs w:val="24"/>
          </w:rPr>
          <w:t xml:space="preserve"> </w:t>
        </w:r>
        <w:r w:rsidRPr="00B307AC">
          <w:rPr>
            <w:rStyle w:val="Hyperlink"/>
            <w:szCs w:val="24"/>
          </w:rPr>
          <w:t>privind</w:t>
        </w:r>
        <w:r w:rsidR="00647555">
          <w:rPr>
            <w:rStyle w:val="Hyperlink"/>
            <w:szCs w:val="24"/>
          </w:rPr>
          <w:t xml:space="preserve"> </w:t>
        </w:r>
        <w:r w:rsidRPr="00B307AC">
          <w:rPr>
            <w:rStyle w:val="Hyperlink"/>
            <w:szCs w:val="24"/>
          </w:rPr>
          <w:t>transparența</w:t>
        </w:r>
        <w:r w:rsidR="00647555">
          <w:rPr>
            <w:rStyle w:val="Hyperlink"/>
            <w:szCs w:val="24"/>
          </w:rPr>
          <w:t xml:space="preserve"> </w:t>
        </w:r>
        <w:r w:rsidRPr="00B307AC">
          <w:rPr>
            <w:rStyle w:val="Hyperlink"/>
            <w:szCs w:val="24"/>
          </w:rPr>
          <w:t>activităților</w:t>
        </w:r>
        <w:r w:rsidR="00647555">
          <w:rPr>
            <w:rStyle w:val="Hyperlink"/>
            <w:szCs w:val="24"/>
          </w:rPr>
          <w:t xml:space="preserve"> </w:t>
        </w:r>
        <w:r w:rsidRPr="00B307AC">
          <w:rPr>
            <w:rStyle w:val="Hyperlink"/>
            <w:szCs w:val="24"/>
          </w:rPr>
          <w:t>de</w:t>
        </w:r>
        <w:r w:rsidR="00647555">
          <w:rPr>
            <w:rStyle w:val="Hyperlink"/>
            <w:szCs w:val="24"/>
          </w:rPr>
          <w:t xml:space="preserve"> </w:t>
        </w:r>
        <w:r w:rsidRPr="00B307AC">
          <w:rPr>
            <w:rStyle w:val="Hyperlink"/>
            <w:szCs w:val="24"/>
          </w:rPr>
          <w:t>reprezentare</w:t>
        </w:r>
        <w:r w:rsidR="00647555">
          <w:rPr>
            <w:rStyle w:val="Hyperlink"/>
            <w:szCs w:val="24"/>
          </w:rPr>
          <w:t xml:space="preserve"> </w:t>
        </w:r>
        <w:r w:rsidRPr="00B307AC">
          <w:rPr>
            <w:rStyle w:val="Hyperlink"/>
            <w:szCs w:val="24"/>
          </w:rPr>
          <w:t>a</w:t>
        </w:r>
        <w:r w:rsidR="00647555">
          <w:rPr>
            <w:rStyle w:val="Hyperlink"/>
            <w:szCs w:val="24"/>
          </w:rPr>
          <w:t xml:space="preserve"> </w:t>
        </w:r>
        <w:r w:rsidRPr="00B307AC">
          <w:rPr>
            <w:rStyle w:val="Hyperlink"/>
            <w:szCs w:val="24"/>
          </w:rPr>
          <w:t>intereselor</w:t>
        </w:r>
        <w:r w:rsidR="00647555">
          <w:rPr>
            <w:rStyle w:val="Hyperlink"/>
            <w:szCs w:val="24"/>
          </w:rPr>
          <w:t xml:space="preserve"> </w:t>
        </w:r>
        <w:r w:rsidRPr="00B307AC">
          <w:rPr>
            <w:rStyle w:val="Hyperlink"/>
            <w:szCs w:val="24"/>
          </w:rPr>
          <w:t>desfășurate</w:t>
        </w:r>
        <w:r w:rsidR="00647555">
          <w:rPr>
            <w:rStyle w:val="Hyperlink"/>
            <w:szCs w:val="24"/>
          </w:rPr>
          <w:t xml:space="preserve"> </w:t>
        </w:r>
        <w:r w:rsidRPr="00B307AC">
          <w:rPr>
            <w:rStyle w:val="Hyperlink"/>
            <w:szCs w:val="24"/>
          </w:rPr>
          <w:t>în</w:t>
        </w:r>
        <w:r w:rsidR="00647555">
          <w:rPr>
            <w:rStyle w:val="Hyperlink"/>
            <w:szCs w:val="24"/>
          </w:rPr>
          <w:t xml:space="preserve"> </w:t>
        </w:r>
        <w:r w:rsidRPr="00B307AC">
          <w:rPr>
            <w:rStyle w:val="Hyperlink"/>
            <w:szCs w:val="24"/>
          </w:rPr>
          <w:t>numele</w:t>
        </w:r>
        <w:r w:rsidR="00647555">
          <w:rPr>
            <w:rStyle w:val="Hyperlink"/>
            <w:szCs w:val="24"/>
          </w:rPr>
          <w:t xml:space="preserve"> </w:t>
        </w:r>
        <w:r w:rsidRPr="00B307AC">
          <w:rPr>
            <w:rStyle w:val="Hyperlink"/>
            <w:szCs w:val="24"/>
          </w:rPr>
          <w:t>țărilor</w:t>
        </w:r>
        <w:r w:rsidR="00647555">
          <w:rPr>
            <w:rStyle w:val="Hyperlink"/>
            <w:szCs w:val="24"/>
          </w:rPr>
          <w:t xml:space="preserve"> </w:t>
        </w:r>
        <w:r w:rsidRPr="00B307AC">
          <w:rPr>
            <w:rStyle w:val="Hyperlink"/>
            <w:szCs w:val="24"/>
          </w:rPr>
          <w:t>terțe</w:t>
        </w:r>
      </w:hyperlink>
      <w:r w:rsidRPr="00B307AC">
        <w:t>,</w:t>
      </w:r>
      <w:r w:rsidR="00647555">
        <w:t xml:space="preserve"> </w:t>
      </w:r>
      <w:r w:rsidRPr="00B307AC">
        <w:t>o</w:t>
      </w:r>
      <w:r w:rsidR="00647555">
        <w:t xml:space="preserve"> </w:t>
      </w:r>
      <w:hyperlink r:id="rId81" w:history="1">
        <w:r w:rsidRPr="00B307AC">
          <w:rPr>
            <w:rStyle w:val="Hyperlink"/>
            <w:szCs w:val="24"/>
          </w:rPr>
          <w:t>comunicare</w:t>
        </w:r>
        <w:r w:rsidR="00647555">
          <w:rPr>
            <w:rStyle w:val="Hyperlink"/>
            <w:szCs w:val="24"/>
          </w:rPr>
          <w:t xml:space="preserve"> </w:t>
        </w:r>
        <w:r w:rsidRPr="00B307AC">
          <w:rPr>
            <w:rStyle w:val="Hyperlink"/>
            <w:szCs w:val="24"/>
          </w:rPr>
          <w:t>care</w:t>
        </w:r>
        <w:r w:rsidR="00647555">
          <w:rPr>
            <w:rStyle w:val="Hyperlink"/>
            <w:szCs w:val="24"/>
          </w:rPr>
          <w:t xml:space="preserve"> </w:t>
        </w:r>
        <w:r w:rsidRPr="00B307AC">
          <w:rPr>
            <w:rStyle w:val="Hyperlink"/>
            <w:szCs w:val="24"/>
          </w:rPr>
          <w:t>analizează</w:t>
        </w:r>
        <w:r w:rsidR="00647555">
          <w:rPr>
            <w:rStyle w:val="Hyperlink"/>
            <w:szCs w:val="24"/>
          </w:rPr>
          <w:t xml:space="preserve"> </w:t>
        </w:r>
        <w:r w:rsidRPr="00B307AC">
          <w:rPr>
            <w:rStyle w:val="Hyperlink"/>
            <w:szCs w:val="24"/>
          </w:rPr>
          <w:t>activitatea</w:t>
        </w:r>
        <w:r w:rsidR="00647555">
          <w:rPr>
            <w:rStyle w:val="Hyperlink"/>
            <w:szCs w:val="24"/>
          </w:rPr>
          <w:t xml:space="preserve"> </w:t>
        </w:r>
        <w:r w:rsidRPr="00B307AC">
          <w:rPr>
            <w:rStyle w:val="Hyperlink"/>
            <w:szCs w:val="24"/>
          </w:rPr>
          <w:t>desfășurată</w:t>
        </w:r>
        <w:r w:rsidR="00647555">
          <w:rPr>
            <w:rStyle w:val="Hyperlink"/>
            <w:szCs w:val="24"/>
          </w:rPr>
          <w:t xml:space="preserve"> </w:t>
        </w:r>
        <w:r w:rsidRPr="00B307AC">
          <w:rPr>
            <w:rStyle w:val="Hyperlink"/>
            <w:szCs w:val="24"/>
          </w:rPr>
          <w:t>în</w:t>
        </w:r>
        <w:r w:rsidR="00647555">
          <w:rPr>
            <w:rStyle w:val="Hyperlink"/>
            <w:szCs w:val="24"/>
          </w:rPr>
          <w:t xml:space="preserve"> </w:t>
        </w:r>
        <w:r w:rsidRPr="00B307AC">
          <w:rPr>
            <w:rStyle w:val="Hyperlink"/>
            <w:szCs w:val="24"/>
          </w:rPr>
          <w:t>cadrul</w:t>
        </w:r>
        <w:r w:rsidR="00647555">
          <w:rPr>
            <w:rStyle w:val="Hyperlink"/>
            <w:szCs w:val="24"/>
          </w:rPr>
          <w:t xml:space="preserve"> </w:t>
        </w:r>
        <w:r w:rsidRPr="00B307AC">
          <w:rPr>
            <w:rStyle w:val="Hyperlink"/>
            <w:szCs w:val="24"/>
          </w:rPr>
          <w:t>Planului</w:t>
        </w:r>
        <w:r w:rsidR="00647555">
          <w:rPr>
            <w:rStyle w:val="Hyperlink"/>
            <w:szCs w:val="24"/>
          </w:rPr>
          <w:t xml:space="preserve"> </w:t>
        </w:r>
        <w:r w:rsidRPr="00B307AC">
          <w:rPr>
            <w:rStyle w:val="Hyperlink"/>
            <w:szCs w:val="24"/>
          </w:rPr>
          <w:t>de</w:t>
        </w:r>
        <w:r w:rsidR="00647555">
          <w:rPr>
            <w:rStyle w:val="Hyperlink"/>
            <w:szCs w:val="24"/>
          </w:rPr>
          <w:t xml:space="preserve"> </w:t>
        </w:r>
        <w:r w:rsidRPr="00B307AC">
          <w:rPr>
            <w:rStyle w:val="Hyperlink"/>
            <w:szCs w:val="24"/>
          </w:rPr>
          <w:t>acțiune</w:t>
        </w:r>
        <w:r w:rsidR="00647555">
          <w:rPr>
            <w:rStyle w:val="Hyperlink"/>
            <w:szCs w:val="24"/>
          </w:rPr>
          <w:t xml:space="preserve"> </w:t>
        </w:r>
        <w:r w:rsidRPr="00B307AC">
          <w:rPr>
            <w:rStyle w:val="Hyperlink"/>
            <w:szCs w:val="24"/>
          </w:rPr>
          <w:t>pentru</w:t>
        </w:r>
        <w:r w:rsidR="00647555">
          <w:rPr>
            <w:rStyle w:val="Hyperlink"/>
            <w:szCs w:val="24"/>
          </w:rPr>
          <w:t xml:space="preserve"> </w:t>
        </w:r>
        <w:r w:rsidRPr="00B307AC">
          <w:rPr>
            <w:rStyle w:val="Hyperlink"/>
            <w:szCs w:val="24"/>
          </w:rPr>
          <w:t>democrația</w:t>
        </w:r>
        <w:r w:rsidR="00647555">
          <w:rPr>
            <w:rStyle w:val="Hyperlink"/>
            <w:szCs w:val="24"/>
          </w:rPr>
          <w:t xml:space="preserve"> </w:t>
        </w:r>
        <w:r w:rsidRPr="00B307AC">
          <w:rPr>
            <w:rStyle w:val="Hyperlink"/>
            <w:szCs w:val="24"/>
          </w:rPr>
          <w:t>europeană</w:t>
        </w:r>
      </w:hyperlink>
      <w:r w:rsidRPr="00B307AC">
        <w:t>,</w:t>
      </w:r>
      <w:r w:rsidR="00647555">
        <w:t xml:space="preserve"> </w:t>
      </w:r>
      <w:r w:rsidRPr="00B307AC">
        <w:t>o</w:t>
      </w:r>
      <w:r w:rsidR="00647555">
        <w:t xml:space="preserve"> </w:t>
      </w:r>
      <w:hyperlink r:id="rId82" w:history="1">
        <w:r w:rsidRPr="00B307AC">
          <w:rPr>
            <w:rStyle w:val="Hyperlink"/>
            <w:szCs w:val="24"/>
          </w:rPr>
          <w:t>Recomandare</w:t>
        </w:r>
        <w:r w:rsidR="00647555">
          <w:rPr>
            <w:rStyle w:val="Hyperlink"/>
            <w:szCs w:val="24"/>
          </w:rPr>
          <w:t xml:space="preserve"> </w:t>
        </w:r>
        <w:r w:rsidRPr="00B307AC">
          <w:rPr>
            <w:rStyle w:val="Hyperlink"/>
            <w:szCs w:val="24"/>
          </w:rPr>
          <w:t>referitoare</w:t>
        </w:r>
        <w:r w:rsidR="00647555">
          <w:rPr>
            <w:rStyle w:val="Hyperlink"/>
            <w:szCs w:val="24"/>
          </w:rPr>
          <w:t xml:space="preserve"> </w:t>
        </w:r>
        <w:r w:rsidRPr="00B307AC">
          <w:rPr>
            <w:rStyle w:val="Hyperlink"/>
            <w:szCs w:val="24"/>
          </w:rPr>
          <w:t>la</w:t>
        </w:r>
        <w:r w:rsidR="00647555">
          <w:rPr>
            <w:rStyle w:val="Hyperlink"/>
            <w:szCs w:val="24"/>
          </w:rPr>
          <w:t xml:space="preserve"> </w:t>
        </w:r>
        <w:r w:rsidRPr="00B307AC">
          <w:rPr>
            <w:rStyle w:val="Hyperlink"/>
            <w:szCs w:val="24"/>
          </w:rPr>
          <w:t>procese</w:t>
        </w:r>
        <w:r w:rsidR="00647555">
          <w:rPr>
            <w:rStyle w:val="Hyperlink"/>
            <w:szCs w:val="24"/>
          </w:rPr>
          <w:t xml:space="preserve"> </w:t>
        </w:r>
        <w:r w:rsidRPr="00B307AC">
          <w:rPr>
            <w:rStyle w:val="Hyperlink"/>
            <w:szCs w:val="24"/>
          </w:rPr>
          <w:t>electorale</w:t>
        </w:r>
        <w:r w:rsidR="00647555">
          <w:rPr>
            <w:rStyle w:val="Hyperlink"/>
            <w:szCs w:val="24"/>
          </w:rPr>
          <w:t xml:space="preserve"> </w:t>
        </w:r>
        <w:r w:rsidRPr="00B307AC">
          <w:rPr>
            <w:rStyle w:val="Hyperlink"/>
            <w:szCs w:val="24"/>
          </w:rPr>
          <w:t>incluzive</w:t>
        </w:r>
        <w:r w:rsidR="00647555">
          <w:rPr>
            <w:rStyle w:val="Hyperlink"/>
            <w:szCs w:val="24"/>
          </w:rPr>
          <w:t xml:space="preserve"> </w:t>
        </w:r>
        <w:r w:rsidRPr="00B307AC">
          <w:rPr>
            <w:rStyle w:val="Hyperlink"/>
            <w:szCs w:val="24"/>
          </w:rPr>
          <w:t>și</w:t>
        </w:r>
        <w:r w:rsidR="00647555">
          <w:rPr>
            <w:rStyle w:val="Hyperlink"/>
            <w:szCs w:val="24"/>
          </w:rPr>
          <w:t xml:space="preserve"> </w:t>
        </w:r>
        <w:proofErr w:type="spellStart"/>
        <w:r w:rsidRPr="00B307AC">
          <w:rPr>
            <w:rStyle w:val="Hyperlink"/>
            <w:szCs w:val="24"/>
          </w:rPr>
          <w:t>reziliente</w:t>
        </w:r>
        <w:proofErr w:type="spellEnd"/>
        <w:r w:rsidR="00647555">
          <w:rPr>
            <w:rStyle w:val="Hyperlink"/>
            <w:szCs w:val="24"/>
          </w:rPr>
          <w:t xml:space="preserve"> </w:t>
        </w:r>
        <w:r w:rsidRPr="00B307AC">
          <w:rPr>
            <w:rStyle w:val="Hyperlink"/>
            <w:szCs w:val="24"/>
          </w:rPr>
          <w:t>în</w:t>
        </w:r>
        <w:r w:rsidR="00647555">
          <w:rPr>
            <w:rStyle w:val="Hyperlink"/>
            <w:szCs w:val="24"/>
          </w:rPr>
          <w:t xml:space="preserve"> </w:t>
        </w:r>
        <w:r w:rsidRPr="00B307AC">
          <w:rPr>
            <w:rStyle w:val="Hyperlink"/>
            <w:szCs w:val="24"/>
          </w:rPr>
          <w:t>Uniune</w:t>
        </w:r>
        <w:r w:rsidR="00647555">
          <w:rPr>
            <w:rStyle w:val="Hyperlink"/>
            <w:szCs w:val="24"/>
          </w:rPr>
          <w:t xml:space="preserve"> </w:t>
        </w:r>
        <w:r w:rsidRPr="00B307AC">
          <w:rPr>
            <w:rStyle w:val="Hyperlink"/>
            <w:szCs w:val="24"/>
          </w:rPr>
          <w:t>și</w:t>
        </w:r>
        <w:r w:rsidR="00647555">
          <w:rPr>
            <w:rStyle w:val="Hyperlink"/>
            <w:szCs w:val="24"/>
          </w:rPr>
          <w:t xml:space="preserve"> </w:t>
        </w:r>
        <w:r w:rsidRPr="00B307AC">
          <w:rPr>
            <w:rStyle w:val="Hyperlink"/>
            <w:szCs w:val="24"/>
          </w:rPr>
          <w:t>la</w:t>
        </w:r>
        <w:r w:rsidR="00647555">
          <w:rPr>
            <w:rStyle w:val="Hyperlink"/>
            <w:szCs w:val="24"/>
          </w:rPr>
          <w:t xml:space="preserve"> </w:t>
        </w:r>
        <w:r w:rsidRPr="00B307AC">
          <w:rPr>
            <w:rStyle w:val="Hyperlink"/>
            <w:szCs w:val="24"/>
          </w:rPr>
          <w:t>consolidarea</w:t>
        </w:r>
        <w:r w:rsidR="00647555">
          <w:rPr>
            <w:rStyle w:val="Hyperlink"/>
            <w:szCs w:val="24"/>
          </w:rPr>
          <w:t xml:space="preserve"> </w:t>
        </w:r>
        <w:r w:rsidRPr="00B307AC">
          <w:rPr>
            <w:rStyle w:val="Hyperlink"/>
            <w:szCs w:val="24"/>
          </w:rPr>
          <w:t>caracterului</w:t>
        </w:r>
        <w:r w:rsidR="00647555">
          <w:rPr>
            <w:rStyle w:val="Hyperlink"/>
            <w:szCs w:val="24"/>
          </w:rPr>
          <w:t xml:space="preserve"> </w:t>
        </w:r>
        <w:r w:rsidRPr="00B307AC">
          <w:rPr>
            <w:rStyle w:val="Hyperlink"/>
            <w:szCs w:val="24"/>
          </w:rPr>
          <w:t>european</w:t>
        </w:r>
        <w:r w:rsidR="00647555">
          <w:rPr>
            <w:rStyle w:val="Hyperlink"/>
            <w:szCs w:val="24"/>
          </w:rPr>
          <w:t xml:space="preserve"> </w:t>
        </w:r>
        <w:r w:rsidRPr="00B307AC">
          <w:rPr>
            <w:rStyle w:val="Hyperlink"/>
            <w:szCs w:val="24"/>
          </w:rPr>
          <w:t>și</w:t>
        </w:r>
        <w:r w:rsidR="00647555">
          <w:rPr>
            <w:rStyle w:val="Hyperlink"/>
            <w:szCs w:val="24"/>
          </w:rPr>
          <w:t xml:space="preserve"> </w:t>
        </w:r>
        <w:r w:rsidRPr="00B307AC">
          <w:rPr>
            <w:rStyle w:val="Hyperlink"/>
            <w:szCs w:val="24"/>
          </w:rPr>
          <w:t>a</w:t>
        </w:r>
        <w:r w:rsidR="00647555">
          <w:rPr>
            <w:rStyle w:val="Hyperlink"/>
            <w:szCs w:val="24"/>
          </w:rPr>
          <w:t xml:space="preserve"> </w:t>
        </w:r>
        <w:r w:rsidRPr="00B307AC">
          <w:rPr>
            <w:rStyle w:val="Hyperlink"/>
            <w:szCs w:val="24"/>
          </w:rPr>
          <w:t>desfășurării</w:t>
        </w:r>
        <w:r w:rsidR="00647555">
          <w:rPr>
            <w:rStyle w:val="Hyperlink"/>
            <w:szCs w:val="24"/>
          </w:rPr>
          <w:t xml:space="preserve"> </w:t>
        </w:r>
        <w:r w:rsidRPr="00B307AC">
          <w:rPr>
            <w:rStyle w:val="Hyperlink"/>
            <w:szCs w:val="24"/>
          </w:rPr>
          <w:t>eficiente</w:t>
        </w:r>
        <w:r w:rsidR="00647555">
          <w:rPr>
            <w:rStyle w:val="Hyperlink"/>
            <w:szCs w:val="24"/>
          </w:rPr>
          <w:t xml:space="preserve"> </w:t>
        </w:r>
        <w:r w:rsidRPr="00B307AC">
          <w:rPr>
            <w:rStyle w:val="Hyperlink"/>
            <w:szCs w:val="24"/>
          </w:rPr>
          <w:t>a</w:t>
        </w:r>
        <w:r w:rsidR="00647555">
          <w:rPr>
            <w:rStyle w:val="Hyperlink"/>
            <w:szCs w:val="24"/>
          </w:rPr>
          <w:t xml:space="preserve"> </w:t>
        </w:r>
        <w:r w:rsidRPr="00B307AC">
          <w:rPr>
            <w:rStyle w:val="Hyperlink"/>
            <w:szCs w:val="24"/>
          </w:rPr>
          <w:t>alegerilor</w:t>
        </w:r>
        <w:r w:rsidR="00647555">
          <w:rPr>
            <w:rStyle w:val="Hyperlink"/>
            <w:szCs w:val="24"/>
          </w:rPr>
          <w:t xml:space="preserve"> </w:t>
        </w:r>
        <w:r w:rsidRPr="00B307AC">
          <w:rPr>
            <w:rStyle w:val="Hyperlink"/>
            <w:szCs w:val="24"/>
          </w:rPr>
          <w:t>pentru</w:t>
        </w:r>
        <w:r w:rsidR="00647555">
          <w:rPr>
            <w:rStyle w:val="Hyperlink"/>
            <w:szCs w:val="24"/>
          </w:rPr>
          <w:t xml:space="preserve"> </w:t>
        </w:r>
        <w:r w:rsidRPr="00B307AC">
          <w:rPr>
            <w:rStyle w:val="Hyperlink"/>
            <w:szCs w:val="24"/>
          </w:rPr>
          <w:t>Parlamentul</w:t>
        </w:r>
        <w:r w:rsidR="00647555">
          <w:rPr>
            <w:rStyle w:val="Hyperlink"/>
            <w:szCs w:val="24"/>
          </w:rPr>
          <w:t xml:space="preserve"> </w:t>
        </w:r>
        <w:r w:rsidRPr="00B307AC">
          <w:rPr>
            <w:rStyle w:val="Hyperlink"/>
            <w:szCs w:val="24"/>
          </w:rPr>
          <w:t>European</w:t>
        </w:r>
      </w:hyperlink>
      <w:r w:rsidR="00647555">
        <w:t xml:space="preserve"> </w:t>
      </w:r>
      <w:r w:rsidRPr="00B307AC">
        <w:t>și</w:t>
      </w:r>
      <w:r w:rsidR="00647555">
        <w:t xml:space="preserve"> </w:t>
      </w:r>
      <w:r w:rsidRPr="00B307AC">
        <w:t>o</w:t>
      </w:r>
      <w:r w:rsidR="00647555">
        <w:t xml:space="preserve"> </w:t>
      </w:r>
      <w:hyperlink r:id="rId83" w:history="1">
        <w:r w:rsidRPr="00B307AC">
          <w:rPr>
            <w:rStyle w:val="Hyperlink"/>
            <w:szCs w:val="24"/>
          </w:rPr>
          <w:t>Recomandare</w:t>
        </w:r>
        <w:r w:rsidR="00647555">
          <w:rPr>
            <w:rStyle w:val="Hyperlink"/>
            <w:szCs w:val="24"/>
          </w:rPr>
          <w:t xml:space="preserve"> </w:t>
        </w:r>
        <w:r w:rsidRPr="00B307AC">
          <w:rPr>
            <w:rStyle w:val="Hyperlink"/>
            <w:szCs w:val="24"/>
          </w:rPr>
          <w:t>referitoare</w:t>
        </w:r>
        <w:r w:rsidR="00647555">
          <w:rPr>
            <w:rStyle w:val="Hyperlink"/>
            <w:szCs w:val="24"/>
          </w:rPr>
          <w:t xml:space="preserve"> </w:t>
        </w:r>
        <w:r w:rsidRPr="00B307AC">
          <w:rPr>
            <w:rStyle w:val="Hyperlink"/>
            <w:szCs w:val="24"/>
          </w:rPr>
          <w:t>la</w:t>
        </w:r>
        <w:r w:rsidR="00647555">
          <w:rPr>
            <w:rStyle w:val="Hyperlink"/>
            <w:szCs w:val="24"/>
          </w:rPr>
          <w:t xml:space="preserve"> </w:t>
        </w:r>
        <w:r w:rsidRPr="00B307AC">
          <w:rPr>
            <w:rStyle w:val="Hyperlink"/>
            <w:szCs w:val="24"/>
          </w:rPr>
          <w:t>promovarea</w:t>
        </w:r>
        <w:r w:rsidR="00647555">
          <w:rPr>
            <w:rStyle w:val="Hyperlink"/>
            <w:szCs w:val="24"/>
          </w:rPr>
          <w:t xml:space="preserve"> </w:t>
        </w:r>
        <w:r w:rsidRPr="00B307AC">
          <w:rPr>
            <w:rStyle w:val="Hyperlink"/>
            <w:szCs w:val="24"/>
          </w:rPr>
          <w:t>implicării</w:t>
        </w:r>
        <w:r w:rsidR="00647555">
          <w:rPr>
            <w:rStyle w:val="Hyperlink"/>
            <w:szCs w:val="24"/>
          </w:rPr>
          <w:t xml:space="preserve"> </w:t>
        </w:r>
        <w:r w:rsidRPr="00B307AC">
          <w:rPr>
            <w:rStyle w:val="Hyperlink"/>
            <w:szCs w:val="24"/>
          </w:rPr>
          <w:t>și</w:t>
        </w:r>
        <w:r w:rsidR="00647555">
          <w:rPr>
            <w:rStyle w:val="Hyperlink"/>
            <w:szCs w:val="24"/>
          </w:rPr>
          <w:t xml:space="preserve"> </w:t>
        </w:r>
        <w:r w:rsidRPr="00B307AC">
          <w:rPr>
            <w:rStyle w:val="Hyperlink"/>
            <w:szCs w:val="24"/>
          </w:rPr>
          <w:t>a</w:t>
        </w:r>
        <w:r w:rsidR="00647555">
          <w:rPr>
            <w:rStyle w:val="Hyperlink"/>
            <w:szCs w:val="24"/>
          </w:rPr>
          <w:t xml:space="preserve"> </w:t>
        </w:r>
        <w:r w:rsidRPr="00B307AC">
          <w:rPr>
            <w:rStyle w:val="Hyperlink"/>
            <w:szCs w:val="24"/>
          </w:rPr>
          <w:t>participării</w:t>
        </w:r>
        <w:r w:rsidR="00647555">
          <w:rPr>
            <w:rStyle w:val="Hyperlink"/>
            <w:szCs w:val="24"/>
          </w:rPr>
          <w:t xml:space="preserve"> </w:t>
        </w:r>
        <w:r w:rsidRPr="00B307AC">
          <w:rPr>
            <w:rStyle w:val="Hyperlink"/>
            <w:szCs w:val="24"/>
          </w:rPr>
          <w:t>efective</w:t>
        </w:r>
        <w:r w:rsidR="00647555">
          <w:rPr>
            <w:rStyle w:val="Hyperlink"/>
            <w:szCs w:val="24"/>
          </w:rPr>
          <w:t xml:space="preserve"> </w:t>
        </w:r>
        <w:r w:rsidRPr="00B307AC">
          <w:rPr>
            <w:rStyle w:val="Hyperlink"/>
            <w:szCs w:val="24"/>
          </w:rPr>
          <w:t>a</w:t>
        </w:r>
        <w:r w:rsidR="00647555">
          <w:rPr>
            <w:rStyle w:val="Hyperlink"/>
            <w:szCs w:val="24"/>
          </w:rPr>
          <w:t xml:space="preserve"> </w:t>
        </w:r>
        <w:r w:rsidRPr="00B307AC">
          <w:rPr>
            <w:rStyle w:val="Hyperlink"/>
            <w:szCs w:val="24"/>
          </w:rPr>
          <w:t>cetățenilor</w:t>
        </w:r>
        <w:r w:rsidR="00647555">
          <w:rPr>
            <w:rStyle w:val="Hyperlink"/>
            <w:szCs w:val="24"/>
          </w:rPr>
          <w:t xml:space="preserve"> </w:t>
        </w:r>
        <w:r w:rsidRPr="00B307AC">
          <w:rPr>
            <w:rStyle w:val="Hyperlink"/>
            <w:szCs w:val="24"/>
          </w:rPr>
          <w:t>și</w:t>
        </w:r>
        <w:r w:rsidR="00647555">
          <w:rPr>
            <w:rStyle w:val="Hyperlink"/>
            <w:szCs w:val="24"/>
          </w:rPr>
          <w:t xml:space="preserve"> </w:t>
        </w:r>
        <w:r w:rsidRPr="00B307AC">
          <w:rPr>
            <w:rStyle w:val="Hyperlink"/>
            <w:szCs w:val="24"/>
          </w:rPr>
          <w:t>a</w:t>
        </w:r>
        <w:r w:rsidR="00647555">
          <w:rPr>
            <w:rStyle w:val="Hyperlink"/>
            <w:szCs w:val="24"/>
          </w:rPr>
          <w:t xml:space="preserve"> </w:t>
        </w:r>
        <w:r w:rsidRPr="00B307AC">
          <w:rPr>
            <w:rStyle w:val="Hyperlink"/>
            <w:szCs w:val="24"/>
          </w:rPr>
          <w:t>organizațiilor</w:t>
        </w:r>
        <w:r w:rsidR="00647555">
          <w:rPr>
            <w:rStyle w:val="Hyperlink"/>
            <w:szCs w:val="24"/>
          </w:rPr>
          <w:t xml:space="preserve"> </w:t>
        </w:r>
        <w:r w:rsidRPr="00B307AC">
          <w:rPr>
            <w:rStyle w:val="Hyperlink"/>
            <w:szCs w:val="24"/>
          </w:rPr>
          <w:t>societății</w:t>
        </w:r>
        <w:r w:rsidR="00647555">
          <w:rPr>
            <w:rStyle w:val="Hyperlink"/>
            <w:szCs w:val="24"/>
          </w:rPr>
          <w:t xml:space="preserve"> </w:t>
        </w:r>
        <w:r w:rsidRPr="00B307AC">
          <w:rPr>
            <w:rStyle w:val="Hyperlink"/>
            <w:szCs w:val="24"/>
          </w:rPr>
          <w:t>civile</w:t>
        </w:r>
        <w:r w:rsidR="00647555">
          <w:rPr>
            <w:rStyle w:val="Hyperlink"/>
            <w:szCs w:val="24"/>
          </w:rPr>
          <w:t xml:space="preserve"> </w:t>
        </w:r>
        <w:r w:rsidRPr="00B307AC">
          <w:rPr>
            <w:rStyle w:val="Hyperlink"/>
            <w:szCs w:val="24"/>
          </w:rPr>
          <w:t>la</w:t>
        </w:r>
        <w:r w:rsidR="00647555">
          <w:rPr>
            <w:rStyle w:val="Hyperlink"/>
            <w:szCs w:val="24"/>
          </w:rPr>
          <w:t xml:space="preserve"> </w:t>
        </w:r>
        <w:r w:rsidRPr="00B307AC">
          <w:rPr>
            <w:rStyle w:val="Hyperlink"/>
            <w:szCs w:val="24"/>
          </w:rPr>
          <w:t>procesele</w:t>
        </w:r>
        <w:r w:rsidR="00647555">
          <w:rPr>
            <w:rStyle w:val="Hyperlink"/>
            <w:szCs w:val="24"/>
          </w:rPr>
          <w:t xml:space="preserve"> </w:t>
        </w:r>
        <w:r w:rsidRPr="00B307AC">
          <w:rPr>
            <w:rStyle w:val="Hyperlink"/>
            <w:szCs w:val="24"/>
          </w:rPr>
          <w:t>de</w:t>
        </w:r>
        <w:r w:rsidR="00647555">
          <w:rPr>
            <w:rStyle w:val="Hyperlink"/>
            <w:szCs w:val="24"/>
          </w:rPr>
          <w:t xml:space="preserve"> </w:t>
        </w:r>
        <w:r w:rsidRPr="00B307AC">
          <w:rPr>
            <w:rStyle w:val="Hyperlink"/>
            <w:szCs w:val="24"/>
          </w:rPr>
          <w:t>elaborare</w:t>
        </w:r>
        <w:r w:rsidR="00647555">
          <w:rPr>
            <w:rStyle w:val="Hyperlink"/>
            <w:szCs w:val="24"/>
          </w:rPr>
          <w:t xml:space="preserve"> </w:t>
        </w:r>
        <w:r w:rsidRPr="00B307AC">
          <w:rPr>
            <w:rStyle w:val="Hyperlink"/>
            <w:szCs w:val="24"/>
          </w:rPr>
          <w:t>a</w:t>
        </w:r>
        <w:r w:rsidR="00647555">
          <w:rPr>
            <w:rStyle w:val="Hyperlink"/>
            <w:szCs w:val="24"/>
          </w:rPr>
          <w:t xml:space="preserve"> </w:t>
        </w:r>
        <w:r w:rsidRPr="00B307AC">
          <w:rPr>
            <w:rStyle w:val="Hyperlink"/>
            <w:szCs w:val="24"/>
          </w:rPr>
          <w:t>politicilor</w:t>
        </w:r>
        <w:r w:rsidR="00647555">
          <w:rPr>
            <w:rStyle w:val="Hyperlink"/>
            <w:szCs w:val="24"/>
          </w:rPr>
          <w:t xml:space="preserve"> </w:t>
        </w:r>
        <w:r w:rsidRPr="00B307AC">
          <w:rPr>
            <w:rStyle w:val="Hyperlink"/>
            <w:szCs w:val="24"/>
          </w:rPr>
          <w:t>publice</w:t>
        </w:r>
      </w:hyperlink>
      <w:r w:rsidRPr="00B307AC">
        <w:t>.</w:t>
      </w:r>
      <w:r w:rsidR="00647555">
        <w:t xml:space="preserve"> </w:t>
      </w:r>
      <w:r w:rsidRPr="00B307AC">
        <w:t>De</w:t>
      </w:r>
      <w:r w:rsidR="00647555">
        <w:t xml:space="preserve"> </w:t>
      </w:r>
      <w:r w:rsidRPr="00B307AC">
        <w:t>asemenea,</w:t>
      </w:r>
      <w:r w:rsidR="00647555">
        <w:t xml:space="preserve"> </w:t>
      </w:r>
      <w:r w:rsidRPr="00B307AC">
        <w:t>Comisia</w:t>
      </w:r>
      <w:r w:rsidR="00647555">
        <w:t xml:space="preserve"> </w:t>
      </w:r>
      <w:r w:rsidRPr="00B307AC">
        <w:t>a</w:t>
      </w:r>
      <w:r w:rsidR="00647555">
        <w:t xml:space="preserve"> </w:t>
      </w:r>
      <w:r w:rsidRPr="00B307AC">
        <w:t>publicat</w:t>
      </w:r>
      <w:r w:rsidR="00647555">
        <w:t xml:space="preserve"> </w:t>
      </w:r>
      <w:r w:rsidRPr="00B307AC">
        <w:t>astăzi</w:t>
      </w:r>
      <w:r w:rsidR="00647555">
        <w:t xml:space="preserve"> </w:t>
      </w:r>
      <w:r w:rsidRPr="00B307AC">
        <w:t>rezultatele</w:t>
      </w:r>
      <w:r w:rsidR="00647555">
        <w:t xml:space="preserve"> </w:t>
      </w:r>
      <w:r w:rsidRPr="00B307AC">
        <w:t>unui</w:t>
      </w:r>
      <w:r w:rsidR="00647555">
        <w:t xml:space="preserve"> </w:t>
      </w:r>
      <w:hyperlink r:id="rId84" w:history="1">
        <w:r w:rsidRPr="00B307AC">
          <w:rPr>
            <w:rStyle w:val="Hyperlink"/>
            <w:szCs w:val="24"/>
          </w:rPr>
          <w:t>sondaj</w:t>
        </w:r>
        <w:r w:rsidR="00647555">
          <w:rPr>
            <w:rStyle w:val="Hyperlink"/>
            <w:szCs w:val="24"/>
          </w:rPr>
          <w:t xml:space="preserve"> </w:t>
        </w:r>
        <w:proofErr w:type="spellStart"/>
        <w:r w:rsidRPr="00B307AC">
          <w:rPr>
            <w:rStyle w:val="Hyperlink"/>
            <w:szCs w:val="24"/>
          </w:rPr>
          <w:t>Eurobarometru</w:t>
        </w:r>
        <w:proofErr w:type="spellEnd"/>
      </w:hyperlink>
      <w:r w:rsidR="00647555">
        <w:t xml:space="preserve"> </w:t>
      </w:r>
      <w:r w:rsidRPr="00B307AC">
        <w:t>complementar</w:t>
      </w:r>
      <w:r w:rsidR="00647555">
        <w:t xml:space="preserve"> </w:t>
      </w:r>
      <w:hyperlink r:id="rId85" w:history="1">
        <w:r w:rsidRPr="00B307AC">
          <w:rPr>
            <w:rStyle w:val="Hyperlink"/>
            <w:szCs w:val="24"/>
          </w:rPr>
          <w:t>privind</w:t>
        </w:r>
        <w:r w:rsidR="00647555">
          <w:rPr>
            <w:rStyle w:val="Hyperlink"/>
            <w:szCs w:val="24"/>
          </w:rPr>
          <w:t xml:space="preserve"> </w:t>
        </w:r>
        <w:r w:rsidRPr="00B307AC">
          <w:rPr>
            <w:rStyle w:val="Hyperlink"/>
            <w:szCs w:val="24"/>
          </w:rPr>
          <w:t>democrația</w:t>
        </w:r>
      </w:hyperlink>
      <w:r w:rsidRPr="00B307AC">
        <w:t>.</w:t>
      </w:r>
      <w:r w:rsidR="00647555">
        <w:t xml:space="preserve">  </w:t>
      </w:r>
    </w:p>
    <w:p w14:paraId="228C947D" w14:textId="062935E3" w:rsidR="00B307AC" w:rsidRPr="00B307AC" w:rsidRDefault="00B307AC" w:rsidP="00B307AC">
      <w:pPr>
        <w:pStyle w:val="separatorarticole"/>
      </w:pPr>
      <w:r>
        <w:t>*</w:t>
      </w:r>
    </w:p>
    <w:p w14:paraId="26325A55" w14:textId="4DB6AFC2" w:rsidR="003C491D" w:rsidRPr="003C491D" w:rsidRDefault="003C491D" w:rsidP="003C491D">
      <w:pPr>
        <w:pStyle w:val="TitluArticolinINFOUE"/>
      </w:pPr>
      <w:bookmarkStart w:id="177" w:name="_Toc153533905"/>
      <w:r w:rsidRPr="003C491D">
        <w:t>Comisia</w:t>
      </w:r>
      <w:r w:rsidR="00647555">
        <w:t xml:space="preserve"> </w:t>
      </w:r>
      <w:r w:rsidRPr="003C491D">
        <w:t>publică</w:t>
      </w:r>
      <w:r w:rsidR="00647555">
        <w:t xml:space="preserve"> </w:t>
      </w:r>
      <w:r w:rsidRPr="003C491D">
        <w:t>prima</w:t>
      </w:r>
      <w:r w:rsidR="00647555">
        <w:t xml:space="preserve"> </w:t>
      </w:r>
      <w:r w:rsidRPr="003C491D">
        <w:t>listă</w:t>
      </w:r>
      <w:r w:rsidR="00647555">
        <w:t xml:space="preserve"> </w:t>
      </w:r>
      <w:r w:rsidRPr="003C491D">
        <w:t>a</w:t>
      </w:r>
      <w:r w:rsidR="00647555">
        <w:t xml:space="preserve"> </w:t>
      </w:r>
      <w:r w:rsidRPr="003C491D">
        <w:t>Uniunii</w:t>
      </w:r>
      <w:r w:rsidR="00647555">
        <w:t xml:space="preserve"> </w:t>
      </w:r>
      <w:r w:rsidRPr="003C491D">
        <w:t>privind</w:t>
      </w:r>
      <w:r w:rsidR="00647555">
        <w:t xml:space="preserve"> </w:t>
      </w:r>
      <w:r w:rsidRPr="003C491D">
        <w:t>medicamentele</w:t>
      </w:r>
      <w:r w:rsidR="00647555">
        <w:t xml:space="preserve"> </w:t>
      </w:r>
      <w:r w:rsidRPr="003C491D">
        <w:t>esențiale</w:t>
      </w:r>
      <w:r w:rsidR="00647555">
        <w:t xml:space="preserve"> </w:t>
      </w:r>
      <w:r w:rsidRPr="003C491D">
        <w:t>pentru</w:t>
      </w:r>
      <w:r w:rsidR="00647555">
        <w:t xml:space="preserve"> </w:t>
      </w:r>
      <w:r w:rsidRPr="003C491D">
        <w:t>a</w:t>
      </w:r>
      <w:r w:rsidR="00647555">
        <w:t xml:space="preserve"> </w:t>
      </w:r>
      <w:r w:rsidRPr="003C491D">
        <w:t>aborda</w:t>
      </w:r>
      <w:r w:rsidR="00647555">
        <w:t xml:space="preserve"> </w:t>
      </w:r>
      <w:r w:rsidRPr="003C491D">
        <w:t>situațiile</w:t>
      </w:r>
      <w:r w:rsidR="00647555">
        <w:t xml:space="preserve"> </w:t>
      </w:r>
      <w:r w:rsidRPr="003C491D">
        <w:t>de</w:t>
      </w:r>
      <w:r w:rsidR="00647555">
        <w:t xml:space="preserve"> </w:t>
      </w:r>
      <w:r w:rsidRPr="003C491D">
        <w:t>penurie</w:t>
      </w:r>
      <w:bookmarkEnd w:id="177"/>
    </w:p>
    <w:p w14:paraId="74C039E1" w14:textId="56E2C2F4" w:rsidR="003C491D" w:rsidRPr="003C491D" w:rsidRDefault="003C491D" w:rsidP="003C491D">
      <w:r w:rsidRPr="003C491D">
        <w:t>Comisia</w:t>
      </w:r>
      <w:r w:rsidR="00647555">
        <w:t xml:space="preserve"> </w:t>
      </w:r>
      <w:r w:rsidRPr="003C491D">
        <w:t>Europeană</w:t>
      </w:r>
      <w:r w:rsidR="00647555">
        <w:t xml:space="preserve"> </w:t>
      </w:r>
      <w:r w:rsidRPr="003C491D">
        <w:t>a</w:t>
      </w:r>
      <w:r w:rsidR="00647555">
        <w:t xml:space="preserve"> </w:t>
      </w:r>
      <w:r w:rsidRPr="003C491D">
        <w:t>publicat</w:t>
      </w:r>
      <w:r w:rsidR="00647555">
        <w:t xml:space="preserve"> </w:t>
      </w:r>
      <w:r w:rsidRPr="003C491D">
        <w:rPr>
          <w:b/>
          <w:bCs/>
        </w:rPr>
        <w:t>prima</w:t>
      </w:r>
      <w:r w:rsidR="00647555">
        <w:rPr>
          <w:b/>
          <w:bCs/>
        </w:rPr>
        <w:t xml:space="preserve"> </w:t>
      </w:r>
      <w:r w:rsidRPr="003C491D">
        <w:rPr>
          <w:b/>
          <w:bCs/>
        </w:rPr>
        <w:t>listă</w:t>
      </w:r>
      <w:r w:rsidR="00647555">
        <w:rPr>
          <w:b/>
          <w:bCs/>
        </w:rPr>
        <w:t xml:space="preserve"> </w:t>
      </w:r>
      <w:r w:rsidRPr="003C491D">
        <w:rPr>
          <w:b/>
          <w:bCs/>
        </w:rPr>
        <w:t>a</w:t>
      </w:r>
      <w:r w:rsidR="00647555">
        <w:rPr>
          <w:b/>
          <w:bCs/>
        </w:rPr>
        <w:t xml:space="preserve"> </w:t>
      </w:r>
      <w:r w:rsidRPr="003C491D">
        <w:rPr>
          <w:b/>
          <w:bCs/>
        </w:rPr>
        <w:t>Uniunii</w:t>
      </w:r>
      <w:r w:rsidR="00647555">
        <w:rPr>
          <w:b/>
          <w:bCs/>
        </w:rPr>
        <w:t xml:space="preserve"> </w:t>
      </w:r>
      <w:r w:rsidRPr="003C491D">
        <w:rPr>
          <w:b/>
          <w:bCs/>
        </w:rPr>
        <w:t>cu</w:t>
      </w:r>
      <w:r w:rsidR="00647555">
        <w:rPr>
          <w:b/>
          <w:bCs/>
        </w:rPr>
        <w:t xml:space="preserve"> </w:t>
      </w:r>
      <w:r w:rsidRPr="003C491D">
        <w:rPr>
          <w:b/>
          <w:bCs/>
        </w:rPr>
        <w:t>medicamente</w:t>
      </w:r>
      <w:r w:rsidR="00647555">
        <w:rPr>
          <w:b/>
          <w:bCs/>
        </w:rPr>
        <w:t xml:space="preserve"> </w:t>
      </w:r>
      <w:r w:rsidRPr="003C491D">
        <w:rPr>
          <w:b/>
          <w:bCs/>
        </w:rPr>
        <w:t>esențiale</w:t>
      </w:r>
      <w:r w:rsidRPr="003C491D">
        <w:t>,</w:t>
      </w:r>
      <w:r w:rsidR="00647555">
        <w:t xml:space="preserve"> </w:t>
      </w:r>
      <w:r w:rsidRPr="003C491D">
        <w:t>împreună</w:t>
      </w:r>
      <w:r w:rsidR="00647555">
        <w:t xml:space="preserve"> </w:t>
      </w:r>
      <w:r w:rsidRPr="003C491D">
        <w:t>cu</w:t>
      </w:r>
      <w:r w:rsidR="00647555">
        <w:t xml:space="preserve"> </w:t>
      </w:r>
      <w:r w:rsidRPr="003C491D">
        <w:t>Agenția</w:t>
      </w:r>
      <w:r w:rsidR="00647555">
        <w:t xml:space="preserve"> </w:t>
      </w:r>
      <w:r w:rsidRPr="003C491D">
        <w:t>Europeană</w:t>
      </w:r>
      <w:r w:rsidR="00647555">
        <w:t xml:space="preserve"> </w:t>
      </w:r>
      <w:r w:rsidRPr="003C491D">
        <w:t>pentru</w:t>
      </w:r>
      <w:r w:rsidR="00647555">
        <w:t xml:space="preserve"> </w:t>
      </w:r>
      <w:r w:rsidRPr="003C491D">
        <w:t>Medicamente</w:t>
      </w:r>
      <w:r w:rsidR="00647555">
        <w:t xml:space="preserve"> </w:t>
      </w:r>
      <w:r w:rsidRPr="003C491D">
        <w:t>(EMA)</w:t>
      </w:r>
      <w:r w:rsidR="00647555">
        <w:t xml:space="preserve"> </w:t>
      </w:r>
      <w:r w:rsidRPr="003C491D">
        <w:t>și</w:t>
      </w:r>
      <w:r w:rsidR="00647555">
        <w:t xml:space="preserve"> </w:t>
      </w:r>
      <w:r w:rsidRPr="003C491D">
        <w:t>cu</w:t>
      </w:r>
      <w:r w:rsidR="00647555">
        <w:t xml:space="preserve"> </w:t>
      </w:r>
      <w:r w:rsidRPr="003C491D">
        <w:t>șefii</w:t>
      </w:r>
      <w:r w:rsidR="00647555">
        <w:t xml:space="preserve"> </w:t>
      </w:r>
      <w:r w:rsidRPr="003C491D">
        <w:t>agențiilor</w:t>
      </w:r>
      <w:r w:rsidR="00647555">
        <w:t xml:space="preserve"> </w:t>
      </w:r>
      <w:r w:rsidRPr="003C491D">
        <w:t>pentru</w:t>
      </w:r>
      <w:r w:rsidR="00647555">
        <w:t xml:space="preserve"> </w:t>
      </w:r>
      <w:r w:rsidRPr="003C491D">
        <w:t>medicamente</w:t>
      </w:r>
      <w:r w:rsidR="00647555">
        <w:t xml:space="preserve"> </w:t>
      </w:r>
      <w:r w:rsidRPr="003C491D">
        <w:t>din</w:t>
      </w:r>
      <w:r w:rsidR="00647555">
        <w:t xml:space="preserve"> </w:t>
      </w:r>
      <w:r w:rsidRPr="003C491D">
        <w:t>statele</w:t>
      </w:r>
      <w:r w:rsidR="00647555">
        <w:t xml:space="preserve"> </w:t>
      </w:r>
      <w:r w:rsidRPr="003C491D">
        <w:t>membre</w:t>
      </w:r>
      <w:r w:rsidR="00647555">
        <w:t xml:space="preserve"> </w:t>
      </w:r>
      <w:r w:rsidRPr="003C491D">
        <w:t>(HMA).</w:t>
      </w:r>
      <w:r w:rsidR="00647555">
        <w:t xml:space="preserve"> </w:t>
      </w:r>
    </w:p>
    <w:p w14:paraId="054F96FF" w14:textId="6F71F82D" w:rsidR="003C491D" w:rsidRPr="003C491D" w:rsidRDefault="003C491D" w:rsidP="003C491D">
      <w:r w:rsidRPr="003C491D">
        <w:rPr>
          <w:noProof/>
          <w:lang w:eastAsia="ro-RO"/>
        </w:rPr>
        <w:drawing>
          <wp:anchor distT="0" distB="0" distL="114300" distR="114300" simplePos="0" relativeHeight="252098560" behindDoc="0" locked="0" layoutInCell="1" allowOverlap="1" wp14:anchorId="19F9FB82" wp14:editId="67894236">
            <wp:simplePos x="0" y="0"/>
            <wp:positionH relativeFrom="margin">
              <wp:align>left</wp:align>
            </wp:positionH>
            <wp:positionV relativeFrom="paragraph">
              <wp:posOffset>73660</wp:posOffset>
            </wp:positionV>
            <wp:extent cx="2296795" cy="1536700"/>
            <wp:effectExtent l="0" t="0" r="8255" b="6350"/>
            <wp:wrapSquare wrapText="bothSides"/>
            <wp:docPr id="187834117" name="Imagine 7" descr="med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dicamente"/>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29679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91D">
        <w:t>Publicarea</w:t>
      </w:r>
      <w:r w:rsidR="00647555">
        <w:t xml:space="preserve"> </w:t>
      </w:r>
      <w:r w:rsidRPr="003C491D">
        <w:t>vine</w:t>
      </w:r>
      <w:r w:rsidR="00647555">
        <w:t xml:space="preserve"> </w:t>
      </w:r>
      <w:r w:rsidRPr="003C491D">
        <w:t>în</w:t>
      </w:r>
      <w:r w:rsidR="00647555">
        <w:t xml:space="preserve"> </w:t>
      </w:r>
      <w:r w:rsidRPr="003C491D">
        <w:t>continuarea</w:t>
      </w:r>
      <w:r w:rsidR="00647555">
        <w:t xml:space="preserve"> </w:t>
      </w:r>
      <w:r w:rsidRPr="003C491D">
        <w:t>angajamentului</w:t>
      </w:r>
      <w:r w:rsidR="00647555">
        <w:t xml:space="preserve"> </w:t>
      </w:r>
      <w:r w:rsidRPr="003C491D">
        <w:t>asumat</w:t>
      </w:r>
      <w:r w:rsidR="00647555">
        <w:t xml:space="preserve"> </w:t>
      </w:r>
      <w:r w:rsidRPr="003C491D">
        <w:t>în</w:t>
      </w:r>
      <w:r w:rsidR="00647555">
        <w:t xml:space="preserve"> </w:t>
      </w:r>
      <w:hyperlink r:id="rId87" w:history="1">
        <w:r w:rsidRPr="003C491D">
          <w:rPr>
            <w:rStyle w:val="Hyperlink"/>
            <w:szCs w:val="24"/>
          </w:rPr>
          <w:t>Comunicarea</w:t>
        </w:r>
        <w:r w:rsidR="00647555">
          <w:rPr>
            <w:rStyle w:val="Hyperlink"/>
            <w:szCs w:val="24"/>
          </w:rPr>
          <w:t xml:space="preserve"> </w:t>
        </w:r>
        <w:r w:rsidRPr="003C491D">
          <w:rPr>
            <w:rStyle w:val="Hyperlink"/>
            <w:szCs w:val="24"/>
          </w:rPr>
          <w:t>Comisiei</w:t>
        </w:r>
        <w:r w:rsidR="00647555">
          <w:rPr>
            <w:rStyle w:val="Hyperlink"/>
            <w:szCs w:val="24"/>
          </w:rPr>
          <w:t xml:space="preserve"> </w:t>
        </w:r>
        <w:r w:rsidRPr="003C491D">
          <w:rPr>
            <w:rStyle w:val="Hyperlink"/>
            <w:szCs w:val="24"/>
          </w:rPr>
          <w:t>privind</w:t>
        </w:r>
        <w:r w:rsidR="00647555">
          <w:rPr>
            <w:rStyle w:val="Hyperlink"/>
            <w:szCs w:val="24"/>
          </w:rPr>
          <w:t xml:space="preserve"> </w:t>
        </w:r>
        <w:r w:rsidRPr="003C491D">
          <w:rPr>
            <w:rStyle w:val="Hyperlink"/>
            <w:szCs w:val="24"/>
          </w:rPr>
          <w:t>combaterea</w:t>
        </w:r>
        <w:r w:rsidR="00647555">
          <w:rPr>
            <w:rStyle w:val="Hyperlink"/>
            <w:szCs w:val="24"/>
          </w:rPr>
          <w:t xml:space="preserve"> </w:t>
        </w:r>
        <w:r w:rsidRPr="003C491D">
          <w:rPr>
            <w:rStyle w:val="Hyperlink"/>
            <w:szCs w:val="24"/>
          </w:rPr>
          <w:t>penuriilor</w:t>
        </w:r>
        <w:r w:rsidR="00647555">
          <w:rPr>
            <w:rStyle w:val="Hyperlink"/>
            <w:szCs w:val="24"/>
          </w:rPr>
          <w:t xml:space="preserve"> </w:t>
        </w:r>
        <w:r w:rsidRPr="003C491D">
          <w:rPr>
            <w:rStyle w:val="Hyperlink"/>
            <w:szCs w:val="24"/>
          </w:rPr>
          <w:t>de</w:t>
        </w:r>
        <w:r w:rsidR="00647555">
          <w:rPr>
            <w:rStyle w:val="Hyperlink"/>
            <w:szCs w:val="24"/>
          </w:rPr>
          <w:t xml:space="preserve"> </w:t>
        </w:r>
        <w:r w:rsidRPr="003C491D">
          <w:rPr>
            <w:rStyle w:val="Hyperlink"/>
            <w:szCs w:val="24"/>
          </w:rPr>
          <w:t>medicamente</w:t>
        </w:r>
        <w:r w:rsidR="00647555">
          <w:rPr>
            <w:rStyle w:val="Hyperlink"/>
            <w:szCs w:val="24"/>
          </w:rPr>
          <w:t xml:space="preserve"> </w:t>
        </w:r>
        <w:r w:rsidRPr="003C491D">
          <w:rPr>
            <w:rStyle w:val="Hyperlink"/>
            <w:szCs w:val="24"/>
          </w:rPr>
          <w:t>în</w:t>
        </w:r>
        <w:r w:rsidR="00647555">
          <w:rPr>
            <w:rStyle w:val="Hyperlink"/>
            <w:szCs w:val="24"/>
          </w:rPr>
          <w:t xml:space="preserve"> </w:t>
        </w:r>
        <w:r w:rsidRPr="003C491D">
          <w:rPr>
            <w:rStyle w:val="Hyperlink"/>
            <w:szCs w:val="24"/>
          </w:rPr>
          <w:t>UE</w:t>
        </w:r>
      </w:hyperlink>
      <w:r w:rsidR="00647555">
        <w:t xml:space="preserve"> </w:t>
      </w:r>
      <w:r w:rsidRPr="003C491D">
        <w:t>de</w:t>
      </w:r>
      <w:r w:rsidR="00647555">
        <w:t xml:space="preserve"> </w:t>
      </w:r>
      <w:r w:rsidRPr="003C491D">
        <w:t>a</w:t>
      </w:r>
      <w:r w:rsidR="00647555">
        <w:t xml:space="preserve"> </w:t>
      </w:r>
      <w:r w:rsidRPr="003C491D">
        <w:t>accelera</w:t>
      </w:r>
      <w:r w:rsidR="00647555">
        <w:t xml:space="preserve"> </w:t>
      </w:r>
      <w:r w:rsidRPr="003C491D">
        <w:t>lucrările</w:t>
      </w:r>
      <w:r w:rsidR="00647555">
        <w:t xml:space="preserve"> </w:t>
      </w:r>
      <w:r w:rsidRPr="003C491D">
        <w:t>privind</w:t>
      </w:r>
      <w:r w:rsidR="00647555">
        <w:t xml:space="preserve"> </w:t>
      </w:r>
      <w:r w:rsidRPr="003C491D">
        <w:t>această</w:t>
      </w:r>
      <w:r w:rsidR="00647555">
        <w:t xml:space="preserve"> </w:t>
      </w:r>
      <w:r w:rsidRPr="003C491D">
        <w:t>listă,</w:t>
      </w:r>
      <w:r w:rsidR="00647555">
        <w:t xml:space="preserve"> </w:t>
      </w:r>
      <w:r w:rsidRPr="003C491D">
        <w:t>anunțată</w:t>
      </w:r>
      <w:r w:rsidR="00647555">
        <w:t xml:space="preserve"> </w:t>
      </w:r>
      <w:r w:rsidRPr="003C491D">
        <w:t>inițial</w:t>
      </w:r>
      <w:r w:rsidR="00647555">
        <w:t xml:space="preserve"> </w:t>
      </w:r>
      <w:r w:rsidRPr="003C491D">
        <w:t>în</w:t>
      </w:r>
      <w:r w:rsidR="00647555">
        <w:t xml:space="preserve"> </w:t>
      </w:r>
      <w:r w:rsidRPr="003C491D">
        <w:t>propunerea</w:t>
      </w:r>
      <w:r w:rsidR="00647555">
        <w:t xml:space="preserve"> </w:t>
      </w:r>
      <w:r w:rsidRPr="003C491D">
        <w:t>de</w:t>
      </w:r>
      <w:r w:rsidR="00647555">
        <w:t xml:space="preserve"> </w:t>
      </w:r>
      <w:r w:rsidRPr="003C491D">
        <w:t>reformă</w:t>
      </w:r>
      <w:r w:rsidR="00647555">
        <w:t xml:space="preserve"> </w:t>
      </w:r>
      <w:r w:rsidRPr="003C491D">
        <w:t>a</w:t>
      </w:r>
      <w:r w:rsidR="00647555">
        <w:t xml:space="preserve"> </w:t>
      </w:r>
      <w:r w:rsidRPr="003C491D">
        <w:t>UE</w:t>
      </w:r>
      <w:r w:rsidR="00647555">
        <w:t xml:space="preserve"> </w:t>
      </w:r>
      <w:r w:rsidRPr="003C491D">
        <w:t>în</w:t>
      </w:r>
      <w:r w:rsidR="00647555">
        <w:t xml:space="preserve"> </w:t>
      </w:r>
      <w:r w:rsidRPr="003C491D">
        <w:t>domeniul</w:t>
      </w:r>
      <w:r w:rsidR="00647555">
        <w:t xml:space="preserve"> </w:t>
      </w:r>
      <w:r w:rsidRPr="003C491D">
        <w:t>farmaceutic.</w:t>
      </w:r>
      <w:r w:rsidR="00647555">
        <w:t xml:space="preserve"> </w:t>
      </w:r>
      <w:r w:rsidRPr="003C491D">
        <w:t>Este</w:t>
      </w:r>
      <w:r w:rsidR="00647555">
        <w:t xml:space="preserve"> </w:t>
      </w:r>
      <w:r w:rsidRPr="003C491D">
        <w:t>o</w:t>
      </w:r>
      <w:r w:rsidR="00647555">
        <w:t xml:space="preserve"> </w:t>
      </w:r>
      <w:r w:rsidRPr="003C491D">
        <w:t>parte</w:t>
      </w:r>
      <w:r w:rsidR="00647555">
        <w:t xml:space="preserve"> </w:t>
      </w:r>
      <w:r w:rsidRPr="003C491D">
        <w:t>importantă</w:t>
      </w:r>
      <w:r w:rsidR="00647555">
        <w:t xml:space="preserve"> </w:t>
      </w:r>
      <w:r w:rsidRPr="003C491D">
        <w:t>a</w:t>
      </w:r>
      <w:r w:rsidR="00647555">
        <w:t xml:space="preserve"> </w:t>
      </w:r>
      <w:r w:rsidRPr="003C491D">
        <w:t>eforturilor</w:t>
      </w:r>
      <w:r w:rsidR="00647555">
        <w:t xml:space="preserve"> </w:t>
      </w:r>
      <w:r w:rsidRPr="003C491D">
        <w:t>depuse</w:t>
      </w:r>
      <w:r w:rsidR="00647555">
        <w:t xml:space="preserve"> </w:t>
      </w:r>
      <w:r w:rsidRPr="003C491D">
        <w:t>de</w:t>
      </w:r>
      <w:r w:rsidR="00647555">
        <w:t xml:space="preserve"> </w:t>
      </w:r>
      <w:r w:rsidRPr="003C491D">
        <w:t>UE</w:t>
      </w:r>
      <w:r w:rsidR="00647555">
        <w:t xml:space="preserve"> </w:t>
      </w:r>
      <w:r w:rsidRPr="003C491D">
        <w:t>în</w:t>
      </w:r>
      <w:r w:rsidR="00647555">
        <w:t xml:space="preserve"> </w:t>
      </w:r>
      <w:r w:rsidRPr="003C491D">
        <w:t>cadrul</w:t>
      </w:r>
      <w:r w:rsidR="00647555">
        <w:t xml:space="preserve"> </w:t>
      </w:r>
      <w:r w:rsidRPr="003C491D">
        <w:t>uniunii</w:t>
      </w:r>
      <w:r w:rsidR="00647555">
        <w:t xml:space="preserve"> </w:t>
      </w:r>
      <w:r w:rsidRPr="003C491D">
        <w:t>europene</w:t>
      </w:r>
      <w:r w:rsidR="00647555">
        <w:t xml:space="preserve"> </w:t>
      </w:r>
      <w:r w:rsidRPr="003C491D">
        <w:t>a</w:t>
      </w:r>
      <w:r w:rsidR="00647555">
        <w:t xml:space="preserve"> </w:t>
      </w:r>
      <w:r w:rsidRPr="003C491D">
        <w:t>sănătății</w:t>
      </w:r>
      <w:r w:rsidR="00647555">
        <w:t xml:space="preserve"> </w:t>
      </w:r>
      <w:r w:rsidRPr="003C491D">
        <w:t>pentru</w:t>
      </w:r>
      <w:r w:rsidR="00647555">
        <w:t xml:space="preserve"> </w:t>
      </w:r>
      <w:r w:rsidRPr="003C491D">
        <w:t>a</w:t>
      </w:r>
      <w:r w:rsidR="00647555">
        <w:t xml:space="preserve"> </w:t>
      </w:r>
      <w:r w:rsidRPr="003C491D">
        <w:t>se</w:t>
      </w:r>
      <w:r w:rsidR="00647555">
        <w:t xml:space="preserve"> </w:t>
      </w:r>
      <w:r w:rsidRPr="003C491D">
        <w:t>asigura</w:t>
      </w:r>
      <w:r w:rsidR="00647555">
        <w:t xml:space="preserve"> </w:t>
      </w:r>
      <w:r w:rsidRPr="003C491D">
        <w:t>că</w:t>
      </w:r>
      <w:r w:rsidR="00647555">
        <w:t xml:space="preserve"> </w:t>
      </w:r>
      <w:r w:rsidRPr="003C491D">
        <w:t>pacienții</w:t>
      </w:r>
      <w:r w:rsidR="00647555">
        <w:t xml:space="preserve"> </w:t>
      </w:r>
      <w:r w:rsidRPr="003C491D">
        <w:t>dispun</w:t>
      </w:r>
      <w:r w:rsidR="00647555">
        <w:t xml:space="preserve"> </w:t>
      </w:r>
      <w:r w:rsidRPr="003C491D">
        <w:t>de</w:t>
      </w:r>
      <w:r w:rsidR="00647555">
        <w:t xml:space="preserve"> </w:t>
      </w:r>
      <w:r w:rsidRPr="003C491D">
        <w:t>medicamentele</w:t>
      </w:r>
      <w:r w:rsidR="00647555">
        <w:t xml:space="preserve"> </w:t>
      </w:r>
      <w:r w:rsidRPr="003C491D">
        <w:t>de</w:t>
      </w:r>
      <w:r w:rsidR="00647555">
        <w:t xml:space="preserve"> </w:t>
      </w:r>
      <w:r w:rsidRPr="003C491D">
        <w:t>care</w:t>
      </w:r>
      <w:r w:rsidR="00647555">
        <w:t xml:space="preserve"> </w:t>
      </w:r>
      <w:r w:rsidRPr="003C491D">
        <w:t>au</w:t>
      </w:r>
      <w:r w:rsidR="00647555">
        <w:t xml:space="preserve"> </w:t>
      </w:r>
      <w:r w:rsidRPr="003C491D">
        <w:t>nevoie,</w:t>
      </w:r>
      <w:r w:rsidR="00647555">
        <w:t xml:space="preserve"> </w:t>
      </w:r>
      <w:r w:rsidRPr="003C491D">
        <w:t>promovând</w:t>
      </w:r>
      <w:r w:rsidR="00647555">
        <w:t xml:space="preserve"> </w:t>
      </w:r>
      <w:r w:rsidRPr="003C491D">
        <w:t>securitatea</w:t>
      </w:r>
      <w:r w:rsidR="00647555">
        <w:t xml:space="preserve"> </w:t>
      </w:r>
      <w:r w:rsidRPr="003C491D">
        <w:t>aprovizionării</w:t>
      </w:r>
      <w:r w:rsidR="00647555">
        <w:t xml:space="preserve"> </w:t>
      </w:r>
      <w:r w:rsidRPr="003C491D">
        <w:t>cu</w:t>
      </w:r>
      <w:r w:rsidR="00647555">
        <w:t xml:space="preserve"> </w:t>
      </w:r>
      <w:r w:rsidRPr="003C491D">
        <w:t>medicamente</w:t>
      </w:r>
      <w:r w:rsidR="00647555">
        <w:t xml:space="preserve"> </w:t>
      </w:r>
      <w:r w:rsidRPr="003C491D">
        <w:t>esențiale</w:t>
      </w:r>
      <w:r w:rsidR="00647555">
        <w:t xml:space="preserve"> </w:t>
      </w:r>
      <w:r w:rsidRPr="003C491D">
        <w:t>și</w:t>
      </w:r>
      <w:r w:rsidR="00647555">
        <w:t xml:space="preserve"> </w:t>
      </w:r>
      <w:r w:rsidRPr="003C491D">
        <w:t>prevenind</w:t>
      </w:r>
      <w:r w:rsidR="00647555">
        <w:t xml:space="preserve"> </w:t>
      </w:r>
      <w:r w:rsidRPr="003C491D">
        <w:t>apariția</w:t>
      </w:r>
      <w:r w:rsidR="00647555">
        <w:t xml:space="preserve"> </w:t>
      </w:r>
      <w:r w:rsidRPr="003C491D">
        <w:t>situațiilor</w:t>
      </w:r>
      <w:r w:rsidR="00647555">
        <w:t xml:space="preserve"> </w:t>
      </w:r>
      <w:r w:rsidRPr="003C491D">
        <w:t>de</w:t>
      </w:r>
      <w:r w:rsidR="00647555">
        <w:t xml:space="preserve"> </w:t>
      </w:r>
      <w:r w:rsidRPr="003C491D">
        <w:t>penurie.</w:t>
      </w:r>
      <w:r w:rsidR="00647555">
        <w:t xml:space="preserve"> </w:t>
      </w:r>
      <w:r w:rsidRPr="003C491D">
        <w:t>Publicarea</w:t>
      </w:r>
      <w:r w:rsidR="00647555">
        <w:t xml:space="preserve"> </w:t>
      </w:r>
      <w:r w:rsidRPr="003C491D">
        <w:t>face</w:t>
      </w:r>
      <w:r w:rsidR="00647555">
        <w:t xml:space="preserve"> </w:t>
      </w:r>
      <w:r w:rsidRPr="003C491D">
        <w:t>parte,</w:t>
      </w:r>
      <w:r w:rsidR="00647555">
        <w:t xml:space="preserve"> </w:t>
      </w:r>
      <w:r w:rsidRPr="003C491D">
        <w:t>de</w:t>
      </w:r>
      <w:r w:rsidR="00647555">
        <w:t xml:space="preserve"> </w:t>
      </w:r>
      <w:r w:rsidRPr="003C491D">
        <w:t>asemenea,</w:t>
      </w:r>
      <w:r w:rsidR="00647555">
        <w:t xml:space="preserve"> </w:t>
      </w:r>
      <w:r w:rsidRPr="003C491D">
        <w:t>din</w:t>
      </w:r>
      <w:r w:rsidR="00647555">
        <w:t xml:space="preserve"> </w:t>
      </w:r>
      <w:r w:rsidRPr="003C491D">
        <w:t>eforturile</w:t>
      </w:r>
      <w:r w:rsidR="00647555">
        <w:t xml:space="preserve"> </w:t>
      </w:r>
      <w:r w:rsidRPr="003C491D">
        <w:t>UE</w:t>
      </w:r>
      <w:r w:rsidR="00647555">
        <w:t xml:space="preserve"> </w:t>
      </w:r>
      <w:r w:rsidRPr="003C491D">
        <w:t>de</w:t>
      </w:r>
      <w:r w:rsidR="00647555">
        <w:t xml:space="preserve"> </w:t>
      </w:r>
      <w:r w:rsidRPr="003C491D">
        <w:t>a-și</w:t>
      </w:r>
      <w:r w:rsidR="00647555">
        <w:t xml:space="preserve"> </w:t>
      </w:r>
      <w:r w:rsidRPr="003C491D">
        <w:t>îmbunătăți</w:t>
      </w:r>
      <w:r w:rsidR="00647555">
        <w:t xml:space="preserve"> </w:t>
      </w:r>
      <w:r w:rsidRPr="003C491D">
        <w:t>reziliența</w:t>
      </w:r>
      <w:r w:rsidR="00647555">
        <w:t xml:space="preserve"> </w:t>
      </w:r>
      <w:r w:rsidRPr="003C491D">
        <w:t>și</w:t>
      </w:r>
      <w:r w:rsidR="00647555">
        <w:t xml:space="preserve"> </w:t>
      </w:r>
      <w:r w:rsidRPr="003C491D">
        <w:t>autonomia</w:t>
      </w:r>
      <w:r w:rsidR="00647555">
        <w:t xml:space="preserve"> </w:t>
      </w:r>
      <w:r w:rsidRPr="003C491D">
        <w:t>strategică</w:t>
      </w:r>
      <w:r w:rsidR="00647555">
        <w:t xml:space="preserve"> </w:t>
      </w:r>
      <w:r w:rsidRPr="003C491D">
        <w:t>în</w:t>
      </w:r>
      <w:r w:rsidR="00647555">
        <w:t xml:space="preserve"> </w:t>
      </w:r>
      <w:r w:rsidRPr="003C491D">
        <w:t>fața</w:t>
      </w:r>
      <w:r w:rsidR="00647555">
        <w:t xml:space="preserve"> </w:t>
      </w:r>
      <w:r w:rsidRPr="003C491D">
        <w:t>provocărilor</w:t>
      </w:r>
      <w:r w:rsidR="00647555">
        <w:t xml:space="preserve"> </w:t>
      </w:r>
      <w:r w:rsidRPr="003C491D">
        <w:t>geopolitice</w:t>
      </w:r>
      <w:r w:rsidR="00647555">
        <w:t xml:space="preserve"> </w:t>
      </w:r>
      <w:r w:rsidRPr="003C491D">
        <w:t>și</w:t>
      </w:r>
      <w:r w:rsidR="00647555">
        <w:t xml:space="preserve"> </w:t>
      </w:r>
      <w:r w:rsidRPr="003C491D">
        <w:t>neprevăzute.</w:t>
      </w:r>
    </w:p>
    <w:p w14:paraId="59605F0B" w14:textId="41329D2B" w:rsidR="003C491D" w:rsidRPr="003C491D" w:rsidRDefault="003C491D" w:rsidP="003C491D">
      <w:r w:rsidRPr="003C491D">
        <w:t>Un</w:t>
      </w:r>
      <w:r w:rsidR="00647555">
        <w:t xml:space="preserve"> </w:t>
      </w:r>
      <w:r w:rsidRPr="003C491D">
        <w:t>medicament</w:t>
      </w:r>
      <w:r w:rsidR="00647555">
        <w:t xml:space="preserve"> </w:t>
      </w:r>
      <w:r w:rsidRPr="003C491D">
        <w:t>este</w:t>
      </w:r>
      <w:r w:rsidR="00647555">
        <w:t xml:space="preserve"> </w:t>
      </w:r>
      <w:r w:rsidRPr="003C491D">
        <w:t>inclus</w:t>
      </w:r>
      <w:r w:rsidR="00647555">
        <w:t xml:space="preserve"> </w:t>
      </w:r>
      <w:r w:rsidRPr="003C491D">
        <w:t>pe</w:t>
      </w:r>
      <w:r w:rsidR="00647555">
        <w:t xml:space="preserve"> </w:t>
      </w:r>
      <w:r w:rsidRPr="003C491D">
        <w:t>lista</w:t>
      </w:r>
      <w:r w:rsidR="00647555">
        <w:t xml:space="preserve"> </w:t>
      </w:r>
      <w:r w:rsidRPr="003C491D">
        <w:t>cu</w:t>
      </w:r>
      <w:r w:rsidR="00647555">
        <w:t xml:space="preserve"> </w:t>
      </w:r>
      <w:r w:rsidRPr="003C491D">
        <w:t>medicamente</w:t>
      </w:r>
      <w:r w:rsidR="00647555">
        <w:t xml:space="preserve"> </w:t>
      </w:r>
      <w:r w:rsidRPr="003C491D">
        <w:t>esențiale</w:t>
      </w:r>
      <w:r w:rsidR="00647555">
        <w:t xml:space="preserve"> </w:t>
      </w:r>
      <w:r w:rsidRPr="003C491D">
        <w:t>atunci</w:t>
      </w:r>
      <w:r w:rsidR="00647555">
        <w:t xml:space="preserve"> </w:t>
      </w:r>
      <w:r w:rsidRPr="003C491D">
        <w:t>când</w:t>
      </w:r>
      <w:r w:rsidR="00647555">
        <w:t xml:space="preserve"> </w:t>
      </w:r>
      <w:r w:rsidRPr="003C491D">
        <w:t>este</w:t>
      </w:r>
      <w:r w:rsidR="00647555">
        <w:t xml:space="preserve"> </w:t>
      </w:r>
      <w:r w:rsidRPr="003C491D">
        <w:t>esențial</w:t>
      </w:r>
      <w:r w:rsidR="00647555">
        <w:t xml:space="preserve"> </w:t>
      </w:r>
      <w:r w:rsidRPr="003C491D">
        <w:t>pentru</w:t>
      </w:r>
      <w:r w:rsidR="00647555">
        <w:t xml:space="preserve"> </w:t>
      </w:r>
      <w:r w:rsidRPr="003C491D">
        <w:t>a</w:t>
      </w:r>
      <w:r w:rsidR="00647555">
        <w:t xml:space="preserve"> </w:t>
      </w:r>
      <w:r w:rsidRPr="003C491D">
        <w:t>asigura</w:t>
      </w:r>
      <w:r w:rsidR="00647555">
        <w:t xml:space="preserve"> </w:t>
      </w:r>
      <w:r w:rsidRPr="003C491D">
        <w:t>furnizarea</w:t>
      </w:r>
      <w:r w:rsidR="00647555">
        <w:t xml:space="preserve"> </w:t>
      </w:r>
      <w:r w:rsidRPr="003C491D">
        <w:t>și</w:t>
      </w:r>
      <w:r w:rsidR="00647555">
        <w:t xml:space="preserve"> </w:t>
      </w:r>
      <w:r w:rsidRPr="003C491D">
        <w:t>continuitatea</w:t>
      </w:r>
      <w:r w:rsidR="00647555">
        <w:t xml:space="preserve"> </w:t>
      </w:r>
      <w:r w:rsidRPr="003C491D">
        <w:t>asistenței</w:t>
      </w:r>
      <w:r w:rsidR="00647555">
        <w:t xml:space="preserve"> </w:t>
      </w:r>
      <w:r w:rsidRPr="003C491D">
        <w:t>medicale</w:t>
      </w:r>
      <w:r w:rsidR="00647555">
        <w:t xml:space="preserve"> </w:t>
      </w:r>
      <w:r w:rsidRPr="003C491D">
        <w:t>de</w:t>
      </w:r>
      <w:r w:rsidR="00647555">
        <w:t xml:space="preserve"> </w:t>
      </w:r>
      <w:r w:rsidRPr="003C491D">
        <w:t>calitate</w:t>
      </w:r>
      <w:r w:rsidR="00647555">
        <w:t xml:space="preserve"> </w:t>
      </w:r>
      <w:r w:rsidRPr="003C491D">
        <w:t>și</w:t>
      </w:r>
      <w:r w:rsidR="00647555">
        <w:t xml:space="preserve"> </w:t>
      </w:r>
      <w:r w:rsidRPr="003C491D">
        <w:t>pentru</w:t>
      </w:r>
      <w:r w:rsidR="00647555">
        <w:t xml:space="preserve"> </w:t>
      </w:r>
      <w:r w:rsidRPr="003C491D">
        <w:t>a</w:t>
      </w:r>
      <w:r w:rsidR="00647555">
        <w:t xml:space="preserve"> </w:t>
      </w:r>
      <w:r w:rsidRPr="003C491D">
        <w:t>garanta</w:t>
      </w:r>
      <w:r w:rsidR="00647555">
        <w:t xml:space="preserve"> </w:t>
      </w:r>
      <w:r w:rsidRPr="003C491D">
        <w:t>un</w:t>
      </w:r>
      <w:r w:rsidR="00647555">
        <w:t xml:space="preserve"> </w:t>
      </w:r>
      <w:r w:rsidRPr="003C491D">
        <w:t>nivel</w:t>
      </w:r>
      <w:r w:rsidR="00647555">
        <w:t xml:space="preserve"> </w:t>
      </w:r>
      <w:r w:rsidRPr="003C491D">
        <w:t>ridicat</w:t>
      </w:r>
      <w:r w:rsidR="00647555">
        <w:t xml:space="preserve"> </w:t>
      </w:r>
      <w:r w:rsidRPr="003C491D">
        <w:t>de</w:t>
      </w:r>
      <w:r w:rsidR="00647555">
        <w:t xml:space="preserve"> </w:t>
      </w:r>
      <w:r w:rsidRPr="003C491D">
        <w:t>protecție</w:t>
      </w:r>
      <w:r w:rsidR="00647555">
        <w:t xml:space="preserve"> </w:t>
      </w:r>
      <w:r w:rsidRPr="003C491D">
        <w:t>a</w:t>
      </w:r>
      <w:r w:rsidR="00647555">
        <w:t xml:space="preserve"> </w:t>
      </w:r>
      <w:r w:rsidRPr="003C491D">
        <w:t>sănătății</w:t>
      </w:r>
      <w:r w:rsidR="00647555">
        <w:t xml:space="preserve"> </w:t>
      </w:r>
      <w:r w:rsidRPr="003C491D">
        <w:t>publice</w:t>
      </w:r>
      <w:r w:rsidR="00647555">
        <w:t xml:space="preserve"> </w:t>
      </w:r>
      <w:r w:rsidRPr="003C491D">
        <w:t>în</w:t>
      </w:r>
      <w:r w:rsidR="00647555">
        <w:t xml:space="preserve"> </w:t>
      </w:r>
      <w:r w:rsidRPr="003C491D">
        <w:t>Europa.</w:t>
      </w:r>
      <w:r w:rsidR="00647555">
        <w:t xml:space="preserve"> </w:t>
      </w:r>
      <w:r w:rsidRPr="003C491D">
        <w:t>Această</w:t>
      </w:r>
      <w:r w:rsidR="00647555">
        <w:t xml:space="preserve"> </w:t>
      </w:r>
      <w:r w:rsidRPr="003C491D">
        <w:t>primă</w:t>
      </w:r>
      <w:r w:rsidR="00647555">
        <w:t xml:space="preserve"> </w:t>
      </w:r>
      <w:r w:rsidRPr="003C491D">
        <w:t>listă</w:t>
      </w:r>
      <w:r w:rsidR="00647555">
        <w:t xml:space="preserve"> </w:t>
      </w:r>
      <w:r w:rsidRPr="003C491D">
        <w:t>a</w:t>
      </w:r>
      <w:r w:rsidR="00647555">
        <w:t xml:space="preserve"> </w:t>
      </w:r>
      <w:r w:rsidRPr="003C491D">
        <w:t>Uniunii</w:t>
      </w:r>
      <w:r w:rsidR="00647555">
        <w:t xml:space="preserve"> </w:t>
      </w:r>
      <w:r w:rsidRPr="003C491D">
        <w:t>cu</w:t>
      </w:r>
      <w:r w:rsidR="00647555">
        <w:t xml:space="preserve"> </w:t>
      </w:r>
      <w:r w:rsidRPr="003C491D">
        <w:t>medicamente</w:t>
      </w:r>
      <w:r w:rsidR="00647555">
        <w:t xml:space="preserve"> </w:t>
      </w:r>
      <w:r w:rsidRPr="003C491D">
        <w:t>esențiale</w:t>
      </w:r>
      <w:r w:rsidR="00647555">
        <w:t xml:space="preserve"> </w:t>
      </w:r>
      <w:r w:rsidRPr="003C491D">
        <w:t>conține</w:t>
      </w:r>
      <w:r w:rsidR="00647555">
        <w:t xml:space="preserve"> </w:t>
      </w:r>
      <w:r w:rsidRPr="003C491D">
        <w:rPr>
          <w:b/>
          <w:bCs/>
        </w:rPr>
        <w:t>peste</w:t>
      </w:r>
      <w:r w:rsidR="00647555">
        <w:rPr>
          <w:b/>
          <w:bCs/>
        </w:rPr>
        <w:t xml:space="preserve"> </w:t>
      </w:r>
      <w:r w:rsidRPr="003C491D">
        <w:rPr>
          <w:b/>
          <w:bCs/>
        </w:rPr>
        <w:t>200</w:t>
      </w:r>
      <w:r w:rsidR="00647555">
        <w:rPr>
          <w:b/>
          <w:bCs/>
        </w:rPr>
        <w:t xml:space="preserve"> </w:t>
      </w:r>
      <w:r w:rsidRPr="003C491D">
        <w:rPr>
          <w:b/>
          <w:bCs/>
        </w:rPr>
        <w:t>de</w:t>
      </w:r>
      <w:r w:rsidR="00647555">
        <w:rPr>
          <w:b/>
          <w:bCs/>
        </w:rPr>
        <w:t xml:space="preserve"> </w:t>
      </w:r>
      <w:r w:rsidRPr="003C491D">
        <w:rPr>
          <w:b/>
          <w:bCs/>
        </w:rPr>
        <w:t>substanțe</w:t>
      </w:r>
      <w:r w:rsidR="00647555">
        <w:rPr>
          <w:b/>
          <w:bCs/>
        </w:rPr>
        <w:t xml:space="preserve"> </w:t>
      </w:r>
      <w:r w:rsidRPr="003C491D">
        <w:rPr>
          <w:b/>
          <w:bCs/>
        </w:rPr>
        <w:t>active</w:t>
      </w:r>
      <w:r w:rsidR="00647555">
        <w:t xml:space="preserve"> </w:t>
      </w:r>
      <w:r w:rsidRPr="003C491D">
        <w:rPr>
          <w:b/>
          <w:bCs/>
        </w:rPr>
        <w:t>utilizate</w:t>
      </w:r>
      <w:r w:rsidR="00647555">
        <w:rPr>
          <w:b/>
          <w:bCs/>
        </w:rPr>
        <w:t xml:space="preserve"> </w:t>
      </w:r>
      <w:r w:rsidRPr="003C491D">
        <w:rPr>
          <w:b/>
          <w:bCs/>
        </w:rPr>
        <w:t>în</w:t>
      </w:r>
      <w:r w:rsidR="00647555">
        <w:rPr>
          <w:b/>
          <w:bCs/>
        </w:rPr>
        <w:t xml:space="preserve"> </w:t>
      </w:r>
      <w:r w:rsidRPr="003C491D">
        <w:rPr>
          <w:b/>
          <w:bCs/>
        </w:rPr>
        <w:t>medicamente</w:t>
      </w:r>
      <w:r w:rsidR="00647555">
        <w:rPr>
          <w:b/>
          <w:bCs/>
        </w:rPr>
        <w:t xml:space="preserve"> </w:t>
      </w:r>
      <w:r w:rsidRPr="003C491D">
        <w:rPr>
          <w:b/>
          <w:bCs/>
        </w:rPr>
        <w:t>de</w:t>
      </w:r>
      <w:r w:rsidR="00647555">
        <w:rPr>
          <w:b/>
          <w:bCs/>
        </w:rPr>
        <w:t xml:space="preserve"> </w:t>
      </w:r>
      <w:r w:rsidRPr="003C491D">
        <w:rPr>
          <w:b/>
          <w:bCs/>
        </w:rPr>
        <w:t>uz</w:t>
      </w:r>
      <w:r w:rsidR="00647555">
        <w:rPr>
          <w:b/>
          <w:bCs/>
        </w:rPr>
        <w:t xml:space="preserve"> </w:t>
      </w:r>
      <w:r w:rsidRPr="003C491D">
        <w:rPr>
          <w:b/>
          <w:bCs/>
        </w:rPr>
        <w:t>uman</w:t>
      </w:r>
      <w:r w:rsidRPr="003C491D">
        <w:t>,</w:t>
      </w:r>
      <w:r w:rsidR="00647555">
        <w:t xml:space="preserve"> </w:t>
      </w:r>
      <w:r w:rsidRPr="003C491D">
        <w:t>care</w:t>
      </w:r>
      <w:r w:rsidR="00647555">
        <w:t xml:space="preserve"> </w:t>
      </w:r>
      <w:r w:rsidRPr="003C491D">
        <w:t>sunt</w:t>
      </w:r>
      <w:r w:rsidR="00647555">
        <w:t xml:space="preserve"> </w:t>
      </w:r>
      <w:r w:rsidRPr="003C491D">
        <w:t>considerate</w:t>
      </w:r>
      <w:r w:rsidR="00647555">
        <w:t xml:space="preserve"> </w:t>
      </w:r>
      <w:r w:rsidRPr="003C491D">
        <w:t>esențiale</w:t>
      </w:r>
      <w:r w:rsidR="00647555">
        <w:t xml:space="preserve"> </w:t>
      </w:r>
      <w:r w:rsidRPr="003C491D">
        <w:t>în</w:t>
      </w:r>
      <w:r w:rsidR="00647555">
        <w:t xml:space="preserve"> </w:t>
      </w:r>
      <w:r w:rsidRPr="003C491D">
        <w:t>țările</w:t>
      </w:r>
      <w:r w:rsidR="00647555">
        <w:t xml:space="preserve"> </w:t>
      </w:r>
      <w:r w:rsidRPr="003C491D">
        <w:t>UE/SEE.</w:t>
      </w:r>
    </w:p>
    <w:p w14:paraId="612B21DB" w14:textId="5CE6249A" w:rsidR="003C491D" w:rsidRPr="003C491D" w:rsidRDefault="003C491D" w:rsidP="003C491D">
      <w:r w:rsidRPr="003C491D">
        <w:t>Includerea</w:t>
      </w:r>
      <w:r w:rsidR="00647555">
        <w:t xml:space="preserve"> </w:t>
      </w:r>
      <w:r w:rsidRPr="003C491D">
        <w:t>pe</w:t>
      </w:r>
      <w:r w:rsidR="00647555">
        <w:t xml:space="preserve"> </w:t>
      </w:r>
      <w:r w:rsidRPr="003C491D">
        <w:t>această</w:t>
      </w:r>
      <w:r w:rsidR="00647555">
        <w:t xml:space="preserve"> </w:t>
      </w:r>
      <w:r w:rsidRPr="003C491D">
        <w:t>listă</w:t>
      </w:r>
      <w:r w:rsidR="00647555">
        <w:t xml:space="preserve"> </w:t>
      </w:r>
      <w:r w:rsidRPr="003C491D">
        <w:t>nu</w:t>
      </w:r>
      <w:r w:rsidR="00647555">
        <w:t xml:space="preserve"> </w:t>
      </w:r>
      <w:r w:rsidRPr="003C491D">
        <w:t>indică</w:t>
      </w:r>
      <w:r w:rsidR="00647555">
        <w:t xml:space="preserve"> </w:t>
      </w:r>
      <w:r w:rsidRPr="003C491D">
        <w:t>probabilitatea</w:t>
      </w:r>
      <w:r w:rsidR="00647555">
        <w:t xml:space="preserve"> </w:t>
      </w:r>
      <w:r w:rsidRPr="003C491D">
        <w:t>ca</w:t>
      </w:r>
      <w:r w:rsidR="00647555">
        <w:t xml:space="preserve"> </w:t>
      </w:r>
      <w:r w:rsidRPr="003C491D">
        <w:t>un</w:t>
      </w:r>
      <w:r w:rsidR="00647555">
        <w:t xml:space="preserve"> </w:t>
      </w:r>
      <w:r w:rsidRPr="003C491D">
        <w:t>medicament</w:t>
      </w:r>
      <w:r w:rsidR="00647555">
        <w:t xml:space="preserve"> </w:t>
      </w:r>
      <w:r w:rsidRPr="003C491D">
        <w:t>să</w:t>
      </w:r>
      <w:r w:rsidR="00647555">
        <w:t xml:space="preserve"> </w:t>
      </w:r>
      <w:r w:rsidRPr="003C491D">
        <w:t>se</w:t>
      </w:r>
      <w:r w:rsidR="00647555">
        <w:t xml:space="preserve"> </w:t>
      </w:r>
      <w:r w:rsidRPr="003C491D">
        <w:t>confrunte</w:t>
      </w:r>
      <w:r w:rsidR="00647555">
        <w:t xml:space="preserve"> </w:t>
      </w:r>
      <w:r w:rsidRPr="003C491D">
        <w:t>cu</w:t>
      </w:r>
      <w:r w:rsidR="00647555">
        <w:t xml:space="preserve"> </w:t>
      </w:r>
      <w:r w:rsidRPr="003C491D">
        <w:t>o</w:t>
      </w:r>
      <w:r w:rsidR="00647555">
        <w:t xml:space="preserve"> </w:t>
      </w:r>
      <w:r w:rsidRPr="003C491D">
        <w:t>penurie</w:t>
      </w:r>
      <w:r w:rsidR="00647555">
        <w:t xml:space="preserve"> </w:t>
      </w:r>
      <w:r w:rsidRPr="003C491D">
        <w:t>în</w:t>
      </w:r>
      <w:r w:rsidR="00647555">
        <w:t xml:space="preserve"> </w:t>
      </w:r>
      <w:r w:rsidRPr="003C491D">
        <w:t>viitorul</w:t>
      </w:r>
      <w:r w:rsidR="00647555">
        <w:t xml:space="preserve"> </w:t>
      </w:r>
      <w:r w:rsidRPr="003C491D">
        <w:t>apropiat.</w:t>
      </w:r>
      <w:r w:rsidR="00647555">
        <w:t xml:space="preserve"> </w:t>
      </w:r>
      <w:r w:rsidRPr="003C491D">
        <w:t>Aceasta</w:t>
      </w:r>
      <w:r w:rsidR="00647555">
        <w:t xml:space="preserve"> </w:t>
      </w:r>
      <w:r w:rsidRPr="003C491D">
        <w:t>înseamnă,</w:t>
      </w:r>
      <w:r w:rsidR="00647555">
        <w:t xml:space="preserve"> </w:t>
      </w:r>
      <w:r w:rsidRPr="003C491D">
        <w:t>mai</w:t>
      </w:r>
      <w:r w:rsidR="00647555">
        <w:t xml:space="preserve"> </w:t>
      </w:r>
      <w:r w:rsidRPr="003C491D">
        <w:t>degrabă,</w:t>
      </w:r>
      <w:r w:rsidR="00647555">
        <w:t xml:space="preserve"> </w:t>
      </w:r>
      <w:r w:rsidRPr="003C491D">
        <w:t>că</w:t>
      </w:r>
      <w:r w:rsidR="00647555">
        <w:t xml:space="preserve"> </w:t>
      </w:r>
      <w:r w:rsidRPr="003C491D">
        <w:t>este</w:t>
      </w:r>
      <w:r w:rsidR="00647555">
        <w:t xml:space="preserve"> </w:t>
      </w:r>
      <w:r w:rsidRPr="003C491D">
        <w:rPr>
          <w:b/>
          <w:bCs/>
        </w:rPr>
        <w:t>extrem</w:t>
      </w:r>
      <w:r w:rsidR="00647555">
        <w:rPr>
          <w:b/>
          <w:bCs/>
        </w:rPr>
        <w:t xml:space="preserve"> </w:t>
      </w:r>
      <w:r w:rsidRPr="003C491D">
        <w:rPr>
          <w:b/>
          <w:bCs/>
        </w:rPr>
        <w:t>de</w:t>
      </w:r>
      <w:r w:rsidR="00647555">
        <w:rPr>
          <w:b/>
          <w:bCs/>
        </w:rPr>
        <w:t xml:space="preserve"> </w:t>
      </w:r>
      <w:r w:rsidRPr="003C491D">
        <w:rPr>
          <w:b/>
          <w:bCs/>
        </w:rPr>
        <w:t>important</w:t>
      </w:r>
      <w:r w:rsidR="00647555">
        <w:rPr>
          <w:b/>
          <w:bCs/>
        </w:rPr>
        <w:t xml:space="preserve"> </w:t>
      </w:r>
      <w:r w:rsidRPr="003C491D">
        <w:rPr>
          <w:b/>
          <w:bCs/>
        </w:rPr>
        <w:t>să</w:t>
      </w:r>
      <w:r w:rsidR="00647555">
        <w:rPr>
          <w:b/>
          <w:bCs/>
        </w:rPr>
        <w:t xml:space="preserve"> </w:t>
      </w:r>
      <w:r w:rsidRPr="003C491D">
        <w:rPr>
          <w:b/>
          <w:bCs/>
        </w:rPr>
        <w:t>se</w:t>
      </w:r>
      <w:r w:rsidR="00647555">
        <w:rPr>
          <w:b/>
          <w:bCs/>
        </w:rPr>
        <w:t xml:space="preserve"> </w:t>
      </w:r>
      <w:r w:rsidRPr="003C491D">
        <w:rPr>
          <w:b/>
          <w:bCs/>
        </w:rPr>
        <w:t>evite</w:t>
      </w:r>
      <w:r w:rsidR="00647555">
        <w:rPr>
          <w:b/>
          <w:bCs/>
        </w:rPr>
        <w:t xml:space="preserve"> </w:t>
      </w:r>
      <w:r w:rsidRPr="003C491D">
        <w:rPr>
          <w:b/>
          <w:bCs/>
        </w:rPr>
        <w:t>penuria</w:t>
      </w:r>
      <w:r w:rsidR="00647555">
        <w:rPr>
          <w:b/>
          <w:bCs/>
        </w:rPr>
        <w:t xml:space="preserve"> </w:t>
      </w:r>
      <w:r w:rsidRPr="003C491D">
        <w:rPr>
          <w:b/>
          <w:bCs/>
        </w:rPr>
        <w:t>pentru</w:t>
      </w:r>
      <w:r w:rsidR="00647555">
        <w:rPr>
          <w:b/>
          <w:bCs/>
        </w:rPr>
        <w:t xml:space="preserve"> </w:t>
      </w:r>
      <w:r w:rsidRPr="003C491D">
        <w:rPr>
          <w:b/>
          <w:bCs/>
        </w:rPr>
        <w:t>aceste</w:t>
      </w:r>
      <w:r w:rsidR="00647555">
        <w:rPr>
          <w:b/>
          <w:bCs/>
        </w:rPr>
        <w:t xml:space="preserve"> </w:t>
      </w:r>
      <w:r w:rsidRPr="003C491D">
        <w:rPr>
          <w:b/>
          <w:bCs/>
        </w:rPr>
        <w:t>medicamente</w:t>
      </w:r>
      <w:r w:rsidR="00647555">
        <w:rPr>
          <w:b/>
          <w:bCs/>
        </w:rPr>
        <w:t xml:space="preserve"> </w:t>
      </w:r>
      <w:r w:rsidRPr="003C491D">
        <w:rPr>
          <w:b/>
          <w:bCs/>
        </w:rPr>
        <w:t>specifice</w:t>
      </w:r>
      <w:r w:rsidRPr="003C491D">
        <w:t>,</w:t>
      </w:r>
      <w:r w:rsidR="00647555">
        <w:t xml:space="preserve"> </w:t>
      </w:r>
      <w:r w:rsidRPr="003C491D">
        <w:t>deoarece</w:t>
      </w:r>
      <w:r w:rsidR="00647555">
        <w:t xml:space="preserve"> </w:t>
      </w:r>
      <w:r w:rsidRPr="003C491D">
        <w:t>indisponibilitatea</w:t>
      </w:r>
      <w:r w:rsidR="00647555">
        <w:t xml:space="preserve"> </w:t>
      </w:r>
      <w:r w:rsidRPr="003C491D">
        <w:t>lor</w:t>
      </w:r>
      <w:r w:rsidR="00647555">
        <w:t xml:space="preserve"> </w:t>
      </w:r>
      <w:r w:rsidRPr="003C491D">
        <w:t>ar</w:t>
      </w:r>
      <w:r w:rsidR="00647555">
        <w:t xml:space="preserve"> </w:t>
      </w:r>
      <w:r w:rsidRPr="003C491D">
        <w:t>putea</w:t>
      </w:r>
      <w:r w:rsidR="00647555">
        <w:t xml:space="preserve"> </w:t>
      </w:r>
      <w:r w:rsidRPr="003C491D">
        <w:t>cauza</w:t>
      </w:r>
      <w:r w:rsidR="00647555">
        <w:t xml:space="preserve"> </w:t>
      </w:r>
      <w:r w:rsidRPr="003C491D">
        <w:t>vătămări</w:t>
      </w:r>
      <w:r w:rsidR="00647555">
        <w:t xml:space="preserve"> </w:t>
      </w:r>
      <w:r w:rsidRPr="003C491D">
        <w:t>grave</w:t>
      </w:r>
      <w:r w:rsidR="00647555">
        <w:t xml:space="preserve"> </w:t>
      </w:r>
      <w:r w:rsidRPr="003C491D">
        <w:t>pacienților</w:t>
      </w:r>
      <w:r w:rsidR="00647555">
        <w:t xml:space="preserve"> </w:t>
      </w:r>
      <w:r w:rsidRPr="003C491D">
        <w:t>și</w:t>
      </w:r>
      <w:r w:rsidR="00647555">
        <w:t xml:space="preserve"> </w:t>
      </w:r>
      <w:r w:rsidRPr="003C491D">
        <w:t>ar</w:t>
      </w:r>
      <w:r w:rsidR="00647555">
        <w:t xml:space="preserve"> </w:t>
      </w:r>
      <w:r w:rsidRPr="003C491D">
        <w:t>putea</w:t>
      </w:r>
      <w:r w:rsidR="00647555">
        <w:t xml:space="preserve"> </w:t>
      </w:r>
      <w:r w:rsidRPr="003C491D">
        <w:t>reprezenta</w:t>
      </w:r>
      <w:r w:rsidR="00647555">
        <w:t xml:space="preserve"> </w:t>
      </w:r>
      <w:r w:rsidRPr="003C491D">
        <w:t>provocări</w:t>
      </w:r>
      <w:r w:rsidR="00647555">
        <w:t xml:space="preserve"> </w:t>
      </w:r>
      <w:r w:rsidRPr="003C491D">
        <w:t>semnificative</w:t>
      </w:r>
      <w:r w:rsidR="00647555">
        <w:t xml:space="preserve"> </w:t>
      </w:r>
      <w:r w:rsidRPr="003C491D">
        <w:t>pentru</w:t>
      </w:r>
      <w:r w:rsidR="00647555">
        <w:t xml:space="preserve"> </w:t>
      </w:r>
      <w:r w:rsidRPr="003C491D">
        <w:t>sistemele</w:t>
      </w:r>
      <w:r w:rsidR="00647555">
        <w:t xml:space="preserve"> </w:t>
      </w:r>
      <w:r w:rsidRPr="003C491D">
        <w:t>de</w:t>
      </w:r>
      <w:r w:rsidR="00647555">
        <w:t xml:space="preserve"> </w:t>
      </w:r>
      <w:r w:rsidRPr="003C491D">
        <w:t>sănătate.</w:t>
      </w:r>
    </w:p>
    <w:p w14:paraId="4EBEA7DF" w14:textId="6089B04C" w:rsidR="003C491D" w:rsidRPr="003C491D" w:rsidRDefault="003C491D" w:rsidP="003C491D">
      <w:r w:rsidRPr="003C491D">
        <w:lastRenderedPageBreak/>
        <w:t>Lista</w:t>
      </w:r>
      <w:r w:rsidR="00647555">
        <w:t xml:space="preserve"> </w:t>
      </w:r>
      <w:r w:rsidRPr="003C491D">
        <w:t>a</w:t>
      </w:r>
      <w:r w:rsidR="00647555">
        <w:t xml:space="preserve"> </w:t>
      </w:r>
      <w:r w:rsidRPr="003C491D">
        <w:t>fost</w:t>
      </w:r>
      <w:r w:rsidR="00647555">
        <w:t xml:space="preserve"> </w:t>
      </w:r>
      <w:r w:rsidRPr="003C491D">
        <w:t>elaborată</w:t>
      </w:r>
      <w:r w:rsidR="00647555">
        <w:t xml:space="preserve"> </w:t>
      </w:r>
      <w:r w:rsidRPr="003C491D">
        <w:t>împreună</w:t>
      </w:r>
      <w:r w:rsidR="00647555">
        <w:t xml:space="preserve"> </w:t>
      </w:r>
      <w:r w:rsidRPr="003C491D">
        <w:t>cu</w:t>
      </w:r>
      <w:r w:rsidR="00647555">
        <w:t xml:space="preserve"> </w:t>
      </w:r>
      <w:r w:rsidRPr="003C491D">
        <w:t>EMA</w:t>
      </w:r>
      <w:r w:rsidR="00647555">
        <w:t xml:space="preserve"> </w:t>
      </w:r>
      <w:r w:rsidRPr="003C491D">
        <w:t>și</w:t>
      </w:r>
      <w:r w:rsidR="00647555">
        <w:t xml:space="preserve"> </w:t>
      </w:r>
      <w:r w:rsidRPr="003C491D">
        <w:t>cu</w:t>
      </w:r>
      <w:r w:rsidR="00647555">
        <w:t xml:space="preserve"> </w:t>
      </w:r>
      <w:r w:rsidRPr="003C491D">
        <w:t>toate</w:t>
      </w:r>
      <w:r w:rsidR="00647555">
        <w:t xml:space="preserve"> </w:t>
      </w:r>
      <w:r w:rsidRPr="003C491D">
        <w:t>statele</w:t>
      </w:r>
      <w:r w:rsidR="00647555">
        <w:t xml:space="preserve"> </w:t>
      </w:r>
      <w:r w:rsidRPr="003C491D">
        <w:t>membre</w:t>
      </w:r>
      <w:r w:rsidR="00647555">
        <w:t xml:space="preserve"> </w:t>
      </w:r>
      <w:r w:rsidRPr="003C491D">
        <w:t>ale</w:t>
      </w:r>
      <w:r w:rsidR="00647555">
        <w:t xml:space="preserve"> </w:t>
      </w:r>
      <w:r w:rsidRPr="003C491D">
        <w:t>UE.</w:t>
      </w:r>
      <w:r w:rsidR="00647555">
        <w:t xml:space="preserve"> </w:t>
      </w:r>
      <w:r w:rsidRPr="003C491D">
        <w:t>Întocmirea</w:t>
      </w:r>
      <w:r w:rsidR="00647555">
        <w:t xml:space="preserve"> </w:t>
      </w:r>
      <w:r w:rsidRPr="003C491D">
        <w:t>ei</w:t>
      </w:r>
      <w:r w:rsidR="00647555">
        <w:t xml:space="preserve"> </w:t>
      </w:r>
      <w:r w:rsidRPr="003C491D">
        <w:t>urmează</w:t>
      </w:r>
      <w:r w:rsidR="00647555">
        <w:t xml:space="preserve"> </w:t>
      </w:r>
      <w:r w:rsidRPr="003C491D">
        <w:t>o</w:t>
      </w:r>
      <w:r w:rsidR="00647555">
        <w:t xml:space="preserve"> </w:t>
      </w:r>
      <w:r w:rsidRPr="003C491D">
        <w:rPr>
          <w:b/>
          <w:bCs/>
        </w:rPr>
        <w:t>metodologie</w:t>
      </w:r>
      <w:r w:rsidR="00647555">
        <w:rPr>
          <w:b/>
          <w:bCs/>
        </w:rPr>
        <w:t xml:space="preserve"> </w:t>
      </w:r>
      <w:r w:rsidRPr="003C491D">
        <w:rPr>
          <w:b/>
          <w:bCs/>
        </w:rPr>
        <w:t>strictă</w:t>
      </w:r>
      <w:r w:rsidR="00647555">
        <w:t xml:space="preserve"> </w:t>
      </w:r>
      <w:r w:rsidRPr="003C491D">
        <w:t>de</w:t>
      </w:r>
      <w:r w:rsidR="00647555">
        <w:t xml:space="preserve"> </w:t>
      </w:r>
      <w:r w:rsidRPr="003C491D">
        <w:t>evaluare</w:t>
      </w:r>
      <w:r w:rsidR="00647555">
        <w:t xml:space="preserve"> </w:t>
      </w:r>
      <w:r w:rsidRPr="003C491D">
        <w:t>a</w:t>
      </w:r>
      <w:r w:rsidR="00647555">
        <w:t xml:space="preserve"> </w:t>
      </w:r>
      <w:r w:rsidRPr="003C491D">
        <w:t>caracterului</w:t>
      </w:r>
      <w:r w:rsidR="00647555">
        <w:t xml:space="preserve"> </w:t>
      </w:r>
      <w:r w:rsidRPr="003C491D">
        <w:t>esențial,</w:t>
      </w:r>
      <w:r w:rsidR="00647555">
        <w:t xml:space="preserve"> </w:t>
      </w:r>
      <w:r w:rsidRPr="003C491D">
        <w:t>elaborată</w:t>
      </w:r>
      <w:r w:rsidR="00647555">
        <w:t xml:space="preserve"> </w:t>
      </w:r>
      <w:r w:rsidRPr="003C491D">
        <w:t>inițial</w:t>
      </w:r>
      <w:r w:rsidR="00647555">
        <w:t xml:space="preserve"> </w:t>
      </w:r>
      <w:r w:rsidRPr="003C491D">
        <w:t>în</w:t>
      </w:r>
      <w:r w:rsidR="00647555">
        <w:t xml:space="preserve"> </w:t>
      </w:r>
      <w:r w:rsidRPr="003C491D">
        <w:t>cadrul</w:t>
      </w:r>
      <w:r w:rsidR="00647555">
        <w:t xml:space="preserve"> </w:t>
      </w:r>
      <w:r w:rsidRPr="003C491D">
        <w:t>dialogului</w:t>
      </w:r>
      <w:r w:rsidR="00647555">
        <w:t xml:space="preserve"> </w:t>
      </w:r>
      <w:r w:rsidRPr="003C491D">
        <w:t>structurat</w:t>
      </w:r>
      <w:r w:rsidR="00647555">
        <w:t xml:space="preserve"> </w:t>
      </w:r>
      <w:r w:rsidRPr="003C491D">
        <w:t>al</w:t>
      </w:r>
      <w:r w:rsidR="00647555">
        <w:t xml:space="preserve"> </w:t>
      </w:r>
      <w:r w:rsidRPr="003C491D">
        <w:t>Comisiei</w:t>
      </w:r>
      <w:r w:rsidR="00647555">
        <w:t xml:space="preserve"> </w:t>
      </w:r>
      <w:r w:rsidRPr="003C491D">
        <w:t>privind</w:t>
      </w:r>
      <w:r w:rsidR="00647555">
        <w:t xml:space="preserve"> </w:t>
      </w:r>
      <w:r w:rsidRPr="003C491D">
        <w:t>securitatea</w:t>
      </w:r>
      <w:r w:rsidR="00647555">
        <w:t xml:space="preserve"> </w:t>
      </w:r>
      <w:r w:rsidRPr="003C491D">
        <w:t>aprovizionării</w:t>
      </w:r>
      <w:r w:rsidR="00647555">
        <w:t xml:space="preserve"> </w:t>
      </w:r>
      <w:r w:rsidRPr="003C491D">
        <w:t>cu</w:t>
      </w:r>
      <w:r w:rsidR="00647555">
        <w:t xml:space="preserve"> </w:t>
      </w:r>
      <w:r w:rsidRPr="003C491D">
        <w:t>medicamente,</w:t>
      </w:r>
      <w:r w:rsidR="00647555">
        <w:t xml:space="preserve"> </w:t>
      </w:r>
      <w:r w:rsidRPr="003C491D">
        <w:t>lansat</w:t>
      </w:r>
      <w:r w:rsidR="00647555">
        <w:t xml:space="preserve"> </w:t>
      </w:r>
      <w:r w:rsidRPr="003C491D">
        <w:t>în</w:t>
      </w:r>
      <w:r w:rsidR="00647555">
        <w:t xml:space="preserve"> </w:t>
      </w:r>
      <w:r w:rsidRPr="003C491D">
        <w:t>cadrul</w:t>
      </w:r>
      <w:r w:rsidR="00647555">
        <w:t xml:space="preserve"> </w:t>
      </w:r>
      <w:r w:rsidRPr="003C491D">
        <w:t>strategiei</w:t>
      </w:r>
      <w:r w:rsidR="00647555">
        <w:t xml:space="preserve"> </w:t>
      </w:r>
      <w:r w:rsidRPr="003C491D">
        <w:t>farmaceutice,</w:t>
      </w:r>
      <w:r w:rsidR="00647555">
        <w:t xml:space="preserve"> </w:t>
      </w:r>
      <w:r w:rsidRPr="003C491D">
        <w:t>care</w:t>
      </w:r>
      <w:r w:rsidR="00647555">
        <w:t xml:space="preserve"> </w:t>
      </w:r>
      <w:r w:rsidRPr="003C491D">
        <w:t>a</w:t>
      </w:r>
      <w:r w:rsidR="00647555">
        <w:t xml:space="preserve"> </w:t>
      </w:r>
      <w:r w:rsidRPr="003C491D">
        <w:t>fost</w:t>
      </w:r>
      <w:r w:rsidR="00647555">
        <w:t xml:space="preserve"> </w:t>
      </w:r>
      <w:r w:rsidRPr="003C491D">
        <w:t>realizat</w:t>
      </w:r>
      <w:r w:rsidR="00647555">
        <w:t xml:space="preserve"> </w:t>
      </w:r>
      <w:r w:rsidRPr="003C491D">
        <w:t>în</w:t>
      </w:r>
      <w:r w:rsidR="00647555">
        <w:t xml:space="preserve"> </w:t>
      </w:r>
      <w:r w:rsidRPr="003C491D">
        <w:t>2021</w:t>
      </w:r>
      <w:r w:rsidR="00647555">
        <w:t xml:space="preserve"> </w:t>
      </w:r>
      <w:r w:rsidRPr="003C491D">
        <w:t>și</w:t>
      </w:r>
      <w:r w:rsidR="00647555">
        <w:t xml:space="preserve"> </w:t>
      </w:r>
      <w:r w:rsidRPr="003C491D">
        <w:t>a</w:t>
      </w:r>
      <w:r w:rsidR="00647555">
        <w:t xml:space="preserve"> </w:t>
      </w:r>
      <w:r w:rsidRPr="003C491D">
        <w:t>tras</w:t>
      </w:r>
      <w:r w:rsidR="00647555">
        <w:t xml:space="preserve"> </w:t>
      </w:r>
      <w:r w:rsidRPr="003C491D">
        <w:t>învățăminte</w:t>
      </w:r>
      <w:r w:rsidR="00647555">
        <w:t xml:space="preserve"> </w:t>
      </w:r>
      <w:r w:rsidRPr="003C491D">
        <w:t>din</w:t>
      </w:r>
      <w:r w:rsidR="00647555">
        <w:t xml:space="preserve"> </w:t>
      </w:r>
      <w:r w:rsidRPr="003C491D">
        <w:t>pandemia</w:t>
      </w:r>
      <w:r w:rsidR="00647555">
        <w:t xml:space="preserve"> </w:t>
      </w:r>
      <w:r w:rsidRPr="003C491D">
        <w:t>de</w:t>
      </w:r>
      <w:r w:rsidR="00647555">
        <w:t xml:space="preserve"> </w:t>
      </w:r>
      <w:r w:rsidRPr="003C491D">
        <w:t>COVID-19.</w:t>
      </w:r>
      <w:r w:rsidR="00647555">
        <w:t xml:space="preserve"> </w:t>
      </w:r>
      <w:r w:rsidRPr="003C491D">
        <w:t>Au</w:t>
      </w:r>
      <w:r w:rsidR="00647555">
        <w:t xml:space="preserve"> </w:t>
      </w:r>
      <w:r w:rsidRPr="003C491D">
        <w:t>fost</w:t>
      </w:r>
      <w:r w:rsidR="00647555">
        <w:t xml:space="preserve"> </w:t>
      </w:r>
      <w:r w:rsidRPr="003C491D">
        <w:t>consultate</w:t>
      </w:r>
      <w:r w:rsidR="00647555">
        <w:t xml:space="preserve"> </w:t>
      </w:r>
      <w:r w:rsidRPr="003C491D">
        <w:t>principalele</w:t>
      </w:r>
      <w:r w:rsidR="00647555">
        <w:t xml:space="preserve"> </w:t>
      </w:r>
      <w:r w:rsidRPr="003C491D">
        <w:t>grupuri</w:t>
      </w:r>
      <w:r w:rsidR="00647555">
        <w:t xml:space="preserve"> </w:t>
      </w:r>
      <w:r w:rsidRPr="003C491D">
        <w:t>de</w:t>
      </w:r>
      <w:r w:rsidR="00647555">
        <w:t xml:space="preserve"> </w:t>
      </w:r>
      <w:r w:rsidRPr="003C491D">
        <w:t>părți</w:t>
      </w:r>
      <w:r w:rsidR="00647555">
        <w:t xml:space="preserve"> </w:t>
      </w:r>
      <w:r w:rsidRPr="003C491D">
        <w:t>interesate,</w:t>
      </w:r>
      <w:r w:rsidR="00647555">
        <w:t xml:space="preserve"> </w:t>
      </w:r>
      <w:r w:rsidRPr="003C491D">
        <w:t>inclusiv</w:t>
      </w:r>
      <w:r w:rsidR="00647555">
        <w:t xml:space="preserve"> </w:t>
      </w:r>
      <w:r w:rsidRPr="003C491D">
        <w:t>pacienții</w:t>
      </w:r>
      <w:r w:rsidR="00647555">
        <w:t xml:space="preserve"> </w:t>
      </w:r>
      <w:r w:rsidRPr="003C491D">
        <w:t>și</w:t>
      </w:r>
      <w:r w:rsidR="00647555">
        <w:t xml:space="preserve"> </w:t>
      </w:r>
      <w:r w:rsidRPr="003C491D">
        <w:t>organizațiile</w:t>
      </w:r>
      <w:r w:rsidR="00647555">
        <w:t xml:space="preserve"> </w:t>
      </w:r>
      <w:r w:rsidRPr="003C491D">
        <w:t>profesionale</w:t>
      </w:r>
      <w:r w:rsidR="00647555">
        <w:t xml:space="preserve"> </w:t>
      </w:r>
      <w:r w:rsidRPr="003C491D">
        <w:t>din</w:t>
      </w:r>
      <w:r w:rsidR="00647555">
        <w:t xml:space="preserve"> </w:t>
      </w:r>
      <w:r w:rsidRPr="003C491D">
        <w:t>domeniul</w:t>
      </w:r>
      <w:r w:rsidR="00647555">
        <w:t xml:space="preserve"> </w:t>
      </w:r>
      <w:r w:rsidRPr="003C491D">
        <w:t>sănătății</w:t>
      </w:r>
      <w:r w:rsidR="00647555">
        <w:t xml:space="preserve"> </w:t>
      </w:r>
      <w:r w:rsidRPr="003C491D">
        <w:t>și</w:t>
      </w:r>
      <w:r w:rsidR="00647555">
        <w:t xml:space="preserve"> </w:t>
      </w:r>
      <w:r w:rsidRPr="003C491D">
        <w:t>asociațiile</w:t>
      </w:r>
      <w:r w:rsidR="00647555">
        <w:t xml:space="preserve"> </w:t>
      </w:r>
      <w:r w:rsidRPr="003C491D">
        <w:t>industriale.</w:t>
      </w:r>
    </w:p>
    <w:p w14:paraId="033B03A3" w14:textId="52B699E9" w:rsidR="003C491D" w:rsidRPr="003C491D" w:rsidRDefault="003C491D" w:rsidP="003C491D">
      <w:r w:rsidRPr="003C491D">
        <w:t>Asigurarea</w:t>
      </w:r>
      <w:r w:rsidR="00647555">
        <w:t xml:space="preserve"> </w:t>
      </w:r>
      <w:r w:rsidRPr="003C491D">
        <w:rPr>
          <w:b/>
          <w:bCs/>
        </w:rPr>
        <w:t>aprovizionării</w:t>
      </w:r>
      <w:r w:rsidR="00647555">
        <w:rPr>
          <w:b/>
          <w:bCs/>
        </w:rPr>
        <w:t xml:space="preserve"> </w:t>
      </w:r>
      <w:r w:rsidRPr="003C491D">
        <w:rPr>
          <w:b/>
          <w:bCs/>
        </w:rPr>
        <w:t>neîntrerupte</w:t>
      </w:r>
      <w:r w:rsidR="00647555">
        <w:rPr>
          <w:b/>
          <w:bCs/>
        </w:rPr>
        <w:t xml:space="preserve"> </w:t>
      </w:r>
      <w:r w:rsidRPr="003C491D">
        <w:rPr>
          <w:b/>
          <w:bCs/>
        </w:rPr>
        <w:t>cu</w:t>
      </w:r>
      <w:r w:rsidR="00647555">
        <w:rPr>
          <w:b/>
          <w:bCs/>
        </w:rPr>
        <w:t xml:space="preserve"> </w:t>
      </w:r>
      <w:r w:rsidRPr="003C491D">
        <w:rPr>
          <w:b/>
          <w:bCs/>
        </w:rPr>
        <w:t>medicamentele</w:t>
      </w:r>
      <w:r w:rsidR="00647555">
        <w:rPr>
          <w:b/>
          <w:bCs/>
        </w:rPr>
        <w:t xml:space="preserve"> </w:t>
      </w:r>
      <w:r w:rsidRPr="003C491D">
        <w:rPr>
          <w:b/>
          <w:bCs/>
        </w:rPr>
        <w:t>esențiale</w:t>
      </w:r>
      <w:r w:rsidR="00647555">
        <w:t xml:space="preserve"> </w:t>
      </w:r>
      <w:r w:rsidRPr="003C491D">
        <w:t>de</w:t>
      </w:r>
      <w:r w:rsidR="00647555">
        <w:t xml:space="preserve"> </w:t>
      </w:r>
      <w:r w:rsidRPr="003C491D">
        <w:t>pe</w:t>
      </w:r>
      <w:r w:rsidR="00647555">
        <w:t xml:space="preserve"> </w:t>
      </w:r>
      <w:r w:rsidRPr="003C491D">
        <w:t>lista</w:t>
      </w:r>
      <w:r w:rsidR="00647555">
        <w:t xml:space="preserve"> </w:t>
      </w:r>
      <w:r w:rsidRPr="003C491D">
        <w:t>Uniunii</w:t>
      </w:r>
      <w:r w:rsidR="00647555">
        <w:t xml:space="preserve"> </w:t>
      </w:r>
      <w:r w:rsidRPr="003C491D">
        <w:t>reprezintă</w:t>
      </w:r>
      <w:r w:rsidR="00647555">
        <w:t xml:space="preserve"> </w:t>
      </w:r>
      <w:r w:rsidRPr="003C491D">
        <w:t>o</w:t>
      </w:r>
      <w:r w:rsidR="00647555">
        <w:t xml:space="preserve"> </w:t>
      </w:r>
      <w:r w:rsidRPr="003C491D">
        <w:t>prioritate</w:t>
      </w:r>
      <w:r w:rsidR="00647555">
        <w:t xml:space="preserve"> </w:t>
      </w:r>
      <w:r w:rsidRPr="003C491D">
        <w:t>majoră</w:t>
      </w:r>
      <w:r w:rsidR="00647555">
        <w:t xml:space="preserve"> </w:t>
      </w:r>
      <w:r w:rsidRPr="003C491D">
        <w:t>pentru</w:t>
      </w:r>
      <w:r w:rsidR="00647555">
        <w:t xml:space="preserve"> </w:t>
      </w:r>
      <w:r w:rsidRPr="003C491D">
        <w:t>Comisie.</w:t>
      </w:r>
      <w:r w:rsidR="00647555">
        <w:t xml:space="preserve"> </w:t>
      </w:r>
      <w:r w:rsidRPr="003C491D">
        <w:t>Comisia</w:t>
      </w:r>
      <w:r w:rsidR="00647555">
        <w:t xml:space="preserve"> </w:t>
      </w:r>
      <w:r w:rsidRPr="003C491D">
        <w:t>va</w:t>
      </w:r>
      <w:r w:rsidR="00647555">
        <w:t xml:space="preserve"> </w:t>
      </w:r>
      <w:r w:rsidRPr="003C491D">
        <w:t>lua</w:t>
      </w:r>
      <w:r w:rsidR="00647555">
        <w:t xml:space="preserve"> </w:t>
      </w:r>
      <w:r w:rsidRPr="003C491D">
        <w:t>toate</w:t>
      </w:r>
      <w:r w:rsidR="00647555">
        <w:t xml:space="preserve"> </w:t>
      </w:r>
      <w:r w:rsidRPr="003C491D">
        <w:t>măsurile</w:t>
      </w:r>
      <w:r w:rsidR="00647555">
        <w:t xml:space="preserve"> </w:t>
      </w:r>
      <w:r w:rsidRPr="003C491D">
        <w:t>necesare</w:t>
      </w:r>
      <w:r w:rsidR="00647555">
        <w:t xml:space="preserve"> </w:t>
      </w:r>
      <w:r w:rsidRPr="003C491D">
        <w:t>pentru</w:t>
      </w:r>
      <w:r w:rsidR="00647555">
        <w:t xml:space="preserve"> </w:t>
      </w:r>
      <w:r w:rsidRPr="003C491D">
        <w:t>a</w:t>
      </w:r>
      <w:r w:rsidR="00647555">
        <w:t xml:space="preserve"> </w:t>
      </w:r>
      <w:r w:rsidRPr="003C491D">
        <w:t>colabora</w:t>
      </w:r>
      <w:r w:rsidR="00647555">
        <w:t xml:space="preserve"> </w:t>
      </w:r>
      <w:r w:rsidRPr="003C491D">
        <w:t>îndeaproape</w:t>
      </w:r>
      <w:r w:rsidR="00647555">
        <w:t xml:space="preserve"> </w:t>
      </w:r>
      <w:r w:rsidRPr="003C491D">
        <w:t>cu</w:t>
      </w:r>
      <w:r w:rsidR="00647555">
        <w:t xml:space="preserve"> </w:t>
      </w:r>
      <w:r w:rsidRPr="003C491D">
        <w:t>statele</w:t>
      </w:r>
      <w:r w:rsidR="00647555">
        <w:t xml:space="preserve"> </w:t>
      </w:r>
      <w:r w:rsidRPr="003C491D">
        <w:t>membre</w:t>
      </w:r>
      <w:r w:rsidR="00647555">
        <w:t xml:space="preserve"> </w:t>
      </w:r>
      <w:r w:rsidRPr="003C491D">
        <w:t>și</w:t>
      </w:r>
      <w:r w:rsidR="00647555">
        <w:t xml:space="preserve"> </w:t>
      </w:r>
      <w:r w:rsidRPr="003C491D">
        <w:t>cu</w:t>
      </w:r>
      <w:r w:rsidR="00647555">
        <w:t xml:space="preserve"> </w:t>
      </w:r>
      <w:r w:rsidRPr="003C491D">
        <w:t>părțile</w:t>
      </w:r>
      <w:r w:rsidR="00647555">
        <w:t xml:space="preserve"> </w:t>
      </w:r>
      <w:r w:rsidRPr="003C491D">
        <w:t>interesate</w:t>
      </w:r>
      <w:r w:rsidR="00647555">
        <w:t xml:space="preserve"> </w:t>
      </w:r>
      <w:r w:rsidRPr="003C491D">
        <w:t>relevante</w:t>
      </w:r>
      <w:r w:rsidR="00647555">
        <w:t xml:space="preserve"> </w:t>
      </w:r>
      <w:r w:rsidRPr="003C491D">
        <w:t>pentru</w:t>
      </w:r>
      <w:r w:rsidR="00647555">
        <w:t xml:space="preserve"> </w:t>
      </w:r>
      <w:r w:rsidRPr="003C491D">
        <w:t>a</w:t>
      </w:r>
      <w:r w:rsidR="00647555">
        <w:t xml:space="preserve"> </w:t>
      </w:r>
      <w:r w:rsidRPr="003C491D">
        <w:t>preveni</w:t>
      </w:r>
      <w:r w:rsidR="00647555">
        <w:t xml:space="preserve"> </w:t>
      </w:r>
      <w:r w:rsidRPr="003C491D">
        <w:t>deficitele,</w:t>
      </w:r>
      <w:r w:rsidR="00647555">
        <w:t xml:space="preserve"> </w:t>
      </w:r>
      <w:r w:rsidRPr="003C491D">
        <w:t>inclusiv</w:t>
      </w:r>
      <w:r w:rsidR="00647555">
        <w:t xml:space="preserve"> </w:t>
      </w:r>
      <w:r w:rsidRPr="003C491D">
        <w:t>pentru</w:t>
      </w:r>
      <w:r w:rsidR="00647555">
        <w:t xml:space="preserve"> </w:t>
      </w:r>
      <w:r w:rsidRPr="003C491D">
        <w:t>a</w:t>
      </w:r>
      <w:r w:rsidR="00647555">
        <w:t xml:space="preserve"> </w:t>
      </w:r>
      <w:r w:rsidRPr="003C491D">
        <w:t>pune</w:t>
      </w:r>
      <w:r w:rsidR="00647555">
        <w:t xml:space="preserve"> </w:t>
      </w:r>
      <w:r w:rsidRPr="003C491D">
        <w:t>în</w:t>
      </w:r>
      <w:r w:rsidR="00647555">
        <w:t xml:space="preserve"> </w:t>
      </w:r>
      <w:r w:rsidRPr="003C491D">
        <w:t>aplicare</w:t>
      </w:r>
      <w:r w:rsidR="00647555">
        <w:t xml:space="preserve"> </w:t>
      </w:r>
      <w:r w:rsidRPr="003C491D">
        <w:t>măsuri</w:t>
      </w:r>
      <w:r w:rsidR="00647555">
        <w:t xml:space="preserve"> </w:t>
      </w:r>
      <w:r w:rsidRPr="003C491D">
        <w:t>suplimentare,</w:t>
      </w:r>
      <w:r w:rsidR="00647555">
        <w:t xml:space="preserve"> </w:t>
      </w:r>
      <w:r w:rsidRPr="003C491D">
        <w:t>dacă</w:t>
      </w:r>
      <w:r w:rsidR="00647555">
        <w:t xml:space="preserve"> </w:t>
      </w:r>
      <w:r w:rsidRPr="003C491D">
        <w:t>este</w:t>
      </w:r>
      <w:r w:rsidR="00647555">
        <w:t xml:space="preserve"> </w:t>
      </w:r>
      <w:r w:rsidRPr="003C491D">
        <w:t>necesar.</w:t>
      </w:r>
    </w:p>
    <w:p w14:paraId="0A072DBB" w14:textId="7DECAD4A" w:rsidR="003C491D" w:rsidRPr="003C491D" w:rsidRDefault="003C491D" w:rsidP="003C491D">
      <w:r w:rsidRPr="003C491D">
        <w:rPr>
          <w:b/>
          <w:bCs/>
        </w:rPr>
        <w:t>Etapele</w:t>
      </w:r>
      <w:r w:rsidR="00647555">
        <w:rPr>
          <w:b/>
          <w:bCs/>
        </w:rPr>
        <w:t xml:space="preserve"> </w:t>
      </w:r>
      <w:r w:rsidRPr="003C491D">
        <w:rPr>
          <w:b/>
          <w:bCs/>
        </w:rPr>
        <w:t>următoare</w:t>
      </w:r>
    </w:p>
    <w:p w14:paraId="5072042D" w14:textId="739E0265" w:rsidR="003C491D" w:rsidRPr="003C491D" w:rsidRDefault="003C491D" w:rsidP="003C491D">
      <w:r w:rsidRPr="003C491D">
        <w:t>Lista</w:t>
      </w:r>
      <w:r w:rsidR="00647555">
        <w:t xml:space="preserve"> </w:t>
      </w:r>
      <w:r w:rsidRPr="003C491D">
        <w:t>Uniunii</w:t>
      </w:r>
      <w:r w:rsidR="00647555">
        <w:t xml:space="preserve"> </w:t>
      </w:r>
      <w:r w:rsidRPr="003C491D">
        <w:t>cu</w:t>
      </w:r>
      <w:r w:rsidR="00647555">
        <w:t xml:space="preserve"> </w:t>
      </w:r>
      <w:r w:rsidRPr="003C491D">
        <w:t>medicamente</w:t>
      </w:r>
      <w:r w:rsidR="00647555">
        <w:t xml:space="preserve"> </w:t>
      </w:r>
      <w:r w:rsidRPr="003C491D">
        <w:t>esențiale</w:t>
      </w:r>
      <w:r w:rsidR="00647555">
        <w:t xml:space="preserve"> </w:t>
      </w:r>
      <w:r w:rsidRPr="003C491D">
        <w:t>va</w:t>
      </w:r>
      <w:r w:rsidR="00647555">
        <w:t xml:space="preserve"> </w:t>
      </w:r>
      <w:r w:rsidRPr="003C491D">
        <w:t>fi</w:t>
      </w:r>
      <w:r w:rsidR="00647555">
        <w:t xml:space="preserve"> </w:t>
      </w:r>
      <w:r w:rsidRPr="003C491D">
        <w:rPr>
          <w:b/>
          <w:bCs/>
        </w:rPr>
        <w:t>revizuită</w:t>
      </w:r>
      <w:r w:rsidR="00647555">
        <w:rPr>
          <w:b/>
          <w:bCs/>
        </w:rPr>
        <w:t xml:space="preserve"> </w:t>
      </w:r>
      <w:r w:rsidRPr="003C491D">
        <w:rPr>
          <w:b/>
          <w:bCs/>
        </w:rPr>
        <w:t>anual</w:t>
      </w:r>
      <w:r w:rsidRPr="003C491D">
        <w:t>.</w:t>
      </w:r>
      <w:r w:rsidR="00647555">
        <w:t xml:space="preserve"> </w:t>
      </w:r>
      <w:r w:rsidRPr="003C491D">
        <w:t>După</w:t>
      </w:r>
      <w:r w:rsidR="00647555">
        <w:t xml:space="preserve"> </w:t>
      </w:r>
      <w:r w:rsidRPr="003C491D">
        <w:t>cum</w:t>
      </w:r>
      <w:r w:rsidR="00647555">
        <w:t xml:space="preserve"> </w:t>
      </w:r>
      <w:r w:rsidRPr="003C491D">
        <w:t>s-a</w:t>
      </w:r>
      <w:r w:rsidR="00647555">
        <w:t xml:space="preserve"> </w:t>
      </w:r>
      <w:r w:rsidRPr="003C491D">
        <w:t>anunțat</w:t>
      </w:r>
      <w:r w:rsidR="00647555">
        <w:t xml:space="preserve"> </w:t>
      </w:r>
      <w:r w:rsidRPr="003C491D">
        <w:t>în</w:t>
      </w:r>
      <w:r w:rsidR="00647555">
        <w:t xml:space="preserve"> </w:t>
      </w:r>
      <w:hyperlink r:id="rId88" w:history="1">
        <w:r w:rsidRPr="003C491D">
          <w:rPr>
            <w:rStyle w:val="Hyperlink"/>
            <w:szCs w:val="24"/>
          </w:rPr>
          <w:t>Comunicarea</w:t>
        </w:r>
        <w:r w:rsidR="00647555">
          <w:rPr>
            <w:rStyle w:val="Hyperlink"/>
            <w:szCs w:val="24"/>
          </w:rPr>
          <w:t xml:space="preserve"> </w:t>
        </w:r>
        <w:r w:rsidRPr="003C491D">
          <w:rPr>
            <w:rStyle w:val="Hyperlink"/>
            <w:szCs w:val="24"/>
          </w:rPr>
          <w:t>privind</w:t>
        </w:r>
        <w:r w:rsidR="00647555">
          <w:rPr>
            <w:rStyle w:val="Hyperlink"/>
            <w:szCs w:val="24"/>
          </w:rPr>
          <w:t xml:space="preserve"> </w:t>
        </w:r>
        <w:r w:rsidRPr="003C491D">
          <w:rPr>
            <w:rStyle w:val="Hyperlink"/>
            <w:szCs w:val="24"/>
          </w:rPr>
          <w:t>combaterea</w:t>
        </w:r>
        <w:r w:rsidR="00647555">
          <w:rPr>
            <w:rStyle w:val="Hyperlink"/>
            <w:szCs w:val="24"/>
          </w:rPr>
          <w:t xml:space="preserve"> </w:t>
        </w:r>
        <w:r w:rsidRPr="003C491D">
          <w:rPr>
            <w:rStyle w:val="Hyperlink"/>
            <w:szCs w:val="24"/>
          </w:rPr>
          <w:t>penuriilor</w:t>
        </w:r>
        <w:r w:rsidR="00647555">
          <w:rPr>
            <w:rStyle w:val="Hyperlink"/>
            <w:szCs w:val="24"/>
          </w:rPr>
          <w:t xml:space="preserve"> </w:t>
        </w:r>
        <w:r w:rsidRPr="003C491D">
          <w:rPr>
            <w:rStyle w:val="Hyperlink"/>
            <w:szCs w:val="24"/>
          </w:rPr>
          <w:t>de</w:t>
        </w:r>
        <w:r w:rsidR="00647555">
          <w:rPr>
            <w:rStyle w:val="Hyperlink"/>
            <w:szCs w:val="24"/>
          </w:rPr>
          <w:t xml:space="preserve"> </w:t>
        </w:r>
        <w:r w:rsidRPr="003C491D">
          <w:rPr>
            <w:rStyle w:val="Hyperlink"/>
            <w:szCs w:val="24"/>
          </w:rPr>
          <w:t>medicamente</w:t>
        </w:r>
        <w:r w:rsidR="00647555">
          <w:rPr>
            <w:rStyle w:val="Hyperlink"/>
            <w:szCs w:val="24"/>
          </w:rPr>
          <w:t xml:space="preserve"> </w:t>
        </w:r>
        <w:r w:rsidRPr="003C491D">
          <w:rPr>
            <w:rStyle w:val="Hyperlink"/>
            <w:szCs w:val="24"/>
          </w:rPr>
          <w:t>în</w:t>
        </w:r>
        <w:r w:rsidR="00647555">
          <w:rPr>
            <w:rStyle w:val="Hyperlink"/>
            <w:szCs w:val="24"/>
          </w:rPr>
          <w:t xml:space="preserve"> </w:t>
        </w:r>
        <w:r w:rsidRPr="003C491D">
          <w:rPr>
            <w:rStyle w:val="Hyperlink"/>
            <w:szCs w:val="24"/>
          </w:rPr>
          <w:t>UE</w:t>
        </w:r>
      </w:hyperlink>
      <w:r w:rsidRPr="003C491D">
        <w:t>,</w:t>
      </w:r>
      <w:r w:rsidR="00647555">
        <w:t xml:space="preserve"> </w:t>
      </w:r>
      <w:r w:rsidRPr="003C491D">
        <w:t>lista</w:t>
      </w:r>
      <w:r w:rsidR="00647555">
        <w:t xml:space="preserve"> </w:t>
      </w:r>
      <w:r w:rsidRPr="003C491D">
        <w:t>medicamentelor</w:t>
      </w:r>
      <w:r w:rsidR="00647555">
        <w:t xml:space="preserve"> </w:t>
      </w:r>
      <w:r w:rsidRPr="003C491D">
        <w:t>esențiale</w:t>
      </w:r>
      <w:r w:rsidR="00647555">
        <w:t xml:space="preserve"> </w:t>
      </w:r>
      <w:r w:rsidRPr="003C491D">
        <w:t>va</w:t>
      </w:r>
      <w:r w:rsidR="00647555">
        <w:t xml:space="preserve"> </w:t>
      </w:r>
      <w:r w:rsidRPr="003C491D">
        <w:t>fi</w:t>
      </w:r>
      <w:r w:rsidR="00647555">
        <w:t xml:space="preserve"> </w:t>
      </w:r>
      <w:r w:rsidRPr="003C491D">
        <w:t>utilizată</w:t>
      </w:r>
      <w:r w:rsidR="00647555">
        <w:t xml:space="preserve"> </w:t>
      </w:r>
      <w:r w:rsidRPr="003C491D">
        <w:t>pentru</w:t>
      </w:r>
      <w:r w:rsidR="00647555">
        <w:t xml:space="preserve"> </w:t>
      </w:r>
      <w:r w:rsidRPr="003C491D">
        <w:t>a</w:t>
      </w:r>
      <w:r w:rsidR="00647555">
        <w:t xml:space="preserve"> </w:t>
      </w:r>
      <w:r w:rsidRPr="003C491D">
        <w:t>sprijini</w:t>
      </w:r>
      <w:r w:rsidR="00647555">
        <w:t xml:space="preserve"> </w:t>
      </w:r>
      <w:r w:rsidRPr="003C491D">
        <w:t>și</w:t>
      </w:r>
      <w:r w:rsidR="00647555">
        <w:t xml:space="preserve"> </w:t>
      </w:r>
      <w:r w:rsidRPr="003C491D">
        <w:t>a</w:t>
      </w:r>
      <w:r w:rsidR="00647555">
        <w:t xml:space="preserve"> </w:t>
      </w:r>
      <w:r w:rsidRPr="003C491D">
        <w:t>accelera</w:t>
      </w:r>
      <w:r w:rsidR="00647555">
        <w:t xml:space="preserve"> </w:t>
      </w:r>
      <w:r w:rsidRPr="003C491D">
        <w:t>analiza</w:t>
      </w:r>
      <w:r w:rsidR="00647555">
        <w:t xml:space="preserve"> </w:t>
      </w:r>
      <w:r w:rsidRPr="003C491D">
        <w:t>Comisiei</w:t>
      </w:r>
      <w:r w:rsidR="00647555">
        <w:t xml:space="preserve"> </w:t>
      </w:r>
      <w:r w:rsidRPr="003C491D">
        <w:t>cu</w:t>
      </w:r>
      <w:r w:rsidR="00647555">
        <w:t xml:space="preserve"> </w:t>
      </w:r>
      <w:r w:rsidRPr="003C491D">
        <w:t>privire</w:t>
      </w:r>
      <w:r w:rsidR="00647555">
        <w:t xml:space="preserve"> </w:t>
      </w:r>
      <w:r w:rsidRPr="003C491D">
        <w:t>la</w:t>
      </w:r>
      <w:r w:rsidR="00647555">
        <w:t xml:space="preserve"> </w:t>
      </w:r>
      <w:r w:rsidRPr="003C491D">
        <w:t>vulnerabilitățile</w:t>
      </w:r>
      <w:r w:rsidR="00647555">
        <w:t xml:space="preserve"> </w:t>
      </w:r>
      <w:r w:rsidRPr="003C491D">
        <w:t>lanțurilor</w:t>
      </w:r>
      <w:r w:rsidR="00647555">
        <w:t xml:space="preserve"> </w:t>
      </w:r>
      <w:r w:rsidRPr="003C491D">
        <w:t>de</w:t>
      </w:r>
      <w:r w:rsidR="00647555">
        <w:t xml:space="preserve"> </w:t>
      </w:r>
      <w:r w:rsidRPr="003C491D">
        <w:t>aprovizionare</w:t>
      </w:r>
      <w:r w:rsidR="00647555">
        <w:t xml:space="preserve"> </w:t>
      </w:r>
      <w:r w:rsidRPr="003C491D">
        <w:t>cu</w:t>
      </w:r>
      <w:r w:rsidR="00647555">
        <w:t xml:space="preserve"> </w:t>
      </w:r>
      <w:r w:rsidRPr="003C491D">
        <w:t>medicamentele</w:t>
      </w:r>
      <w:r w:rsidR="00647555">
        <w:t xml:space="preserve"> </w:t>
      </w:r>
      <w:r w:rsidRPr="003C491D">
        <w:t>esențiale</w:t>
      </w:r>
      <w:r w:rsidR="00647555">
        <w:t xml:space="preserve"> </w:t>
      </w:r>
      <w:r w:rsidRPr="003C491D">
        <w:t>incluse</w:t>
      </w:r>
      <w:r w:rsidR="00647555">
        <w:t xml:space="preserve"> </w:t>
      </w:r>
      <w:r w:rsidRPr="003C491D">
        <w:t>pe</w:t>
      </w:r>
      <w:r w:rsidR="00647555">
        <w:t xml:space="preserve"> </w:t>
      </w:r>
      <w:r w:rsidRPr="003C491D">
        <w:t>listă,</w:t>
      </w:r>
      <w:r w:rsidR="00647555">
        <w:t xml:space="preserve"> </w:t>
      </w:r>
      <w:r w:rsidRPr="003C491D">
        <w:t>în</w:t>
      </w:r>
      <w:r w:rsidR="00647555">
        <w:t xml:space="preserve"> </w:t>
      </w:r>
      <w:r w:rsidRPr="003C491D">
        <w:t>urma</w:t>
      </w:r>
      <w:r w:rsidR="00647555">
        <w:t xml:space="preserve"> </w:t>
      </w:r>
      <w:r w:rsidRPr="003C491D">
        <w:t>unei</w:t>
      </w:r>
      <w:r w:rsidR="00647555">
        <w:t xml:space="preserve"> </w:t>
      </w:r>
      <w:r w:rsidRPr="003C491D">
        <w:t>abordări</w:t>
      </w:r>
      <w:r w:rsidR="00647555">
        <w:t xml:space="preserve"> </w:t>
      </w:r>
      <w:r w:rsidRPr="003C491D">
        <w:t>în</w:t>
      </w:r>
      <w:r w:rsidR="00647555">
        <w:t xml:space="preserve"> </w:t>
      </w:r>
      <w:r w:rsidRPr="003C491D">
        <w:t>etape.</w:t>
      </w:r>
    </w:p>
    <w:p w14:paraId="41170762" w14:textId="12FE74E0" w:rsidR="003C491D" w:rsidRPr="003C491D" w:rsidRDefault="003C491D" w:rsidP="003C491D">
      <w:r w:rsidRPr="003C491D">
        <w:t>Pe</w:t>
      </w:r>
      <w:r w:rsidR="00647555">
        <w:t xml:space="preserve"> </w:t>
      </w:r>
      <w:r w:rsidRPr="003C491D">
        <w:t>această</w:t>
      </w:r>
      <w:r w:rsidR="00647555">
        <w:t xml:space="preserve"> </w:t>
      </w:r>
      <w:r w:rsidRPr="003C491D">
        <w:t>bază,</w:t>
      </w:r>
      <w:r w:rsidR="00647555">
        <w:t xml:space="preserve"> </w:t>
      </w:r>
      <w:r w:rsidRPr="003C491D">
        <w:t>Comisia</w:t>
      </w:r>
      <w:r w:rsidR="00647555">
        <w:t xml:space="preserve"> </w:t>
      </w:r>
      <w:r w:rsidRPr="003C491D">
        <w:t>și</w:t>
      </w:r>
      <w:r w:rsidR="00647555">
        <w:t xml:space="preserve"> </w:t>
      </w:r>
      <w:r w:rsidRPr="003C491D">
        <w:t>EMA,</w:t>
      </w:r>
      <w:r w:rsidR="00647555">
        <w:t xml:space="preserve"> </w:t>
      </w:r>
      <w:r w:rsidRPr="003C491D">
        <w:t>împreună</w:t>
      </w:r>
      <w:r w:rsidR="00647555">
        <w:t xml:space="preserve"> </w:t>
      </w:r>
      <w:r w:rsidRPr="003C491D">
        <w:t>cu</w:t>
      </w:r>
      <w:r w:rsidR="00647555">
        <w:t xml:space="preserve"> </w:t>
      </w:r>
      <w:r w:rsidRPr="003C491D">
        <w:t>statele</w:t>
      </w:r>
      <w:r w:rsidR="00647555">
        <w:t xml:space="preserve"> </w:t>
      </w:r>
      <w:r w:rsidRPr="003C491D">
        <w:t>membre</w:t>
      </w:r>
      <w:r w:rsidR="00647555">
        <w:t xml:space="preserve"> </w:t>
      </w:r>
      <w:r w:rsidRPr="003C491D">
        <w:t>(prin</w:t>
      </w:r>
      <w:r w:rsidR="00647555">
        <w:t xml:space="preserve"> </w:t>
      </w:r>
      <w:r w:rsidRPr="003C491D">
        <w:t>intermediul</w:t>
      </w:r>
      <w:r w:rsidR="00647555">
        <w:t xml:space="preserve"> </w:t>
      </w:r>
      <w:r w:rsidRPr="003C491D">
        <w:t>Grupului</w:t>
      </w:r>
      <w:r w:rsidR="00647555">
        <w:t xml:space="preserve"> </w:t>
      </w:r>
      <w:r w:rsidRPr="003C491D">
        <w:t>de</w:t>
      </w:r>
      <w:r w:rsidR="00647555">
        <w:t xml:space="preserve"> </w:t>
      </w:r>
      <w:r w:rsidRPr="003C491D">
        <w:t>coordonare</w:t>
      </w:r>
      <w:r w:rsidR="00647555">
        <w:t xml:space="preserve"> </w:t>
      </w:r>
      <w:r w:rsidRPr="003C491D">
        <w:t>privind</w:t>
      </w:r>
      <w:r w:rsidR="00647555">
        <w:t xml:space="preserve"> </w:t>
      </w:r>
      <w:r w:rsidRPr="003C491D">
        <w:t>deficitele</w:t>
      </w:r>
      <w:r w:rsidR="00647555">
        <w:t xml:space="preserve"> </w:t>
      </w:r>
      <w:r w:rsidRPr="003C491D">
        <w:t>de</w:t>
      </w:r>
      <w:r w:rsidR="00647555">
        <w:t xml:space="preserve"> </w:t>
      </w:r>
      <w:r w:rsidRPr="003C491D">
        <w:t>medicamente</w:t>
      </w:r>
      <w:r w:rsidR="00647555">
        <w:t xml:space="preserve"> </w:t>
      </w:r>
      <w:r w:rsidRPr="003C491D">
        <w:t>și</w:t>
      </w:r>
      <w:r w:rsidR="00647555">
        <w:t xml:space="preserve"> </w:t>
      </w:r>
      <w:r w:rsidRPr="003C491D">
        <w:t>siguranța</w:t>
      </w:r>
      <w:r w:rsidR="00647555">
        <w:t xml:space="preserve"> </w:t>
      </w:r>
      <w:r w:rsidRPr="003C491D">
        <w:t>medicamentelor),</w:t>
      </w:r>
      <w:r w:rsidR="00647555">
        <w:t xml:space="preserve"> </w:t>
      </w:r>
      <w:r w:rsidRPr="003C491D">
        <w:t>pot</w:t>
      </w:r>
      <w:r w:rsidR="00647555">
        <w:t xml:space="preserve"> </w:t>
      </w:r>
      <w:r w:rsidRPr="003C491D">
        <w:t>recomanda</w:t>
      </w:r>
      <w:r w:rsidR="00647555">
        <w:t xml:space="preserve"> </w:t>
      </w:r>
      <w:r w:rsidRPr="003C491D">
        <w:t>măsuri</w:t>
      </w:r>
      <w:r w:rsidR="00647555">
        <w:t xml:space="preserve"> </w:t>
      </w:r>
      <w:r w:rsidRPr="003C491D">
        <w:t>de</w:t>
      </w:r>
      <w:r w:rsidR="00647555">
        <w:t xml:space="preserve"> </w:t>
      </w:r>
      <w:r w:rsidRPr="003C491D">
        <w:t>remediere</w:t>
      </w:r>
      <w:r w:rsidR="00647555">
        <w:t xml:space="preserve"> </w:t>
      </w:r>
      <w:r w:rsidRPr="003C491D">
        <w:t>a</w:t>
      </w:r>
      <w:r w:rsidR="00647555">
        <w:t xml:space="preserve"> </w:t>
      </w:r>
      <w:r w:rsidRPr="003C491D">
        <w:t>acestor</w:t>
      </w:r>
      <w:r w:rsidR="00647555">
        <w:t xml:space="preserve"> </w:t>
      </w:r>
      <w:r w:rsidRPr="003C491D">
        <w:t>vulnerabilități.</w:t>
      </w:r>
      <w:r w:rsidR="00647555">
        <w:t xml:space="preserve"> </w:t>
      </w:r>
      <w:r w:rsidRPr="003C491D">
        <w:t>Acest</w:t>
      </w:r>
      <w:r w:rsidR="00647555">
        <w:t xml:space="preserve"> </w:t>
      </w:r>
      <w:r w:rsidRPr="003C491D">
        <w:t>lucru</w:t>
      </w:r>
      <w:r w:rsidR="00647555">
        <w:t xml:space="preserve"> </w:t>
      </w:r>
      <w:r w:rsidRPr="003C491D">
        <w:t>ar</w:t>
      </w:r>
      <w:r w:rsidR="00647555">
        <w:t xml:space="preserve"> </w:t>
      </w:r>
      <w:r w:rsidRPr="003C491D">
        <w:t>urma</w:t>
      </w:r>
      <w:r w:rsidR="00647555">
        <w:t xml:space="preserve"> </w:t>
      </w:r>
      <w:r w:rsidRPr="003C491D">
        <w:t>să</w:t>
      </w:r>
      <w:r w:rsidR="00647555">
        <w:t xml:space="preserve"> </w:t>
      </w:r>
      <w:r w:rsidRPr="003C491D">
        <w:t>fie</w:t>
      </w:r>
      <w:r w:rsidR="00647555">
        <w:t xml:space="preserve"> </w:t>
      </w:r>
      <w:r w:rsidRPr="003C491D">
        <w:t>realizat,</w:t>
      </w:r>
      <w:r w:rsidR="00647555">
        <w:t xml:space="preserve"> </w:t>
      </w:r>
      <w:r w:rsidRPr="003C491D">
        <w:t>după</w:t>
      </w:r>
      <w:r w:rsidR="00647555">
        <w:t xml:space="preserve"> </w:t>
      </w:r>
      <w:r w:rsidRPr="003C491D">
        <w:t>caz,</w:t>
      </w:r>
      <w:r w:rsidR="00647555">
        <w:t xml:space="preserve"> </w:t>
      </w:r>
      <w:r w:rsidRPr="003C491D">
        <w:t>în</w:t>
      </w:r>
      <w:r w:rsidR="00647555">
        <w:t xml:space="preserve"> </w:t>
      </w:r>
      <w:r w:rsidRPr="003C491D">
        <w:t>consultare</w:t>
      </w:r>
      <w:r w:rsidR="00647555">
        <w:t xml:space="preserve"> </w:t>
      </w:r>
      <w:r w:rsidRPr="003C491D">
        <w:t>cu</w:t>
      </w:r>
      <w:r w:rsidR="00647555">
        <w:t xml:space="preserve"> </w:t>
      </w:r>
      <w:r w:rsidRPr="003C491D">
        <w:t>alianța</w:t>
      </w:r>
      <w:r w:rsidR="00647555">
        <w:t xml:space="preserve"> </w:t>
      </w:r>
      <w:r w:rsidRPr="003C491D">
        <w:t>pentru</w:t>
      </w:r>
      <w:r w:rsidR="00647555">
        <w:t xml:space="preserve"> </w:t>
      </w:r>
      <w:r w:rsidRPr="003C491D">
        <w:t>medicamente</w:t>
      </w:r>
      <w:r w:rsidR="00647555">
        <w:t xml:space="preserve"> </w:t>
      </w:r>
      <w:r w:rsidRPr="003C491D">
        <w:t>esențiale,</w:t>
      </w:r>
      <w:r w:rsidR="00647555">
        <w:t xml:space="preserve"> </w:t>
      </w:r>
      <w:r w:rsidRPr="003C491D">
        <w:t>care</w:t>
      </w:r>
      <w:r w:rsidR="00647555">
        <w:t xml:space="preserve"> </w:t>
      </w:r>
      <w:r w:rsidRPr="003C491D">
        <w:t>urmează</w:t>
      </w:r>
      <w:r w:rsidR="00647555">
        <w:t xml:space="preserve"> </w:t>
      </w:r>
      <w:r w:rsidRPr="003C491D">
        <w:t>să</w:t>
      </w:r>
      <w:r w:rsidR="00647555">
        <w:t xml:space="preserve"> </w:t>
      </w:r>
      <w:r w:rsidRPr="003C491D">
        <w:t>fie</w:t>
      </w:r>
      <w:r w:rsidR="00647555">
        <w:t xml:space="preserve"> </w:t>
      </w:r>
      <w:r w:rsidRPr="003C491D">
        <w:t>înființată</w:t>
      </w:r>
      <w:r w:rsidR="00647555">
        <w:t xml:space="preserve"> </w:t>
      </w:r>
      <w:r w:rsidRPr="003C491D">
        <w:t>la</w:t>
      </w:r>
      <w:r w:rsidR="00647555">
        <w:t xml:space="preserve"> </w:t>
      </w:r>
      <w:r w:rsidRPr="003C491D">
        <w:t>începutul</w:t>
      </w:r>
      <w:r w:rsidR="00647555">
        <w:t xml:space="preserve"> </w:t>
      </w:r>
      <w:r w:rsidRPr="003C491D">
        <w:t>anului</w:t>
      </w:r>
      <w:r w:rsidR="00647555">
        <w:t xml:space="preserve"> </w:t>
      </w:r>
      <w:r w:rsidRPr="003C491D">
        <w:t>2024.</w:t>
      </w:r>
    </w:p>
    <w:p w14:paraId="2B830B60" w14:textId="2A0E4A0B" w:rsidR="003C491D" w:rsidRPr="003C491D" w:rsidRDefault="003C491D" w:rsidP="003C491D">
      <w:r w:rsidRPr="003C491D">
        <w:rPr>
          <w:b/>
          <w:bCs/>
        </w:rPr>
        <w:t>Informații</w:t>
      </w:r>
      <w:r w:rsidR="00647555">
        <w:rPr>
          <w:b/>
          <w:bCs/>
        </w:rPr>
        <w:t xml:space="preserve"> </w:t>
      </w:r>
      <w:r w:rsidRPr="003C491D">
        <w:rPr>
          <w:b/>
          <w:bCs/>
        </w:rPr>
        <w:t>suplimentare</w:t>
      </w:r>
    </w:p>
    <w:p w14:paraId="5D58345F" w14:textId="0551503B" w:rsidR="003C491D" w:rsidRPr="003C491D" w:rsidRDefault="00084DE3" w:rsidP="003C491D">
      <w:hyperlink r:id="rId89" w:history="1">
        <w:r w:rsidR="003C491D" w:rsidRPr="003C491D">
          <w:rPr>
            <w:rStyle w:val="Hyperlink"/>
            <w:szCs w:val="24"/>
          </w:rPr>
          <w:t>Lista</w:t>
        </w:r>
        <w:r w:rsidR="00647555">
          <w:rPr>
            <w:rStyle w:val="Hyperlink"/>
            <w:szCs w:val="24"/>
          </w:rPr>
          <w:t xml:space="preserve"> </w:t>
        </w:r>
        <w:r w:rsidR="003C491D" w:rsidRPr="003C491D">
          <w:rPr>
            <w:rStyle w:val="Hyperlink"/>
            <w:szCs w:val="24"/>
          </w:rPr>
          <w:t>Uniunii</w:t>
        </w:r>
        <w:r w:rsidR="00647555">
          <w:rPr>
            <w:rStyle w:val="Hyperlink"/>
            <w:szCs w:val="24"/>
          </w:rPr>
          <w:t xml:space="preserve"> </w:t>
        </w:r>
        <w:r w:rsidR="003C491D" w:rsidRPr="003C491D">
          <w:rPr>
            <w:rStyle w:val="Hyperlink"/>
            <w:szCs w:val="24"/>
          </w:rPr>
          <w:t>cu</w:t>
        </w:r>
        <w:r w:rsidR="00647555">
          <w:rPr>
            <w:rStyle w:val="Hyperlink"/>
            <w:szCs w:val="24"/>
          </w:rPr>
          <w:t xml:space="preserve"> </w:t>
        </w:r>
        <w:r w:rsidR="003C491D" w:rsidRPr="003C491D">
          <w:rPr>
            <w:rStyle w:val="Hyperlink"/>
            <w:szCs w:val="24"/>
          </w:rPr>
          <w:t>medicamente</w:t>
        </w:r>
        <w:r w:rsidR="00647555">
          <w:rPr>
            <w:rStyle w:val="Hyperlink"/>
            <w:szCs w:val="24"/>
          </w:rPr>
          <w:t xml:space="preserve"> </w:t>
        </w:r>
        <w:r w:rsidR="003C491D" w:rsidRPr="003C491D">
          <w:rPr>
            <w:rStyle w:val="Hyperlink"/>
            <w:szCs w:val="24"/>
          </w:rPr>
          <w:t>esențiale</w:t>
        </w:r>
        <w:r w:rsidR="00647555">
          <w:rPr>
            <w:rStyle w:val="Hyperlink"/>
            <w:szCs w:val="24"/>
          </w:rPr>
          <w:t xml:space="preserve"> </w:t>
        </w:r>
        <w:r w:rsidR="003C491D" w:rsidRPr="003C491D">
          <w:rPr>
            <w:rStyle w:val="Hyperlink"/>
            <w:szCs w:val="24"/>
          </w:rPr>
          <w:t>și</w:t>
        </w:r>
        <w:r w:rsidR="00647555">
          <w:rPr>
            <w:rStyle w:val="Hyperlink"/>
            <w:szCs w:val="24"/>
          </w:rPr>
          <w:t xml:space="preserve"> </w:t>
        </w:r>
        <w:r w:rsidR="003C491D" w:rsidRPr="003C491D">
          <w:rPr>
            <w:rStyle w:val="Hyperlink"/>
            <w:szCs w:val="24"/>
          </w:rPr>
          <w:t>întrebări</w:t>
        </w:r>
        <w:r w:rsidR="00647555">
          <w:rPr>
            <w:rStyle w:val="Hyperlink"/>
            <w:szCs w:val="24"/>
          </w:rPr>
          <w:t xml:space="preserve"> </w:t>
        </w:r>
        <w:r w:rsidR="003C491D" w:rsidRPr="003C491D">
          <w:rPr>
            <w:rStyle w:val="Hyperlink"/>
            <w:szCs w:val="24"/>
          </w:rPr>
          <w:t>și</w:t>
        </w:r>
        <w:r w:rsidR="00647555">
          <w:rPr>
            <w:rStyle w:val="Hyperlink"/>
            <w:szCs w:val="24"/>
          </w:rPr>
          <w:t xml:space="preserve"> </w:t>
        </w:r>
        <w:r w:rsidR="003C491D" w:rsidRPr="003C491D">
          <w:rPr>
            <w:rStyle w:val="Hyperlink"/>
            <w:szCs w:val="24"/>
          </w:rPr>
          <w:t>răspunsuri</w:t>
        </w:r>
      </w:hyperlink>
    </w:p>
    <w:p w14:paraId="1BDDF9D4" w14:textId="0F111E63" w:rsidR="003C491D" w:rsidRDefault="00084DE3" w:rsidP="003C491D">
      <w:hyperlink r:id="rId90" w:history="1">
        <w:r w:rsidR="003C491D" w:rsidRPr="003C491D">
          <w:rPr>
            <w:rStyle w:val="Hyperlink"/>
            <w:szCs w:val="24"/>
          </w:rPr>
          <w:t>Reforma</w:t>
        </w:r>
        <w:r w:rsidR="00647555">
          <w:rPr>
            <w:rStyle w:val="Hyperlink"/>
            <w:szCs w:val="24"/>
          </w:rPr>
          <w:t xml:space="preserve"> </w:t>
        </w:r>
        <w:r w:rsidR="003C491D" w:rsidRPr="003C491D">
          <w:rPr>
            <w:rStyle w:val="Hyperlink"/>
            <w:szCs w:val="24"/>
          </w:rPr>
          <w:t>legislației</w:t>
        </w:r>
        <w:r w:rsidR="00647555">
          <w:rPr>
            <w:rStyle w:val="Hyperlink"/>
            <w:szCs w:val="24"/>
          </w:rPr>
          <w:t xml:space="preserve"> </w:t>
        </w:r>
        <w:r w:rsidR="003C491D" w:rsidRPr="003C491D">
          <w:rPr>
            <w:rStyle w:val="Hyperlink"/>
            <w:szCs w:val="24"/>
          </w:rPr>
          <w:t>UE</w:t>
        </w:r>
        <w:r w:rsidR="00647555">
          <w:rPr>
            <w:rStyle w:val="Hyperlink"/>
            <w:szCs w:val="24"/>
          </w:rPr>
          <w:t xml:space="preserve"> </w:t>
        </w:r>
        <w:r w:rsidR="003C491D" w:rsidRPr="003C491D">
          <w:rPr>
            <w:rStyle w:val="Hyperlink"/>
            <w:szCs w:val="24"/>
          </w:rPr>
          <w:t>în</w:t>
        </w:r>
        <w:r w:rsidR="00647555">
          <w:rPr>
            <w:rStyle w:val="Hyperlink"/>
            <w:szCs w:val="24"/>
          </w:rPr>
          <w:t xml:space="preserve"> </w:t>
        </w:r>
        <w:r w:rsidR="003C491D" w:rsidRPr="003C491D">
          <w:rPr>
            <w:rStyle w:val="Hyperlink"/>
            <w:szCs w:val="24"/>
          </w:rPr>
          <w:t>domeniul</w:t>
        </w:r>
        <w:r w:rsidR="00647555">
          <w:rPr>
            <w:rStyle w:val="Hyperlink"/>
            <w:szCs w:val="24"/>
          </w:rPr>
          <w:t xml:space="preserve"> </w:t>
        </w:r>
        <w:r w:rsidR="003C491D" w:rsidRPr="003C491D">
          <w:rPr>
            <w:rStyle w:val="Hyperlink"/>
            <w:szCs w:val="24"/>
          </w:rPr>
          <w:t>farmaceutic</w:t>
        </w:r>
      </w:hyperlink>
    </w:p>
    <w:p w14:paraId="085412D0" w14:textId="1C626033" w:rsidR="00F70570" w:rsidRDefault="00F70570" w:rsidP="00F70570">
      <w:pPr>
        <w:pStyle w:val="separatorarticole"/>
      </w:pPr>
      <w:r>
        <w:t>*</w:t>
      </w:r>
    </w:p>
    <w:p w14:paraId="5C809339" w14:textId="251AE29C" w:rsidR="00F70570" w:rsidRDefault="00F70570" w:rsidP="00F70570">
      <w:pPr>
        <w:pStyle w:val="TitluArticolinINFOUE"/>
      </w:pPr>
      <w:bookmarkStart w:id="178" w:name="_Toc153533906"/>
      <w:r w:rsidRPr="00F70570">
        <w:t>Comisia</w:t>
      </w:r>
      <w:r w:rsidR="00647555">
        <w:t xml:space="preserve"> </w:t>
      </w:r>
      <w:r w:rsidRPr="00F70570">
        <w:t>Europeană</w:t>
      </w:r>
      <w:r w:rsidR="00647555">
        <w:t xml:space="preserve"> </w:t>
      </w:r>
      <w:r w:rsidRPr="00F70570">
        <w:t>anunță</w:t>
      </w:r>
      <w:r w:rsidR="00647555">
        <w:t xml:space="preserve"> </w:t>
      </w:r>
      <w:r w:rsidRPr="00F70570">
        <w:t>câștigătorii</w:t>
      </w:r>
      <w:r w:rsidR="00647555">
        <w:t xml:space="preserve"> </w:t>
      </w:r>
      <w:r w:rsidRPr="00F70570">
        <w:t>celei</w:t>
      </w:r>
      <w:r w:rsidR="00647555">
        <w:t xml:space="preserve"> </w:t>
      </w:r>
      <w:r w:rsidRPr="00F70570">
        <w:t>de</w:t>
      </w:r>
      <w:r w:rsidR="00647555">
        <w:t xml:space="preserve"> </w:t>
      </w:r>
      <w:r w:rsidRPr="00F70570">
        <w:t>a</w:t>
      </w:r>
      <w:r w:rsidR="00647555">
        <w:t xml:space="preserve"> </w:t>
      </w:r>
      <w:r w:rsidRPr="00F70570">
        <w:t>treia</w:t>
      </w:r>
      <w:r w:rsidR="00647555">
        <w:t xml:space="preserve"> </w:t>
      </w:r>
      <w:r w:rsidRPr="00F70570">
        <w:t>ediții</w:t>
      </w:r>
      <w:r w:rsidR="00647555">
        <w:t xml:space="preserve"> </w:t>
      </w:r>
      <w:r w:rsidRPr="00F70570">
        <w:t>a</w:t>
      </w:r>
      <w:r w:rsidR="00647555">
        <w:t xml:space="preserve"> </w:t>
      </w:r>
      <w:r w:rsidRPr="00F70570">
        <w:t>Premiului</w:t>
      </w:r>
      <w:r w:rsidR="00647555">
        <w:t xml:space="preserve"> </w:t>
      </w:r>
      <w:r w:rsidRPr="00F70570">
        <w:t>UE</w:t>
      </w:r>
      <w:r w:rsidR="00647555">
        <w:t xml:space="preserve"> </w:t>
      </w:r>
      <w:r w:rsidRPr="00F70570">
        <w:t>pentru</w:t>
      </w:r>
      <w:r w:rsidR="00647555">
        <w:t xml:space="preserve"> </w:t>
      </w:r>
      <w:r w:rsidRPr="00F70570">
        <w:t>siguranța</w:t>
      </w:r>
      <w:r w:rsidR="00647555">
        <w:t xml:space="preserve"> </w:t>
      </w:r>
      <w:r w:rsidRPr="00F70570">
        <w:t>produselor</w:t>
      </w:r>
      <w:bookmarkEnd w:id="178"/>
    </w:p>
    <w:p w14:paraId="4A736FDB" w14:textId="69E55943" w:rsidR="00F70570" w:rsidRPr="00F70570" w:rsidRDefault="00D12A28" w:rsidP="00F70570">
      <w:r>
        <w:rPr>
          <w:noProof/>
          <w:lang w:eastAsia="ro-RO"/>
        </w:rPr>
        <w:drawing>
          <wp:anchor distT="0" distB="0" distL="114300" distR="114300" simplePos="0" relativeHeight="252100608" behindDoc="0" locked="0" layoutInCell="1" allowOverlap="1" wp14:anchorId="03FAF17F" wp14:editId="48FA92DA">
            <wp:simplePos x="0" y="0"/>
            <wp:positionH relativeFrom="column">
              <wp:posOffset>-1041</wp:posOffset>
            </wp:positionH>
            <wp:positionV relativeFrom="paragraph">
              <wp:posOffset>40869</wp:posOffset>
            </wp:positionV>
            <wp:extent cx="2640787" cy="740769"/>
            <wp:effectExtent l="0" t="0" r="7620" b="2540"/>
            <wp:wrapSquare wrapText="bothSides"/>
            <wp:docPr id="58490813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640787" cy="740769"/>
                    </a:xfrm>
                    <a:prstGeom prst="rect">
                      <a:avLst/>
                    </a:prstGeom>
                    <a:noFill/>
                    <a:ln>
                      <a:noFill/>
                    </a:ln>
                  </pic:spPr>
                </pic:pic>
              </a:graphicData>
            </a:graphic>
          </wp:anchor>
        </w:drawing>
      </w:r>
      <w:r w:rsidR="00647555">
        <w:t xml:space="preserve"> </w:t>
      </w:r>
      <w:r w:rsidR="00F70570" w:rsidRPr="00F70570">
        <w:t>Comisia</w:t>
      </w:r>
      <w:r w:rsidR="00647555">
        <w:t xml:space="preserve"> </w:t>
      </w:r>
      <w:r w:rsidR="00F70570" w:rsidRPr="00F70570">
        <w:t>Europeană</w:t>
      </w:r>
      <w:r w:rsidR="00647555">
        <w:t xml:space="preserve"> </w:t>
      </w:r>
      <w:r w:rsidR="00F70570" w:rsidRPr="00F70570">
        <w:t>organizează</w:t>
      </w:r>
      <w:r w:rsidR="00647555">
        <w:t xml:space="preserve"> </w:t>
      </w:r>
      <w:r w:rsidR="00F70570" w:rsidRPr="00F70570">
        <w:t>ediția</w:t>
      </w:r>
      <w:r w:rsidR="00647555">
        <w:t xml:space="preserve"> </w:t>
      </w:r>
      <w:r w:rsidR="00F70570" w:rsidRPr="00F70570">
        <w:t>din</w:t>
      </w:r>
      <w:r w:rsidR="00647555">
        <w:t xml:space="preserve"> </w:t>
      </w:r>
      <w:r w:rsidR="00F70570" w:rsidRPr="00F70570">
        <w:t>2023</w:t>
      </w:r>
      <w:r w:rsidR="00647555">
        <w:t xml:space="preserve"> </w:t>
      </w:r>
      <w:r w:rsidR="00F70570" w:rsidRPr="00F70570">
        <w:t>a</w:t>
      </w:r>
      <w:r w:rsidR="00647555">
        <w:t xml:space="preserve"> </w:t>
      </w:r>
      <w:r w:rsidR="00F70570" w:rsidRPr="00F70570">
        <w:t>Premiului</w:t>
      </w:r>
      <w:r w:rsidR="00647555">
        <w:t xml:space="preserve"> </w:t>
      </w:r>
      <w:r w:rsidR="00F70570" w:rsidRPr="00F70570">
        <w:t>UE</w:t>
      </w:r>
      <w:r w:rsidR="00647555">
        <w:t xml:space="preserve"> </w:t>
      </w:r>
      <w:r w:rsidR="00F70570" w:rsidRPr="00F70570">
        <w:t>pentru</w:t>
      </w:r>
      <w:r w:rsidR="00647555">
        <w:t xml:space="preserve"> </w:t>
      </w:r>
      <w:r w:rsidR="00F70570" w:rsidRPr="00F70570">
        <w:t>siguranța</w:t>
      </w:r>
      <w:r w:rsidR="00647555">
        <w:t xml:space="preserve"> </w:t>
      </w:r>
      <w:r w:rsidR="00F70570" w:rsidRPr="00F70570">
        <w:t>produselor.</w:t>
      </w:r>
      <w:r w:rsidR="00647555">
        <w:t xml:space="preserve"> </w:t>
      </w:r>
      <w:r w:rsidR="00F70570" w:rsidRPr="00F70570">
        <w:t>Premiul</w:t>
      </w:r>
      <w:r w:rsidR="00647555">
        <w:t xml:space="preserve"> </w:t>
      </w:r>
      <w:r w:rsidR="00F70570" w:rsidRPr="00F70570">
        <w:t>încurajează</w:t>
      </w:r>
      <w:r w:rsidR="00647555">
        <w:t xml:space="preserve"> </w:t>
      </w:r>
      <w:r w:rsidR="00F70570" w:rsidRPr="00F70570">
        <w:t>și</w:t>
      </w:r>
      <w:r w:rsidR="00647555">
        <w:t xml:space="preserve"> </w:t>
      </w:r>
      <w:r w:rsidR="00F70570" w:rsidRPr="00F70570">
        <w:t>recompensează</w:t>
      </w:r>
      <w:r w:rsidR="00647555">
        <w:t xml:space="preserve"> </w:t>
      </w:r>
      <w:r w:rsidR="00F70570" w:rsidRPr="00F70570">
        <w:t>inițiativele</w:t>
      </w:r>
      <w:r w:rsidR="00647555">
        <w:t xml:space="preserve"> </w:t>
      </w:r>
      <w:r w:rsidR="00F70570" w:rsidRPr="00F70570">
        <w:t>antreprenoriale</w:t>
      </w:r>
      <w:r w:rsidR="00647555">
        <w:t xml:space="preserve"> </w:t>
      </w:r>
      <w:r w:rsidR="00F70570" w:rsidRPr="00F70570">
        <w:t>inovatoare</w:t>
      </w:r>
      <w:r w:rsidR="00647555">
        <w:t xml:space="preserve"> </w:t>
      </w:r>
      <w:r w:rsidR="00F70570" w:rsidRPr="00F70570">
        <w:t>și</w:t>
      </w:r>
      <w:r w:rsidR="00647555">
        <w:t xml:space="preserve"> </w:t>
      </w:r>
      <w:r w:rsidR="00F70570" w:rsidRPr="00F70570">
        <w:t>studiile</w:t>
      </w:r>
      <w:r w:rsidR="00647555">
        <w:t xml:space="preserve"> </w:t>
      </w:r>
      <w:r w:rsidR="00F70570" w:rsidRPr="00F70570">
        <w:t>de</w:t>
      </w:r>
      <w:r w:rsidR="00647555">
        <w:t xml:space="preserve"> </w:t>
      </w:r>
      <w:r w:rsidR="00F70570" w:rsidRPr="00F70570">
        <w:t>cercetare</w:t>
      </w:r>
      <w:r w:rsidR="00647555">
        <w:t xml:space="preserve"> </w:t>
      </w:r>
      <w:r w:rsidR="00F70570" w:rsidRPr="00F70570">
        <w:t>care</w:t>
      </w:r>
      <w:r w:rsidR="00647555">
        <w:t xml:space="preserve"> </w:t>
      </w:r>
      <w:r w:rsidR="00F70570" w:rsidRPr="00F70570">
        <w:t>aduc</w:t>
      </w:r>
      <w:r w:rsidR="00647555">
        <w:t xml:space="preserve"> </w:t>
      </w:r>
      <w:r w:rsidR="00F70570" w:rsidRPr="00F70570">
        <w:t>un</w:t>
      </w:r>
      <w:r w:rsidR="00647555">
        <w:t xml:space="preserve"> </w:t>
      </w:r>
      <w:r w:rsidR="00F70570" w:rsidRPr="00F70570">
        <w:t>plus</w:t>
      </w:r>
      <w:r w:rsidR="00647555">
        <w:t xml:space="preserve"> </w:t>
      </w:r>
      <w:r w:rsidR="00F70570" w:rsidRPr="00F70570">
        <w:t>de</w:t>
      </w:r>
      <w:r w:rsidR="00647555">
        <w:t xml:space="preserve"> </w:t>
      </w:r>
      <w:r w:rsidR="00F70570" w:rsidRPr="00F70570">
        <w:t>siguranță</w:t>
      </w:r>
      <w:r w:rsidR="00647555">
        <w:t xml:space="preserve"> </w:t>
      </w:r>
      <w:r w:rsidR="00F70570" w:rsidRPr="00F70570">
        <w:t>consumatorilor,</w:t>
      </w:r>
      <w:r w:rsidR="00647555">
        <w:t xml:space="preserve"> </w:t>
      </w:r>
      <w:r w:rsidR="00F70570" w:rsidRPr="00F70570">
        <w:t>respectând</w:t>
      </w:r>
      <w:r w:rsidR="00647555">
        <w:t xml:space="preserve"> </w:t>
      </w:r>
      <w:r w:rsidR="00F70570" w:rsidRPr="00F70570">
        <w:t>standarde</w:t>
      </w:r>
      <w:r w:rsidR="00647555">
        <w:t xml:space="preserve"> </w:t>
      </w:r>
      <w:r w:rsidR="00F70570" w:rsidRPr="00F70570">
        <w:t>mai</w:t>
      </w:r>
      <w:r w:rsidR="00647555">
        <w:t xml:space="preserve"> </w:t>
      </w:r>
      <w:r w:rsidR="00F70570" w:rsidRPr="00F70570">
        <w:t>stricte</w:t>
      </w:r>
      <w:r w:rsidR="00647555">
        <w:t xml:space="preserve"> </w:t>
      </w:r>
      <w:r w:rsidR="00F70570" w:rsidRPr="00F70570">
        <w:t>în</w:t>
      </w:r>
      <w:r w:rsidR="00647555">
        <w:t xml:space="preserve"> </w:t>
      </w:r>
      <w:r w:rsidR="00F70570" w:rsidRPr="00F70570">
        <w:t>acest</w:t>
      </w:r>
      <w:r w:rsidR="00647555">
        <w:t xml:space="preserve"> </w:t>
      </w:r>
      <w:r w:rsidR="00F70570" w:rsidRPr="00F70570">
        <w:t>domeniu</w:t>
      </w:r>
      <w:r w:rsidR="00647555">
        <w:t xml:space="preserve"> </w:t>
      </w:r>
      <w:r w:rsidR="00F70570" w:rsidRPr="00F70570">
        <w:t>decât</w:t>
      </w:r>
      <w:r w:rsidR="00647555">
        <w:t xml:space="preserve"> </w:t>
      </w:r>
      <w:r w:rsidR="00F70570" w:rsidRPr="00F70570">
        <w:t>cerințele</w:t>
      </w:r>
      <w:r w:rsidR="00647555">
        <w:t xml:space="preserve"> </w:t>
      </w:r>
      <w:r w:rsidR="00F70570" w:rsidRPr="00F70570">
        <w:t>legale.</w:t>
      </w:r>
      <w:r w:rsidR="00647555">
        <w:t xml:space="preserve"> </w:t>
      </w:r>
      <w:r w:rsidR="00F70570" w:rsidRPr="00F70570">
        <w:t>Au</w:t>
      </w:r>
      <w:r w:rsidR="00647555">
        <w:t xml:space="preserve"> </w:t>
      </w:r>
      <w:r w:rsidR="00F70570" w:rsidRPr="00F70570">
        <w:t>fost</w:t>
      </w:r>
      <w:r w:rsidR="00647555">
        <w:t xml:space="preserve"> </w:t>
      </w:r>
      <w:r w:rsidR="00F70570" w:rsidRPr="00F70570">
        <w:t>premiate</w:t>
      </w:r>
      <w:r w:rsidR="00647555">
        <w:t xml:space="preserve"> </w:t>
      </w:r>
      <w:r w:rsidR="00F70570" w:rsidRPr="00F70570">
        <w:t>șase</w:t>
      </w:r>
      <w:r w:rsidR="00647555">
        <w:t xml:space="preserve"> </w:t>
      </w:r>
      <w:r w:rsidR="00F70570" w:rsidRPr="00F70570">
        <w:t>inițiative</w:t>
      </w:r>
      <w:r w:rsidR="00647555">
        <w:t xml:space="preserve"> </w:t>
      </w:r>
      <w:r w:rsidR="00F70570" w:rsidRPr="00F70570">
        <w:t>ale</w:t>
      </w:r>
      <w:r w:rsidR="00647555">
        <w:t xml:space="preserve"> </w:t>
      </w:r>
      <w:r w:rsidR="00F70570" w:rsidRPr="00F70570">
        <w:t>întreprinderilor</w:t>
      </w:r>
      <w:r w:rsidR="00647555">
        <w:t xml:space="preserve"> </w:t>
      </w:r>
      <w:r w:rsidR="00F70570" w:rsidRPr="00F70570">
        <w:t>și</w:t>
      </w:r>
      <w:r w:rsidR="00647555">
        <w:t xml:space="preserve"> </w:t>
      </w:r>
      <w:r w:rsidR="00F70570" w:rsidRPr="00F70570">
        <w:t>patru</w:t>
      </w:r>
      <w:r w:rsidR="00647555">
        <w:t xml:space="preserve"> </w:t>
      </w:r>
      <w:r w:rsidR="00F70570" w:rsidRPr="00F70570">
        <w:t>proiecte</w:t>
      </w:r>
      <w:r w:rsidR="00647555">
        <w:t xml:space="preserve"> </w:t>
      </w:r>
      <w:r w:rsidR="00F70570" w:rsidRPr="00F70570">
        <w:t>de</w:t>
      </w:r>
      <w:r w:rsidR="00647555">
        <w:t xml:space="preserve"> </w:t>
      </w:r>
      <w:r w:rsidR="00F70570" w:rsidRPr="00F70570">
        <w:t>cercetare</w:t>
      </w:r>
      <w:r w:rsidR="00647555">
        <w:t xml:space="preserve"> </w:t>
      </w:r>
      <w:r w:rsidR="00F70570" w:rsidRPr="00F70570">
        <w:t>pentru</w:t>
      </w:r>
      <w:r w:rsidR="00647555">
        <w:t xml:space="preserve"> </w:t>
      </w:r>
      <w:r w:rsidR="00F70570" w:rsidRPr="00F70570">
        <w:t>contribuția</w:t>
      </w:r>
      <w:r w:rsidR="00647555">
        <w:t xml:space="preserve"> </w:t>
      </w:r>
      <w:r w:rsidR="00F70570" w:rsidRPr="00F70570">
        <w:t>lor</w:t>
      </w:r>
      <w:r w:rsidR="00647555">
        <w:t xml:space="preserve"> </w:t>
      </w:r>
      <w:r w:rsidR="00F70570" w:rsidRPr="00F70570">
        <w:t>remarcabilă</w:t>
      </w:r>
      <w:r w:rsidR="00647555">
        <w:t xml:space="preserve"> </w:t>
      </w:r>
      <w:r w:rsidR="00F70570" w:rsidRPr="00F70570">
        <w:t>la</w:t>
      </w:r>
      <w:r w:rsidR="00647555">
        <w:t xml:space="preserve"> </w:t>
      </w:r>
      <w:r w:rsidR="00F70570" w:rsidRPr="00F70570">
        <w:t>siguranța</w:t>
      </w:r>
      <w:r w:rsidR="00647555">
        <w:t xml:space="preserve"> </w:t>
      </w:r>
      <w:r w:rsidR="00F70570" w:rsidRPr="00F70570">
        <w:t>consumatorilor.</w:t>
      </w:r>
    </w:p>
    <w:p w14:paraId="4996FA6D" w14:textId="4AD142B3" w:rsidR="00F70570" w:rsidRPr="00F70570" w:rsidRDefault="00F70570" w:rsidP="00F70570">
      <w:r w:rsidRPr="00F70570">
        <w:t>La</w:t>
      </w:r>
      <w:r w:rsidR="00647555">
        <w:t xml:space="preserve"> </w:t>
      </w:r>
      <w:r w:rsidRPr="00F70570">
        <w:t>ediția</w:t>
      </w:r>
      <w:r w:rsidR="00647555">
        <w:t xml:space="preserve"> </w:t>
      </w:r>
      <w:r w:rsidRPr="00F70570">
        <w:t>din</w:t>
      </w:r>
      <w:r w:rsidR="00647555">
        <w:t xml:space="preserve"> </w:t>
      </w:r>
      <w:r w:rsidRPr="00F70570">
        <w:t>acest</w:t>
      </w:r>
      <w:r w:rsidR="00647555">
        <w:t xml:space="preserve"> </w:t>
      </w:r>
      <w:r w:rsidRPr="00F70570">
        <w:t>an</w:t>
      </w:r>
      <w:r w:rsidR="00647555">
        <w:t xml:space="preserve"> </w:t>
      </w:r>
      <w:r w:rsidRPr="00F70570">
        <w:t>a</w:t>
      </w:r>
      <w:r w:rsidR="00647555">
        <w:t xml:space="preserve"> </w:t>
      </w:r>
      <w:r w:rsidRPr="00F70570">
        <w:t>evenimentului</w:t>
      </w:r>
      <w:r w:rsidR="00647555">
        <w:t xml:space="preserve"> </w:t>
      </w:r>
      <w:r w:rsidRPr="00F70570">
        <w:t>au</w:t>
      </w:r>
      <w:r w:rsidR="00647555">
        <w:t xml:space="preserve"> </w:t>
      </w:r>
      <w:r w:rsidRPr="00F70570">
        <w:t>fost</w:t>
      </w:r>
      <w:r w:rsidR="00647555">
        <w:t xml:space="preserve"> </w:t>
      </w:r>
      <w:r w:rsidRPr="00F70570">
        <w:t>invitate</w:t>
      </w:r>
      <w:r w:rsidR="00647555">
        <w:t xml:space="preserve"> </w:t>
      </w:r>
      <w:r w:rsidRPr="00F70570">
        <w:t>să</w:t>
      </w:r>
      <w:r w:rsidR="00647555">
        <w:t xml:space="preserve"> </w:t>
      </w:r>
      <w:r w:rsidRPr="00F70570">
        <w:t>își</w:t>
      </w:r>
      <w:r w:rsidR="00647555">
        <w:t xml:space="preserve"> </w:t>
      </w:r>
      <w:r w:rsidRPr="00F70570">
        <w:t>prezinte</w:t>
      </w:r>
      <w:r w:rsidR="00647555">
        <w:t xml:space="preserve"> </w:t>
      </w:r>
      <w:r w:rsidRPr="00F70570">
        <w:t>ideile</w:t>
      </w:r>
      <w:r w:rsidR="00647555">
        <w:t xml:space="preserve"> </w:t>
      </w:r>
      <w:r w:rsidRPr="00F70570">
        <w:t>IMM-uri</w:t>
      </w:r>
      <w:r w:rsidR="00647555">
        <w:t xml:space="preserve"> </w:t>
      </w:r>
      <w:r w:rsidRPr="00F70570">
        <w:t>și</w:t>
      </w:r>
      <w:r w:rsidR="00647555">
        <w:t xml:space="preserve"> </w:t>
      </w:r>
      <w:r w:rsidRPr="00F70570">
        <w:t>întreprinderi</w:t>
      </w:r>
      <w:r w:rsidR="00647555">
        <w:t xml:space="preserve"> </w:t>
      </w:r>
      <w:r w:rsidRPr="00F70570">
        <w:t>mai</w:t>
      </w:r>
      <w:r w:rsidR="00647555">
        <w:t xml:space="preserve"> </w:t>
      </w:r>
      <w:r w:rsidRPr="00F70570">
        <w:t>mari,</w:t>
      </w:r>
      <w:r w:rsidR="00647555">
        <w:t xml:space="preserve"> </w:t>
      </w:r>
      <w:r w:rsidRPr="00F70570">
        <w:t>precum</w:t>
      </w:r>
      <w:r w:rsidR="00647555">
        <w:t xml:space="preserve"> </w:t>
      </w:r>
      <w:r w:rsidRPr="00F70570">
        <w:t>și</w:t>
      </w:r>
      <w:r w:rsidR="00647555">
        <w:t xml:space="preserve"> </w:t>
      </w:r>
      <w:r w:rsidRPr="00F70570">
        <w:t>cercetători</w:t>
      </w:r>
      <w:r w:rsidR="00647555">
        <w:t xml:space="preserve"> </w:t>
      </w:r>
      <w:r w:rsidRPr="00F70570">
        <w:t>debutanți</w:t>
      </w:r>
      <w:r w:rsidR="00647555">
        <w:t xml:space="preserve"> </w:t>
      </w:r>
      <w:r w:rsidRPr="00F70570">
        <w:t>și</w:t>
      </w:r>
      <w:r w:rsidR="00647555">
        <w:t xml:space="preserve"> </w:t>
      </w:r>
      <w:r w:rsidRPr="00F70570">
        <w:t>cercetători</w:t>
      </w:r>
      <w:r w:rsidR="00647555">
        <w:t xml:space="preserve"> </w:t>
      </w:r>
      <w:r w:rsidRPr="00F70570">
        <w:t>cu</w:t>
      </w:r>
      <w:r w:rsidR="00647555">
        <w:t xml:space="preserve"> </w:t>
      </w:r>
      <w:r w:rsidRPr="00F70570">
        <w:t>experiență.</w:t>
      </w:r>
      <w:r w:rsidR="00647555">
        <w:t xml:space="preserve"> </w:t>
      </w:r>
      <w:r w:rsidRPr="00F70570">
        <w:t>La</w:t>
      </w:r>
      <w:r w:rsidR="00647555">
        <w:t xml:space="preserve"> </w:t>
      </w:r>
      <w:r w:rsidRPr="00F70570">
        <w:t>categoria</w:t>
      </w:r>
      <w:r w:rsidR="00647555">
        <w:t xml:space="preserve"> </w:t>
      </w:r>
      <w:r w:rsidRPr="00F70570">
        <w:t>întreprinderi,</w:t>
      </w:r>
      <w:r w:rsidR="00647555">
        <w:t xml:space="preserve"> </w:t>
      </w:r>
      <w:r w:rsidRPr="00F70570">
        <w:t>concursul</w:t>
      </w:r>
      <w:r w:rsidR="00647555">
        <w:t xml:space="preserve"> </w:t>
      </w:r>
      <w:r w:rsidRPr="00F70570">
        <w:t>s-a</w:t>
      </w:r>
      <w:r w:rsidR="00647555">
        <w:t xml:space="preserve"> </w:t>
      </w:r>
      <w:r w:rsidRPr="00F70570">
        <w:t>axat</w:t>
      </w:r>
      <w:r w:rsidR="00647555">
        <w:t xml:space="preserve"> </w:t>
      </w:r>
      <w:r w:rsidRPr="00F70570">
        <w:t>pe</w:t>
      </w:r>
      <w:r w:rsidR="00647555">
        <w:t xml:space="preserve"> </w:t>
      </w:r>
      <w:r w:rsidRPr="00F70570">
        <w:t>inițiative</w:t>
      </w:r>
      <w:r w:rsidR="00647555">
        <w:t xml:space="preserve"> </w:t>
      </w:r>
      <w:r w:rsidRPr="00F70570">
        <w:t>care</w:t>
      </w:r>
      <w:r w:rsidR="00647555">
        <w:t xml:space="preserve"> </w:t>
      </w:r>
      <w:r w:rsidRPr="00F70570">
        <w:t>sporesc</w:t>
      </w:r>
      <w:r w:rsidR="00647555">
        <w:t xml:space="preserve"> </w:t>
      </w:r>
      <w:r w:rsidRPr="00F70570">
        <w:t>siguranța</w:t>
      </w:r>
      <w:r w:rsidR="00647555">
        <w:t xml:space="preserve"> </w:t>
      </w:r>
      <w:r w:rsidRPr="00F70570">
        <w:t>tinerilor.</w:t>
      </w:r>
      <w:r w:rsidR="00647555">
        <w:t xml:space="preserve"> </w:t>
      </w:r>
      <w:r w:rsidRPr="00F70570">
        <w:t>Cercetătorii</w:t>
      </w:r>
      <w:r w:rsidR="00647555">
        <w:t xml:space="preserve"> </w:t>
      </w:r>
      <w:r w:rsidRPr="00F70570">
        <w:t>din</w:t>
      </w:r>
      <w:r w:rsidR="00647555">
        <w:t xml:space="preserve"> </w:t>
      </w:r>
      <w:r w:rsidRPr="00F70570">
        <w:t>orice</w:t>
      </w:r>
      <w:r w:rsidR="00647555">
        <w:t xml:space="preserve"> </w:t>
      </w:r>
      <w:r w:rsidRPr="00F70570">
        <w:t>disciplină</w:t>
      </w:r>
      <w:r w:rsidR="00647555">
        <w:t xml:space="preserve"> </w:t>
      </w:r>
      <w:r w:rsidRPr="00F70570">
        <w:t>a</w:t>
      </w:r>
      <w:r w:rsidR="00647555">
        <w:t xml:space="preserve"> </w:t>
      </w:r>
      <w:r w:rsidRPr="00F70570">
        <w:t>căror</w:t>
      </w:r>
      <w:r w:rsidR="00647555">
        <w:t xml:space="preserve"> </w:t>
      </w:r>
      <w:r w:rsidRPr="00F70570">
        <w:t>activitate</w:t>
      </w:r>
      <w:r w:rsidR="00647555">
        <w:t xml:space="preserve"> </w:t>
      </w:r>
      <w:r w:rsidRPr="00F70570">
        <w:t>contribuie</w:t>
      </w:r>
      <w:r w:rsidR="00647555">
        <w:t xml:space="preserve"> </w:t>
      </w:r>
      <w:r w:rsidRPr="00F70570">
        <w:t>la</w:t>
      </w:r>
      <w:r w:rsidR="00647555">
        <w:t xml:space="preserve"> </w:t>
      </w:r>
      <w:r w:rsidRPr="00F70570">
        <w:t>îmbunătățirea</w:t>
      </w:r>
      <w:r w:rsidR="00647555">
        <w:t xml:space="preserve"> </w:t>
      </w:r>
      <w:r w:rsidRPr="00F70570">
        <w:t>siguranței</w:t>
      </w:r>
      <w:r w:rsidR="00647555">
        <w:t xml:space="preserve"> </w:t>
      </w:r>
      <w:r w:rsidRPr="00F70570">
        <w:t>produselor</w:t>
      </w:r>
      <w:r w:rsidR="00647555">
        <w:t xml:space="preserve"> </w:t>
      </w:r>
      <w:r w:rsidRPr="00F70570">
        <w:t>au</w:t>
      </w:r>
      <w:r w:rsidR="00647555">
        <w:t xml:space="preserve"> </w:t>
      </w:r>
      <w:r w:rsidRPr="00F70570">
        <w:t>fost,</w:t>
      </w:r>
      <w:r w:rsidR="00647555">
        <w:t xml:space="preserve"> </w:t>
      </w:r>
      <w:r w:rsidRPr="00F70570">
        <w:t>de</w:t>
      </w:r>
      <w:r w:rsidR="00647555">
        <w:t xml:space="preserve"> </w:t>
      </w:r>
      <w:r w:rsidRPr="00F70570">
        <w:t>asemenea,</w:t>
      </w:r>
      <w:r w:rsidR="00647555">
        <w:t xml:space="preserve"> </w:t>
      </w:r>
      <w:r w:rsidRPr="00F70570">
        <w:t>invitați</w:t>
      </w:r>
      <w:r w:rsidR="00647555">
        <w:t xml:space="preserve"> </w:t>
      </w:r>
      <w:r w:rsidRPr="00F70570">
        <w:t>să</w:t>
      </w:r>
      <w:r w:rsidR="00647555">
        <w:t xml:space="preserve"> </w:t>
      </w:r>
      <w:r w:rsidRPr="00F70570">
        <w:t>își</w:t>
      </w:r>
      <w:r w:rsidR="00647555">
        <w:t xml:space="preserve"> </w:t>
      </w:r>
      <w:r w:rsidRPr="00F70570">
        <w:t>depună</w:t>
      </w:r>
      <w:r w:rsidR="00647555">
        <w:t xml:space="preserve"> </w:t>
      </w:r>
      <w:r w:rsidRPr="00F70570">
        <w:t>candidatura.</w:t>
      </w:r>
    </w:p>
    <w:p w14:paraId="40120795" w14:textId="2F1B756E" w:rsidR="00F70570" w:rsidRPr="00F70570" w:rsidRDefault="00F70570" w:rsidP="00F70570">
      <w:bookmarkStart w:id="179" w:name="_Hlk151977603"/>
      <w:bookmarkEnd w:id="179"/>
      <w:r w:rsidRPr="00F70570">
        <w:rPr>
          <w:b/>
          <w:bCs/>
        </w:rPr>
        <w:t>Câștigătorii</w:t>
      </w:r>
      <w:r w:rsidR="00647555">
        <w:rPr>
          <w:b/>
          <w:bCs/>
        </w:rPr>
        <w:t xml:space="preserve"> </w:t>
      </w:r>
      <w:r w:rsidRPr="00F70570">
        <w:rPr>
          <w:b/>
          <w:bCs/>
        </w:rPr>
        <w:t>ediției</w:t>
      </w:r>
      <w:r w:rsidR="00647555">
        <w:rPr>
          <w:b/>
          <w:bCs/>
        </w:rPr>
        <w:t xml:space="preserve"> </w:t>
      </w:r>
      <w:r w:rsidRPr="00F70570">
        <w:rPr>
          <w:b/>
          <w:bCs/>
        </w:rPr>
        <w:t>din</w:t>
      </w:r>
      <w:r w:rsidR="00647555">
        <w:rPr>
          <w:b/>
          <w:bCs/>
        </w:rPr>
        <w:t xml:space="preserve"> </w:t>
      </w:r>
      <w:r w:rsidRPr="00F70570">
        <w:rPr>
          <w:b/>
          <w:bCs/>
        </w:rPr>
        <w:t>2023</w:t>
      </w:r>
      <w:r w:rsidR="00647555">
        <w:rPr>
          <w:b/>
          <w:bCs/>
        </w:rPr>
        <w:t xml:space="preserve"> </w:t>
      </w:r>
      <w:r w:rsidRPr="00F70570">
        <w:rPr>
          <w:b/>
          <w:bCs/>
        </w:rPr>
        <w:t>a</w:t>
      </w:r>
      <w:r w:rsidR="00647555">
        <w:rPr>
          <w:b/>
          <w:bCs/>
        </w:rPr>
        <w:t xml:space="preserve"> </w:t>
      </w:r>
      <w:r w:rsidRPr="00F70570">
        <w:rPr>
          <w:b/>
          <w:bCs/>
        </w:rPr>
        <w:t>Premiului</w:t>
      </w:r>
      <w:r w:rsidR="00647555">
        <w:rPr>
          <w:b/>
          <w:bCs/>
        </w:rPr>
        <w:t xml:space="preserve"> </w:t>
      </w:r>
      <w:r w:rsidRPr="00F70570">
        <w:rPr>
          <w:b/>
          <w:bCs/>
        </w:rPr>
        <w:t>pentru</w:t>
      </w:r>
      <w:r w:rsidR="00647555">
        <w:rPr>
          <w:b/>
          <w:bCs/>
        </w:rPr>
        <w:t xml:space="preserve"> </w:t>
      </w:r>
      <w:r w:rsidRPr="00F70570">
        <w:rPr>
          <w:b/>
          <w:bCs/>
        </w:rPr>
        <w:t>siguranța</w:t>
      </w:r>
      <w:r w:rsidR="00647555">
        <w:rPr>
          <w:b/>
          <w:bCs/>
        </w:rPr>
        <w:t xml:space="preserve"> </w:t>
      </w:r>
      <w:r w:rsidRPr="00F70570">
        <w:rPr>
          <w:b/>
          <w:bCs/>
        </w:rPr>
        <w:t>produselor</w:t>
      </w:r>
      <w:r w:rsidR="00647555">
        <w:rPr>
          <w:b/>
          <w:bCs/>
        </w:rPr>
        <w:t xml:space="preserve"> </w:t>
      </w:r>
      <w:r w:rsidRPr="00F70570">
        <w:rPr>
          <w:b/>
          <w:bCs/>
        </w:rPr>
        <w:t>sunt:</w:t>
      </w:r>
    </w:p>
    <w:p w14:paraId="0EB9ACC2" w14:textId="0DBA8BCD" w:rsidR="00F70570" w:rsidRPr="00F70570" w:rsidRDefault="00F70570" w:rsidP="00F70570">
      <w:r w:rsidRPr="00F70570">
        <w:rPr>
          <w:b/>
          <w:bCs/>
        </w:rPr>
        <w:t>La</w:t>
      </w:r>
      <w:r w:rsidR="00647555">
        <w:rPr>
          <w:b/>
          <w:bCs/>
        </w:rPr>
        <w:t xml:space="preserve"> </w:t>
      </w:r>
      <w:r w:rsidRPr="00F70570">
        <w:rPr>
          <w:b/>
          <w:bCs/>
        </w:rPr>
        <w:t>categoria</w:t>
      </w:r>
      <w:r w:rsidR="00647555">
        <w:rPr>
          <w:b/>
          <w:bCs/>
        </w:rPr>
        <w:t xml:space="preserve"> </w:t>
      </w:r>
      <w:r w:rsidRPr="00F70570">
        <w:rPr>
          <w:b/>
          <w:bCs/>
        </w:rPr>
        <w:t>IMM-uri</w:t>
      </w:r>
    </w:p>
    <w:p w14:paraId="042548DA" w14:textId="02D1947B" w:rsidR="00F70570" w:rsidRPr="00F70570" w:rsidRDefault="00F70570">
      <w:pPr>
        <w:numPr>
          <w:ilvl w:val="0"/>
          <w:numId w:val="16"/>
        </w:numPr>
      </w:pPr>
      <w:r w:rsidRPr="00F70570">
        <w:rPr>
          <w:b/>
          <w:bCs/>
        </w:rPr>
        <w:t>MEDALIA</w:t>
      </w:r>
      <w:r w:rsidR="00647555">
        <w:rPr>
          <w:b/>
          <w:bCs/>
        </w:rPr>
        <w:t xml:space="preserve"> </w:t>
      </w:r>
      <w:r w:rsidRPr="00F70570">
        <w:rPr>
          <w:b/>
          <w:bCs/>
        </w:rPr>
        <w:t>DE</w:t>
      </w:r>
      <w:r w:rsidR="00647555">
        <w:rPr>
          <w:b/>
          <w:bCs/>
        </w:rPr>
        <w:t xml:space="preserve"> </w:t>
      </w:r>
      <w:r w:rsidRPr="00F70570">
        <w:rPr>
          <w:b/>
          <w:bCs/>
        </w:rPr>
        <w:t>AUR</w:t>
      </w:r>
      <w:r w:rsidRPr="00F70570">
        <w:t>:</w:t>
      </w:r>
      <w:r w:rsidR="00647555">
        <w:t xml:space="preserve"> </w:t>
      </w:r>
      <w:hyperlink r:id="rId92" w:history="1">
        <w:r w:rsidRPr="00F70570">
          <w:rPr>
            <w:rStyle w:val="Hyperlink"/>
            <w:szCs w:val="24"/>
          </w:rPr>
          <w:t>PUKY</w:t>
        </w:r>
      </w:hyperlink>
      <w:r w:rsidR="00647555">
        <w:t xml:space="preserve"> </w:t>
      </w:r>
      <w:r w:rsidRPr="00F70570">
        <w:t>(Germania),</w:t>
      </w:r>
      <w:r w:rsidR="00647555">
        <w:t xml:space="preserve"> </w:t>
      </w:r>
      <w:r w:rsidRPr="00F70570">
        <w:t>pentru</w:t>
      </w:r>
      <w:r w:rsidR="00647555">
        <w:t xml:space="preserve"> </w:t>
      </w:r>
      <w:r w:rsidRPr="00F70570">
        <w:t>bicicleta</w:t>
      </w:r>
      <w:r w:rsidR="00647555">
        <w:t xml:space="preserve"> </w:t>
      </w:r>
      <w:r w:rsidRPr="00F70570">
        <w:t>montană</w:t>
      </w:r>
      <w:r w:rsidR="00647555">
        <w:t xml:space="preserve"> </w:t>
      </w:r>
      <w:proofErr w:type="spellStart"/>
      <w:r w:rsidRPr="00F70570">
        <w:t>Eightshot</w:t>
      </w:r>
      <w:proofErr w:type="spellEnd"/>
      <w:r w:rsidR="00647555">
        <w:t xml:space="preserve"> </w:t>
      </w:r>
      <w:r w:rsidRPr="00F70570">
        <w:t>proiectată</w:t>
      </w:r>
      <w:r w:rsidR="00647555">
        <w:t xml:space="preserve"> </w:t>
      </w:r>
      <w:r w:rsidRPr="00F70570">
        <w:t>special</w:t>
      </w:r>
      <w:r w:rsidR="00647555">
        <w:t xml:space="preserve"> </w:t>
      </w:r>
      <w:r w:rsidRPr="00F70570">
        <w:t>pentru</w:t>
      </w:r>
      <w:r w:rsidR="00647555">
        <w:t xml:space="preserve"> </w:t>
      </w:r>
      <w:r w:rsidRPr="00F70570">
        <w:t>siguranța</w:t>
      </w:r>
      <w:r w:rsidR="00647555">
        <w:t xml:space="preserve"> </w:t>
      </w:r>
      <w:r w:rsidRPr="00F70570">
        <w:t>adolescenților;</w:t>
      </w:r>
    </w:p>
    <w:p w14:paraId="2568736B" w14:textId="0A2925B4" w:rsidR="00F70570" w:rsidRPr="00F70570" w:rsidRDefault="00F70570">
      <w:pPr>
        <w:numPr>
          <w:ilvl w:val="0"/>
          <w:numId w:val="16"/>
        </w:numPr>
      </w:pPr>
      <w:r w:rsidRPr="00F70570">
        <w:rPr>
          <w:b/>
          <w:bCs/>
        </w:rPr>
        <w:t>MEDALIA</w:t>
      </w:r>
      <w:r w:rsidR="00647555">
        <w:rPr>
          <w:b/>
          <w:bCs/>
        </w:rPr>
        <w:t xml:space="preserve"> </w:t>
      </w:r>
      <w:r w:rsidRPr="00F70570">
        <w:rPr>
          <w:b/>
          <w:bCs/>
        </w:rPr>
        <w:t>DE</w:t>
      </w:r>
      <w:r w:rsidR="00647555">
        <w:rPr>
          <w:b/>
          <w:bCs/>
        </w:rPr>
        <w:t xml:space="preserve"> </w:t>
      </w:r>
      <w:r w:rsidRPr="00F70570">
        <w:rPr>
          <w:b/>
          <w:bCs/>
        </w:rPr>
        <w:t>ARGINT</w:t>
      </w:r>
      <w:r w:rsidRPr="00F70570">
        <w:t>:</w:t>
      </w:r>
      <w:r w:rsidR="00647555">
        <w:t xml:space="preserve"> </w:t>
      </w:r>
      <w:hyperlink r:id="rId93" w:history="1">
        <w:proofErr w:type="spellStart"/>
        <w:r w:rsidRPr="00F70570">
          <w:rPr>
            <w:rStyle w:val="Hyperlink"/>
            <w:szCs w:val="24"/>
          </w:rPr>
          <w:t>Onanoff</w:t>
        </w:r>
        <w:proofErr w:type="spellEnd"/>
      </w:hyperlink>
      <w:r w:rsidR="00647555">
        <w:t xml:space="preserve"> </w:t>
      </w:r>
      <w:r w:rsidRPr="00F70570">
        <w:t>(Țările</w:t>
      </w:r>
      <w:r w:rsidR="00647555">
        <w:t xml:space="preserve"> </w:t>
      </w:r>
      <w:r w:rsidRPr="00F70570">
        <w:t>de</w:t>
      </w:r>
      <w:r w:rsidR="00647555">
        <w:t xml:space="preserve"> </w:t>
      </w:r>
      <w:r w:rsidRPr="00F70570">
        <w:t>Jos),</w:t>
      </w:r>
      <w:r w:rsidR="00647555">
        <w:t xml:space="preserve"> </w:t>
      </w:r>
      <w:r w:rsidRPr="00F70570">
        <w:t>pentru</w:t>
      </w:r>
      <w:r w:rsidR="00647555">
        <w:t xml:space="preserve"> </w:t>
      </w:r>
      <w:proofErr w:type="spellStart"/>
      <w:r w:rsidRPr="00F70570">
        <w:t>StoryPhones</w:t>
      </w:r>
      <w:proofErr w:type="spellEnd"/>
      <w:r w:rsidRPr="00F70570">
        <w:t>,</w:t>
      </w:r>
      <w:r w:rsidR="00647555">
        <w:t xml:space="preserve"> </w:t>
      </w:r>
      <w:r w:rsidRPr="00F70570">
        <w:t>o</w:t>
      </w:r>
      <w:r w:rsidR="00647555">
        <w:t xml:space="preserve"> </w:t>
      </w:r>
      <w:r w:rsidRPr="00F70570">
        <w:t>alternativă</w:t>
      </w:r>
      <w:r w:rsidR="00647555">
        <w:t xml:space="preserve"> </w:t>
      </w:r>
      <w:r w:rsidRPr="00F70570">
        <w:t>la</w:t>
      </w:r>
      <w:r w:rsidR="00647555">
        <w:t xml:space="preserve"> </w:t>
      </w:r>
      <w:r w:rsidRPr="00F70570">
        <w:t>ecrane,</w:t>
      </w:r>
      <w:r w:rsidR="00647555">
        <w:t xml:space="preserve"> </w:t>
      </w:r>
      <w:r w:rsidRPr="00F70570">
        <w:t>mai</w:t>
      </w:r>
      <w:r w:rsidR="00647555">
        <w:t xml:space="preserve"> </w:t>
      </w:r>
      <w:r w:rsidRPr="00F70570">
        <w:t>sănătoasă,</w:t>
      </w:r>
      <w:r w:rsidR="00647555">
        <w:t xml:space="preserve"> </w:t>
      </w:r>
      <w:r w:rsidRPr="00F70570">
        <w:t>de</w:t>
      </w:r>
      <w:r w:rsidR="00647555">
        <w:t xml:space="preserve"> </w:t>
      </w:r>
      <w:r w:rsidRPr="00F70570">
        <w:t>divertisment;</w:t>
      </w:r>
    </w:p>
    <w:p w14:paraId="33208765" w14:textId="566F556D" w:rsidR="00F70570" w:rsidRPr="00F70570" w:rsidRDefault="00F70570">
      <w:pPr>
        <w:numPr>
          <w:ilvl w:val="0"/>
          <w:numId w:val="16"/>
        </w:numPr>
      </w:pPr>
      <w:r w:rsidRPr="00F70570">
        <w:rPr>
          <w:b/>
          <w:bCs/>
        </w:rPr>
        <w:t>MEDALIA</w:t>
      </w:r>
      <w:r w:rsidR="00647555">
        <w:rPr>
          <w:b/>
          <w:bCs/>
        </w:rPr>
        <w:t xml:space="preserve"> </w:t>
      </w:r>
      <w:r w:rsidRPr="00F70570">
        <w:rPr>
          <w:b/>
          <w:bCs/>
        </w:rPr>
        <w:t>DE</w:t>
      </w:r>
      <w:r w:rsidR="00647555">
        <w:rPr>
          <w:b/>
          <w:bCs/>
        </w:rPr>
        <w:t xml:space="preserve"> </w:t>
      </w:r>
      <w:r w:rsidRPr="00F70570">
        <w:rPr>
          <w:b/>
          <w:bCs/>
        </w:rPr>
        <w:t>BRONZ</w:t>
      </w:r>
      <w:r w:rsidRPr="00F70570">
        <w:t>:</w:t>
      </w:r>
      <w:r w:rsidR="00647555">
        <w:t xml:space="preserve"> </w:t>
      </w:r>
      <w:hyperlink r:id="rId94" w:history="1">
        <w:proofErr w:type="spellStart"/>
        <w:r w:rsidRPr="00F70570">
          <w:rPr>
            <w:rStyle w:val="Hyperlink"/>
            <w:szCs w:val="24"/>
          </w:rPr>
          <w:t>TerrainQ</w:t>
        </w:r>
        <w:proofErr w:type="spellEnd"/>
        <w:r w:rsidR="00647555">
          <w:rPr>
            <w:rStyle w:val="Hyperlink"/>
            <w:szCs w:val="24"/>
          </w:rPr>
          <w:t xml:space="preserve"> </w:t>
        </w:r>
        <w:proofErr w:type="spellStart"/>
        <w:r w:rsidRPr="00F70570">
          <w:rPr>
            <w:rStyle w:val="Hyperlink"/>
            <w:szCs w:val="24"/>
          </w:rPr>
          <w:t>Solutions</w:t>
        </w:r>
        <w:proofErr w:type="spellEnd"/>
      </w:hyperlink>
      <w:r w:rsidR="00647555">
        <w:t xml:space="preserve"> </w:t>
      </w:r>
      <w:r w:rsidRPr="00F70570">
        <w:t>(Germania),</w:t>
      </w:r>
      <w:r w:rsidR="00647555">
        <w:t xml:space="preserve"> </w:t>
      </w:r>
      <w:r w:rsidRPr="00F70570">
        <w:t>pentru</w:t>
      </w:r>
      <w:r w:rsidR="00647555">
        <w:t xml:space="preserve"> </w:t>
      </w:r>
      <w:r w:rsidRPr="00F70570">
        <w:t>algoritmul</w:t>
      </w:r>
      <w:r w:rsidR="00647555">
        <w:t xml:space="preserve"> </w:t>
      </w:r>
      <w:r w:rsidRPr="00F70570">
        <w:t>Cart</w:t>
      </w:r>
      <w:r w:rsidR="00647555">
        <w:t xml:space="preserve"> </w:t>
      </w:r>
      <w:r w:rsidRPr="00F70570">
        <w:t>Guard,</w:t>
      </w:r>
      <w:r w:rsidR="00647555">
        <w:t xml:space="preserve"> </w:t>
      </w:r>
      <w:r w:rsidRPr="00F70570">
        <w:t>care</w:t>
      </w:r>
      <w:r w:rsidR="00647555">
        <w:t xml:space="preserve"> </w:t>
      </w:r>
      <w:r w:rsidRPr="00F70570">
        <w:t>le</w:t>
      </w:r>
      <w:r w:rsidR="00647555">
        <w:t xml:space="preserve"> </w:t>
      </w:r>
      <w:r w:rsidRPr="00F70570">
        <w:t>permite</w:t>
      </w:r>
      <w:r w:rsidR="00647555">
        <w:t xml:space="preserve"> </w:t>
      </w:r>
      <w:r w:rsidRPr="00F70570">
        <w:t>consumatorilor</w:t>
      </w:r>
      <w:r w:rsidR="00647555">
        <w:t xml:space="preserve"> </w:t>
      </w:r>
      <w:r w:rsidRPr="00F70570">
        <w:t>să</w:t>
      </w:r>
      <w:r w:rsidR="00647555">
        <w:t xml:space="preserve"> </w:t>
      </w:r>
      <w:r w:rsidRPr="00F70570">
        <w:t>identifice</w:t>
      </w:r>
      <w:r w:rsidR="00647555">
        <w:t xml:space="preserve"> </w:t>
      </w:r>
      <w:r w:rsidRPr="00F70570">
        <w:t>oferte</w:t>
      </w:r>
      <w:r w:rsidR="00647555">
        <w:t xml:space="preserve"> </w:t>
      </w:r>
      <w:r w:rsidRPr="00F70570">
        <w:t>sigure</w:t>
      </w:r>
      <w:r w:rsidR="00647555">
        <w:t xml:space="preserve"> </w:t>
      </w:r>
      <w:r w:rsidRPr="00F70570">
        <w:t>atunci</w:t>
      </w:r>
      <w:r w:rsidR="00647555">
        <w:t xml:space="preserve"> </w:t>
      </w:r>
      <w:r w:rsidRPr="00F70570">
        <w:t>când</w:t>
      </w:r>
      <w:r w:rsidR="00647555">
        <w:t xml:space="preserve"> </w:t>
      </w:r>
      <w:r w:rsidRPr="00F70570">
        <w:t>fac</w:t>
      </w:r>
      <w:r w:rsidR="00647555">
        <w:t xml:space="preserve"> </w:t>
      </w:r>
      <w:r w:rsidRPr="00F70570">
        <w:t>cumpărături</w:t>
      </w:r>
      <w:r w:rsidR="00647555">
        <w:t xml:space="preserve"> </w:t>
      </w:r>
      <w:r w:rsidRPr="00F70570">
        <w:t>online.</w:t>
      </w:r>
    </w:p>
    <w:p w14:paraId="01F6F806" w14:textId="7B49328F" w:rsidR="00F70570" w:rsidRPr="00F70570" w:rsidRDefault="00F70570" w:rsidP="00F70570">
      <w:r w:rsidRPr="00F70570">
        <w:rPr>
          <w:b/>
          <w:bCs/>
        </w:rPr>
        <w:t>La</w:t>
      </w:r>
      <w:r w:rsidR="00647555">
        <w:rPr>
          <w:b/>
          <w:bCs/>
        </w:rPr>
        <w:t xml:space="preserve"> </w:t>
      </w:r>
      <w:r w:rsidRPr="00F70570">
        <w:rPr>
          <w:b/>
          <w:bCs/>
        </w:rPr>
        <w:t>categoria</w:t>
      </w:r>
      <w:r w:rsidR="00647555">
        <w:rPr>
          <w:b/>
          <w:bCs/>
        </w:rPr>
        <w:t xml:space="preserve"> </w:t>
      </w:r>
      <w:r w:rsidRPr="00F70570">
        <w:rPr>
          <w:b/>
          <w:bCs/>
        </w:rPr>
        <w:t>întreprinderi</w:t>
      </w:r>
      <w:r w:rsidR="00647555">
        <w:rPr>
          <w:b/>
          <w:bCs/>
        </w:rPr>
        <w:t xml:space="preserve"> </w:t>
      </w:r>
      <w:r w:rsidRPr="00F70570">
        <w:rPr>
          <w:b/>
          <w:bCs/>
        </w:rPr>
        <w:t>mari</w:t>
      </w:r>
    </w:p>
    <w:p w14:paraId="7A95B8D8" w14:textId="3651B60B" w:rsidR="00F70570" w:rsidRPr="00F70570" w:rsidRDefault="00F70570">
      <w:pPr>
        <w:numPr>
          <w:ilvl w:val="0"/>
          <w:numId w:val="17"/>
        </w:numPr>
      </w:pPr>
      <w:r w:rsidRPr="00F70570">
        <w:rPr>
          <w:b/>
          <w:bCs/>
        </w:rPr>
        <w:lastRenderedPageBreak/>
        <w:t>MEDALIA</w:t>
      </w:r>
      <w:r w:rsidR="00647555">
        <w:rPr>
          <w:b/>
          <w:bCs/>
        </w:rPr>
        <w:t xml:space="preserve"> </w:t>
      </w:r>
      <w:r w:rsidRPr="00F70570">
        <w:rPr>
          <w:b/>
          <w:bCs/>
        </w:rPr>
        <w:t>DE</w:t>
      </w:r>
      <w:r w:rsidR="00647555">
        <w:rPr>
          <w:b/>
          <w:bCs/>
        </w:rPr>
        <w:t xml:space="preserve"> </w:t>
      </w:r>
      <w:r w:rsidRPr="00F70570">
        <w:rPr>
          <w:b/>
          <w:bCs/>
        </w:rPr>
        <w:t>AUR</w:t>
      </w:r>
      <w:r w:rsidRPr="00F70570">
        <w:t>:</w:t>
      </w:r>
      <w:r w:rsidR="00647555">
        <w:t xml:space="preserve"> </w:t>
      </w:r>
      <w:hyperlink r:id="rId95" w:history="1">
        <w:r w:rsidRPr="00F70570">
          <w:rPr>
            <w:rStyle w:val="Hyperlink"/>
            <w:szCs w:val="24"/>
          </w:rPr>
          <w:t>VARTA</w:t>
        </w:r>
      </w:hyperlink>
      <w:r w:rsidR="00647555">
        <w:t xml:space="preserve"> </w:t>
      </w:r>
      <w:r w:rsidRPr="00F70570">
        <w:t>(Germania),</w:t>
      </w:r>
      <w:r w:rsidR="00647555">
        <w:t xml:space="preserve"> </w:t>
      </w:r>
      <w:r w:rsidRPr="00F70570">
        <w:t>pentru</w:t>
      </w:r>
      <w:r w:rsidR="00647555">
        <w:t xml:space="preserve"> </w:t>
      </w:r>
      <w:r w:rsidRPr="00F70570">
        <w:t>caracteristicile</w:t>
      </w:r>
      <w:r w:rsidR="00647555">
        <w:t xml:space="preserve"> </w:t>
      </w:r>
      <w:r w:rsidRPr="00F70570">
        <w:t>de</w:t>
      </w:r>
      <w:r w:rsidR="00647555">
        <w:t xml:space="preserve"> </w:t>
      </w:r>
      <w:r w:rsidRPr="00F70570">
        <w:t>siguranță</w:t>
      </w:r>
      <w:r w:rsidR="00647555">
        <w:t xml:space="preserve"> </w:t>
      </w:r>
      <w:r w:rsidRPr="00F70570">
        <w:t>extinse</w:t>
      </w:r>
      <w:r w:rsidR="00647555">
        <w:t xml:space="preserve"> </w:t>
      </w:r>
      <w:r w:rsidRPr="00F70570">
        <w:t>ale</w:t>
      </w:r>
      <w:r w:rsidR="00647555">
        <w:t xml:space="preserve"> </w:t>
      </w:r>
      <w:r w:rsidRPr="00F70570">
        <w:t>bateriilor</w:t>
      </w:r>
      <w:r w:rsidR="00647555">
        <w:t xml:space="preserve"> </w:t>
      </w:r>
      <w:r w:rsidRPr="00F70570">
        <w:t>externe,</w:t>
      </w:r>
      <w:r w:rsidR="00647555">
        <w:t xml:space="preserve"> </w:t>
      </w:r>
      <w:r w:rsidRPr="00F70570">
        <w:t>ce</w:t>
      </w:r>
      <w:r w:rsidR="00647555">
        <w:t xml:space="preserve"> </w:t>
      </w:r>
      <w:r w:rsidRPr="00F70570">
        <w:t>iau</w:t>
      </w:r>
      <w:r w:rsidR="00647555">
        <w:t xml:space="preserve"> </w:t>
      </w:r>
      <w:r w:rsidRPr="00F70570">
        <w:t>în</w:t>
      </w:r>
      <w:r w:rsidR="00647555">
        <w:t xml:space="preserve"> </w:t>
      </w:r>
      <w:r w:rsidRPr="00F70570">
        <w:t>calcul</w:t>
      </w:r>
      <w:r w:rsidR="00647555">
        <w:t xml:space="preserve"> </w:t>
      </w:r>
      <w:r w:rsidRPr="00F70570">
        <w:t>o</w:t>
      </w:r>
      <w:r w:rsidR="00647555">
        <w:t xml:space="preserve"> </w:t>
      </w:r>
      <w:r w:rsidRPr="00F70570">
        <w:t>utilizare</w:t>
      </w:r>
      <w:r w:rsidR="00647555">
        <w:t xml:space="preserve"> </w:t>
      </w:r>
      <w:r w:rsidRPr="00F70570">
        <w:t>necorespunzătoare</w:t>
      </w:r>
      <w:r w:rsidR="00647555">
        <w:t xml:space="preserve"> </w:t>
      </w:r>
      <w:r w:rsidRPr="00F70570">
        <w:t>previzibilă</w:t>
      </w:r>
      <w:r w:rsidR="00647555">
        <w:t xml:space="preserve"> </w:t>
      </w:r>
      <w:r w:rsidRPr="00F70570">
        <w:t>a</w:t>
      </w:r>
      <w:r w:rsidR="00647555">
        <w:t xml:space="preserve"> </w:t>
      </w:r>
      <w:r w:rsidRPr="00F70570">
        <w:t>produselor;</w:t>
      </w:r>
    </w:p>
    <w:p w14:paraId="5CE13F4A" w14:textId="50D43FBC" w:rsidR="00F70570" w:rsidRPr="00F70570" w:rsidRDefault="00F70570">
      <w:pPr>
        <w:numPr>
          <w:ilvl w:val="0"/>
          <w:numId w:val="17"/>
        </w:numPr>
      </w:pPr>
      <w:r w:rsidRPr="00F70570">
        <w:rPr>
          <w:b/>
          <w:bCs/>
        </w:rPr>
        <w:t>MEDALIA</w:t>
      </w:r>
      <w:r w:rsidR="00647555">
        <w:rPr>
          <w:b/>
          <w:bCs/>
        </w:rPr>
        <w:t xml:space="preserve"> </w:t>
      </w:r>
      <w:r w:rsidRPr="00F70570">
        <w:rPr>
          <w:b/>
          <w:bCs/>
        </w:rPr>
        <w:t>DE</w:t>
      </w:r>
      <w:r w:rsidR="00647555">
        <w:rPr>
          <w:b/>
          <w:bCs/>
        </w:rPr>
        <w:t xml:space="preserve"> </w:t>
      </w:r>
      <w:r w:rsidRPr="00F70570">
        <w:rPr>
          <w:b/>
          <w:bCs/>
        </w:rPr>
        <w:t>ARGINT:</w:t>
      </w:r>
      <w:r w:rsidR="00647555">
        <w:t xml:space="preserve"> </w:t>
      </w:r>
      <w:hyperlink r:id="rId96" w:history="1">
        <w:proofErr w:type="spellStart"/>
        <w:r w:rsidRPr="00F70570">
          <w:rPr>
            <w:rStyle w:val="Hyperlink"/>
            <w:szCs w:val="24"/>
          </w:rPr>
          <w:t>Essity</w:t>
        </w:r>
        <w:proofErr w:type="spellEnd"/>
      </w:hyperlink>
      <w:r w:rsidR="00647555">
        <w:t xml:space="preserve"> </w:t>
      </w:r>
      <w:r w:rsidRPr="00F70570">
        <w:t>(Suedia),</w:t>
      </w:r>
      <w:r w:rsidR="00647555">
        <w:t xml:space="preserve"> </w:t>
      </w:r>
      <w:r w:rsidRPr="00F70570">
        <w:t>pentru</w:t>
      </w:r>
      <w:r w:rsidR="00647555">
        <w:t xml:space="preserve"> </w:t>
      </w:r>
      <w:r w:rsidRPr="00F70570">
        <w:t>lenjeria</w:t>
      </w:r>
      <w:r w:rsidR="00647555">
        <w:t xml:space="preserve"> </w:t>
      </w:r>
      <w:r w:rsidRPr="00F70570">
        <w:t>menstruală</w:t>
      </w:r>
      <w:r w:rsidR="00647555">
        <w:t xml:space="preserve"> </w:t>
      </w:r>
      <w:r w:rsidRPr="00F70570">
        <w:t>destinată</w:t>
      </w:r>
      <w:r w:rsidR="00647555">
        <w:t xml:space="preserve"> </w:t>
      </w:r>
      <w:r w:rsidRPr="00F70570">
        <w:t>adolescentelor,</w:t>
      </w:r>
      <w:r w:rsidR="00647555">
        <w:t xml:space="preserve"> </w:t>
      </w:r>
      <w:r w:rsidRPr="00F70570">
        <w:t>care</w:t>
      </w:r>
      <w:r w:rsidR="00647555">
        <w:t xml:space="preserve"> </w:t>
      </w:r>
      <w:r w:rsidRPr="00F70570">
        <w:t>combină</w:t>
      </w:r>
      <w:r w:rsidR="00647555">
        <w:t xml:space="preserve"> </w:t>
      </w:r>
      <w:r w:rsidRPr="00F70570">
        <w:t>în</w:t>
      </w:r>
      <w:r w:rsidR="00647555">
        <w:t xml:space="preserve"> </w:t>
      </w:r>
      <w:r w:rsidRPr="00F70570">
        <w:t>mod</w:t>
      </w:r>
      <w:r w:rsidR="00647555">
        <w:t xml:space="preserve"> </w:t>
      </w:r>
      <w:r w:rsidRPr="00F70570">
        <w:t>eficace</w:t>
      </w:r>
      <w:r w:rsidR="00647555">
        <w:t xml:space="preserve"> </w:t>
      </w:r>
      <w:r w:rsidRPr="00F70570">
        <w:t>sustenabilitatea</w:t>
      </w:r>
      <w:r w:rsidR="00647555">
        <w:t xml:space="preserve"> </w:t>
      </w:r>
      <w:r w:rsidRPr="00F70570">
        <w:t>și</w:t>
      </w:r>
      <w:r w:rsidR="00647555">
        <w:t xml:space="preserve"> </w:t>
      </w:r>
      <w:r w:rsidRPr="00F70570">
        <w:t>siguranța;</w:t>
      </w:r>
    </w:p>
    <w:p w14:paraId="4845DE5D" w14:textId="5C91726D" w:rsidR="00F70570" w:rsidRPr="00F70570" w:rsidRDefault="00F70570">
      <w:pPr>
        <w:numPr>
          <w:ilvl w:val="0"/>
          <w:numId w:val="17"/>
        </w:numPr>
      </w:pPr>
      <w:r w:rsidRPr="00F70570">
        <w:rPr>
          <w:b/>
          <w:bCs/>
        </w:rPr>
        <w:t>MEDALIA</w:t>
      </w:r>
      <w:r w:rsidR="00647555">
        <w:rPr>
          <w:b/>
          <w:bCs/>
        </w:rPr>
        <w:t xml:space="preserve"> </w:t>
      </w:r>
      <w:r w:rsidRPr="00F70570">
        <w:rPr>
          <w:b/>
          <w:bCs/>
        </w:rPr>
        <w:t>DE</w:t>
      </w:r>
      <w:r w:rsidR="00647555">
        <w:rPr>
          <w:b/>
          <w:bCs/>
        </w:rPr>
        <w:t xml:space="preserve"> </w:t>
      </w:r>
      <w:r w:rsidRPr="00F70570">
        <w:rPr>
          <w:b/>
          <w:bCs/>
        </w:rPr>
        <w:t>BRONZ:</w:t>
      </w:r>
      <w:r w:rsidR="00647555">
        <w:t xml:space="preserve"> </w:t>
      </w:r>
      <w:hyperlink r:id="rId97" w:history="1">
        <w:r w:rsidRPr="00F70570">
          <w:rPr>
            <w:rStyle w:val="Hyperlink"/>
            <w:szCs w:val="24"/>
          </w:rPr>
          <w:t>Mega</w:t>
        </w:r>
      </w:hyperlink>
      <w:r w:rsidR="00647555">
        <w:t xml:space="preserve"> </w:t>
      </w:r>
      <w:r w:rsidRPr="00F70570">
        <w:t>(Grecia)</w:t>
      </w:r>
      <w:r w:rsidR="00647555">
        <w:t xml:space="preserve"> </w:t>
      </w:r>
      <w:r w:rsidRPr="00F70570">
        <w:t>pentru</w:t>
      </w:r>
      <w:r w:rsidR="00647555">
        <w:t xml:space="preserve"> </w:t>
      </w:r>
      <w:r w:rsidRPr="00F70570">
        <w:t>absorbantele</w:t>
      </w:r>
      <w:r w:rsidR="00647555">
        <w:t xml:space="preserve"> </w:t>
      </w:r>
      <w:r w:rsidRPr="00F70570">
        <w:t>igienice</w:t>
      </w:r>
      <w:r w:rsidR="00647555">
        <w:t xml:space="preserve"> </w:t>
      </w:r>
      <w:r w:rsidRPr="00F70570">
        <w:t>inovatoare</w:t>
      </w:r>
      <w:r w:rsidR="00647555">
        <w:t xml:space="preserve"> </w:t>
      </w:r>
      <w:proofErr w:type="spellStart"/>
      <w:r w:rsidRPr="00F70570">
        <w:t>EveryDay</w:t>
      </w:r>
      <w:proofErr w:type="spellEnd"/>
      <w:r w:rsidR="00647555">
        <w:t xml:space="preserve"> </w:t>
      </w:r>
      <w:r w:rsidRPr="00F70570">
        <w:t>și</w:t>
      </w:r>
      <w:r w:rsidR="00647555">
        <w:t xml:space="preserve"> </w:t>
      </w:r>
      <w:r w:rsidRPr="00F70570">
        <w:t>pentru</w:t>
      </w:r>
      <w:r w:rsidR="00647555">
        <w:t xml:space="preserve"> </w:t>
      </w:r>
      <w:r w:rsidRPr="00F70570">
        <w:t>campaniile</w:t>
      </w:r>
      <w:r w:rsidR="00647555">
        <w:t xml:space="preserve"> </w:t>
      </w:r>
      <w:r w:rsidRPr="00F70570">
        <w:t>sale</w:t>
      </w:r>
      <w:r w:rsidR="00647555">
        <w:t xml:space="preserve"> </w:t>
      </w:r>
      <w:r w:rsidRPr="00F70570">
        <w:t>educaționale</w:t>
      </w:r>
      <w:r w:rsidR="00647555">
        <w:t xml:space="preserve"> </w:t>
      </w:r>
      <w:r w:rsidRPr="00F70570">
        <w:t>originale.</w:t>
      </w:r>
    </w:p>
    <w:p w14:paraId="3B705F84" w14:textId="4D918499" w:rsidR="00F70570" w:rsidRPr="00F70570" w:rsidRDefault="00F70570" w:rsidP="00F70570">
      <w:r w:rsidRPr="00F70570">
        <w:rPr>
          <w:b/>
          <w:bCs/>
        </w:rPr>
        <w:t>La</w:t>
      </w:r>
      <w:r w:rsidR="00647555">
        <w:rPr>
          <w:b/>
          <w:bCs/>
        </w:rPr>
        <w:t xml:space="preserve"> </w:t>
      </w:r>
      <w:r w:rsidRPr="00F70570">
        <w:rPr>
          <w:b/>
          <w:bCs/>
        </w:rPr>
        <w:t>categoria</w:t>
      </w:r>
      <w:r w:rsidR="00647555">
        <w:rPr>
          <w:b/>
          <w:bCs/>
        </w:rPr>
        <w:t xml:space="preserve"> </w:t>
      </w:r>
      <w:r w:rsidRPr="00F70570">
        <w:rPr>
          <w:b/>
          <w:bCs/>
        </w:rPr>
        <w:t>cercetători</w:t>
      </w:r>
      <w:r w:rsidR="00647555">
        <w:rPr>
          <w:b/>
          <w:bCs/>
        </w:rPr>
        <w:t xml:space="preserve"> </w:t>
      </w:r>
      <w:r w:rsidRPr="00F70570">
        <w:rPr>
          <w:b/>
          <w:bCs/>
        </w:rPr>
        <w:t>debutanți</w:t>
      </w:r>
    </w:p>
    <w:p w14:paraId="610D1A9A" w14:textId="61484D35" w:rsidR="00F70570" w:rsidRPr="00F70570" w:rsidRDefault="00F70570">
      <w:pPr>
        <w:numPr>
          <w:ilvl w:val="0"/>
          <w:numId w:val="18"/>
        </w:numPr>
      </w:pPr>
      <w:r w:rsidRPr="00F70570">
        <w:rPr>
          <w:b/>
          <w:bCs/>
        </w:rPr>
        <w:t>MEDALIA</w:t>
      </w:r>
      <w:r w:rsidR="00647555">
        <w:rPr>
          <w:b/>
          <w:bCs/>
        </w:rPr>
        <w:t xml:space="preserve"> </w:t>
      </w:r>
      <w:r w:rsidRPr="00F70570">
        <w:rPr>
          <w:b/>
          <w:bCs/>
        </w:rPr>
        <w:t>DE</w:t>
      </w:r>
      <w:r w:rsidR="00647555">
        <w:rPr>
          <w:b/>
          <w:bCs/>
        </w:rPr>
        <w:t xml:space="preserve"> </w:t>
      </w:r>
      <w:r w:rsidRPr="00F70570">
        <w:rPr>
          <w:b/>
          <w:bCs/>
        </w:rPr>
        <w:t>AUR:</w:t>
      </w:r>
      <w:r w:rsidR="00647555">
        <w:t xml:space="preserve"> </w:t>
      </w:r>
      <w:r w:rsidRPr="00F70570">
        <w:t>Eduard</w:t>
      </w:r>
      <w:r w:rsidR="00647555">
        <w:t xml:space="preserve"> </w:t>
      </w:r>
      <w:proofErr w:type="spellStart"/>
      <w:r w:rsidRPr="00F70570">
        <w:t>Fosch-Villaronga</w:t>
      </w:r>
      <w:proofErr w:type="spellEnd"/>
      <w:r w:rsidR="00647555">
        <w:t xml:space="preserve"> </w:t>
      </w:r>
      <w:r w:rsidRPr="00F70570">
        <w:t>și</w:t>
      </w:r>
      <w:r w:rsidR="00647555">
        <w:t xml:space="preserve"> </w:t>
      </w:r>
      <w:proofErr w:type="spellStart"/>
      <w:r w:rsidRPr="00F70570">
        <w:t>Hadassah</w:t>
      </w:r>
      <w:proofErr w:type="spellEnd"/>
      <w:r w:rsidR="00647555">
        <w:t xml:space="preserve"> </w:t>
      </w:r>
      <w:proofErr w:type="spellStart"/>
      <w:r w:rsidRPr="00F70570">
        <w:t>Drukarch</w:t>
      </w:r>
      <w:proofErr w:type="spellEnd"/>
      <w:r w:rsidR="00647555">
        <w:t xml:space="preserve"> </w:t>
      </w:r>
      <w:r w:rsidRPr="00F70570">
        <w:t>pentru</w:t>
      </w:r>
      <w:r w:rsidR="00647555">
        <w:t xml:space="preserve"> </w:t>
      </w:r>
      <w:hyperlink r:id="rId98" w:history="1">
        <w:r w:rsidRPr="00F70570">
          <w:rPr>
            <w:rStyle w:val="Hyperlink"/>
            <w:szCs w:val="24"/>
          </w:rPr>
          <w:t>studiile</w:t>
        </w:r>
      </w:hyperlink>
      <w:r w:rsidR="00647555">
        <w:t xml:space="preserve"> </w:t>
      </w:r>
      <w:r w:rsidRPr="00F70570">
        <w:t>lor</w:t>
      </w:r>
      <w:r w:rsidR="00647555">
        <w:t xml:space="preserve"> </w:t>
      </w:r>
      <w:r w:rsidRPr="00F70570">
        <w:t>inovatoare</w:t>
      </w:r>
      <w:r w:rsidR="00647555">
        <w:t xml:space="preserve"> </w:t>
      </w:r>
      <w:r w:rsidRPr="00F70570">
        <w:t>privind</w:t>
      </w:r>
      <w:r w:rsidR="00647555">
        <w:t xml:space="preserve"> </w:t>
      </w:r>
      <w:r w:rsidRPr="00F70570">
        <w:t>importanța</w:t>
      </w:r>
      <w:r w:rsidR="00647555">
        <w:t xml:space="preserve"> </w:t>
      </w:r>
      <w:r w:rsidRPr="00F70570">
        <w:t>includerii</w:t>
      </w:r>
      <w:r w:rsidR="00647555">
        <w:t xml:space="preserve"> </w:t>
      </w:r>
      <w:r w:rsidRPr="00F70570">
        <w:t>diversității</w:t>
      </w:r>
      <w:r w:rsidR="00647555">
        <w:t xml:space="preserve"> </w:t>
      </w:r>
      <w:r w:rsidRPr="00F70570">
        <w:t>în</w:t>
      </w:r>
      <w:r w:rsidR="00647555">
        <w:t xml:space="preserve"> </w:t>
      </w:r>
      <w:r w:rsidRPr="00F70570">
        <w:t>proiectarea</w:t>
      </w:r>
      <w:r w:rsidR="00647555">
        <w:t xml:space="preserve"> </w:t>
      </w:r>
      <w:r w:rsidRPr="00F70570">
        <w:t>roboților,</w:t>
      </w:r>
      <w:r w:rsidR="00647555">
        <w:t xml:space="preserve"> </w:t>
      </w:r>
      <w:r w:rsidRPr="00F70570">
        <w:t>în</w:t>
      </w:r>
      <w:r w:rsidR="00647555">
        <w:t xml:space="preserve"> </w:t>
      </w:r>
      <w:r w:rsidRPr="00F70570">
        <w:t>procedurile</w:t>
      </w:r>
      <w:r w:rsidR="00647555">
        <w:t xml:space="preserve"> </w:t>
      </w:r>
      <w:r w:rsidRPr="00F70570">
        <w:t>de</w:t>
      </w:r>
      <w:r w:rsidR="00647555">
        <w:t xml:space="preserve"> </w:t>
      </w:r>
      <w:r w:rsidRPr="00F70570">
        <w:t>testare</w:t>
      </w:r>
      <w:r w:rsidR="00647555">
        <w:t xml:space="preserve"> </w:t>
      </w:r>
      <w:r w:rsidRPr="00F70570">
        <w:t>și</w:t>
      </w:r>
      <w:r w:rsidR="00647555">
        <w:t xml:space="preserve"> </w:t>
      </w:r>
      <w:r w:rsidRPr="00F70570">
        <w:t>în</w:t>
      </w:r>
      <w:r w:rsidR="00647555">
        <w:t xml:space="preserve"> </w:t>
      </w:r>
      <w:r w:rsidRPr="00F70570">
        <w:t>standardele</w:t>
      </w:r>
      <w:r w:rsidR="00647555">
        <w:t xml:space="preserve"> </w:t>
      </w:r>
      <w:r w:rsidRPr="00F70570">
        <w:t>de</w:t>
      </w:r>
      <w:r w:rsidR="00647555">
        <w:t xml:space="preserve"> </w:t>
      </w:r>
      <w:r w:rsidRPr="00F70570">
        <w:t>siguranță.</w:t>
      </w:r>
    </w:p>
    <w:p w14:paraId="4EC26301" w14:textId="618DA5D6" w:rsidR="00F70570" w:rsidRPr="00F70570" w:rsidRDefault="00F70570" w:rsidP="00F70570">
      <w:r w:rsidRPr="00F70570">
        <w:rPr>
          <w:b/>
          <w:bCs/>
        </w:rPr>
        <w:t>La</w:t>
      </w:r>
      <w:r w:rsidR="00647555">
        <w:rPr>
          <w:b/>
          <w:bCs/>
        </w:rPr>
        <w:t xml:space="preserve"> </w:t>
      </w:r>
      <w:r w:rsidRPr="00F70570">
        <w:rPr>
          <w:b/>
          <w:bCs/>
        </w:rPr>
        <w:t>categoria</w:t>
      </w:r>
      <w:r w:rsidR="00647555">
        <w:rPr>
          <w:b/>
          <w:bCs/>
        </w:rPr>
        <w:t xml:space="preserve"> </w:t>
      </w:r>
      <w:r w:rsidRPr="00F70570">
        <w:rPr>
          <w:b/>
          <w:bCs/>
        </w:rPr>
        <w:t>cercetători</w:t>
      </w:r>
      <w:r w:rsidR="00647555">
        <w:rPr>
          <w:b/>
          <w:bCs/>
        </w:rPr>
        <w:t xml:space="preserve"> </w:t>
      </w:r>
      <w:r w:rsidRPr="00F70570">
        <w:rPr>
          <w:b/>
          <w:bCs/>
        </w:rPr>
        <w:t>cu</w:t>
      </w:r>
      <w:r w:rsidR="00647555">
        <w:rPr>
          <w:b/>
          <w:bCs/>
        </w:rPr>
        <w:t xml:space="preserve"> </w:t>
      </w:r>
      <w:r w:rsidRPr="00F70570">
        <w:rPr>
          <w:b/>
          <w:bCs/>
        </w:rPr>
        <w:t>experiență</w:t>
      </w:r>
    </w:p>
    <w:p w14:paraId="125D0E22" w14:textId="4FCD7EFA" w:rsidR="00F70570" w:rsidRPr="00F70570" w:rsidRDefault="00F70570">
      <w:pPr>
        <w:numPr>
          <w:ilvl w:val="0"/>
          <w:numId w:val="19"/>
        </w:numPr>
      </w:pPr>
      <w:r w:rsidRPr="00F70570">
        <w:rPr>
          <w:b/>
          <w:bCs/>
        </w:rPr>
        <w:t>MEDALIA</w:t>
      </w:r>
      <w:r w:rsidR="00647555">
        <w:rPr>
          <w:b/>
          <w:bCs/>
        </w:rPr>
        <w:t xml:space="preserve"> </w:t>
      </w:r>
      <w:r w:rsidRPr="00F70570">
        <w:rPr>
          <w:b/>
          <w:bCs/>
        </w:rPr>
        <w:t>DE</w:t>
      </w:r>
      <w:r w:rsidR="00647555">
        <w:rPr>
          <w:b/>
          <w:bCs/>
        </w:rPr>
        <w:t xml:space="preserve"> </w:t>
      </w:r>
      <w:r w:rsidRPr="00F70570">
        <w:rPr>
          <w:b/>
          <w:bCs/>
        </w:rPr>
        <w:t>AUR:</w:t>
      </w:r>
      <w:r w:rsidR="00647555">
        <w:t xml:space="preserve"> </w:t>
      </w:r>
      <w:r w:rsidRPr="00F70570">
        <w:t>Frederik</w:t>
      </w:r>
      <w:r w:rsidR="00647555">
        <w:t xml:space="preserve"> </w:t>
      </w:r>
      <w:proofErr w:type="spellStart"/>
      <w:r w:rsidRPr="00F70570">
        <w:t>Dikkers</w:t>
      </w:r>
      <w:proofErr w:type="spellEnd"/>
      <w:r w:rsidRPr="00F70570">
        <w:t>,</w:t>
      </w:r>
      <w:r w:rsidR="00647555">
        <w:t xml:space="preserve"> </w:t>
      </w:r>
      <w:proofErr w:type="spellStart"/>
      <w:r w:rsidRPr="00F70570">
        <w:t>Tjark</w:t>
      </w:r>
      <w:proofErr w:type="spellEnd"/>
      <w:r w:rsidR="00647555">
        <w:t xml:space="preserve"> </w:t>
      </w:r>
      <w:proofErr w:type="spellStart"/>
      <w:r w:rsidRPr="00F70570">
        <w:t>Ebels</w:t>
      </w:r>
      <w:proofErr w:type="spellEnd"/>
      <w:r w:rsidRPr="00F70570">
        <w:t>,</w:t>
      </w:r>
      <w:r w:rsidR="00647555">
        <w:t xml:space="preserve"> </w:t>
      </w:r>
      <w:proofErr w:type="spellStart"/>
      <w:r w:rsidRPr="00F70570">
        <w:t>Frans</w:t>
      </w:r>
      <w:proofErr w:type="spellEnd"/>
      <w:r w:rsidR="00647555">
        <w:t xml:space="preserve"> </w:t>
      </w:r>
      <w:proofErr w:type="spellStart"/>
      <w:r w:rsidRPr="00F70570">
        <w:t>Ooms</w:t>
      </w:r>
      <w:proofErr w:type="spellEnd"/>
      <w:r w:rsidR="00647555">
        <w:t xml:space="preserve"> </w:t>
      </w:r>
      <w:r w:rsidRPr="00F70570">
        <w:t>și</w:t>
      </w:r>
      <w:r w:rsidR="00647555">
        <w:t xml:space="preserve"> </w:t>
      </w:r>
      <w:proofErr w:type="spellStart"/>
      <w:r w:rsidRPr="00F70570">
        <w:t>Marnix</w:t>
      </w:r>
      <w:proofErr w:type="spellEnd"/>
      <w:r w:rsidR="00647555">
        <w:t xml:space="preserve"> </w:t>
      </w:r>
      <w:proofErr w:type="spellStart"/>
      <w:r w:rsidRPr="00F70570">
        <w:t>Wagemaker</w:t>
      </w:r>
      <w:proofErr w:type="spellEnd"/>
      <w:r w:rsidR="00647555">
        <w:t xml:space="preserve"> </w:t>
      </w:r>
      <w:r w:rsidRPr="00F70570">
        <w:t>pentru</w:t>
      </w:r>
      <w:r w:rsidR="00647555">
        <w:t xml:space="preserve"> </w:t>
      </w:r>
      <w:hyperlink r:id="rId99" w:history="1">
        <w:r w:rsidRPr="00F70570">
          <w:rPr>
            <w:rStyle w:val="Hyperlink"/>
            <w:szCs w:val="24"/>
          </w:rPr>
          <w:t>invenția</w:t>
        </w:r>
      </w:hyperlink>
      <w:r w:rsidR="00647555">
        <w:t xml:space="preserve"> </w:t>
      </w:r>
      <w:r w:rsidRPr="00F70570">
        <w:t>pe</w:t>
      </w:r>
      <w:r w:rsidR="00647555">
        <w:t xml:space="preserve"> </w:t>
      </w:r>
      <w:r w:rsidRPr="00F70570">
        <w:t>care</w:t>
      </w:r>
      <w:r w:rsidR="00647555">
        <w:t xml:space="preserve"> </w:t>
      </w:r>
      <w:r w:rsidRPr="00F70570">
        <w:t>au</w:t>
      </w:r>
      <w:r w:rsidR="00647555">
        <w:t xml:space="preserve"> </w:t>
      </w:r>
      <w:r w:rsidRPr="00F70570">
        <w:t>brevetat-o</w:t>
      </w:r>
      <w:r w:rsidR="00647555">
        <w:t xml:space="preserve"> </w:t>
      </w:r>
      <w:r w:rsidRPr="00F70570">
        <w:t>privind</w:t>
      </w:r>
      <w:r w:rsidR="00647555">
        <w:t xml:space="preserve"> </w:t>
      </w:r>
      <w:r w:rsidRPr="00F70570">
        <w:t>bateriile</w:t>
      </w:r>
      <w:r w:rsidR="00647555">
        <w:t xml:space="preserve"> </w:t>
      </w:r>
      <w:r w:rsidRPr="00F70570">
        <w:t>de</w:t>
      </w:r>
      <w:r w:rsidR="00647555">
        <w:t xml:space="preserve"> </w:t>
      </w:r>
      <w:r w:rsidRPr="00F70570">
        <w:t>tip</w:t>
      </w:r>
      <w:r w:rsidR="00647555">
        <w:t xml:space="preserve"> </w:t>
      </w:r>
      <w:r w:rsidRPr="00F70570">
        <w:t>pastilă</w:t>
      </w:r>
      <w:r w:rsidR="00647555">
        <w:t xml:space="preserve"> </w:t>
      </w:r>
      <w:r w:rsidRPr="00F70570">
        <w:t>cu</w:t>
      </w:r>
      <w:r w:rsidR="00647555">
        <w:t xml:space="preserve"> </w:t>
      </w:r>
      <w:r w:rsidRPr="00F70570">
        <w:t>autostingere;</w:t>
      </w:r>
    </w:p>
    <w:p w14:paraId="16F3EFFE" w14:textId="0FFE6B60" w:rsidR="00F70570" w:rsidRPr="00F70570" w:rsidRDefault="00F70570">
      <w:pPr>
        <w:numPr>
          <w:ilvl w:val="0"/>
          <w:numId w:val="19"/>
        </w:numPr>
      </w:pPr>
      <w:r w:rsidRPr="00F70570">
        <w:rPr>
          <w:b/>
          <w:bCs/>
        </w:rPr>
        <w:t>MEDALIA</w:t>
      </w:r>
      <w:r w:rsidR="00647555">
        <w:rPr>
          <w:b/>
          <w:bCs/>
        </w:rPr>
        <w:t xml:space="preserve"> </w:t>
      </w:r>
      <w:r w:rsidRPr="00F70570">
        <w:rPr>
          <w:b/>
          <w:bCs/>
        </w:rPr>
        <w:t>DE</w:t>
      </w:r>
      <w:r w:rsidR="00647555">
        <w:rPr>
          <w:b/>
          <w:bCs/>
        </w:rPr>
        <w:t xml:space="preserve"> </w:t>
      </w:r>
      <w:r w:rsidRPr="00F70570">
        <w:rPr>
          <w:b/>
          <w:bCs/>
        </w:rPr>
        <w:t>ARGINT</w:t>
      </w:r>
      <w:r w:rsidR="00647555">
        <w:rPr>
          <w:b/>
          <w:bCs/>
        </w:rPr>
        <w:t xml:space="preserve"> </w:t>
      </w:r>
      <w:r w:rsidRPr="00F70570">
        <w:rPr>
          <w:b/>
          <w:bCs/>
        </w:rPr>
        <w:t>(</w:t>
      </w:r>
      <w:r w:rsidRPr="00F70570">
        <w:rPr>
          <w:b/>
          <w:bCs/>
          <w:i/>
          <w:iCs/>
        </w:rPr>
        <w:t>ex-</w:t>
      </w:r>
      <w:proofErr w:type="spellStart"/>
      <w:r w:rsidRPr="00F70570">
        <w:rPr>
          <w:b/>
          <w:bCs/>
          <w:i/>
          <w:iCs/>
        </w:rPr>
        <w:t>aequo</w:t>
      </w:r>
      <w:proofErr w:type="spellEnd"/>
      <w:r w:rsidRPr="00F70570">
        <w:rPr>
          <w:b/>
          <w:bCs/>
        </w:rPr>
        <w:t>)</w:t>
      </w:r>
      <w:r w:rsidRPr="00F70570">
        <w:t>:</w:t>
      </w:r>
      <w:r w:rsidR="00647555">
        <w:t xml:space="preserve"> </w:t>
      </w:r>
      <w:r w:rsidRPr="00F70570">
        <w:t>Max</w:t>
      </w:r>
      <w:r w:rsidR="00647555">
        <w:t xml:space="preserve"> </w:t>
      </w:r>
      <w:r w:rsidRPr="00F70570">
        <w:t>Fuchs,</w:t>
      </w:r>
      <w:r w:rsidR="00647555">
        <w:t xml:space="preserve"> </w:t>
      </w:r>
      <w:proofErr w:type="spellStart"/>
      <w:r w:rsidRPr="00F70570">
        <w:t>Amit</w:t>
      </w:r>
      <w:proofErr w:type="spellEnd"/>
      <w:r w:rsidR="00647555">
        <w:t xml:space="preserve"> </w:t>
      </w:r>
      <w:proofErr w:type="spellStart"/>
      <w:r w:rsidRPr="00F70570">
        <w:t>Jadhav</w:t>
      </w:r>
      <w:proofErr w:type="spellEnd"/>
      <w:r w:rsidRPr="00F70570">
        <w:t>,</w:t>
      </w:r>
      <w:r w:rsidR="00647555">
        <w:t xml:space="preserve"> </w:t>
      </w:r>
      <w:proofErr w:type="spellStart"/>
      <w:r w:rsidRPr="00F70570">
        <w:t>Advaith</w:t>
      </w:r>
      <w:proofErr w:type="spellEnd"/>
      <w:r w:rsidR="00647555">
        <w:t xml:space="preserve"> </w:t>
      </w:r>
      <w:proofErr w:type="spellStart"/>
      <w:r w:rsidRPr="00F70570">
        <w:t>Jaishankar</w:t>
      </w:r>
      <w:proofErr w:type="spellEnd"/>
      <w:r w:rsidRPr="00F70570">
        <w:t>,</w:t>
      </w:r>
      <w:r w:rsidR="00647555">
        <w:t xml:space="preserve"> </w:t>
      </w:r>
      <w:r w:rsidRPr="00F70570">
        <w:t>Caroline</w:t>
      </w:r>
      <w:r w:rsidR="00647555">
        <w:t xml:space="preserve"> </w:t>
      </w:r>
      <w:proofErr w:type="spellStart"/>
      <w:r w:rsidRPr="00F70570">
        <w:t>Cauffman</w:t>
      </w:r>
      <w:proofErr w:type="spellEnd"/>
      <w:r w:rsidR="00647555">
        <w:t xml:space="preserve"> </w:t>
      </w:r>
      <w:r w:rsidRPr="00F70570">
        <w:t>și</w:t>
      </w:r>
      <w:r w:rsidR="00647555">
        <w:t xml:space="preserve"> </w:t>
      </w:r>
      <w:proofErr w:type="spellStart"/>
      <w:r w:rsidRPr="00F70570">
        <w:t>Gerasimos</w:t>
      </w:r>
      <w:proofErr w:type="spellEnd"/>
      <w:r w:rsidR="00647555">
        <w:t xml:space="preserve"> </w:t>
      </w:r>
      <w:proofErr w:type="spellStart"/>
      <w:r w:rsidRPr="00F70570">
        <w:t>Spanakis</w:t>
      </w:r>
      <w:proofErr w:type="spellEnd"/>
      <w:r w:rsidRPr="00F70570">
        <w:t>,</w:t>
      </w:r>
      <w:r w:rsidR="00647555">
        <w:t xml:space="preserve"> </w:t>
      </w:r>
      <w:r w:rsidRPr="00F70570">
        <w:t>precum</w:t>
      </w:r>
      <w:r w:rsidR="00647555">
        <w:t xml:space="preserve"> </w:t>
      </w:r>
      <w:r w:rsidRPr="00F70570">
        <w:t>și</w:t>
      </w:r>
      <w:r w:rsidR="00647555">
        <w:t xml:space="preserve"> </w:t>
      </w:r>
      <w:r w:rsidRPr="00F70570">
        <w:t>Andreas</w:t>
      </w:r>
      <w:r w:rsidR="00647555">
        <w:t xml:space="preserve"> </w:t>
      </w:r>
      <w:proofErr w:type="spellStart"/>
      <w:r w:rsidRPr="00F70570">
        <w:t>Stöckl</w:t>
      </w:r>
      <w:proofErr w:type="spellEnd"/>
      <w:r w:rsidRPr="00F70570">
        <w:t>,</w:t>
      </w:r>
      <w:r w:rsidR="00647555">
        <w:t xml:space="preserve"> </w:t>
      </w:r>
      <w:r w:rsidRPr="00F70570">
        <w:t>Anna</w:t>
      </w:r>
      <w:r w:rsidR="00647555">
        <w:t xml:space="preserve"> </w:t>
      </w:r>
      <w:proofErr w:type="spellStart"/>
      <w:r w:rsidRPr="00F70570">
        <w:t>Maschek</w:t>
      </w:r>
      <w:proofErr w:type="spellEnd"/>
      <w:r w:rsidRPr="00F70570">
        <w:t>,</w:t>
      </w:r>
      <w:r w:rsidR="00647555">
        <w:t xml:space="preserve"> </w:t>
      </w:r>
      <w:r w:rsidRPr="00F70570">
        <w:t>Robert</w:t>
      </w:r>
      <w:r w:rsidR="00647555">
        <w:t xml:space="preserve"> </w:t>
      </w:r>
      <w:r w:rsidRPr="00F70570">
        <w:t>Bauer</w:t>
      </w:r>
      <w:r w:rsidR="00647555">
        <w:t xml:space="preserve"> </w:t>
      </w:r>
      <w:r w:rsidRPr="00F70570">
        <w:t>și</w:t>
      </w:r>
      <w:r w:rsidR="00647555">
        <w:t xml:space="preserve"> </w:t>
      </w:r>
      <w:r w:rsidRPr="00F70570">
        <w:t>Johanna</w:t>
      </w:r>
      <w:r w:rsidR="00647555">
        <w:t xml:space="preserve"> </w:t>
      </w:r>
      <w:proofErr w:type="spellStart"/>
      <w:r w:rsidRPr="00F70570">
        <w:t>Trauner-Karner</w:t>
      </w:r>
      <w:proofErr w:type="spellEnd"/>
      <w:r w:rsidR="00647555">
        <w:t xml:space="preserve"> </w:t>
      </w:r>
      <w:r w:rsidRPr="00F70570">
        <w:t>pentru</w:t>
      </w:r>
      <w:r w:rsidR="00647555">
        <w:t xml:space="preserve"> </w:t>
      </w:r>
      <w:r w:rsidRPr="00F70570">
        <w:t>studiile</w:t>
      </w:r>
      <w:r w:rsidR="00647555">
        <w:t xml:space="preserve"> </w:t>
      </w:r>
      <w:r w:rsidRPr="00F70570">
        <w:t>lor</w:t>
      </w:r>
      <w:r w:rsidR="00647555">
        <w:t xml:space="preserve"> </w:t>
      </w:r>
      <w:r w:rsidRPr="00F70570">
        <w:t>privind</w:t>
      </w:r>
      <w:r w:rsidR="00647555">
        <w:t xml:space="preserve"> </w:t>
      </w:r>
      <w:r w:rsidRPr="00F70570">
        <w:t>detectarea</w:t>
      </w:r>
      <w:r w:rsidR="00647555">
        <w:t xml:space="preserve"> </w:t>
      </w:r>
      <w:r w:rsidRPr="00F70570">
        <w:t>aspectelor</w:t>
      </w:r>
      <w:r w:rsidR="00647555">
        <w:t xml:space="preserve"> </w:t>
      </w:r>
      <w:r w:rsidRPr="00F70570">
        <w:t>legate</w:t>
      </w:r>
      <w:r w:rsidR="00647555">
        <w:t xml:space="preserve"> </w:t>
      </w:r>
      <w:r w:rsidRPr="00F70570">
        <w:t>de</w:t>
      </w:r>
      <w:r w:rsidR="00647555">
        <w:t xml:space="preserve"> </w:t>
      </w:r>
      <w:r w:rsidRPr="00F70570">
        <w:t>siguranța</w:t>
      </w:r>
      <w:r w:rsidR="00647555">
        <w:t xml:space="preserve"> </w:t>
      </w:r>
      <w:r w:rsidRPr="00F70570">
        <w:t>produselor</w:t>
      </w:r>
      <w:r w:rsidR="00647555">
        <w:t xml:space="preserve"> </w:t>
      </w:r>
      <w:r w:rsidRPr="00F70570">
        <w:t>pe</w:t>
      </w:r>
      <w:r w:rsidR="00647555">
        <w:t xml:space="preserve"> </w:t>
      </w:r>
      <w:r w:rsidRPr="00F70570">
        <w:t>baza</w:t>
      </w:r>
      <w:r w:rsidR="00647555">
        <w:t xml:space="preserve"> </w:t>
      </w:r>
      <w:r w:rsidRPr="00F70570">
        <w:t>recenziilor</w:t>
      </w:r>
      <w:r w:rsidR="00647555">
        <w:t xml:space="preserve"> </w:t>
      </w:r>
      <w:r w:rsidRPr="00F70570">
        <w:t>online</w:t>
      </w:r>
      <w:r w:rsidR="00647555">
        <w:t xml:space="preserve"> </w:t>
      </w:r>
      <w:r w:rsidRPr="00F70570">
        <w:t>ale</w:t>
      </w:r>
      <w:r w:rsidR="00647555">
        <w:t xml:space="preserve"> </w:t>
      </w:r>
      <w:r w:rsidRPr="00F70570">
        <w:t>consumatorilor</w:t>
      </w:r>
      <w:r w:rsidR="00647555">
        <w:t xml:space="preserve"> </w:t>
      </w:r>
      <w:r w:rsidRPr="00F70570">
        <w:t>(a</w:t>
      </w:r>
      <w:r w:rsidR="00647555">
        <w:t xml:space="preserve"> </w:t>
      </w:r>
      <w:r w:rsidRPr="00F70570">
        <w:t>se</w:t>
      </w:r>
      <w:r w:rsidR="00647555">
        <w:t xml:space="preserve"> </w:t>
      </w:r>
      <w:r w:rsidRPr="00F70570">
        <w:t>vedea</w:t>
      </w:r>
      <w:r w:rsidR="00647555">
        <w:t xml:space="preserve"> </w:t>
      </w:r>
      <w:hyperlink r:id="rId100" w:history="1">
        <w:r w:rsidRPr="00F70570">
          <w:rPr>
            <w:rStyle w:val="Hyperlink"/>
            <w:szCs w:val="24"/>
          </w:rPr>
          <w:t>aici</w:t>
        </w:r>
      </w:hyperlink>
      <w:r w:rsidR="00647555">
        <w:t xml:space="preserve"> </w:t>
      </w:r>
      <w:r w:rsidRPr="00F70570">
        <w:t>și</w:t>
      </w:r>
      <w:r w:rsidR="00647555">
        <w:t xml:space="preserve"> </w:t>
      </w:r>
      <w:hyperlink r:id="rId101" w:history="1">
        <w:r w:rsidRPr="00F70570">
          <w:rPr>
            <w:rStyle w:val="Hyperlink"/>
            <w:szCs w:val="24"/>
          </w:rPr>
          <w:t>aici</w:t>
        </w:r>
      </w:hyperlink>
      <w:r w:rsidRPr="00F70570">
        <w:t>)</w:t>
      </w:r>
    </w:p>
    <w:p w14:paraId="274A9B3F" w14:textId="77777777" w:rsidR="00F70570" w:rsidRPr="00F70570" w:rsidRDefault="00F70570" w:rsidP="00F70570">
      <w:r w:rsidRPr="00F70570">
        <w:rPr>
          <w:b/>
          <w:bCs/>
        </w:rPr>
        <w:t>Context</w:t>
      </w:r>
    </w:p>
    <w:p w14:paraId="74328DA9" w14:textId="2112FE3D" w:rsidR="00F70570" w:rsidRPr="00F70570" w:rsidRDefault="00F70570" w:rsidP="00F70570">
      <w:bookmarkStart w:id="180" w:name="_Hlk79658975"/>
      <w:bookmarkEnd w:id="180"/>
      <w:r w:rsidRPr="00F70570">
        <w:t>O</w:t>
      </w:r>
      <w:r w:rsidR="00647555">
        <w:t xml:space="preserve"> </w:t>
      </w:r>
      <w:r w:rsidRPr="00F70570">
        <w:t>dată</w:t>
      </w:r>
      <w:r w:rsidR="00647555">
        <w:t xml:space="preserve"> </w:t>
      </w:r>
      <w:r w:rsidRPr="00F70570">
        <w:t>la</w:t>
      </w:r>
      <w:r w:rsidR="00647555">
        <w:t xml:space="preserve"> </w:t>
      </w:r>
      <w:r w:rsidRPr="00F70570">
        <w:t>doi</w:t>
      </w:r>
      <w:r w:rsidR="00647555">
        <w:t xml:space="preserve"> </w:t>
      </w:r>
      <w:r w:rsidRPr="00F70570">
        <w:t>ani,</w:t>
      </w:r>
      <w:r w:rsidR="00647555">
        <w:t xml:space="preserve"> </w:t>
      </w:r>
      <w:r w:rsidRPr="00F70570">
        <w:t>Premiul</w:t>
      </w:r>
      <w:r w:rsidR="00647555">
        <w:t xml:space="preserve"> </w:t>
      </w:r>
      <w:r w:rsidRPr="00F70570">
        <w:t>UE</w:t>
      </w:r>
      <w:r w:rsidR="00647555">
        <w:t xml:space="preserve"> </w:t>
      </w:r>
      <w:r w:rsidRPr="00F70570">
        <w:t>pentru</w:t>
      </w:r>
      <w:r w:rsidR="00647555">
        <w:t xml:space="preserve"> </w:t>
      </w:r>
      <w:r w:rsidRPr="00F70570">
        <w:t>siguranța</w:t>
      </w:r>
      <w:r w:rsidR="00647555">
        <w:t xml:space="preserve"> </w:t>
      </w:r>
      <w:r w:rsidRPr="00F70570">
        <w:t>produselor</w:t>
      </w:r>
      <w:r w:rsidR="00647555">
        <w:t xml:space="preserve"> </w:t>
      </w:r>
      <w:r w:rsidRPr="00F70570">
        <w:t>promovează</w:t>
      </w:r>
      <w:r w:rsidR="00647555">
        <w:t xml:space="preserve"> </w:t>
      </w:r>
      <w:r w:rsidRPr="00F70570">
        <w:t>inițiative</w:t>
      </w:r>
      <w:r w:rsidR="00647555">
        <w:t xml:space="preserve"> </w:t>
      </w:r>
      <w:r w:rsidRPr="00F70570">
        <w:t>de</w:t>
      </w:r>
      <w:r w:rsidR="00647555">
        <w:t xml:space="preserve"> </w:t>
      </w:r>
      <w:r w:rsidRPr="00F70570">
        <w:t>afaceri</w:t>
      </w:r>
      <w:r w:rsidR="00647555">
        <w:t xml:space="preserve"> </w:t>
      </w:r>
      <w:r w:rsidRPr="00F70570">
        <w:t>inovatoare</w:t>
      </w:r>
      <w:r w:rsidR="00647555">
        <w:t xml:space="preserve"> </w:t>
      </w:r>
      <w:r w:rsidRPr="00F70570">
        <w:t>care</w:t>
      </w:r>
      <w:r w:rsidR="00647555">
        <w:t xml:space="preserve"> </w:t>
      </w:r>
      <w:r w:rsidRPr="00F70570">
        <w:t>depun</w:t>
      </w:r>
      <w:r w:rsidR="00647555">
        <w:t xml:space="preserve"> </w:t>
      </w:r>
      <w:r w:rsidRPr="00F70570">
        <w:t>eforturi</w:t>
      </w:r>
      <w:r w:rsidR="00647555">
        <w:t xml:space="preserve"> </w:t>
      </w:r>
      <w:r w:rsidRPr="00F70570">
        <w:t>suplimentare</w:t>
      </w:r>
      <w:r w:rsidR="00647555">
        <w:t xml:space="preserve"> </w:t>
      </w:r>
      <w:r w:rsidRPr="00F70570">
        <w:t>în</w:t>
      </w:r>
      <w:r w:rsidR="00647555">
        <w:t xml:space="preserve"> </w:t>
      </w:r>
      <w:r w:rsidRPr="00F70570">
        <w:t>beneficiul</w:t>
      </w:r>
      <w:r w:rsidR="00647555">
        <w:t xml:space="preserve"> </w:t>
      </w:r>
      <w:r w:rsidRPr="00F70570">
        <w:t>consumatorilor,</w:t>
      </w:r>
      <w:r w:rsidR="00647555">
        <w:t xml:space="preserve"> </w:t>
      </w:r>
      <w:r w:rsidRPr="00F70570">
        <w:t>sporind</w:t>
      </w:r>
      <w:r w:rsidR="00647555">
        <w:t xml:space="preserve"> </w:t>
      </w:r>
      <w:r w:rsidRPr="00F70570">
        <w:t>astfel</w:t>
      </w:r>
      <w:r w:rsidR="00647555">
        <w:t xml:space="preserve"> </w:t>
      </w:r>
      <w:r w:rsidRPr="00F70570">
        <w:t>nivelul</w:t>
      </w:r>
      <w:r w:rsidR="00647555">
        <w:t xml:space="preserve"> </w:t>
      </w:r>
      <w:r w:rsidRPr="00F70570">
        <w:t>de</w:t>
      </w:r>
      <w:r w:rsidR="00647555">
        <w:t xml:space="preserve"> </w:t>
      </w:r>
      <w:r w:rsidRPr="00F70570">
        <w:t>protecție</w:t>
      </w:r>
      <w:r w:rsidR="00647555">
        <w:t xml:space="preserve"> </w:t>
      </w:r>
      <w:r w:rsidRPr="00F70570">
        <w:t>în</w:t>
      </w:r>
      <w:r w:rsidR="00647555">
        <w:t xml:space="preserve"> </w:t>
      </w:r>
      <w:r w:rsidRPr="00F70570">
        <w:t>întreaga</w:t>
      </w:r>
      <w:r w:rsidR="00647555">
        <w:t xml:space="preserve"> </w:t>
      </w:r>
      <w:proofErr w:type="spellStart"/>
      <w:r w:rsidRPr="00F70570">
        <w:t>Europă</w:t>
      </w:r>
      <w:proofErr w:type="spellEnd"/>
      <w:r w:rsidRPr="00F70570">
        <w:t>.</w:t>
      </w:r>
      <w:r w:rsidR="00647555">
        <w:t xml:space="preserve"> </w:t>
      </w:r>
      <w:r w:rsidRPr="00F70570">
        <w:t>În</w:t>
      </w:r>
      <w:r w:rsidR="00647555">
        <w:t xml:space="preserve"> </w:t>
      </w:r>
      <w:r w:rsidRPr="00F70570">
        <w:t>2023,</w:t>
      </w:r>
      <w:r w:rsidR="00647555">
        <w:t xml:space="preserve"> </w:t>
      </w:r>
      <w:r w:rsidRPr="00F70570">
        <w:t>cu</w:t>
      </w:r>
      <w:r w:rsidR="00647555">
        <w:t xml:space="preserve"> </w:t>
      </w:r>
      <w:r w:rsidRPr="00F70570">
        <w:t>ocazia</w:t>
      </w:r>
      <w:r w:rsidR="00647555">
        <w:t xml:space="preserve"> </w:t>
      </w:r>
      <w:r w:rsidRPr="00F70570">
        <w:t>celei</w:t>
      </w:r>
      <w:r w:rsidR="00647555">
        <w:t xml:space="preserve"> </w:t>
      </w:r>
      <w:r w:rsidRPr="00F70570">
        <w:t>de</w:t>
      </w:r>
      <w:r w:rsidR="00647555">
        <w:t xml:space="preserve"> </w:t>
      </w:r>
      <w:r w:rsidRPr="00F70570">
        <w:t>a</w:t>
      </w:r>
      <w:r w:rsidR="00647555">
        <w:t xml:space="preserve"> </w:t>
      </w:r>
      <w:r w:rsidRPr="00F70570">
        <w:t>treia</w:t>
      </w:r>
      <w:r w:rsidR="00647555">
        <w:t xml:space="preserve"> </w:t>
      </w:r>
      <w:r w:rsidRPr="00F70570">
        <w:t>ediții,</w:t>
      </w:r>
      <w:r w:rsidR="00647555">
        <w:t xml:space="preserve"> </w:t>
      </w:r>
      <w:r w:rsidRPr="00F70570">
        <w:t>premiul</w:t>
      </w:r>
      <w:r w:rsidR="00647555">
        <w:t xml:space="preserve"> </w:t>
      </w:r>
      <w:r w:rsidRPr="00F70570">
        <w:t>a</w:t>
      </w:r>
      <w:r w:rsidR="00647555">
        <w:t xml:space="preserve"> </w:t>
      </w:r>
      <w:r w:rsidRPr="00F70570">
        <w:t>recompensat,</w:t>
      </w:r>
      <w:r w:rsidR="00647555">
        <w:t xml:space="preserve"> </w:t>
      </w:r>
      <w:r w:rsidRPr="00F70570">
        <w:t>de</w:t>
      </w:r>
      <w:r w:rsidR="00647555">
        <w:t xml:space="preserve"> </w:t>
      </w:r>
      <w:r w:rsidRPr="00F70570">
        <w:t>asemenea,</w:t>
      </w:r>
      <w:r w:rsidR="00647555">
        <w:t xml:space="preserve"> </w:t>
      </w:r>
      <w:r w:rsidRPr="00F70570">
        <w:t>cercetătorii</w:t>
      </w:r>
      <w:r w:rsidR="00647555">
        <w:t xml:space="preserve"> </w:t>
      </w:r>
      <w:r w:rsidRPr="00F70570">
        <w:t>care</w:t>
      </w:r>
      <w:r w:rsidR="00647555">
        <w:t xml:space="preserve"> </w:t>
      </w:r>
      <w:r w:rsidRPr="00F70570">
        <w:t>lucrează</w:t>
      </w:r>
      <w:r w:rsidR="00647555">
        <w:t xml:space="preserve"> </w:t>
      </w:r>
      <w:r w:rsidRPr="00F70570">
        <w:t>în</w:t>
      </w:r>
      <w:r w:rsidR="00647555">
        <w:t xml:space="preserve"> </w:t>
      </w:r>
      <w:r w:rsidRPr="00F70570">
        <w:t>domeniul</w:t>
      </w:r>
      <w:r w:rsidR="00647555">
        <w:t xml:space="preserve"> </w:t>
      </w:r>
      <w:r w:rsidRPr="00F70570">
        <w:t>siguranței</w:t>
      </w:r>
      <w:r w:rsidR="00647555">
        <w:t xml:space="preserve"> </w:t>
      </w:r>
      <w:r w:rsidRPr="00F70570">
        <w:t>produselor</w:t>
      </w:r>
      <w:r w:rsidR="00647555">
        <w:t xml:space="preserve"> </w:t>
      </w:r>
      <w:r w:rsidRPr="00F70570">
        <w:t>de</w:t>
      </w:r>
      <w:r w:rsidR="00647555">
        <w:t xml:space="preserve"> </w:t>
      </w:r>
      <w:r w:rsidRPr="00F70570">
        <w:t>consum.</w:t>
      </w:r>
      <w:r w:rsidR="00647555">
        <w:t xml:space="preserve"> </w:t>
      </w:r>
      <w:r w:rsidRPr="00F70570">
        <w:t>La</w:t>
      </w:r>
      <w:r w:rsidR="00647555">
        <w:t xml:space="preserve"> </w:t>
      </w:r>
      <w:r w:rsidRPr="00F70570">
        <w:t>concurs</w:t>
      </w:r>
      <w:r w:rsidR="00647555">
        <w:t xml:space="preserve"> </w:t>
      </w:r>
      <w:r w:rsidRPr="00F70570">
        <w:t>s-au</w:t>
      </w:r>
      <w:r w:rsidR="00647555">
        <w:t xml:space="preserve"> </w:t>
      </w:r>
      <w:r w:rsidRPr="00F70570">
        <w:t>putut</w:t>
      </w:r>
      <w:r w:rsidR="00647555">
        <w:t xml:space="preserve"> </w:t>
      </w:r>
      <w:r w:rsidRPr="00F70570">
        <w:t>înscrie</w:t>
      </w:r>
      <w:r w:rsidR="00647555">
        <w:t xml:space="preserve"> </w:t>
      </w:r>
      <w:r w:rsidRPr="00F70570">
        <w:t>întreprinderi</w:t>
      </w:r>
      <w:r w:rsidR="00647555">
        <w:t xml:space="preserve"> </w:t>
      </w:r>
      <w:r w:rsidRPr="00F70570">
        <w:t>și</w:t>
      </w:r>
      <w:r w:rsidR="00647555">
        <w:t xml:space="preserve"> </w:t>
      </w:r>
      <w:r w:rsidRPr="00F70570">
        <w:t>cercetători</w:t>
      </w:r>
      <w:r w:rsidR="00647555">
        <w:t xml:space="preserve"> </w:t>
      </w:r>
      <w:r w:rsidRPr="00F70570">
        <w:t>din</w:t>
      </w:r>
      <w:r w:rsidR="00647555">
        <w:t xml:space="preserve"> </w:t>
      </w:r>
      <w:r w:rsidRPr="00F70570">
        <w:t>statele</w:t>
      </w:r>
      <w:r w:rsidR="00647555">
        <w:t xml:space="preserve"> </w:t>
      </w:r>
      <w:r w:rsidRPr="00F70570">
        <w:t>membre</w:t>
      </w:r>
      <w:r w:rsidR="00647555">
        <w:t xml:space="preserve"> </w:t>
      </w:r>
      <w:r w:rsidRPr="00F70570">
        <w:t>ale</w:t>
      </w:r>
      <w:r w:rsidR="00647555">
        <w:t xml:space="preserve"> </w:t>
      </w:r>
      <w:r w:rsidRPr="00F70570">
        <w:t>UE,</w:t>
      </w:r>
      <w:r w:rsidR="00647555">
        <w:t xml:space="preserve"> </w:t>
      </w:r>
      <w:r w:rsidRPr="00F70570">
        <w:t>precum</w:t>
      </w:r>
      <w:r w:rsidR="00647555">
        <w:t xml:space="preserve"> </w:t>
      </w:r>
      <w:r w:rsidRPr="00F70570">
        <w:t>și</w:t>
      </w:r>
      <w:r w:rsidR="00647555">
        <w:t xml:space="preserve"> </w:t>
      </w:r>
      <w:r w:rsidRPr="00F70570">
        <w:t>din</w:t>
      </w:r>
      <w:r w:rsidR="00647555">
        <w:t xml:space="preserve"> </w:t>
      </w:r>
      <w:r w:rsidRPr="00F70570">
        <w:t>Islanda,</w:t>
      </w:r>
      <w:r w:rsidR="00647555">
        <w:t xml:space="preserve"> </w:t>
      </w:r>
      <w:r w:rsidRPr="00F70570">
        <w:t>Liechtenstein</w:t>
      </w:r>
      <w:r w:rsidR="00647555">
        <w:t xml:space="preserve"> </w:t>
      </w:r>
      <w:r w:rsidRPr="00F70570">
        <w:t>și</w:t>
      </w:r>
      <w:r w:rsidR="00647555">
        <w:t xml:space="preserve"> </w:t>
      </w:r>
      <w:r w:rsidRPr="00F70570">
        <w:t>Norvegia.</w:t>
      </w:r>
      <w:r w:rsidR="00647555">
        <w:t xml:space="preserve"> </w:t>
      </w:r>
      <w:r w:rsidRPr="00F70570">
        <w:t>S-au</w:t>
      </w:r>
      <w:r w:rsidR="00647555">
        <w:t xml:space="preserve"> </w:t>
      </w:r>
      <w:r w:rsidRPr="00F70570">
        <w:t>înscris</w:t>
      </w:r>
      <w:r w:rsidR="00647555">
        <w:t xml:space="preserve"> </w:t>
      </w:r>
      <w:r w:rsidRPr="00F70570">
        <w:t>întreprinderi</w:t>
      </w:r>
      <w:r w:rsidR="00647555">
        <w:t xml:space="preserve"> </w:t>
      </w:r>
      <w:r w:rsidRPr="00F70570">
        <w:t>mici</w:t>
      </w:r>
      <w:r w:rsidR="00647555">
        <w:t xml:space="preserve"> </w:t>
      </w:r>
      <w:r w:rsidRPr="00F70570">
        <w:t>și</w:t>
      </w:r>
      <w:r w:rsidR="00647555">
        <w:t xml:space="preserve"> </w:t>
      </w:r>
      <w:r w:rsidRPr="00F70570">
        <w:t>mari</w:t>
      </w:r>
      <w:r w:rsidR="00647555">
        <w:t xml:space="preserve"> </w:t>
      </w:r>
      <w:r w:rsidRPr="00F70570">
        <w:t>și</w:t>
      </w:r>
      <w:r w:rsidR="00647555">
        <w:t xml:space="preserve"> </w:t>
      </w:r>
      <w:r w:rsidRPr="00F70570">
        <w:t>cercetători</w:t>
      </w:r>
      <w:r w:rsidR="00647555">
        <w:t xml:space="preserve"> </w:t>
      </w:r>
      <w:r w:rsidRPr="00F70570">
        <w:t>din</w:t>
      </w:r>
      <w:r w:rsidR="00647555">
        <w:t xml:space="preserve"> </w:t>
      </w:r>
      <w:r w:rsidRPr="00F70570">
        <w:t>12</w:t>
      </w:r>
      <w:r w:rsidR="00647555">
        <w:t xml:space="preserve"> </w:t>
      </w:r>
      <w:r w:rsidRPr="00F70570">
        <w:t>țări</w:t>
      </w:r>
      <w:r w:rsidR="00647555">
        <w:t xml:space="preserve"> </w:t>
      </w:r>
      <w:r w:rsidRPr="00F70570">
        <w:t>europene.</w:t>
      </w:r>
      <w:r w:rsidR="00647555">
        <w:t xml:space="preserve"> </w:t>
      </w:r>
      <w:r w:rsidRPr="00F70570">
        <w:t>În</w:t>
      </w:r>
      <w:r w:rsidR="00647555">
        <w:t xml:space="preserve"> </w:t>
      </w:r>
      <w:r w:rsidRPr="00F70570">
        <w:t>urma</w:t>
      </w:r>
      <w:r w:rsidR="00647555">
        <w:t xml:space="preserve"> </w:t>
      </w:r>
      <w:r w:rsidRPr="00F70570">
        <w:t>unei</w:t>
      </w:r>
      <w:r w:rsidR="00647555">
        <w:t xml:space="preserve"> </w:t>
      </w:r>
      <w:r w:rsidRPr="00F70570">
        <w:t>preselecții,</w:t>
      </w:r>
      <w:r w:rsidR="00647555">
        <w:t xml:space="preserve"> </w:t>
      </w:r>
      <w:r w:rsidRPr="00F70570">
        <w:t>un</w:t>
      </w:r>
      <w:r w:rsidR="00647555">
        <w:t xml:space="preserve"> </w:t>
      </w:r>
      <w:r w:rsidRPr="00F70570">
        <w:t>juriu</w:t>
      </w:r>
      <w:r w:rsidR="00647555">
        <w:t xml:space="preserve"> </w:t>
      </w:r>
      <w:r w:rsidRPr="00F70570">
        <w:t>format</w:t>
      </w:r>
      <w:r w:rsidR="00647555">
        <w:t xml:space="preserve"> </w:t>
      </w:r>
      <w:r w:rsidRPr="00F70570">
        <w:t>din</w:t>
      </w:r>
      <w:r w:rsidR="00647555">
        <w:t xml:space="preserve"> </w:t>
      </w:r>
      <w:r w:rsidRPr="00F70570">
        <w:t>experți</w:t>
      </w:r>
      <w:r w:rsidR="00647555">
        <w:t xml:space="preserve"> </w:t>
      </w:r>
      <w:r w:rsidRPr="00F70570">
        <w:t>în</w:t>
      </w:r>
      <w:r w:rsidR="00647555">
        <w:t xml:space="preserve"> </w:t>
      </w:r>
      <w:r w:rsidRPr="00F70570">
        <w:t>materie</w:t>
      </w:r>
      <w:r w:rsidR="00647555">
        <w:t xml:space="preserve"> </w:t>
      </w:r>
      <w:r w:rsidRPr="00F70570">
        <w:t>de</w:t>
      </w:r>
      <w:r w:rsidR="00647555">
        <w:t xml:space="preserve"> </w:t>
      </w:r>
      <w:r w:rsidRPr="00F70570">
        <w:t>politici</w:t>
      </w:r>
      <w:r w:rsidR="00647555">
        <w:t xml:space="preserve"> </w:t>
      </w:r>
      <w:r w:rsidRPr="00F70570">
        <w:t>și</w:t>
      </w:r>
      <w:r w:rsidR="00647555">
        <w:t xml:space="preserve"> </w:t>
      </w:r>
      <w:r w:rsidRPr="00F70570">
        <w:t>siguranță</w:t>
      </w:r>
      <w:r w:rsidR="00647555">
        <w:t xml:space="preserve"> </w:t>
      </w:r>
      <w:r w:rsidRPr="00F70570">
        <w:t>a</w:t>
      </w:r>
      <w:r w:rsidR="00647555">
        <w:t xml:space="preserve"> </w:t>
      </w:r>
      <w:r w:rsidRPr="00F70570">
        <w:t>selectat</w:t>
      </w:r>
      <w:r w:rsidR="00647555">
        <w:t xml:space="preserve"> </w:t>
      </w:r>
      <w:r w:rsidRPr="00F70570">
        <w:t>finaliștii</w:t>
      </w:r>
      <w:r w:rsidR="00647555">
        <w:t xml:space="preserve"> </w:t>
      </w:r>
      <w:r w:rsidRPr="00F70570">
        <w:t>pentru</w:t>
      </w:r>
      <w:r w:rsidR="00647555">
        <w:t xml:space="preserve"> </w:t>
      </w:r>
      <w:r w:rsidRPr="00F70570">
        <w:t>fiecare</w:t>
      </w:r>
      <w:r w:rsidR="00647555">
        <w:t xml:space="preserve"> </w:t>
      </w:r>
      <w:r w:rsidRPr="00F70570">
        <w:t>categorie.</w:t>
      </w:r>
      <w:r w:rsidR="00647555">
        <w:t xml:space="preserve"> </w:t>
      </w:r>
      <w:r w:rsidRPr="00F70570">
        <w:t>Întreprinderile</w:t>
      </w:r>
      <w:r w:rsidR="00647555">
        <w:t xml:space="preserve"> </w:t>
      </w:r>
      <w:r w:rsidRPr="00F70570">
        <w:t>preselecționate</w:t>
      </w:r>
      <w:r w:rsidR="00647555">
        <w:t xml:space="preserve"> </w:t>
      </w:r>
      <w:r w:rsidRPr="00F70570">
        <w:t>au</w:t>
      </w:r>
      <w:r w:rsidR="00647555">
        <w:t xml:space="preserve"> </w:t>
      </w:r>
      <w:r w:rsidRPr="00F70570">
        <w:t>fost</w:t>
      </w:r>
      <w:r w:rsidR="00647555">
        <w:t xml:space="preserve"> </w:t>
      </w:r>
      <w:r w:rsidRPr="00F70570">
        <w:t>apoi</w:t>
      </w:r>
      <w:r w:rsidR="00647555">
        <w:t xml:space="preserve"> </w:t>
      </w:r>
      <w:r w:rsidRPr="00F70570">
        <w:t>examinate</w:t>
      </w:r>
      <w:r w:rsidR="00647555">
        <w:t xml:space="preserve"> </w:t>
      </w:r>
      <w:r w:rsidRPr="00F70570">
        <w:t>pe</w:t>
      </w:r>
      <w:r w:rsidR="00647555">
        <w:t xml:space="preserve"> </w:t>
      </w:r>
      <w:r w:rsidRPr="00F70570">
        <w:t>baza</w:t>
      </w:r>
      <w:r w:rsidR="00647555">
        <w:t xml:space="preserve"> </w:t>
      </w:r>
      <w:r w:rsidRPr="00F70570">
        <w:t>unor</w:t>
      </w:r>
      <w:r w:rsidR="00647555">
        <w:t xml:space="preserve"> </w:t>
      </w:r>
      <w:r w:rsidRPr="00F70570">
        <w:t>criterii</w:t>
      </w:r>
      <w:r w:rsidR="00647555">
        <w:t xml:space="preserve"> </w:t>
      </w:r>
      <w:r w:rsidRPr="00F70570">
        <w:t>recunoscute</w:t>
      </w:r>
      <w:r w:rsidR="00647555">
        <w:t xml:space="preserve"> </w:t>
      </w:r>
      <w:r w:rsidRPr="00F70570">
        <w:t>la</w:t>
      </w:r>
      <w:r w:rsidR="00647555">
        <w:t xml:space="preserve"> </w:t>
      </w:r>
      <w:r w:rsidRPr="00F70570">
        <w:t>nivel</w:t>
      </w:r>
      <w:r w:rsidR="00647555">
        <w:t xml:space="preserve"> </w:t>
      </w:r>
      <w:r w:rsidRPr="00F70570">
        <w:t>internațional</w:t>
      </w:r>
      <w:r w:rsidR="00647555">
        <w:t xml:space="preserve"> </w:t>
      </w:r>
      <w:r w:rsidRPr="00F70570">
        <w:t>de</w:t>
      </w:r>
      <w:r w:rsidR="00647555">
        <w:t xml:space="preserve"> </w:t>
      </w:r>
      <w:r w:rsidRPr="00F70570">
        <w:t>responsabilitate</w:t>
      </w:r>
      <w:r w:rsidR="00647555">
        <w:t xml:space="preserve"> </w:t>
      </w:r>
      <w:r w:rsidRPr="00F70570">
        <w:t>socială</w:t>
      </w:r>
      <w:r w:rsidR="00647555">
        <w:t xml:space="preserve"> </w:t>
      </w:r>
      <w:r w:rsidRPr="00F70570">
        <w:t>a</w:t>
      </w:r>
      <w:r w:rsidR="00647555">
        <w:t xml:space="preserve"> </w:t>
      </w:r>
      <w:r w:rsidRPr="00F70570">
        <w:t>întreprinderilor.</w:t>
      </w:r>
      <w:r w:rsidR="00647555">
        <w:t xml:space="preserve"> </w:t>
      </w:r>
    </w:p>
    <w:p w14:paraId="52717B10" w14:textId="40D5AE2C" w:rsidR="00F70570" w:rsidRPr="00F70570" w:rsidRDefault="00F70570" w:rsidP="00F70570">
      <w:r w:rsidRPr="00F70570">
        <w:t>Premiul</w:t>
      </w:r>
      <w:r w:rsidR="00647555">
        <w:t xml:space="preserve"> </w:t>
      </w:r>
      <w:r w:rsidRPr="00F70570">
        <w:t>le</w:t>
      </w:r>
      <w:r w:rsidR="00647555">
        <w:t xml:space="preserve"> </w:t>
      </w:r>
      <w:r w:rsidRPr="00F70570">
        <w:t>oferă</w:t>
      </w:r>
      <w:r w:rsidR="00647555">
        <w:t xml:space="preserve"> </w:t>
      </w:r>
      <w:r w:rsidRPr="00F70570">
        <w:t>câștigătorilor</w:t>
      </w:r>
      <w:r w:rsidR="00647555">
        <w:t xml:space="preserve"> </w:t>
      </w:r>
      <w:r w:rsidRPr="00F70570">
        <w:t>o</w:t>
      </w:r>
      <w:r w:rsidR="00647555">
        <w:t xml:space="preserve"> </w:t>
      </w:r>
      <w:r w:rsidRPr="00F70570">
        <w:t>recunoaștere</w:t>
      </w:r>
      <w:r w:rsidR="00647555">
        <w:t xml:space="preserve"> </w:t>
      </w:r>
      <w:r w:rsidRPr="00F70570">
        <w:t>pe</w:t>
      </w:r>
      <w:r w:rsidR="00647555">
        <w:t xml:space="preserve"> </w:t>
      </w:r>
      <w:r w:rsidRPr="00F70570">
        <w:t>scară</w:t>
      </w:r>
      <w:r w:rsidR="00647555">
        <w:t xml:space="preserve"> </w:t>
      </w:r>
      <w:r w:rsidRPr="00F70570">
        <w:t>largă</w:t>
      </w:r>
      <w:r w:rsidR="00647555">
        <w:t xml:space="preserve"> </w:t>
      </w:r>
      <w:r w:rsidRPr="00F70570">
        <w:t>și</w:t>
      </w:r>
      <w:r w:rsidR="00647555">
        <w:t xml:space="preserve"> </w:t>
      </w:r>
      <w:r w:rsidRPr="00F70570">
        <w:t>îi</w:t>
      </w:r>
      <w:r w:rsidR="00647555">
        <w:t xml:space="preserve"> </w:t>
      </w:r>
      <w:r w:rsidRPr="00F70570">
        <w:t>poziționează</w:t>
      </w:r>
      <w:r w:rsidR="00647555">
        <w:t xml:space="preserve"> </w:t>
      </w:r>
      <w:r w:rsidRPr="00F70570">
        <w:t>în</w:t>
      </w:r>
      <w:r w:rsidR="00647555">
        <w:t xml:space="preserve"> </w:t>
      </w:r>
      <w:r w:rsidRPr="00F70570">
        <w:t>calitate</w:t>
      </w:r>
      <w:r w:rsidR="00647555">
        <w:t xml:space="preserve"> </w:t>
      </w:r>
      <w:r w:rsidRPr="00F70570">
        <w:t>de</w:t>
      </w:r>
      <w:r w:rsidR="00647555">
        <w:t xml:space="preserve"> </w:t>
      </w:r>
      <w:r w:rsidRPr="00F70570">
        <w:t>campioni</w:t>
      </w:r>
      <w:r w:rsidR="00647555">
        <w:t xml:space="preserve"> </w:t>
      </w:r>
      <w:r w:rsidRPr="00F70570">
        <w:t>în</w:t>
      </w:r>
      <w:r w:rsidR="00647555">
        <w:t xml:space="preserve"> </w:t>
      </w:r>
      <w:r w:rsidRPr="00F70570">
        <w:t>domeniul</w:t>
      </w:r>
      <w:r w:rsidR="00647555">
        <w:t xml:space="preserve"> </w:t>
      </w:r>
      <w:r w:rsidRPr="00F70570">
        <w:t>siguranței</w:t>
      </w:r>
      <w:r w:rsidR="00647555">
        <w:t xml:space="preserve"> </w:t>
      </w:r>
      <w:r w:rsidRPr="00F70570">
        <w:t>produselor.</w:t>
      </w:r>
      <w:r w:rsidR="00647555">
        <w:t xml:space="preserve"> </w:t>
      </w:r>
      <w:r w:rsidRPr="00F70570">
        <w:t>Întreprinderile</w:t>
      </w:r>
      <w:r w:rsidR="00647555">
        <w:t xml:space="preserve"> </w:t>
      </w:r>
      <w:r w:rsidRPr="00F70570">
        <w:t>câștigătoare</w:t>
      </w:r>
      <w:r w:rsidR="00647555">
        <w:t xml:space="preserve"> </w:t>
      </w:r>
      <w:r w:rsidRPr="00F70570">
        <w:t>pot</w:t>
      </w:r>
      <w:r w:rsidR="00647555">
        <w:t xml:space="preserve"> </w:t>
      </w:r>
      <w:r w:rsidRPr="00F70570">
        <w:t>utiliza</w:t>
      </w:r>
      <w:r w:rsidR="00647555">
        <w:t xml:space="preserve"> </w:t>
      </w:r>
      <w:r w:rsidRPr="00F70570">
        <w:t>logoul</w:t>
      </w:r>
      <w:r w:rsidR="00647555">
        <w:t xml:space="preserve"> </w:t>
      </w:r>
      <w:r w:rsidRPr="00F70570">
        <w:t>premiului</w:t>
      </w:r>
      <w:r w:rsidR="00647555">
        <w:t xml:space="preserve"> </w:t>
      </w:r>
      <w:r w:rsidRPr="00F70570">
        <w:t>în</w:t>
      </w:r>
      <w:r w:rsidR="00647555">
        <w:t xml:space="preserve"> </w:t>
      </w:r>
      <w:r w:rsidRPr="00F70570">
        <w:t>activitățile</w:t>
      </w:r>
      <w:r w:rsidR="00647555">
        <w:t xml:space="preserve"> </w:t>
      </w:r>
      <w:r w:rsidRPr="00F70570">
        <w:t>lor</w:t>
      </w:r>
      <w:r w:rsidR="00647555">
        <w:t xml:space="preserve"> </w:t>
      </w:r>
      <w:r w:rsidRPr="00F70570">
        <w:t>promoționale.</w:t>
      </w:r>
      <w:r w:rsidR="00647555">
        <w:t xml:space="preserve"> </w:t>
      </w:r>
      <w:r w:rsidRPr="00F70570">
        <w:t>Cercetătorii</w:t>
      </w:r>
      <w:r w:rsidR="00647555">
        <w:t xml:space="preserve"> </w:t>
      </w:r>
      <w:r w:rsidRPr="00F70570">
        <w:t>vor</w:t>
      </w:r>
      <w:r w:rsidR="00647555">
        <w:t xml:space="preserve"> </w:t>
      </w:r>
      <w:r w:rsidRPr="00F70570">
        <w:t>avea</w:t>
      </w:r>
      <w:r w:rsidR="00647555">
        <w:t xml:space="preserve"> </w:t>
      </w:r>
      <w:r w:rsidRPr="00F70570">
        <w:t>posibilitatea</w:t>
      </w:r>
      <w:r w:rsidR="00647555">
        <w:t xml:space="preserve"> </w:t>
      </w:r>
      <w:r w:rsidRPr="00F70570">
        <w:t>de</w:t>
      </w:r>
      <w:r w:rsidR="00647555">
        <w:t xml:space="preserve"> </w:t>
      </w:r>
      <w:r w:rsidRPr="00F70570">
        <w:t>a-și</w:t>
      </w:r>
      <w:r w:rsidR="00647555">
        <w:t xml:space="preserve"> </w:t>
      </w:r>
      <w:r w:rsidRPr="00F70570">
        <w:t>prezenta</w:t>
      </w:r>
      <w:r w:rsidR="00647555">
        <w:t xml:space="preserve"> </w:t>
      </w:r>
      <w:r w:rsidRPr="00F70570">
        <w:t>activitatea</w:t>
      </w:r>
      <w:r w:rsidR="00647555">
        <w:t xml:space="preserve"> </w:t>
      </w:r>
      <w:r w:rsidRPr="00F70570">
        <w:t>în</w:t>
      </w:r>
      <w:r w:rsidR="00647555">
        <w:t xml:space="preserve"> </w:t>
      </w:r>
      <w:r w:rsidRPr="00F70570">
        <w:t>cadrul</w:t>
      </w:r>
      <w:r w:rsidR="00647555">
        <w:t xml:space="preserve"> </w:t>
      </w:r>
      <w:r w:rsidRPr="00F70570">
        <w:t>inițiativei</w:t>
      </w:r>
      <w:r w:rsidR="00647555">
        <w:t xml:space="preserve"> </w:t>
      </w:r>
      <w:r w:rsidRPr="00F70570">
        <w:t>emblematice</w:t>
      </w:r>
      <w:r w:rsidR="00647555">
        <w:t xml:space="preserve"> </w:t>
      </w:r>
      <w:r w:rsidRPr="00F70570">
        <w:t>„</w:t>
      </w:r>
      <w:hyperlink r:id="rId102" w:anchor="/screen/pages/safetyWeek2022" w:history="1">
        <w:r w:rsidRPr="00F70570">
          <w:rPr>
            <w:rStyle w:val="Hyperlink"/>
            <w:szCs w:val="24"/>
          </w:rPr>
          <w:t>Săptămâna</w:t>
        </w:r>
        <w:r w:rsidR="00647555">
          <w:rPr>
            <w:rStyle w:val="Hyperlink"/>
            <w:szCs w:val="24"/>
          </w:rPr>
          <w:t xml:space="preserve"> </w:t>
        </w:r>
        <w:r w:rsidRPr="00F70570">
          <w:rPr>
            <w:rStyle w:val="Hyperlink"/>
            <w:szCs w:val="24"/>
          </w:rPr>
          <w:t>internațională</w:t>
        </w:r>
        <w:r w:rsidR="00647555">
          <w:rPr>
            <w:rStyle w:val="Hyperlink"/>
            <w:szCs w:val="24"/>
          </w:rPr>
          <w:t xml:space="preserve"> </w:t>
        </w:r>
        <w:r w:rsidRPr="00F70570">
          <w:rPr>
            <w:rStyle w:val="Hyperlink"/>
            <w:szCs w:val="24"/>
          </w:rPr>
          <w:t>a</w:t>
        </w:r>
        <w:r w:rsidR="00647555">
          <w:rPr>
            <w:rStyle w:val="Hyperlink"/>
            <w:szCs w:val="24"/>
          </w:rPr>
          <w:t xml:space="preserve"> </w:t>
        </w:r>
        <w:r w:rsidRPr="00F70570">
          <w:rPr>
            <w:rStyle w:val="Hyperlink"/>
            <w:szCs w:val="24"/>
          </w:rPr>
          <w:t>siguranței</w:t>
        </w:r>
        <w:r w:rsidR="00647555">
          <w:rPr>
            <w:rStyle w:val="Hyperlink"/>
            <w:szCs w:val="24"/>
          </w:rPr>
          <w:t xml:space="preserve"> </w:t>
        </w:r>
        <w:r w:rsidRPr="00F70570">
          <w:rPr>
            <w:rStyle w:val="Hyperlink"/>
            <w:szCs w:val="24"/>
          </w:rPr>
          <w:t>produselor</w:t>
        </w:r>
      </w:hyperlink>
      <w:r w:rsidRPr="00F70570">
        <w:t>”.</w:t>
      </w:r>
    </w:p>
    <w:p w14:paraId="668AF997" w14:textId="513DC44E" w:rsidR="00F70570" w:rsidRPr="00F70570" w:rsidRDefault="00F70570" w:rsidP="00F70570">
      <w:r w:rsidRPr="00F70570">
        <w:rPr>
          <w:b/>
          <w:bCs/>
        </w:rPr>
        <w:t>Informații</w:t>
      </w:r>
      <w:r w:rsidR="00647555">
        <w:rPr>
          <w:b/>
          <w:bCs/>
        </w:rPr>
        <w:t xml:space="preserve"> </w:t>
      </w:r>
      <w:r w:rsidRPr="00F70570">
        <w:rPr>
          <w:b/>
          <w:bCs/>
        </w:rPr>
        <w:t>suplimentare</w:t>
      </w:r>
    </w:p>
    <w:p w14:paraId="7C95FB74" w14:textId="5A25BB53" w:rsidR="00F70570" w:rsidRPr="00F70570" w:rsidRDefault="00084DE3" w:rsidP="00F70570">
      <w:hyperlink r:id="rId103" w:anchor="/screen/pages/safetyAward" w:history="1">
        <w:r w:rsidR="00F70570" w:rsidRPr="00F70570">
          <w:rPr>
            <w:rStyle w:val="Hyperlink"/>
            <w:szCs w:val="24"/>
          </w:rPr>
          <w:t>Premiul</w:t>
        </w:r>
        <w:r w:rsidR="00647555">
          <w:rPr>
            <w:rStyle w:val="Hyperlink"/>
            <w:szCs w:val="24"/>
          </w:rPr>
          <w:t xml:space="preserve"> </w:t>
        </w:r>
        <w:r w:rsidR="00F70570" w:rsidRPr="00F70570">
          <w:rPr>
            <w:rStyle w:val="Hyperlink"/>
            <w:szCs w:val="24"/>
          </w:rPr>
          <w:t>UE</w:t>
        </w:r>
        <w:r w:rsidR="00647555">
          <w:rPr>
            <w:rStyle w:val="Hyperlink"/>
            <w:szCs w:val="24"/>
          </w:rPr>
          <w:t xml:space="preserve"> </w:t>
        </w:r>
        <w:r w:rsidR="00F70570" w:rsidRPr="00F70570">
          <w:rPr>
            <w:rStyle w:val="Hyperlink"/>
            <w:szCs w:val="24"/>
          </w:rPr>
          <w:t>pentru</w:t>
        </w:r>
        <w:r w:rsidR="00647555">
          <w:rPr>
            <w:rStyle w:val="Hyperlink"/>
            <w:szCs w:val="24"/>
          </w:rPr>
          <w:t xml:space="preserve"> </w:t>
        </w:r>
        <w:r w:rsidR="00F70570" w:rsidRPr="00F70570">
          <w:rPr>
            <w:rStyle w:val="Hyperlink"/>
            <w:szCs w:val="24"/>
          </w:rPr>
          <w:t>siguranța</w:t>
        </w:r>
        <w:r w:rsidR="00647555">
          <w:rPr>
            <w:rStyle w:val="Hyperlink"/>
            <w:szCs w:val="24"/>
          </w:rPr>
          <w:t xml:space="preserve"> </w:t>
        </w:r>
        <w:r w:rsidR="00F70570" w:rsidRPr="00F70570">
          <w:rPr>
            <w:rStyle w:val="Hyperlink"/>
            <w:szCs w:val="24"/>
          </w:rPr>
          <w:t>produselor</w:t>
        </w:r>
      </w:hyperlink>
    </w:p>
    <w:p w14:paraId="20DC9D09" w14:textId="65136222" w:rsidR="00F70570" w:rsidRDefault="00084DE3" w:rsidP="00F70570">
      <w:hyperlink r:id="rId104" w:anchor="/screen/pages/safetyWeek2022" w:history="1">
        <w:r w:rsidR="00F70570" w:rsidRPr="00F70570">
          <w:rPr>
            <w:rStyle w:val="Hyperlink"/>
            <w:szCs w:val="24"/>
          </w:rPr>
          <w:t>Săptămâna</w:t>
        </w:r>
        <w:r w:rsidR="00647555">
          <w:rPr>
            <w:rStyle w:val="Hyperlink"/>
            <w:szCs w:val="24"/>
          </w:rPr>
          <w:t xml:space="preserve"> </w:t>
        </w:r>
        <w:r w:rsidR="00F70570" w:rsidRPr="00F70570">
          <w:rPr>
            <w:rStyle w:val="Hyperlink"/>
            <w:szCs w:val="24"/>
          </w:rPr>
          <w:t>internațională</w:t>
        </w:r>
        <w:r w:rsidR="00647555">
          <w:rPr>
            <w:rStyle w:val="Hyperlink"/>
            <w:szCs w:val="24"/>
          </w:rPr>
          <w:t xml:space="preserve"> </w:t>
        </w:r>
        <w:r w:rsidR="00F70570" w:rsidRPr="00F70570">
          <w:rPr>
            <w:rStyle w:val="Hyperlink"/>
            <w:szCs w:val="24"/>
          </w:rPr>
          <w:t>a</w:t>
        </w:r>
        <w:r w:rsidR="00647555">
          <w:rPr>
            <w:rStyle w:val="Hyperlink"/>
            <w:szCs w:val="24"/>
          </w:rPr>
          <w:t xml:space="preserve"> </w:t>
        </w:r>
        <w:r w:rsidR="00F70570" w:rsidRPr="00F70570">
          <w:rPr>
            <w:rStyle w:val="Hyperlink"/>
            <w:szCs w:val="24"/>
          </w:rPr>
          <w:t>siguranței</w:t>
        </w:r>
        <w:r w:rsidR="00647555">
          <w:rPr>
            <w:rStyle w:val="Hyperlink"/>
            <w:szCs w:val="24"/>
          </w:rPr>
          <w:t xml:space="preserve"> </w:t>
        </w:r>
        <w:r w:rsidR="00F70570" w:rsidRPr="00F70570">
          <w:rPr>
            <w:rStyle w:val="Hyperlink"/>
            <w:szCs w:val="24"/>
          </w:rPr>
          <w:t>produselor</w:t>
        </w:r>
      </w:hyperlink>
    </w:p>
    <w:p w14:paraId="720577F3" w14:textId="56D7A04F" w:rsidR="00E8094E" w:rsidRDefault="00E8094E" w:rsidP="00E8094E">
      <w:pPr>
        <w:pStyle w:val="separatorarticole"/>
      </w:pPr>
      <w:r>
        <w:t>*</w:t>
      </w:r>
    </w:p>
    <w:p w14:paraId="26033E1E" w14:textId="5FCA2384" w:rsidR="00E8094E" w:rsidRDefault="00E8094E" w:rsidP="00E8094E">
      <w:pPr>
        <w:pStyle w:val="TitluArticolinINFOUE"/>
      </w:pPr>
      <w:bookmarkStart w:id="181" w:name="_Toc153533907"/>
      <w:r w:rsidRPr="00E8094E">
        <w:t>O</w:t>
      </w:r>
      <w:r w:rsidR="00647555">
        <w:t xml:space="preserve"> </w:t>
      </w:r>
      <w:r w:rsidRPr="00E8094E">
        <w:t>propunere</w:t>
      </w:r>
      <w:r w:rsidR="00647555">
        <w:t xml:space="preserve"> </w:t>
      </w:r>
      <w:r w:rsidRPr="00E8094E">
        <w:t>a</w:t>
      </w:r>
      <w:r w:rsidR="00647555">
        <w:t xml:space="preserve"> </w:t>
      </w:r>
      <w:r w:rsidRPr="00E8094E">
        <w:t>Comisiei</w:t>
      </w:r>
      <w:r w:rsidR="00647555">
        <w:t xml:space="preserve"> </w:t>
      </w:r>
      <w:r w:rsidRPr="00E8094E">
        <w:t>pentru</w:t>
      </w:r>
      <w:r w:rsidR="00647555">
        <w:t xml:space="preserve"> </w:t>
      </w:r>
      <w:r w:rsidRPr="00E8094E">
        <w:t>consolidarea</w:t>
      </w:r>
      <w:r w:rsidR="00647555">
        <w:t xml:space="preserve"> </w:t>
      </w:r>
      <w:r w:rsidRPr="00E8094E">
        <w:t>pieței</w:t>
      </w:r>
      <w:r w:rsidR="00647555">
        <w:t xml:space="preserve"> </w:t>
      </w:r>
      <w:r w:rsidRPr="00E8094E">
        <w:t>unice</w:t>
      </w:r>
      <w:r w:rsidR="00647555">
        <w:t xml:space="preserve"> </w:t>
      </w:r>
      <w:r w:rsidRPr="00E8094E">
        <w:t>prin</w:t>
      </w:r>
      <w:r w:rsidR="00647555">
        <w:t xml:space="preserve"> </w:t>
      </w:r>
      <w:r w:rsidRPr="00E8094E">
        <w:t>eliminarea</w:t>
      </w:r>
      <w:r w:rsidR="00647555">
        <w:t xml:space="preserve"> </w:t>
      </w:r>
      <w:r w:rsidRPr="00E8094E">
        <w:t>obstacolelor</w:t>
      </w:r>
      <w:r w:rsidR="00647555">
        <w:t xml:space="preserve"> </w:t>
      </w:r>
      <w:r w:rsidRPr="00E8094E">
        <w:t>juridice</w:t>
      </w:r>
      <w:r w:rsidR="00647555">
        <w:t xml:space="preserve"> </w:t>
      </w:r>
      <w:r w:rsidRPr="00E8094E">
        <w:t>și</w:t>
      </w:r>
      <w:r w:rsidR="00647555">
        <w:t xml:space="preserve"> </w:t>
      </w:r>
      <w:r w:rsidRPr="00E8094E">
        <w:t>administrative</w:t>
      </w:r>
      <w:r w:rsidR="00647555">
        <w:t xml:space="preserve"> </w:t>
      </w:r>
      <w:r w:rsidRPr="00E8094E">
        <w:t>din</w:t>
      </w:r>
      <w:r w:rsidR="00647555">
        <w:t xml:space="preserve"> </w:t>
      </w:r>
      <w:r w:rsidRPr="00E8094E">
        <w:t>regiunile</w:t>
      </w:r>
      <w:r w:rsidR="00647555">
        <w:t xml:space="preserve"> </w:t>
      </w:r>
      <w:r w:rsidRPr="00E8094E">
        <w:t>transfrontaliere</w:t>
      </w:r>
      <w:r w:rsidR="00647555">
        <w:t xml:space="preserve"> </w:t>
      </w:r>
      <w:r w:rsidRPr="00E8094E">
        <w:t>ale</w:t>
      </w:r>
      <w:r w:rsidR="00647555">
        <w:t xml:space="preserve"> </w:t>
      </w:r>
      <w:r w:rsidRPr="00E8094E">
        <w:t>Europei</w:t>
      </w:r>
      <w:bookmarkEnd w:id="181"/>
    </w:p>
    <w:p w14:paraId="516C5AD1" w14:textId="1D61557B" w:rsidR="00012986" w:rsidRPr="00012986" w:rsidRDefault="00012986" w:rsidP="00012986">
      <w:r w:rsidRPr="00012986">
        <w:t>Comisia</w:t>
      </w:r>
      <w:r w:rsidR="00647555">
        <w:t xml:space="preserve"> </w:t>
      </w:r>
      <w:r w:rsidRPr="00012986">
        <w:t>a</w:t>
      </w:r>
      <w:r w:rsidR="00647555">
        <w:t xml:space="preserve"> </w:t>
      </w:r>
      <w:r w:rsidRPr="00012986">
        <w:t>adoptat</w:t>
      </w:r>
      <w:r w:rsidR="00647555">
        <w:t xml:space="preserve"> </w:t>
      </w:r>
      <w:r w:rsidRPr="00012986">
        <w:t>o</w:t>
      </w:r>
      <w:r w:rsidR="00647555">
        <w:t xml:space="preserve"> </w:t>
      </w:r>
      <w:r w:rsidRPr="00012986">
        <w:t>propunere</w:t>
      </w:r>
      <w:r w:rsidR="00647555">
        <w:t xml:space="preserve"> </w:t>
      </w:r>
      <w:r w:rsidRPr="00012986">
        <w:t>modificată</w:t>
      </w:r>
      <w:r w:rsidR="00647555">
        <w:t xml:space="preserve"> </w:t>
      </w:r>
      <w:r w:rsidRPr="00012986">
        <w:t>de</w:t>
      </w:r>
      <w:r w:rsidR="00647555">
        <w:t xml:space="preserve"> </w:t>
      </w:r>
      <w:r w:rsidRPr="00012986">
        <w:rPr>
          <w:b/>
          <w:bCs/>
        </w:rPr>
        <w:t>regulament</w:t>
      </w:r>
      <w:r w:rsidR="00647555">
        <w:rPr>
          <w:b/>
          <w:bCs/>
        </w:rPr>
        <w:t xml:space="preserve"> </w:t>
      </w:r>
      <w:r w:rsidRPr="00012986">
        <w:rPr>
          <w:b/>
          <w:bCs/>
        </w:rPr>
        <w:t>privind</w:t>
      </w:r>
      <w:r w:rsidR="00647555">
        <w:rPr>
          <w:b/>
          <w:bCs/>
        </w:rPr>
        <w:t xml:space="preserve"> </w:t>
      </w:r>
      <w:r w:rsidRPr="00012986">
        <w:rPr>
          <w:b/>
          <w:bCs/>
        </w:rPr>
        <w:t>facilitarea</w:t>
      </w:r>
      <w:r w:rsidR="00647555">
        <w:rPr>
          <w:b/>
          <w:bCs/>
        </w:rPr>
        <w:t xml:space="preserve"> </w:t>
      </w:r>
      <w:r w:rsidRPr="00012986">
        <w:rPr>
          <w:b/>
          <w:bCs/>
        </w:rPr>
        <w:t>soluțiilor</w:t>
      </w:r>
      <w:r w:rsidR="00647555">
        <w:rPr>
          <w:b/>
          <w:bCs/>
        </w:rPr>
        <w:t xml:space="preserve"> </w:t>
      </w:r>
      <w:r w:rsidRPr="00012986">
        <w:rPr>
          <w:b/>
          <w:bCs/>
        </w:rPr>
        <w:t>transfrontaliere</w:t>
      </w:r>
      <w:r w:rsidRPr="00012986">
        <w:t>,</w:t>
      </w:r>
      <w:r w:rsidR="00647555">
        <w:t xml:space="preserve"> </w:t>
      </w:r>
      <w:r w:rsidRPr="00012986">
        <w:t>pentru</w:t>
      </w:r>
      <w:r w:rsidR="00647555">
        <w:t xml:space="preserve"> </w:t>
      </w:r>
      <w:r w:rsidRPr="00012986">
        <w:t>a</w:t>
      </w:r>
      <w:r w:rsidR="00647555">
        <w:t xml:space="preserve"> </w:t>
      </w:r>
      <w:r w:rsidRPr="00012986">
        <w:t>ajuta</w:t>
      </w:r>
      <w:r w:rsidR="00647555">
        <w:t xml:space="preserve"> </w:t>
      </w:r>
      <w:r w:rsidRPr="00012986">
        <w:t>statele</w:t>
      </w:r>
      <w:r w:rsidR="00647555">
        <w:t xml:space="preserve"> </w:t>
      </w:r>
      <w:r w:rsidRPr="00012986">
        <w:t>membre</w:t>
      </w:r>
      <w:r w:rsidR="00647555">
        <w:t xml:space="preserve"> </w:t>
      </w:r>
      <w:r w:rsidRPr="00012986">
        <w:t>să</w:t>
      </w:r>
      <w:r w:rsidR="00647555">
        <w:t xml:space="preserve"> </w:t>
      </w:r>
      <w:r w:rsidRPr="00012986">
        <w:t>soluționeze</w:t>
      </w:r>
      <w:r w:rsidR="00647555">
        <w:t xml:space="preserve"> </w:t>
      </w:r>
      <w:r w:rsidRPr="00012986">
        <w:t>obstacolele</w:t>
      </w:r>
      <w:r w:rsidR="00647555">
        <w:t xml:space="preserve"> </w:t>
      </w:r>
      <w:r w:rsidRPr="00012986">
        <w:t>care</w:t>
      </w:r>
      <w:r w:rsidR="00647555">
        <w:t xml:space="preserve"> </w:t>
      </w:r>
      <w:r w:rsidRPr="00012986">
        <w:t>afectează</w:t>
      </w:r>
      <w:r w:rsidR="00647555">
        <w:t xml:space="preserve"> </w:t>
      </w:r>
      <w:r w:rsidRPr="00012986">
        <w:t>viața</w:t>
      </w:r>
      <w:r w:rsidR="00647555">
        <w:t xml:space="preserve"> </w:t>
      </w:r>
      <w:r w:rsidRPr="00012986">
        <w:t>cotidiană</w:t>
      </w:r>
      <w:r w:rsidR="00647555">
        <w:t xml:space="preserve"> </w:t>
      </w:r>
      <w:r w:rsidRPr="00012986">
        <w:t>a</w:t>
      </w:r>
      <w:r w:rsidR="00647555">
        <w:t xml:space="preserve"> </w:t>
      </w:r>
      <w:r w:rsidRPr="00012986">
        <w:t>celor</w:t>
      </w:r>
      <w:r w:rsidR="00647555">
        <w:t xml:space="preserve"> </w:t>
      </w:r>
      <w:r w:rsidRPr="00012986">
        <w:rPr>
          <w:b/>
          <w:bCs/>
        </w:rPr>
        <w:t>150</w:t>
      </w:r>
      <w:r w:rsidR="00647555">
        <w:rPr>
          <w:b/>
          <w:bCs/>
        </w:rPr>
        <w:t xml:space="preserve"> </w:t>
      </w:r>
      <w:r w:rsidRPr="00012986">
        <w:rPr>
          <w:b/>
          <w:bCs/>
        </w:rPr>
        <w:t>de</w:t>
      </w:r>
      <w:r w:rsidR="00647555">
        <w:rPr>
          <w:b/>
          <w:bCs/>
        </w:rPr>
        <w:t xml:space="preserve"> </w:t>
      </w:r>
      <w:r w:rsidRPr="00012986">
        <w:rPr>
          <w:b/>
          <w:bCs/>
        </w:rPr>
        <w:t>milioane</w:t>
      </w:r>
      <w:r w:rsidR="00647555">
        <w:rPr>
          <w:b/>
          <w:bCs/>
        </w:rPr>
        <w:t xml:space="preserve"> </w:t>
      </w:r>
      <w:r w:rsidRPr="00012986">
        <w:rPr>
          <w:b/>
          <w:bCs/>
        </w:rPr>
        <w:t>de</w:t>
      </w:r>
      <w:r w:rsidR="00647555">
        <w:rPr>
          <w:b/>
          <w:bCs/>
        </w:rPr>
        <w:t xml:space="preserve"> </w:t>
      </w:r>
      <w:r w:rsidRPr="00012986">
        <w:rPr>
          <w:b/>
          <w:bCs/>
        </w:rPr>
        <w:t>cetățeni</w:t>
      </w:r>
      <w:r w:rsidR="00647555">
        <w:rPr>
          <w:b/>
          <w:bCs/>
        </w:rPr>
        <w:t xml:space="preserve"> </w:t>
      </w:r>
      <w:r w:rsidRPr="00012986">
        <w:rPr>
          <w:b/>
          <w:bCs/>
        </w:rPr>
        <w:t>europeni</w:t>
      </w:r>
      <w:r w:rsidR="00647555">
        <w:t xml:space="preserve"> </w:t>
      </w:r>
      <w:r w:rsidRPr="00012986">
        <w:t>din</w:t>
      </w:r>
      <w:r w:rsidR="00647555">
        <w:t xml:space="preserve"> </w:t>
      </w:r>
      <w:r w:rsidRPr="00012986">
        <w:t>regiunile</w:t>
      </w:r>
      <w:r w:rsidR="00647555">
        <w:t xml:space="preserve"> </w:t>
      </w:r>
      <w:r w:rsidRPr="00012986">
        <w:t>transfrontaliere</w:t>
      </w:r>
      <w:r w:rsidR="00647555">
        <w:t xml:space="preserve"> </w:t>
      </w:r>
      <w:r w:rsidRPr="00012986">
        <w:t>ale</w:t>
      </w:r>
      <w:r w:rsidR="00647555">
        <w:t xml:space="preserve"> </w:t>
      </w:r>
      <w:r w:rsidRPr="00012986">
        <w:t>Europei.</w:t>
      </w:r>
    </w:p>
    <w:p w14:paraId="44E4DF43" w14:textId="085243EB" w:rsidR="00012986" w:rsidRPr="00012986" w:rsidRDefault="00012986" w:rsidP="00012986">
      <w:r w:rsidRPr="00012986">
        <w:t>Printre</w:t>
      </w:r>
      <w:r w:rsidR="00647555">
        <w:t xml:space="preserve"> </w:t>
      </w:r>
      <w:r w:rsidRPr="00012986">
        <w:t>obstacolele</w:t>
      </w:r>
      <w:r w:rsidR="00647555">
        <w:t xml:space="preserve"> </w:t>
      </w:r>
      <w:r w:rsidRPr="00012986">
        <w:t>cu</w:t>
      </w:r>
      <w:r w:rsidR="00647555">
        <w:t xml:space="preserve"> </w:t>
      </w:r>
      <w:r w:rsidRPr="00012986">
        <w:t>care</w:t>
      </w:r>
      <w:r w:rsidR="00647555">
        <w:t xml:space="preserve"> </w:t>
      </w:r>
      <w:r w:rsidRPr="00012986">
        <w:t>se</w:t>
      </w:r>
      <w:r w:rsidR="00647555">
        <w:t xml:space="preserve"> </w:t>
      </w:r>
      <w:r w:rsidRPr="00012986">
        <w:t>confruntă</w:t>
      </w:r>
      <w:r w:rsidR="00647555">
        <w:t xml:space="preserve"> </w:t>
      </w:r>
      <w:r w:rsidRPr="00012986">
        <w:t>cetățenii,</w:t>
      </w:r>
      <w:r w:rsidR="00647555">
        <w:t xml:space="preserve"> </w:t>
      </w:r>
      <w:r w:rsidRPr="00012986">
        <w:t>întreprinderile</w:t>
      </w:r>
      <w:r w:rsidR="00647555">
        <w:t xml:space="preserve"> </w:t>
      </w:r>
      <w:r w:rsidRPr="00012986">
        <w:t>și</w:t>
      </w:r>
      <w:r w:rsidR="00647555">
        <w:t xml:space="preserve"> </w:t>
      </w:r>
      <w:r w:rsidRPr="00012986">
        <w:t>administrațiile</w:t>
      </w:r>
      <w:r w:rsidR="00647555">
        <w:t xml:space="preserve"> </w:t>
      </w:r>
      <w:r w:rsidRPr="00012986">
        <w:t>publice</w:t>
      </w:r>
      <w:r w:rsidR="00647555">
        <w:t xml:space="preserve"> </w:t>
      </w:r>
      <w:r w:rsidRPr="00012986">
        <w:t>din</w:t>
      </w:r>
      <w:r w:rsidR="00647555">
        <w:t xml:space="preserve"> </w:t>
      </w:r>
      <w:r w:rsidRPr="00012986">
        <w:t>aceste</w:t>
      </w:r>
      <w:r w:rsidR="00647555">
        <w:t xml:space="preserve"> </w:t>
      </w:r>
      <w:r w:rsidRPr="00012986">
        <w:t>regiuni</w:t>
      </w:r>
      <w:r w:rsidR="00647555">
        <w:t xml:space="preserve"> </w:t>
      </w:r>
      <w:r w:rsidRPr="00012986">
        <w:t>se</w:t>
      </w:r>
      <w:r w:rsidR="00647555">
        <w:t xml:space="preserve"> </w:t>
      </w:r>
      <w:r w:rsidRPr="00012986">
        <w:t>numără</w:t>
      </w:r>
      <w:r w:rsidR="00647555">
        <w:t xml:space="preserve"> </w:t>
      </w:r>
      <w:r w:rsidRPr="00012986">
        <w:rPr>
          <w:b/>
          <w:bCs/>
        </w:rPr>
        <w:t>standarde</w:t>
      </w:r>
      <w:r w:rsidR="00647555">
        <w:rPr>
          <w:b/>
          <w:bCs/>
        </w:rPr>
        <w:t xml:space="preserve"> </w:t>
      </w:r>
      <w:r w:rsidRPr="00012986">
        <w:rPr>
          <w:b/>
          <w:bCs/>
        </w:rPr>
        <w:t>tehnice</w:t>
      </w:r>
      <w:r w:rsidR="00647555">
        <w:rPr>
          <w:b/>
          <w:bCs/>
        </w:rPr>
        <w:t xml:space="preserve"> </w:t>
      </w:r>
      <w:r w:rsidRPr="00012986">
        <w:rPr>
          <w:b/>
          <w:bCs/>
        </w:rPr>
        <w:t>diferite</w:t>
      </w:r>
      <w:r w:rsidR="00647555">
        <w:rPr>
          <w:b/>
          <w:bCs/>
        </w:rPr>
        <w:t xml:space="preserve"> </w:t>
      </w:r>
      <w:r w:rsidRPr="00012986">
        <w:rPr>
          <w:b/>
          <w:bCs/>
        </w:rPr>
        <w:t>sau</w:t>
      </w:r>
      <w:r w:rsidR="00647555">
        <w:rPr>
          <w:b/>
          <w:bCs/>
        </w:rPr>
        <w:t xml:space="preserve"> </w:t>
      </w:r>
      <w:r w:rsidRPr="00012986">
        <w:rPr>
          <w:b/>
          <w:bCs/>
        </w:rPr>
        <w:t>dispoziții</w:t>
      </w:r>
      <w:r w:rsidR="00647555">
        <w:rPr>
          <w:b/>
          <w:bCs/>
        </w:rPr>
        <w:t xml:space="preserve"> </w:t>
      </w:r>
      <w:r w:rsidRPr="00012986">
        <w:rPr>
          <w:b/>
          <w:bCs/>
        </w:rPr>
        <w:t>administrative</w:t>
      </w:r>
      <w:r w:rsidR="00647555">
        <w:rPr>
          <w:b/>
          <w:bCs/>
        </w:rPr>
        <w:t xml:space="preserve"> </w:t>
      </w:r>
      <w:r w:rsidRPr="00012986">
        <w:rPr>
          <w:b/>
          <w:bCs/>
        </w:rPr>
        <w:t>și</w:t>
      </w:r>
      <w:r w:rsidR="00647555">
        <w:rPr>
          <w:b/>
          <w:bCs/>
        </w:rPr>
        <w:t xml:space="preserve"> </w:t>
      </w:r>
      <w:r w:rsidRPr="00012986">
        <w:rPr>
          <w:b/>
          <w:bCs/>
        </w:rPr>
        <w:t>juridice</w:t>
      </w:r>
      <w:r w:rsidR="00647555">
        <w:rPr>
          <w:b/>
          <w:bCs/>
        </w:rPr>
        <w:t xml:space="preserve"> </w:t>
      </w:r>
      <w:r w:rsidRPr="00012986">
        <w:rPr>
          <w:b/>
          <w:bCs/>
        </w:rPr>
        <w:t>naționale</w:t>
      </w:r>
      <w:r w:rsidR="00647555">
        <w:rPr>
          <w:b/>
          <w:bCs/>
        </w:rPr>
        <w:t xml:space="preserve"> </w:t>
      </w:r>
      <w:r w:rsidRPr="00012986">
        <w:rPr>
          <w:b/>
          <w:bCs/>
        </w:rPr>
        <w:t>care</w:t>
      </w:r>
      <w:r w:rsidR="00647555">
        <w:rPr>
          <w:b/>
          <w:bCs/>
        </w:rPr>
        <w:t xml:space="preserve"> </w:t>
      </w:r>
      <w:r w:rsidRPr="00012986">
        <w:rPr>
          <w:b/>
          <w:bCs/>
        </w:rPr>
        <w:t>nu</w:t>
      </w:r>
      <w:r w:rsidR="00647555">
        <w:rPr>
          <w:b/>
          <w:bCs/>
        </w:rPr>
        <w:t xml:space="preserve"> </w:t>
      </w:r>
      <w:r w:rsidRPr="00012986">
        <w:rPr>
          <w:b/>
          <w:bCs/>
        </w:rPr>
        <w:t>iau</w:t>
      </w:r>
      <w:r w:rsidR="00647555">
        <w:rPr>
          <w:b/>
          <w:bCs/>
        </w:rPr>
        <w:t xml:space="preserve"> </w:t>
      </w:r>
      <w:r w:rsidRPr="00012986">
        <w:rPr>
          <w:b/>
          <w:bCs/>
        </w:rPr>
        <w:t>în</w:t>
      </w:r>
      <w:r w:rsidR="00647555">
        <w:rPr>
          <w:b/>
          <w:bCs/>
        </w:rPr>
        <w:t xml:space="preserve"> </w:t>
      </w:r>
      <w:r w:rsidRPr="00012986">
        <w:rPr>
          <w:b/>
          <w:bCs/>
        </w:rPr>
        <w:t>considerare</w:t>
      </w:r>
      <w:r w:rsidR="00647555">
        <w:rPr>
          <w:b/>
          <w:bCs/>
        </w:rPr>
        <w:t xml:space="preserve"> </w:t>
      </w:r>
      <w:r w:rsidRPr="00012986">
        <w:rPr>
          <w:b/>
          <w:bCs/>
        </w:rPr>
        <w:t>dimensiunea</w:t>
      </w:r>
      <w:r w:rsidR="00647555">
        <w:rPr>
          <w:b/>
          <w:bCs/>
        </w:rPr>
        <w:t xml:space="preserve"> </w:t>
      </w:r>
      <w:r w:rsidRPr="00012986">
        <w:rPr>
          <w:b/>
          <w:bCs/>
        </w:rPr>
        <w:t>transfrontalieră</w:t>
      </w:r>
      <w:r w:rsidRPr="00012986">
        <w:t>.</w:t>
      </w:r>
      <w:r w:rsidR="00647555">
        <w:t xml:space="preserve"> </w:t>
      </w:r>
      <w:r w:rsidRPr="00012986">
        <w:t>Acestea</w:t>
      </w:r>
      <w:r w:rsidR="00647555">
        <w:t xml:space="preserve"> </w:t>
      </w:r>
      <w:r w:rsidRPr="00012986">
        <w:t>pot</w:t>
      </w:r>
      <w:r w:rsidR="00647555">
        <w:t xml:space="preserve"> </w:t>
      </w:r>
      <w:r w:rsidRPr="00012986">
        <w:t>afecta</w:t>
      </w:r>
      <w:r w:rsidR="00647555">
        <w:t xml:space="preserve"> </w:t>
      </w:r>
      <w:r w:rsidRPr="00012986">
        <w:t>dezvoltarea</w:t>
      </w:r>
      <w:r w:rsidR="00647555">
        <w:t xml:space="preserve"> </w:t>
      </w:r>
      <w:r w:rsidRPr="00012986">
        <w:t>infrastructurii</w:t>
      </w:r>
      <w:r w:rsidR="00647555">
        <w:t xml:space="preserve"> </w:t>
      </w:r>
      <w:r w:rsidRPr="00012986">
        <w:t>și</w:t>
      </w:r>
      <w:r w:rsidR="00647555">
        <w:t xml:space="preserve"> </w:t>
      </w:r>
      <w:r w:rsidRPr="00012986">
        <w:t>funcționarea</w:t>
      </w:r>
      <w:r w:rsidR="00647555">
        <w:t xml:space="preserve"> </w:t>
      </w:r>
      <w:r w:rsidRPr="00012986">
        <w:t>serviciilor</w:t>
      </w:r>
      <w:r w:rsidR="00647555">
        <w:t xml:space="preserve"> </w:t>
      </w:r>
      <w:r w:rsidRPr="00012986">
        <w:t>publice</w:t>
      </w:r>
      <w:r w:rsidR="00647555">
        <w:t xml:space="preserve"> </w:t>
      </w:r>
      <w:r w:rsidRPr="00012986">
        <w:t>transfrontaliere.</w:t>
      </w:r>
      <w:r w:rsidR="00647555">
        <w:t xml:space="preserve"> </w:t>
      </w:r>
      <w:r w:rsidRPr="00012986">
        <w:t>Astfel</w:t>
      </w:r>
      <w:r w:rsidR="00647555">
        <w:t xml:space="preserve"> </w:t>
      </w:r>
      <w:r w:rsidRPr="00012986">
        <w:t>de</w:t>
      </w:r>
      <w:r w:rsidR="00647555">
        <w:t xml:space="preserve"> </w:t>
      </w:r>
      <w:r w:rsidRPr="00012986">
        <w:t>obstacole</w:t>
      </w:r>
      <w:r w:rsidR="00647555">
        <w:t xml:space="preserve"> </w:t>
      </w:r>
      <w:r w:rsidRPr="00012986">
        <w:t>perturbă</w:t>
      </w:r>
      <w:r w:rsidR="00647555">
        <w:t xml:space="preserve"> </w:t>
      </w:r>
      <w:r w:rsidRPr="00012986">
        <w:t>viața</w:t>
      </w:r>
      <w:r w:rsidR="00647555">
        <w:t xml:space="preserve"> </w:t>
      </w:r>
      <w:r w:rsidRPr="00012986">
        <w:t>comunităților</w:t>
      </w:r>
      <w:r w:rsidR="00647555">
        <w:t xml:space="preserve"> </w:t>
      </w:r>
      <w:r w:rsidRPr="00012986">
        <w:t>transfrontaliere,</w:t>
      </w:r>
      <w:r w:rsidR="00647555">
        <w:t xml:space="preserve"> </w:t>
      </w:r>
      <w:r w:rsidRPr="00012986">
        <w:t>de</w:t>
      </w:r>
      <w:r w:rsidR="00647555">
        <w:t xml:space="preserve"> </w:t>
      </w:r>
      <w:r w:rsidRPr="00012986">
        <w:t>exemplu</w:t>
      </w:r>
      <w:r w:rsidR="00647555">
        <w:t xml:space="preserve"> </w:t>
      </w:r>
      <w:r w:rsidRPr="00012986">
        <w:t>prin</w:t>
      </w:r>
      <w:r w:rsidR="00647555">
        <w:t xml:space="preserve"> </w:t>
      </w:r>
      <w:r w:rsidRPr="00012986">
        <w:t>reducerea</w:t>
      </w:r>
      <w:r w:rsidR="00647555">
        <w:t xml:space="preserve"> </w:t>
      </w:r>
      <w:r w:rsidRPr="00012986">
        <w:t>accesului</w:t>
      </w:r>
      <w:r w:rsidR="00647555">
        <w:t xml:space="preserve"> </w:t>
      </w:r>
      <w:r w:rsidRPr="00012986">
        <w:t>la</w:t>
      </w:r>
      <w:r w:rsidR="00647555">
        <w:t xml:space="preserve"> </w:t>
      </w:r>
      <w:r w:rsidRPr="00012986">
        <w:t>serviciile</w:t>
      </w:r>
      <w:r w:rsidR="00647555">
        <w:t xml:space="preserve"> </w:t>
      </w:r>
      <w:r w:rsidRPr="00012986">
        <w:t>de</w:t>
      </w:r>
      <w:r w:rsidR="00647555">
        <w:t xml:space="preserve"> </w:t>
      </w:r>
      <w:r w:rsidRPr="00012986">
        <w:t>sănătate</w:t>
      </w:r>
      <w:r w:rsidR="00647555">
        <w:t xml:space="preserve"> </w:t>
      </w:r>
      <w:r w:rsidRPr="00012986">
        <w:t>(inclusiv</w:t>
      </w:r>
      <w:r w:rsidR="00647555">
        <w:t xml:space="preserve"> </w:t>
      </w:r>
      <w:r w:rsidRPr="00012986">
        <w:t>în</w:t>
      </w:r>
      <w:r w:rsidR="00647555">
        <w:t xml:space="preserve"> </w:t>
      </w:r>
      <w:r w:rsidRPr="00012986">
        <w:t>situații</w:t>
      </w:r>
      <w:r w:rsidR="00647555">
        <w:t xml:space="preserve"> </w:t>
      </w:r>
      <w:r w:rsidRPr="00012986">
        <w:t>de</w:t>
      </w:r>
      <w:r w:rsidR="00647555">
        <w:t xml:space="preserve"> </w:t>
      </w:r>
      <w:r w:rsidRPr="00012986">
        <w:t>urgență)</w:t>
      </w:r>
      <w:r w:rsidR="00647555">
        <w:t xml:space="preserve"> </w:t>
      </w:r>
      <w:r w:rsidRPr="00012986">
        <w:t>și</w:t>
      </w:r>
      <w:r w:rsidR="00647555">
        <w:t xml:space="preserve"> </w:t>
      </w:r>
      <w:r w:rsidRPr="00012986">
        <w:t>prin</w:t>
      </w:r>
      <w:r w:rsidR="00647555">
        <w:t xml:space="preserve"> </w:t>
      </w:r>
      <w:r w:rsidRPr="00012986">
        <w:t>limitarea</w:t>
      </w:r>
      <w:r w:rsidR="00647555">
        <w:t xml:space="preserve"> </w:t>
      </w:r>
      <w:r w:rsidRPr="00012986">
        <w:t>capacității</w:t>
      </w:r>
      <w:r w:rsidR="00647555">
        <w:t xml:space="preserve"> </w:t>
      </w:r>
      <w:r w:rsidRPr="00012986">
        <w:t>lor</w:t>
      </w:r>
      <w:r w:rsidR="00647555">
        <w:t xml:space="preserve"> </w:t>
      </w:r>
      <w:r w:rsidRPr="00012986">
        <w:t>de</w:t>
      </w:r>
      <w:r w:rsidR="00647555">
        <w:t xml:space="preserve"> </w:t>
      </w:r>
      <w:r w:rsidRPr="00012986">
        <w:t>a-și</w:t>
      </w:r>
      <w:r w:rsidR="00647555">
        <w:t xml:space="preserve"> </w:t>
      </w:r>
      <w:r w:rsidRPr="00012986">
        <w:t>coordona</w:t>
      </w:r>
      <w:r w:rsidR="00647555">
        <w:t xml:space="preserve"> </w:t>
      </w:r>
      <w:r w:rsidRPr="00012986">
        <w:t>eforturile</w:t>
      </w:r>
      <w:r w:rsidR="00647555">
        <w:t xml:space="preserve"> </w:t>
      </w:r>
      <w:r w:rsidRPr="00012986">
        <w:t>de</w:t>
      </w:r>
      <w:r w:rsidR="00647555">
        <w:t xml:space="preserve"> </w:t>
      </w:r>
      <w:r w:rsidRPr="00012986">
        <w:t>răspuns</w:t>
      </w:r>
      <w:r w:rsidR="00647555">
        <w:t xml:space="preserve"> </w:t>
      </w:r>
      <w:r w:rsidRPr="00012986">
        <w:t>în</w:t>
      </w:r>
      <w:r w:rsidR="00647555">
        <w:t xml:space="preserve"> </w:t>
      </w:r>
      <w:r w:rsidRPr="00012986">
        <w:t>caz</w:t>
      </w:r>
      <w:r w:rsidR="00647555">
        <w:t xml:space="preserve"> </w:t>
      </w:r>
      <w:r w:rsidRPr="00012986">
        <w:t>de</w:t>
      </w:r>
      <w:r w:rsidR="00647555">
        <w:t xml:space="preserve"> </w:t>
      </w:r>
      <w:r w:rsidRPr="00012986">
        <w:t>dezastre</w:t>
      </w:r>
      <w:r w:rsidR="00647555">
        <w:t xml:space="preserve"> </w:t>
      </w:r>
      <w:r w:rsidRPr="00012986">
        <w:t>și</w:t>
      </w:r>
      <w:r w:rsidR="00647555">
        <w:t xml:space="preserve"> </w:t>
      </w:r>
      <w:r w:rsidRPr="00012986">
        <w:t>de</w:t>
      </w:r>
      <w:r w:rsidR="00647555">
        <w:t xml:space="preserve"> </w:t>
      </w:r>
      <w:r w:rsidRPr="00012986">
        <w:t>a</w:t>
      </w:r>
      <w:r w:rsidR="00647555">
        <w:t xml:space="preserve"> </w:t>
      </w:r>
      <w:r w:rsidRPr="00012986">
        <w:t>colabora</w:t>
      </w:r>
      <w:r w:rsidR="00647555">
        <w:t xml:space="preserve"> </w:t>
      </w:r>
      <w:r w:rsidRPr="00012986">
        <w:t>în</w:t>
      </w:r>
      <w:r w:rsidR="00647555">
        <w:t xml:space="preserve"> </w:t>
      </w:r>
      <w:r w:rsidRPr="00012986">
        <w:t>cadrul</w:t>
      </w:r>
      <w:r w:rsidR="00647555">
        <w:t xml:space="preserve"> </w:t>
      </w:r>
      <w:r w:rsidRPr="00012986">
        <w:t>unor</w:t>
      </w:r>
      <w:r w:rsidR="00647555">
        <w:t xml:space="preserve"> </w:t>
      </w:r>
      <w:r w:rsidRPr="00012986">
        <w:t>proiecte</w:t>
      </w:r>
      <w:r w:rsidR="00647555">
        <w:t xml:space="preserve"> </w:t>
      </w:r>
      <w:r w:rsidRPr="00012986">
        <w:t>comune</w:t>
      </w:r>
      <w:r w:rsidR="00647555">
        <w:t xml:space="preserve"> </w:t>
      </w:r>
      <w:r w:rsidRPr="00012986">
        <w:t>de</w:t>
      </w:r>
      <w:r w:rsidR="00647555">
        <w:t xml:space="preserve"> </w:t>
      </w:r>
      <w:r w:rsidRPr="00012986">
        <w:t>infrastructură,</w:t>
      </w:r>
      <w:r w:rsidR="00647555">
        <w:t xml:space="preserve"> </w:t>
      </w:r>
      <w:r w:rsidRPr="00012986">
        <w:t>printre</w:t>
      </w:r>
      <w:r w:rsidR="00647555">
        <w:t xml:space="preserve"> </w:t>
      </w:r>
      <w:r w:rsidRPr="00012986">
        <w:t>altele.</w:t>
      </w:r>
    </w:p>
    <w:p w14:paraId="1B55F74A" w14:textId="0BE1EC5E" w:rsidR="00012986" w:rsidRPr="00012986" w:rsidRDefault="00012986" w:rsidP="00012986">
      <w:r w:rsidRPr="00012986">
        <w:lastRenderedPageBreak/>
        <w:t>Eliminarea</w:t>
      </w:r>
      <w:r w:rsidR="00647555">
        <w:t xml:space="preserve"> </w:t>
      </w:r>
      <w:r w:rsidRPr="00012986">
        <w:t>acestor</w:t>
      </w:r>
      <w:r w:rsidR="00647555">
        <w:t xml:space="preserve"> </w:t>
      </w:r>
      <w:r w:rsidRPr="00012986">
        <w:t>obstacole</w:t>
      </w:r>
      <w:r w:rsidR="00647555">
        <w:t xml:space="preserve"> </w:t>
      </w:r>
      <w:r w:rsidRPr="00012986">
        <w:t>ar</w:t>
      </w:r>
      <w:r w:rsidR="00647555">
        <w:t xml:space="preserve"> </w:t>
      </w:r>
      <w:r w:rsidRPr="00012986">
        <w:t>îmbunătăți</w:t>
      </w:r>
      <w:r w:rsidR="00647555">
        <w:t xml:space="preserve"> </w:t>
      </w:r>
      <w:r w:rsidRPr="00012986">
        <w:t>în</w:t>
      </w:r>
      <w:r w:rsidR="00647555">
        <w:t xml:space="preserve"> </w:t>
      </w:r>
      <w:r w:rsidRPr="00012986">
        <w:t>mod</w:t>
      </w:r>
      <w:r w:rsidR="00647555">
        <w:t xml:space="preserve"> </w:t>
      </w:r>
      <w:r w:rsidRPr="00012986">
        <w:t>semnificativ</w:t>
      </w:r>
      <w:r w:rsidR="00647555">
        <w:t xml:space="preserve"> </w:t>
      </w:r>
      <w:r w:rsidRPr="00012986">
        <w:t>funcționarea</w:t>
      </w:r>
      <w:r w:rsidR="00647555">
        <w:t xml:space="preserve"> </w:t>
      </w:r>
      <w:r w:rsidRPr="00012986">
        <w:rPr>
          <w:b/>
          <w:bCs/>
        </w:rPr>
        <w:t>pieței</w:t>
      </w:r>
      <w:r w:rsidR="00647555">
        <w:rPr>
          <w:b/>
          <w:bCs/>
        </w:rPr>
        <w:t xml:space="preserve"> </w:t>
      </w:r>
      <w:r w:rsidRPr="00012986">
        <w:rPr>
          <w:b/>
          <w:bCs/>
        </w:rPr>
        <w:t>unice</w:t>
      </w:r>
      <w:r w:rsidR="00647555">
        <w:rPr>
          <w:b/>
          <w:bCs/>
        </w:rPr>
        <w:t xml:space="preserve"> </w:t>
      </w:r>
      <w:r w:rsidRPr="00012986">
        <w:rPr>
          <w:b/>
          <w:bCs/>
        </w:rPr>
        <w:t>a</w:t>
      </w:r>
      <w:r w:rsidR="00647555">
        <w:rPr>
          <w:b/>
          <w:bCs/>
        </w:rPr>
        <w:t xml:space="preserve"> </w:t>
      </w:r>
      <w:r w:rsidRPr="00012986">
        <w:rPr>
          <w:b/>
          <w:bCs/>
        </w:rPr>
        <w:t>UE.</w:t>
      </w:r>
      <w:r w:rsidR="00647555">
        <w:rPr>
          <w:b/>
          <w:bCs/>
        </w:rPr>
        <w:t xml:space="preserve"> </w:t>
      </w:r>
      <w:r w:rsidRPr="00012986">
        <w:t>Un</w:t>
      </w:r>
      <w:r w:rsidR="00647555">
        <w:t xml:space="preserve"> </w:t>
      </w:r>
      <w:hyperlink r:id="rId105" w:history="1">
        <w:r w:rsidRPr="00012986">
          <w:rPr>
            <w:rStyle w:val="Hyperlink"/>
            <w:szCs w:val="24"/>
          </w:rPr>
          <w:t>studiu</w:t>
        </w:r>
      </w:hyperlink>
      <w:r w:rsidR="00647555">
        <w:t xml:space="preserve"> </w:t>
      </w:r>
      <w:r w:rsidRPr="00012986">
        <w:t>finanțat</w:t>
      </w:r>
      <w:r w:rsidR="00647555">
        <w:t xml:space="preserve"> </w:t>
      </w:r>
      <w:r w:rsidRPr="00012986">
        <w:t>de</w:t>
      </w:r>
      <w:r w:rsidR="00647555">
        <w:t xml:space="preserve"> </w:t>
      </w:r>
      <w:r w:rsidRPr="00012986">
        <w:t>Comisie</w:t>
      </w:r>
      <w:r w:rsidR="00647555">
        <w:t xml:space="preserve"> </w:t>
      </w:r>
      <w:r w:rsidRPr="00012986">
        <w:t>estimează</w:t>
      </w:r>
      <w:r w:rsidR="00647555">
        <w:t xml:space="preserve"> </w:t>
      </w:r>
      <w:r w:rsidRPr="00012986">
        <w:t>că</w:t>
      </w:r>
      <w:r w:rsidR="00647555">
        <w:t xml:space="preserve"> </w:t>
      </w:r>
      <w:r w:rsidRPr="00012986">
        <w:rPr>
          <w:b/>
          <w:bCs/>
        </w:rPr>
        <w:t>eliminarea</w:t>
      </w:r>
      <w:r w:rsidR="00647555">
        <w:rPr>
          <w:b/>
          <w:bCs/>
        </w:rPr>
        <w:t xml:space="preserve"> </w:t>
      </w:r>
      <w:r w:rsidRPr="00012986">
        <w:rPr>
          <w:b/>
          <w:bCs/>
        </w:rPr>
        <w:t>a</w:t>
      </w:r>
      <w:r w:rsidR="00647555">
        <w:rPr>
          <w:b/>
          <w:bCs/>
        </w:rPr>
        <w:t xml:space="preserve"> </w:t>
      </w:r>
      <w:r w:rsidRPr="00012986">
        <w:rPr>
          <w:b/>
          <w:bCs/>
        </w:rPr>
        <w:t>20</w:t>
      </w:r>
      <w:r w:rsidR="00647555">
        <w:rPr>
          <w:b/>
          <w:bCs/>
        </w:rPr>
        <w:t xml:space="preserve"> </w:t>
      </w:r>
      <w:r w:rsidRPr="00012986">
        <w:rPr>
          <w:b/>
          <w:bCs/>
        </w:rPr>
        <w:t>%</w:t>
      </w:r>
      <w:r w:rsidR="00647555">
        <w:rPr>
          <w:b/>
          <w:bCs/>
        </w:rPr>
        <w:t xml:space="preserve"> </w:t>
      </w:r>
      <w:r w:rsidRPr="00012986">
        <w:rPr>
          <w:b/>
          <w:bCs/>
        </w:rPr>
        <w:t>dintre</w:t>
      </w:r>
      <w:r w:rsidR="00647555">
        <w:rPr>
          <w:b/>
          <w:bCs/>
        </w:rPr>
        <w:t xml:space="preserve"> </w:t>
      </w:r>
      <w:r w:rsidRPr="00012986">
        <w:rPr>
          <w:b/>
          <w:bCs/>
        </w:rPr>
        <w:t>obstacolele</w:t>
      </w:r>
      <w:r w:rsidR="00647555">
        <w:rPr>
          <w:b/>
          <w:bCs/>
        </w:rPr>
        <w:t xml:space="preserve"> </w:t>
      </w:r>
      <w:r w:rsidRPr="00012986">
        <w:rPr>
          <w:b/>
          <w:bCs/>
        </w:rPr>
        <w:t>juridice</w:t>
      </w:r>
      <w:r w:rsidR="00647555">
        <w:rPr>
          <w:b/>
          <w:bCs/>
        </w:rPr>
        <w:t xml:space="preserve"> </w:t>
      </w:r>
      <w:r w:rsidRPr="00012986">
        <w:rPr>
          <w:b/>
          <w:bCs/>
        </w:rPr>
        <w:t>și</w:t>
      </w:r>
      <w:r w:rsidR="00647555">
        <w:rPr>
          <w:b/>
          <w:bCs/>
        </w:rPr>
        <w:t xml:space="preserve"> </w:t>
      </w:r>
      <w:r w:rsidRPr="00012986">
        <w:rPr>
          <w:b/>
          <w:bCs/>
        </w:rPr>
        <w:t>administrative</w:t>
      </w:r>
      <w:r w:rsidR="00647555">
        <w:rPr>
          <w:b/>
          <w:bCs/>
        </w:rPr>
        <w:t xml:space="preserve"> </w:t>
      </w:r>
      <w:r w:rsidRPr="00012986">
        <w:rPr>
          <w:b/>
          <w:bCs/>
        </w:rPr>
        <w:t>actuale</w:t>
      </w:r>
      <w:r w:rsidR="00647555">
        <w:t xml:space="preserve"> </w:t>
      </w:r>
      <w:r w:rsidRPr="00012986">
        <w:t>ar</w:t>
      </w:r>
      <w:r w:rsidR="00647555">
        <w:t xml:space="preserve"> </w:t>
      </w:r>
      <w:r w:rsidRPr="00012986">
        <w:t>conduce</w:t>
      </w:r>
      <w:r w:rsidR="00647555">
        <w:t xml:space="preserve"> </w:t>
      </w:r>
      <w:r w:rsidRPr="00012986">
        <w:t>la</w:t>
      </w:r>
      <w:r w:rsidR="00647555">
        <w:t xml:space="preserve"> </w:t>
      </w:r>
      <w:r w:rsidRPr="00012986">
        <w:t>o</w:t>
      </w:r>
      <w:r w:rsidR="00647555">
        <w:t xml:space="preserve"> </w:t>
      </w:r>
      <w:r w:rsidRPr="00012986">
        <w:rPr>
          <w:b/>
          <w:bCs/>
        </w:rPr>
        <w:t>creștere</w:t>
      </w:r>
      <w:r w:rsidR="00647555">
        <w:rPr>
          <w:b/>
          <w:bCs/>
        </w:rPr>
        <w:t xml:space="preserve"> </w:t>
      </w:r>
      <w:r w:rsidRPr="00012986">
        <w:rPr>
          <w:b/>
          <w:bCs/>
        </w:rPr>
        <w:t>cu</w:t>
      </w:r>
      <w:r w:rsidR="00647555">
        <w:rPr>
          <w:b/>
          <w:bCs/>
        </w:rPr>
        <w:t xml:space="preserve"> </w:t>
      </w:r>
      <w:r w:rsidRPr="00012986">
        <w:rPr>
          <w:b/>
          <w:bCs/>
        </w:rPr>
        <w:t>2</w:t>
      </w:r>
      <w:r w:rsidR="00647555">
        <w:rPr>
          <w:b/>
          <w:bCs/>
        </w:rPr>
        <w:t xml:space="preserve"> </w:t>
      </w:r>
      <w:r w:rsidRPr="00012986">
        <w:rPr>
          <w:b/>
          <w:bCs/>
        </w:rPr>
        <w:t>%</w:t>
      </w:r>
      <w:r w:rsidR="00647555">
        <w:rPr>
          <w:b/>
          <w:bCs/>
        </w:rPr>
        <w:t xml:space="preserve"> </w:t>
      </w:r>
      <w:r w:rsidRPr="00012986">
        <w:rPr>
          <w:b/>
          <w:bCs/>
        </w:rPr>
        <w:t>a</w:t>
      </w:r>
      <w:r w:rsidR="00647555">
        <w:rPr>
          <w:b/>
          <w:bCs/>
        </w:rPr>
        <w:t xml:space="preserve"> </w:t>
      </w:r>
      <w:r w:rsidRPr="00012986">
        <w:rPr>
          <w:b/>
          <w:bCs/>
        </w:rPr>
        <w:t>PIB-ului</w:t>
      </w:r>
      <w:r w:rsidR="00647555">
        <w:t xml:space="preserve"> </w:t>
      </w:r>
      <w:r w:rsidRPr="00012986">
        <w:t>în</w:t>
      </w:r>
      <w:r w:rsidR="00647555">
        <w:t xml:space="preserve"> </w:t>
      </w:r>
      <w:r w:rsidRPr="00012986">
        <w:t>regiunile</w:t>
      </w:r>
      <w:r w:rsidR="00647555">
        <w:t xml:space="preserve"> </w:t>
      </w:r>
      <w:r w:rsidRPr="00012986">
        <w:t>transfrontaliere</w:t>
      </w:r>
      <w:r w:rsidR="00647555">
        <w:t xml:space="preserve"> </w:t>
      </w:r>
      <w:r w:rsidRPr="00012986">
        <w:t>și</w:t>
      </w:r>
      <w:r w:rsidR="00647555">
        <w:t xml:space="preserve"> </w:t>
      </w:r>
      <w:r w:rsidRPr="00012986">
        <w:t>ar</w:t>
      </w:r>
      <w:r w:rsidR="00647555">
        <w:t xml:space="preserve"> </w:t>
      </w:r>
      <w:r w:rsidRPr="00012986">
        <w:t>determina</w:t>
      </w:r>
      <w:r w:rsidR="00647555">
        <w:t xml:space="preserve"> </w:t>
      </w:r>
      <w:r w:rsidRPr="00012986">
        <w:t>crearea</w:t>
      </w:r>
      <w:r w:rsidR="00647555">
        <w:t xml:space="preserve"> </w:t>
      </w:r>
      <w:r w:rsidRPr="00012986">
        <w:t>a</w:t>
      </w:r>
      <w:r w:rsidR="00647555">
        <w:t xml:space="preserve"> </w:t>
      </w:r>
      <w:r w:rsidRPr="00012986">
        <w:t>peste</w:t>
      </w:r>
      <w:r w:rsidR="00647555">
        <w:t xml:space="preserve"> </w:t>
      </w:r>
      <w:r w:rsidRPr="00012986">
        <w:rPr>
          <w:b/>
          <w:bCs/>
        </w:rPr>
        <w:t>un</w:t>
      </w:r>
      <w:r w:rsidR="00647555">
        <w:rPr>
          <w:b/>
          <w:bCs/>
        </w:rPr>
        <w:t xml:space="preserve"> </w:t>
      </w:r>
      <w:r w:rsidRPr="00012986">
        <w:rPr>
          <w:b/>
          <w:bCs/>
        </w:rPr>
        <w:t>milion</w:t>
      </w:r>
      <w:r w:rsidR="00647555">
        <w:rPr>
          <w:b/>
          <w:bCs/>
        </w:rPr>
        <w:t xml:space="preserve"> </w:t>
      </w:r>
      <w:r w:rsidRPr="00012986">
        <w:rPr>
          <w:b/>
          <w:bCs/>
        </w:rPr>
        <w:t>de</w:t>
      </w:r>
      <w:r w:rsidR="00647555">
        <w:rPr>
          <w:b/>
          <w:bCs/>
        </w:rPr>
        <w:t xml:space="preserve"> </w:t>
      </w:r>
      <w:r w:rsidRPr="00012986">
        <w:rPr>
          <w:b/>
          <w:bCs/>
        </w:rPr>
        <w:t>locuri</w:t>
      </w:r>
      <w:r w:rsidR="00647555">
        <w:rPr>
          <w:b/>
          <w:bCs/>
        </w:rPr>
        <w:t xml:space="preserve"> </w:t>
      </w:r>
      <w:r w:rsidRPr="00012986">
        <w:rPr>
          <w:b/>
          <w:bCs/>
        </w:rPr>
        <w:t>de</w:t>
      </w:r>
      <w:r w:rsidR="00647555">
        <w:rPr>
          <w:b/>
          <w:bCs/>
        </w:rPr>
        <w:t xml:space="preserve"> </w:t>
      </w:r>
      <w:r w:rsidRPr="00012986">
        <w:rPr>
          <w:b/>
          <w:bCs/>
        </w:rPr>
        <w:t>muncă</w:t>
      </w:r>
      <w:r w:rsidRPr="00012986">
        <w:t>.</w:t>
      </w:r>
    </w:p>
    <w:p w14:paraId="4BFCA594" w14:textId="1290F5A6" w:rsidR="00012986" w:rsidRPr="00012986" w:rsidRDefault="00012986" w:rsidP="00012986">
      <w:r w:rsidRPr="00012986">
        <w:rPr>
          <w:b/>
          <w:bCs/>
        </w:rPr>
        <w:t>Ce</w:t>
      </w:r>
      <w:r w:rsidR="00647555">
        <w:rPr>
          <w:b/>
          <w:bCs/>
        </w:rPr>
        <w:t xml:space="preserve"> </w:t>
      </w:r>
      <w:r w:rsidRPr="00012986">
        <w:rPr>
          <w:b/>
          <w:bCs/>
        </w:rPr>
        <w:t>înseamnă</w:t>
      </w:r>
      <w:r w:rsidR="00647555">
        <w:rPr>
          <w:b/>
          <w:bCs/>
        </w:rPr>
        <w:t xml:space="preserve"> </w:t>
      </w:r>
      <w:r w:rsidRPr="00012986">
        <w:rPr>
          <w:b/>
          <w:bCs/>
        </w:rPr>
        <w:t>regulamentul</w:t>
      </w:r>
      <w:r w:rsidR="00647555">
        <w:rPr>
          <w:b/>
          <w:bCs/>
        </w:rPr>
        <w:t xml:space="preserve"> </w:t>
      </w:r>
      <w:r w:rsidRPr="00012986">
        <w:rPr>
          <w:b/>
          <w:bCs/>
        </w:rPr>
        <w:t>în</w:t>
      </w:r>
      <w:r w:rsidR="00647555">
        <w:rPr>
          <w:b/>
          <w:bCs/>
        </w:rPr>
        <w:t xml:space="preserve"> </w:t>
      </w:r>
      <w:r w:rsidRPr="00012986">
        <w:rPr>
          <w:b/>
          <w:bCs/>
        </w:rPr>
        <w:t>practică?</w:t>
      </w:r>
    </w:p>
    <w:p w14:paraId="3668F47C" w14:textId="31295845" w:rsidR="00012986" w:rsidRPr="00012986" w:rsidRDefault="00012986" w:rsidP="00012986">
      <w:r w:rsidRPr="00012986">
        <w:t>Comisia</w:t>
      </w:r>
      <w:r w:rsidR="00647555">
        <w:t xml:space="preserve"> </w:t>
      </w:r>
      <w:r w:rsidRPr="00012986">
        <w:t>le</w:t>
      </w:r>
      <w:r w:rsidR="00647555">
        <w:t xml:space="preserve"> </w:t>
      </w:r>
      <w:r w:rsidRPr="00012986">
        <w:t>propune</w:t>
      </w:r>
      <w:r w:rsidR="00647555">
        <w:t xml:space="preserve"> </w:t>
      </w:r>
      <w:r w:rsidRPr="00012986">
        <w:t>statelor</w:t>
      </w:r>
      <w:r w:rsidR="00647555">
        <w:t xml:space="preserve"> </w:t>
      </w:r>
      <w:r w:rsidRPr="00012986">
        <w:t>membre</w:t>
      </w:r>
      <w:r w:rsidR="00647555">
        <w:t xml:space="preserve"> </w:t>
      </w:r>
      <w:r w:rsidRPr="00012986">
        <w:t>să</w:t>
      </w:r>
      <w:r w:rsidR="00647555">
        <w:t xml:space="preserve"> </w:t>
      </w:r>
      <w:r w:rsidRPr="00012986">
        <w:t>înființeze</w:t>
      </w:r>
      <w:r w:rsidR="00647555">
        <w:t xml:space="preserve"> </w:t>
      </w:r>
      <w:r w:rsidRPr="00012986">
        <w:rPr>
          <w:b/>
          <w:bCs/>
        </w:rPr>
        <w:t>puncte</w:t>
      </w:r>
      <w:r w:rsidR="00647555">
        <w:rPr>
          <w:b/>
          <w:bCs/>
        </w:rPr>
        <w:t xml:space="preserve"> </w:t>
      </w:r>
      <w:r w:rsidRPr="00012986">
        <w:rPr>
          <w:b/>
          <w:bCs/>
        </w:rPr>
        <w:t>de</w:t>
      </w:r>
      <w:r w:rsidR="00647555">
        <w:rPr>
          <w:b/>
          <w:bCs/>
        </w:rPr>
        <w:t xml:space="preserve"> </w:t>
      </w:r>
      <w:r w:rsidRPr="00012986">
        <w:rPr>
          <w:b/>
          <w:bCs/>
        </w:rPr>
        <w:t>coordonare</w:t>
      </w:r>
      <w:r w:rsidR="00647555">
        <w:rPr>
          <w:b/>
          <w:bCs/>
        </w:rPr>
        <w:t xml:space="preserve"> </w:t>
      </w:r>
      <w:r w:rsidRPr="00012986">
        <w:rPr>
          <w:b/>
          <w:bCs/>
        </w:rPr>
        <w:t>transfrontalieră</w:t>
      </w:r>
      <w:r w:rsidR="00647555">
        <w:rPr>
          <w:b/>
          <w:bCs/>
        </w:rPr>
        <w:t xml:space="preserve"> </w:t>
      </w:r>
      <w:r w:rsidRPr="00012986">
        <w:t>(PCT),</w:t>
      </w:r>
      <w:r w:rsidR="00647555">
        <w:t xml:space="preserve"> </w:t>
      </w:r>
      <w:r w:rsidRPr="00012986">
        <w:t>un</w:t>
      </w:r>
      <w:r w:rsidR="00647555">
        <w:t xml:space="preserve"> </w:t>
      </w:r>
      <w:r w:rsidRPr="00012986">
        <w:t>nou</w:t>
      </w:r>
      <w:r w:rsidR="00647555">
        <w:t xml:space="preserve"> </w:t>
      </w:r>
      <w:r w:rsidRPr="00012986">
        <w:t>serviciu</w:t>
      </w:r>
      <w:r w:rsidR="00647555">
        <w:t xml:space="preserve"> </w:t>
      </w:r>
      <w:r w:rsidRPr="00012986">
        <w:t>care</w:t>
      </w:r>
      <w:r w:rsidR="00647555">
        <w:t xml:space="preserve"> </w:t>
      </w:r>
      <w:r w:rsidRPr="00012986">
        <w:t>va</w:t>
      </w:r>
      <w:r w:rsidR="00647555">
        <w:t xml:space="preserve"> </w:t>
      </w:r>
      <w:r w:rsidRPr="00012986">
        <w:t>evalua</w:t>
      </w:r>
      <w:r w:rsidR="00647555">
        <w:t xml:space="preserve"> </w:t>
      </w:r>
      <w:r w:rsidRPr="00012986">
        <w:t>toate</w:t>
      </w:r>
      <w:r w:rsidR="00647555">
        <w:t xml:space="preserve"> </w:t>
      </w:r>
      <w:r w:rsidRPr="00012986">
        <w:t>solicitările</w:t>
      </w:r>
      <w:r w:rsidR="00647555">
        <w:t xml:space="preserve"> </w:t>
      </w:r>
      <w:r w:rsidRPr="00012986">
        <w:t>referitoare</w:t>
      </w:r>
      <w:r w:rsidR="00647555">
        <w:t xml:space="preserve"> </w:t>
      </w:r>
      <w:r w:rsidRPr="00012986">
        <w:t>la</w:t>
      </w:r>
      <w:r w:rsidR="00647555">
        <w:t xml:space="preserve"> </w:t>
      </w:r>
      <w:r w:rsidRPr="00012986">
        <w:t>obstacolele</w:t>
      </w:r>
      <w:r w:rsidR="00647555">
        <w:t xml:space="preserve"> </w:t>
      </w:r>
      <w:r w:rsidRPr="00012986">
        <w:t>potențiale</w:t>
      </w:r>
      <w:r w:rsidR="00647555">
        <w:t xml:space="preserve"> </w:t>
      </w:r>
      <w:r w:rsidRPr="00012986">
        <w:t>transmise</w:t>
      </w:r>
      <w:r w:rsidR="00647555">
        <w:t xml:space="preserve"> </w:t>
      </w:r>
      <w:r w:rsidRPr="00012986">
        <w:t>de</w:t>
      </w:r>
      <w:r w:rsidR="00647555">
        <w:t xml:space="preserve"> </w:t>
      </w:r>
      <w:r w:rsidRPr="00012986">
        <w:t>părțile</w:t>
      </w:r>
      <w:r w:rsidR="00647555">
        <w:t xml:space="preserve"> </w:t>
      </w:r>
      <w:r w:rsidRPr="00012986">
        <w:t>interesate</w:t>
      </w:r>
      <w:r w:rsidR="00647555">
        <w:t xml:space="preserve"> </w:t>
      </w:r>
      <w:r w:rsidRPr="00012986">
        <w:t>frontaliere</w:t>
      </w:r>
      <w:r w:rsidR="00647555">
        <w:t xml:space="preserve"> </w:t>
      </w:r>
      <w:r w:rsidRPr="00012986">
        <w:t>și</w:t>
      </w:r>
      <w:r w:rsidR="00647555">
        <w:t xml:space="preserve"> </w:t>
      </w:r>
      <w:r w:rsidRPr="00012986">
        <w:t>va</w:t>
      </w:r>
      <w:r w:rsidR="00647555">
        <w:t xml:space="preserve"> </w:t>
      </w:r>
      <w:r w:rsidRPr="00012986">
        <w:t>acționa</w:t>
      </w:r>
      <w:r w:rsidR="00647555">
        <w:t xml:space="preserve"> </w:t>
      </w:r>
      <w:r w:rsidRPr="00012986">
        <w:t>ca</w:t>
      </w:r>
      <w:r w:rsidR="00647555">
        <w:t xml:space="preserve"> </w:t>
      </w:r>
      <w:r w:rsidRPr="00012986">
        <w:t>o</w:t>
      </w:r>
      <w:r w:rsidR="00647555">
        <w:t xml:space="preserve"> </w:t>
      </w:r>
      <w:r w:rsidRPr="00012986">
        <w:t>punte</w:t>
      </w:r>
      <w:r w:rsidR="00647555">
        <w:t xml:space="preserve"> </w:t>
      </w:r>
      <w:r w:rsidRPr="00012986">
        <w:t>de</w:t>
      </w:r>
      <w:r w:rsidR="00647555">
        <w:t xml:space="preserve"> </w:t>
      </w:r>
      <w:r w:rsidRPr="00012986">
        <w:t>legătură</w:t>
      </w:r>
      <w:r w:rsidR="00647555">
        <w:t xml:space="preserve"> </w:t>
      </w:r>
      <w:r w:rsidRPr="00012986">
        <w:t>între</w:t>
      </w:r>
      <w:r w:rsidR="00647555">
        <w:t xml:space="preserve"> </w:t>
      </w:r>
      <w:r w:rsidRPr="00012986">
        <w:t>acestea</w:t>
      </w:r>
      <w:r w:rsidR="00647555">
        <w:t xml:space="preserve"> </w:t>
      </w:r>
      <w:r w:rsidRPr="00012986">
        <w:t>din</w:t>
      </w:r>
      <w:r w:rsidR="00647555">
        <w:t xml:space="preserve"> </w:t>
      </w:r>
      <w:r w:rsidRPr="00012986">
        <w:t>urmă</w:t>
      </w:r>
      <w:r w:rsidR="00647555">
        <w:t xml:space="preserve"> </w:t>
      </w:r>
      <w:r w:rsidRPr="00012986">
        <w:t>și</w:t>
      </w:r>
      <w:r w:rsidR="00647555">
        <w:t xml:space="preserve"> </w:t>
      </w:r>
      <w:r w:rsidRPr="00012986">
        <w:t>autoritățile</w:t>
      </w:r>
      <w:r w:rsidR="00647555">
        <w:t xml:space="preserve"> </w:t>
      </w:r>
      <w:r w:rsidRPr="00012986">
        <w:t>naționale.</w:t>
      </w:r>
      <w:r w:rsidR="00647555">
        <w:t xml:space="preserve"> </w:t>
      </w:r>
      <w:r w:rsidRPr="00012986">
        <w:t>Regulamentul</w:t>
      </w:r>
      <w:r w:rsidR="00647555">
        <w:t xml:space="preserve"> </w:t>
      </w:r>
      <w:r w:rsidRPr="00012986">
        <w:t>le</w:t>
      </w:r>
      <w:r w:rsidR="00647555">
        <w:t xml:space="preserve"> </w:t>
      </w:r>
      <w:r w:rsidRPr="00012986">
        <w:t>oferă</w:t>
      </w:r>
      <w:r w:rsidR="00647555">
        <w:t xml:space="preserve"> </w:t>
      </w:r>
      <w:r w:rsidRPr="00012986">
        <w:t>părților</w:t>
      </w:r>
      <w:r w:rsidR="00647555">
        <w:t xml:space="preserve"> </w:t>
      </w:r>
      <w:r w:rsidRPr="00012986">
        <w:t>interesate</w:t>
      </w:r>
      <w:r w:rsidR="00647555">
        <w:t xml:space="preserve"> </w:t>
      </w:r>
      <w:r w:rsidRPr="00012986">
        <w:t>garanția</w:t>
      </w:r>
      <w:r w:rsidR="00647555">
        <w:t xml:space="preserve"> </w:t>
      </w:r>
      <w:r w:rsidRPr="00012986">
        <w:t>că</w:t>
      </w:r>
      <w:r w:rsidR="00647555">
        <w:t xml:space="preserve"> </w:t>
      </w:r>
      <w:r w:rsidRPr="00012986">
        <w:t>vor</w:t>
      </w:r>
      <w:r w:rsidR="00647555">
        <w:t xml:space="preserve"> </w:t>
      </w:r>
      <w:r w:rsidRPr="00012986">
        <w:t>primi</w:t>
      </w:r>
      <w:r w:rsidR="00647555">
        <w:t xml:space="preserve"> </w:t>
      </w:r>
      <w:r w:rsidRPr="00012986">
        <w:t>un</w:t>
      </w:r>
      <w:r w:rsidR="00647555">
        <w:t xml:space="preserve"> </w:t>
      </w:r>
      <w:r w:rsidRPr="00012986">
        <w:t>răspuns</w:t>
      </w:r>
      <w:r w:rsidR="00647555">
        <w:t xml:space="preserve"> </w:t>
      </w:r>
      <w:r w:rsidRPr="00012986">
        <w:t>după</w:t>
      </w:r>
      <w:r w:rsidR="00647555">
        <w:t xml:space="preserve"> </w:t>
      </w:r>
      <w:r w:rsidRPr="00012986">
        <w:t>evaluarea</w:t>
      </w:r>
      <w:r w:rsidR="00647555">
        <w:t xml:space="preserve"> </w:t>
      </w:r>
      <w:r w:rsidRPr="00012986">
        <w:t>fiecărei</w:t>
      </w:r>
      <w:r w:rsidR="00647555">
        <w:t xml:space="preserve"> </w:t>
      </w:r>
      <w:r w:rsidRPr="00012986">
        <w:t>solicitări,</w:t>
      </w:r>
      <w:r w:rsidR="00647555">
        <w:t xml:space="preserve"> </w:t>
      </w:r>
      <w:r w:rsidRPr="00012986">
        <w:t>explicând</w:t>
      </w:r>
      <w:r w:rsidR="00647555">
        <w:t xml:space="preserve"> </w:t>
      </w:r>
      <w:r w:rsidRPr="00012986">
        <w:t>modul</w:t>
      </w:r>
      <w:r w:rsidR="00647555">
        <w:t xml:space="preserve"> </w:t>
      </w:r>
      <w:r w:rsidRPr="00012986">
        <w:t>în</w:t>
      </w:r>
      <w:r w:rsidR="00647555">
        <w:t xml:space="preserve"> </w:t>
      </w:r>
      <w:r w:rsidRPr="00012986">
        <w:t>care</w:t>
      </w:r>
      <w:r w:rsidR="00647555">
        <w:t xml:space="preserve"> </w:t>
      </w:r>
      <w:r w:rsidRPr="00012986">
        <w:t>vor</w:t>
      </w:r>
      <w:r w:rsidR="00647555">
        <w:t xml:space="preserve"> </w:t>
      </w:r>
      <w:r w:rsidRPr="00012986">
        <w:t>fi</w:t>
      </w:r>
      <w:r w:rsidR="00647555">
        <w:t xml:space="preserve"> </w:t>
      </w:r>
      <w:r w:rsidRPr="00012986">
        <w:t>tratate</w:t>
      </w:r>
      <w:r w:rsidR="00647555">
        <w:t xml:space="preserve"> </w:t>
      </w:r>
      <w:r w:rsidRPr="00012986">
        <w:t>acestea.</w:t>
      </w:r>
    </w:p>
    <w:p w14:paraId="73780B17" w14:textId="3CC0B29F" w:rsidR="00012986" w:rsidRPr="00012986" w:rsidRDefault="00012986" w:rsidP="00012986">
      <w:r w:rsidRPr="00012986">
        <w:t>Dacă</w:t>
      </w:r>
      <w:r w:rsidR="00647555">
        <w:t xml:space="preserve"> </w:t>
      </w:r>
      <w:r w:rsidRPr="00012986">
        <w:t>există</w:t>
      </w:r>
      <w:r w:rsidR="00647555">
        <w:t xml:space="preserve"> </w:t>
      </w:r>
      <w:r w:rsidRPr="00012986">
        <w:t>un</w:t>
      </w:r>
      <w:r w:rsidR="00647555">
        <w:t xml:space="preserve"> </w:t>
      </w:r>
      <w:r w:rsidRPr="00012986">
        <w:t>obstacol</w:t>
      </w:r>
      <w:r w:rsidR="00647555">
        <w:t xml:space="preserve"> </w:t>
      </w:r>
      <w:r w:rsidRPr="00012986">
        <w:t>real</w:t>
      </w:r>
      <w:r w:rsidR="00647555">
        <w:t xml:space="preserve"> </w:t>
      </w:r>
      <w:r w:rsidRPr="00012986">
        <w:t>și</w:t>
      </w:r>
      <w:r w:rsidR="00647555">
        <w:t xml:space="preserve"> </w:t>
      </w:r>
      <w:r w:rsidRPr="00012986">
        <w:t>dacă</w:t>
      </w:r>
      <w:r w:rsidR="00647555">
        <w:t xml:space="preserve"> </w:t>
      </w:r>
      <w:r w:rsidRPr="00012986">
        <w:t>nu</w:t>
      </w:r>
      <w:r w:rsidR="00647555">
        <w:t xml:space="preserve"> </w:t>
      </w:r>
      <w:r w:rsidRPr="00012986">
        <w:t>există</w:t>
      </w:r>
      <w:r w:rsidR="00647555">
        <w:t xml:space="preserve"> </w:t>
      </w:r>
      <w:r w:rsidRPr="00012986">
        <w:t>niciun</w:t>
      </w:r>
      <w:r w:rsidR="00647555">
        <w:t xml:space="preserve"> </w:t>
      </w:r>
      <w:r w:rsidRPr="00012986">
        <w:t>acord</w:t>
      </w:r>
      <w:r w:rsidR="00647555">
        <w:t xml:space="preserve"> </w:t>
      </w:r>
      <w:r w:rsidRPr="00012986">
        <w:t>bilateral</w:t>
      </w:r>
      <w:r w:rsidR="00647555">
        <w:t xml:space="preserve"> </w:t>
      </w:r>
      <w:r w:rsidRPr="00012986">
        <w:t>sau</w:t>
      </w:r>
      <w:r w:rsidR="00647555">
        <w:t xml:space="preserve"> </w:t>
      </w:r>
      <w:r w:rsidRPr="00012986">
        <w:t>internațional</w:t>
      </w:r>
      <w:r w:rsidR="00647555">
        <w:t xml:space="preserve"> </w:t>
      </w:r>
      <w:r w:rsidRPr="00012986">
        <w:t>de</w:t>
      </w:r>
      <w:r w:rsidR="00647555">
        <w:t xml:space="preserve"> </w:t>
      </w:r>
      <w:r w:rsidRPr="00012986">
        <w:t>cooperare</w:t>
      </w:r>
      <w:r w:rsidR="00647555">
        <w:t xml:space="preserve"> </w:t>
      </w:r>
      <w:r w:rsidRPr="00012986">
        <w:t>care</w:t>
      </w:r>
      <w:r w:rsidR="00647555">
        <w:t xml:space="preserve"> </w:t>
      </w:r>
      <w:r w:rsidRPr="00012986">
        <w:t>ar</w:t>
      </w:r>
      <w:r w:rsidR="00647555">
        <w:t xml:space="preserve"> </w:t>
      </w:r>
      <w:r w:rsidRPr="00012986">
        <w:t>putea</w:t>
      </w:r>
      <w:r w:rsidR="00647555">
        <w:t xml:space="preserve"> </w:t>
      </w:r>
      <w:r w:rsidRPr="00012986">
        <w:t>fi</w:t>
      </w:r>
      <w:r w:rsidR="00647555">
        <w:t xml:space="preserve"> </w:t>
      </w:r>
      <w:r w:rsidRPr="00012986">
        <w:t>utilizat</w:t>
      </w:r>
      <w:r w:rsidR="00647555">
        <w:t xml:space="preserve"> </w:t>
      </w:r>
      <w:r w:rsidRPr="00012986">
        <w:t>pentru</w:t>
      </w:r>
      <w:r w:rsidR="00647555">
        <w:t xml:space="preserve"> </w:t>
      </w:r>
      <w:r w:rsidRPr="00012986">
        <w:t>a</w:t>
      </w:r>
      <w:r w:rsidR="00647555">
        <w:t xml:space="preserve"> </w:t>
      </w:r>
      <w:r w:rsidRPr="00012986">
        <w:t>implementa</w:t>
      </w:r>
      <w:r w:rsidR="00647555">
        <w:t xml:space="preserve"> </w:t>
      </w:r>
      <w:r w:rsidRPr="00012986">
        <w:t>o</w:t>
      </w:r>
      <w:r w:rsidR="00647555">
        <w:t xml:space="preserve"> </w:t>
      </w:r>
      <w:r w:rsidRPr="00012986">
        <w:t>soluție,</w:t>
      </w:r>
      <w:r w:rsidR="00647555">
        <w:t xml:space="preserve"> </w:t>
      </w:r>
      <w:r w:rsidRPr="00012986">
        <w:t>statele</w:t>
      </w:r>
      <w:r w:rsidR="00647555">
        <w:t xml:space="preserve"> </w:t>
      </w:r>
      <w:r w:rsidRPr="00012986">
        <w:t>membre</w:t>
      </w:r>
      <w:r w:rsidR="00647555">
        <w:t xml:space="preserve"> </w:t>
      </w:r>
      <w:r w:rsidRPr="00012986">
        <w:t>pot</w:t>
      </w:r>
      <w:r w:rsidR="00647555">
        <w:t xml:space="preserve"> </w:t>
      </w:r>
      <w:r w:rsidRPr="00012986">
        <w:t>aplica</w:t>
      </w:r>
      <w:r w:rsidR="00647555">
        <w:t xml:space="preserve"> </w:t>
      </w:r>
      <w:r w:rsidRPr="00012986">
        <w:rPr>
          <w:b/>
          <w:bCs/>
        </w:rPr>
        <w:t>Instrumentul</w:t>
      </w:r>
      <w:r w:rsidR="00647555">
        <w:rPr>
          <w:b/>
          <w:bCs/>
        </w:rPr>
        <w:t xml:space="preserve"> </w:t>
      </w:r>
      <w:r w:rsidRPr="00012986">
        <w:rPr>
          <w:b/>
          <w:bCs/>
        </w:rPr>
        <w:t>de</w:t>
      </w:r>
      <w:r w:rsidR="00647555">
        <w:rPr>
          <w:b/>
          <w:bCs/>
        </w:rPr>
        <w:t xml:space="preserve"> </w:t>
      </w:r>
      <w:r w:rsidRPr="00012986">
        <w:rPr>
          <w:b/>
          <w:bCs/>
        </w:rPr>
        <w:t>facilitare</w:t>
      </w:r>
      <w:r w:rsidR="00647555">
        <w:rPr>
          <w:b/>
          <w:bCs/>
        </w:rPr>
        <w:t xml:space="preserve"> </w:t>
      </w:r>
      <w:r w:rsidRPr="00012986">
        <w:rPr>
          <w:b/>
          <w:bCs/>
        </w:rPr>
        <w:t>transfrontalieră</w:t>
      </w:r>
      <w:r w:rsidRPr="00012986">
        <w:t>,</w:t>
      </w:r>
      <w:r w:rsidR="00647555">
        <w:t xml:space="preserve"> </w:t>
      </w:r>
      <w:r w:rsidRPr="00012986">
        <w:t>o</w:t>
      </w:r>
      <w:r w:rsidR="00647555">
        <w:t xml:space="preserve"> </w:t>
      </w:r>
      <w:r w:rsidRPr="00012986">
        <w:t>procedură</w:t>
      </w:r>
      <w:r w:rsidR="00647555">
        <w:t xml:space="preserve"> </w:t>
      </w:r>
      <w:r w:rsidRPr="00012986">
        <w:t>standard</w:t>
      </w:r>
      <w:r w:rsidR="00647555">
        <w:t xml:space="preserve"> </w:t>
      </w:r>
      <w:r w:rsidRPr="00012986">
        <w:t>voluntară,</w:t>
      </w:r>
      <w:r w:rsidR="00647555">
        <w:t xml:space="preserve"> </w:t>
      </w:r>
      <w:r w:rsidRPr="00012986">
        <w:t>menită</w:t>
      </w:r>
      <w:r w:rsidR="00647555">
        <w:t xml:space="preserve"> </w:t>
      </w:r>
      <w:r w:rsidRPr="00012986">
        <w:t>să</w:t>
      </w:r>
      <w:r w:rsidR="00647555">
        <w:t xml:space="preserve"> </w:t>
      </w:r>
      <w:r w:rsidRPr="00012986">
        <w:t>soluționeze</w:t>
      </w:r>
      <w:r w:rsidR="00647555">
        <w:t xml:space="preserve"> </w:t>
      </w:r>
      <w:r w:rsidRPr="00012986">
        <w:t>obstacolele</w:t>
      </w:r>
      <w:r w:rsidR="00647555">
        <w:t xml:space="preserve"> </w:t>
      </w:r>
      <w:r w:rsidRPr="00012986">
        <w:t>administrative</w:t>
      </w:r>
      <w:r w:rsidR="00647555">
        <w:t xml:space="preserve"> </w:t>
      </w:r>
      <w:r w:rsidRPr="00012986">
        <w:t>și</w:t>
      </w:r>
      <w:r w:rsidR="00647555">
        <w:t xml:space="preserve"> </w:t>
      </w:r>
      <w:r w:rsidRPr="00012986">
        <w:t>juridice</w:t>
      </w:r>
      <w:r w:rsidR="00647555">
        <w:t xml:space="preserve"> </w:t>
      </w:r>
      <w:r w:rsidRPr="00012986">
        <w:t>din</w:t>
      </w:r>
      <w:r w:rsidR="00647555">
        <w:t xml:space="preserve"> </w:t>
      </w:r>
      <w:r w:rsidRPr="00012986">
        <w:t>regiunile</w:t>
      </w:r>
      <w:r w:rsidR="00647555">
        <w:t xml:space="preserve"> </w:t>
      </w:r>
      <w:r w:rsidRPr="00012986">
        <w:t>transfrontaliere.</w:t>
      </w:r>
      <w:r w:rsidR="00647555">
        <w:t xml:space="preserve"> </w:t>
      </w:r>
      <w:r w:rsidRPr="00012986">
        <w:t>Fiecare</w:t>
      </w:r>
      <w:r w:rsidR="00647555">
        <w:t xml:space="preserve"> </w:t>
      </w:r>
      <w:r w:rsidRPr="00012986">
        <w:t>solicitare</w:t>
      </w:r>
      <w:r w:rsidR="00647555">
        <w:t xml:space="preserve"> </w:t>
      </w:r>
      <w:r w:rsidRPr="00012986">
        <w:t>trebuie</w:t>
      </w:r>
      <w:r w:rsidR="00647555">
        <w:t xml:space="preserve"> </w:t>
      </w:r>
      <w:r w:rsidRPr="00012986">
        <w:t>să</w:t>
      </w:r>
      <w:r w:rsidR="00647555">
        <w:t xml:space="preserve"> </w:t>
      </w:r>
      <w:r w:rsidRPr="00012986">
        <w:t>primească</w:t>
      </w:r>
      <w:r w:rsidR="00647555">
        <w:t xml:space="preserve"> </w:t>
      </w:r>
      <w:r w:rsidRPr="00012986">
        <w:t>un</w:t>
      </w:r>
      <w:r w:rsidR="00647555">
        <w:t xml:space="preserve"> </w:t>
      </w:r>
      <w:r w:rsidRPr="00012986">
        <w:t>răspuns,</w:t>
      </w:r>
      <w:r w:rsidR="00647555">
        <w:t xml:space="preserve"> </w:t>
      </w:r>
      <w:r w:rsidRPr="00012986">
        <w:t>însă</w:t>
      </w:r>
      <w:r w:rsidR="00647555">
        <w:t xml:space="preserve"> </w:t>
      </w:r>
      <w:r w:rsidRPr="00012986">
        <w:t>decizia</w:t>
      </w:r>
      <w:r w:rsidR="00647555">
        <w:t xml:space="preserve"> </w:t>
      </w:r>
      <w:r w:rsidRPr="00012986">
        <w:t>de</w:t>
      </w:r>
      <w:r w:rsidR="00647555">
        <w:t xml:space="preserve"> </w:t>
      </w:r>
      <w:r w:rsidRPr="00012986">
        <w:t>a</w:t>
      </w:r>
      <w:r w:rsidR="00647555">
        <w:t xml:space="preserve"> </w:t>
      </w:r>
      <w:r w:rsidRPr="00012986">
        <w:t>soluționa</w:t>
      </w:r>
      <w:r w:rsidR="00647555">
        <w:t xml:space="preserve"> </w:t>
      </w:r>
      <w:r w:rsidRPr="00012986">
        <w:t>sau</w:t>
      </w:r>
      <w:r w:rsidR="00647555">
        <w:t xml:space="preserve"> </w:t>
      </w:r>
      <w:r w:rsidRPr="00012986">
        <w:t>nu</w:t>
      </w:r>
      <w:r w:rsidR="00647555">
        <w:t xml:space="preserve"> </w:t>
      </w:r>
      <w:r w:rsidRPr="00012986">
        <w:t>un</w:t>
      </w:r>
      <w:r w:rsidR="00647555">
        <w:t xml:space="preserve"> </w:t>
      </w:r>
      <w:r w:rsidRPr="00012986">
        <w:t>obstacol</w:t>
      </w:r>
      <w:r w:rsidR="00647555">
        <w:t xml:space="preserve"> </w:t>
      </w:r>
      <w:r w:rsidRPr="00012986">
        <w:t>rămâne</w:t>
      </w:r>
      <w:r w:rsidR="00647555">
        <w:t xml:space="preserve"> </w:t>
      </w:r>
      <w:r w:rsidRPr="00012986">
        <w:t>prerogativa</w:t>
      </w:r>
      <w:r w:rsidR="00647555">
        <w:t xml:space="preserve"> </w:t>
      </w:r>
      <w:r w:rsidRPr="00012986">
        <w:t>autorităților</w:t>
      </w:r>
      <w:r w:rsidR="00647555">
        <w:t xml:space="preserve"> </w:t>
      </w:r>
      <w:r w:rsidRPr="00012986">
        <w:t>naționale</w:t>
      </w:r>
      <w:r w:rsidR="00647555">
        <w:t xml:space="preserve"> </w:t>
      </w:r>
      <w:r w:rsidRPr="00012986">
        <w:t>competente.</w:t>
      </w:r>
    </w:p>
    <w:p w14:paraId="5F4E6D96" w14:textId="60B55409" w:rsidR="00012986" w:rsidRPr="00012986" w:rsidRDefault="00012986" w:rsidP="00012986">
      <w:r w:rsidRPr="00012986">
        <w:t>Regulamentul</w:t>
      </w:r>
      <w:r w:rsidR="00647555">
        <w:t xml:space="preserve"> </w:t>
      </w:r>
      <w:r w:rsidRPr="00012986">
        <w:t>propune,</w:t>
      </w:r>
      <w:r w:rsidR="00647555">
        <w:t xml:space="preserve"> </w:t>
      </w:r>
      <w:r w:rsidRPr="00012986">
        <w:t>de</w:t>
      </w:r>
      <w:r w:rsidR="00647555">
        <w:t xml:space="preserve"> </w:t>
      </w:r>
      <w:r w:rsidRPr="00012986">
        <w:t>asemenea,</w:t>
      </w:r>
      <w:r w:rsidR="00647555">
        <w:t xml:space="preserve"> </w:t>
      </w:r>
      <w:r w:rsidRPr="00012986">
        <w:t>crearea</w:t>
      </w:r>
      <w:r w:rsidR="00647555">
        <w:t xml:space="preserve"> </w:t>
      </w:r>
      <w:r w:rsidRPr="00012986">
        <w:t>unei</w:t>
      </w:r>
      <w:r w:rsidR="00647555">
        <w:t xml:space="preserve"> </w:t>
      </w:r>
      <w:r w:rsidRPr="00012986">
        <w:t>rețele</w:t>
      </w:r>
      <w:r w:rsidR="00647555">
        <w:t xml:space="preserve"> </w:t>
      </w:r>
      <w:r w:rsidRPr="00012986">
        <w:t>de</w:t>
      </w:r>
      <w:r w:rsidR="00647555">
        <w:t xml:space="preserve"> </w:t>
      </w:r>
      <w:r w:rsidRPr="00012986">
        <w:t>PCT,</w:t>
      </w:r>
      <w:r w:rsidR="00647555">
        <w:t xml:space="preserve"> </w:t>
      </w:r>
      <w:r w:rsidRPr="00012986">
        <w:t>împreună</w:t>
      </w:r>
      <w:r w:rsidR="00647555">
        <w:t xml:space="preserve"> </w:t>
      </w:r>
      <w:r w:rsidRPr="00012986">
        <w:t>cu</w:t>
      </w:r>
      <w:r w:rsidR="00647555">
        <w:t xml:space="preserve"> </w:t>
      </w:r>
      <w:r w:rsidRPr="00012986">
        <w:t>Comisia,</w:t>
      </w:r>
      <w:r w:rsidR="00647555">
        <w:t xml:space="preserve"> </w:t>
      </w:r>
      <w:r w:rsidRPr="00012986">
        <w:t>care</w:t>
      </w:r>
      <w:r w:rsidR="00647555">
        <w:t xml:space="preserve"> </w:t>
      </w:r>
      <w:r w:rsidRPr="00012986">
        <w:t>să</w:t>
      </w:r>
      <w:r w:rsidR="00647555">
        <w:t xml:space="preserve"> </w:t>
      </w:r>
      <w:r w:rsidRPr="00012986">
        <w:t>servească</w:t>
      </w:r>
      <w:r w:rsidR="00647555">
        <w:t xml:space="preserve"> </w:t>
      </w:r>
      <w:r w:rsidRPr="00012986">
        <w:t>drept</w:t>
      </w:r>
      <w:r w:rsidR="00647555">
        <w:t xml:space="preserve"> </w:t>
      </w:r>
      <w:r w:rsidRPr="00012986">
        <w:t>forum</w:t>
      </w:r>
      <w:r w:rsidR="00647555">
        <w:t xml:space="preserve"> </w:t>
      </w:r>
      <w:r w:rsidRPr="00012986">
        <w:t>pentru</w:t>
      </w:r>
      <w:r w:rsidR="00647555">
        <w:t xml:space="preserve"> </w:t>
      </w:r>
      <w:r w:rsidRPr="00012986">
        <w:t>schimbul</w:t>
      </w:r>
      <w:r w:rsidR="00647555">
        <w:t xml:space="preserve"> </w:t>
      </w:r>
      <w:r w:rsidRPr="00012986">
        <w:t>de</w:t>
      </w:r>
      <w:r w:rsidR="00647555">
        <w:t xml:space="preserve"> </w:t>
      </w:r>
      <w:r w:rsidRPr="00012986">
        <w:t>bune</w:t>
      </w:r>
      <w:r w:rsidR="00647555">
        <w:t xml:space="preserve"> </w:t>
      </w:r>
      <w:r w:rsidRPr="00012986">
        <w:t>practici</w:t>
      </w:r>
      <w:r w:rsidR="00647555">
        <w:t xml:space="preserve"> </w:t>
      </w:r>
      <w:r w:rsidRPr="00012986">
        <w:t>și</w:t>
      </w:r>
      <w:r w:rsidR="00647555">
        <w:t xml:space="preserve"> </w:t>
      </w:r>
      <w:r w:rsidRPr="00012986">
        <w:t>de</w:t>
      </w:r>
      <w:r w:rsidR="00647555">
        <w:t xml:space="preserve"> </w:t>
      </w:r>
      <w:r w:rsidRPr="00012986">
        <w:t>cunoștințe.</w:t>
      </w:r>
    </w:p>
    <w:p w14:paraId="5ECEF3A0" w14:textId="77777777" w:rsidR="00012986" w:rsidRPr="00012986" w:rsidRDefault="00012986" w:rsidP="00012986">
      <w:r w:rsidRPr="00012986">
        <w:rPr>
          <w:b/>
          <w:bCs/>
        </w:rPr>
        <w:t>Context</w:t>
      </w:r>
    </w:p>
    <w:p w14:paraId="44651CB0" w14:textId="5BAFCF12" w:rsidR="00012986" w:rsidRPr="00012986" w:rsidRDefault="00012986" w:rsidP="00012986">
      <w:r w:rsidRPr="00012986">
        <w:t>În</w:t>
      </w:r>
      <w:r w:rsidR="00647555">
        <w:t xml:space="preserve"> </w:t>
      </w:r>
      <w:r w:rsidRPr="00012986">
        <w:t>mai</w:t>
      </w:r>
      <w:r w:rsidR="00647555">
        <w:t xml:space="preserve"> </w:t>
      </w:r>
      <w:r w:rsidRPr="00012986">
        <w:t>2018,</w:t>
      </w:r>
      <w:r w:rsidR="00647555">
        <w:t xml:space="preserve"> </w:t>
      </w:r>
      <w:r w:rsidRPr="00012986">
        <w:t>Comisia</w:t>
      </w:r>
      <w:r w:rsidR="00647555">
        <w:t xml:space="preserve"> </w:t>
      </w:r>
      <w:r w:rsidRPr="00012986">
        <w:t>a</w:t>
      </w:r>
      <w:r w:rsidR="00647555">
        <w:t xml:space="preserve"> </w:t>
      </w:r>
      <w:r w:rsidRPr="00012986">
        <w:t>propus</w:t>
      </w:r>
      <w:r w:rsidR="00647555">
        <w:t xml:space="preserve"> </w:t>
      </w:r>
      <w:r w:rsidRPr="00012986">
        <w:t>un</w:t>
      </w:r>
      <w:r w:rsidR="00647555">
        <w:t xml:space="preserve"> </w:t>
      </w:r>
      <w:r w:rsidRPr="00012986">
        <w:t>regulament</w:t>
      </w:r>
      <w:r w:rsidR="00647555">
        <w:t xml:space="preserve"> </w:t>
      </w:r>
      <w:r w:rsidRPr="00012986">
        <w:t>privind</w:t>
      </w:r>
      <w:r w:rsidR="00647555">
        <w:t xml:space="preserve"> </w:t>
      </w:r>
      <w:r w:rsidRPr="00012986">
        <w:t>un</w:t>
      </w:r>
      <w:r w:rsidR="00647555">
        <w:t xml:space="preserve"> </w:t>
      </w:r>
      <w:r w:rsidRPr="00012986">
        <w:t>mecanism</w:t>
      </w:r>
      <w:r w:rsidR="00647555">
        <w:t xml:space="preserve"> </w:t>
      </w:r>
      <w:r w:rsidRPr="00012986">
        <w:t>de</w:t>
      </w:r>
      <w:r w:rsidR="00647555">
        <w:t xml:space="preserve"> </w:t>
      </w:r>
      <w:r w:rsidRPr="00012986">
        <w:t>soluționare</w:t>
      </w:r>
      <w:r w:rsidR="00647555">
        <w:t xml:space="preserve"> </w:t>
      </w:r>
      <w:r w:rsidRPr="00012986">
        <w:t>a</w:t>
      </w:r>
      <w:r w:rsidR="00647555">
        <w:t xml:space="preserve"> </w:t>
      </w:r>
      <w:r w:rsidRPr="00012986">
        <w:t>obstacolelor</w:t>
      </w:r>
      <w:r w:rsidR="00647555">
        <w:t xml:space="preserve"> </w:t>
      </w:r>
      <w:r w:rsidRPr="00012986">
        <w:t>juridice</w:t>
      </w:r>
      <w:r w:rsidR="00647555">
        <w:t xml:space="preserve"> </w:t>
      </w:r>
      <w:r w:rsidRPr="00012986">
        <w:t>și</w:t>
      </w:r>
      <w:r w:rsidR="00647555">
        <w:t xml:space="preserve"> </w:t>
      </w:r>
      <w:r w:rsidRPr="00012986">
        <w:t>administrative</w:t>
      </w:r>
      <w:r w:rsidR="00647555">
        <w:t xml:space="preserve"> </w:t>
      </w:r>
      <w:r w:rsidRPr="00012986">
        <w:t>în</w:t>
      </w:r>
      <w:r w:rsidR="00647555">
        <w:t xml:space="preserve"> </w:t>
      </w:r>
      <w:r w:rsidRPr="00012986">
        <w:t>context</w:t>
      </w:r>
      <w:r w:rsidR="00647555">
        <w:t xml:space="preserve"> </w:t>
      </w:r>
      <w:r w:rsidRPr="00012986">
        <w:t>transfrontalier</w:t>
      </w:r>
      <w:r w:rsidR="00647555">
        <w:t xml:space="preserve"> </w:t>
      </w:r>
      <w:r w:rsidRPr="00012986">
        <w:t>(</w:t>
      </w:r>
      <w:hyperlink r:id="rId106" w:history="1">
        <w:r w:rsidRPr="00012986">
          <w:rPr>
            <w:rStyle w:val="Hyperlink"/>
            <w:szCs w:val="24"/>
          </w:rPr>
          <w:t>propunerea</w:t>
        </w:r>
        <w:r w:rsidR="00647555">
          <w:rPr>
            <w:rStyle w:val="Hyperlink"/>
            <w:szCs w:val="24"/>
          </w:rPr>
          <w:t xml:space="preserve"> </w:t>
        </w:r>
        <w:r w:rsidRPr="00012986">
          <w:rPr>
            <w:rStyle w:val="Hyperlink"/>
            <w:szCs w:val="24"/>
          </w:rPr>
          <w:t>MTFE</w:t>
        </w:r>
      </w:hyperlink>
      <w:r w:rsidRPr="00012986">
        <w:t>).</w:t>
      </w:r>
      <w:r w:rsidR="00647555">
        <w:t xml:space="preserve"> </w:t>
      </w:r>
      <w:r w:rsidRPr="00012986">
        <w:t>Cu</w:t>
      </w:r>
      <w:r w:rsidR="00647555">
        <w:t xml:space="preserve"> </w:t>
      </w:r>
      <w:r w:rsidRPr="00012986">
        <w:t>toate</w:t>
      </w:r>
      <w:r w:rsidR="00647555">
        <w:t xml:space="preserve"> </w:t>
      </w:r>
      <w:r w:rsidRPr="00012986">
        <w:t>acestea,</w:t>
      </w:r>
      <w:r w:rsidR="00647555">
        <w:t xml:space="preserve"> </w:t>
      </w:r>
      <w:r w:rsidRPr="00012986">
        <w:t>Parlamentul</w:t>
      </w:r>
      <w:r w:rsidR="00647555">
        <w:t xml:space="preserve"> </w:t>
      </w:r>
      <w:r w:rsidRPr="00012986">
        <w:t>și</w:t>
      </w:r>
      <w:r w:rsidR="00647555">
        <w:t xml:space="preserve"> </w:t>
      </w:r>
      <w:r w:rsidRPr="00012986">
        <w:t>Consiliul</w:t>
      </w:r>
      <w:r w:rsidR="00647555">
        <w:t xml:space="preserve"> </w:t>
      </w:r>
      <w:r w:rsidRPr="00012986">
        <w:t>nu</w:t>
      </w:r>
      <w:r w:rsidR="00647555">
        <w:t xml:space="preserve"> </w:t>
      </w:r>
      <w:r w:rsidRPr="00012986">
        <w:t>au</w:t>
      </w:r>
      <w:r w:rsidR="00647555">
        <w:t xml:space="preserve"> </w:t>
      </w:r>
      <w:r w:rsidRPr="00012986">
        <w:t>ajuns</w:t>
      </w:r>
      <w:r w:rsidR="00647555">
        <w:t xml:space="preserve"> </w:t>
      </w:r>
      <w:r w:rsidRPr="00012986">
        <w:t>la</w:t>
      </w:r>
      <w:r w:rsidR="00647555">
        <w:t xml:space="preserve"> </w:t>
      </w:r>
      <w:r w:rsidRPr="00012986">
        <w:t>niciun</w:t>
      </w:r>
      <w:r w:rsidR="00647555">
        <w:t xml:space="preserve"> </w:t>
      </w:r>
      <w:r w:rsidRPr="00012986">
        <w:t>acord</w:t>
      </w:r>
      <w:r w:rsidR="00647555">
        <w:t xml:space="preserve"> </w:t>
      </w:r>
      <w:r w:rsidRPr="00012986">
        <w:t>cu</w:t>
      </w:r>
      <w:r w:rsidR="00647555">
        <w:t xml:space="preserve"> </w:t>
      </w:r>
      <w:r w:rsidRPr="00012986">
        <w:t>privire</w:t>
      </w:r>
      <w:r w:rsidR="00647555">
        <w:t xml:space="preserve"> </w:t>
      </w:r>
      <w:r w:rsidRPr="00012986">
        <w:t>la</w:t>
      </w:r>
      <w:r w:rsidR="00647555">
        <w:t xml:space="preserve"> </w:t>
      </w:r>
      <w:r w:rsidRPr="00012986">
        <w:t>acest</w:t>
      </w:r>
      <w:r w:rsidR="00647555">
        <w:t xml:space="preserve"> </w:t>
      </w:r>
      <w:r w:rsidRPr="00012986">
        <w:t>dosar.</w:t>
      </w:r>
      <w:r w:rsidR="00647555">
        <w:t xml:space="preserve"> </w:t>
      </w:r>
      <w:r w:rsidRPr="00012986">
        <w:t>În</w:t>
      </w:r>
      <w:r w:rsidR="00647555">
        <w:t xml:space="preserve"> </w:t>
      </w:r>
      <w:r w:rsidRPr="00012986">
        <w:t>septembrie</w:t>
      </w:r>
      <w:r w:rsidR="00647555">
        <w:t xml:space="preserve"> </w:t>
      </w:r>
      <w:r w:rsidRPr="00012986">
        <w:t>2023,</w:t>
      </w:r>
      <w:r w:rsidR="00647555">
        <w:t xml:space="preserve"> </w:t>
      </w:r>
      <w:r w:rsidRPr="00012986">
        <w:t>Parlamentul</w:t>
      </w:r>
      <w:r w:rsidR="00647555">
        <w:t xml:space="preserve"> </w:t>
      </w:r>
      <w:r w:rsidRPr="00012986">
        <w:t>a</w:t>
      </w:r>
      <w:r w:rsidR="00647555">
        <w:t xml:space="preserve"> </w:t>
      </w:r>
      <w:r w:rsidRPr="00012986">
        <w:t>adoptat</w:t>
      </w:r>
      <w:r w:rsidR="00647555">
        <w:t xml:space="preserve"> </w:t>
      </w:r>
      <w:r w:rsidRPr="00012986">
        <w:rPr>
          <w:b/>
          <w:bCs/>
        </w:rPr>
        <w:t>o</w:t>
      </w:r>
      <w:r w:rsidR="00647555">
        <w:rPr>
          <w:b/>
          <w:bCs/>
        </w:rPr>
        <w:t xml:space="preserve"> </w:t>
      </w:r>
      <w:r w:rsidRPr="00012986">
        <w:rPr>
          <w:b/>
          <w:bCs/>
        </w:rPr>
        <w:t>rezoluție</w:t>
      </w:r>
      <w:r w:rsidR="00647555">
        <w:rPr>
          <w:b/>
          <w:bCs/>
        </w:rPr>
        <w:t xml:space="preserve"> </w:t>
      </w:r>
      <w:r w:rsidRPr="00012986">
        <w:rPr>
          <w:b/>
          <w:bCs/>
        </w:rPr>
        <w:t>legislativă</w:t>
      </w:r>
      <w:r w:rsidR="00647555">
        <w:rPr>
          <w:b/>
          <w:bCs/>
        </w:rPr>
        <w:t xml:space="preserve"> </w:t>
      </w:r>
      <w:r w:rsidRPr="00012986">
        <w:rPr>
          <w:b/>
          <w:bCs/>
        </w:rPr>
        <w:t>din</w:t>
      </w:r>
      <w:r w:rsidR="00647555">
        <w:rPr>
          <w:b/>
          <w:bCs/>
        </w:rPr>
        <w:t xml:space="preserve"> </w:t>
      </w:r>
      <w:r w:rsidRPr="00012986">
        <w:rPr>
          <w:b/>
          <w:bCs/>
        </w:rPr>
        <w:t>proprie</w:t>
      </w:r>
      <w:r w:rsidR="00647555">
        <w:rPr>
          <w:b/>
          <w:bCs/>
        </w:rPr>
        <w:t xml:space="preserve"> </w:t>
      </w:r>
      <w:r w:rsidRPr="00012986">
        <w:rPr>
          <w:b/>
          <w:bCs/>
        </w:rPr>
        <w:t>inițiativă</w:t>
      </w:r>
      <w:r w:rsidRPr="00012986">
        <w:t>,</w:t>
      </w:r>
      <w:r w:rsidR="00647555">
        <w:t xml:space="preserve"> </w:t>
      </w:r>
      <w:r w:rsidRPr="00012986">
        <w:t>în</w:t>
      </w:r>
      <w:r w:rsidR="00647555">
        <w:t xml:space="preserve"> </w:t>
      </w:r>
      <w:r w:rsidRPr="00012986">
        <w:t>care</w:t>
      </w:r>
      <w:r w:rsidR="00647555">
        <w:t xml:space="preserve"> </w:t>
      </w:r>
      <w:r w:rsidRPr="00012986">
        <w:t>adresa</w:t>
      </w:r>
      <w:r w:rsidR="00647555">
        <w:t xml:space="preserve"> </w:t>
      </w:r>
      <w:r w:rsidRPr="00012986">
        <w:t>Comisiei</w:t>
      </w:r>
      <w:r w:rsidR="00647555">
        <w:t xml:space="preserve"> </w:t>
      </w:r>
      <w:r w:rsidRPr="00012986">
        <w:t>recomandări</w:t>
      </w:r>
      <w:r w:rsidR="00647555">
        <w:rPr>
          <w:b/>
          <w:bCs/>
        </w:rPr>
        <w:t xml:space="preserve"> </w:t>
      </w:r>
      <w:r w:rsidRPr="00012986">
        <w:t>în</w:t>
      </w:r>
      <w:r w:rsidR="00647555">
        <w:t xml:space="preserve"> </w:t>
      </w:r>
      <w:r w:rsidRPr="00012986">
        <w:t>vederea</w:t>
      </w:r>
      <w:r w:rsidR="00647555">
        <w:t xml:space="preserve"> </w:t>
      </w:r>
      <w:r w:rsidRPr="00012986">
        <w:t>depășirii</w:t>
      </w:r>
      <w:r w:rsidR="00647555">
        <w:t xml:space="preserve"> </w:t>
      </w:r>
      <w:r w:rsidRPr="00012986">
        <w:t>impasului</w:t>
      </w:r>
      <w:r w:rsidR="00647555">
        <w:t xml:space="preserve"> </w:t>
      </w:r>
      <w:r w:rsidRPr="00012986">
        <w:t>cu</w:t>
      </w:r>
      <w:r w:rsidR="00647555">
        <w:t xml:space="preserve"> </w:t>
      </w:r>
      <w:r w:rsidRPr="00012986">
        <w:t>privire</w:t>
      </w:r>
      <w:r w:rsidR="00647555">
        <w:t xml:space="preserve"> </w:t>
      </w:r>
      <w:r w:rsidRPr="00012986">
        <w:t>la</w:t>
      </w:r>
      <w:r w:rsidR="00647555">
        <w:t xml:space="preserve"> </w:t>
      </w:r>
      <w:r w:rsidRPr="00012986">
        <w:t>propunerea</w:t>
      </w:r>
      <w:r w:rsidR="00647555">
        <w:t xml:space="preserve"> </w:t>
      </w:r>
      <w:r w:rsidRPr="00012986">
        <w:t>MTFE.</w:t>
      </w:r>
      <w:r w:rsidR="00647555">
        <w:t xml:space="preserve"> </w:t>
      </w:r>
      <w:r w:rsidRPr="00012986">
        <w:t>Prin</w:t>
      </w:r>
      <w:r w:rsidR="00647555">
        <w:t xml:space="preserve"> </w:t>
      </w:r>
      <w:r w:rsidRPr="00012986">
        <w:t>noul</w:t>
      </w:r>
      <w:r w:rsidR="00647555">
        <w:t xml:space="preserve"> </w:t>
      </w:r>
      <w:r w:rsidRPr="00012986">
        <w:t>regulament</w:t>
      </w:r>
      <w:r w:rsidR="00647555">
        <w:t xml:space="preserve"> </w:t>
      </w:r>
      <w:r w:rsidRPr="00012986">
        <w:t>privind</w:t>
      </w:r>
      <w:r w:rsidR="00647555">
        <w:t xml:space="preserve"> </w:t>
      </w:r>
      <w:r w:rsidRPr="00012986">
        <w:rPr>
          <w:b/>
          <w:bCs/>
        </w:rPr>
        <w:t>facilitarea</w:t>
      </w:r>
      <w:r w:rsidR="00647555">
        <w:rPr>
          <w:b/>
          <w:bCs/>
        </w:rPr>
        <w:t xml:space="preserve"> </w:t>
      </w:r>
      <w:r w:rsidRPr="00012986">
        <w:rPr>
          <w:b/>
          <w:bCs/>
        </w:rPr>
        <w:t>soluțiilor</w:t>
      </w:r>
      <w:r w:rsidR="00647555">
        <w:rPr>
          <w:b/>
          <w:bCs/>
        </w:rPr>
        <w:t xml:space="preserve"> </w:t>
      </w:r>
      <w:r w:rsidRPr="00012986">
        <w:rPr>
          <w:b/>
          <w:bCs/>
        </w:rPr>
        <w:t>transfrontaliere</w:t>
      </w:r>
      <w:r w:rsidRPr="00012986">
        <w:t>,</w:t>
      </w:r>
      <w:r w:rsidR="00647555">
        <w:t xml:space="preserve"> </w:t>
      </w:r>
      <w:r w:rsidRPr="00012986">
        <w:t>Comisia</w:t>
      </w:r>
      <w:r w:rsidR="00647555">
        <w:t xml:space="preserve"> </w:t>
      </w:r>
      <w:r w:rsidRPr="00012986">
        <w:t>își</w:t>
      </w:r>
      <w:r w:rsidR="00647555">
        <w:t xml:space="preserve"> </w:t>
      </w:r>
      <w:r w:rsidRPr="00012986">
        <w:t>modifică</w:t>
      </w:r>
      <w:r w:rsidR="00647555">
        <w:t xml:space="preserve"> </w:t>
      </w:r>
      <w:r w:rsidRPr="00012986">
        <w:t>propunerea</w:t>
      </w:r>
      <w:r w:rsidR="00647555">
        <w:t xml:space="preserve"> </w:t>
      </w:r>
      <w:r w:rsidRPr="00012986">
        <w:t>din</w:t>
      </w:r>
      <w:r w:rsidR="00647555">
        <w:t xml:space="preserve"> </w:t>
      </w:r>
      <w:r w:rsidRPr="00012986">
        <w:t>2018,</w:t>
      </w:r>
      <w:r w:rsidR="00647555">
        <w:t xml:space="preserve"> </w:t>
      </w:r>
      <w:r w:rsidRPr="00012986">
        <w:t>ținând</w:t>
      </w:r>
      <w:r w:rsidR="00647555">
        <w:t xml:space="preserve"> </w:t>
      </w:r>
      <w:r w:rsidRPr="00012986">
        <w:t>seama</w:t>
      </w:r>
      <w:r w:rsidR="00647555">
        <w:t xml:space="preserve"> </w:t>
      </w:r>
      <w:r w:rsidRPr="00012986">
        <w:t>în</w:t>
      </w:r>
      <w:r w:rsidR="00647555">
        <w:t xml:space="preserve"> </w:t>
      </w:r>
      <w:r w:rsidRPr="00012986">
        <w:t>mod</w:t>
      </w:r>
      <w:r w:rsidR="00647555">
        <w:t xml:space="preserve"> </w:t>
      </w:r>
      <w:r w:rsidRPr="00012986">
        <w:t>corespunzător</w:t>
      </w:r>
      <w:r w:rsidR="00647555">
        <w:t xml:space="preserve"> </w:t>
      </w:r>
      <w:r w:rsidRPr="00012986">
        <w:t>de</w:t>
      </w:r>
      <w:r w:rsidR="00647555">
        <w:t xml:space="preserve"> </w:t>
      </w:r>
      <w:r w:rsidRPr="00012986">
        <w:t>preocupările</w:t>
      </w:r>
      <w:r w:rsidR="00647555">
        <w:t xml:space="preserve"> </w:t>
      </w:r>
      <w:r w:rsidRPr="00012986">
        <w:t>și</w:t>
      </w:r>
      <w:r w:rsidR="00647555">
        <w:t xml:space="preserve"> </w:t>
      </w:r>
      <w:r w:rsidRPr="00012986">
        <w:t>de</w:t>
      </w:r>
      <w:r w:rsidR="00647555">
        <w:t xml:space="preserve"> </w:t>
      </w:r>
      <w:r w:rsidRPr="00012986">
        <w:t>recomandările</w:t>
      </w:r>
      <w:r w:rsidR="00647555">
        <w:t xml:space="preserve"> </w:t>
      </w:r>
      <w:r w:rsidRPr="00012986">
        <w:t>formulate</w:t>
      </w:r>
      <w:r w:rsidR="00647555">
        <w:t xml:space="preserve"> </w:t>
      </w:r>
      <w:r w:rsidRPr="00012986">
        <w:t>de</w:t>
      </w:r>
      <w:r w:rsidR="00647555">
        <w:t xml:space="preserve"> </w:t>
      </w:r>
      <w:r w:rsidRPr="00012986">
        <w:t>cei</w:t>
      </w:r>
      <w:r w:rsidR="00647555">
        <w:t xml:space="preserve"> </w:t>
      </w:r>
      <w:r w:rsidRPr="00012986">
        <w:t>doi</w:t>
      </w:r>
      <w:r w:rsidR="00647555">
        <w:t xml:space="preserve"> </w:t>
      </w:r>
      <w:proofErr w:type="spellStart"/>
      <w:r w:rsidRPr="00012986">
        <w:t>colegiuitori</w:t>
      </w:r>
      <w:proofErr w:type="spellEnd"/>
      <w:r w:rsidRPr="00012986">
        <w:t>,</w:t>
      </w:r>
      <w:r w:rsidR="00647555">
        <w:t xml:space="preserve"> </w:t>
      </w:r>
      <w:r w:rsidRPr="00012986">
        <w:t>dar</w:t>
      </w:r>
      <w:r w:rsidR="00647555">
        <w:t xml:space="preserve"> </w:t>
      </w:r>
      <w:r w:rsidRPr="00012986">
        <w:t>menținându-și</w:t>
      </w:r>
      <w:r w:rsidR="00647555">
        <w:t xml:space="preserve"> </w:t>
      </w:r>
      <w:r w:rsidRPr="00012986">
        <w:t>totodată</w:t>
      </w:r>
      <w:r w:rsidR="00647555">
        <w:t xml:space="preserve"> </w:t>
      </w:r>
      <w:r w:rsidRPr="00012986">
        <w:t>obiectivul</w:t>
      </w:r>
      <w:r w:rsidR="00647555">
        <w:t xml:space="preserve"> </w:t>
      </w:r>
      <w:r w:rsidRPr="00012986">
        <w:t>inițial</w:t>
      </w:r>
      <w:r w:rsidR="00647555">
        <w:t xml:space="preserve"> </w:t>
      </w:r>
      <w:r w:rsidRPr="00012986">
        <w:t>privind</w:t>
      </w:r>
      <w:r w:rsidR="00647555">
        <w:t xml:space="preserve"> </w:t>
      </w:r>
      <w:r w:rsidRPr="00012986">
        <w:t>soluționarea</w:t>
      </w:r>
      <w:r w:rsidR="00647555">
        <w:t xml:space="preserve"> </w:t>
      </w:r>
      <w:r w:rsidRPr="00012986">
        <w:t>obstacolelor</w:t>
      </w:r>
      <w:r w:rsidR="00647555">
        <w:t xml:space="preserve"> </w:t>
      </w:r>
      <w:r w:rsidRPr="00012986">
        <w:t>care</w:t>
      </w:r>
      <w:r w:rsidR="00647555">
        <w:t xml:space="preserve"> </w:t>
      </w:r>
      <w:r w:rsidRPr="00012986">
        <w:t>perturbă</w:t>
      </w:r>
      <w:r w:rsidR="00647555">
        <w:t xml:space="preserve"> </w:t>
      </w:r>
      <w:r w:rsidRPr="00012986">
        <w:t>viața</w:t>
      </w:r>
      <w:r w:rsidR="00647555">
        <w:t xml:space="preserve"> </w:t>
      </w:r>
      <w:r w:rsidRPr="00012986">
        <w:t>comunităților</w:t>
      </w:r>
      <w:r w:rsidR="00647555">
        <w:t xml:space="preserve"> </w:t>
      </w:r>
      <w:r w:rsidRPr="00012986">
        <w:t>transfrontaliere.</w:t>
      </w:r>
      <w:r w:rsidR="00647555">
        <w:t xml:space="preserve"> </w:t>
      </w:r>
      <w:r w:rsidRPr="00012986">
        <w:t>Propunerea</w:t>
      </w:r>
      <w:r w:rsidR="00647555">
        <w:t xml:space="preserve"> </w:t>
      </w:r>
      <w:r w:rsidRPr="00012986">
        <w:t>Comisiei</w:t>
      </w:r>
      <w:r w:rsidR="00647555">
        <w:t xml:space="preserve"> </w:t>
      </w:r>
      <w:r w:rsidRPr="00012986">
        <w:t>urmează</w:t>
      </w:r>
      <w:r w:rsidR="00647555">
        <w:t xml:space="preserve"> </w:t>
      </w:r>
      <w:r w:rsidRPr="00012986">
        <w:t>să</w:t>
      </w:r>
      <w:r w:rsidR="00647555">
        <w:t xml:space="preserve"> </w:t>
      </w:r>
      <w:r w:rsidRPr="00012986">
        <w:t>fie</w:t>
      </w:r>
      <w:r w:rsidR="00647555">
        <w:t xml:space="preserve"> </w:t>
      </w:r>
      <w:r w:rsidRPr="00012986">
        <w:t>discutată</w:t>
      </w:r>
      <w:r w:rsidR="00647555">
        <w:t xml:space="preserve"> </w:t>
      </w:r>
      <w:r w:rsidRPr="00012986">
        <w:t>de</w:t>
      </w:r>
      <w:r w:rsidR="00647555">
        <w:t xml:space="preserve"> </w:t>
      </w:r>
      <w:r w:rsidRPr="00012986">
        <w:t>Parlament</w:t>
      </w:r>
      <w:r w:rsidR="00647555">
        <w:t xml:space="preserve"> </w:t>
      </w:r>
      <w:r w:rsidRPr="00012986">
        <w:t>și</w:t>
      </w:r>
      <w:r w:rsidR="00647555">
        <w:t xml:space="preserve"> </w:t>
      </w:r>
      <w:r w:rsidRPr="00012986">
        <w:t>de</w:t>
      </w:r>
      <w:r w:rsidR="00647555">
        <w:t xml:space="preserve"> </w:t>
      </w:r>
      <w:r w:rsidRPr="00012986">
        <w:t>Consiliu.</w:t>
      </w:r>
    </w:p>
    <w:p w14:paraId="760A646D" w14:textId="6A842357" w:rsidR="00012986" w:rsidRPr="00012986" w:rsidRDefault="00012986" w:rsidP="00012986">
      <w:r w:rsidRPr="00012986">
        <w:t>Propunerea</w:t>
      </w:r>
      <w:r w:rsidR="00647555">
        <w:t xml:space="preserve"> </w:t>
      </w:r>
      <w:r w:rsidRPr="00012986">
        <w:t>vine</w:t>
      </w:r>
      <w:r w:rsidR="00647555">
        <w:t xml:space="preserve"> </w:t>
      </w:r>
      <w:r w:rsidRPr="00012986">
        <w:t>în</w:t>
      </w:r>
      <w:r w:rsidR="00647555">
        <w:t xml:space="preserve"> </w:t>
      </w:r>
      <w:r w:rsidRPr="00012986">
        <w:t>completarea</w:t>
      </w:r>
      <w:r w:rsidR="00647555">
        <w:t xml:space="preserve"> </w:t>
      </w:r>
      <w:r w:rsidRPr="00012986">
        <w:t>unei</w:t>
      </w:r>
      <w:r w:rsidR="00647555">
        <w:t xml:space="preserve"> </w:t>
      </w:r>
      <w:r w:rsidRPr="00012986">
        <w:t>serii</w:t>
      </w:r>
      <w:r w:rsidR="00647555">
        <w:t xml:space="preserve"> </w:t>
      </w:r>
      <w:r w:rsidRPr="00012986">
        <w:t>de</w:t>
      </w:r>
      <w:r w:rsidR="00647555">
        <w:t xml:space="preserve"> </w:t>
      </w:r>
      <w:r w:rsidRPr="00012986">
        <w:t>inițiative</w:t>
      </w:r>
      <w:r w:rsidR="00647555">
        <w:t xml:space="preserve"> </w:t>
      </w:r>
      <w:r w:rsidRPr="00012986">
        <w:t>ale</w:t>
      </w:r>
      <w:r w:rsidR="00647555">
        <w:t xml:space="preserve"> </w:t>
      </w:r>
      <w:r w:rsidRPr="00012986">
        <w:t>Comisiei</w:t>
      </w:r>
      <w:r w:rsidR="00647555">
        <w:t xml:space="preserve"> </w:t>
      </w:r>
      <w:r w:rsidRPr="00012986">
        <w:t>vizând</w:t>
      </w:r>
      <w:r w:rsidR="00647555">
        <w:t xml:space="preserve"> </w:t>
      </w:r>
      <w:r w:rsidRPr="00012986">
        <w:t>sprijinirea</w:t>
      </w:r>
      <w:r w:rsidR="00647555">
        <w:t xml:space="preserve"> </w:t>
      </w:r>
      <w:r w:rsidRPr="00012986">
        <w:t>regiunilor</w:t>
      </w:r>
      <w:r w:rsidR="00647555">
        <w:t xml:space="preserve"> </w:t>
      </w:r>
      <w:r w:rsidRPr="00012986">
        <w:t>frontaliere,</w:t>
      </w:r>
      <w:r w:rsidR="00647555">
        <w:t xml:space="preserve"> </w:t>
      </w:r>
      <w:r w:rsidRPr="00012986">
        <w:t>cum</w:t>
      </w:r>
      <w:r w:rsidR="00647555">
        <w:t xml:space="preserve"> </w:t>
      </w:r>
      <w:r w:rsidRPr="00012986">
        <w:t>ar</w:t>
      </w:r>
      <w:r w:rsidR="00647555">
        <w:t xml:space="preserve"> </w:t>
      </w:r>
      <w:r w:rsidRPr="00012986">
        <w:t>fi</w:t>
      </w:r>
      <w:r w:rsidR="00647555">
        <w:t xml:space="preserve"> </w:t>
      </w:r>
      <w:r w:rsidRPr="00012986">
        <w:t>inițiativa</w:t>
      </w:r>
      <w:r w:rsidR="00647555">
        <w:t xml:space="preserve"> </w:t>
      </w:r>
      <w:r w:rsidRPr="00012986">
        <w:t>„</w:t>
      </w:r>
      <w:hyperlink r:id="rId107" w:history="1">
        <w:r w:rsidRPr="00012986">
          <w:rPr>
            <w:rStyle w:val="Hyperlink"/>
            <w:szCs w:val="24"/>
          </w:rPr>
          <w:t>b-</w:t>
        </w:r>
        <w:proofErr w:type="spellStart"/>
        <w:r w:rsidRPr="00012986">
          <w:rPr>
            <w:rStyle w:val="Hyperlink"/>
            <w:szCs w:val="24"/>
          </w:rPr>
          <w:t>solutions</w:t>
        </w:r>
        <w:proofErr w:type="spellEnd"/>
      </w:hyperlink>
      <w:r w:rsidRPr="00012986">
        <w:t>”,</w:t>
      </w:r>
      <w:r w:rsidR="00647555">
        <w:t xml:space="preserve"> </w:t>
      </w:r>
      <w:r w:rsidRPr="00012986">
        <w:t>lansată</w:t>
      </w:r>
      <w:r w:rsidR="00647555">
        <w:t xml:space="preserve"> </w:t>
      </w:r>
      <w:r w:rsidRPr="00012986">
        <w:t>în</w:t>
      </w:r>
      <w:r w:rsidR="00647555">
        <w:t xml:space="preserve"> </w:t>
      </w:r>
      <w:r w:rsidRPr="00012986">
        <w:t>2018</w:t>
      </w:r>
      <w:r w:rsidR="00647555">
        <w:t xml:space="preserve"> </w:t>
      </w:r>
      <w:r w:rsidRPr="00012986">
        <w:t>cu</w:t>
      </w:r>
      <w:r w:rsidR="00647555">
        <w:t xml:space="preserve"> </w:t>
      </w:r>
      <w:r w:rsidRPr="00012986">
        <w:t>scopul</w:t>
      </w:r>
      <w:r w:rsidR="00647555">
        <w:t xml:space="preserve"> </w:t>
      </w:r>
      <w:r w:rsidRPr="00012986">
        <w:t>de</w:t>
      </w:r>
      <w:r w:rsidR="00647555">
        <w:t xml:space="preserve"> </w:t>
      </w:r>
      <w:r w:rsidRPr="00012986">
        <w:t>a</w:t>
      </w:r>
      <w:r w:rsidR="00647555">
        <w:t xml:space="preserve"> </w:t>
      </w:r>
      <w:r w:rsidRPr="00012986">
        <w:t>oferi</w:t>
      </w:r>
      <w:r w:rsidR="00647555">
        <w:t xml:space="preserve"> </w:t>
      </w:r>
      <w:r w:rsidRPr="00012986">
        <w:t>sprijin</w:t>
      </w:r>
      <w:r w:rsidR="00647555">
        <w:t xml:space="preserve"> </w:t>
      </w:r>
      <w:r w:rsidRPr="00012986">
        <w:t>juridic</w:t>
      </w:r>
      <w:r w:rsidR="00647555">
        <w:t xml:space="preserve"> </w:t>
      </w:r>
      <w:r w:rsidRPr="00012986">
        <w:t>autorităților</w:t>
      </w:r>
      <w:r w:rsidR="00647555">
        <w:t xml:space="preserve"> </w:t>
      </w:r>
      <w:r w:rsidRPr="00012986">
        <w:t>publice</w:t>
      </w:r>
      <w:r w:rsidR="00647555">
        <w:t xml:space="preserve"> </w:t>
      </w:r>
      <w:r w:rsidRPr="00012986">
        <w:t>pentru</w:t>
      </w:r>
      <w:r w:rsidR="00647555">
        <w:t xml:space="preserve"> </w:t>
      </w:r>
      <w:r w:rsidRPr="00012986">
        <w:t>identificarea</w:t>
      </w:r>
      <w:r w:rsidR="00647555">
        <w:t xml:space="preserve"> </w:t>
      </w:r>
      <w:r w:rsidRPr="00012986">
        <w:t>cauzelor</w:t>
      </w:r>
      <w:r w:rsidR="00647555">
        <w:t xml:space="preserve"> </w:t>
      </w:r>
      <w:r w:rsidRPr="00012986">
        <w:t>profunde</w:t>
      </w:r>
      <w:r w:rsidR="00647555">
        <w:t xml:space="preserve"> </w:t>
      </w:r>
      <w:r w:rsidRPr="00012986">
        <w:t>ale</w:t>
      </w:r>
      <w:r w:rsidR="00647555">
        <w:t xml:space="preserve"> </w:t>
      </w:r>
      <w:r w:rsidRPr="00012986">
        <w:t>obstacolelor</w:t>
      </w:r>
      <w:r w:rsidR="00647555">
        <w:t xml:space="preserve"> </w:t>
      </w:r>
      <w:r w:rsidRPr="00012986">
        <w:t>juridice</w:t>
      </w:r>
      <w:r w:rsidR="00647555">
        <w:t xml:space="preserve"> </w:t>
      </w:r>
      <w:r w:rsidRPr="00012986">
        <w:t>și</w:t>
      </w:r>
      <w:r w:rsidR="00647555">
        <w:t xml:space="preserve"> </w:t>
      </w:r>
      <w:r w:rsidRPr="00012986">
        <w:t>administrative</w:t>
      </w:r>
      <w:r w:rsidR="00647555">
        <w:t xml:space="preserve"> </w:t>
      </w:r>
      <w:r w:rsidRPr="00012986">
        <w:t>și</w:t>
      </w:r>
      <w:r w:rsidR="00647555">
        <w:t xml:space="preserve"> </w:t>
      </w:r>
      <w:r w:rsidRPr="00012986">
        <w:t>pentru</w:t>
      </w:r>
      <w:r w:rsidR="00647555">
        <w:t xml:space="preserve"> </w:t>
      </w:r>
      <w:r w:rsidRPr="00012986">
        <w:t>explorarea</w:t>
      </w:r>
      <w:r w:rsidR="00647555">
        <w:t xml:space="preserve"> </w:t>
      </w:r>
      <w:r w:rsidRPr="00012986">
        <w:t>unor</w:t>
      </w:r>
      <w:r w:rsidR="00647555">
        <w:t xml:space="preserve"> </w:t>
      </w:r>
      <w:r w:rsidRPr="00012986">
        <w:t>posibile</w:t>
      </w:r>
      <w:r w:rsidR="00647555">
        <w:t xml:space="preserve"> </w:t>
      </w:r>
      <w:r w:rsidRPr="00012986">
        <w:t>soluții.</w:t>
      </w:r>
      <w:r w:rsidR="00647555">
        <w:t xml:space="preserve"> </w:t>
      </w:r>
      <w:r w:rsidRPr="00012986">
        <w:t>Cunoștințele</w:t>
      </w:r>
      <w:r w:rsidR="00647555">
        <w:t xml:space="preserve"> </w:t>
      </w:r>
      <w:r w:rsidRPr="00012986">
        <w:t>dobândite</w:t>
      </w:r>
      <w:r w:rsidR="00647555">
        <w:t xml:space="preserve"> </w:t>
      </w:r>
      <w:r w:rsidRPr="00012986">
        <w:t>din</w:t>
      </w:r>
      <w:r w:rsidR="00647555">
        <w:t xml:space="preserve"> </w:t>
      </w:r>
      <w:r w:rsidRPr="00012986">
        <w:t>cele</w:t>
      </w:r>
      <w:r w:rsidR="00647555">
        <w:t xml:space="preserve"> </w:t>
      </w:r>
      <w:r w:rsidRPr="00012986">
        <w:t>peste</w:t>
      </w:r>
      <w:r w:rsidR="00647555">
        <w:t xml:space="preserve"> </w:t>
      </w:r>
      <w:r w:rsidRPr="00012986">
        <w:t>150</w:t>
      </w:r>
      <w:r w:rsidR="00647555">
        <w:t xml:space="preserve"> </w:t>
      </w:r>
      <w:r w:rsidRPr="00012986">
        <w:t>de</w:t>
      </w:r>
      <w:r w:rsidR="00647555">
        <w:t xml:space="preserve"> </w:t>
      </w:r>
      <w:r w:rsidRPr="00012986">
        <w:t>cazuri</w:t>
      </w:r>
      <w:r w:rsidR="00647555">
        <w:t xml:space="preserve"> </w:t>
      </w:r>
      <w:r w:rsidRPr="00012986">
        <w:t>identificate</w:t>
      </w:r>
      <w:r w:rsidR="00647555">
        <w:t xml:space="preserve"> </w:t>
      </w:r>
      <w:r w:rsidRPr="00012986">
        <w:t>au</w:t>
      </w:r>
      <w:r w:rsidR="00647555">
        <w:t xml:space="preserve"> </w:t>
      </w:r>
      <w:r w:rsidRPr="00012986">
        <w:t>arătat</w:t>
      </w:r>
      <w:r w:rsidR="00647555">
        <w:t xml:space="preserve"> </w:t>
      </w:r>
      <w:r w:rsidRPr="00012986">
        <w:t>că</w:t>
      </w:r>
      <w:r w:rsidR="00647555">
        <w:t xml:space="preserve"> </w:t>
      </w:r>
      <w:r w:rsidRPr="00012986">
        <w:t>un</w:t>
      </w:r>
      <w:r w:rsidR="00647555">
        <w:t xml:space="preserve"> </w:t>
      </w:r>
      <w:r w:rsidRPr="00012986">
        <w:t>instrument</w:t>
      </w:r>
      <w:r w:rsidR="00647555">
        <w:t xml:space="preserve"> </w:t>
      </w:r>
      <w:r w:rsidRPr="00012986">
        <w:t>juridic</w:t>
      </w:r>
      <w:r w:rsidR="00647555">
        <w:t xml:space="preserve"> </w:t>
      </w:r>
      <w:r w:rsidRPr="00012986">
        <w:t>european</w:t>
      </w:r>
      <w:r w:rsidR="00647555">
        <w:t xml:space="preserve"> </w:t>
      </w:r>
      <w:r w:rsidRPr="00012986">
        <w:t>precum</w:t>
      </w:r>
      <w:r w:rsidR="00647555">
        <w:t xml:space="preserve"> </w:t>
      </w:r>
      <w:r w:rsidRPr="00012986">
        <w:t>cel</w:t>
      </w:r>
      <w:r w:rsidR="00647555">
        <w:t xml:space="preserve"> </w:t>
      </w:r>
      <w:r w:rsidRPr="00012986">
        <w:t>propus</w:t>
      </w:r>
      <w:r w:rsidR="00647555">
        <w:t xml:space="preserve"> </w:t>
      </w:r>
      <w:r w:rsidRPr="00012986">
        <w:t>astăzi</w:t>
      </w:r>
      <w:r w:rsidR="00647555">
        <w:t xml:space="preserve"> </w:t>
      </w:r>
      <w:r w:rsidRPr="00012986">
        <w:t>ar</w:t>
      </w:r>
      <w:r w:rsidR="00647555">
        <w:t xml:space="preserve"> </w:t>
      </w:r>
      <w:r w:rsidRPr="00012986">
        <w:t>contribui</w:t>
      </w:r>
      <w:r w:rsidR="00647555">
        <w:t xml:space="preserve"> </w:t>
      </w:r>
      <w:r w:rsidRPr="00012986">
        <w:t>la</w:t>
      </w:r>
      <w:r w:rsidR="00647555">
        <w:t xml:space="preserve"> </w:t>
      </w:r>
      <w:r w:rsidRPr="00012986">
        <w:t>soluționarea</w:t>
      </w:r>
      <w:r w:rsidR="00647555">
        <w:t xml:space="preserve"> </w:t>
      </w:r>
      <w:r w:rsidRPr="00012986">
        <w:t>a</w:t>
      </w:r>
      <w:r w:rsidR="00647555">
        <w:t xml:space="preserve"> </w:t>
      </w:r>
      <w:r w:rsidRPr="00012986">
        <w:t>peste</w:t>
      </w:r>
      <w:r w:rsidR="00647555">
        <w:t xml:space="preserve"> </w:t>
      </w:r>
      <w:r w:rsidRPr="00012986">
        <w:t>o</w:t>
      </w:r>
      <w:r w:rsidR="00647555">
        <w:t xml:space="preserve"> </w:t>
      </w:r>
      <w:r w:rsidRPr="00012986">
        <w:t>treime</w:t>
      </w:r>
      <w:r w:rsidR="00647555">
        <w:t xml:space="preserve"> </w:t>
      </w:r>
      <w:r w:rsidRPr="00012986">
        <w:t>din</w:t>
      </w:r>
      <w:r w:rsidR="00647555">
        <w:t xml:space="preserve"> </w:t>
      </w:r>
      <w:r w:rsidRPr="00012986">
        <w:t>cazuri.</w:t>
      </w:r>
      <w:r w:rsidR="00647555">
        <w:t xml:space="preserve">  </w:t>
      </w:r>
    </w:p>
    <w:p w14:paraId="07BB974C" w14:textId="1532A43C" w:rsidR="00012986" w:rsidRPr="00012986" w:rsidRDefault="00012986" w:rsidP="00012986">
      <w:r w:rsidRPr="00012986">
        <w:t>În</w:t>
      </w:r>
      <w:r w:rsidR="00647555">
        <w:t xml:space="preserve"> </w:t>
      </w:r>
      <w:r w:rsidRPr="00012986">
        <w:t>2021,</w:t>
      </w:r>
      <w:r w:rsidR="00647555">
        <w:t xml:space="preserve"> </w:t>
      </w:r>
      <w:r w:rsidRPr="00012986">
        <w:t>Comisia</w:t>
      </w:r>
      <w:r w:rsidR="00647555">
        <w:t xml:space="preserve"> </w:t>
      </w:r>
      <w:r w:rsidRPr="00012986">
        <w:t>a</w:t>
      </w:r>
      <w:r w:rsidR="00647555">
        <w:t xml:space="preserve"> </w:t>
      </w:r>
      <w:r w:rsidRPr="00012986">
        <w:t>publicat,</w:t>
      </w:r>
      <w:r w:rsidR="00647555">
        <w:t xml:space="preserve"> </w:t>
      </w:r>
      <w:r w:rsidRPr="00012986">
        <w:t>de</w:t>
      </w:r>
      <w:r w:rsidR="00647555">
        <w:t xml:space="preserve"> </w:t>
      </w:r>
      <w:r w:rsidRPr="00012986">
        <w:t>asemenea,</w:t>
      </w:r>
      <w:r w:rsidR="00647555">
        <w:t xml:space="preserve"> </w:t>
      </w:r>
      <w:r w:rsidRPr="00012986">
        <w:t>un</w:t>
      </w:r>
      <w:r w:rsidR="00647555">
        <w:t xml:space="preserve"> </w:t>
      </w:r>
      <w:r w:rsidRPr="00012986">
        <w:t>raport</w:t>
      </w:r>
      <w:r w:rsidR="00647555">
        <w:t xml:space="preserve"> </w:t>
      </w:r>
      <w:r w:rsidRPr="00012986">
        <w:t>intitulat</w:t>
      </w:r>
      <w:r w:rsidR="00647555">
        <w:t xml:space="preserve"> </w:t>
      </w:r>
      <w:hyperlink r:id="rId108" w:history="1">
        <w:r w:rsidRPr="00012986">
          <w:rPr>
            <w:rStyle w:val="Hyperlink"/>
            <w:szCs w:val="24"/>
          </w:rPr>
          <w:t>„Regiunile</w:t>
        </w:r>
        <w:r w:rsidR="00647555">
          <w:rPr>
            <w:rStyle w:val="Hyperlink"/>
            <w:szCs w:val="24"/>
          </w:rPr>
          <w:t xml:space="preserve"> </w:t>
        </w:r>
        <w:r w:rsidRPr="00012986">
          <w:rPr>
            <w:rStyle w:val="Hyperlink"/>
            <w:szCs w:val="24"/>
          </w:rPr>
          <w:t>frontaliere</w:t>
        </w:r>
        <w:r w:rsidR="00647555">
          <w:rPr>
            <w:rStyle w:val="Hyperlink"/>
            <w:szCs w:val="24"/>
          </w:rPr>
          <w:t xml:space="preserve"> </w:t>
        </w:r>
        <w:r w:rsidRPr="00012986">
          <w:rPr>
            <w:rStyle w:val="Hyperlink"/>
            <w:szCs w:val="24"/>
          </w:rPr>
          <w:t>ale</w:t>
        </w:r>
        <w:r w:rsidR="00647555">
          <w:rPr>
            <w:rStyle w:val="Hyperlink"/>
            <w:szCs w:val="24"/>
          </w:rPr>
          <w:t xml:space="preserve"> </w:t>
        </w:r>
        <w:r w:rsidRPr="00012986">
          <w:rPr>
            <w:rStyle w:val="Hyperlink"/>
            <w:szCs w:val="24"/>
          </w:rPr>
          <w:t>UE</w:t>
        </w:r>
        <w:r w:rsidR="00647555">
          <w:rPr>
            <w:rStyle w:val="Hyperlink"/>
            <w:szCs w:val="24"/>
          </w:rPr>
          <w:t xml:space="preserve"> </w:t>
        </w:r>
        <w:r w:rsidRPr="00012986">
          <w:rPr>
            <w:rStyle w:val="Hyperlink"/>
            <w:szCs w:val="24"/>
          </w:rPr>
          <w:t>–</w:t>
        </w:r>
        <w:r w:rsidR="00647555">
          <w:rPr>
            <w:rStyle w:val="Hyperlink"/>
            <w:szCs w:val="24"/>
          </w:rPr>
          <w:t xml:space="preserve"> </w:t>
        </w:r>
        <w:r w:rsidRPr="00012986">
          <w:rPr>
            <w:rStyle w:val="Hyperlink"/>
            <w:szCs w:val="24"/>
          </w:rPr>
          <w:t>laboratoarele</w:t>
        </w:r>
        <w:r w:rsidR="00647555">
          <w:rPr>
            <w:rStyle w:val="Hyperlink"/>
            <w:szCs w:val="24"/>
          </w:rPr>
          <w:t xml:space="preserve"> </w:t>
        </w:r>
        <w:r w:rsidRPr="00012986">
          <w:rPr>
            <w:rStyle w:val="Hyperlink"/>
            <w:szCs w:val="24"/>
          </w:rPr>
          <w:t>vii</w:t>
        </w:r>
        <w:r w:rsidR="00647555">
          <w:rPr>
            <w:rStyle w:val="Hyperlink"/>
            <w:szCs w:val="24"/>
          </w:rPr>
          <w:t xml:space="preserve"> </w:t>
        </w:r>
        <w:r w:rsidRPr="00012986">
          <w:rPr>
            <w:rStyle w:val="Hyperlink"/>
            <w:szCs w:val="24"/>
          </w:rPr>
          <w:t>ale</w:t>
        </w:r>
        <w:r w:rsidR="00647555">
          <w:rPr>
            <w:rStyle w:val="Hyperlink"/>
            <w:szCs w:val="24"/>
          </w:rPr>
          <w:t xml:space="preserve"> </w:t>
        </w:r>
        <w:r w:rsidRPr="00012986">
          <w:rPr>
            <w:rStyle w:val="Hyperlink"/>
            <w:szCs w:val="24"/>
          </w:rPr>
          <w:t>integrării</w:t>
        </w:r>
        <w:r w:rsidR="00647555">
          <w:rPr>
            <w:rStyle w:val="Hyperlink"/>
            <w:szCs w:val="24"/>
          </w:rPr>
          <w:t xml:space="preserve"> </w:t>
        </w:r>
        <w:r w:rsidRPr="00012986">
          <w:rPr>
            <w:rStyle w:val="Hyperlink"/>
            <w:szCs w:val="24"/>
          </w:rPr>
          <w:t>europene”</w:t>
        </w:r>
      </w:hyperlink>
      <w:r w:rsidRPr="00012986">
        <w:t>,</w:t>
      </w:r>
      <w:r w:rsidR="00647555">
        <w:t xml:space="preserve"> </w:t>
      </w:r>
      <w:r w:rsidRPr="00012986">
        <w:t>care</w:t>
      </w:r>
      <w:r w:rsidR="00647555">
        <w:t xml:space="preserve"> </w:t>
      </w:r>
      <w:r w:rsidRPr="00012986">
        <w:t>demonstrează</w:t>
      </w:r>
      <w:r w:rsidR="00647555">
        <w:t xml:space="preserve"> </w:t>
      </w:r>
      <w:r w:rsidRPr="00012986">
        <w:t>efectele</w:t>
      </w:r>
      <w:r w:rsidR="00647555">
        <w:t xml:space="preserve"> </w:t>
      </w:r>
      <w:r w:rsidRPr="00012986">
        <w:t>pozitive</w:t>
      </w:r>
      <w:r w:rsidR="00647555">
        <w:t xml:space="preserve"> </w:t>
      </w:r>
      <w:r w:rsidRPr="00012986">
        <w:t>ale</w:t>
      </w:r>
      <w:r w:rsidR="00647555">
        <w:t xml:space="preserve"> </w:t>
      </w:r>
      <w:r w:rsidRPr="00012986">
        <w:t>soluționării</w:t>
      </w:r>
      <w:r w:rsidR="00647555">
        <w:t xml:space="preserve"> </w:t>
      </w:r>
      <w:r w:rsidRPr="00012986">
        <w:t>obstacolelor</w:t>
      </w:r>
      <w:r w:rsidR="00647555">
        <w:t xml:space="preserve"> </w:t>
      </w:r>
      <w:r w:rsidRPr="00012986">
        <w:t>transfrontaliere</w:t>
      </w:r>
      <w:r w:rsidR="00647555">
        <w:t xml:space="preserve"> </w:t>
      </w:r>
      <w:r w:rsidRPr="00012986">
        <w:t>–</w:t>
      </w:r>
      <w:r w:rsidR="00647555">
        <w:t xml:space="preserve"> </w:t>
      </w:r>
      <w:r w:rsidRPr="00012986">
        <w:t>atât</w:t>
      </w:r>
      <w:r w:rsidR="00647555">
        <w:t xml:space="preserve"> </w:t>
      </w:r>
      <w:r w:rsidRPr="00012986">
        <w:t>pentru</w:t>
      </w:r>
      <w:r w:rsidR="00647555">
        <w:t xml:space="preserve"> </w:t>
      </w:r>
      <w:r w:rsidRPr="00012986">
        <w:t>regiunile</w:t>
      </w:r>
      <w:r w:rsidR="00647555">
        <w:t xml:space="preserve"> </w:t>
      </w:r>
      <w:r w:rsidRPr="00012986">
        <w:t>frontaliere,</w:t>
      </w:r>
      <w:r w:rsidR="00647555">
        <w:t xml:space="preserve"> </w:t>
      </w:r>
      <w:r w:rsidRPr="00012986">
        <w:t>cât</w:t>
      </w:r>
      <w:r w:rsidR="00647555">
        <w:t xml:space="preserve"> </w:t>
      </w:r>
      <w:r w:rsidRPr="00012986">
        <w:t>și</w:t>
      </w:r>
      <w:r w:rsidR="00647555">
        <w:t xml:space="preserve"> </w:t>
      </w:r>
      <w:r w:rsidRPr="00012986">
        <w:t>pentru</w:t>
      </w:r>
      <w:r w:rsidR="00647555">
        <w:t xml:space="preserve"> </w:t>
      </w:r>
      <w:r w:rsidRPr="00012986">
        <w:t>Uniune</w:t>
      </w:r>
      <w:r w:rsidR="00647555">
        <w:t xml:space="preserve"> </w:t>
      </w:r>
      <w:r w:rsidRPr="00012986">
        <w:t>în</w:t>
      </w:r>
      <w:r w:rsidR="00647555">
        <w:t xml:space="preserve"> </w:t>
      </w:r>
      <w:r w:rsidRPr="00012986">
        <w:t>general.</w:t>
      </w:r>
      <w:r w:rsidR="00647555">
        <w:t xml:space="preserve"> </w:t>
      </w:r>
      <w:r w:rsidRPr="00012986">
        <w:t>Acest</w:t>
      </w:r>
      <w:r w:rsidR="00647555">
        <w:t xml:space="preserve"> </w:t>
      </w:r>
      <w:r w:rsidRPr="00012986">
        <w:t>raport</w:t>
      </w:r>
      <w:r w:rsidR="00647555">
        <w:t xml:space="preserve"> </w:t>
      </w:r>
      <w:r w:rsidRPr="00012986">
        <w:t>a</w:t>
      </w:r>
      <w:r w:rsidR="00647555">
        <w:t xml:space="preserve"> </w:t>
      </w:r>
      <w:r w:rsidRPr="00012986">
        <w:t>inclus</w:t>
      </w:r>
      <w:r w:rsidR="00647555">
        <w:t xml:space="preserve"> </w:t>
      </w:r>
      <w:r w:rsidRPr="00012986">
        <w:t>o</w:t>
      </w:r>
      <w:r w:rsidR="00647555">
        <w:t xml:space="preserve"> </w:t>
      </w:r>
      <w:r w:rsidRPr="00012986">
        <w:t>reflecție</w:t>
      </w:r>
      <w:r w:rsidR="00647555">
        <w:t xml:space="preserve"> </w:t>
      </w:r>
      <w:r w:rsidRPr="00012986">
        <w:t>asupra</w:t>
      </w:r>
      <w:r w:rsidR="00647555">
        <w:t xml:space="preserve"> </w:t>
      </w:r>
      <w:r w:rsidRPr="00012986">
        <w:t>unora</w:t>
      </w:r>
      <w:r w:rsidR="00647555">
        <w:t xml:space="preserve"> </w:t>
      </w:r>
      <w:r w:rsidRPr="00012986">
        <w:t>dintre</w:t>
      </w:r>
      <w:r w:rsidR="00647555">
        <w:t xml:space="preserve"> </w:t>
      </w:r>
      <w:r w:rsidRPr="00012986">
        <w:t>lecțiile</w:t>
      </w:r>
      <w:r w:rsidR="00647555">
        <w:t xml:space="preserve"> </w:t>
      </w:r>
      <w:r w:rsidRPr="00012986">
        <w:t>învățate</w:t>
      </w:r>
      <w:r w:rsidR="00647555">
        <w:t xml:space="preserve"> </w:t>
      </w:r>
      <w:r w:rsidRPr="00012986">
        <w:t>în</w:t>
      </w:r>
      <w:r w:rsidR="00647555">
        <w:t xml:space="preserve"> </w:t>
      </w:r>
      <w:r w:rsidRPr="00012986">
        <w:t>contextul</w:t>
      </w:r>
      <w:r w:rsidR="00647555">
        <w:t xml:space="preserve"> </w:t>
      </w:r>
      <w:r w:rsidRPr="00012986">
        <w:t>pandemiei</w:t>
      </w:r>
      <w:r w:rsidR="00647555">
        <w:t xml:space="preserve"> </w:t>
      </w:r>
      <w:r w:rsidRPr="00012986">
        <w:t>de</w:t>
      </w:r>
      <w:r w:rsidR="00647555">
        <w:t xml:space="preserve"> </w:t>
      </w:r>
      <w:r w:rsidRPr="00012986">
        <w:t>COVID-19</w:t>
      </w:r>
      <w:r w:rsidR="00647555">
        <w:t xml:space="preserve"> </w:t>
      </w:r>
      <w:r w:rsidRPr="00012986">
        <w:t>și</w:t>
      </w:r>
      <w:r w:rsidR="00647555">
        <w:t xml:space="preserve"> </w:t>
      </w:r>
      <w:r w:rsidRPr="00012986">
        <w:t>o</w:t>
      </w:r>
      <w:r w:rsidR="00647555">
        <w:t xml:space="preserve"> </w:t>
      </w:r>
      <w:r w:rsidRPr="00012986">
        <w:t>analiză</w:t>
      </w:r>
      <w:r w:rsidR="00647555">
        <w:t xml:space="preserve"> </w:t>
      </w:r>
      <w:r w:rsidRPr="00012986">
        <w:t>a</w:t>
      </w:r>
      <w:r w:rsidR="00647555">
        <w:t xml:space="preserve"> </w:t>
      </w:r>
      <w:r w:rsidRPr="00012986">
        <w:t>obstacolelor</w:t>
      </w:r>
      <w:r w:rsidR="00647555">
        <w:t xml:space="preserve"> </w:t>
      </w:r>
      <w:r w:rsidRPr="00012986">
        <w:t>transfrontaliere</w:t>
      </w:r>
      <w:r w:rsidR="00647555">
        <w:t xml:space="preserve"> </w:t>
      </w:r>
      <w:r w:rsidRPr="00012986">
        <w:t>apărute</w:t>
      </w:r>
      <w:r w:rsidR="00647555">
        <w:t xml:space="preserve"> </w:t>
      </w:r>
      <w:r w:rsidRPr="00012986">
        <w:t>din</w:t>
      </w:r>
      <w:r w:rsidR="00647555">
        <w:t xml:space="preserve"> </w:t>
      </w:r>
      <w:r w:rsidRPr="00012986">
        <w:t>cauza</w:t>
      </w:r>
      <w:r w:rsidR="00647555">
        <w:t xml:space="preserve"> </w:t>
      </w:r>
      <w:r w:rsidRPr="00012986">
        <w:t>restricțiilor</w:t>
      </w:r>
      <w:r w:rsidR="00647555">
        <w:t xml:space="preserve"> </w:t>
      </w:r>
      <w:r w:rsidRPr="00012986">
        <w:t>impuse.</w:t>
      </w:r>
    </w:p>
    <w:p w14:paraId="42A7EF17" w14:textId="68EB75CD" w:rsidR="00012986" w:rsidRPr="00012986" w:rsidRDefault="00012986" w:rsidP="00012986">
      <w:r w:rsidRPr="00012986">
        <w:rPr>
          <w:b/>
          <w:bCs/>
        </w:rPr>
        <w:t>Pentru</w:t>
      </w:r>
      <w:r w:rsidR="00647555">
        <w:rPr>
          <w:b/>
          <w:bCs/>
        </w:rPr>
        <w:t xml:space="preserve"> </w:t>
      </w:r>
      <w:r w:rsidRPr="00012986">
        <w:rPr>
          <w:b/>
          <w:bCs/>
        </w:rPr>
        <w:t>informații</w:t>
      </w:r>
      <w:r w:rsidR="00647555">
        <w:rPr>
          <w:b/>
          <w:bCs/>
        </w:rPr>
        <w:t xml:space="preserve"> </w:t>
      </w:r>
      <w:r w:rsidRPr="00012986">
        <w:rPr>
          <w:b/>
          <w:bCs/>
        </w:rPr>
        <w:t>suplimentare</w:t>
      </w:r>
    </w:p>
    <w:p w14:paraId="3F8C0CD6" w14:textId="01A37605" w:rsidR="00012986" w:rsidRPr="00012986" w:rsidRDefault="00084DE3" w:rsidP="00012986">
      <w:hyperlink r:id="rId109" w:history="1">
        <w:r w:rsidR="00012986" w:rsidRPr="00012986">
          <w:rPr>
            <w:rStyle w:val="Hyperlink"/>
            <w:szCs w:val="24"/>
          </w:rPr>
          <w:t>Regulamentul</w:t>
        </w:r>
        <w:r w:rsidR="00647555">
          <w:rPr>
            <w:rStyle w:val="Hyperlink"/>
            <w:szCs w:val="24"/>
          </w:rPr>
          <w:t xml:space="preserve"> </w:t>
        </w:r>
        <w:r w:rsidR="00012986" w:rsidRPr="00012986">
          <w:rPr>
            <w:rStyle w:val="Hyperlink"/>
            <w:szCs w:val="24"/>
          </w:rPr>
          <w:t>privind</w:t>
        </w:r>
        <w:r w:rsidR="00647555">
          <w:rPr>
            <w:rStyle w:val="Hyperlink"/>
            <w:szCs w:val="24"/>
          </w:rPr>
          <w:t xml:space="preserve"> </w:t>
        </w:r>
        <w:r w:rsidR="00012986" w:rsidRPr="00012986">
          <w:rPr>
            <w:rStyle w:val="Hyperlink"/>
            <w:szCs w:val="24"/>
          </w:rPr>
          <w:t>facilitarea</w:t>
        </w:r>
        <w:r w:rsidR="00647555">
          <w:rPr>
            <w:rStyle w:val="Hyperlink"/>
            <w:szCs w:val="24"/>
          </w:rPr>
          <w:t xml:space="preserve"> </w:t>
        </w:r>
        <w:r w:rsidR="00012986" w:rsidRPr="00012986">
          <w:rPr>
            <w:rStyle w:val="Hyperlink"/>
            <w:szCs w:val="24"/>
          </w:rPr>
          <w:t>soluțiilor</w:t>
        </w:r>
        <w:r w:rsidR="00647555">
          <w:rPr>
            <w:rStyle w:val="Hyperlink"/>
            <w:szCs w:val="24"/>
          </w:rPr>
          <w:t xml:space="preserve"> </w:t>
        </w:r>
        <w:r w:rsidR="00012986" w:rsidRPr="00012986">
          <w:rPr>
            <w:rStyle w:val="Hyperlink"/>
            <w:szCs w:val="24"/>
          </w:rPr>
          <w:t>transfrontaliere</w:t>
        </w:r>
      </w:hyperlink>
    </w:p>
    <w:p w14:paraId="7AD55284" w14:textId="452FFC69" w:rsidR="00012986" w:rsidRPr="00012986" w:rsidRDefault="00084DE3" w:rsidP="00012986">
      <w:hyperlink r:id="rId110" w:history="1">
        <w:r w:rsidR="00012986" w:rsidRPr="00012986">
          <w:rPr>
            <w:rStyle w:val="Hyperlink"/>
            <w:szCs w:val="24"/>
          </w:rPr>
          <w:t>Propunerea</w:t>
        </w:r>
        <w:r w:rsidR="00647555">
          <w:rPr>
            <w:rStyle w:val="Hyperlink"/>
            <w:szCs w:val="24"/>
          </w:rPr>
          <w:t xml:space="preserve"> </w:t>
        </w:r>
        <w:r w:rsidR="00012986" w:rsidRPr="00012986">
          <w:rPr>
            <w:rStyle w:val="Hyperlink"/>
            <w:szCs w:val="24"/>
          </w:rPr>
          <w:t>din</w:t>
        </w:r>
        <w:r w:rsidR="00647555">
          <w:rPr>
            <w:rStyle w:val="Hyperlink"/>
            <w:szCs w:val="24"/>
          </w:rPr>
          <w:t xml:space="preserve"> </w:t>
        </w:r>
        <w:r w:rsidR="00012986" w:rsidRPr="00012986">
          <w:rPr>
            <w:rStyle w:val="Hyperlink"/>
            <w:szCs w:val="24"/>
          </w:rPr>
          <w:t>2018</w:t>
        </w:r>
        <w:r w:rsidR="00647555">
          <w:rPr>
            <w:rStyle w:val="Hyperlink"/>
            <w:szCs w:val="24"/>
          </w:rPr>
          <w:t xml:space="preserve"> </w:t>
        </w:r>
        <w:r w:rsidR="00012986" w:rsidRPr="00012986">
          <w:rPr>
            <w:rStyle w:val="Hyperlink"/>
            <w:szCs w:val="24"/>
          </w:rPr>
          <w:t>privind</w:t>
        </w:r>
        <w:r w:rsidR="00647555">
          <w:rPr>
            <w:rStyle w:val="Hyperlink"/>
            <w:szCs w:val="24"/>
          </w:rPr>
          <w:t xml:space="preserve"> </w:t>
        </w:r>
        <w:r w:rsidR="00012986" w:rsidRPr="00012986">
          <w:rPr>
            <w:rStyle w:val="Hyperlink"/>
            <w:szCs w:val="24"/>
          </w:rPr>
          <w:t>un</w:t>
        </w:r>
        <w:r w:rsidR="00647555">
          <w:rPr>
            <w:rStyle w:val="Hyperlink"/>
            <w:szCs w:val="24"/>
          </w:rPr>
          <w:t xml:space="preserve"> </w:t>
        </w:r>
        <w:r w:rsidR="00012986" w:rsidRPr="00012986">
          <w:rPr>
            <w:rStyle w:val="Hyperlink"/>
            <w:szCs w:val="24"/>
          </w:rPr>
          <w:t>mecanism</w:t>
        </w:r>
        <w:r w:rsidR="00647555">
          <w:rPr>
            <w:rStyle w:val="Hyperlink"/>
            <w:szCs w:val="24"/>
          </w:rPr>
          <w:t xml:space="preserve"> </w:t>
        </w:r>
        <w:r w:rsidR="00012986" w:rsidRPr="00012986">
          <w:rPr>
            <w:rStyle w:val="Hyperlink"/>
            <w:szCs w:val="24"/>
          </w:rPr>
          <w:t>transfrontalier</w:t>
        </w:r>
        <w:r w:rsidR="00647555">
          <w:rPr>
            <w:rStyle w:val="Hyperlink"/>
            <w:szCs w:val="24"/>
          </w:rPr>
          <w:t xml:space="preserve"> </w:t>
        </w:r>
        <w:r w:rsidR="00012986" w:rsidRPr="00012986">
          <w:rPr>
            <w:rStyle w:val="Hyperlink"/>
            <w:szCs w:val="24"/>
          </w:rPr>
          <w:t>european</w:t>
        </w:r>
      </w:hyperlink>
    </w:p>
    <w:p w14:paraId="64CB9DEB" w14:textId="53C7FC8B" w:rsidR="00012986" w:rsidRPr="00012986" w:rsidRDefault="00084DE3" w:rsidP="00012986">
      <w:hyperlink r:id="rId111" w:history="1">
        <w:r w:rsidR="00012986" w:rsidRPr="00012986">
          <w:rPr>
            <w:rStyle w:val="Hyperlink"/>
            <w:szCs w:val="24"/>
          </w:rPr>
          <w:t>Raportul</w:t>
        </w:r>
        <w:r w:rsidR="00647555">
          <w:rPr>
            <w:rStyle w:val="Hyperlink"/>
            <w:szCs w:val="24"/>
          </w:rPr>
          <w:t xml:space="preserve"> </w:t>
        </w:r>
        <w:r w:rsidR="00012986" w:rsidRPr="00012986">
          <w:rPr>
            <w:rStyle w:val="Hyperlink"/>
            <w:szCs w:val="24"/>
          </w:rPr>
          <w:t>„Regiunile</w:t>
        </w:r>
        <w:r w:rsidR="00647555">
          <w:rPr>
            <w:rStyle w:val="Hyperlink"/>
            <w:szCs w:val="24"/>
          </w:rPr>
          <w:t xml:space="preserve"> </w:t>
        </w:r>
        <w:r w:rsidR="00012986" w:rsidRPr="00012986">
          <w:rPr>
            <w:rStyle w:val="Hyperlink"/>
            <w:szCs w:val="24"/>
          </w:rPr>
          <w:t>frontaliere</w:t>
        </w:r>
        <w:r w:rsidR="00647555">
          <w:rPr>
            <w:rStyle w:val="Hyperlink"/>
            <w:szCs w:val="24"/>
          </w:rPr>
          <w:t xml:space="preserve"> </w:t>
        </w:r>
        <w:r w:rsidR="00012986" w:rsidRPr="00012986">
          <w:rPr>
            <w:rStyle w:val="Hyperlink"/>
            <w:szCs w:val="24"/>
          </w:rPr>
          <w:t>ale</w:t>
        </w:r>
        <w:r w:rsidR="00647555">
          <w:rPr>
            <w:rStyle w:val="Hyperlink"/>
            <w:szCs w:val="24"/>
          </w:rPr>
          <w:t xml:space="preserve"> </w:t>
        </w:r>
        <w:r w:rsidR="00012986" w:rsidRPr="00012986">
          <w:rPr>
            <w:rStyle w:val="Hyperlink"/>
            <w:szCs w:val="24"/>
          </w:rPr>
          <w:t>UE:</w:t>
        </w:r>
        <w:r w:rsidR="00647555">
          <w:rPr>
            <w:rStyle w:val="Hyperlink"/>
            <w:szCs w:val="24"/>
          </w:rPr>
          <w:t xml:space="preserve"> </w:t>
        </w:r>
        <w:r w:rsidR="00012986" w:rsidRPr="00012986">
          <w:rPr>
            <w:rStyle w:val="Hyperlink"/>
            <w:szCs w:val="24"/>
          </w:rPr>
          <w:t>laboratoare</w:t>
        </w:r>
        <w:r w:rsidR="00647555">
          <w:rPr>
            <w:rStyle w:val="Hyperlink"/>
            <w:szCs w:val="24"/>
          </w:rPr>
          <w:t xml:space="preserve"> </w:t>
        </w:r>
        <w:r w:rsidR="00012986" w:rsidRPr="00012986">
          <w:rPr>
            <w:rStyle w:val="Hyperlink"/>
            <w:szCs w:val="24"/>
          </w:rPr>
          <w:t>vii</w:t>
        </w:r>
        <w:r w:rsidR="00647555">
          <w:rPr>
            <w:rStyle w:val="Hyperlink"/>
            <w:szCs w:val="24"/>
          </w:rPr>
          <w:t xml:space="preserve"> </w:t>
        </w:r>
        <w:r w:rsidR="00012986" w:rsidRPr="00012986">
          <w:rPr>
            <w:rStyle w:val="Hyperlink"/>
            <w:szCs w:val="24"/>
          </w:rPr>
          <w:t>ale</w:t>
        </w:r>
        <w:r w:rsidR="00647555">
          <w:rPr>
            <w:rStyle w:val="Hyperlink"/>
            <w:szCs w:val="24"/>
          </w:rPr>
          <w:t xml:space="preserve"> </w:t>
        </w:r>
        <w:r w:rsidR="00012986" w:rsidRPr="00012986">
          <w:rPr>
            <w:rStyle w:val="Hyperlink"/>
            <w:szCs w:val="24"/>
          </w:rPr>
          <w:t>integrării</w:t>
        </w:r>
        <w:r w:rsidR="00647555">
          <w:rPr>
            <w:rStyle w:val="Hyperlink"/>
            <w:szCs w:val="24"/>
          </w:rPr>
          <w:t xml:space="preserve"> </w:t>
        </w:r>
        <w:r w:rsidR="00012986" w:rsidRPr="00012986">
          <w:rPr>
            <w:rStyle w:val="Hyperlink"/>
            <w:szCs w:val="24"/>
          </w:rPr>
          <w:t>europene”</w:t>
        </w:r>
      </w:hyperlink>
    </w:p>
    <w:p w14:paraId="727625E5" w14:textId="5D3B1EB0" w:rsidR="00012986" w:rsidRPr="00012986" w:rsidRDefault="00084DE3" w:rsidP="00012986">
      <w:hyperlink r:id="rId112" w:history="1">
        <w:r w:rsidR="00012986" w:rsidRPr="00012986">
          <w:rPr>
            <w:rStyle w:val="Hyperlink"/>
            <w:szCs w:val="24"/>
          </w:rPr>
          <w:t>Raportul</w:t>
        </w:r>
        <w:r w:rsidR="00647555">
          <w:rPr>
            <w:rStyle w:val="Hyperlink"/>
            <w:szCs w:val="24"/>
          </w:rPr>
          <w:t xml:space="preserve"> </w:t>
        </w:r>
        <w:r w:rsidR="00012986" w:rsidRPr="00012986">
          <w:rPr>
            <w:rStyle w:val="Hyperlink"/>
            <w:szCs w:val="24"/>
          </w:rPr>
          <w:t>privind</w:t>
        </w:r>
        <w:r w:rsidR="00647555">
          <w:rPr>
            <w:rStyle w:val="Hyperlink"/>
            <w:szCs w:val="24"/>
          </w:rPr>
          <w:t xml:space="preserve"> </w:t>
        </w:r>
        <w:r w:rsidR="00012986" w:rsidRPr="00012986">
          <w:rPr>
            <w:rStyle w:val="Hyperlink"/>
            <w:szCs w:val="24"/>
          </w:rPr>
          <w:t>cuantificarea</w:t>
        </w:r>
        <w:r w:rsidR="00647555">
          <w:rPr>
            <w:rStyle w:val="Hyperlink"/>
            <w:szCs w:val="24"/>
          </w:rPr>
          <w:t xml:space="preserve"> </w:t>
        </w:r>
        <w:r w:rsidR="00012986" w:rsidRPr="00012986">
          <w:rPr>
            <w:rStyle w:val="Hyperlink"/>
            <w:szCs w:val="24"/>
          </w:rPr>
          <w:t>efectelor</w:t>
        </w:r>
        <w:r w:rsidR="00647555">
          <w:rPr>
            <w:rStyle w:val="Hyperlink"/>
            <w:szCs w:val="24"/>
          </w:rPr>
          <w:t xml:space="preserve"> </w:t>
        </w:r>
        <w:r w:rsidR="00012986" w:rsidRPr="00012986">
          <w:rPr>
            <w:rStyle w:val="Hyperlink"/>
            <w:szCs w:val="24"/>
          </w:rPr>
          <w:t>obstacolelor</w:t>
        </w:r>
        <w:r w:rsidR="00647555">
          <w:rPr>
            <w:rStyle w:val="Hyperlink"/>
            <w:szCs w:val="24"/>
          </w:rPr>
          <w:t xml:space="preserve"> </w:t>
        </w:r>
        <w:r w:rsidR="00012986" w:rsidRPr="00012986">
          <w:rPr>
            <w:rStyle w:val="Hyperlink"/>
            <w:szCs w:val="24"/>
          </w:rPr>
          <w:t>juridice</w:t>
        </w:r>
        <w:r w:rsidR="00647555">
          <w:rPr>
            <w:rStyle w:val="Hyperlink"/>
            <w:szCs w:val="24"/>
          </w:rPr>
          <w:t xml:space="preserve"> </w:t>
        </w:r>
        <w:r w:rsidR="00012986" w:rsidRPr="00012986">
          <w:rPr>
            <w:rStyle w:val="Hyperlink"/>
            <w:szCs w:val="24"/>
          </w:rPr>
          <w:t>și</w:t>
        </w:r>
        <w:r w:rsidR="00647555">
          <w:rPr>
            <w:rStyle w:val="Hyperlink"/>
            <w:szCs w:val="24"/>
          </w:rPr>
          <w:t xml:space="preserve"> </w:t>
        </w:r>
        <w:r w:rsidR="00012986" w:rsidRPr="00012986">
          <w:rPr>
            <w:rStyle w:val="Hyperlink"/>
            <w:szCs w:val="24"/>
          </w:rPr>
          <w:t>administrative</w:t>
        </w:r>
        <w:r w:rsidR="00647555">
          <w:rPr>
            <w:rStyle w:val="Hyperlink"/>
            <w:szCs w:val="24"/>
          </w:rPr>
          <w:t xml:space="preserve"> </w:t>
        </w:r>
        <w:r w:rsidR="00012986" w:rsidRPr="00012986">
          <w:rPr>
            <w:rStyle w:val="Hyperlink"/>
            <w:szCs w:val="24"/>
          </w:rPr>
          <w:t>frontaliere</w:t>
        </w:r>
        <w:r w:rsidR="00647555">
          <w:rPr>
            <w:rStyle w:val="Hyperlink"/>
            <w:szCs w:val="24"/>
          </w:rPr>
          <w:t xml:space="preserve"> </w:t>
        </w:r>
        <w:r w:rsidR="00012986" w:rsidRPr="00012986">
          <w:rPr>
            <w:rStyle w:val="Hyperlink"/>
            <w:szCs w:val="24"/>
          </w:rPr>
          <w:t>în</w:t>
        </w:r>
        <w:r w:rsidR="00647555">
          <w:rPr>
            <w:rStyle w:val="Hyperlink"/>
            <w:szCs w:val="24"/>
          </w:rPr>
          <w:t xml:space="preserve"> </w:t>
        </w:r>
        <w:r w:rsidR="00012986" w:rsidRPr="00012986">
          <w:rPr>
            <w:rStyle w:val="Hyperlink"/>
            <w:szCs w:val="24"/>
          </w:rPr>
          <w:t>regiunile</w:t>
        </w:r>
        <w:r w:rsidR="00647555">
          <w:rPr>
            <w:rStyle w:val="Hyperlink"/>
            <w:szCs w:val="24"/>
          </w:rPr>
          <w:t xml:space="preserve"> </w:t>
        </w:r>
        <w:r w:rsidR="00012986" w:rsidRPr="00012986">
          <w:rPr>
            <w:rStyle w:val="Hyperlink"/>
            <w:szCs w:val="24"/>
          </w:rPr>
          <w:t>frontaliere</w:t>
        </w:r>
        <w:r w:rsidR="00647555">
          <w:rPr>
            <w:rStyle w:val="Hyperlink"/>
            <w:szCs w:val="24"/>
          </w:rPr>
          <w:t xml:space="preserve"> </w:t>
        </w:r>
        <w:r w:rsidR="00012986" w:rsidRPr="00012986">
          <w:rPr>
            <w:rStyle w:val="Hyperlink"/>
            <w:szCs w:val="24"/>
          </w:rPr>
          <w:t>terestre</w:t>
        </w:r>
      </w:hyperlink>
    </w:p>
    <w:p w14:paraId="3998C71D" w14:textId="77777777" w:rsidR="00012986" w:rsidRPr="00012986" w:rsidRDefault="00084DE3" w:rsidP="00012986">
      <w:hyperlink r:id="rId113" w:history="1">
        <w:r w:rsidR="00012986" w:rsidRPr="00012986">
          <w:rPr>
            <w:rStyle w:val="Hyperlink"/>
            <w:szCs w:val="24"/>
          </w:rPr>
          <w:t>@ElisaFerreiraEC</w:t>
        </w:r>
      </w:hyperlink>
    </w:p>
    <w:p w14:paraId="351B865E" w14:textId="77777777" w:rsidR="00012986" w:rsidRDefault="00084DE3" w:rsidP="00012986">
      <w:hyperlink r:id="rId114" w:history="1">
        <w:r w:rsidR="00012986" w:rsidRPr="00012986">
          <w:rPr>
            <w:rStyle w:val="Hyperlink"/>
            <w:szCs w:val="24"/>
          </w:rPr>
          <w:t>@EUinmyRegion</w:t>
        </w:r>
      </w:hyperlink>
    </w:p>
    <w:p w14:paraId="1215AC9C" w14:textId="648B8FEC" w:rsidR="009971F7" w:rsidRPr="00012986" w:rsidRDefault="009971F7" w:rsidP="009971F7">
      <w:pPr>
        <w:pStyle w:val="separatorarticole"/>
      </w:pPr>
      <w:r>
        <w:t>*</w:t>
      </w:r>
    </w:p>
    <w:p w14:paraId="6417818A" w14:textId="19E0E190" w:rsidR="009971F7" w:rsidRPr="009971F7" w:rsidRDefault="009971F7" w:rsidP="009971F7">
      <w:pPr>
        <w:pStyle w:val="TitluArticolinINFOUE"/>
      </w:pPr>
      <w:bookmarkStart w:id="182" w:name="_Toc153533908"/>
      <w:r w:rsidRPr="009971F7">
        <w:lastRenderedPageBreak/>
        <w:t>Omagiu</w:t>
      </w:r>
      <w:r w:rsidR="00647555">
        <w:t xml:space="preserve"> </w:t>
      </w:r>
      <w:r w:rsidRPr="009971F7">
        <w:t>al</w:t>
      </w:r>
      <w:r w:rsidR="00647555">
        <w:t xml:space="preserve"> </w:t>
      </w:r>
      <w:r w:rsidRPr="009971F7">
        <w:t>PE</w:t>
      </w:r>
      <w:r w:rsidR="00647555">
        <w:t xml:space="preserve"> </w:t>
      </w:r>
      <w:r w:rsidRPr="009971F7">
        <w:t>pentru</w:t>
      </w:r>
      <w:r w:rsidR="00647555">
        <w:t xml:space="preserve"> </w:t>
      </w:r>
      <w:r w:rsidRPr="009971F7">
        <w:t>Jina</w:t>
      </w:r>
      <w:r w:rsidR="00647555">
        <w:t xml:space="preserve"> </w:t>
      </w:r>
      <w:proofErr w:type="spellStart"/>
      <w:r w:rsidRPr="009971F7">
        <w:t>Mahsa</w:t>
      </w:r>
      <w:proofErr w:type="spellEnd"/>
      <w:r w:rsidR="00647555">
        <w:t xml:space="preserve"> </w:t>
      </w:r>
      <w:proofErr w:type="spellStart"/>
      <w:r w:rsidRPr="009971F7">
        <w:t>Amini</w:t>
      </w:r>
      <w:proofErr w:type="spellEnd"/>
      <w:r w:rsidR="00647555">
        <w:t xml:space="preserve"> </w:t>
      </w:r>
      <w:r w:rsidRPr="009971F7">
        <w:t>și</w:t>
      </w:r>
      <w:r w:rsidR="00647555">
        <w:t xml:space="preserve"> </w:t>
      </w:r>
      <w:r w:rsidRPr="009971F7">
        <w:t>mișcarea</w:t>
      </w:r>
      <w:r w:rsidR="00647555">
        <w:t xml:space="preserve"> </w:t>
      </w:r>
      <w:r w:rsidRPr="009971F7">
        <w:t>de</w:t>
      </w:r>
      <w:r w:rsidR="00647555">
        <w:t xml:space="preserve"> </w:t>
      </w:r>
      <w:r w:rsidRPr="009971F7">
        <w:t>protest</w:t>
      </w:r>
      <w:r w:rsidR="00647555">
        <w:t xml:space="preserve"> </w:t>
      </w:r>
      <w:r w:rsidRPr="009971F7">
        <w:t>a</w:t>
      </w:r>
      <w:r w:rsidR="00647555">
        <w:t xml:space="preserve"> </w:t>
      </w:r>
      <w:r w:rsidRPr="009971F7">
        <w:t>femeilor</w:t>
      </w:r>
      <w:r w:rsidR="00647555">
        <w:t xml:space="preserve"> </w:t>
      </w:r>
      <w:r w:rsidRPr="009971F7">
        <w:t>iraniene</w:t>
      </w:r>
      <w:bookmarkEnd w:id="182"/>
    </w:p>
    <w:p w14:paraId="1A2E3034" w14:textId="32C20759" w:rsidR="009971F7" w:rsidRPr="00F8608A" w:rsidRDefault="009971F7" w:rsidP="00F8608A">
      <w:pPr>
        <w:rPr>
          <w:rStyle w:val="Hyperlink"/>
          <w:b/>
          <w:bCs/>
          <w:color w:val="auto"/>
          <w:szCs w:val="24"/>
          <w:u w:val="none"/>
        </w:rPr>
      </w:pPr>
      <w:r w:rsidRPr="009971F7">
        <w:rPr>
          <w:b/>
          <w:bCs/>
        </w:rPr>
        <w:t>Premiul</w:t>
      </w:r>
      <w:r w:rsidR="00647555">
        <w:rPr>
          <w:b/>
          <w:bCs/>
        </w:rPr>
        <w:t xml:space="preserve"> </w:t>
      </w:r>
      <w:r w:rsidRPr="009971F7">
        <w:rPr>
          <w:b/>
          <w:bCs/>
        </w:rPr>
        <w:t>PE</w:t>
      </w:r>
      <w:r w:rsidR="00647555">
        <w:rPr>
          <w:b/>
          <w:bCs/>
        </w:rPr>
        <w:t xml:space="preserve"> </w:t>
      </w:r>
      <w:r w:rsidRPr="009971F7">
        <w:rPr>
          <w:b/>
          <w:bCs/>
        </w:rPr>
        <w:t>pentru</w:t>
      </w:r>
      <w:r w:rsidR="00647555">
        <w:rPr>
          <w:b/>
          <w:bCs/>
        </w:rPr>
        <w:t xml:space="preserve"> </w:t>
      </w:r>
      <w:r w:rsidRPr="009971F7">
        <w:rPr>
          <w:b/>
          <w:bCs/>
        </w:rPr>
        <w:t>libertatea</w:t>
      </w:r>
      <w:r w:rsidR="00647555">
        <w:rPr>
          <w:b/>
          <w:bCs/>
        </w:rPr>
        <w:t xml:space="preserve"> </w:t>
      </w:r>
      <w:r w:rsidRPr="009971F7">
        <w:rPr>
          <w:b/>
          <w:bCs/>
        </w:rPr>
        <w:t>de</w:t>
      </w:r>
      <w:r w:rsidR="00647555">
        <w:rPr>
          <w:b/>
          <w:bCs/>
        </w:rPr>
        <w:t xml:space="preserve"> </w:t>
      </w:r>
      <w:r w:rsidRPr="009971F7">
        <w:rPr>
          <w:b/>
          <w:bCs/>
        </w:rPr>
        <w:t>gândire</w:t>
      </w:r>
      <w:r w:rsidR="00647555">
        <w:rPr>
          <w:b/>
          <w:bCs/>
        </w:rPr>
        <w:t xml:space="preserve"> </w:t>
      </w:r>
      <w:r w:rsidRPr="009971F7">
        <w:rPr>
          <w:b/>
          <w:bCs/>
        </w:rPr>
        <w:t>pe</w:t>
      </w:r>
      <w:r w:rsidR="00647555">
        <w:rPr>
          <w:b/>
          <w:bCs/>
        </w:rPr>
        <w:t xml:space="preserve"> </w:t>
      </w:r>
      <w:r w:rsidRPr="009971F7">
        <w:rPr>
          <w:b/>
          <w:bCs/>
        </w:rPr>
        <w:t>2023</w:t>
      </w:r>
      <w:r w:rsidR="00647555">
        <w:rPr>
          <w:b/>
          <w:bCs/>
        </w:rPr>
        <w:t xml:space="preserve"> </w:t>
      </w:r>
      <w:r w:rsidRPr="009971F7">
        <w:rPr>
          <w:b/>
          <w:bCs/>
        </w:rPr>
        <w:t>a</w:t>
      </w:r>
      <w:r w:rsidR="00647555">
        <w:rPr>
          <w:b/>
          <w:bCs/>
        </w:rPr>
        <w:t xml:space="preserve"> </w:t>
      </w:r>
      <w:r w:rsidRPr="009971F7">
        <w:rPr>
          <w:b/>
          <w:bCs/>
        </w:rPr>
        <w:t>fost</w:t>
      </w:r>
      <w:r w:rsidR="00647555">
        <w:rPr>
          <w:b/>
          <w:bCs/>
        </w:rPr>
        <w:t xml:space="preserve"> </w:t>
      </w:r>
      <w:r w:rsidRPr="009971F7">
        <w:rPr>
          <w:b/>
          <w:bCs/>
        </w:rPr>
        <w:t>acordat</w:t>
      </w:r>
      <w:r w:rsidR="00647555">
        <w:rPr>
          <w:b/>
          <w:bCs/>
        </w:rPr>
        <w:t xml:space="preserve"> </w:t>
      </w:r>
      <w:r w:rsidRPr="009971F7">
        <w:rPr>
          <w:b/>
          <w:bCs/>
        </w:rPr>
        <w:t>Jinei</w:t>
      </w:r>
      <w:r w:rsidR="00647555">
        <w:rPr>
          <w:b/>
          <w:bCs/>
        </w:rPr>
        <w:t xml:space="preserve"> </w:t>
      </w:r>
      <w:proofErr w:type="spellStart"/>
      <w:r w:rsidRPr="009971F7">
        <w:rPr>
          <w:b/>
          <w:bCs/>
        </w:rPr>
        <w:t>Mahsa</w:t>
      </w:r>
      <w:proofErr w:type="spellEnd"/>
      <w:r w:rsidR="00647555">
        <w:rPr>
          <w:b/>
          <w:bCs/>
        </w:rPr>
        <w:t xml:space="preserve"> </w:t>
      </w:r>
      <w:proofErr w:type="spellStart"/>
      <w:r w:rsidRPr="009971F7">
        <w:rPr>
          <w:b/>
          <w:bCs/>
        </w:rPr>
        <w:t>Amini</w:t>
      </w:r>
      <w:proofErr w:type="spellEnd"/>
      <w:r w:rsidR="00647555">
        <w:rPr>
          <w:b/>
          <w:bCs/>
        </w:rPr>
        <w:t xml:space="preserve"> </w:t>
      </w:r>
      <w:r w:rsidRPr="009971F7">
        <w:rPr>
          <w:b/>
          <w:bCs/>
        </w:rPr>
        <w:t>și</w:t>
      </w:r>
      <w:r w:rsidR="00647555">
        <w:rPr>
          <w:b/>
          <w:bCs/>
        </w:rPr>
        <w:t xml:space="preserve"> </w:t>
      </w:r>
      <w:r w:rsidRPr="009971F7">
        <w:rPr>
          <w:b/>
          <w:bCs/>
        </w:rPr>
        <w:t>mișcării</w:t>
      </w:r>
      <w:r w:rsidR="00647555">
        <w:rPr>
          <w:b/>
          <w:bCs/>
        </w:rPr>
        <w:t xml:space="preserve"> </w:t>
      </w:r>
      <w:r w:rsidRPr="009971F7">
        <w:rPr>
          <w:b/>
          <w:bCs/>
        </w:rPr>
        <w:t>„Femeie,</w:t>
      </w:r>
      <w:r w:rsidR="00647555">
        <w:rPr>
          <w:b/>
          <w:bCs/>
        </w:rPr>
        <w:t xml:space="preserve"> </w:t>
      </w:r>
      <w:r w:rsidRPr="009971F7">
        <w:rPr>
          <w:b/>
          <w:bCs/>
        </w:rPr>
        <w:t>Viață,</w:t>
      </w:r>
      <w:r w:rsidR="00647555">
        <w:rPr>
          <w:b/>
          <w:bCs/>
        </w:rPr>
        <w:t xml:space="preserve"> </w:t>
      </w:r>
      <w:r w:rsidRPr="009971F7">
        <w:rPr>
          <w:b/>
          <w:bCs/>
        </w:rPr>
        <w:t>Libertate”</w:t>
      </w:r>
      <w:r w:rsidR="00647555">
        <w:rPr>
          <w:b/>
          <w:bCs/>
        </w:rPr>
        <w:t xml:space="preserve"> </w:t>
      </w:r>
      <w:r w:rsidRPr="009971F7">
        <w:rPr>
          <w:b/>
          <w:bCs/>
        </w:rPr>
        <w:t>din</w:t>
      </w:r>
      <w:r w:rsidR="00647555">
        <w:rPr>
          <w:b/>
          <w:bCs/>
        </w:rPr>
        <w:t xml:space="preserve"> </w:t>
      </w:r>
      <w:r w:rsidRPr="009971F7">
        <w:rPr>
          <w:b/>
          <w:bCs/>
        </w:rPr>
        <w:t>Iran,</w:t>
      </w:r>
      <w:r w:rsidR="00647555">
        <w:rPr>
          <w:b/>
          <w:bCs/>
        </w:rPr>
        <w:t xml:space="preserve"> </w:t>
      </w:r>
      <w:r w:rsidRPr="009971F7">
        <w:rPr>
          <w:b/>
          <w:bCs/>
        </w:rPr>
        <w:t>într-o</w:t>
      </w:r>
      <w:r w:rsidR="00647555">
        <w:rPr>
          <w:b/>
          <w:bCs/>
        </w:rPr>
        <w:t xml:space="preserve"> </w:t>
      </w:r>
      <w:r w:rsidRPr="009971F7">
        <w:rPr>
          <w:b/>
          <w:bCs/>
        </w:rPr>
        <w:t>ceremonie</w:t>
      </w:r>
      <w:r w:rsidR="00647555">
        <w:rPr>
          <w:b/>
          <w:bCs/>
        </w:rPr>
        <w:t xml:space="preserve"> </w:t>
      </w:r>
      <w:r w:rsidRPr="009971F7">
        <w:rPr>
          <w:b/>
          <w:bCs/>
        </w:rPr>
        <w:t>care</w:t>
      </w:r>
      <w:r w:rsidR="00647555">
        <w:rPr>
          <w:b/>
          <w:bCs/>
        </w:rPr>
        <w:t xml:space="preserve"> </w:t>
      </w:r>
      <w:r w:rsidRPr="009971F7">
        <w:rPr>
          <w:b/>
          <w:bCs/>
        </w:rPr>
        <w:t>a</w:t>
      </w:r>
      <w:r w:rsidR="00647555">
        <w:rPr>
          <w:b/>
          <w:bCs/>
        </w:rPr>
        <w:t xml:space="preserve"> </w:t>
      </w:r>
      <w:r w:rsidRPr="009971F7">
        <w:rPr>
          <w:b/>
          <w:bCs/>
        </w:rPr>
        <w:t>avut</w:t>
      </w:r>
      <w:r w:rsidR="00647555">
        <w:rPr>
          <w:b/>
          <w:bCs/>
        </w:rPr>
        <w:t xml:space="preserve"> </w:t>
      </w:r>
      <w:r w:rsidRPr="009971F7">
        <w:rPr>
          <w:b/>
          <w:bCs/>
        </w:rPr>
        <w:t>loc</w:t>
      </w:r>
      <w:r w:rsidR="00647555">
        <w:rPr>
          <w:b/>
          <w:bCs/>
        </w:rPr>
        <w:t xml:space="preserve"> </w:t>
      </w:r>
      <w:r w:rsidRPr="009971F7">
        <w:rPr>
          <w:b/>
          <w:bCs/>
        </w:rPr>
        <w:t>pe</w:t>
      </w:r>
      <w:r w:rsidR="00647555">
        <w:rPr>
          <w:b/>
          <w:bCs/>
        </w:rPr>
        <w:t xml:space="preserve"> </w:t>
      </w:r>
      <w:r w:rsidRPr="009971F7">
        <w:rPr>
          <w:b/>
          <w:bCs/>
        </w:rPr>
        <w:t>12</w:t>
      </w:r>
      <w:r w:rsidR="00647555">
        <w:rPr>
          <w:b/>
          <w:bCs/>
        </w:rPr>
        <w:t xml:space="preserve"> </w:t>
      </w:r>
      <w:r w:rsidRPr="009971F7">
        <w:rPr>
          <w:b/>
          <w:bCs/>
        </w:rPr>
        <w:t>decembrie.</w:t>
      </w:r>
      <w:r w:rsidRPr="009971F7">
        <w:fldChar w:fldCharType="begin"/>
      </w:r>
      <w:r w:rsidRPr="009971F7">
        <w:instrText xml:space="preserve">HYPERLINK "https://www.europarl.europa.eu/resources/library/images/20231212PHT15854/20231212PHT15854_original.jpg" \o "Deschidere </w:instrText>
      </w:r>
      <w:r w:rsidRPr="009971F7">
        <w:rPr>
          <w:rFonts w:hint="eastAsia"/>
        </w:rPr>
        <w:instrText>î</w:instrText>
      </w:r>
      <w:r w:rsidRPr="009971F7">
        <w:instrText>ntr-o nou</w:instrText>
      </w:r>
      <w:r w:rsidRPr="009971F7">
        <w:rPr>
          <w:rFonts w:hint="eastAsia"/>
        </w:rPr>
        <w:instrText>ă</w:instrText>
      </w:r>
      <w:r w:rsidRPr="009971F7">
        <w:instrText xml:space="preserve"> fereastr</w:instrText>
      </w:r>
      <w:r w:rsidRPr="009971F7">
        <w:rPr>
          <w:rFonts w:hint="eastAsia"/>
        </w:rPr>
        <w:instrText>ă</w:instrText>
      </w:r>
      <w:r w:rsidRPr="009971F7">
        <w:instrText>" \t "_blank"</w:instrText>
      </w:r>
      <w:r w:rsidRPr="009971F7">
        <w:fldChar w:fldCharType="separate"/>
      </w:r>
    </w:p>
    <w:p w14:paraId="04116E88" w14:textId="3E8E9AEE" w:rsidR="009971F7" w:rsidRPr="009971F7" w:rsidRDefault="009971F7" w:rsidP="009971F7">
      <w:pPr>
        <w:rPr>
          <w:i/>
          <w:iCs/>
          <w:sz w:val="14"/>
          <w:szCs w:val="14"/>
        </w:rPr>
      </w:pPr>
      <w:r w:rsidRPr="009971F7">
        <w:rPr>
          <w:rStyle w:val="Hyperlink"/>
          <w:noProof/>
          <w:szCs w:val="24"/>
          <w:lang w:eastAsia="ro-RO"/>
        </w:rPr>
        <w:drawing>
          <wp:anchor distT="0" distB="0" distL="114300" distR="114300" simplePos="0" relativeHeight="252101632" behindDoc="0" locked="0" layoutInCell="1" allowOverlap="1" wp14:anchorId="7082C6F4" wp14:editId="0AB7D1DC">
            <wp:simplePos x="0" y="0"/>
            <wp:positionH relativeFrom="column">
              <wp:posOffset>-1041</wp:posOffset>
            </wp:positionH>
            <wp:positionV relativeFrom="paragraph">
              <wp:posOffset>79273</wp:posOffset>
            </wp:positionV>
            <wp:extent cx="2513692" cy="1675181"/>
            <wp:effectExtent l="0" t="0" r="1270" b="1270"/>
            <wp:wrapSquare wrapText="bothSides"/>
            <wp:docPr id="2024013020" name="Imagine 12" descr="Laureaţii Premiului Saharov 2023 la ceremonia de decernare de la Strasbourg © Uniunea Europeană, 2023 - Sursa: PE">
              <a:hlinkClick xmlns:a="http://schemas.openxmlformats.org/drawingml/2006/main" r:id="rId115"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ureaţii Premiului Saharov 2023 la ceremonia de decernare de la Strasbourg © Uniunea Europeană, 2023 - Sursa: PE">
                      <a:hlinkClick r:id="rId115" tgtFrame="&quot;_blank&quot;" tooltip="&quot;Deschidere într-o nouă fereastră&quot;"/>
                    </pic:cNvPr>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513692" cy="1675181"/>
                    </a:xfrm>
                    <a:prstGeom prst="rect">
                      <a:avLst/>
                    </a:prstGeom>
                    <a:noFill/>
                    <a:ln>
                      <a:noFill/>
                    </a:ln>
                  </pic:spPr>
                </pic:pic>
              </a:graphicData>
            </a:graphic>
          </wp:anchor>
        </w:drawing>
      </w:r>
      <w:r w:rsidRPr="009971F7">
        <w:fldChar w:fldCharType="end"/>
      </w:r>
      <w:proofErr w:type="spellStart"/>
      <w:r w:rsidRPr="009971F7">
        <w:rPr>
          <w:i/>
          <w:iCs/>
          <w:sz w:val="14"/>
          <w:szCs w:val="14"/>
        </w:rPr>
        <w:t>Laureaţii</w:t>
      </w:r>
      <w:proofErr w:type="spellEnd"/>
      <w:r w:rsidR="00647555">
        <w:rPr>
          <w:i/>
          <w:iCs/>
          <w:sz w:val="14"/>
          <w:szCs w:val="14"/>
        </w:rPr>
        <w:t xml:space="preserve"> </w:t>
      </w:r>
      <w:r w:rsidRPr="009971F7">
        <w:rPr>
          <w:i/>
          <w:iCs/>
          <w:sz w:val="14"/>
          <w:szCs w:val="14"/>
        </w:rPr>
        <w:t>Premiului</w:t>
      </w:r>
      <w:r w:rsidR="00647555">
        <w:rPr>
          <w:i/>
          <w:iCs/>
          <w:sz w:val="14"/>
          <w:szCs w:val="14"/>
        </w:rPr>
        <w:t xml:space="preserve"> </w:t>
      </w:r>
      <w:r w:rsidRPr="009971F7">
        <w:rPr>
          <w:i/>
          <w:iCs/>
          <w:sz w:val="14"/>
          <w:szCs w:val="14"/>
        </w:rPr>
        <w:t>Saharov</w:t>
      </w:r>
      <w:r w:rsidR="00647555">
        <w:rPr>
          <w:i/>
          <w:iCs/>
          <w:sz w:val="14"/>
          <w:szCs w:val="14"/>
        </w:rPr>
        <w:t xml:space="preserve"> </w:t>
      </w:r>
      <w:r w:rsidRPr="009971F7">
        <w:rPr>
          <w:i/>
          <w:iCs/>
          <w:sz w:val="14"/>
          <w:szCs w:val="14"/>
        </w:rPr>
        <w:t>2023</w:t>
      </w:r>
      <w:r w:rsidR="00647555">
        <w:rPr>
          <w:i/>
          <w:iCs/>
          <w:sz w:val="14"/>
          <w:szCs w:val="14"/>
        </w:rPr>
        <w:t xml:space="preserve"> </w:t>
      </w:r>
      <w:r w:rsidRPr="009971F7">
        <w:rPr>
          <w:i/>
          <w:iCs/>
          <w:sz w:val="14"/>
          <w:szCs w:val="14"/>
        </w:rPr>
        <w:t>la</w:t>
      </w:r>
      <w:r w:rsidR="00647555">
        <w:rPr>
          <w:i/>
          <w:iCs/>
          <w:sz w:val="14"/>
          <w:szCs w:val="14"/>
        </w:rPr>
        <w:t xml:space="preserve"> </w:t>
      </w:r>
      <w:r w:rsidRPr="009971F7">
        <w:rPr>
          <w:i/>
          <w:iCs/>
          <w:sz w:val="14"/>
          <w:szCs w:val="14"/>
        </w:rPr>
        <w:t>ceremonia</w:t>
      </w:r>
      <w:r w:rsidR="00647555">
        <w:rPr>
          <w:i/>
          <w:iCs/>
          <w:sz w:val="14"/>
          <w:szCs w:val="14"/>
        </w:rPr>
        <w:t xml:space="preserve"> </w:t>
      </w:r>
      <w:r w:rsidRPr="009971F7">
        <w:rPr>
          <w:i/>
          <w:iCs/>
          <w:sz w:val="14"/>
          <w:szCs w:val="14"/>
        </w:rPr>
        <w:t>de</w:t>
      </w:r>
      <w:r w:rsidR="00647555">
        <w:rPr>
          <w:i/>
          <w:iCs/>
          <w:sz w:val="14"/>
          <w:szCs w:val="14"/>
        </w:rPr>
        <w:t xml:space="preserve"> </w:t>
      </w:r>
      <w:r w:rsidRPr="009971F7">
        <w:rPr>
          <w:i/>
          <w:iCs/>
          <w:sz w:val="14"/>
          <w:szCs w:val="14"/>
        </w:rPr>
        <w:t>decernare</w:t>
      </w:r>
      <w:r w:rsidR="00647555">
        <w:rPr>
          <w:i/>
          <w:iCs/>
          <w:sz w:val="14"/>
          <w:szCs w:val="14"/>
        </w:rPr>
        <w:t xml:space="preserve"> </w:t>
      </w:r>
      <w:r w:rsidRPr="009971F7">
        <w:rPr>
          <w:i/>
          <w:iCs/>
          <w:sz w:val="14"/>
          <w:szCs w:val="14"/>
        </w:rPr>
        <w:t>de</w:t>
      </w:r>
      <w:r w:rsidR="00647555">
        <w:rPr>
          <w:i/>
          <w:iCs/>
          <w:sz w:val="14"/>
          <w:szCs w:val="14"/>
        </w:rPr>
        <w:t xml:space="preserve"> </w:t>
      </w:r>
      <w:r w:rsidRPr="009971F7">
        <w:rPr>
          <w:i/>
          <w:iCs/>
          <w:sz w:val="14"/>
          <w:szCs w:val="14"/>
        </w:rPr>
        <w:t>la</w:t>
      </w:r>
      <w:r w:rsidR="00647555">
        <w:rPr>
          <w:i/>
          <w:iCs/>
          <w:sz w:val="14"/>
          <w:szCs w:val="14"/>
        </w:rPr>
        <w:t xml:space="preserve"> </w:t>
      </w:r>
      <w:r w:rsidRPr="009971F7">
        <w:rPr>
          <w:i/>
          <w:iCs/>
          <w:sz w:val="14"/>
          <w:szCs w:val="14"/>
        </w:rPr>
        <w:t>Strasbourg</w:t>
      </w:r>
      <w:r w:rsidR="00647555">
        <w:rPr>
          <w:i/>
          <w:iCs/>
          <w:sz w:val="14"/>
          <w:szCs w:val="14"/>
        </w:rPr>
        <w:t xml:space="preserve"> </w:t>
      </w:r>
      <w:r w:rsidRPr="009971F7">
        <w:rPr>
          <w:i/>
          <w:iCs/>
          <w:sz w:val="14"/>
          <w:szCs w:val="14"/>
        </w:rPr>
        <w:t>©</w:t>
      </w:r>
      <w:r w:rsidR="00647555">
        <w:rPr>
          <w:i/>
          <w:iCs/>
          <w:sz w:val="14"/>
          <w:szCs w:val="14"/>
        </w:rPr>
        <w:t xml:space="preserve"> </w:t>
      </w:r>
      <w:r w:rsidRPr="009971F7">
        <w:rPr>
          <w:i/>
          <w:iCs/>
          <w:sz w:val="14"/>
          <w:szCs w:val="14"/>
        </w:rPr>
        <w:t>Uniunea</w:t>
      </w:r>
      <w:r w:rsidR="00647555">
        <w:rPr>
          <w:i/>
          <w:iCs/>
          <w:sz w:val="14"/>
          <w:szCs w:val="14"/>
        </w:rPr>
        <w:t xml:space="preserve"> </w:t>
      </w:r>
      <w:r w:rsidRPr="009971F7">
        <w:rPr>
          <w:i/>
          <w:iCs/>
          <w:sz w:val="14"/>
          <w:szCs w:val="14"/>
        </w:rPr>
        <w:t>Europeană,</w:t>
      </w:r>
      <w:r w:rsidR="00647555">
        <w:rPr>
          <w:i/>
          <w:iCs/>
          <w:sz w:val="14"/>
          <w:szCs w:val="14"/>
        </w:rPr>
        <w:t xml:space="preserve"> </w:t>
      </w:r>
      <w:r w:rsidRPr="009971F7">
        <w:rPr>
          <w:i/>
          <w:iCs/>
          <w:sz w:val="14"/>
          <w:szCs w:val="14"/>
        </w:rPr>
        <w:t>2023</w:t>
      </w:r>
      <w:r w:rsidR="00647555">
        <w:rPr>
          <w:i/>
          <w:iCs/>
          <w:sz w:val="14"/>
          <w:szCs w:val="14"/>
        </w:rPr>
        <w:t xml:space="preserve"> </w:t>
      </w:r>
      <w:r w:rsidRPr="009971F7">
        <w:rPr>
          <w:i/>
          <w:iCs/>
          <w:sz w:val="14"/>
          <w:szCs w:val="14"/>
        </w:rPr>
        <w:t>-</w:t>
      </w:r>
      <w:r w:rsidR="00647555">
        <w:rPr>
          <w:i/>
          <w:iCs/>
          <w:sz w:val="14"/>
          <w:szCs w:val="14"/>
        </w:rPr>
        <w:t xml:space="preserve"> </w:t>
      </w:r>
      <w:r w:rsidRPr="009971F7">
        <w:rPr>
          <w:i/>
          <w:iCs/>
          <w:sz w:val="14"/>
          <w:szCs w:val="14"/>
        </w:rPr>
        <w:t>Sursa:</w:t>
      </w:r>
      <w:r w:rsidR="00647555">
        <w:rPr>
          <w:i/>
          <w:iCs/>
          <w:sz w:val="14"/>
          <w:szCs w:val="14"/>
        </w:rPr>
        <w:t xml:space="preserve"> </w:t>
      </w:r>
      <w:r w:rsidRPr="009971F7">
        <w:rPr>
          <w:i/>
          <w:iCs/>
          <w:sz w:val="14"/>
          <w:szCs w:val="14"/>
        </w:rPr>
        <w:t>PE</w:t>
      </w:r>
      <w:r w:rsidR="00647555">
        <w:rPr>
          <w:i/>
          <w:iCs/>
          <w:sz w:val="14"/>
          <w:szCs w:val="14"/>
        </w:rPr>
        <w:t xml:space="preserve"> </w:t>
      </w:r>
    </w:p>
    <w:p w14:paraId="2BCA1693" w14:textId="2803F5D7" w:rsidR="009971F7" w:rsidRPr="009971F7" w:rsidRDefault="009971F7" w:rsidP="009971F7">
      <w:r w:rsidRPr="009971F7">
        <w:t>Laureatele</w:t>
      </w:r>
      <w:r w:rsidR="00647555">
        <w:t xml:space="preserve"> </w:t>
      </w:r>
      <w:r w:rsidRPr="009971F7">
        <w:t>au</w:t>
      </w:r>
      <w:r w:rsidR="00647555">
        <w:t xml:space="preserve"> </w:t>
      </w:r>
      <w:r w:rsidRPr="009971F7">
        <w:t>fost</w:t>
      </w:r>
      <w:r w:rsidR="00647555">
        <w:t xml:space="preserve"> </w:t>
      </w:r>
      <w:r w:rsidRPr="009971F7">
        <w:t>reprezentate</w:t>
      </w:r>
      <w:r w:rsidR="00647555">
        <w:t xml:space="preserve"> </w:t>
      </w:r>
      <w:r w:rsidRPr="009971F7">
        <w:t>de</w:t>
      </w:r>
      <w:r w:rsidR="00647555">
        <w:t xml:space="preserve"> </w:t>
      </w:r>
      <w:proofErr w:type="spellStart"/>
      <w:r w:rsidRPr="009971F7">
        <w:t>Saleh</w:t>
      </w:r>
      <w:proofErr w:type="spellEnd"/>
      <w:r w:rsidR="00647555">
        <w:t xml:space="preserve"> </w:t>
      </w:r>
      <w:proofErr w:type="spellStart"/>
      <w:r w:rsidRPr="009971F7">
        <w:t>Nikbakht</w:t>
      </w:r>
      <w:proofErr w:type="spellEnd"/>
      <w:r w:rsidRPr="009971F7">
        <w:t>,</w:t>
      </w:r>
      <w:r w:rsidR="00647555">
        <w:t xml:space="preserve"> </w:t>
      </w:r>
      <w:r w:rsidRPr="009971F7">
        <w:t>profesor</w:t>
      </w:r>
      <w:r w:rsidR="00647555">
        <w:t xml:space="preserve"> </w:t>
      </w:r>
      <w:proofErr w:type="spellStart"/>
      <w:r w:rsidRPr="009971F7">
        <w:t>şi</w:t>
      </w:r>
      <w:proofErr w:type="spellEnd"/>
      <w:r w:rsidR="00647555">
        <w:t xml:space="preserve"> </w:t>
      </w:r>
      <w:r w:rsidRPr="009971F7">
        <w:t>avocat</w:t>
      </w:r>
      <w:r w:rsidR="00647555">
        <w:t xml:space="preserve"> </w:t>
      </w:r>
      <w:r w:rsidRPr="009971F7">
        <w:t>al</w:t>
      </w:r>
      <w:r w:rsidR="00647555">
        <w:t xml:space="preserve"> </w:t>
      </w:r>
      <w:r w:rsidRPr="009971F7">
        <w:t>familiei</w:t>
      </w:r>
      <w:r w:rsidR="00647555">
        <w:t xml:space="preserve"> </w:t>
      </w:r>
      <w:r w:rsidRPr="009971F7">
        <w:t>Jinei</w:t>
      </w:r>
      <w:r w:rsidR="00647555">
        <w:t xml:space="preserve"> </w:t>
      </w:r>
      <w:proofErr w:type="spellStart"/>
      <w:r w:rsidRPr="009971F7">
        <w:t>Mahsa</w:t>
      </w:r>
      <w:proofErr w:type="spellEnd"/>
      <w:r w:rsidR="00647555">
        <w:t xml:space="preserve"> </w:t>
      </w:r>
      <w:proofErr w:type="spellStart"/>
      <w:r w:rsidRPr="009971F7">
        <w:t>Amini</w:t>
      </w:r>
      <w:proofErr w:type="spellEnd"/>
      <w:r w:rsidRPr="009971F7">
        <w:t>,</w:t>
      </w:r>
      <w:r w:rsidR="00647555">
        <w:t xml:space="preserve"> </w:t>
      </w:r>
      <w:r w:rsidRPr="009971F7">
        <w:t>și</w:t>
      </w:r>
      <w:r w:rsidR="00647555">
        <w:t xml:space="preserve"> </w:t>
      </w:r>
      <w:r w:rsidRPr="009971F7">
        <w:t>de</w:t>
      </w:r>
      <w:r w:rsidR="00647555">
        <w:t xml:space="preserve"> </w:t>
      </w:r>
      <w:proofErr w:type="spellStart"/>
      <w:r w:rsidRPr="009971F7">
        <w:t>Afsoon</w:t>
      </w:r>
      <w:proofErr w:type="spellEnd"/>
      <w:r w:rsidR="00647555">
        <w:t xml:space="preserve"> </w:t>
      </w:r>
      <w:proofErr w:type="spellStart"/>
      <w:r w:rsidRPr="009971F7">
        <w:t>Najafi</w:t>
      </w:r>
      <w:proofErr w:type="spellEnd"/>
      <w:r w:rsidR="00647555">
        <w:t xml:space="preserve"> </w:t>
      </w:r>
      <w:proofErr w:type="spellStart"/>
      <w:r w:rsidRPr="009971F7">
        <w:t>şi</w:t>
      </w:r>
      <w:proofErr w:type="spellEnd"/>
      <w:r w:rsidR="00647555">
        <w:t xml:space="preserve"> </w:t>
      </w:r>
      <w:proofErr w:type="spellStart"/>
      <w:r w:rsidRPr="009971F7">
        <w:t>Mersedeh</w:t>
      </w:r>
      <w:proofErr w:type="spellEnd"/>
      <w:r w:rsidR="00647555">
        <w:t xml:space="preserve"> </w:t>
      </w:r>
      <w:proofErr w:type="spellStart"/>
      <w:r w:rsidRPr="009971F7">
        <w:t>Shahinkar</w:t>
      </w:r>
      <w:proofErr w:type="spellEnd"/>
      <w:r w:rsidRPr="009971F7">
        <w:t>,</w:t>
      </w:r>
      <w:r w:rsidR="00647555">
        <w:t xml:space="preserve"> </w:t>
      </w:r>
      <w:r w:rsidRPr="009971F7">
        <w:t>apărătoare</w:t>
      </w:r>
      <w:r w:rsidR="00647555">
        <w:t xml:space="preserve"> </w:t>
      </w:r>
      <w:r w:rsidRPr="009971F7">
        <w:t>ale</w:t>
      </w:r>
      <w:r w:rsidR="00647555">
        <w:t xml:space="preserve"> </w:t>
      </w:r>
      <w:r w:rsidRPr="009971F7">
        <w:t>drepturilor</w:t>
      </w:r>
      <w:r w:rsidR="00647555">
        <w:t xml:space="preserve"> </w:t>
      </w:r>
      <w:r w:rsidRPr="009971F7">
        <w:t>femeilor</w:t>
      </w:r>
      <w:r w:rsidR="00647555">
        <w:t xml:space="preserve"> </w:t>
      </w:r>
      <w:r w:rsidRPr="009971F7">
        <w:t>iraniene</w:t>
      </w:r>
      <w:r w:rsidR="00647555">
        <w:t xml:space="preserve"> </w:t>
      </w:r>
      <w:r w:rsidRPr="009971F7">
        <w:t>care</w:t>
      </w:r>
      <w:r w:rsidR="00647555">
        <w:t xml:space="preserve"> </w:t>
      </w:r>
      <w:r w:rsidRPr="009971F7">
        <w:t>au</w:t>
      </w:r>
      <w:r w:rsidR="00647555">
        <w:t xml:space="preserve"> </w:t>
      </w:r>
      <w:r w:rsidRPr="009971F7">
        <w:t>părăsit</w:t>
      </w:r>
      <w:r w:rsidR="00647555">
        <w:t xml:space="preserve"> </w:t>
      </w:r>
      <w:r w:rsidRPr="009971F7">
        <w:t>Iranul</w:t>
      </w:r>
      <w:r w:rsidR="00647555">
        <w:t xml:space="preserve"> </w:t>
      </w:r>
      <w:r w:rsidRPr="009971F7">
        <w:t>în</w:t>
      </w:r>
      <w:r w:rsidR="00647555">
        <w:t xml:space="preserve"> </w:t>
      </w:r>
      <w:r w:rsidRPr="009971F7">
        <w:t>2023.</w:t>
      </w:r>
    </w:p>
    <w:p w14:paraId="1D067944" w14:textId="68DF294B" w:rsidR="009971F7" w:rsidRPr="009971F7" w:rsidRDefault="009971F7" w:rsidP="009971F7">
      <w:r w:rsidRPr="009971F7">
        <w:t>La</w:t>
      </w:r>
      <w:r w:rsidR="00647555">
        <w:t xml:space="preserve"> </w:t>
      </w:r>
      <w:r w:rsidRPr="009971F7">
        <w:t>deschiderea</w:t>
      </w:r>
      <w:r w:rsidR="00647555">
        <w:t xml:space="preserve"> </w:t>
      </w:r>
      <w:r w:rsidRPr="009971F7">
        <w:t>ceremoniei</w:t>
      </w:r>
      <w:r w:rsidR="00647555">
        <w:t xml:space="preserve"> </w:t>
      </w:r>
      <w:r w:rsidRPr="009971F7">
        <w:t>de</w:t>
      </w:r>
      <w:r w:rsidR="00647555">
        <w:t xml:space="preserve"> </w:t>
      </w:r>
      <w:r w:rsidRPr="009971F7">
        <w:t>decernare</w:t>
      </w:r>
      <w:r w:rsidR="00647555">
        <w:t xml:space="preserve"> </w:t>
      </w:r>
      <w:r w:rsidRPr="009971F7">
        <w:t>a</w:t>
      </w:r>
      <w:r w:rsidR="00647555">
        <w:t xml:space="preserve"> </w:t>
      </w:r>
      <w:r w:rsidRPr="009971F7">
        <w:t>premiului,</w:t>
      </w:r>
      <w:r w:rsidR="00647555">
        <w:t xml:space="preserve"> </w:t>
      </w:r>
      <w:r w:rsidRPr="009971F7">
        <w:t>președinta</w:t>
      </w:r>
      <w:r w:rsidR="00647555">
        <w:t xml:space="preserve"> </w:t>
      </w:r>
      <w:r w:rsidRPr="009971F7">
        <w:t>Roberta</w:t>
      </w:r>
      <w:r w:rsidR="00647555">
        <w:t xml:space="preserve"> </w:t>
      </w:r>
      <w:proofErr w:type="spellStart"/>
      <w:r w:rsidRPr="009971F7">
        <w:t>Metsola</w:t>
      </w:r>
      <w:proofErr w:type="spellEnd"/>
      <w:r w:rsidR="00647555">
        <w:t xml:space="preserve"> </w:t>
      </w:r>
      <w:r w:rsidRPr="009971F7">
        <w:t>a</w:t>
      </w:r>
      <w:r w:rsidR="00647555">
        <w:t xml:space="preserve"> </w:t>
      </w:r>
      <w:r w:rsidRPr="009971F7">
        <w:t>declarat:</w:t>
      </w:r>
      <w:r w:rsidR="00647555">
        <w:t xml:space="preserve"> </w:t>
      </w:r>
      <w:r w:rsidRPr="009971F7">
        <w:t>„Premiul</w:t>
      </w:r>
      <w:r w:rsidR="00647555">
        <w:t xml:space="preserve"> </w:t>
      </w:r>
      <w:r w:rsidRPr="009971F7">
        <w:t>Saharov</w:t>
      </w:r>
      <w:r w:rsidR="00647555">
        <w:t xml:space="preserve"> </w:t>
      </w:r>
      <w:r w:rsidRPr="009971F7">
        <w:t>pentru</w:t>
      </w:r>
      <w:r w:rsidR="00647555">
        <w:t xml:space="preserve"> </w:t>
      </w:r>
      <w:r w:rsidRPr="009971F7">
        <w:t>libertatea</w:t>
      </w:r>
      <w:r w:rsidR="00647555">
        <w:t xml:space="preserve"> </w:t>
      </w:r>
      <w:r w:rsidRPr="009971F7">
        <w:t>de</w:t>
      </w:r>
      <w:r w:rsidR="00647555">
        <w:t xml:space="preserve"> </w:t>
      </w:r>
      <w:r w:rsidRPr="009971F7">
        <w:t>gândire,</w:t>
      </w:r>
      <w:r w:rsidR="00647555">
        <w:t xml:space="preserve"> </w:t>
      </w:r>
      <w:r w:rsidRPr="009971F7">
        <w:t>acordat</w:t>
      </w:r>
      <w:r w:rsidR="00647555">
        <w:t xml:space="preserve"> </w:t>
      </w:r>
      <w:r w:rsidRPr="009971F7">
        <w:t>anul</w:t>
      </w:r>
      <w:r w:rsidR="00647555">
        <w:t xml:space="preserve"> </w:t>
      </w:r>
      <w:r w:rsidRPr="009971F7">
        <w:t>acesta</w:t>
      </w:r>
      <w:r w:rsidR="00647555">
        <w:t xml:space="preserve"> </w:t>
      </w:r>
      <w:r w:rsidRPr="009971F7">
        <w:t>Jinei</w:t>
      </w:r>
      <w:r w:rsidR="00647555">
        <w:t xml:space="preserve"> </w:t>
      </w:r>
      <w:proofErr w:type="spellStart"/>
      <w:r w:rsidRPr="009971F7">
        <w:t>Mahsa</w:t>
      </w:r>
      <w:proofErr w:type="spellEnd"/>
      <w:r w:rsidR="00647555">
        <w:t xml:space="preserve"> </w:t>
      </w:r>
      <w:proofErr w:type="spellStart"/>
      <w:r w:rsidRPr="009971F7">
        <w:t>Amini</w:t>
      </w:r>
      <w:proofErr w:type="spellEnd"/>
      <w:r w:rsidR="00647555">
        <w:t xml:space="preserve"> </w:t>
      </w:r>
      <w:r w:rsidRPr="009971F7">
        <w:t>și</w:t>
      </w:r>
      <w:r w:rsidR="00647555">
        <w:t xml:space="preserve"> </w:t>
      </w:r>
      <w:r w:rsidRPr="009971F7">
        <w:t>mișcării</w:t>
      </w:r>
      <w:r w:rsidR="00647555">
        <w:t xml:space="preserve"> </w:t>
      </w:r>
      <w:r w:rsidRPr="009971F7">
        <w:t>„Femeie,</w:t>
      </w:r>
      <w:r w:rsidR="00647555">
        <w:t xml:space="preserve"> </w:t>
      </w:r>
      <w:r w:rsidRPr="009971F7">
        <w:t>Viață,</w:t>
      </w:r>
      <w:r w:rsidR="00647555">
        <w:t xml:space="preserve"> </w:t>
      </w:r>
      <w:r w:rsidRPr="009971F7">
        <w:t>Libertate”</w:t>
      </w:r>
      <w:r w:rsidR="00647555">
        <w:t xml:space="preserve"> </w:t>
      </w:r>
      <w:r w:rsidRPr="009971F7">
        <w:t>din</w:t>
      </w:r>
      <w:r w:rsidR="00647555">
        <w:t xml:space="preserve"> </w:t>
      </w:r>
      <w:r w:rsidRPr="009971F7">
        <w:t>Iran,</w:t>
      </w:r>
      <w:r w:rsidR="00647555">
        <w:t xml:space="preserve"> </w:t>
      </w:r>
      <w:r w:rsidRPr="009971F7">
        <w:t>este</w:t>
      </w:r>
      <w:r w:rsidR="00647555">
        <w:t xml:space="preserve"> </w:t>
      </w:r>
      <w:r w:rsidRPr="009971F7">
        <w:t>un</w:t>
      </w:r>
      <w:r w:rsidR="00647555">
        <w:t xml:space="preserve"> </w:t>
      </w:r>
      <w:r w:rsidRPr="009971F7">
        <w:t>omagiu</w:t>
      </w:r>
      <w:r w:rsidR="00647555">
        <w:t xml:space="preserve"> </w:t>
      </w:r>
      <w:r w:rsidRPr="009971F7">
        <w:t>adus</w:t>
      </w:r>
      <w:r w:rsidR="00647555">
        <w:t xml:space="preserve"> </w:t>
      </w:r>
      <w:r w:rsidRPr="009971F7">
        <w:t>tuturor</w:t>
      </w:r>
      <w:r w:rsidR="00647555">
        <w:t xml:space="preserve"> </w:t>
      </w:r>
      <w:r w:rsidRPr="009971F7">
        <w:t>femeilor,</w:t>
      </w:r>
      <w:r w:rsidR="00647555">
        <w:t xml:space="preserve"> </w:t>
      </w:r>
      <w:proofErr w:type="spellStart"/>
      <w:r w:rsidRPr="009971F7">
        <w:t>bărbaţilor</w:t>
      </w:r>
      <w:proofErr w:type="spellEnd"/>
      <w:r w:rsidR="00647555">
        <w:t xml:space="preserve"> </w:t>
      </w:r>
      <w:proofErr w:type="spellStart"/>
      <w:r w:rsidRPr="009971F7">
        <w:t>şi</w:t>
      </w:r>
      <w:proofErr w:type="spellEnd"/>
      <w:r w:rsidR="00647555">
        <w:t xml:space="preserve"> </w:t>
      </w:r>
      <w:r w:rsidRPr="009971F7">
        <w:t>tinerilor</w:t>
      </w:r>
      <w:r w:rsidR="00647555">
        <w:t xml:space="preserve"> </w:t>
      </w:r>
      <w:proofErr w:type="spellStart"/>
      <w:r w:rsidRPr="009971F7">
        <w:t>curajoşi</w:t>
      </w:r>
      <w:proofErr w:type="spellEnd"/>
      <w:r w:rsidR="00647555">
        <w:t xml:space="preserve"> </w:t>
      </w:r>
      <w:proofErr w:type="spellStart"/>
      <w:r w:rsidRPr="009971F7">
        <w:t>şi</w:t>
      </w:r>
      <w:proofErr w:type="spellEnd"/>
      <w:r w:rsidR="00647555">
        <w:t xml:space="preserve"> </w:t>
      </w:r>
      <w:proofErr w:type="spellStart"/>
      <w:r w:rsidRPr="009971F7">
        <w:t>perseverenţi</w:t>
      </w:r>
      <w:proofErr w:type="spellEnd"/>
      <w:r w:rsidR="00647555">
        <w:t xml:space="preserve"> </w:t>
      </w:r>
      <w:r w:rsidRPr="009971F7">
        <w:t>care,</w:t>
      </w:r>
      <w:r w:rsidR="00647555">
        <w:t xml:space="preserve"> </w:t>
      </w:r>
      <w:r w:rsidRPr="009971F7">
        <w:t>în</w:t>
      </w:r>
      <w:r w:rsidR="00647555">
        <w:t xml:space="preserve"> </w:t>
      </w:r>
      <w:r w:rsidRPr="009971F7">
        <w:t>ciuda</w:t>
      </w:r>
      <w:r w:rsidR="00647555">
        <w:t xml:space="preserve"> </w:t>
      </w:r>
      <w:r w:rsidRPr="009971F7">
        <w:t>faptului</w:t>
      </w:r>
      <w:r w:rsidR="00647555">
        <w:t xml:space="preserve"> </w:t>
      </w:r>
      <w:r w:rsidRPr="009971F7">
        <w:t>că</w:t>
      </w:r>
      <w:r w:rsidR="00647555">
        <w:t xml:space="preserve"> </w:t>
      </w:r>
      <w:r w:rsidRPr="009971F7">
        <w:t>sunt</w:t>
      </w:r>
      <w:r w:rsidR="00647555">
        <w:t xml:space="preserve"> </w:t>
      </w:r>
      <w:proofErr w:type="spellStart"/>
      <w:r w:rsidRPr="009971F7">
        <w:t>supuşi</w:t>
      </w:r>
      <w:proofErr w:type="spellEnd"/>
      <w:r w:rsidR="00647555">
        <w:t xml:space="preserve"> </w:t>
      </w:r>
      <w:r w:rsidRPr="009971F7">
        <w:t>unei</w:t>
      </w:r>
      <w:r w:rsidR="00647555">
        <w:t xml:space="preserve"> </w:t>
      </w:r>
      <w:r w:rsidRPr="009971F7">
        <w:t>presiuni</w:t>
      </w:r>
      <w:r w:rsidR="00647555">
        <w:t xml:space="preserve"> </w:t>
      </w:r>
      <w:proofErr w:type="spellStart"/>
      <w:r w:rsidRPr="009971F7">
        <w:t>uriaşe</w:t>
      </w:r>
      <w:proofErr w:type="spellEnd"/>
      <w:r w:rsidRPr="009971F7">
        <w:t>,</w:t>
      </w:r>
      <w:r w:rsidR="00647555">
        <w:t xml:space="preserve"> </w:t>
      </w:r>
      <w:r w:rsidRPr="009971F7">
        <w:t>continuă</w:t>
      </w:r>
      <w:r w:rsidR="00647555">
        <w:t xml:space="preserve"> </w:t>
      </w:r>
      <w:r w:rsidRPr="009971F7">
        <w:t>să</w:t>
      </w:r>
      <w:r w:rsidR="00647555">
        <w:t xml:space="preserve"> </w:t>
      </w:r>
      <w:r w:rsidRPr="009971F7">
        <w:t>lupte</w:t>
      </w:r>
      <w:r w:rsidR="00647555">
        <w:t xml:space="preserve"> </w:t>
      </w:r>
      <w:r w:rsidRPr="009971F7">
        <w:t>pentru</w:t>
      </w:r>
      <w:r w:rsidR="00647555">
        <w:t xml:space="preserve"> </w:t>
      </w:r>
      <w:r w:rsidRPr="009971F7">
        <w:t>drepturile</w:t>
      </w:r>
      <w:r w:rsidR="00647555">
        <w:t xml:space="preserve"> </w:t>
      </w:r>
      <w:r w:rsidRPr="009971F7">
        <w:t>lor</w:t>
      </w:r>
      <w:r w:rsidR="00647555">
        <w:t xml:space="preserve"> </w:t>
      </w:r>
      <w:r w:rsidRPr="009971F7">
        <w:t>şi</w:t>
      </w:r>
      <w:r w:rsidR="00647555">
        <w:t xml:space="preserve"> </w:t>
      </w:r>
      <w:r w:rsidRPr="009971F7">
        <w:t>să</w:t>
      </w:r>
      <w:r w:rsidR="00647555">
        <w:t xml:space="preserve"> </w:t>
      </w:r>
      <w:r w:rsidRPr="009971F7">
        <w:t>ceară</w:t>
      </w:r>
      <w:r w:rsidR="00647555">
        <w:t xml:space="preserve"> </w:t>
      </w:r>
      <w:r w:rsidRPr="009971F7">
        <w:t>o</w:t>
      </w:r>
      <w:r w:rsidR="00647555">
        <w:t xml:space="preserve"> </w:t>
      </w:r>
      <w:r w:rsidRPr="009971F7">
        <w:t>schimbare.</w:t>
      </w:r>
      <w:r w:rsidR="00647555">
        <w:t xml:space="preserve"> </w:t>
      </w:r>
      <w:r w:rsidRPr="009971F7">
        <w:t>Parlamentul</w:t>
      </w:r>
      <w:r w:rsidR="00647555">
        <w:t xml:space="preserve"> </w:t>
      </w:r>
      <w:r w:rsidRPr="009971F7">
        <w:t>European</w:t>
      </w:r>
      <w:r w:rsidR="00647555">
        <w:t xml:space="preserve"> </w:t>
      </w:r>
      <w:r w:rsidRPr="009971F7">
        <w:t>vă</w:t>
      </w:r>
      <w:r w:rsidR="00647555">
        <w:t xml:space="preserve"> </w:t>
      </w:r>
      <w:r w:rsidRPr="009971F7">
        <w:t>aude</w:t>
      </w:r>
      <w:r w:rsidR="00647555">
        <w:t xml:space="preserve"> </w:t>
      </w:r>
      <w:r w:rsidRPr="009971F7">
        <w:t>şi</w:t>
      </w:r>
      <w:r w:rsidR="00647555">
        <w:t xml:space="preserve"> </w:t>
      </w:r>
      <w:r w:rsidRPr="009971F7">
        <w:t>vă</w:t>
      </w:r>
      <w:r w:rsidR="00647555">
        <w:t xml:space="preserve"> </w:t>
      </w:r>
      <w:r w:rsidRPr="009971F7">
        <w:t>sprijină.</w:t>
      </w:r>
      <w:r w:rsidR="00647555">
        <w:t xml:space="preserve"> </w:t>
      </w:r>
      <w:r w:rsidRPr="009971F7">
        <w:t>Nu</w:t>
      </w:r>
      <w:r w:rsidR="00647555">
        <w:t xml:space="preserve"> </w:t>
      </w:r>
      <w:proofErr w:type="spellStart"/>
      <w:r w:rsidRPr="009971F7">
        <w:t>sunteţi</w:t>
      </w:r>
      <w:proofErr w:type="spellEnd"/>
      <w:r w:rsidR="00647555">
        <w:t xml:space="preserve"> </w:t>
      </w:r>
      <w:r w:rsidRPr="009971F7">
        <w:t>singuri.”</w:t>
      </w:r>
    </w:p>
    <w:p w14:paraId="31EB73C6" w14:textId="1119853A" w:rsidR="009971F7" w:rsidRPr="009971F7" w:rsidRDefault="009971F7" w:rsidP="009971F7">
      <w:r w:rsidRPr="009971F7">
        <w:t>Jina</w:t>
      </w:r>
      <w:r w:rsidR="00647555">
        <w:t xml:space="preserve"> </w:t>
      </w:r>
      <w:proofErr w:type="spellStart"/>
      <w:r w:rsidRPr="009971F7">
        <w:t>Mahsa</w:t>
      </w:r>
      <w:proofErr w:type="spellEnd"/>
      <w:r w:rsidR="00647555">
        <w:t xml:space="preserve"> </w:t>
      </w:r>
      <w:proofErr w:type="spellStart"/>
      <w:r w:rsidRPr="009971F7">
        <w:t>Amini</w:t>
      </w:r>
      <w:proofErr w:type="spellEnd"/>
      <w:r w:rsidRPr="009971F7">
        <w:t>,</w:t>
      </w:r>
      <w:r w:rsidR="00647555">
        <w:t xml:space="preserve"> </w:t>
      </w:r>
      <w:r w:rsidRPr="009971F7">
        <w:t>o</w:t>
      </w:r>
      <w:r w:rsidR="00647555">
        <w:t xml:space="preserve"> </w:t>
      </w:r>
      <w:r w:rsidRPr="009971F7">
        <w:t>tânără</w:t>
      </w:r>
      <w:r w:rsidR="00647555">
        <w:t xml:space="preserve"> </w:t>
      </w:r>
      <w:r w:rsidRPr="009971F7">
        <w:t>iraniană</w:t>
      </w:r>
      <w:r w:rsidR="00647555">
        <w:t xml:space="preserve"> </w:t>
      </w:r>
      <w:r w:rsidRPr="009971F7">
        <w:t>de</w:t>
      </w:r>
      <w:r w:rsidR="00647555">
        <w:t xml:space="preserve"> </w:t>
      </w:r>
      <w:r w:rsidRPr="009971F7">
        <w:t>22</w:t>
      </w:r>
      <w:r w:rsidR="00647555">
        <w:t xml:space="preserve"> </w:t>
      </w:r>
      <w:r w:rsidRPr="009971F7">
        <w:t>de</w:t>
      </w:r>
      <w:r w:rsidR="00647555">
        <w:t xml:space="preserve"> </w:t>
      </w:r>
      <w:r w:rsidRPr="009971F7">
        <w:t>ani</w:t>
      </w:r>
      <w:r w:rsidR="00647555">
        <w:t xml:space="preserve"> </w:t>
      </w:r>
      <w:r w:rsidRPr="009971F7">
        <w:t>de</w:t>
      </w:r>
      <w:r w:rsidR="00647555">
        <w:t xml:space="preserve"> </w:t>
      </w:r>
      <w:r w:rsidRPr="009971F7">
        <w:t>etnie</w:t>
      </w:r>
      <w:r w:rsidR="00647555">
        <w:t xml:space="preserve"> </w:t>
      </w:r>
      <w:r w:rsidRPr="009971F7">
        <w:t>kurdă,</w:t>
      </w:r>
      <w:r w:rsidR="00647555">
        <w:t xml:space="preserve"> </w:t>
      </w:r>
      <w:r w:rsidRPr="009971F7">
        <w:t>a</w:t>
      </w:r>
      <w:r w:rsidR="00647555">
        <w:t xml:space="preserve"> </w:t>
      </w:r>
      <w:r w:rsidRPr="009971F7">
        <w:t>fost</w:t>
      </w:r>
      <w:r w:rsidR="00647555">
        <w:t xml:space="preserve"> </w:t>
      </w:r>
      <w:r w:rsidRPr="009971F7">
        <w:t>arestată</w:t>
      </w:r>
      <w:r w:rsidR="00647555">
        <w:t xml:space="preserve"> </w:t>
      </w:r>
      <w:r w:rsidRPr="009971F7">
        <w:t>de</w:t>
      </w:r>
      <w:r w:rsidR="00647555">
        <w:t xml:space="preserve"> </w:t>
      </w:r>
      <w:r w:rsidRPr="009971F7">
        <w:t>poliția</w:t>
      </w:r>
      <w:r w:rsidR="00647555">
        <w:t xml:space="preserve"> </w:t>
      </w:r>
      <w:r w:rsidRPr="009971F7">
        <w:t>din</w:t>
      </w:r>
      <w:r w:rsidR="00647555">
        <w:t xml:space="preserve"> </w:t>
      </w:r>
      <w:r w:rsidRPr="009971F7">
        <w:t>Teheran</w:t>
      </w:r>
      <w:r w:rsidR="00647555">
        <w:t xml:space="preserve"> </w:t>
      </w:r>
      <w:r w:rsidRPr="009971F7">
        <w:t>pe</w:t>
      </w:r>
      <w:r w:rsidR="00647555">
        <w:t xml:space="preserve"> </w:t>
      </w:r>
      <w:r w:rsidRPr="009971F7">
        <w:t>13</w:t>
      </w:r>
      <w:r w:rsidR="00647555">
        <w:t xml:space="preserve"> </w:t>
      </w:r>
      <w:r w:rsidRPr="009971F7">
        <w:t>septembrie</w:t>
      </w:r>
      <w:r w:rsidR="00647555">
        <w:t xml:space="preserve"> </w:t>
      </w:r>
      <w:r w:rsidRPr="009971F7">
        <w:t>2022,</w:t>
      </w:r>
      <w:r w:rsidR="00647555">
        <w:t xml:space="preserve"> </w:t>
      </w:r>
      <w:r w:rsidRPr="009971F7">
        <w:t>fiind</w:t>
      </w:r>
      <w:r w:rsidR="00647555">
        <w:t xml:space="preserve"> </w:t>
      </w:r>
      <w:r w:rsidRPr="009971F7">
        <w:t>acuzată</w:t>
      </w:r>
      <w:r w:rsidR="00647555">
        <w:t xml:space="preserve"> </w:t>
      </w:r>
      <w:r w:rsidRPr="009971F7">
        <w:t>că</w:t>
      </w:r>
      <w:r w:rsidR="00647555">
        <w:t xml:space="preserve"> </w:t>
      </w:r>
      <w:r w:rsidRPr="009971F7">
        <w:t>nu</w:t>
      </w:r>
      <w:r w:rsidR="00647555">
        <w:t xml:space="preserve"> </w:t>
      </w:r>
      <w:r w:rsidRPr="009971F7">
        <w:t>a</w:t>
      </w:r>
      <w:r w:rsidR="00647555">
        <w:t xml:space="preserve"> </w:t>
      </w:r>
      <w:r w:rsidRPr="009971F7">
        <w:t>respectat</w:t>
      </w:r>
      <w:r w:rsidR="00647555">
        <w:t xml:space="preserve"> </w:t>
      </w:r>
      <w:r w:rsidRPr="009971F7">
        <w:t>legile</w:t>
      </w:r>
      <w:r w:rsidR="00647555">
        <w:t xml:space="preserve"> </w:t>
      </w:r>
      <w:r w:rsidRPr="009971F7">
        <w:t>stricte</w:t>
      </w:r>
      <w:r w:rsidR="00647555">
        <w:t xml:space="preserve"> </w:t>
      </w:r>
      <w:r w:rsidRPr="009971F7">
        <w:t>din</w:t>
      </w:r>
      <w:r w:rsidR="00647555">
        <w:t xml:space="preserve"> </w:t>
      </w:r>
      <w:r w:rsidRPr="009971F7">
        <w:t>această</w:t>
      </w:r>
      <w:r w:rsidR="00647555">
        <w:t xml:space="preserve"> </w:t>
      </w:r>
      <w:r w:rsidRPr="009971F7">
        <w:t>țară</w:t>
      </w:r>
      <w:r w:rsidR="00647555">
        <w:t xml:space="preserve"> </w:t>
      </w:r>
      <w:r w:rsidRPr="009971F7">
        <w:t>privind</w:t>
      </w:r>
      <w:r w:rsidR="00647555">
        <w:t xml:space="preserve"> </w:t>
      </w:r>
      <w:r w:rsidRPr="009971F7">
        <w:t>purtarea</w:t>
      </w:r>
      <w:r w:rsidR="00647555">
        <w:t xml:space="preserve"> </w:t>
      </w:r>
      <w:r w:rsidRPr="009971F7">
        <w:t>vălului</w:t>
      </w:r>
      <w:r w:rsidR="00647555">
        <w:t xml:space="preserve"> </w:t>
      </w:r>
      <w:r w:rsidRPr="009971F7">
        <w:t>islamic.</w:t>
      </w:r>
      <w:r w:rsidR="00647555">
        <w:t xml:space="preserve"> </w:t>
      </w:r>
      <w:r w:rsidRPr="009971F7">
        <w:t>Ea</w:t>
      </w:r>
      <w:r w:rsidR="00647555">
        <w:t xml:space="preserve"> </w:t>
      </w:r>
      <w:r w:rsidRPr="009971F7">
        <w:t>a</w:t>
      </w:r>
      <w:r w:rsidR="00647555">
        <w:t xml:space="preserve"> </w:t>
      </w:r>
      <w:r w:rsidRPr="009971F7">
        <w:t>murit</w:t>
      </w:r>
      <w:r w:rsidR="00647555">
        <w:t xml:space="preserve"> </w:t>
      </w:r>
      <w:r w:rsidRPr="009971F7">
        <w:t>în</w:t>
      </w:r>
      <w:r w:rsidR="00647555">
        <w:t xml:space="preserve"> </w:t>
      </w:r>
      <w:r w:rsidRPr="009971F7">
        <w:t>spital,</w:t>
      </w:r>
      <w:r w:rsidR="00647555">
        <w:t xml:space="preserve"> </w:t>
      </w:r>
      <w:r w:rsidRPr="009971F7">
        <w:t>trei</w:t>
      </w:r>
      <w:r w:rsidR="00647555">
        <w:t xml:space="preserve"> </w:t>
      </w:r>
      <w:r w:rsidRPr="009971F7">
        <w:t>zile</w:t>
      </w:r>
      <w:r w:rsidR="00647555">
        <w:t xml:space="preserve"> </w:t>
      </w:r>
      <w:r w:rsidRPr="009971F7">
        <w:t>mai</w:t>
      </w:r>
      <w:r w:rsidR="00647555">
        <w:t xml:space="preserve"> </w:t>
      </w:r>
      <w:r w:rsidRPr="009971F7">
        <w:t>târziu,</w:t>
      </w:r>
      <w:r w:rsidR="00647555">
        <w:t xml:space="preserve"> </w:t>
      </w:r>
      <w:r w:rsidRPr="009971F7">
        <w:t>din</w:t>
      </w:r>
      <w:r w:rsidR="00647555">
        <w:t xml:space="preserve"> </w:t>
      </w:r>
      <w:r w:rsidRPr="009971F7">
        <w:t>cauza</w:t>
      </w:r>
      <w:r w:rsidR="00647555">
        <w:t xml:space="preserve"> </w:t>
      </w:r>
      <w:r w:rsidRPr="009971F7">
        <w:t>abuzurilor</w:t>
      </w:r>
      <w:r w:rsidR="00647555">
        <w:t xml:space="preserve"> </w:t>
      </w:r>
      <w:r w:rsidRPr="009971F7">
        <w:t>fizice</w:t>
      </w:r>
      <w:r w:rsidR="00647555">
        <w:t xml:space="preserve"> </w:t>
      </w:r>
      <w:r w:rsidRPr="009971F7">
        <w:t>la</w:t>
      </w:r>
      <w:r w:rsidR="00647555">
        <w:t xml:space="preserve"> </w:t>
      </w:r>
      <w:r w:rsidRPr="009971F7">
        <w:t>care</w:t>
      </w:r>
      <w:r w:rsidR="00647555">
        <w:t xml:space="preserve"> </w:t>
      </w:r>
      <w:r w:rsidRPr="009971F7">
        <w:t>a</w:t>
      </w:r>
      <w:r w:rsidR="00647555">
        <w:t xml:space="preserve"> </w:t>
      </w:r>
      <w:r w:rsidRPr="009971F7">
        <w:t>fost</w:t>
      </w:r>
      <w:r w:rsidR="00647555">
        <w:t xml:space="preserve"> </w:t>
      </w:r>
      <w:r w:rsidRPr="009971F7">
        <w:t>supusă</w:t>
      </w:r>
      <w:r w:rsidR="00647555">
        <w:t xml:space="preserve"> </w:t>
      </w:r>
      <w:r w:rsidRPr="009971F7">
        <w:t>în</w:t>
      </w:r>
      <w:r w:rsidR="00647555">
        <w:t xml:space="preserve"> </w:t>
      </w:r>
      <w:r w:rsidRPr="009971F7">
        <w:t>detenție.</w:t>
      </w:r>
      <w:r w:rsidR="00647555">
        <w:t xml:space="preserve"> </w:t>
      </w:r>
      <w:r w:rsidRPr="009971F7">
        <w:t>Moartea</w:t>
      </w:r>
      <w:r w:rsidR="00647555">
        <w:t xml:space="preserve"> </w:t>
      </w:r>
      <w:r w:rsidRPr="009971F7">
        <w:t>ei</w:t>
      </w:r>
      <w:r w:rsidR="00647555">
        <w:t xml:space="preserve"> </w:t>
      </w:r>
      <w:r w:rsidRPr="009971F7">
        <w:t>a</w:t>
      </w:r>
      <w:r w:rsidR="00647555">
        <w:t xml:space="preserve"> </w:t>
      </w:r>
      <w:r w:rsidRPr="009971F7">
        <w:t>provocat</w:t>
      </w:r>
      <w:r w:rsidR="00647555">
        <w:t xml:space="preserve"> </w:t>
      </w:r>
      <w:r w:rsidRPr="009971F7">
        <w:t>proteste</w:t>
      </w:r>
      <w:r w:rsidR="00647555">
        <w:t xml:space="preserve"> </w:t>
      </w:r>
      <w:r w:rsidRPr="009971F7">
        <w:t>masive</w:t>
      </w:r>
      <w:r w:rsidR="00647555">
        <w:t xml:space="preserve"> </w:t>
      </w:r>
      <w:r w:rsidRPr="009971F7">
        <w:t>în</w:t>
      </w:r>
      <w:r w:rsidR="00647555">
        <w:t xml:space="preserve"> </w:t>
      </w:r>
      <w:r w:rsidRPr="009971F7">
        <w:t>întreaga</w:t>
      </w:r>
      <w:r w:rsidR="00647555">
        <w:t xml:space="preserve"> </w:t>
      </w:r>
      <w:r w:rsidRPr="009971F7">
        <w:t>țară,</w:t>
      </w:r>
      <w:r w:rsidR="00647555">
        <w:t xml:space="preserve"> </w:t>
      </w:r>
      <w:r w:rsidRPr="009971F7">
        <w:t>care</w:t>
      </w:r>
      <w:r w:rsidR="00647555">
        <w:t xml:space="preserve"> </w:t>
      </w:r>
      <w:r w:rsidRPr="009971F7">
        <w:t>au</w:t>
      </w:r>
      <w:r w:rsidR="00647555">
        <w:t xml:space="preserve"> </w:t>
      </w:r>
      <w:r w:rsidRPr="009971F7">
        <w:t>fost</w:t>
      </w:r>
      <w:r w:rsidR="00647555">
        <w:t xml:space="preserve"> </w:t>
      </w:r>
      <w:r w:rsidRPr="009971F7">
        <w:t>conduse</w:t>
      </w:r>
      <w:r w:rsidR="00647555">
        <w:t xml:space="preserve"> </w:t>
      </w:r>
      <w:r w:rsidRPr="009971F7">
        <w:t>de</w:t>
      </w:r>
      <w:r w:rsidR="00647555">
        <w:t xml:space="preserve"> </w:t>
      </w:r>
      <w:r w:rsidRPr="009971F7">
        <w:t>femei.</w:t>
      </w:r>
      <w:r w:rsidR="00647555">
        <w:t xml:space="preserve"> </w:t>
      </w:r>
      <w:r w:rsidRPr="009971F7">
        <w:t>Sub</w:t>
      </w:r>
      <w:r w:rsidR="00647555">
        <w:t xml:space="preserve"> </w:t>
      </w:r>
      <w:r w:rsidRPr="009971F7">
        <w:t>sloganul</w:t>
      </w:r>
      <w:r w:rsidR="00647555">
        <w:t xml:space="preserve"> </w:t>
      </w:r>
      <w:r w:rsidRPr="009971F7">
        <w:t>„Femeie,</w:t>
      </w:r>
      <w:r w:rsidR="00647555">
        <w:t xml:space="preserve"> </w:t>
      </w:r>
      <w:r w:rsidRPr="009971F7">
        <w:t>Viață,</w:t>
      </w:r>
      <w:r w:rsidR="00647555">
        <w:t xml:space="preserve"> </w:t>
      </w:r>
      <w:r w:rsidRPr="009971F7">
        <w:t>Libertate”,</w:t>
      </w:r>
      <w:r w:rsidR="00647555">
        <w:t xml:space="preserve"> </w:t>
      </w:r>
      <w:r w:rsidRPr="009971F7">
        <w:t>femeile</w:t>
      </w:r>
      <w:r w:rsidR="00647555">
        <w:t xml:space="preserve"> </w:t>
      </w:r>
      <w:r w:rsidRPr="009971F7">
        <w:t>protestează,</w:t>
      </w:r>
      <w:r w:rsidR="00647555">
        <w:t xml:space="preserve"> </w:t>
      </w:r>
      <w:r w:rsidRPr="009971F7">
        <w:t>de</w:t>
      </w:r>
      <w:r w:rsidR="00647555">
        <w:t xml:space="preserve"> </w:t>
      </w:r>
      <w:r w:rsidRPr="009971F7">
        <w:t>la</w:t>
      </w:r>
      <w:r w:rsidR="00647555">
        <w:t xml:space="preserve"> </w:t>
      </w:r>
      <w:r w:rsidRPr="009971F7">
        <w:t>moartea</w:t>
      </w:r>
      <w:r w:rsidR="00647555">
        <w:t xml:space="preserve"> </w:t>
      </w:r>
      <w:r w:rsidRPr="009971F7">
        <w:t>Jinei</w:t>
      </w:r>
      <w:r w:rsidR="00647555">
        <w:t xml:space="preserve"> </w:t>
      </w:r>
      <w:proofErr w:type="spellStart"/>
      <w:r w:rsidRPr="009971F7">
        <w:t>Mahsa</w:t>
      </w:r>
      <w:proofErr w:type="spellEnd"/>
      <w:r w:rsidR="00647555">
        <w:t xml:space="preserve"> </w:t>
      </w:r>
      <w:proofErr w:type="spellStart"/>
      <w:r w:rsidRPr="009971F7">
        <w:t>Amini</w:t>
      </w:r>
      <w:proofErr w:type="spellEnd"/>
      <w:r w:rsidRPr="009971F7">
        <w:t>,</w:t>
      </w:r>
      <w:r w:rsidR="00647555">
        <w:t xml:space="preserve"> </w:t>
      </w:r>
      <w:r w:rsidRPr="009971F7">
        <w:t>împotriva</w:t>
      </w:r>
      <w:r w:rsidR="00647555">
        <w:t xml:space="preserve"> </w:t>
      </w:r>
      <w:r w:rsidRPr="009971F7">
        <w:t>legii</w:t>
      </w:r>
      <w:r w:rsidR="00647555">
        <w:t xml:space="preserve"> </w:t>
      </w:r>
      <w:r w:rsidRPr="009971F7">
        <w:t>vălului</w:t>
      </w:r>
      <w:r w:rsidR="00647555">
        <w:t xml:space="preserve"> </w:t>
      </w:r>
      <w:r w:rsidRPr="009971F7">
        <w:t>islamic</w:t>
      </w:r>
      <w:r w:rsidR="00647555">
        <w:t xml:space="preserve"> </w:t>
      </w:r>
      <w:r w:rsidRPr="009971F7">
        <w:t>și</w:t>
      </w:r>
      <w:r w:rsidR="00647555">
        <w:t xml:space="preserve"> </w:t>
      </w:r>
      <w:r w:rsidRPr="009971F7">
        <w:t>a</w:t>
      </w:r>
      <w:r w:rsidR="00647555">
        <w:t xml:space="preserve"> </w:t>
      </w:r>
      <w:r w:rsidRPr="009971F7">
        <w:t>altor</w:t>
      </w:r>
      <w:r w:rsidR="00647555">
        <w:t xml:space="preserve"> </w:t>
      </w:r>
      <w:r w:rsidRPr="009971F7">
        <w:t>legi</w:t>
      </w:r>
      <w:r w:rsidR="00647555">
        <w:t xml:space="preserve"> </w:t>
      </w:r>
      <w:r w:rsidRPr="009971F7">
        <w:t>discriminatorii.</w:t>
      </w:r>
    </w:p>
    <w:p w14:paraId="19E5CCD9" w14:textId="45EBB255" w:rsidR="009971F7" w:rsidRPr="009971F7" w:rsidRDefault="009971F7" w:rsidP="009971F7">
      <w:r w:rsidRPr="009971F7">
        <w:t>În</w:t>
      </w:r>
      <w:r w:rsidR="00647555">
        <w:t xml:space="preserve"> </w:t>
      </w:r>
      <w:r w:rsidRPr="009971F7">
        <w:t>8</w:t>
      </w:r>
      <w:r w:rsidR="00647555">
        <w:t xml:space="preserve"> </w:t>
      </w:r>
      <w:r w:rsidRPr="009971F7">
        <w:t>decembrie</w:t>
      </w:r>
      <w:r w:rsidR="00647555">
        <w:t xml:space="preserve"> </w:t>
      </w:r>
      <w:r w:rsidRPr="009971F7">
        <w:t>2023,</w:t>
      </w:r>
      <w:r w:rsidR="00647555">
        <w:t xml:space="preserve"> </w:t>
      </w:r>
      <w:proofErr w:type="spellStart"/>
      <w:r w:rsidRPr="009971F7">
        <w:t>aflaţi</w:t>
      </w:r>
      <w:proofErr w:type="spellEnd"/>
      <w:r w:rsidR="00647555">
        <w:t xml:space="preserve"> </w:t>
      </w:r>
      <w:r w:rsidRPr="009971F7">
        <w:t>în</w:t>
      </w:r>
      <w:r w:rsidR="00647555">
        <w:t xml:space="preserve"> </w:t>
      </w:r>
      <w:r w:rsidRPr="009971F7">
        <w:t>drum</w:t>
      </w:r>
      <w:r w:rsidR="00647555">
        <w:t xml:space="preserve"> </w:t>
      </w:r>
      <w:r w:rsidRPr="009971F7">
        <w:t>spre</w:t>
      </w:r>
      <w:r w:rsidR="00647555">
        <w:t xml:space="preserve"> </w:t>
      </w:r>
      <w:proofErr w:type="spellStart"/>
      <w:r w:rsidRPr="009971F7">
        <w:t>Franţa</w:t>
      </w:r>
      <w:proofErr w:type="spellEnd"/>
      <w:r w:rsidR="00647555">
        <w:t xml:space="preserve"> </w:t>
      </w:r>
      <w:r w:rsidRPr="009971F7">
        <w:t>pentru</w:t>
      </w:r>
      <w:r w:rsidR="00647555">
        <w:t xml:space="preserve"> </w:t>
      </w:r>
      <w:r w:rsidRPr="009971F7">
        <w:t>a</w:t>
      </w:r>
      <w:r w:rsidR="00647555">
        <w:t xml:space="preserve"> </w:t>
      </w:r>
      <w:r w:rsidRPr="009971F7">
        <w:t>primi</w:t>
      </w:r>
      <w:r w:rsidR="00647555">
        <w:t xml:space="preserve"> </w:t>
      </w:r>
      <w:r w:rsidRPr="009971F7">
        <w:t>Premiul</w:t>
      </w:r>
      <w:r w:rsidR="00647555">
        <w:t xml:space="preserve"> </w:t>
      </w:r>
      <w:r w:rsidRPr="009971F7">
        <w:t>Saharov</w:t>
      </w:r>
      <w:r w:rsidR="00647555">
        <w:t xml:space="preserve"> </w:t>
      </w:r>
      <w:r w:rsidRPr="009971F7">
        <w:t>pentru</w:t>
      </w:r>
      <w:r w:rsidR="00647555">
        <w:t xml:space="preserve"> </w:t>
      </w:r>
      <w:r w:rsidRPr="009971F7">
        <w:t>libertatea</w:t>
      </w:r>
      <w:r w:rsidR="00647555">
        <w:t xml:space="preserve"> </w:t>
      </w:r>
      <w:r w:rsidRPr="009971F7">
        <w:t>de</w:t>
      </w:r>
      <w:r w:rsidR="00647555">
        <w:t xml:space="preserve"> </w:t>
      </w:r>
      <w:r w:rsidRPr="009971F7">
        <w:t>gândire,</w:t>
      </w:r>
      <w:r w:rsidR="00647555">
        <w:t xml:space="preserve"> </w:t>
      </w:r>
      <w:proofErr w:type="spellStart"/>
      <w:r w:rsidRPr="009971F7">
        <w:t>părinţii</w:t>
      </w:r>
      <w:proofErr w:type="spellEnd"/>
      <w:r w:rsidR="00647555">
        <w:t xml:space="preserve"> </w:t>
      </w:r>
      <w:proofErr w:type="spellStart"/>
      <w:r w:rsidRPr="009971F7">
        <w:t>şi</w:t>
      </w:r>
      <w:proofErr w:type="spellEnd"/>
      <w:r w:rsidR="00647555">
        <w:t xml:space="preserve"> </w:t>
      </w:r>
      <w:r w:rsidRPr="009971F7">
        <w:t>fratele</w:t>
      </w:r>
      <w:r w:rsidR="00647555">
        <w:t xml:space="preserve"> </w:t>
      </w:r>
      <w:r w:rsidRPr="009971F7">
        <w:t>Jinei</w:t>
      </w:r>
      <w:r w:rsidR="00647555">
        <w:t xml:space="preserve"> </w:t>
      </w:r>
      <w:proofErr w:type="spellStart"/>
      <w:r w:rsidRPr="009971F7">
        <w:t>Mahsa</w:t>
      </w:r>
      <w:proofErr w:type="spellEnd"/>
      <w:r w:rsidR="00647555">
        <w:t xml:space="preserve"> </w:t>
      </w:r>
      <w:proofErr w:type="spellStart"/>
      <w:r w:rsidRPr="009971F7">
        <w:t>Amini</w:t>
      </w:r>
      <w:proofErr w:type="spellEnd"/>
      <w:r w:rsidR="00647555">
        <w:t xml:space="preserve"> </w:t>
      </w:r>
      <w:r w:rsidRPr="009971F7">
        <w:t>au</w:t>
      </w:r>
      <w:r w:rsidR="00647555">
        <w:t xml:space="preserve"> </w:t>
      </w:r>
      <w:r w:rsidRPr="009971F7">
        <w:t>fost</w:t>
      </w:r>
      <w:r w:rsidR="00647555">
        <w:t xml:space="preserve"> </w:t>
      </w:r>
      <w:proofErr w:type="spellStart"/>
      <w:r w:rsidRPr="009971F7">
        <w:t>opriţi</w:t>
      </w:r>
      <w:proofErr w:type="spellEnd"/>
      <w:r w:rsidR="00647555">
        <w:t xml:space="preserve"> </w:t>
      </w:r>
      <w:r w:rsidRPr="009971F7">
        <w:t>de</w:t>
      </w:r>
      <w:r w:rsidR="00647555">
        <w:t xml:space="preserve"> </w:t>
      </w:r>
      <w:proofErr w:type="spellStart"/>
      <w:r w:rsidRPr="009971F7">
        <w:t>autorităţile</w:t>
      </w:r>
      <w:proofErr w:type="spellEnd"/>
      <w:r w:rsidR="00647555">
        <w:t xml:space="preserve"> </w:t>
      </w:r>
      <w:r w:rsidRPr="009971F7">
        <w:t>iraniene</w:t>
      </w:r>
      <w:r w:rsidR="00647555">
        <w:t xml:space="preserve"> </w:t>
      </w:r>
      <w:r w:rsidRPr="009971F7">
        <w:t>la</w:t>
      </w:r>
      <w:r w:rsidR="00647555">
        <w:t xml:space="preserve"> </w:t>
      </w:r>
      <w:r w:rsidRPr="009971F7">
        <w:t>aeroportul</w:t>
      </w:r>
      <w:r w:rsidR="00647555">
        <w:t xml:space="preserve"> </w:t>
      </w:r>
      <w:r w:rsidRPr="009971F7">
        <w:t>din</w:t>
      </w:r>
      <w:r w:rsidR="00647555">
        <w:t xml:space="preserve"> </w:t>
      </w:r>
      <w:r w:rsidRPr="009971F7">
        <w:t>Teheran</w:t>
      </w:r>
      <w:r w:rsidR="00647555">
        <w:t xml:space="preserve"> </w:t>
      </w:r>
      <w:r w:rsidRPr="009971F7">
        <w:t>şi</w:t>
      </w:r>
      <w:r w:rsidR="00647555">
        <w:t xml:space="preserve"> </w:t>
      </w:r>
      <w:r w:rsidRPr="009971F7">
        <w:t>le-au</w:t>
      </w:r>
      <w:r w:rsidR="00647555">
        <w:t xml:space="preserve"> </w:t>
      </w:r>
      <w:r w:rsidRPr="009971F7">
        <w:t>fost</w:t>
      </w:r>
      <w:r w:rsidR="00647555">
        <w:t xml:space="preserve"> </w:t>
      </w:r>
      <w:r w:rsidRPr="009971F7">
        <w:t>confiscate</w:t>
      </w:r>
      <w:r w:rsidR="00647555">
        <w:t xml:space="preserve"> </w:t>
      </w:r>
      <w:proofErr w:type="spellStart"/>
      <w:r w:rsidRPr="009971F7">
        <w:t>paşapoartele</w:t>
      </w:r>
      <w:proofErr w:type="spellEnd"/>
      <w:r w:rsidRPr="009971F7">
        <w:t>.</w:t>
      </w:r>
      <w:r w:rsidR="00647555">
        <w:t xml:space="preserve"> </w:t>
      </w:r>
      <w:r w:rsidRPr="009971F7">
        <w:t>Ei</w:t>
      </w:r>
      <w:r w:rsidR="00647555">
        <w:t xml:space="preserve"> </w:t>
      </w:r>
      <w:r w:rsidRPr="009971F7">
        <w:t>sunt</w:t>
      </w:r>
      <w:r w:rsidR="00647555">
        <w:t xml:space="preserve"> </w:t>
      </w:r>
      <w:r w:rsidRPr="009971F7">
        <w:t>acum</w:t>
      </w:r>
      <w:r w:rsidR="00647555">
        <w:t xml:space="preserve"> </w:t>
      </w:r>
      <w:proofErr w:type="spellStart"/>
      <w:r w:rsidRPr="009971F7">
        <w:t>supuşi</w:t>
      </w:r>
      <w:proofErr w:type="spellEnd"/>
      <w:r w:rsidR="00647555">
        <w:t xml:space="preserve"> </w:t>
      </w:r>
      <w:r w:rsidRPr="009971F7">
        <w:t>unei</w:t>
      </w:r>
      <w:r w:rsidR="00647555">
        <w:t xml:space="preserve"> </w:t>
      </w:r>
      <w:proofErr w:type="spellStart"/>
      <w:r w:rsidRPr="009971F7">
        <w:t>interdicţii</w:t>
      </w:r>
      <w:proofErr w:type="spellEnd"/>
      <w:r w:rsidR="00647555">
        <w:t xml:space="preserve"> </w:t>
      </w:r>
      <w:r w:rsidRPr="009971F7">
        <w:t>de</w:t>
      </w:r>
      <w:r w:rsidR="00647555">
        <w:t xml:space="preserve"> </w:t>
      </w:r>
      <w:r w:rsidRPr="009971F7">
        <w:t>călătorie.</w:t>
      </w:r>
      <w:r w:rsidR="00647555">
        <w:t xml:space="preserve"> </w:t>
      </w:r>
      <w:r w:rsidRPr="009971F7">
        <w:t>Sâmbătă,</w:t>
      </w:r>
      <w:r w:rsidR="00647555">
        <w:t xml:space="preserve"> </w:t>
      </w:r>
      <w:r w:rsidRPr="009971F7">
        <w:t>9</w:t>
      </w:r>
      <w:r w:rsidR="00647555">
        <w:t xml:space="preserve"> </w:t>
      </w:r>
      <w:r w:rsidRPr="009971F7">
        <w:t>decembrie,</w:t>
      </w:r>
      <w:r w:rsidR="00647555">
        <w:t xml:space="preserve"> </w:t>
      </w:r>
      <w:hyperlink r:id="rId117" w:tgtFrame="_blank" w:history="1">
        <w:proofErr w:type="spellStart"/>
        <w:r w:rsidRPr="009971F7">
          <w:rPr>
            <w:rStyle w:val="Hyperlink"/>
            <w:szCs w:val="24"/>
          </w:rPr>
          <w:t>preşedinta</w:t>
        </w:r>
        <w:proofErr w:type="spellEnd"/>
        <w:r w:rsidR="00647555">
          <w:rPr>
            <w:rStyle w:val="Hyperlink"/>
            <w:szCs w:val="24"/>
          </w:rPr>
          <w:t xml:space="preserve"> </w:t>
        </w:r>
        <w:r w:rsidRPr="009971F7">
          <w:rPr>
            <w:rStyle w:val="Hyperlink"/>
            <w:szCs w:val="24"/>
          </w:rPr>
          <w:t>Roberta</w:t>
        </w:r>
        <w:r w:rsidR="00647555">
          <w:rPr>
            <w:rStyle w:val="Hyperlink"/>
            <w:szCs w:val="24"/>
          </w:rPr>
          <w:t xml:space="preserve"> </w:t>
        </w:r>
        <w:proofErr w:type="spellStart"/>
        <w:r w:rsidRPr="009971F7">
          <w:rPr>
            <w:rStyle w:val="Hyperlink"/>
            <w:szCs w:val="24"/>
          </w:rPr>
          <w:t>Metsola</w:t>
        </w:r>
        <w:proofErr w:type="spellEnd"/>
        <w:r w:rsidR="00647555">
          <w:rPr>
            <w:rStyle w:val="Hyperlink"/>
            <w:szCs w:val="24"/>
          </w:rPr>
          <w:t xml:space="preserve"> </w:t>
        </w:r>
        <w:r w:rsidRPr="009971F7">
          <w:rPr>
            <w:rStyle w:val="Hyperlink"/>
            <w:szCs w:val="24"/>
          </w:rPr>
          <w:t>a</w:t>
        </w:r>
        <w:r w:rsidR="00647555">
          <w:rPr>
            <w:rStyle w:val="Hyperlink"/>
            <w:szCs w:val="24"/>
          </w:rPr>
          <w:t xml:space="preserve"> </w:t>
        </w:r>
        <w:r w:rsidRPr="009971F7">
          <w:rPr>
            <w:rStyle w:val="Hyperlink"/>
            <w:szCs w:val="24"/>
          </w:rPr>
          <w:t>solicitat</w:t>
        </w:r>
        <w:r w:rsidR="00647555">
          <w:rPr>
            <w:rStyle w:val="Hyperlink"/>
            <w:szCs w:val="24"/>
          </w:rPr>
          <w:t xml:space="preserve"> </w:t>
        </w:r>
        <w:r w:rsidRPr="009971F7">
          <w:rPr>
            <w:rStyle w:val="Hyperlink"/>
            <w:szCs w:val="24"/>
          </w:rPr>
          <w:t>regimului</w:t>
        </w:r>
        <w:r w:rsidR="00647555">
          <w:rPr>
            <w:rStyle w:val="Hyperlink"/>
            <w:szCs w:val="24"/>
          </w:rPr>
          <w:t xml:space="preserve"> </w:t>
        </w:r>
        <w:r w:rsidRPr="009971F7">
          <w:rPr>
            <w:rStyle w:val="Hyperlink"/>
            <w:szCs w:val="24"/>
          </w:rPr>
          <w:t>iranian</w:t>
        </w:r>
        <w:r w:rsidR="00647555">
          <w:rPr>
            <w:rStyle w:val="Hyperlink"/>
            <w:szCs w:val="24"/>
          </w:rPr>
          <w:t xml:space="preserve"> </w:t>
        </w:r>
        <w:r w:rsidRPr="009971F7">
          <w:rPr>
            <w:rStyle w:val="Hyperlink"/>
            <w:szCs w:val="24"/>
          </w:rPr>
          <w:t>să</w:t>
        </w:r>
        <w:r w:rsidR="00647555">
          <w:rPr>
            <w:rStyle w:val="Hyperlink"/>
            <w:szCs w:val="24"/>
          </w:rPr>
          <w:t xml:space="preserve"> </w:t>
        </w:r>
        <w:r w:rsidRPr="009971F7">
          <w:rPr>
            <w:rStyle w:val="Hyperlink"/>
            <w:szCs w:val="24"/>
          </w:rPr>
          <w:t>„</w:t>
        </w:r>
        <w:proofErr w:type="spellStart"/>
        <w:r w:rsidRPr="009971F7">
          <w:rPr>
            <w:rStyle w:val="Hyperlink"/>
            <w:szCs w:val="24"/>
          </w:rPr>
          <w:t>renunţe</w:t>
        </w:r>
        <w:proofErr w:type="spellEnd"/>
        <w:r w:rsidR="00647555">
          <w:rPr>
            <w:rStyle w:val="Hyperlink"/>
            <w:szCs w:val="24"/>
          </w:rPr>
          <w:t xml:space="preserve"> </w:t>
        </w:r>
        <w:r w:rsidRPr="009971F7">
          <w:rPr>
            <w:rStyle w:val="Hyperlink"/>
            <w:szCs w:val="24"/>
          </w:rPr>
          <w:t>la</w:t>
        </w:r>
        <w:r w:rsidR="00647555">
          <w:rPr>
            <w:rStyle w:val="Hyperlink"/>
            <w:szCs w:val="24"/>
          </w:rPr>
          <w:t xml:space="preserve"> </w:t>
        </w:r>
        <w:r w:rsidRPr="009971F7">
          <w:rPr>
            <w:rStyle w:val="Hyperlink"/>
            <w:szCs w:val="24"/>
          </w:rPr>
          <w:t>această</w:t>
        </w:r>
        <w:r w:rsidR="00647555">
          <w:rPr>
            <w:rStyle w:val="Hyperlink"/>
            <w:szCs w:val="24"/>
          </w:rPr>
          <w:t xml:space="preserve"> </w:t>
        </w:r>
        <w:r w:rsidRPr="009971F7">
          <w:rPr>
            <w:rStyle w:val="Hyperlink"/>
            <w:szCs w:val="24"/>
          </w:rPr>
          <w:t>decizie”</w:t>
        </w:r>
      </w:hyperlink>
      <w:r w:rsidRPr="009971F7">
        <w:t>.</w:t>
      </w:r>
    </w:p>
    <w:p w14:paraId="635A9B4C" w14:textId="1D38FE51" w:rsidR="009971F7" w:rsidRPr="009971F7" w:rsidRDefault="009971F7" w:rsidP="009971F7">
      <w:r w:rsidRPr="009971F7">
        <w:t>Familia</w:t>
      </w:r>
      <w:r w:rsidR="00647555">
        <w:t xml:space="preserve"> </w:t>
      </w:r>
      <w:r w:rsidRPr="009971F7">
        <w:t>a</w:t>
      </w:r>
      <w:r w:rsidR="00647555">
        <w:t xml:space="preserve"> </w:t>
      </w:r>
      <w:r w:rsidRPr="009971F7">
        <w:t>fost</w:t>
      </w:r>
      <w:r w:rsidR="00647555">
        <w:t xml:space="preserve"> </w:t>
      </w:r>
      <w:r w:rsidRPr="009971F7">
        <w:t>reprezentată</w:t>
      </w:r>
      <w:r w:rsidR="00647555">
        <w:t xml:space="preserve"> </w:t>
      </w:r>
      <w:r w:rsidRPr="009971F7">
        <w:t>la</w:t>
      </w:r>
      <w:r w:rsidR="00647555">
        <w:t xml:space="preserve"> </w:t>
      </w:r>
      <w:r w:rsidRPr="009971F7">
        <w:t>Strasbourg</w:t>
      </w:r>
      <w:r w:rsidR="00647555">
        <w:t xml:space="preserve"> </w:t>
      </w:r>
      <w:r w:rsidRPr="009971F7">
        <w:t>de</w:t>
      </w:r>
      <w:r w:rsidR="00647555">
        <w:t xml:space="preserve"> </w:t>
      </w:r>
      <w:r w:rsidRPr="009971F7">
        <w:t>avocatul</w:t>
      </w:r>
      <w:r w:rsidR="00647555">
        <w:t xml:space="preserve"> </w:t>
      </w:r>
      <w:r w:rsidRPr="009971F7">
        <w:t>acesteia,</w:t>
      </w:r>
      <w:r w:rsidR="00647555">
        <w:t xml:space="preserve"> </w:t>
      </w:r>
      <w:proofErr w:type="spellStart"/>
      <w:r w:rsidRPr="009971F7">
        <w:t>Saleh</w:t>
      </w:r>
      <w:proofErr w:type="spellEnd"/>
      <w:r w:rsidR="00647555">
        <w:t xml:space="preserve"> </w:t>
      </w:r>
      <w:proofErr w:type="spellStart"/>
      <w:r w:rsidRPr="009971F7">
        <w:t>Nikbakht</w:t>
      </w:r>
      <w:proofErr w:type="spellEnd"/>
      <w:r w:rsidRPr="009971F7">
        <w:t>,</w:t>
      </w:r>
      <w:r w:rsidR="00647555">
        <w:t xml:space="preserve"> </w:t>
      </w:r>
      <w:r w:rsidRPr="009971F7">
        <w:t>care</w:t>
      </w:r>
      <w:r w:rsidR="00647555">
        <w:t xml:space="preserve"> </w:t>
      </w:r>
      <w:r w:rsidRPr="009971F7">
        <w:t>a</w:t>
      </w:r>
      <w:r w:rsidR="00647555">
        <w:t xml:space="preserve"> </w:t>
      </w:r>
      <w:r w:rsidRPr="009971F7">
        <w:t>citit</w:t>
      </w:r>
      <w:r w:rsidR="00647555">
        <w:t xml:space="preserve"> </w:t>
      </w:r>
      <w:r w:rsidRPr="009971F7">
        <w:t>mesajul</w:t>
      </w:r>
      <w:r w:rsidR="00647555">
        <w:t xml:space="preserve"> </w:t>
      </w:r>
      <w:r w:rsidRPr="009971F7">
        <w:t>transmis</w:t>
      </w:r>
      <w:r w:rsidR="00647555">
        <w:t xml:space="preserve"> </w:t>
      </w:r>
      <w:r w:rsidRPr="009971F7">
        <w:t>de</w:t>
      </w:r>
      <w:r w:rsidR="00647555">
        <w:t xml:space="preserve"> </w:t>
      </w:r>
      <w:r w:rsidRPr="009971F7">
        <w:t>mama</w:t>
      </w:r>
      <w:r w:rsidR="00647555">
        <w:t xml:space="preserve"> </w:t>
      </w:r>
      <w:r w:rsidRPr="009971F7">
        <w:t>Jinei</w:t>
      </w:r>
      <w:r w:rsidR="00647555">
        <w:t xml:space="preserve"> </w:t>
      </w:r>
      <w:proofErr w:type="spellStart"/>
      <w:r w:rsidRPr="009971F7">
        <w:t>Mahsa</w:t>
      </w:r>
      <w:proofErr w:type="spellEnd"/>
      <w:r w:rsidR="00647555">
        <w:t xml:space="preserve"> </w:t>
      </w:r>
      <w:proofErr w:type="spellStart"/>
      <w:r w:rsidRPr="009971F7">
        <w:t>Amini</w:t>
      </w:r>
      <w:proofErr w:type="spellEnd"/>
      <w:r w:rsidRPr="009971F7">
        <w:t>,</w:t>
      </w:r>
      <w:r w:rsidR="00647555">
        <w:t xml:space="preserve"> </w:t>
      </w:r>
      <w:proofErr w:type="spellStart"/>
      <w:r w:rsidRPr="009971F7">
        <w:t>Mozhgan</w:t>
      </w:r>
      <w:proofErr w:type="spellEnd"/>
      <w:r w:rsidR="00647555">
        <w:t xml:space="preserve"> </w:t>
      </w:r>
      <w:proofErr w:type="spellStart"/>
      <w:r w:rsidRPr="009971F7">
        <w:t>Eftekhari</w:t>
      </w:r>
      <w:proofErr w:type="spellEnd"/>
      <w:r w:rsidRPr="009971F7">
        <w:t>,</w:t>
      </w:r>
      <w:r w:rsidR="00647555">
        <w:t xml:space="preserve"> </w:t>
      </w:r>
      <w:r w:rsidRPr="009971F7">
        <w:t>în</w:t>
      </w:r>
      <w:r w:rsidR="00647555">
        <w:t xml:space="preserve"> </w:t>
      </w:r>
      <w:r w:rsidRPr="009971F7">
        <w:t>timpul</w:t>
      </w:r>
      <w:r w:rsidR="00647555">
        <w:t xml:space="preserve"> </w:t>
      </w:r>
      <w:r w:rsidRPr="009971F7">
        <w:t>ceremoniei:</w:t>
      </w:r>
      <w:r w:rsidR="00647555">
        <w:t xml:space="preserve"> </w:t>
      </w:r>
      <w:r w:rsidRPr="009971F7">
        <w:t>„Durerea</w:t>
      </w:r>
      <w:r w:rsidR="00647555">
        <w:t xml:space="preserve"> </w:t>
      </w:r>
      <w:r w:rsidRPr="009971F7">
        <w:t>Jinei</w:t>
      </w:r>
      <w:r w:rsidR="00647555">
        <w:t xml:space="preserve"> </w:t>
      </w:r>
      <w:r w:rsidRPr="009971F7">
        <w:t>mă</w:t>
      </w:r>
      <w:r w:rsidR="00647555">
        <w:t xml:space="preserve"> </w:t>
      </w:r>
      <w:r w:rsidRPr="009971F7">
        <w:t>va</w:t>
      </w:r>
      <w:r w:rsidR="00647555">
        <w:t xml:space="preserve"> </w:t>
      </w:r>
      <w:r w:rsidRPr="009971F7">
        <w:t>însoți</w:t>
      </w:r>
      <w:r w:rsidR="00647555">
        <w:t xml:space="preserve"> </w:t>
      </w:r>
      <w:r w:rsidRPr="009971F7">
        <w:t>mereu,</w:t>
      </w:r>
      <w:r w:rsidR="00647555">
        <w:t xml:space="preserve"> </w:t>
      </w:r>
      <w:r w:rsidRPr="009971F7">
        <w:t>iar</w:t>
      </w:r>
      <w:r w:rsidR="00647555">
        <w:t xml:space="preserve"> </w:t>
      </w:r>
      <w:r w:rsidRPr="009971F7">
        <w:t>ea</w:t>
      </w:r>
      <w:r w:rsidR="00647555">
        <w:t xml:space="preserve"> </w:t>
      </w:r>
      <w:r w:rsidRPr="009971F7">
        <w:t>a</w:t>
      </w:r>
      <w:r w:rsidR="00647555">
        <w:t xml:space="preserve"> </w:t>
      </w:r>
      <w:r w:rsidRPr="009971F7">
        <w:t>devenit</w:t>
      </w:r>
      <w:r w:rsidR="00647555">
        <w:t xml:space="preserve"> </w:t>
      </w:r>
      <w:r w:rsidRPr="009971F7">
        <w:t>nemuritoare</w:t>
      </w:r>
      <w:r w:rsidR="00647555">
        <w:t xml:space="preserve"> </w:t>
      </w:r>
      <w:r w:rsidRPr="009971F7">
        <w:t>pentru</w:t>
      </w:r>
      <w:r w:rsidR="00647555">
        <w:t xml:space="preserve"> </w:t>
      </w:r>
      <w:r w:rsidRPr="009971F7">
        <w:t>oamenii</w:t>
      </w:r>
      <w:r w:rsidR="00647555">
        <w:t xml:space="preserve"> </w:t>
      </w:r>
      <w:r w:rsidRPr="009971F7">
        <w:t>din</w:t>
      </w:r>
      <w:r w:rsidR="00647555">
        <w:t xml:space="preserve"> </w:t>
      </w:r>
      <w:r w:rsidRPr="009971F7">
        <w:t>întreaga</w:t>
      </w:r>
      <w:r w:rsidR="00647555">
        <w:t xml:space="preserve"> </w:t>
      </w:r>
      <w:r w:rsidRPr="009971F7">
        <w:t>lume.</w:t>
      </w:r>
      <w:r w:rsidR="00647555">
        <w:t xml:space="preserve"> </w:t>
      </w:r>
      <w:r w:rsidRPr="009971F7">
        <w:t>Cred</w:t>
      </w:r>
      <w:r w:rsidR="00647555">
        <w:t xml:space="preserve"> </w:t>
      </w:r>
      <w:r w:rsidRPr="009971F7">
        <w:t>cu</w:t>
      </w:r>
      <w:r w:rsidR="00647555">
        <w:t xml:space="preserve"> </w:t>
      </w:r>
      <w:r w:rsidRPr="009971F7">
        <w:t>tărie</w:t>
      </w:r>
      <w:r w:rsidR="00647555">
        <w:t xml:space="preserve"> </w:t>
      </w:r>
      <w:r w:rsidRPr="009971F7">
        <w:t>că</w:t>
      </w:r>
      <w:r w:rsidR="00647555">
        <w:t xml:space="preserve"> </w:t>
      </w:r>
      <w:r w:rsidRPr="009971F7">
        <w:t>numele</w:t>
      </w:r>
      <w:r w:rsidR="00647555">
        <w:t xml:space="preserve"> </w:t>
      </w:r>
      <w:r w:rsidRPr="009971F7">
        <w:t>ei,</w:t>
      </w:r>
      <w:r w:rsidR="00647555">
        <w:t xml:space="preserve"> </w:t>
      </w:r>
      <w:r w:rsidRPr="009971F7">
        <w:t>alături</w:t>
      </w:r>
      <w:r w:rsidR="00647555">
        <w:t xml:space="preserve"> </w:t>
      </w:r>
      <w:r w:rsidRPr="009971F7">
        <w:t>de</w:t>
      </w:r>
      <w:r w:rsidR="00647555">
        <w:t xml:space="preserve"> </w:t>
      </w:r>
      <w:r w:rsidRPr="009971F7">
        <w:t>cel</w:t>
      </w:r>
      <w:r w:rsidR="00647555">
        <w:t xml:space="preserve"> </w:t>
      </w:r>
      <w:r w:rsidRPr="009971F7">
        <w:t>al</w:t>
      </w:r>
      <w:r w:rsidR="00647555">
        <w:t xml:space="preserve"> </w:t>
      </w:r>
      <w:r w:rsidRPr="009971F7">
        <w:t>Ioanei</w:t>
      </w:r>
      <w:r w:rsidR="00647555">
        <w:t xml:space="preserve"> </w:t>
      </w:r>
      <w:proofErr w:type="spellStart"/>
      <w:r w:rsidRPr="009971F7">
        <w:t>d’Arc</w:t>
      </w:r>
      <w:proofErr w:type="spellEnd"/>
      <w:r w:rsidRPr="009971F7">
        <w:t>,</w:t>
      </w:r>
      <w:r w:rsidR="00647555">
        <w:t xml:space="preserve"> </w:t>
      </w:r>
      <w:r w:rsidRPr="009971F7">
        <w:t>va</w:t>
      </w:r>
      <w:r w:rsidR="00647555">
        <w:t xml:space="preserve"> </w:t>
      </w:r>
      <w:r w:rsidRPr="009971F7">
        <w:t>rămâne</w:t>
      </w:r>
      <w:r w:rsidR="00647555">
        <w:t xml:space="preserve"> </w:t>
      </w:r>
      <w:r w:rsidRPr="009971F7">
        <w:t>un</w:t>
      </w:r>
      <w:r w:rsidR="00647555">
        <w:t xml:space="preserve"> </w:t>
      </w:r>
      <w:r w:rsidRPr="009971F7">
        <w:t>simbol</w:t>
      </w:r>
      <w:r w:rsidR="00647555">
        <w:t xml:space="preserve"> </w:t>
      </w:r>
      <w:r w:rsidRPr="009971F7">
        <w:t>al</w:t>
      </w:r>
      <w:r w:rsidR="00647555">
        <w:t xml:space="preserve"> </w:t>
      </w:r>
      <w:r w:rsidRPr="009971F7">
        <w:t>libertății.</w:t>
      </w:r>
      <w:r w:rsidR="00647555">
        <w:t xml:space="preserve"> </w:t>
      </w:r>
      <w:r w:rsidRPr="009971F7">
        <w:t>Din</w:t>
      </w:r>
      <w:r w:rsidR="00647555">
        <w:t xml:space="preserve"> </w:t>
      </w:r>
      <w:r w:rsidRPr="009971F7">
        <w:t>locul</w:t>
      </w:r>
      <w:r w:rsidR="00647555">
        <w:t xml:space="preserve"> </w:t>
      </w:r>
      <w:r w:rsidRPr="009971F7">
        <w:t>natal</w:t>
      </w:r>
      <w:r w:rsidR="00647555">
        <w:t xml:space="preserve"> </w:t>
      </w:r>
      <w:r w:rsidRPr="009971F7">
        <w:t>al</w:t>
      </w:r>
      <w:r w:rsidR="00647555">
        <w:t xml:space="preserve"> </w:t>
      </w:r>
      <w:r w:rsidRPr="009971F7">
        <w:t>eternei</w:t>
      </w:r>
      <w:r w:rsidR="00647555">
        <w:t xml:space="preserve"> </w:t>
      </w:r>
      <w:r w:rsidRPr="009971F7">
        <w:t>Jina,</w:t>
      </w:r>
      <w:r w:rsidR="00647555">
        <w:t xml:space="preserve"> </w:t>
      </w:r>
      <w:r w:rsidRPr="009971F7">
        <w:t>vă</w:t>
      </w:r>
      <w:r w:rsidR="00647555">
        <w:t xml:space="preserve"> </w:t>
      </w:r>
      <w:r w:rsidRPr="009971F7">
        <w:t>transmit</w:t>
      </w:r>
      <w:r w:rsidR="00647555">
        <w:t xml:space="preserve"> </w:t>
      </w:r>
      <w:r w:rsidRPr="009971F7">
        <w:t>recunoștința</w:t>
      </w:r>
      <w:r w:rsidR="00647555">
        <w:t xml:space="preserve"> </w:t>
      </w:r>
      <w:r w:rsidRPr="009971F7">
        <w:t>mea</w:t>
      </w:r>
      <w:r w:rsidR="00647555">
        <w:t xml:space="preserve"> </w:t>
      </w:r>
      <w:r w:rsidRPr="009971F7">
        <w:t>nemărginită,</w:t>
      </w:r>
      <w:r w:rsidR="00647555">
        <w:t xml:space="preserve"> </w:t>
      </w:r>
      <w:r w:rsidRPr="009971F7">
        <w:t>precum</w:t>
      </w:r>
      <w:r w:rsidR="00647555">
        <w:t xml:space="preserve"> </w:t>
      </w:r>
      <w:r w:rsidRPr="009971F7">
        <w:t>și</w:t>
      </w:r>
      <w:r w:rsidR="00647555">
        <w:t xml:space="preserve"> </w:t>
      </w:r>
      <w:r w:rsidRPr="009971F7">
        <w:t>a</w:t>
      </w:r>
      <w:r w:rsidR="00647555">
        <w:t xml:space="preserve"> </w:t>
      </w:r>
      <w:r w:rsidRPr="009971F7">
        <w:t>familiei</w:t>
      </w:r>
      <w:r w:rsidR="00647555">
        <w:t xml:space="preserve"> </w:t>
      </w:r>
      <w:r w:rsidRPr="009971F7">
        <w:t>mele,</w:t>
      </w:r>
      <w:r w:rsidR="00647555">
        <w:t xml:space="preserve"> </w:t>
      </w:r>
      <w:r w:rsidRPr="009971F7">
        <w:t>și</w:t>
      </w:r>
      <w:r w:rsidR="00647555">
        <w:t xml:space="preserve"> </w:t>
      </w:r>
      <w:r w:rsidRPr="009971F7">
        <w:t>sper</w:t>
      </w:r>
      <w:r w:rsidR="00647555">
        <w:t xml:space="preserve"> </w:t>
      </w:r>
      <w:r w:rsidRPr="009971F7">
        <w:t>că</w:t>
      </w:r>
      <w:r w:rsidR="00647555">
        <w:t xml:space="preserve"> </w:t>
      </w:r>
      <w:r w:rsidRPr="009971F7">
        <w:t>veți</w:t>
      </w:r>
      <w:r w:rsidR="00647555">
        <w:t xml:space="preserve"> </w:t>
      </w:r>
      <w:r w:rsidRPr="009971F7">
        <w:t>rămâne</w:t>
      </w:r>
      <w:r w:rsidR="00647555">
        <w:t xml:space="preserve"> </w:t>
      </w:r>
      <w:r w:rsidRPr="009971F7">
        <w:t>hotărâți</w:t>
      </w:r>
      <w:r w:rsidR="00647555">
        <w:t xml:space="preserve"> </w:t>
      </w:r>
      <w:r w:rsidRPr="009971F7">
        <w:t>și</w:t>
      </w:r>
      <w:r w:rsidR="00647555">
        <w:t xml:space="preserve"> </w:t>
      </w:r>
      <w:r w:rsidRPr="009971F7">
        <w:t>mândri</w:t>
      </w:r>
      <w:r w:rsidR="00647555">
        <w:t xml:space="preserve"> </w:t>
      </w:r>
      <w:r w:rsidRPr="009971F7">
        <w:t>de</w:t>
      </w:r>
      <w:r w:rsidR="00647555">
        <w:t xml:space="preserve"> </w:t>
      </w:r>
      <w:r w:rsidRPr="009971F7">
        <w:t>alegerea</w:t>
      </w:r>
      <w:r w:rsidR="00647555">
        <w:t xml:space="preserve"> </w:t>
      </w:r>
      <w:r w:rsidRPr="009971F7">
        <w:t>pe</w:t>
      </w:r>
      <w:r w:rsidR="00647555">
        <w:t xml:space="preserve"> </w:t>
      </w:r>
      <w:r w:rsidRPr="009971F7">
        <w:t>care</w:t>
      </w:r>
      <w:r w:rsidR="00647555">
        <w:t xml:space="preserve"> </w:t>
      </w:r>
      <w:r w:rsidRPr="009971F7">
        <w:t>ați</w:t>
      </w:r>
      <w:r w:rsidR="00647555">
        <w:t xml:space="preserve"> </w:t>
      </w:r>
      <w:r w:rsidRPr="009971F7">
        <w:t>făcut-o.</w:t>
      </w:r>
      <w:r w:rsidR="00647555">
        <w:t xml:space="preserve"> </w:t>
      </w:r>
      <w:r w:rsidRPr="009971F7">
        <w:t>Să</w:t>
      </w:r>
      <w:r w:rsidR="00647555">
        <w:t xml:space="preserve"> </w:t>
      </w:r>
      <w:r w:rsidRPr="009971F7">
        <w:t>sperăm</w:t>
      </w:r>
      <w:r w:rsidR="00647555">
        <w:t xml:space="preserve"> </w:t>
      </w:r>
      <w:r w:rsidRPr="009971F7">
        <w:t>că</w:t>
      </w:r>
      <w:r w:rsidR="00647555">
        <w:t xml:space="preserve"> </w:t>
      </w:r>
      <w:r w:rsidRPr="009971F7">
        <w:t>nimănui</w:t>
      </w:r>
      <w:r w:rsidR="00647555">
        <w:t xml:space="preserve"> </w:t>
      </w:r>
      <w:r w:rsidRPr="009971F7">
        <w:t>nu</w:t>
      </w:r>
      <w:r w:rsidR="00647555">
        <w:t xml:space="preserve"> </w:t>
      </w:r>
      <w:r w:rsidRPr="009971F7">
        <w:t>îi</w:t>
      </w:r>
      <w:r w:rsidR="00647555">
        <w:t xml:space="preserve"> </w:t>
      </w:r>
      <w:r w:rsidRPr="009971F7">
        <w:t>va</w:t>
      </w:r>
      <w:r w:rsidR="00647555">
        <w:t xml:space="preserve"> </w:t>
      </w:r>
      <w:r w:rsidRPr="009971F7">
        <w:t>mai</w:t>
      </w:r>
      <w:r w:rsidR="00647555">
        <w:t xml:space="preserve"> </w:t>
      </w:r>
      <w:r w:rsidRPr="009971F7">
        <w:t>fi</w:t>
      </w:r>
      <w:r w:rsidR="00647555">
        <w:t xml:space="preserve"> </w:t>
      </w:r>
      <w:r w:rsidRPr="009971F7">
        <w:t>teamă</w:t>
      </w:r>
      <w:r w:rsidR="00647555">
        <w:t xml:space="preserve"> </w:t>
      </w:r>
      <w:r w:rsidRPr="009971F7">
        <w:t>să</w:t>
      </w:r>
      <w:r w:rsidR="00647555">
        <w:t xml:space="preserve"> </w:t>
      </w:r>
      <w:r w:rsidRPr="009971F7">
        <w:t>își</w:t>
      </w:r>
      <w:r w:rsidR="00647555">
        <w:t xml:space="preserve"> </w:t>
      </w:r>
      <w:r w:rsidRPr="009971F7">
        <w:t>declare</w:t>
      </w:r>
      <w:r w:rsidR="00647555">
        <w:t xml:space="preserve"> </w:t>
      </w:r>
      <w:r w:rsidRPr="009971F7">
        <w:t>libertatea.”</w:t>
      </w:r>
    </w:p>
    <w:p w14:paraId="1C32F3E9" w14:textId="7597118C" w:rsidR="009971F7" w:rsidRPr="009971F7" w:rsidRDefault="009971F7" w:rsidP="009971F7">
      <w:r w:rsidRPr="009971F7">
        <w:t>Înregistrarea</w:t>
      </w:r>
      <w:r w:rsidR="00647555">
        <w:t xml:space="preserve"> </w:t>
      </w:r>
      <w:r w:rsidRPr="009971F7">
        <w:t>ceremoniei</w:t>
      </w:r>
      <w:r w:rsidR="00647555">
        <w:t xml:space="preserve"> </w:t>
      </w:r>
      <w:r w:rsidRPr="009971F7">
        <w:t>poate</w:t>
      </w:r>
      <w:r w:rsidR="00647555">
        <w:t xml:space="preserve"> </w:t>
      </w:r>
      <w:r w:rsidRPr="009971F7">
        <w:t>fi</w:t>
      </w:r>
      <w:r w:rsidR="00647555">
        <w:t xml:space="preserve"> </w:t>
      </w:r>
      <w:r w:rsidRPr="009971F7">
        <w:t>urmărită</w:t>
      </w:r>
      <w:r w:rsidR="00647555">
        <w:t xml:space="preserve"> </w:t>
      </w:r>
      <w:hyperlink r:id="rId118" w:tgtFrame="_blank" w:history="1">
        <w:r w:rsidRPr="009971F7">
          <w:rPr>
            <w:rStyle w:val="Hyperlink"/>
            <w:szCs w:val="24"/>
          </w:rPr>
          <w:t>aici</w:t>
        </w:r>
      </w:hyperlink>
      <w:r w:rsidRPr="009971F7">
        <w:t>.</w:t>
      </w:r>
    </w:p>
    <w:p w14:paraId="69C3F8E6" w14:textId="77777777" w:rsidR="009971F7" w:rsidRPr="009971F7" w:rsidRDefault="009971F7" w:rsidP="009971F7">
      <w:r w:rsidRPr="009971F7">
        <w:rPr>
          <w:b/>
          <w:bCs/>
        </w:rPr>
        <w:t>Context</w:t>
      </w:r>
    </w:p>
    <w:p w14:paraId="46898859" w14:textId="573DB400" w:rsidR="009971F7" w:rsidRPr="009971F7" w:rsidRDefault="009971F7" w:rsidP="009971F7">
      <w:r w:rsidRPr="009971F7">
        <w:t>În</w:t>
      </w:r>
      <w:r w:rsidR="00647555">
        <w:t xml:space="preserve"> </w:t>
      </w:r>
      <w:r w:rsidRPr="009971F7">
        <w:t>urma</w:t>
      </w:r>
      <w:r w:rsidR="00647555">
        <w:t xml:space="preserve"> </w:t>
      </w:r>
      <w:r w:rsidRPr="009971F7">
        <w:t>reprimării</w:t>
      </w:r>
      <w:r w:rsidR="00647555">
        <w:t xml:space="preserve"> </w:t>
      </w:r>
      <w:r w:rsidRPr="009971F7">
        <w:t>brutale</w:t>
      </w:r>
      <w:r w:rsidR="00647555">
        <w:t xml:space="preserve"> </w:t>
      </w:r>
      <w:r w:rsidRPr="009971F7">
        <w:t>a</w:t>
      </w:r>
      <w:r w:rsidR="00647555">
        <w:t xml:space="preserve"> </w:t>
      </w:r>
      <w:r w:rsidRPr="009971F7">
        <w:t>protestelor</w:t>
      </w:r>
      <w:r w:rsidR="00647555">
        <w:t xml:space="preserve"> </w:t>
      </w:r>
      <w:r w:rsidRPr="009971F7">
        <w:t>de</w:t>
      </w:r>
      <w:r w:rsidR="00647555">
        <w:t xml:space="preserve"> </w:t>
      </w:r>
      <w:r w:rsidRPr="009971F7">
        <w:t>către</w:t>
      </w:r>
      <w:r w:rsidR="00647555">
        <w:t xml:space="preserve"> </w:t>
      </w:r>
      <w:r w:rsidRPr="009971F7">
        <w:t>regimul</w:t>
      </w:r>
      <w:r w:rsidR="00647555">
        <w:t xml:space="preserve"> </w:t>
      </w:r>
      <w:r w:rsidRPr="009971F7">
        <w:t>iranian,</w:t>
      </w:r>
      <w:r w:rsidR="00647555">
        <w:t xml:space="preserve"> </w:t>
      </w:r>
      <w:r w:rsidRPr="009971F7">
        <w:t>Parlamentul</w:t>
      </w:r>
      <w:r w:rsidR="00647555">
        <w:t xml:space="preserve"> </w:t>
      </w:r>
      <w:r w:rsidRPr="009971F7">
        <w:t>European</w:t>
      </w:r>
      <w:r w:rsidR="00647555">
        <w:t xml:space="preserve"> </w:t>
      </w:r>
      <w:r w:rsidRPr="009971F7">
        <w:t>a</w:t>
      </w:r>
      <w:r w:rsidR="00647555">
        <w:t xml:space="preserve"> </w:t>
      </w:r>
      <w:r w:rsidRPr="009971F7">
        <w:t>condamnat</w:t>
      </w:r>
      <w:r w:rsidR="00647555">
        <w:t xml:space="preserve"> </w:t>
      </w:r>
      <w:r w:rsidRPr="009971F7">
        <w:t>în</w:t>
      </w:r>
      <w:r w:rsidR="00647555">
        <w:t xml:space="preserve"> </w:t>
      </w:r>
      <w:r w:rsidRPr="009971F7">
        <w:t>repetate</w:t>
      </w:r>
      <w:r w:rsidR="00647555">
        <w:t xml:space="preserve"> </w:t>
      </w:r>
      <w:r w:rsidRPr="009971F7">
        <w:t>rânduri</w:t>
      </w:r>
      <w:r w:rsidR="00647555">
        <w:t xml:space="preserve"> </w:t>
      </w:r>
      <w:r w:rsidRPr="009971F7">
        <w:t>situația</w:t>
      </w:r>
      <w:r w:rsidR="00647555">
        <w:t xml:space="preserve"> </w:t>
      </w:r>
      <w:r w:rsidRPr="009971F7">
        <w:t>dezastruoasă</w:t>
      </w:r>
      <w:r w:rsidR="00647555">
        <w:t xml:space="preserve"> </w:t>
      </w:r>
      <w:r w:rsidRPr="009971F7">
        <w:t>a</w:t>
      </w:r>
      <w:r w:rsidR="00647555">
        <w:t xml:space="preserve"> </w:t>
      </w:r>
      <w:r w:rsidRPr="009971F7">
        <w:t>drepturilor</w:t>
      </w:r>
      <w:r w:rsidR="00647555">
        <w:t xml:space="preserve"> </w:t>
      </w:r>
      <w:r w:rsidRPr="009971F7">
        <w:t>omului</w:t>
      </w:r>
      <w:r w:rsidR="00647555">
        <w:t xml:space="preserve"> </w:t>
      </w:r>
      <w:r w:rsidRPr="009971F7">
        <w:t>din</w:t>
      </w:r>
      <w:r w:rsidR="00647555">
        <w:t xml:space="preserve"> </w:t>
      </w:r>
      <w:r w:rsidRPr="009971F7">
        <w:t>această</w:t>
      </w:r>
      <w:r w:rsidR="00647555">
        <w:t xml:space="preserve"> </w:t>
      </w:r>
      <w:r w:rsidRPr="009971F7">
        <w:t>țară.</w:t>
      </w:r>
      <w:r w:rsidR="00647555">
        <w:t xml:space="preserve"> </w:t>
      </w:r>
      <w:r w:rsidRPr="009971F7">
        <w:t>În</w:t>
      </w:r>
      <w:r w:rsidR="00647555">
        <w:t xml:space="preserve"> </w:t>
      </w:r>
      <w:r w:rsidRPr="009971F7">
        <w:t>octombrie</w:t>
      </w:r>
      <w:r w:rsidR="00647555">
        <w:t xml:space="preserve"> </w:t>
      </w:r>
      <w:r w:rsidRPr="009971F7">
        <w:t>2022,</w:t>
      </w:r>
      <w:r w:rsidR="00647555">
        <w:t xml:space="preserve"> </w:t>
      </w:r>
      <w:proofErr w:type="spellStart"/>
      <w:r w:rsidRPr="009971F7">
        <w:t>eurodeputații</w:t>
      </w:r>
      <w:proofErr w:type="spellEnd"/>
      <w:r w:rsidR="00647555">
        <w:t xml:space="preserve"> </w:t>
      </w:r>
      <w:r w:rsidRPr="009971F7">
        <w:t>au</w:t>
      </w:r>
      <w:r w:rsidR="00647555">
        <w:t xml:space="preserve"> </w:t>
      </w:r>
      <w:r w:rsidRPr="009971F7">
        <w:t>cerut</w:t>
      </w:r>
      <w:r w:rsidR="00647555">
        <w:t xml:space="preserve"> </w:t>
      </w:r>
      <w:hyperlink r:id="rId119" w:tgtFrame="_blank" w:history="1">
        <w:r w:rsidRPr="009971F7">
          <w:rPr>
            <w:rStyle w:val="Hyperlink"/>
            <w:szCs w:val="24"/>
          </w:rPr>
          <w:t>sancțiuni</w:t>
        </w:r>
        <w:r w:rsidR="00647555">
          <w:rPr>
            <w:rStyle w:val="Hyperlink"/>
            <w:szCs w:val="24"/>
          </w:rPr>
          <w:t xml:space="preserve"> </w:t>
        </w:r>
        <w:r w:rsidRPr="009971F7">
          <w:rPr>
            <w:rStyle w:val="Hyperlink"/>
            <w:szCs w:val="24"/>
          </w:rPr>
          <w:t>împotriva</w:t>
        </w:r>
        <w:r w:rsidR="00647555">
          <w:rPr>
            <w:rStyle w:val="Hyperlink"/>
            <w:szCs w:val="24"/>
          </w:rPr>
          <w:t xml:space="preserve"> </w:t>
        </w:r>
        <w:r w:rsidRPr="009971F7">
          <w:rPr>
            <w:rStyle w:val="Hyperlink"/>
            <w:szCs w:val="24"/>
          </w:rPr>
          <w:t>oficialilor</w:t>
        </w:r>
        <w:r w:rsidR="00647555">
          <w:rPr>
            <w:rStyle w:val="Hyperlink"/>
            <w:szCs w:val="24"/>
          </w:rPr>
          <w:t xml:space="preserve"> </w:t>
        </w:r>
        <w:r w:rsidRPr="009971F7">
          <w:rPr>
            <w:rStyle w:val="Hyperlink"/>
            <w:szCs w:val="24"/>
          </w:rPr>
          <w:t>iranieni</w:t>
        </w:r>
      </w:hyperlink>
      <w:r w:rsidR="00647555">
        <w:t xml:space="preserve"> </w:t>
      </w:r>
      <w:r w:rsidRPr="009971F7">
        <w:t>implicați</w:t>
      </w:r>
      <w:r w:rsidR="00647555">
        <w:t xml:space="preserve"> </w:t>
      </w:r>
      <w:r w:rsidRPr="009971F7">
        <w:t>atât</w:t>
      </w:r>
      <w:r w:rsidR="00647555">
        <w:t xml:space="preserve"> </w:t>
      </w:r>
      <w:r w:rsidRPr="009971F7">
        <w:t>în</w:t>
      </w:r>
      <w:r w:rsidR="00647555">
        <w:t xml:space="preserve"> </w:t>
      </w:r>
      <w:r w:rsidRPr="009971F7">
        <w:t>moartea</w:t>
      </w:r>
      <w:r w:rsidR="00647555">
        <w:t xml:space="preserve"> </w:t>
      </w:r>
      <w:r w:rsidRPr="009971F7">
        <w:t>Jinei</w:t>
      </w:r>
      <w:r w:rsidR="00647555">
        <w:t xml:space="preserve"> </w:t>
      </w:r>
      <w:proofErr w:type="spellStart"/>
      <w:r w:rsidRPr="009971F7">
        <w:t>Mahsa</w:t>
      </w:r>
      <w:proofErr w:type="spellEnd"/>
      <w:r w:rsidR="00647555">
        <w:t xml:space="preserve"> </w:t>
      </w:r>
      <w:proofErr w:type="spellStart"/>
      <w:r w:rsidRPr="009971F7">
        <w:t>Amini</w:t>
      </w:r>
      <w:proofErr w:type="spellEnd"/>
      <w:r w:rsidRPr="009971F7">
        <w:t>,</w:t>
      </w:r>
      <w:r w:rsidR="00647555">
        <w:t xml:space="preserve"> </w:t>
      </w:r>
      <w:r w:rsidRPr="009971F7">
        <w:t>cât</w:t>
      </w:r>
      <w:r w:rsidR="00647555">
        <w:t xml:space="preserve"> </w:t>
      </w:r>
      <w:r w:rsidRPr="009971F7">
        <w:t>și</w:t>
      </w:r>
      <w:r w:rsidR="00647555">
        <w:t xml:space="preserve"> </w:t>
      </w:r>
      <w:r w:rsidRPr="009971F7">
        <w:t>în</w:t>
      </w:r>
      <w:r w:rsidR="00647555">
        <w:t xml:space="preserve"> </w:t>
      </w:r>
      <w:r w:rsidRPr="009971F7">
        <w:t>reprimarea</w:t>
      </w:r>
      <w:r w:rsidR="00647555">
        <w:t xml:space="preserve"> </w:t>
      </w:r>
      <w:r w:rsidRPr="009971F7">
        <w:t>exercitată</w:t>
      </w:r>
      <w:r w:rsidR="00647555">
        <w:t xml:space="preserve"> </w:t>
      </w:r>
      <w:r w:rsidRPr="009971F7">
        <w:t>de</w:t>
      </w:r>
      <w:r w:rsidR="00647555">
        <w:t xml:space="preserve"> </w:t>
      </w:r>
      <w:r w:rsidRPr="009971F7">
        <w:t>regimul</w:t>
      </w:r>
      <w:r w:rsidR="00647555">
        <w:t xml:space="preserve"> </w:t>
      </w:r>
      <w:r w:rsidRPr="009971F7">
        <w:t>aflat</w:t>
      </w:r>
      <w:r w:rsidR="00647555">
        <w:t xml:space="preserve"> </w:t>
      </w:r>
      <w:r w:rsidRPr="009971F7">
        <w:t>la</w:t>
      </w:r>
      <w:r w:rsidR="00647555">
        <w:t xml:space="preserve"> </w:t>
      </w:r>
      <w:r w:rsidRPr="009971F7">
        <w:t>putere.</w:t>
      </w:r>
      <w:r w:rsidR="00647555">
        <w:t xml:space="preserve"> </w:t>
      </w:r>
      <w:r w:rsidRPr="009971F7">
        <w:t>În</w:t>
      </w:r>
      <w:r w:rsidR="00647555">
        <w:t xml:space="preserve"> </w:t>
      </w:r>
      <w:hyperlink r:id="rId120" w:tgtFrame="_blank" w:history="1">
        <w:r w:rsidRPr="009971F7">
          <w:rPr>
            <w:rStyle w:val="Hyperlink"/>
            <w:szCs w:val="24"/>
          </w:rPr>
          <w:t>ianuarie</w:t>
        </w:r>
        <w:r w:rsidR="00647555">
          <w:rPr>
            <w:rStyle w:val="Hyperlink"/>
            <w:szCs w:val="24"/>
          </w:rPr>
          <w:t xml:space="preserve"> </w:t>
        </w:r>
        <w:r w:rsidRPr="009971F7">
          <w:rPr>
            <w:rStyle w:val="Hyperlink"/>
            <w:szCs w:val="24"/>
          </w:rPr>
          <w:t>2023</w:t>
        </w:r>
      </w:hyperlink>
      <w:r w:rsidRPr="009971F7">
        <w:t>,</w:t>
      </w:r>
      <w:r w:rsidR="00647555">
        <w:t xml:space="preserve"> </w:t>
      </w:r>
      <w:r w:rsidRPr="009971F7">
        <w:t>deputații</w:t>
      </w:r>
      <w:r w:rsidR="00647555">
        <w:t xml:space="preserve"> </w:t>
      </w:r>
      <w:r w:rsidRPr="009971F7">
        <w:t>europeni</w:t>
      </w:r>
      <w:r w:rsidR="00647555">
        <w:t xml:space="preserve"> </w:t>
      </w:r>
      <w:r w:rsidRPr="009971F7">
        <w:t>au</w:t>
      </w:r>
      <w:r w:rsidR="00647555">
        <w:t xml:space="preserve"> </w:t>
      </w:r>
      <w:r w:rsidRPr="009971F7">
        <w:t>cerut</w:t>
      </w:r>
      <w:r w:rsidR="00647555">
        <w:t xml:space="preserve"> </w:t>
      </w:r>
      <w:r w:rsidRPr="009971F7">
        <w:t>mai</w:t>
      </w:r>
      <w:r w:rsidR="00647555">
        <w:t xml:space="preserve"> </w:t>
      </w:r>
      <w:r w:rsidRPr="009971F7">
        <w:t>multe</w:t>
      </w:r>
      <w:r w:rsidR="00647555">
        <w:t xml:space="preserve"> </w:t>
      </w:r>
      <w:r w:rsidRPr="009971F7">
        <w:t>sancțiuni</w:t>
      </w:r>
      <w:r w:rsidR="00647555">
        <w:t xml:space="preserve"> </w:t>
      </w:r>
      <w:r w:rsidRPr="009971F7">
        <w:t>împotriva</w:t>
      </w:r>
      <w:r w:rsidR="00647555">
        <w:t xml:space="preserve"> </w:t>
      </w:r>
      <w:r w:rsidRPr="009971F7">
        <w:t>regimului</w:t>
      </w:r>
      <w:r w:rsidR="00647555">
        <w:t xml:space="preserve"> </w:t>
      </w:r>
      <w:r w:rsidRPr="009971F7">
        <w:t>iranian.</w:t>
      </w:r>
      <w:r w:rsidR="00647555">
        <w:t xml:space="preserve"> </w:t>
      </w:r>
      <w:r w:rsidRPr="009971F7">
        <w:t>Ei</w:t>
      </w:r>
      <w:r w:rsidR="00647555">
        <w:t xml:space="preserve"> </w:t>
      </w:r>
      <w:r w:rsidRPr="009971F7">
        <w:t>au</w:t>
      </w:r>
      <w:r w:rsidR="00647555">
        <w:t xml:space="preserve"> </w:t>
      </w:r>
      <w:r w:rsidRPr="009971F7">
        <w:t>făcut</w:t>
      </w:r>
      <w:r w:rsidR="00647555">
        <w:t xml:space="preserve"> </w:t>
      </w:r>
      <w:r w:rsidRPr="009971F7">
        <w:t>totodată</w:t>
      </w:r>
      <w:r w:rsidR="00647555">
        <w:t xml:space="preserve"> </w:t>
      </w:r>
      <w:r w:rsidRPr="009971F7">
        <w:t>apel</w:t>
      </w:r>
      <w:r w:rsidR="00647555">
        <w:t xml:space="preserve"> </w:t>
      </w:r>
      <w:r w:rsidRPr="009971F7">
        <w:t>la</w:t>
      </w:r>
      <w:r w:rsidR="00647555">
        <w:t xml:space="preserve"> </w:t>
      </w:r>
      <w:r w:rsidRPr="009971F7">
        <w:t>UE</w:t>
      </w:r>
      <w:r w:rsidR="00647555">
        <w:t xml:space="preserve"> </w:t>
      </w:r>
      <w:r w:rsidRPr="009971F7">
        <w:t>să</w:t>
      </w:r>
      <w:r w:rsidR="00647555">
        <w:t xml:space="preserve"> </w:t>
      </w:r>
      <w:r w:rsidRPr="009971F7">
        <w:t>includă</w:t>
      </w:r>
      <w:r w:rsidR="00647555">
        <w:t xml:space="preserve"> </w:t>
      </w:r>
      <w:r w:rsidRPr="009971F7">
        <w:t>Garda</w:t>
      </w:r>
      <w:r w:rsidR="00647555">
        <w:t xml:space="preserve"> </w:t>
      </w:r>
      <w:r w:rsidRPr="009971F7">
        <w:t>Revoluționară</w:t>
      </w:r>
      <w:r w:rsidR="00647555">
        <w:t xml:space="preserve"> </w:t>
      </w:r>
      <w:r w:rsidRPr="009971F7">
        <w:t>Islamică</w:t>
      </w:r>
      <w:r w:rsidR="00647555">
        <w:t xml:space="preserve"> </w:t>
      </w:r>
      <w:r w:rsidRPr="009971F7">
        <w:t>pe</w:t>
      </w:r>
      <w:r w:rsidR="00647555">
        <w:t xml:space="preserve"> </w:t>
      </w:r>
      <w:r w:rsidRPr="009971F7">
        <w:t>lista</w:t>
      </w:r>
      <w:r w:rsidR="00647555">
        <w:t xml:space="preserve"> </w:t>
      </w:r>
      <w:r w:rsidRPr="009971F7">
        <w:t>organizațiilor</w:t>
      </w:r>
      <w:r w:rsidR="00647555">
        <w:t xml:space="preserve"> </w:t>
      </w:r>
      <w:r w:rsidRPr="009971F7">
        <w:t>teroriste.</w:t>
      </w:r>
      <w:r w:rsidR="00647555">
        <w:t xml:space="preserve"> </w:t>
      </w:r>
      <w:r w:rsidRPr="009971F7">
        <w:t>În</w:t>
      </w:r>
      <w:r w:rsidR="00647555">
        <w:t xml:space="preserve"> </w:t>
      </w:r>
      <w:r w:rsidRPr="009971F7">
        <w:t>noiembrie</w:t>
      </w:r>
      <w:r w:rsidR="00647555">
        <w:t xml:space="preserve"> </w:t>
      </w:r>
      <w:r w:rsidRPr="009971F7">
        <w:t>2023,</w:t>
      </w:r>
      <w:r w:rsidR="00647555">
        <w:t xml:space="preserve"> </w:t>
      </w:r>
      <w:r w:rsidRPr="009971F7">
        <w:t>Parlamentul</w:t>
      </w:r>
      <w:r w:rsidR="00647555">
        <w:t xml:space="preserve"> </w:t>
      </w:r>
      <w:r w:rsidRPr="009971F7">
        <w:t>a</w:t>
      </w:r>
      <w:r w:rsidR="00647555">
        <w:t xml:space="preserve"> </w:t>
      </w:r>
      <w:r w:rsidRPr="009971F7">
        <w:t>adoptat</w:t>
      </w:r>
      <w:r w:rsidR="00647555">
        <w:t xml:space="preserve"> </w:t>
      </w:r>
      <w:r w:rsidRPr="009971F7">
        <w:t>o</w:t>
      </w:r>
      <w:r w:rsidR="00647555">
        <w:t xml:space="preserve"> </w:t>
      </w:r>
      <w:r w:rsidRPr="009971F7">
        <w:t>rezoluție</w:t>
      </w:r>
      <w:r w:rsidR="00647555">
        <w:t xml:space="preserve"> </w:t>
      </w:r>
      <w:r w:rsidRPr="009971F7">
        <w:t>privind</w:t>
      </w:r>
      <w:r w:rsidR="00647555">
        <w:t xml:space="preserve"> </w:t>
      </w:r>
      <w:hyperlink r:id="rId121" w:tgtFrame="_blank" w:history="1">
        <w:r w:rsidRPr="009971F7">
          <w:rPr>
            <w:rStyle w:val="Hyperlink"/>
            <w:szCs w:val="24"/>
          </w:rPr>
          <w:t>cele</w:t>
        </w:r>
        <w:r w:rsidR="00647555">
          <w:rPr>
            <w:rStyle w:val="Hyperlink"/>
            <w:szCs w:val="24"/>
          </w:rPr>
          <w:t xml:space="preserve"> </w:t>
        </w:r>
        <w:r w:rsidRPr="009971F7">
          <w:rPr>
            <w:rStyle w:val="Hyperlink"/>
            <w:szCs w:val="24"/>
          </w:rPr>
          <w:t>mai</w:t>
        </w:r>
        <w:r w:rsidR="00647555">
          <w:rPr>
            <w:rStyle w:val="Hyperlink"/>
            <w:szCs w:val="24"/>
          </w:rPr>
          <w:t xml:space="preserve"> </w:t>
        </w:r>
        <w:r w:rsidRPr="009971F7">
          <w:rPr>
            <w:rStyle w:val="Hyperlink"/>
            <w:szCs w:val="24"/>
          </w:rPr>
          <w:t>recente</w:t>
        </w:r>
        <w:r w:rsidR="00647555">
          <w:rPr>
            <w:rStyle w:val="Hyperlink"/>
            <w:szCs w:val="24"/>
          </w:rPr>
          <w:t xml:space="preserve"> </w:t>
        </w:r>
        <w:r w:rsidRPr="009971F7">
          <w:rPr>
            <w:rStyle w:val="Hyperlink"/>
            <w:szCs w:val="24"/>
          </w:rPr>
          <w:t>atacuri</w:t>
        </w:r>
        <w:r w:rsidR="00647555">
          <w:rPr>
            <w:rStyle w:val="Hyperlink"/>
            <w:szCs w:val="24"/>
          </w:rPr>
          <w:t xml:space="preserve"> </w:t>
        </w:r>
        <w:r w:rsidRPr="009971F7">
          <w:rPr>
            <w:rStyle w:val="Hyperlink"/>
            <w:szCs w:val="24"/>
          </w:rPr>
          <w:t>împotriva</w:t>
        </w:r>
        <w:r w:rsidR="00647555">
          <w:rPr>
            <w:rStyle w:val="Hyperlink"/>
            <w:szCs w:val="24"/>
          </w:rPr>
          <w:t xml:space="preserve"> </w:t>
        </w:r>
        <w:r w:rsidRPr="009971F7">
          <w:rPr>
            <w:rStyle w:val="Hyperlink"/>
            <w:szCs w:val="24"/>
          </w:rPr>
          <w:t>femeilor</w:t>
        </w:r>
        <w:r w:rsidR="00647555">
          <w:rPr>
            <w:rStyle w:val="Hyperlink"/>
            <w:szCs w:val="24"/>
          </w:rPr>
          <w:t xml:space="preserve"> </w:t>
        </w:r>
        <w:r w:rsidRPr="009971F7">
          <w:rPr>
            <w:rStyle w:val="Hyperlink"/>
            <w:szCs w:val="24"/>
          </w:rPr>
          <w:t>și</w:t>
        </w:r>
        <w:r w:rsidR="00647555">
          <w:rPr>
            <w:rStyle w:val="Hyperlink"/>
            <w:szCs w:val="24"/>
          </w:rPr>
          <w:t xml:space="preserve"> </w:t>
        </w:r>
        <w:r w:rsidRPr="009971F7">
          <w:rPr>
            <w:rStyle w:val="Hyperlink"/>
            <w:szCs w:val="24"/>
          </w:rPr>
          <w:t>a</w:t>
        </w:r>
        <w:r w:rsidR="00647555">
          <w:rPr>
            <w:rStyle w:val="Hyperlink"/>
            <w:szCs w:val="24"/>
          </w:rPr>
          <w:t xml:space="preserve"> </w:t>
        </w:r>
        <w:r w:rsidRPr="009971F7">
          <w:rPr>
            <w:rStyle w:val="Hyperlink"/>
            <w:szCs w:val="24"/>
          </w:rPr>
          <w:t>apărătorilor</w:t>
        </w:r>
        <w:r w:rsidR="00647555">
          <w:rPr>
            <w:rStyle w:val="Hyperlink"/>
            <w:szCs w:val="24"/>
          </w:rPr>
          <w:t xml:space="preserve"> </w:t>
        </w:r>
        <w:r w:rsidRPr="009971F7">
          <w:rPr>
            <w:rStyle w:val="Hyperlink"/>
            <w:szCs w:val="24"/>
          </w:rPr>
          <w:t>drepturilor</w:t>
        </w:r>
        <w:r w:rsidR="00647555">
          <w:rPr>
            <w:rStyle w:val="Hyperlink"/>
            <w:szCs w:val="24"/>
          </w:rPr>
          <w:t xml:space="preserve"> </w:t>
        </w:r>
        <w:r w:rsidRPr="009971F7">
          <w:rPr>
            <w:rStyle w:val="Hyperlink"/>
            <w:szCs w:val="24"/>
          </w:rPr>
          <w:t>femeilor</w:t>
        </w:r>
        <w:r w:rsidR="00647555">
          <w:rPr>
            <w:rStyle w:val="Hyperlink"/>
            <w:szCs w:val="24"/>
          </w:rPr>
          <w:t xml:space="preserve"> </w:t>
        </w:r>
        <w:r w:rsidRPr="009971F7">
          <w:rPr>
            <w:rStyle w:val="Hyperlink"/>
            <w:szCs w:val="24"/>
          </w:rPr>
          <w:t>din</w:t>
        </w:r>
        <w:r w:rsidR="00647555">
          <w:rPr>
            <w:rStyle w:val="Hyperlink"/>
            <w:szCs w:val="24"/>
          </w:rPr>
          <w:t xml:space="preserve"> </w:t>
        </w:r>
        <w:r w:rsidRPr="009971F7">
          <w:rPr>
            <w:rStyle w:val="Hyperlink"/>
            <w:szCs w:val="24"/>
          </w:rPr>
          <w:t>Iran</w:t>
        </w:r>
      </w:hyperlink>
      <w:r w:rsidRPr="009971F7">
        <w:t>,</w:t>
      </w:r>
      <w:r w:rsidR="00647555">
        <w:t xml:space="preserve"> </w:t>
      </w:r>
      <w:r w:rsidRPr="009971F7">
        <w:t>precum</w:t>
      </w:r>
      <w:r w:rsidR="00647555">
        <w:t xml:space="preserve"> </w:t>
      </w:r>
      <w:r w:rsidRPr="009971F7">
        <w:t>și</w:t>
      </w:r>
      <w:r w:rsidR="00647555">
        <w:t xml:space="preserve"> </w:t>
      </w:r>
      <w:r w:rsidRPr="009971F7">
        <w:t>detenția</w:t>
      </w:r>
      <w:r w:rsidR="00647555">
        <w:t xml:space="preserve"> </w:t>
      </w:r>
      <w:r w:rsidRPr="009971F7">
        <w:t>arbitrară</w:t>
      </w:r>
      <w:r w:rsidR="00647555">
        <w:t xml:space="preserve"> </w:t>
      </w:r>
      <w:r w:rsidRPr="009971F7">
        <w:t>a</w:t>
      </w:r>
      <w:r w:rsidR="00647555">
        <w:t xml:space="preserve"> </w:t>
      </w:r>
      <w:r w:rsidRPr="009971F7">
        <w:t>unor</w:t>
      </w:r>
      <w:r w:rsidR="00647555">
        <w:t xml:space="preserve"> </w:t>
      </w:r>
      <w:r w:rsidRPr="009971F7">
        <w:t>cetățeni</w:t>
      </w:r>
      <w:r w:rsidR="00647555">
        <w:t xml:space="preserve"> </w:t>
      </w:r>
      <w:r w:rsidRPr="009971F7">
        <w:t>UE</w:t>
      </w:r>
      <w:r w:rsidR="00647555">
        <w:t xml:space="preserve"> </w:t>
      </w:r>
      <w:r w:rsidRPr="009971F7">
        <w:t>în</w:t>
      </w:r>
      <w:r w:rsidR="00647555">
        <w:t xml:space="preserve"> </w:t>
      </w:r>
      <w:r w:rsidRPr="009971F7">
        <w:t>Iran</w:t>
      </w:r>
      <w:r w:rsidR="00647555">
        <w:t xml:space="preserve"> </w:t>
      </w:r>
      <w:r w:rsidRPr="009971F7">
        <w:t>și</w:t>
      </w:r>
      <w:r w:rsidR="00647555">
        <w:t xml:space="preserve"> </w:t>
      </w:r>
      <w:r w:rsidRPr="009971F7">
        <w:t>a</w:t>
      </w:r>
      <w:r w:rsidR="00647555">
        <w:t xml:space="preserve"> </w:t>
      </w:r>
      <w:r w:rsidRPr="009971F7">
        <w:t>solicitat</w:t>
      </w:r>
      <w:r w:rsidR="00647555">
        <w:t xml:space="preserve"> </w:t>
      </w:r>
      <w:r w:rsidRPr="009971F7">
        <w:t>crearea</w:t>
      </w:r>
      <w:r w:rsidR="00647555">
        <w:t xml:space="preserve"> </w:t>
      </w:r>
      <w:r w:rsidRPr="009971F7">
        <w:t>unui</w:t>
      </w:r>
      <w:r w:rsidR="00647555">
        <w:t xml:space="preserve"> </w:t>
      </w:r>
      <w:r w:rsidRPr="009971F7">
        <w:t>grup</w:t>
      </w:r>
      <w:r w:rsidR="00647555">
        <w:t xml:space="preserve"> </w:t>
      </w:r>
      <w:r w:rsidRPr="009971F7">
        <w:t>operativ</w:t>
      </w:r>
      <w:r w:rsidR="00647555">
        <w:t xml:space="preserve"> </w:t>
      </w:r>
      <w:r w:rsidRPr="009971F7">
        <w:t>al</w:t>
      </w:r>
      <w:r w:rsidR="00647555">
        <w:t xml:space="preserve"> </w:t>
      </w:r>
      <w:r w:rsidRPr="009971F7">
        <w:t>UE</w:t>
      </w:r>
      <w:r w:rsidR="00647555">
        <w:t xml:space="preserve"> </w:t>
      </w:r>
      <w:r w:rsidRPr="009971F7">
        <w:t>pentru</w:t>
      </w:r>
      <w:r w:rsidR="00647555">
        <w:t xml:space="preserve"> </w:t>
      </w:r>
      <w:r w:rsidRPr="009971F7">
        <w:t>a</w:t>
      </w:r>
      <w:r w:rsidR="00647555">
        <w:t xml:space="preserve"> </w:t>
      </w:r>
      <w:r w:rsidRPr="009971F7">
        <w:t>sprijini</w:t>
      </w:r>
      <w:r w:rsidR="00647555">
        <w:t xml:space="preserve"> </w:t>
      </w:r>
      <w:r w:rsidRPr="009971F7">
        <w:t>laureații</w:t>
      </w:r>
      <w:r w:rsidR="00647555">
        <w:t xml:space="preserve"> </w:t>
      </w:r>
      <w:r w:rsidRPr="009971F7">
        <w:t>Premiului</w:t>
      </w:r>
      <w:r w:rsidR="00647555">
        <w:t xml:space="preserve"> </w:t>
      </w:r>
      <w:r w:rsidRPr="009971F7">
        <w:t>Saharov</w:t>
      </w:r>
      <w:r w:rsidR="00647555">
        <w:t xml:space="preserve"> </w:t>
      </w:r>
      <w:r w:rsidRPr="009971F7">
        <w:t>și</w:t>
      </w:r>
      <w:r w:rsidR="00647555">
        <w:t xml:space="preserve"> </w:t>
      </w:r>
      <w:r w:rsidRPr="009971F7">
        <w:t>ai</w:t>
      </w:r>
      <w:r w:rsidR="00647555">
        <w:t xml:space="preserve"> </w:t>
      </w:r>
      <w:r w:rsidRPr="009971F7">
        <w:t>Premiului</w:t>
      </w:r>
      <w:r w:rsidR="00647555">
        <w:t xml:space="preserve"> </w:t>
      </w:r>
      <w:r w:rsidRPr="009971F7">
        <w:t>Nobel.</w:t>
      </w:r>
    </w:p>
    <w:p w14:paraId="2540A2BD" w14:textId="67E3746B" w:rsidR="009971F7" w:rsidRPr="009971F7" w:rsidRDefault="009971F7" w:rsidP="009971F7">
      <w:r w:rsidRPr="009971F7">
        <w:t>Înființat</w:t>
      </w:r>
      <w:r w:rsidR="00647555">
        <w:t xml:space="preserve"> </w:t>
      </w:r>
      <w:r w:rsidRPr="009971F7">
        <w:t>în</w:t>
      </w:r>
      <w:r w:rsidR="00647555">
        <w:t xml:space="preserve"> </w:t>
      </w:r>
      <w:r w:rsidRPr="009971F7">
        <w:t>1988,</w:t>
      </w:r>
      <w:r w:rsidR="00647555">
        <w:t xml:space="preserve"> </w:t>
      </w:r>
      <w:hyperlink r:id="rId122" w:tgtFrame="_blank" w:history="1">
        <w:r w:rsidRPr="009971F7">
          <w:rPr>
            <w:rStyle w:val="Hyperlink"/>
            <w:szCs w:val="24"/>
          </w:rPr>
          <w:t>Premiul</w:t>
        </w:r>
        <w:r w:rsidR="00647555">
          <w:rPr>
            <w:rStyle w:val="Hyperlink"/>
            <w:szCs w:val="24"/>
          </w:rPr>
          <w:t xml:space="preserve"> </w:t>
        </w:r>
        <w:r w:rsidRPr="009971F7">
          <w:rPr>
            <w:rStyle w:val="Hyperlink"/>
            <w:szCs w:val="24"/>
          </w:rPr>
          <w:t>Saharov</w:t>
        </w:r>
        <w:r w:rsidR="00647555">
          <w:rPr>
            <w:rStyle w:val="Hyperlink"/>
            <w:szCs w:val="24"/>
          </w:rPr>
          <w:t xml:space="preserve"> </w:t>
        </w:r>
        <w:r w:rsidRPr="009971F7">
          <w:rPr>
            <w:rStyle w:val="Hyperlink"/>
            <w:szCs w:val="24"/>
          </w:rPr>
          <w:t>pentru</w:t>
        </w:r>
        <w:r w:rsidR="00647555">
          <w:rPr>
            <w:rStyle w:val="Hyperlink"/>
            <w:szCs w:val="24"/>
          </w:rPr>
          <w:t xml:space="preserve"> </w:t>
        </w:r>
        <w:r w:rsidRPr="009971F7">
          <w:rPr>
            <w:rStyle w:val="Hyperlink"/>
            <w:szCs w:val="24"/>
          </w:rPr>
          <w:t>libertatea</w:t>
        </w:r>
        <w:r w:rsidR="00647555">
          <w:rPr>
            <w:rStyle w:val="Hyperlink"/>
            <w:szCs w:val="24"/>
          </w:rPr>
          <w:t xml:space="preserve"> </w:t>
        </w:r>
        <w:r w:rsidRPr="009971F7">
          <w:rPr>
            <w:rStyle w:val="Hyperlink"/>
            <w:szCs w:val="24"/>
          </w:rPr>
          <w:t>de</w:t>
        </w:r>
        <w:r w:rsidR="00647555">
          <w:rPr>
            <w:rStyle w:val="Hyperlink"/>
            <w:szCs w:val="24"/>
          </w:rPr>
          <w:t xml:space="preserve"> </w:t>
        </w:r>
        <w:r w:rsidRPr="009971F7">
          <w:rPr>
            <w:rStyle w:val="Hyperlink"/>
            <w:szCs w:val="24"/>
          </w:rPr>
          <w:t>gândire</w:t>
        </w:r>
      </w:hyperlink>
      <w:r w:rsidRPr="009971F7">
        <w:t>,</w:t>
      </w:r>
      <w:r w:rsidR="00647555">
        <w:t xml:space="preserve"> </w:t>
      </w:r>
      <w:r w:rsidRPr="009971F7">
        <w:t>denumit</w:t>
      </w:r>
      <w:r w:rsidR="00647555">
        <w:t xml:space="preserve"> </w:t>
      </w:r>
      <w:r w:rsidRPr="009971F7">
        <w:t>astfel</w:t>
      </w:r>
      <w:r w:rsidR="00647555">
        <w:t xml:space="preserve"> </w:t>
      </w:r>
      <w:r w:rsidRPr="009971F7">
        <w:t>în</w:t>
      </w:r>
      <w:r w:rsidR="00647555">
        <w:t xml:space="preserve"> </w:t>
      </w:r>
      <w:r w:rsidRPr="009971F7">
        <w:t>onoarea</w:t>
      </w:r>
      <w:r w:rsidR="00647555">
        <w:t xml:space="preserve"> </w:t>
      </w:r>
      <w:r w:rsidRPr="009971F7">
        <w:t>fizicianului</w:t>
      </w:r>
      <w:r w:rsidR="00647555">
        <w:t xml:space="preserve"> </w:t>
      </w:r>
      <w:r w:rsidRPr="009971F7">
        <w:t>și</w:t>
      </w:r>
      <w:r w:rsidR="00647555">
        <w:t xml:space="preserve"> </w:t>
      </w:r>
      <w:r w:rsidRPr="009971F7">
        <w:t>disidentului</w:t>
      </w:r>
      <w:r w:rsidR="00647555">
        <w:t xml:space="preserve"> </w:t>
      </w:r>
      <w:r w:rsidRPr="009971F7">
        <w:t>politic</w:t>
      </w:r>
      <w:r w:rsidR="00647555">
        <w:t xml:space="preserve"> </w:t>
      </w:r>
      <w:r w:rsidRPr="009971F7">
        <w:t>sovietic</w:t>
      </w:r>
      <w:r w:rsidR="00647555">
        <w:t xml:space="preserve"> </w:t>
      </w:r>
      <w:r w:rsidRPr="009971F7">
        <w:t>Andrei</w:t>
      </w:r>
      <w:r w:rsidR="00647555">
        <w:t xml:space="preserve"> </w:t>
      </w:r>
      <w:r w:rsidRPr="009971F7">
        <w:t>Saharov,</w:t>
      </w:r>
      <w:r w:rsidR="00647555">
        <w:t xml:space="preserve"> </w:t>
      </w:r>
      <w:r w:rsidRPr="009971F7">
        <w:t>este</w:t>
      </w:r>
      <w:r w:rsidR="00647555">
        <w:t xml:space="preserve"> </w:t>
      </w:r>
      <w:r w:rsidRPr="009971F7">
        <w:t>decernat</w:t>
      </w:r>
      <w:r w:rsidR="00647555">
        <w:t xml:space="preserve"> </w:t>
      </w:r>
      <w:r w:rsidRPr="009971F7">
        <w:t>anual</w:t>
      </w:r>
      <w:r w:rsidR="00647555">
        <w:t xml:space="preserve"> </w:t>
      </w:r>
      <w:r w:rsidRPr="009971F7">
        <w:t>de</w:t>
      </w:r>
      <w:r w:rsidR="00647555">
        <w:t xml:space="preserve"> </w:t>
      </w:r>
      <w:r w:rsidRPr="009971F7">
        <w:t>Parlamentul</w:t>
      </w:r>
      <w:r w:rsidR="00647555">
        <w:t xml:space="preserve"> </w:t>
      </w:r>
      <w:r w:rsidRPr="009971F7">
        <w:t>European</w:t>
      </w:r>
      <w:r w:rsidR="00647555">
        <w:t xml:space="preserve"> </w:t>
      </w:r>
      <w:r w:rsidRPr="009971F7">
        <w:t>pentru</w:t>
      </w:r>
      <w:r w:rsidR="00647555">
        <w:t xml:space="preserve"> </w:t>
      </w:r>
      <w:r w:rsidRPr="009971F7">
        <w:t>a</w:t>
      </w:r>
      <w:r w:rsidR="00647555">
        <w:t xml:space="preserve"> </w:t>
      </w:r>
      <w:r w:rsidRPr="009971F7">
        <w:t>omagia</w:t>
      </w:r>
      <w:r w:rsidR="00647555">
        <w:t xml:space="preserve"> </w:t>
      </w:r>
      <w:r w:rsidRPr="009971F7">
        <w:t>persoanele</w:t>
      </w:r>
      <w:r w:rsidR="00647555">
        <w:t xml:space="preserve"> </w:t>
      </w:r>
      <w:r w:rsidRPr="009971F7">
        <w:t>și</w:t>
      </w:r>
      <w:r w:rsidR="00647555">
        <w:t xml:space="preserve"> </w:t>
      </w:r>
      <w:r w:rsidRPr="009971F7">
        <w:t>organizațiile</w:t>
      </w:r>
      <w:r w:rsidR="00647555">
        <w:t xml:space="preserve"> </w:t>
      </w:r>
      <w:r w:rsidRPr="009971F7">
        <w:t>care</w:t>
      </w:r>
      <w:r w:rsidR="00647555">
        <w:t xml:space="preserve"> </w:t>
      </w:r>
      <w:r w:rsidRPr="009971F7">
        <w:t>apără</w:t>
      </w:r>
      <w:r w:rsidR="00647555">
        <w:t xml:space="preserve"> </w:t>
      </w:r>
      <w:r w:rsidRPr="009971F7">
        <w:t>drepturile</w:t>
      </w:r>
      <w:r w:rsidR="00647555">
        <w:t xml:space="preserve"> </w:t>
      </w:r>
      <w:r w:rsidRPr="009971F7">
        <w:t>omului</w:t>
      </w:r>
      <w:r w:rsidR="00647555">
        <w:t xml:space="preserve"> </w:t>
      </w:r>
      <w:r w:rsidRPr="009971F7">
        <w:t>și</w:t>
      </w:r>
      <w:r w:rsidR="00647555">
        <w:t xml:space="preserve"> </w:t>
      </w:r>
      <w:r w:rsidRPr="009971F7">
        <w:t>libertățile</w:t>
      </w:r>
      <w:r w:rsidR="00647555">
        <w:t xml:space="preserve"> </w:t>
      </w:r>
      <w:r w:rsidRPr="009971F7">
        <w:t>fundamentale.</w:t>
      </w:r>
    </w:p>
    <w:p w14:paraId="6780D601" w14:textId="69869E1B" w:rsidR="009971F7" w:rsidRDefault="009971F7" w:rsidP="009971F7">
      <w:r w:rsidRPr="009971F7">
        <w:t>Aflați</w:t>
      </w:r>
      <w:r w:rsidR="00647555">
        <w:t xml:space="preserve"> </w:t>
      </w:r>
      <w:r w:rsidRPr="009971F7">
        <w:t>mai</w:t>
      </w:r>
      <w:r w:rsidR="00647555">
        <w:t xml:space="preserve"> </w:t>
      </w:r>
      <w:r w:rsidRPr="009971F7">
        <w:t>multe</w:t>
      </w:r>
      <w:r w:rsidR="00647555">
        <w:t xml:space="preserve"> </w:t>
      </w:r>
      <w:r w:rsidRPr="009971F7">
        <w:t>despre</w:t>
      </w:r>
      <w:r w:rsidR="00647555">
        <w:t xml:space="preserve"> </w:t>
      </w:r>
      <w:r w:rsidRPr="009971F7">
        <w:t>ceilalți</w:t>
      </w:r>
      <w:r w:rsidR="00647555">
        <w:t xml:space="preserve"> </w:t>
      </w:r>
      <w:r w:rsidRPr="009971F7">
        <w:t>finaliști</w:t>
      </w:r>
      <w:r w:rsidR="00647555">
        <w:t xml:space="preserve"> </w:t>
      </w:r>
      <w:r w:rsidRPr="009971F7">
        <w:t>ai</w:t>
      </w:r>
      <w:r w:rsidR="00647555">
        <w:t xml:space="preserve"> </w:t>
      </w:r>
      <w:r w:rsidRPr="009971F7">
        <w:t>Premiului</w:t>
      </w:r>
      <w:r w:rsidR="00647555">
        <w:t xml:space="preserve"> </w:t>
      </w:r>
      <w:r w:rsidRPr="009971F7">
        <w:t>Saharov</w:t>
      </w:r>
      <w:r w:rsidR="00647555">
        <w:t xml:space="preserve"> </w:t>
      </w:r>
      <w:r w:rsidRPr="009971F7">
        <w:t>din</w:t>
      </w:r>
      <w:r w:rsidR="00647555">
        <w:t xml:space="preserve"> </w:t>
      </w:r>
      <w:r w:rsidRPr="009971F7">
        <w:t>2023</w:t>
      </w:r>
      <w:r w:rsidR="00647555">
        <w:t xml:space="preserve"> </w:t>
      </w:r>
      <w:r w:rsidRPr="009971F7">
        <w:t>la</w:t>
      </w:r>
      <w:r w:rsidR="00647555">
        <w:t xml:space="preserve"> </w:t>
      </w:r>
      <w:hyperlink r:id="rId123" w:tgtFrame="_blank" w:history="1">
        <w:r w:rsidRPr="009971F7">
          <w:rPr>
            <w:rStyle w:val="Hyperlink"/>
            <w:szCs w:val="24"/>
          </w:rPr>
          <w:t>acest</w:t>
        </w:r>
        <w:r w:rsidR="00647555">
          <w:rPr>
            <w:rStyle w:val="Hyperlink"/>
            <w:szCs w:val="24"/>
          </w:rPr>
          <w:t xml:space="preserve"> </w:t>
        </w:r>
        <w:r w:rsidRPr="009971F7">
          <w:rPr>
            <w:rStyle w:val="Hyperlink"/>
            <w:szCs w:val="24"/>
          </w:rPr>
          <w:t>link</w:t>
        </w:r>
      </w:hyperlink>
      <w:r w:rsidRPr="009971F7">
        <w:t>.</w:t>
      </w:r>
    </w:p>
    <w:p w14:paraId="58894BA9" w14:textId="0A5C555E" w:rsidR="0061359B" w:rsidRDefault="0061359B" w:rsidP="0061359B">
      <w:pPr>
        <w:pStyle w:val="separatorarticole"/>
      </w:pPr>
      <w:r>
        <w:t>*</w:t>
      </w:r>
    </w:p>
    <w:p w14:paraId="49200735" w14:textId="00BBC102" w:rsidR="007A0CDC" w:rsidRDefault="007A0CDC" w:rsidP="007A0CDC">
      <w:pPr>
        <w:pStyle w:val="TitluArticolinINFOUE"/>
      </w:pPr>
      <w:bookmarkStart w:id="183" w:name="_Toc153533909"/>
      <w:r w:rsidRPr="007A0CDC">
        <w:lastRenderedPageBreak/>
        <w:t>Materii</w:t>
      </w:r>
      <w:r w:rsidR="00647555">
        <w:t xml:space="preserve"> </w:t>
      </w:r>
      <w:r w:rsidRPr="007A0CDC">
        <w:t>prime</w:t>
      </w:r>
      <w:r w:rsidR="00647555">
        <w:t xml:space="preserve"> </w:t>
      </w:r>
      <w:r w:rsidRPr="007A0CDC">
        <w:t>critice:</w:t>
      </w:r>
      <w:r w:rsidR="00647555">
        <w:t xml:space="preserve"> </w:t>
      </w:r>
      <w:r w:rsidRPr="007A0CDC">
        <w:t>PE</w:t>
      </w:r>
      <w:r w:rsidR="00647555">
        <w:t xml:space="preserve"> </w:t>
      </w:r>
      <w:r w:rsidRPr="007A0CDC">
        <w:t>asigură</w:t>
      </w:r>
      <w:r w:rsidR="00647555">
        <w:t xml:space="preserve"> </w:t>
      </w:r>
      <w:r w:rsidRPr="007A0CDC">
        <w:t>aprovizionarea</w:t>
      </w:r>
      <w:r w:rsidR="00647555">
        <w:t xml:space="preserve"> </w:t>
      </w:r>
      <w:r w:rsidRPr="007A0CDC">
        <w:t>și</w:t>
      </w:r>
      <w:r w:rsidR="00647555">
        <w:t xml:space="preserve"> </w:t>
      </w:r>
      <w:r w:rsidRPr="007A0CDC">
        <w:t>suveranitatea</w:t>
      </w:r>
      <w:r w:rsidR="00647555">
        <w:t xml:space="preserve"> </w:t>
      </w:r>
      <w:r w:rsidRPr="007A0CDC">
        <w:t>UE</w:t>
      </w:r>
      <w:bookmarkEnd w:id="183"/>
    </w:p>
    <w:p w14:paraId="56B98C9D" w14:textId="0242B6C4" w:rsidR="007A0CDC" w:rsidRPr="007A0CDC" w:rsidRDefault="007A0CDC" w:rsidP="007A0CDC">
      <w:pPr>
        <w:rPr>
          <w:b/>
          <w:bCs/>
        </w:rPr>
      </w:pPr>
      <w:r w:rsidRPr="007A0CDC">
        <w:rPr>
          <w:b/>
          <w:bCs/>
        </w:rPr>
        <w:t>Parlamentul</w:t>
      </w:r>
      <w:r w:rsidR="00647555">
        <w:rPr>
          <w:b/>
          <w:bCs/>
        </w:rPr>
        <w:t xml:space="preserve"> </w:t>
      </w:r>
      <w:r w:rsidRPr="007A0CDC">
        <w:rPr>
          <w:b/>
          <w:bCs/>
        </w:rPr>
        <w:t>a</w:t>
      </w:r>
      <w:r w:rsidR="00647555">
        <w:rPr>
          <w:b/>
          <w:bCs/>
        </w:rPr>
        <w:t xml:space="preserve"> </w:t>
      </w:r>
      <w:r w:rsidRPr="007A0CDC">
        <w:rPr>
          <w:b/>
          <w:bCs/>
        </w:rPr>
        <w:t>dat</w:t>
      </w:r>
      <w:r w:rsidR="00647555">
        <w:rPr>
          <w:b/>
          <w:bCs/>
        </w:rPr>
        <w:t xml:space="preserve"> </w:t>
      </w:r>
      <w:r w:rsidRPr="007A0CDC">
        <w:rPr>
          <w:b/>
          <w:bCs/>
        </w:rPr>
        <w:t>undă</w:t>
      </w:r>
      <w:r w:rsidR="00647555">
        <w:rPr>
          <w:b/>
          <w:bCs/>
        </w:rPr>
        <w:t xml:space="preserve"> </w:t>
      </w:r>
      <w:r w:rsidRPr="007A0CDC">
        <w:rPr>
          <w:b/>
          <w:bCs/>
        </w:rPr>
        <w:t>verde</w:t>
      </w:r>
      <w:r w:rsidR="00647555">
        <w:rPr>
          <w:b/>
          <w:bCs/>
        </w:rPr>
        <w:t xml:space="preserve"> </w:t>
      </w:r>
      <w:r w:rsidRPr="007A0CDC">
        <w:rPr>
          <w:b/>
          <w:bCs/>
        </w:rPr>
        <w:t>planurilor</w:t>
      </w:r>
      <w:r w:rsidR="00647555">
        <w:rPr>
          <w:b/>
          <w:bCs/>
        </w:rPr>
        <w:t xml:space="preserve"> </w:t>
      </w:r>
      <w:r w:rsidRPr="007A0CDC">
        <w:rPr>
          <w:b/>
          <w:bCs/>
        </w:rPr>
        <w:t>pentru</w:t>
      </w:r>
      <w:r w:rsidR="00647555">
        <w:rPr>
          <w:b/>
          <w:bCs/>
        </w:rPr>
        <w:t xml:space="preserve"> </w:t>
      </w:r>
      <w:r w:rsidRPr="007A0CDC">
        <w:rPr>
          <w:b/>
          <w:bCs/>
        </w:rPr>
        <w:t>a</w:t>
      </w:r>
      <w:r w:rsidR="00647555">
        <w:rPr>
          <w:b/>
          <w:bCs/>
        </w:rPr>
        <w:t xml:space="preserve"> </w:t>
      </w:r>
      <w:r w:rsidRPr="007A0CDC">
        <w:rPr>
          <w:b/>
          <w:bCs/>
        </w:rPr>
        <w:t>îmbunătăți</w:t>
      </w:r>
      <w:r w:rsidR="00647555">
        <w:rPr>
          <w:b/>
          <w:bCs/>
        </w:rPr>
        <w:t xml:space="preserve"> </w:t>
      </w:r>
      <w:r w:rsidRPr="007A0CDC">
        <w:rPr>
          <w:b/>
          <w:bCs/>
        </w:rPr>
        <w:t>aprovizionarea</w:t>
      </w:r>
      <w:r w:rsidR="00647555">
        <w:rPr>
          <w:b/>
          <w:bCs/>
        </w:rPr>
        <w:t xml:space="preserve"> </w:t>
      </w:r>
      <w:r w:rsidRPr="007A0CDC">
        <w:rPr>
          <w:b/>
          <w:bCs/>
        </w:rPr>
        <w:t>UE</w:t>
      </w:r>
      <w:r w:rsidR="00647555">
        <w:rPr>
          <w:b/>
          <w:bCs/>
        </w:rPr>
        <w:t xml:space="preserve"> </w:t>
      </w:r>
      <w:r w:rsidRPr="007A0CDC">
        <w:rPr>
          <w:b/>
          <w:bCs/>
        </w:rPr>
        <w:t>cu</w:t>
      </w:r>
      <w:r w:rsidR="00647555">
        <w:rPr>
          <w:b/>
          <w:bCs/>
        </w:rPr>
        <w:t xml:space="preserve"> </w:t>
      </w:r>
      <w:r w:rsidRPr="007A0CDC">
        <w:rPr>
          <w:b/>
          <w:bCs/>
        </w:rPr>
        <w:t>materii</w:t>
      </w:r>
      <w:r w:rsidR="00647555">
        <w:rPr>
          <w:b/>
          <w:bCs/>
        </w:rPr>
        <w:t xml:space="preserve"> </w:t>
      </w:r>
      <w:r w:rsidRPr="007A0CDC">
        <w:rPr>
          <w:b/>
          <w:bCs/>
        </w:rPr>
        <w:t>prime</w:t>
      </w:r>
      <w:r w:rsidR="00647555">
        <w:rPr>
          <w:b/>
          <w:bCs/>
        </w:rPr>
        <w:t xml:space="preserve"> </w:t>
      </w:r>
      <w:r w:rsidRPr="007A0CDC">
        <w:rPr>
          <w:b/>
          <w:bCs/>
        </w:rPr>
        <w:t>strategice.</w:t>
      </w:r>
    </w:p>
    <w:p w14:paraId="27543695" w14:textId="1CF0E727" w:rsidR="007A0CDC" w:rsidRPr="007A0CDC" w:rsidRDefault="007A0CDC" w:rsidP="007A0CDC">
      <w:r>
        <w:rPr>
          <w:noProof/>
          <w:lang w:eastAsia="ro-RO"/>
        </w:rPr>
        <w:drawing>
          <wp:anchor distT="0" distB="0" distL="114300" distR="114300" simplePos="0" relativeHeight="252102656" behindDoc="0" locked="0" layoutInCell="1" allowOverlap="1" wp14:anchorId="6B84D2D2" wp14:editId="0CFAC081">
            <wp:simplePos x="0" y="0"/>
            <wp:positionH relativeFrom="margin">
              <wp:align>left</wp:align>
            </wp:positionH>
            <wp:positionV relativeFrom="paragraph">
              <wp:posOffset>78740</wp:posOffset>
            </wp:positionV>
            <wp:extent cx="1667510" cy="1111885"/>
            <wp:effectExtent l="0" t="0" r="8890" b="0"/>
            <wp:wrapSquare wrapText="bothSides"/>
            <wp:docPr id="372311250"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1667510" cy="1111885"/>
                    </a:xfrm>
                    <a:prstGeom prst="rect">
                      <a:avLst/>
                    </a:prstGeom>
                    <a:noFill/>
                    <a:ln>
                      <a:noFill/>
                    </a:ln>
                  </pic:spPr>
                </pic:pic>
              </a:graphicData>
            </a:graphic>
          </wp:anchor>
        </w:drawing>
      </w:r>
      <w:r w:rsidRPr="007A0CDC">
        <w:t>Legea</w:t>
      </w:r>
      <w:r w:rsidR="00647555">
        <w:t xml:space="preserve"> </w:t>
      </w:r>
      <w:r w:rsidRPr="007A0CDC">
        <w:t>privind</w:t>
      </w:r>
      <w:r w:rsidR="00647555">
        <w:t xml:space="preserve"> </w:t>
      </w:r>
      <w:r w:rsidRPr="007A0CDC">
        <w:t>materiile</w:t>
      </w:r>
      <w:r w:rsidR="00647555">
        <w:t xml:space="preserve"> </w:t>
      </w:r>
      <w:r w:rsidRPr="007A0CDC">
        <w:t>prime</w:t>
      </w:r>
      <w:r w:rsidR="00647555">
        <w:t xml:space="preserve"> </w:t>
      </w:r>
      <w:r w:rsidRPr="007A0CDC">
        <w:t>critice</w:t>
      </w:r>
      <w:r w:rsidR="00647555">
        <w:t xml:space="preserve"> </w:t>
      </w:r>
      <w:r w:rsidRPr="007A0CDC">
        <w:t>este</w:t>
      </w:r>
      <w:r w:rsidR="00647555">
        <w:t xml:space="preserve"> </w:t>
      </w:r>
      <w:r w:rsidRPr="007A0CDC">
        <w:t>menită</w:t>
      </w:r>
      <w:r w:rsidR="00647555">
        <w:t xml:space="preserve"> </w:t>
      </w:r>
      <w:r w:rsidRPr="007A0CDC">
        <w:t>să</w:t>
      </w:r>
      <w:r w:rsidR="00647555">
        <w:t xml:space="preserve"> </w:t>
      </w:r>
      <w:r w:rsidRPr="007A0CDC">
        <w:t>îmbunătățească</w:t>
      </w:r>
      <w:r w:rsidR="00647555">
        <w:t xml:space="preserve"> </w:t>
      </w:r>
      <w:r w:rsidRPr="007A0CDC">
        <w:t>competitivitatea</w:t>
      </w:r>
      <w:r w:rsidR="00647555">
        <w:t xml:space="preserve"> </w:t>
      </w:r>
      <w:r w:rsidRPr="007A0CDC">
        <w:t>și</w:t>
      </w:r>
      <w:r w:rsidR="00647555">
        <w:t xml:space="preserve"> </w:t>
      </w:r>
      <w:r w:rsidRPr="007A0CDC">
        <w:t>suveranitatea</w:t>
      </w:r>
      <w:r w:rsidR="00647555">
        <w:t xml:space="preserve"> </w:t>
      </w:r>
      <w:r w:rsidRPr="007A0CDC">
        <w:t>Uniunii</w:t>
      </w:r>
      <w:r w:rsidR="00647555">
        <w:t xml:space="preserve"> </w:t>
      </w:r>
      <w:r w:rsidRPr="007A0CDC">
        <w:t>prin</w:t>
      </w:r>
      <w:r w:rsidR="00647555">
        <w:t xml:space="preserve"> </w:t>
      </w:r>
      <w:r w:rsidRPr="007A0CDC">
        <w:t>reducerea</w:t>
      </w:r>
      <w:r w:rsidR="00647555">
        <w:t xml:space="preserve"> </w:t>
      </w:r>
      <w:r w:rsidRPr="007A0CDC">
        <w:t>birocrației,</w:t>
      </w:r>
      <w:r w:rsidR="00647555">
        <w:t xml:space="preserve"> </w:t>
      </w:r>
      <w:r w:rsidRPr="007A0CDC">
        <w:t>promovarea</w:t>
      </w:r>
      <w:r w:rsidR="00647555">
        <w:t xml:space="preserve"> </w:t>
      </w:r>
      <w:r w:rsidRPr="007A0CDC">
        <w:t>inovării</w:t>
      </w:r>
      <w:r w:rsidR="00647555">
        <w:t xml:space="preserve"> </w:t>
      </w:r>
      <w:r w:rsidRPr="007A0CDC">
        <w:t>de-a</w:t>
      </w:r>
      <w:r w:rsidR="00647555">
        <w:t xml:space="preserve"> </w:t>
      </w:r>
      <w:r w:rsidRPr="007A0CDC">
        <w:t>lungul</w:t>
      </w:r>
      <w:r w:rsidR="00647555">
        <w:t xml:space="preserve"> </w:t>
      </w:r>
      <w:r w:rsidRPr="007A0CDC">
        <w:t>întregului</w:t>
      </w:r>
      <w:r w:rsidR="00647555">
        <w:t xml:space="preserve"> </w:t>
      </w:r>
      <w:r w:rsidRPr="007A0CDC">
        <w:t>lanț</w:t>
      </w:r>
      <w:r w:rsidR="00647555">
        <w:t xml:space="preserve"> </w:t>
      </w:r>
      <w:r w:rsidRPr="007A0CDC">
        <w:t>valoric</w:t>
      </w:r>
      <w:r w:rsidR="00647555">
        <w:t xml:space="preserve"> </w:t>
      </w:r>
      <w:r w:rsidRPr="007A0CDC">
        <w:t>și</w:t>
      </w:r>
      <w:r w:rsidR="00647555">
        <w:t xml:space="preserve"> </w:t>
      </w:r>
      <w:r w:rsidRPr="007A0CDC">
        <w:t>sprijinirea</w:t>
      </w:r>
      <w:r w:rsidR="00647555">
        <w:t xml:space="preserve"> </w:t>
      </w:r>
      <w:r w:rsidRPr="007A0CDC">
        <w:t>IMM-urilor.</w:t>
      </w:r>
      <w:r w:rsidR="00647555">
        <w:t xml:space="preserve"> </w:t>
      </w:r>
      <w:r w:rsidRPr="007A0CDC">
        <w:t>Ea</w:t>
      </w:r>
      <w:r w:rsidR="00647555">
        <w:t xml:space="preserve"> </w:t>
      </w:r>
      <w:r w:rsidRPr="007A0CDC">
        <w:t>urmărește</w:t>
      </w:r>
      <w:r w:rsidR="00647555">
        <w:t xml:space="preserve"> </w:t>
      </w:r>
      <w:r w:rsidRPr="007A0CDC">
        <w:t>și</w:t>
      </w:r>
      <w:r w:rsidR="00647555">
        <w:t xml:space="preserve"> </w:t>
      </w:r>
      <w:r w:rsidRPr="007A0CDC">
        <w:t>stimularea</w:t>
      </w:r>
      <w:r w:rsidR="00647555">
        <w:t xml:space="preserve"> </w:t>
      </w:r>
      <w:r w:rsidRPr="007A0CDC">
        <w:t>cercetării,</w:t>
      </w:r>
      <w:r w:rsidR="00647555">
        <w:t xml:space="preserve"> </w:t>
      </w:r>
      <w:r w:rsidRPr="007A0CDC">
        <w:t>dezvoltarea</w:t>
      </w:r>
      <w:r w:rsidR="00647555">
        <w:t xml:space="preserve"> </w:t>
      </w:r>
      <w:r w:rsidRPr="007A0CDC">
        <w:t>de</w:t>
      </w:r>
      <w:r w:rsidR="00647555">
        <w:t xml:space="preserve"> </w:t>
      </w:r>
      <w:r w:rsidRPr="007A0CDC">
        <w:t>materiale</w:t>
      </w:r>
      <w:r w:rsidR="00647555">
        <w:t xml:space="preserve"> </w:t>
      </w:r>
      <w:r w:rsidRPr="007A0CDC">
        <w:t>alternative</w:t>
      </w:r>
      <w:r w:rsidR="00647555">
        <w:t xml:space="preserve"> </w:t>
      </w:r>
      <w:r w:rsidRPr="007A0CDC">
        <w:t>și</w:t>
      </w:r>
      <w:r w:rsidR="00647555">
        <w:t xml:space="preserve"> </w:t>
      </w:r>
      <w:r w:rsidRPr="007A0CDC">
        <w:t>metode</w:t>
      </w:r>
      <w:r w:rsidR="00647555">
        <w:t xml:space="preserve"> </w:t>
      </w:r>
      <w:r w:rsidRPr="007A0CDC">
        <w:t>de</w:t>
      </w:r>
      <w:r w:rsidR="00647555">
        <w:t xml:space="preserve"> </w:t>
      </w:r>
      <w:r w:rsidRPr="007A0CDC">
        <w:t>extracție</w:t>
      </w:r>
      <w:r w:rsidR="00647555">
        <w:t xml:space="preserve"> </w:t>
      </w:r>
      <w:r w:rsidRPr="007A0CDC">
        <w:t>și</w:t>
      </w:r>
      <w:r w:rsidR="00647555">
        <w:t xml:space="preserve"> </w:t>
      </w:r>
      <w:r w:rsidRPr="007A0CDC">
        <w:t>de</w:t>
      </w:r>
      <w:r w:rsidR="00647555">
        <w:t xml:space="preserve"> </w:t>
      </w:r>
      <w:r w:rsidRPr="007A0CDC">
        <w:t>producție</w:t>
      </w:r>
      <w:r w:rsidR="00647555">
        <w:t xml:space="preserve"> </w:t>
      </w:r>
      <w:r w:rsidRPr="007A0CDC">
        <w:t>mai</w:t>
      </w:r>
      <w:r w:rsidR="00647555">
        <w:t xml:space="preserve"> </w:t>
      </w:r>
      <w:r w:rsidRPr="007A0CDC">
        <w:t>ecologice.</w:t>
      </w:r>
    </w:p>
    <w:p w14:paraId="03EEF9F0" w14:textId="7D2A9000" w:rsidR="007A0CDC" w:rsidRPr="007A0CDC" w:rsidRDefault="007A0CDC" w:rsidP="007A0CDC">
      <w:r w:rsidRPr="007A0CDC">
        <w:t>Legislația</w:t>
      </w:r>
      <w:r w:rsidR="00647555">
        <w:t xml:space="preserve"> </w:t>
      </w:r>
      <w:r w:rsidRPr="007A0CDC">
        <w:t>va</w:t>
      </w:r>
      <w:r w:rsidR="00647555">
        <w:t xml:space="preserve"> </w:t>
      </w:r>
      <w:r w:rsidRPr="007A0CDC">
        <w:t>introduce</w:t>
      </w:r>
      <w:r w:rsidR="00647555">
        <w:t xml:space="preserve"> </w:t>
      </w:r>
      <w:r w:rsidRPr="007A0CDC">
        <w:t>stimulente</w:t>
      </w:r>
      <w:r w:rsidR="00647555">
        <w:t xml:space="preserve"> </w:t>
      </w:r>
      <w:r w:rsidRPr="007A0CDC">
        <w:t>economice</w:t>
      </w:r>
      <w:r w:rsidR="00647555">
        <w:t xml:space="preserve"> </w:t>
      </w:r>
      <w:r w:rsidRPr="007A0CDC">
        <w:t>și</w:t>
      </w:r>
      <w:r w:rsidR="00647555">
        <w:t xml:space="preserve"> </w:t>
      </w:r>
      <w:r w:rsidRPr="007A0CDC">
        <w:t>un</w:t>
      </w:r>
      <w:r w:rsidR="00647555">
        <w:t xml:space="preserve"> </w:t>
      </w:r>
      <w:r w:rsidRPr="007A0CDC">
        <w:t>cadru</w:t>
      </w:r>
      <w:r w:rsidR="00647555">
        <w:t xml:space="preserve"> </w:t>
      </w:r>
      <w:r w:rsidRPr="007A0CDC">
        <w:t>de</w:t>
      </w:r>
      <w:r w:rsidR="00647555">
        <w:t xml:space="preserve"> </w:t>
      </w:r>
      <w:r w:rsidRPr="007A0CDC">
        <w:t>afaceri</w:t>
      </w:r>
      <w:r w:rsidR="00647555">
        <w:t xml:space="preserve"> </w:t>
      </w:r>
      <w:r w:rsidRPr="007A0CDC">
        <w:t>mai</w:t>
      </w:r>
      <w:r w:rsidR="00647555">
        <w:t xml:space="preserve"> </w:t>
      </w:r>
      <w:r w:rsidRPr="007A0CDC">
        <w:t>stabil</w:t>
      </w:r>
      <w:r w:rsidR="00647555">
        <w:t xml:space="preserve"> </w:t>
      </w:r>
      <w:r w:rsidRPr="007A0CDC">
        <w:t>și</w:t>
      </w:r>
      <w:r w:rsidR="00647555">
        <w:t xml:space="preserve"> </w:t>
      </w:r>
      <w:r w:rsidRPr="007A0CDC">
        <w:t>mai</w:t>
      </w:r>
      <w:r w:rsidR="00647555">
        <w:t xml:space="preserve"> </w:t>
      </w:r>
      <w:r w:rsidRPr="007A0CDC">
        <w:t>sigur</w:t>
      </w:r>
      <w:r w:rsidR="00647555">
        <w:t xml:space="preserve"> </w:t>
      </w:r>
      <w:r w:rsidRPr="007A0CDC">
        <w:t>pentru</w:t>
      </w:r>
      <w:r w:rsidR="00647555">
        <w:t xml:space="preserve"> </w:t>
      </w:r>
      <w:r w:rsidRPr="007A0CDC">
        <w:t>proiectele</w:t>
      </w:r>
      <w:r w:rsidR="00647555">
        <w:t xml:space="preserve"> </w:t>
      </w:r>
      <w:r w:rsidRPr="007A0CDC">
        <w:t>de</w:t>
      </w:r>
      <w:r w:rsidR="00647555">
        <w:t xml:space="preserve"> </w:t>
      </w:r>
      <w:r w:rsidRPr="007A0CDC">
        <w:t>extracție</w:t>
      </w:r>
      <w:r w:rsidR="00647555">
        <w:t xml:space="preserve"> </w:t>
      </w:r>
      <w:r w:rsidRPr="007A0CDC">
        <w:t>a</w:t>
      </w:r>
      <w:r w:rsidR="00647555">
        <w:t xml:space="preserve"> </w:t>
      </w:r>
      <w:r w:rsidRPr="007A0CDC">
        <w:t>minereurilor</w:t>
      </w:r>
      <w:r w:rsidR="00647555">
        <w:t xml:space="preserve"> </w:t>
      </w:r>
      <w:r w:rsidRPr="007A0CDC">
        <w:t>și</w:t>
      </w:r>
      <w:r w:rsidR="00647555">
        <w:t xml:space="preserve"> </w:t>
      </w:r>
      <w:r w:rsidRPr="007A0CDC">
        <w:t>de</w:t>
      </w:r>
      <w:r w:rsidR="00647555">
        <w:t xml:space="preserve"> </w:t>
      </w:r>
      <w:r w:rsidRPr="007A0CDC">
        <w:t>reciclare,</w:t>
      </w:r>
      <w:r w:rsidR="00647555">
        <w:t xml:space="preserve"> </w:t>
      </w:r>
      <w:r w:rsidRPr="007A0CDC">
        <w:t>cu</w:t>
      </w:r>
      <w:r w:rsidR="00647555">
        <w:t xml:space="preserve"> </w:t>
      </w:r>
      <w:r w:rsidRPr="007A0CDC">
        <w:t>proceduri</w:t>
      </w:r>
      <w:r w:rsidR="00647555">
        <w:t xml:space="preserve"> </w:t>
      </w:r>
      <w:r w:rsidRPr="007A0CDC">
        <w:t>de</w:t>
      </w:r>
      <w:r w:rsidR="00647555">
        <w:t xml:space="preserve"> </w:t>
      </w:r>
      <w:r w:rsidRPr="007A0CDC">
        <w:t>autorizare</w:t>
      </w:r>
      <w:r w:rsidR="00647555">
        <w:t xml:space="preserve"> </w:t>
      </w:r>
      <w:r w:rsidRPr="007A0CDC">
        <w:t>mai</w:t>
      </w:r>
      <w:r w:rsidR="00647555">
        <w:t xml:space="preserve"> </w:t>
      </w:r>
      <w:r w:rsidRPr="007A0CDC">
        <w:t>rapide</w:t>
      </w:r>
      <w:r w:rsidR="00647555">
        <w:t xml:space="preserve"> </w:t>
      </w:r>
      <w:r w:rsidRPr="007A0CDC">
        <w:t>și</w:t>
      </w:r>
      <w:r w:rsidR="00647555">
        <w:t xml:space="preserve"> </w:t>
      </w:r>
      <w:r w:rsidRPr="007A0CDC">
        <w:t>mai</w:t>
      </w:r>
      <w:r w:rsidR="00647555">
        <w:t xml:space="preserve"> </w:t>
      </w:r>
      <w:r w:rsidRPr="007A0CDC">
        <w:t>simple.</w:t>
      </w:r>
    </w:p>
    <w:p w14:paraId="01F71AF2" w14:textId="01A764F6" w:rsidR="007A0CDC" w:rsidRPr="007A0CDC" w:rsidRDefault="007A0CDC" w:rsidP="007A0CDC">
      <w:r w:rsidRPr="007A0CDC">
        <w:t>În</w:t>
      </w:r>
      <w:r w:rsidR="00647555">
        <w:t xml:space="preserve"> </w:t>
      </w:r>
      <w:r w:rsidRPr="007A0CDC">
        <w:t>cadrul</w:t>
      </w:r>
      <w:r w:rsidR="00647555">
        <w:t xml:space="preserve"> </w:t>
      </w:r>
      <w:r w:rsidRPr="007A0CDC">
        <w:t>negocierilor</w:t>
      </w:r>
      <w:r w:rsidR="00647555">
        <w:t xml:space="preserve"> </w:t>
      </w:r>
      <w:r w:rsidRPr="007A0CDC">
        <w:t>cu</w:t>
      </w:r>
      <w:r w:rsidR="00647555">
        <w:t xml:space="preserve"> </w:t>
      </w:r>
      <w:r w:rsidRPr="007A0CDC">
        <w:t>Consiliul,</w:t>
      </w:r>
      <w:r w:rsidR="00647555">
        <w:t xml:space="preserve"> </w:t>
      </w:r>
      <w:r w:rsidRPr="007A0CDC">
        <w:t>deputații</w:t>
      </w:r>
      <w:r w:rsidR="00647555">
        <w:t xml:space="preserve"> </w:t>
      </w:r>
      <w:r w:rsidRPr="007A0CDC">
        <w:t>europeni</w:t>
      </w:r>
      <w:r w:rsidR="00647555">
        <w:t xml:space="preserve"> </w:t>
      </w:r>
      <w:r w:rsidRPr="007A0CDC">
        <w:t>au</w:t>
      </w:r>
      <w:r w:rsidR="00647555">
        <w:t xml:space="preserve"> </w:t>
      </w:r>
      <w:r w:rsidRPr="007A0CDC">
        <w:t>insistat</w:t>
      </w:r>
      <w:r w:rsidR="00647555">
        <w:t xml:space="preserve"> </w:t>
      </w:r>
      <w:r w:rsidRPr="007A0CDC">
        <w:t>ca</w:t>
      </w:r>
      <w:r w:rsidR="00647555">
        <w:t xml:space="preserve"> </w:t>
      </w:r>
      <w:r w:rsidRPr="007A0CDC">
        <w:t>Uniunea</w:t>
      </w:r>
      <w:r w:rsidR="00647555">
        <w:t xml:space="preserve"> </w:t>
      </w:r>
      <w:r w:rsidRPr="007A0CDC">
        <w:t>să</w:t>
      </w:r>
      <w:r w:rsidR="00647555">
        <w:t xml:space="preserve"> </w:t>
      </w:r>
      <w:r w:rsidRPr="007A0CDC">
        <w:t>pună</w:t>
      </w:r>
      <w:r w:rsidR="00647555">
        <w:t xml:space="preserve"> </w:t>
      </w:r>
      <w:r w:rsidRPr="007A0CDC">
        <w:t>un</w:t>
      </w:r>
      <w:r w:rsidR="00647555">
        <w:t xml:space="preserve"> </w:t>
      </w:r>
      <w:r w:rsidRPr="007A0CDC">
        <w:t>accent</w:t>
      </w:r>
      <w:r w:rsidR="00647555">
        <w:t xml:space="preserve"> </w:t>
      </w:r>
      <w:r w:rsidRPr="007A0CDC">
        <w:t>mai</w:t>
      </w:r>
      <w:r w:rsidR="00647555">
        <w:t xml:space="preserve"> </w:t>
      </w:r>
      <w:r w:rsidRPr="007A0CDC">
        <w:t>puternic</w:t>
      </w:r>
      <w:r w:rsidR="00647555">
        <w:t xml:space="preserve"> </w:t>
      </w:r>
      <w:r w:rsidRPr="007A0CDC">
        <w:t>pe</w:t>
      </w:r>
      <w:r w:rsidR="00647555">
        <w:t xml:space="preserve"> </w:t>
      </w:r>
      <w:r w:rsidRPr="007A0CDC">
        <w:t>producția</w:t>
      </w:r>
      <w:r w:rsidR="00647555">
        <w:t xml:space="preserve"> </w:t>
      </w:r>
      <w:r w:rsidRPr="007A0CDC">
        <w:t>și</w:t>
      </w:r>
      <w:r w:rsidR="00647555">
        <w:t xml:space="preserve"> </w:t>
      </w:r>
      <w:r w:rsidRPr="007A0CDC">
        <w:t>extinderea</w:t>
      </w:r>
      <w:r w:rsidR="00647555">
        <w:t xml:space="preserve"> </w:t>
      </w:r>
      <w:r w:rsidRPr="007A0CDC">
        <w:t>tipurilor</w:t>
      </w:r>
      <w:r w:rsidR="00647555">
        <w:t xml:space="preserve"> </w:t>
      </w:r>
      <w:r w:rsidRPr="007A0CDC">
        <w:t>de</w:t>
      </w:r>
      <w:r w:rsidR="00647555">
        <w:t xml:space="preserve"> </w:t>
      </w:r>
      <w:r w:rsidRPr="007A0CDC">
        <w:t>materiale</w:t>
      </w:r>
      <w:r w:rsidR="00647555">
        <w:t xml:space="preserve"> </w:t>
      </w:r>
      <w:r w:rsidRPr="007A0CDC">
        <w:t>care</w:t>
      </w:r>
      <w:r w:rsidR="00647555">
        <w:t xml:space="preserve"> </w:t>
      </w:r>
      <w:r w:rsidRPr="007A0CDC">
        <w:t>pot</w:t>
      </w:r>
      <w:r w:rsidR="00647555">
        <w:t xml:space="preserve"> </w:t>
      </w:r>
      <w:r w:rsidRPr="007A0CDC">
        <w:t>înlocui</w:t>
      </w:r>
      <w:r w:rsidR="00647555">
        <w:t xml:space="preserve"> </w:t>
      </w:r>
      <w:r w:rsidRPr="007A0CDC">
        <w:t>materiile</w:t>
      </w:r>
      <w:r w:rsidR="00647555">
        <w:t xml:space="preserve"> </w:t>
      </w:r>
      <w:r w:rsidRPr="007A0CDC">
        <w:t>prime</w:t>
      </w:r>
      <w:r w:rsidR="00647555">
        <w:t xml:space="preserve"> </w:t>
      </w:r>
      <w:r w:rsidRPr="007A0CDC">
        <w:t>strategice.</w:t>
      </w:r>
      <w:r w:rsidR="00647555">
        <w:t xml:space="preserve"> </w:t>
      </w:r>
      <w:r w:rsidRPr="007A0CDC">
        <w:t>Ei</w:t>
      </w:r>
      <w:r w:rsidR="00647555">
        <w:t xml:space="preserve"> </w:t>
      </w:r>
      <w:r w:rsidRPr="007A0CDC">
        <w:t>au</w:t>
      </w:r>
      <w:r w:rsidR="00647555">
        <w:t xml:space="preserve"> </w:t>
      </w:r>
      <w:r w:rsidRPr="007A0CDC">
        <w:t>convenit</w:t>
      </w:r>
      <w:r w:rsidR="00647555">
        <w:t xml:space="preserve"> </w:t>
      </w:r>
      <w:r w:rsidRPr="007A0CDC">
        <w:t>introducerea</w:t>
      </w:r>
      <w:r w:rsidR="00647555">
        <w:t xml:space="preserve"> </w:t>
      </w:r>
      <w:r w:rsidRPr="007A0CDC">
        <w:t>unor</w:t>
      </w:r>
      <w:r w:rsidR="00647555">
        <w:t xml:space="preserve"> </w:t>
      </w:r>
      <w:r w:rsidRPr="007A0CDC">
        <w:t>obiective</w:t>
      </w:r>
      <w:r w:rsidR="00647555">
        <w:t xml:space="preserve"> </w:t>
      </w:r>
      <w:r w:rsidRPr="007A0CDC">
        <w:t>pentru</w:t>
      </w:r>
      <w:r w:rsidR="00647555">
        <w:t xml:space="preserve"> </w:t>
      </w:r>
      <w:r w:rsidRPr="007A0CDC">
        <w:t>a</w:t>
      </w:r>
      <w:r w:rsidR="00647555">
        <w:t xml:space="preserve"> </w:t>
      </w:r>
      <w:r w:rsidRPr="007A0CDC">
        <w:t>încuraja</w:t>
      </w:r>
      <w:r w:rsidR="00647555">
        <w:t xml:space="preserve"> </w:t>
      </w:r>
      <w:r w:rsidRPr="007A0CDC">
        <w:t>extracția</w:t>
      </w:r>
      <w:r w:rsidR="00647555">
        <w:t xml:space="preserve"> </w:t>
      </w:r>
      <w:r w:rsidRPr="007A0CDC">
        <w:t>unei</w:t>
      </w:r>
      <w:r w:rsidR="00647555">
        <w:t xml:space="preserve"> </w:t>
      </w:r>
      <w:r w:rsidRPr="007A0CDC">
        <w:t>cantități</w:t>
      </w:r>
      <w:r w:rsidR="00647555">
        <w:t xml:space="preserve"> </w:t>
      </w:r>
      <w:r w:rsidRPr="007A0CDC">
        <w:t>cât</w:t>
      </w:r>
      <w:r w:rsidR="00647555">
        <w:t xml:space="preserve"> </w:t>
      </w:r>
      <w:r w:rsidRPr="007A0CDC">
        <w:t>mai</w:t>
      </w:r>
      <w:r w:rsidR="00647555">
        <w:t xml:space="preserve"> </w:t>
      </w:r>
      <w:r w:rsidRPr="007A0CDC">
        <w:t>mari</w:t>
      </w:r>
      <w:r w:rsidR="00647555">
        <w:t xml:space="preserve"> </w:t>
      </w:r>
      <w:r w:rsidRPr="007A0CDC">
        <w:t>de</w:t>
      </w:r>
      <w:r w:rsidR="00647555">
        <w:t xml:space="preserve"> </w:t>
      </w:r>
      <w:r w:rsidRPr="007A0CDC">
        <w:t>materii</w:t>
      </w:r>
      <w:r w:rsidR="00647555">
        <w:t xml:space="preserve"> </w:t>
      </w:r>
      <w:r w:rsidRPr="007A0CDC">
        <w:t>prime</w:t>
      </w:r>
      <w:r w:rsidR="00647555">
        <w:t xml:space="preserve"> </w:t>
      </w:r>
      <w:r w:rsidRPr="007A0CDC">
        <w:t>din</w:t>
      </w:r>
      <w:r w:rsidR="00647555">
        <w:t xml:space="preserve"> </w:t>
      </w:r>
      <w:r w:rsidRPr="007A0CDC">
        <w:t>deșeuri.</w:t>
      </w:r>
      <w:r w:rsidR="00647555">
        <w:t xml:space="preserve"> </w:t>
      </w:r>
      <w:r w:rsidRPr="007A0CDC">
        <w:t>Deputații</w:t>
      </w:r>
      <w:r w:rsidR="00647555">
        <w:t xml:space="preserve"> </w:t>
      </w:r>
      <w:r w:rsidRPr="007A0CDC">
        <w:t>au</w:t>
      </w:r>
      <w:r w:rsidR="00647555">
        <w:t xml:space="preserve"> </w:t>
      </w:r>
      <w:r w:rsidRPr="007A0CDC">
        <w:t>insistat</w:t>
      </w:r>
      <w:r w:rsidR="00647555">
        <w:t xml:space="preserve"> </w:t>
      </w:r>
      <w:r w:rsidRPr="007A0CDC">
        <w:t>și</w:t>
      </w:r>
      <w:r w:rsidR="00647555">
        <w:t xml:space="preserve"> </w:t>
      </w:r>
      <w:r w:rsidRPr="007A0CDC">
        <w:t>că</w:t>
      </w:r>
      <w:r w:rsidR="00647555">
        <w:t xml:space="preserve"> </w:t>
      </w:r>
      <w:r w:rsidRPr="007A0CDC">
        <w:t>trebuie</w:t>
      </w:r>
      <w:r w:rsidR="00647555">
        <w:t xml:space="preserve"> </w:t>
      </w:r>
      <w:r w:rsidRPr="007A0CDC">
        <w:t>simplificate</w:t>
      </w:r>
      <w:r w:rsidR="00647555">
        <w:t xml:space="preserve"> </w:t>
      </w:r>
      <w:r w:rsidRPr="007A0CDC">
        <w:t>procedurile</w:t>
      </w:r>
      <w:r w:rsidR="00647555">
        <w:t xml:space="preserve"> </w:t>
      </w:r>
      <w:r w:rsidRPr="007A0CDC">
        <w:t>birocratice</w:t>
      </w:r>
      <w:r w:rsidR="00647555">
        <w:t xml:space="preserve"> </w:t>
      </w:r>
      <w:r w:rsidRPr="007A0CDC">
        <w:t>impuse</w:t>
      </w:r>
      <w:r w:rsidR="00647555">
        <w:t xml:space="preserve"> </w:t>
      </w:r>
      <w:r w:rsidRPr="007A0CDC">
        <w:t>companiilor,</w:t>
      </w:r>
      <w:r w:rsidR="00647555">
        <w:t xml:space="preserve"> </w:t>
      </w:r>
      <w:r w:rsidRPr="007A0CDC">
        <w:t>în</w:t>
      </w:r>
      <w:r w:rsidR="00647555">
        <w:t xml:space="preserve"> </w:t>
      </w:r>
      <w:r w:rsidRPr="007A0CDC">
        <w:t>special</w:t>
      </w:r>
      <w:r w:rsidR="00647555">
        <w:t xml:space="preserve"> </w:t>
      </w:r>
      <w:r w:rsidRPr="007A0CDC">
        <w:t>întreprinderilor</w:t>
      </w:r>
      <w:r w:rsidR="00647555">
        <w:t xml:space="preserve"> </w:t>
      </w:r>
      <w:r w:rsidRPr="007A0CDC">
        <w:t>mici</w:t>
      </w:r>
      <w:r w:rsidR="00647555">
        <w:t xml:space="preserve"> </w:t>
      </w:r>
      <w:r w:rsidRPr="007A0CDC">
        <w:t>și</w:t>
      </w:r>
      <w:r w:rsidR="00647555">
        <w:t xml:space="preserve"> </w:t>
      </w:r>
      <w:r w:rsidRPr="007A0CDC">
        <w:t>mijlocii</w:t>
      </w:r>
      <w:r w:rsidR="00647555">
        <w:t xml:space="preserve"> </w:t>
      </w:r>
      <w:r w:rsidRPr="007A0CDC">
        <w:t>(IMM-uri).</w:t>
      </w:r>
    </w:p>
    <w:p w14:paraId="21BEDC3E" w14:textId="2300BB1C" w:rsidR="007A0CDC" w:rsidRPr="007A0CDC" w:rsidRDefault="007A0CDC" w:rsidP="007A0CDC">
      <w:r w:rsidRPr="007A0CDC">
        <w:rPr>
          <w:b/>
          <w:bCs/>
        </w:rPr>
        <w:t>Parteneriate</w:t>
      </w:r>
      <w:r w:rsidR="00647555">
        <w:rPr>
          <w:b/>
          <w:bCs/>
        </w:rPr>
        <w:t xml:space="preserve"> </w:t>
      </w:r>
      <w:r w:rsidRPr="007A0CDC">
        <w:rPr>
          <w:b/>
          <w:bCs/>
        </w:rPr>
        <w:t>strategice</w:t>
      </w:r>
      <w:r w:rsidR="00647555">
        <w:rPr>
          <w:b/>
          <w:bCs/>
        </w:rPr>
        <w:t xml:space="preserve"> </w:t>
      </w:r>
      <w:r w:rsidRPr="007A0CDC">
        <w:rPr>
          <w:b/>
          <w:bCs/>
        </w:rPr>
        <w:t>cu</w:t>
      </w:r>
      <w:r w:rsidR="00647555">
        <w:rPr>
          <w:b/>
          <w:bCs/>
        </w:rPr>
        <w:t xml:space="preserve"> </w:t>
      </w:r>
      <w:r w:rsidRPr="007A0CDC">
        <w:rPr>
          <w:b/>
          <w:bCs/>
        </w:rPr>
        <w:t>țări</w:t>
      </w:r>
      <w:r w:rsidR="00647555">
        <w:rPr>
          <w:b/>
          <w:bCs/>
        </w:rPr>
        <w:t xml:space="preserve"> </w:t>
      </w:r>
      <w:r w:rsidRPr="007A0CDC">
        <w:rPr>
          <w:b/>
          <w:bCs/>
        </w:rPr>
        <w:t>terțe</w:t>
      </w:r>
    </w:p>
    <w:p w14:paraId="44F2E668" w14:textId="5DDA8087" w:rsidR="007A0CDC" w:rsidRPr="007A0CDC" w:rsidRDefault="007A0CDC" w:rsidP="007A0CDC">
      <w:proofErr w:type="spellStart"/>
      <w:r w:rsidRPr="007A0CDC">
        <w:t>Eurodeputații</w:t>
      </w:r>
      <w:proofErr w:type="spellEnd"/>
      <w:r w:rsidR="00647555">
        <w:t xml:space="preserve"> </w:t>
      </w:r>
      <w:r w:rsidRPr="007A0CDC">
        <w:t>au</w:t>
      </w:r>
      <w:r w:rsidR="00647555">
        <w:t xml:space="preserve"> </w:t>
      </w:r>
      <w:r w:rsidRPr="007A0CDC">
        <w:t>evidențiat</w:t>
      </w:r>
      <w:r w:rsidR="00647555">
        <w:t xml:space="preserve"> </w:t>
      </w:r>
      <w:r w:rsidRPr="007A0CDC">
        <w:t>și</w:t>
      </w:r>
      <w:r w:rsidR="00647555">
        <w:t xml:space="preserve"> </w:t>
      </w:r>
      <w:r w:rsidRPr="007A0CDC">
        <w:t>că</w:t>
      </w:r>
      <w:r w:rsidR="00647555">
        <w:t xml:space="preserve"> </w:t>
      </w:r>
      <w:r w:rsidRPr="007A0CDC">
        <w:t>este</w:t>
      </w:r>
      <w:r w:rsidR="00647555">
        <w:t xml:space="preserve"> </w:t>
      </w:r>
      <w:r w:rsidRPr="007A0CDC">
        <w:t>important</w:t>
      </w:r>
      <w:r w:rsidR="00647555">
        <w:t xml:space="preserve"> </w:t>
      </w:r>
      <w:r w:rsidRPr="007A0CDC">
        <w:t>ca</w:t>
      </w:r>
      <w:r w:rsidR="00647555">
        <w:t xml:space="preserve"> </w:t>
      </w:r>
      <w:r w:rsidRPr="007A0CDC">
        <w:t>Uniunea</w:t>
      </w:r>
      <w:r w:rsidR="00647555">
        <w:t xml:space="preserve"> </w:t>
      </w:r>
      <w:r w:rsidRPr="007A0CDC">
        <w:t>să</w:t>
      </w:r>
      <w:r w:rsidR="00647555">
        <w:t xml:space="preserve"> </w:t>
      </w:r>
      <w:r w:rsidRPr="007A0CDC">
        <w:t>încheie</w:t>
      </w:r>
      <w:r w:rsidR="00647555">
        <w:t xml:space="preserve"> </w:t>
      </w:r>
      <w:r w:rsidRPr="007A0CDC">
        <w:t>parteneriate</w:t>
      </w:r>
      <w:r w:rsidR="00647555">
        <w:t xml:space="preserve"> </w:t>
      </w:r>
      <w:r w:rsidRPr="007A0CDC">
        <w:t>strategice</w:t>
      </w:r>
      <w:r w:rsidR="00647555">
        <w:t xml:space="preserve"> </w:t>
      </w:r>
      <w:r w:rsidRPr="007A0CDC">
        <w:t>cu</w:t>
      </w:r>
      <w:r w:rsidR="00647555">
        <w:t xml:space="preserve"> </w:t>
      </w:r>
      <w:r w:rsidRPr="007A0CDC">
        <w:t>țări</w:t>
      </w:r>
      <w:r w:rsidR="00647555">
        <w:t xml:space="preserve"> </w:t>
      </w:r>
      <w:r w:rsidRPr="007A0CDC">
        <w:t>terțe</w:t>
      </w:r>
      <w:r w:rsidR="00647555">
        <w:t xml:space="preserve"> </w:t>
      </w:r>
      <w:r w:rsidRPr="007A0CDC">
        <w:t>privind</w:t>
      </w:r>
      <w:r w:rsidR="00647555">
        <w:t xml:space="preserve"> </w:t>
      </w:r>
      <w:r w:rsidRPr="007A0CDC">
        <w:t>materiile</w:t>
      </w:r>
      <w:r w:rsidR="00647555">
        <w:t xml:space="preserve"> </w:t>
      </w:r>
      <w:r w:rsidRPr="007A0CDC">
        <w:t>prime</w:t>
      </w:r>
      <w:r w:rsidR="00647555">
        <w:t xml:space="preserve"> </w:t>
      </w:r>
      <w:r w:rsidRPr="007A0CDC">
        <w:t>critice,</w:t>
      </w:r>
      <w:r w:rsidR="00647555">
        <w:t xml:space="preserve"> </w:t>
      </w:r>
      <w:r w:rsidRPr="007A0CDC">
        <w:t>pentru</w:t>
      </w:r>
      <w:r w:rsidR="00647555">
        <w:t xml:space="preserve"> </w:t>
      </w:r>
      <w:r w:rsidRPr="007A0CDC">
        <w:t>a</w:t>
      </w:r>
      <w:r w:rsidR="00647555">
        <w:t xml:space="preserve"> </w:t>
      </w:r>
      <w:r w:rsidRPr="007A0CDC">
        <w:t>diversifica</w:t>
      </w:r>
      <w:r w:rsidR="00647555">
        <w:t xml:space="preserve"> </w:t>
      </w:r>
      <w:r w:rsidRPr="007A0CDC">
        <w:t>sursele</w:t>
      </w:r>
      <w:r w:rsidR="00647555">
        <w:t xml:space="preserve"> </w:t>
      </w:r>
      <w:r w:rsidRPr="007A0CDC">
        <w:t>de</w:t>
      </w:r>
      <w:r w:rsidR="00647555">
        <w:t xml:space="preserve"> </w:t>
      </w:r>
      <w:r w:rsidRPr="007A0CDC">
        <w:t>aprovizionare</w:t>
      </w:r>
      <w:r w:rsidR="00647555">
        <w:t xml:space="preserve"> </w:t>
      </w:r>
      <w:r w:rsidRPr="007A0CDC">
        <w:t>ale</w:t>
      </w:r>
      <w:r w:rsidR="00647555">
        <w:t xml:space="preserve"> </w:t>
      </w:r>
      <w:r w:rsidRPr="007A0CDC">
        <w:t>Uniunii,</w:t>
      </w:r>
      <w:r w:rsidR="00647555">
        <w:t xml:space="preserve"> </w:t>
      </w:r>
      <w:r w:rsidRPr="007A0CDC">
        <w:t>lucru</w:t>
      </w:r>
      <w:r w:rsidR="00647555">
        <w:t xml:space="preserve"> </w:t>
      </w:r>
      <w:r w:rsidRPr="007A0CDC">
        <w:t>de</w:t>
      </w:r>
      <w:r w:rsidR="00647555">
        <w:t xml:space="preserve"> </w:t>
      </w:r>
      <w:r w:rsidRPr="007A0CDC">
        <w:t>care</w:t>
      </w:r>
      <w:r w:rsidR="00647555">
        <w:t xml:space="preserve"> </w:t>
      </w:r>
      <w:r w:rsidRPr="007A0CDC">
        <w:t>ar</w:t>
      </w:r>
      <w:r w:rsidR="00647555">
        <w:t xml:space="preserve"> </w:t>
      </w:r>
      <w:r w:rsidRPr="007A0CDC">
        <w:t>beneficia</w:t>
      </w:r>
      <w:r w:rsidR="00647555">
        <w:t xml:space="preserve"> </w:t>
      </w:r>
      <w:r w:rsidRPr="007A0CDC">
        <w:t>toate</w:t>
      </w:r>
      <w:r w:rsidR="00647555">
        <w:t xml:space="preserve"> </w:t>
      </w:r>
      <w:r w:rsidRPr="007A0CDC">
        <w:t>părțile.</w:t>
      </w:r>
      <w:r w:rsidR="00647555">
        <w:t xml:space="preserve"> </w:t>
      </w:r>
      <w:r w:rsidRPr="007A0CDC">
        <w:t>Deputații</w:t>
      </w:r>
      <w:r w:rsidR="00647555">
        <w:t xml:space="preserve"> </w:t>
      </w:r>
      <w:r w:rsidRPr="007A0CDC">
        <w:t>au</w:t>
      </w:r>
      <w:r w:rsidR="00647555">
        <w:t xml:space="preserve"> </w:t>
      </w:r>
      <w:r w:rsidRPr="007A0CDC">
        <w:t>reușit</w:t>
      </w:r>
      <w:r w:rsidR="00647555">
        <w:t xml:space="preserve"> </w:t>
      </w:r>
      <w:r w:rsidRPr="007A0CDC">
        <w:t>să</w:t>
      </w:r>
      <w:r w:rsidR="00647555">
        <w:t xml:space="preserve"> </w:t>
      </w:r>
      <w:r w:rsidRPr="007A0CDC">
        <w:t>introducă</w:t>
      </w:r>
      <w:r w:rsidR="00647555">
        <w:t xml:space="preserve"> </w:t>
      </w:r>
      <w:r w:rsidRPr="007A0CDC">
        <w:t>măsuri</w:t>
      </w:r>
      <w:r w:rsidR="00647555">
        <w:t xml:space="preserve"> </w:t>
      </w:r>
      <w:r w:rsidRPr="007A0CDC">
        <w:t>care</w:t>
      </w:r>
      <w:r w:rsidR="00647555">
        <w:t xml:space="preserve"> </w:t>
      </w:r>
      <w:r w:rsidRPr="007A0CDC">
        <w:t>vor</w:t>
      </w:r>
      <w:r w:rsidR="00647555">
        <w:t xml:space="preserve"> </w:t>
      </w:r>
      <w:r w:rsidRPr="007A0CDC">
        <w:t>face</w:t>
      </w:r>
      <w:r w:rsidR="00647555">
        <w:t xml:space="preserve"> </w:t>
      </w:r>
      <w:r w:rsidRPr="007A0CDC">
        <w:t>posibile</w:t>
      </w:r>
      <w:r w:rsidR="00647555">
        <w:t xml:space="preserve"> </w:t>
      </w:r>
      <w:r w:rsidRPr="007A0CDC">
        <w:t>parteneriate</w:t>
      </w:r>
      <w:r w:rsidR="00647555">
        <w:t xml:space="preserve"> </w:t>
      </w:r>
      <w:r w:rsidRPr="007A0CDC">
        <w:t>pe</w:t>
      </w:r>
      <w:r w:rsidR="00647555">
        <w:t xml:space="preserve"> </w:t>
      </w:r>
      <w:r w:rsidRPr="007A0CDC">
        <w:t>termen</w:t>
      </w:r>
      <w:r w:rsidR="00647555">
        <w:t xml:space="preserve"> </w:t>
      </w:r>
      <w:r w:rsidRPr="007A0CDC">
        <w:t>lung,</w:t>
      </w:r>
      <w:r w:rsidR="00647555">
        <w:t xml:space="preserve"> </w:t>
      </w:r>
      <w:r w:rsidRPr="007A0CDC">
        <w:t>care</w:t>
      </w:r>
      <w:r w:rsidR="00647555">
        <w:t xml:space="preserve"> </w:t>
      </w:r>
      <w:r w:rsidRPr="007A0CDC">
        <w:t>vor</w:t>
      </w:r>
      <w:r w:rsidR="00647555">
        <w:t xml:space="preserve"> </w:t>
      </w:r>
      <w:r w:rsidRPr="007A0CDC">
        <w:t>asigura</w:t>
      </w:r>
      <w:r w:rsidR="00647555">
        <w:t xml:space="preserve"> </w:t>
      </w:r>
      <w:r w:rsidRPr="007A0CDC">
        <w:t>în</w:t>
      </w:r>
      <w:r w:rsidR="00647555">
        <w:t xml:space="preserve"> </w:t>
      </w:r>
      <w:r w:rsidRPr="007A0CDC">
        <w:t>țările</w:t>
      </w:r>
      <w:r w:rsidR="00647555">
        <w:t xml:space="preserve"> </w:t>
      </w:r>
      <w:r w:rsidRPr="007A0CDC">
        <w:t>partenere</w:t>
      </w:r>
      <w:r w:rsidR="00647555">
        <w:t xml:space="preserve"> </w:t>
      </w:r>
      <w:r w:rsidRPr="007A0CDC">
        <w:t>transferul</w:t>
      </w:r>
      <w:r w:rsidR="00647555">
        <w:t xml:space="preserve"> </w:t>
      </w:r>
      <w:r w:rsidRPr="007A0CDC">
        <w:t>de</w:t>
      </w:r>
      <w:r w:rsidR="00647555">
        <w:t xml:space="preserve"> </w:t>
      </w:r>
      <w:r w:rsidRPr="007A0CDC">
        <w:t>cunoștințe</w:t>
      </w:r>
      <w:r w:rsidR="00647555">
        <w:t xml:space="preserve"> </w:t>
      </w:r>
      <w:r w:rsidRPr="007A0CDC">
        <w:t>și</w:t>
      </w:r>
      <w:r w:rsidR="00647555">
        <w:t xml:space="preserve"> </w:t>
      </w:r>
      <w:r w:rsidRPr="007A0CDC">
        <w:t>de</w:t>
      </w:r>
      <w:r w:rsidR="00647555">
        <w:t xml:space="preserve"> </w:t>
      </w:r>
      <w:r w:rsidRPr="007A0CDC">
        <w:t>tehnologie,</w:t>
      </w:r>
      <w:r w:rsidR="00647555">
        <w:t xml:space="preserve"> </w:t>
      </w:r>
      <w:r w:rsidRPr="007A0CDC">
        <w:t>formarea</w:t>
      </w:r>
      <w:r w:rsidR="00647555">
        <w:t xml:space="preserve"> </w:t>
      </w:r>
      <w:r w:rsidRPr="007A0CDC">
        <w:t>și</w:t>
      </w:r>
      <w:r w:rsidR="00647555">
        <w:t xml:space="preserve"> </w:t>
      </w:r>
      <w:r w:rsidRPr="007A0CDC">
        <w:t>perfecționarea</w:t>
      </w:r>
      <w:r w:rsidR="00647555">
        <w:t xml:space="preserve"> </w:t>
      </w:r>
      <w:r w:rsidRPr="007A0CDC">
        <w:t>cunoștințelor</w:t>
      </w:r>
      <w:r w:rsidR="00647555">
        <w:t xml:space="preserve"> </w:t>
      </w:r>
      <w:r w:rsidRPr="007A0CDC">
        <w:t>pentru</w:t>
      </w:r>
      <w:r w:rsidR="00647555">
        <w:t xml:space="preserve"> </w:t>
      </w:r>
      <w:r w:rsidRPr="007A0CDC">
        <w:t>noi</w:t>
      </w:r>
      <w:r w:rsidR="00647555">
        <w:t xml:space="preserve"> </w:t>
      </w:r>
      <w:r w:rsidRPr="007A0CDC">
        <w:t>locuri</w:t>
      </w:r>
      <w:r w:rsidR="00647555">
        <w:t xml:space="preserve"> </w:t>
      </w:r>
      <w:r w:rsidRPr="007A0CDC">
        <w:t>de</w:t>
      </w:r>
      <w:r w:rsidR="00647555">
        <w:t xml:space="preserve"> </w:t>
      </w:r>
      <w:r w:rsidRPr="007A0CDC">
        <w:t>muncă,</w:t>
      </w:r>
      <w:r w:rsidR="00647555">
        <w:t xml:space="preserve"> </w:t>
      </w:r>
      <w:r w:rsidRPr="007A0CDC">
        <w:t>cu</w:t>
      </w:r>
      <w:r w:rsidR="00647555">
        <w:t xml:space="preserve"> </w:t>
      </w:r>
      <w:r w:rsidRPr="007A0CDC">
        <w:t>condiții</w:t>
      </w:r>
      <w:r w:rsidR="00647555">
        <w:t xml:space="preserve"> </w:t>
      </w:r>
      <w:r w:rsidRPr="007A0CDC">
        <w:t>de</w:t>
      </w:r>
      <w:r w:rsidR="00647555">
        <w:t xml:space="preserve"> </w:t>
      </w:r>
      <w:r w:rsidRPr="007A0CDC">
        <w:t>muncă</w:t>
      </w:r>
      <w:r w:rsidR="00647555">
        <w:t xml:space="preserve"> </w:t>
      </w:r>
      <w:r w:rsidRPr="007A0CDC">
        <w:t>și</w:t>
      </w:r>
      <w:r w:rsidR="00647555">
        <w:t xml:space="preserve"> </w:t>
      </w:r>
      <w:r w:rsidRPr="007A0CDC">
        <w:t>de</w:t>
      </w:r>
      <w:r w:rsidR="00647555">
        <w:t xml:space="preserve"> </w:t>
      </w:r>
      <w:r w:rsidRPr="007A0CDC">
        <w:t>remunerare</w:t>
      </w:r>
      <w:r w:rsidR="00647555">
        <w:t xml:space="preserve"> </w:t>
      </w:r>
      <w:r w:rsidRPr="007A0CDC">
        <w:t>mai</w:t>
      </w:r>
      <w:r w:rsidR="00647555">
        <w:t xml:space="preserve"> </w:t>
      </w:r>
      <w:r w:rsidRPr="007A0CDC">
        <w:t>bune,</w:t>
      </w:r>
      <w:r w:rsidR="00647555">
        <w:t xml:space="preserve"> </w:t>
      </w:r>
      <w:r w:rsidRPr="007A0CDC">
        <w:t>dar</w:t>
      </w:r>
      <w:r w:rsidR="00647555">
        <w:t xml:space="preserve"> </w:t>
      </w:r>
      <w:r w:rsidRPr="007A0CDC">
        <w:t>și</w:t>
      </w:r>
      <w:r w:rsidR="00647555">
        <w:t xml:space="preserve"> </w:t>
      </w:r>
      <w:r w:rsidRPr="007A0CDC">
        <w:t>tehnici</w:t>
      </w:r>
      <w:r w:rsidR="00647555">
        <w:t xml:space="preserve"> </w:t>
      </w:r>
      <w:r w:rsidRPr="007A0CDC">
        <w:t>de</w:t>
      </w:r>
      <w:r w:rsidR="00647555">
        <w:t xml:space="preserve"> </w:t>
      </w:r>
      <w:r w:rsidRPr="007A0CDC">
        <w:t>extracție</w:t>
      </w:r>
      <w:r w:rsidR="00647555">
        <w:t xml:space="preserve"> </w:t>
      </w:r>
      <w:r w:rsidRPr="007A0CDC">
        <w:t>și</w:t>
      </w:r>
      <w:r w:rsidR="00647555">
        <w:t xml:space="preserve"> </w:t>
      </w:r>
      <w:r w:rsidRPr="007A0CDC">
        <w:t>de</w:t>
      </w:r>
      <w:r w:rsidR="00647555">
        <w:t xml:space="preserve"> </w:t>
      </w:r>
      <w:r w:rsidRPr="007A0CDC">
        <w:t>procesare</w:t>
      </w:r>
      <w:r w:rsidR="00647555">
        <w:t xml:space="preserve"> </w:t>
      </w:r>
      <w:r w:rsidRPr="007A0CDC">
        <w:t>la</w:t>
      </w:r>
      <w:r w:rsidR="00647555">
        <w:t xml:space="preserve"> </w:t>
      </w:r>
      <w:r w:rsidRPr="007A0CDC">
        <w:t>cele</w:t>
      </w:r>
      <w:r w:rsidR="00647555">
        <w:t xml:space="preserve"> </w:t>
      </w:r>
      <w:r w:rsidRPr="007A0CDC">
        <w:t>mai</w:t>
      </w:r>
      <w:r w:rsidR="00647555">
        <w:t xml:space="preserve"> </w:t>
      </w:r>
      <w:r w:rsidRPr="007A0CDC">
        <w:t>înalte</w:t>
      </w:r>
      <w:r w:rsidR="00647555">
        <w:t xml:space="preserve"> </w:t>
      </w:r>
      <w:r w:rsidRPr="007A0CDC">
        <w:t>standarde</w:t>
      </w:r>
      <w:r w:rsidR="00647555">
        <w:t xml:space="preserve"> </w:t>
      </w:r>
      <w:r w:rsidRPr="007A0CDC">
        <w:t>ecologice.</w:t>
      </w:r>
    </w:p>
    <w:p w14:paraId="357E0C9B" w14:textId="77777777" w:rsidR="007A0CDC" w:rsidRPr="007A0CDC" w:rsidRDefault="007A0CDC" w:rsidP="007A0CDC">
      <w:r w:rsidRPr="007A0CDC">
        <w:rPr>
          <w:b/>
          <w:bCs/>
        </w:rPr>
        <w:t>Citat</w:t>
      </w:r>
    </w:p>
    <w:p w14:paraId="55A2CBD8" w14:textId="403133C4" w:rsidR="007A0CDC" w:rsidRPr="007A0CDC" w:rsidRDefault="007A0CDC" w:rsidP="007A0CDC">
      <w:r w:rsidRPr="007A0CDC">
        <w:t>Raportoarea</w:t>
      </w:r>
      <w:r w:rsidR="00647555">
        <w:t xml:space="preserve"> </w:t>
      </w:r>
      <w:hyperlink r:id="rId125" w:tgtFrame="_blank" w:history="1">
        <w:r w:rsidRPr="007A0CDC">
          <w:rPr>
            <w:rStyle w:val="Hyperlink"/>
            <w:szCs w:val="24"/>
          </w:rPr>
          <w:t>Nicola</w:t>
        </w:r>
        <w:r w:rsidR="00647555">
          <w:rPr>
            <w:rStyle w:val="Hyperlink"/>
            <w:szCs w:val="24"/>
          </w:rPr>
          <w:t xml:space="preserve"> </w:t>
        </w:r>
        <w:r w:rsidRPr="007A0CDC">
          <w:rPr>
            <w:rStyle w:val="Hyperlink"/>
            <w:szCs w:val="24"/>
          </w:rPr>
          <w:t>BEER</w:t>
        </w:r>
      </w:hyperlink>
      <w:r w:rsidR="00647555">
        <w:t xml:space="preserve"> </w:t>
      </w:r>
      <w:r w:rsidRPr="007A0CDC">
        <w:t>(</w:t>
      </w:r>
      <w:proofErr w:type="spellStart"/>
      <w:r w:rsidRPr="007A0CDC">
        <w:t>Renew</w:t>
      </w:r>
      <w:proofErr w:type="spellEnd"/>
      <w:r w:rsidRPr="007A0CDC">
        <w:t>,</w:t>
      </w:r>
      <w:r w:rsidR="00647555">
        <w:t xml:space="preserve"> </w:t>
      </w:r>
      <w:r w:rsidRPr="007A0CDC">
        <w:t>Germania)</w:t>
      </w:r>
      <w:r w:rsidR="00647555">
        <w:t xml:space="preserve"> </w:t>
      </w:r>
      <w:r w:rsidRPr="007A0CDC">
        <w:t>a</w:t>
      </w:r>
      <w:r w:rsidR="00647555">
        <w:t xml:space="preserve"> </w:t>
      </w:r>
      <w:r w:rsidRPr="007A0CDC">
        <w:t>declarat:</w:t>
      </w:r>
      <w:r w:rsidR="00647555">
        <w:t xml:space="preserve"> </w:t>
      </w:r>
      <w:r w:rsidRPr="007A0CDC">
        <w:t>„Această</w:t>
      </w:r>
      <w:r w:rsidR="00647555">
        <w:t xml:space="preserve"> </w:t>
      </w:r>
      <w:r w:rsidRPr="007A0CDC">
        <w:t>legislație</w:t>
      </w:r>
      <w:r w:rsidR="00647555">
        <w:t xml:space="preserve"> </w:t>
      </w:r>
      <w:r w:rsidRPr="007A0CDC">
        <w:t>reprezintă</w:t>
      </w:r>
      <w:r w:rsidR="00647555">
        <w:t xml:space="preserve"> </w:t>
      </w:r>
      <w:r w:rsidRPr="007A0CDC">
        <w:t>un</w:t>
      </w:r>
      <w:r w:rsidR="00647555">
        <w:t xml:space="preserve"> </w:t>
      </w:r>
      <w:r w:rsidRPr="007A0CDC">
        <w:t>cadru</w:t>
      </w:r>
      <w:r w:rsidR="00647555">
        <w:t xml:space="preserve"> </w:t>
      </w:r>
      <w:r w:rsidRPr="007A0CDC">
        <w:t>de</w:t>
      </w:r>
      <w:r w:rsidR="00647555">
        <w:t xml:space="preserve"> </w:t>
      </w:r>
      <w:r w:rsidRPr="007A0CDC">
        <w:t>politică</w:t>
      </w:r>
      <w:r w:rsidR="00647555">
        <w:t xml:space="preserve"> </w:t>
      </w:r>
      <w:r w:rsidRPr="007A0CDC">
        <w:t>industrială</w:t>
      </w:r>
      <w:r w:rsidR="00647555">
        <w:t xml:space="preserve"> </w:t>
      </w:r>
      <w:r w:rsidRPr="007A0CDC">
        <w:t>care</w:t>
      </w:r>
      <w:r w:rsidR="00647555">
        <w:t xml:space="preserve"> </w:t>
      </w:r>
      <w:r w:rsidRPr="007A0CDC">
        <w:t>va</w:t>
      </w:r>
      <w:r w:rsidR="00647555">
        <w:t xml:space="preserve"> </w:t>
      </w:r>
      <w:r w:rsidRPr="007A0CDC">
        <w:t>asigura</w:t>
      </w:r>
      <w:r w:rsidR="00647555">
        <w:t xml:space="preserve"> </w:t>
      </w:r>
      <w:r w:rsidRPr="007A0CDC">
        <w:t>o</w:t>
      </w:r>
      <w:r w:rsidR="00647555">
        <w:t xml:space="preserve"> </w:t>
      </w:r>
      <w:r w:rsidRPr="007A0CDC">
        <w:t>aprovizionare</w:t>
      </w:r>
      <w:r w:rsidR="00647555">
        <w:t xml:space="preserve"> </w:t>
      </w:r>
      <w:r w:rsidRPr="007A0CDC">
        <w:t>sustenabilă</w:t>
      </w:r>
      <w:r w:rsidR="00647555">
        <w:t xml:space="preserve"> </w:t>
      </w:r>
      <w:r w:rsidRPr="007A0CDC">
        <w:t>și</w:t>
      </w:r>
      <w:r w:rsidR="00647555">
        <w:t xml:space="preserve"> </w:t>
      </w:r>
      <w:r w:rsidRPr="007A0CDC">
        <w:t>sigură</w:t>
      </w:r>
      <w:r w:rsidR="00647555">
        <w:t xml:space="preserve"> </w:t>
      </w:r>
      <w:r w:rsidRPr="007A0CDC">
        <w:t>cu</w:t>
      </w:r>
      <w:r w:rsidR="00647555">
        <w:t xml:space="preserve"> </w:t>
      </w:r>
      <w:r w:rsidRPr="007A0CDC">
        <w:t>materii</w:t>
      </w:r>
      <w:r w:rsidR="00647555">
        <w:t xml:space="preserve"> </w:t>
      </w:r>
      <w:r w:rsidRPr="007A0CDC">
        <w:t>prime</w:t>
      </w:r>
      <w:r w:rsidR="00647555">
        <w:t xml:space="preserve"> </w:t>
      </w:r>
      <w:r w:rsidRPr="007A0CDC">
        <w:t>în</w:t>
      </w:r>
      <w:r w:rsidR="00647555">
        <w:t xml:space="preserve"> </w:t>
      </w:r>
      <w:r w:rsidRPr="007A0CDC">
        <w:t>Europa.</w:t>
      </w:r>
      <w:r w:rsidR="00647555">
        <w:t xml:space="preserve"> </w:t>
      </w:r>
      <w:r w:rsidRPr="007A0CDC">
        <w:t>Prin</w:t>
      </w:r>
      <w:r w:rsidR="00647555">
        <w:t xml:space="preserve"> </w:t>
      </w:r>
      <w:r w:rsidRPr="007A0CDC">
        <w:t>faptul</w:t>
      </w:r>
      <w:r w:rsidR="00647555">
        <w:t xml:space="preserve"> </w:t>
      </w:r>
      <w:r w:rsidRPr="007A0CDC">
        <w:t>că</w:t>
      </w:r>
      <w:r w:rsidR="00647555">
        <w:t xml:space="preserve"> </w:t>
      </w:r>
      <w:r w:rsidRPr="007A0CDC">
        <w:t>introducem</w:t>
      </w:r>
      <w:r w:rsidR="00647555">
        <w:t xml:space="preserve"> </w:t>
      </w:r>
      <w:r w:rsidRPr="007A0CDC">
        <w:t>stimulente</w:t>
      </w:r>
      <w:r w:rsidR="00647555">
        <w:t xml:space="preserve"> </w:t>
      </w:r>
      <w:r w:rsidRPr="007A0CDC">
        <w:t>economice</w:t>
      </w:r>
      <w:r w:rsidR="00647555">
        <w:t xml:space="preserve"> </w:t>
      </w:r>
      <w:r w:rsidRPr="007A0CDC">
        <w:t>în</w:t>
      </w:r>
      <w:r w:rsidR="00647555">
        <w:t xml:space="preserve"> </w:t>
      </w:r>
      <w:r w:rsidRPr="007A0CDC">
        <w:t>domenii</w:t>
      </w:r>
      <w:r w:rsidR="00647555">
        <w:t xml:space="preserve"> </w:t>
      </w:r>
      <w:r w:rsidRPr="007A0CDC">
        <w:t>specifice,</w:t>
      </w:r>
      <w:r w:rsidR="00647555">
        <w:t xml:space="preserve"> </w:t>
      </w:r>
      <w:r w:rsidRPr="007A0CDC">
        <w:t>ne</w:t>
      </w:r>
      <w:r w:rsidR="00647555">
        <w:t xml:space="preserve"> </w:t>
      </w:r>
      <w:r w:rsidRPr="007A0CDC">
        <w:t>asigurăm</w:t>
      </w:r>
      <w:r w:rsidR="00647555">
        <w:t xml:space="preserve"> </w:t>
      </w:r>
      <w:r w:rsidRPr="007A0CDC">
        <w:t>că</w:t>
      </w:r>
      <w:r w:rsidR="00647555">
        <w:t xml:space="preserve"> </w:t>
      </w:r>
      <w:r w:rsidRPr="007A0CDC">
        <w:t>investitorii</w:t>
      </w:r>
      <w:r w:rsidR="00647555">
        <w:t xml:space="preserve"> </w:t>
      </w:r>
      <w:r w:rsidRPr="007A0CDC">
        <w:t>privați</w:t>
      </w:r>
      <w:r w:rsidR="00647555">
        <w:t xml:space="preserve"> </w:t>
      </w:r>
      <w:r w:rsidRPr="007A0CDC">
        <w:t>beneficiază</w:t>
      </w:r>
      <w:r w:rsidR="00647555">
        <w:t xml:space="preserve"> </w:t>
      </w:r>
      <w:r w:rsidRPr="007A0CDC">
        <w:t>de</w:t>
      </w:r>
      <w:r w:rsidR="00647555">
        <w:t xml:space="preserve"> </w:t>
      </w:r>
      <w:r w:rsidRPr="007A0CDC">
        <w:t>siguranță</w:t>
      </w:r>
      <w:r w:rsidR="00647555">
        <w:t xml:space="preserve"> </w:t>
      </w:r>
      <w:r w:rsidRPr="007A0CDC">
        <w:t>în</w:t>
      </w:r>
      <w:r w:rsidR="00647555">
        <w:t xml:space="preserve"> </w:t>
      </w:r>
      <w:r w:rsidRPr="007A0CDC">
        <w:t>planificarea</w:t>
      </w:r>
      <w:r w:rsidR="00647555">
        <w:t xml:space="preserve"> </w:t>
      </w:r>
      <w:r w:rsidRPr="007A0CDC">
        <w:t>proiectelor.</w:t>
      </w:r>
      <w:r w:rsidR="00647555">
        <w:t xml:space="preserve"> </w:t>
      </w:r>
      <w:r w:rsidRPr="007A0CDC">
        <w:t>Introducem</w:t>
      </w:r>
      <w:r w:rsidR="00647555">
        <w:t xml:space="preserve"> </w:t>
      </w:r>
      <w:r w:rsidRPr="007A0CDC">
        <w:t>în</w:t>
      </w:r>
      <w:r w:rsidR="00647555">
        <w:t xml:space="preserve"> </w:t>
      </w:r>
      <w:r w:rsidRPr="007A0CDC">
        <w:t>acest</w:t>
      </w:r>
      <w:r w:rsidR="00647555">
        <w:t xml:space="preserve"> </w:t>
      </w:r>
      <w:r w:rsidRPr="007A0CDC">
        <w:t>scop</w:t>
      </w:r>
      <w:r w:rsidR="00647555">
        <w:t xml:space="preserve"> </w:t>
      </w:r>
      <w:r w:rsidRPr="007A0CDC">
        <w:t>puncte</w:t>
      </w:r>
      <w:r w:rsidR="00647555">
        <w:t xml:space="preserve"> </w:t>
      </w:r>
      <w:r w:rsidRPr="007A0CDC">
        <w:t>unice</w:t>
      </w:r>
      <w:r w:rsidR="00647555">
        <w:t xml:space="preserve"> </w:t>
      </w:r>
      <w:r w:rsidRPr="007A0CDC">
        <w:t>de</w:t>
      </w:r>
      <w:r w:rsidR="00647555">
        <w:t xml:space="preserve"> </w:t>
      </w:r>
      <w:r w:rsidRPr="007A0CDC">
        <w:t>contact</w:t>
      </w:r>
      <w:r w:rsidR="00647555">
        <w:t xml:space="preserve"> </w:t>
      </w:r>
      <w:r w:rsidRPr="007A0CDC">
        <w:t>pentru</w:t>
      </w:r>
      <w:r w:rsidR="00647555">
        <w:t xml:space="preserve"> </w:t>
      </w:r>
      <w:r w:rsidRPr="007A0CDC">
        <w:t>companii</w:t>
      </w:r>
      <w:r w:rsidR="00647555">
        <w:t xml:space="preserve"> </w:t>
      </w:r>
      <w:r w:rsidRPr="007A0CDC">
        <w:t>și</w:t>
      </w:r>
      <w:r w:rsidR="00647555">
        <w:t xml:space="preserve"> </w:t>
      </w:r>
      <w:r w:rsidRPr="007A0CDC">
        <w:t>proceduri</w:t>
      </w:r>
      <w:r w:rsidR="00647555">
        <w:t xml:space="preserve"> </w:t>
      </w:r>
      <w:r w:rsidRPr="007A0CDC">
        <w:t>simple</w:t>
      </w:r>
      <w:r w:rsidR="00647555">
        <w:t xml:space="preserve"> </w:t>
      </w:r>
      <w:r w:rsidRPr="007A0CDC">
        <w:t>și</w:t>
      </w:r>
      <w:r w:rsidR="00647555">
        <w:t xml:space="preserve"> </w:t>
      </w:r>
      <w:r w:rsidRPr="007A0CDC">
        <w:t>rapide</w:t>
      </w:r>
      <w:r w:rsidR="00647555">
        <w:t xml:space="preserve"> </w:t>
      </w:r>
      <w:r w:rsidRPr="007A0CDC">
        <w:t>de</w:t>
      </w:r>
      <w:r w:rsidR="00647555">
        <w:t xml:space="preserve"> </w:t>
      </w:r>
      <w:r w:rsidRPr="007A0CDC">
        <w:t>autorizare,</w:t>
      </w:r>
      <w:r w:rsidR="00647555">
        <w:t xml:space="preserve"> </w:t>
      </w:r>
      <w:r w:rsidRPr="007A0CDC">
        <w:t>cu</w:t>
      </w:r>
      <w:r w:rsidR="00647555">
        <w:t xml:space="preserve"> </w:t>
      </w:r>
      <w:r w:rsidRPr="007A0CDC">
        <w:t>termene</w:t>
      </w:r>
      <w:r w:rsidR="00647555">
        <w:t xml:space="preserve"> </w:t>
      </w:r>
      <w:r w:rsidRPr="007A0CDC">
        <w:t>clare</w:t>
      </w:r>
      <w:r w:rsidR="00647555">
        <w:t xml:space="preserve"> </w:t>
      </w:r>
      <w:r w:rsidRPr="007A0CDC">
        <w:t>pentru</w:t>
      </w:r>
      <w:r w:rsidR="00647555">
        <w:t xml:space="preserve"> </w:t>
      </w:r>
      <w:r w:rsidRPr="007A0CDC">
        <w:t>autoritățile</w:t>
      </w:r>
      <w:r w:rsidR="00647555">
        <w:t xml:space="preserve"> </w:t>
      </w:r>
      <w:r w:rsidRPr="007A0CDC">
        <w:t>naționale.</w:t>
      </w:r>
      <w:r w:rsidR="00647555">
        <w:t xml:space="preserve"> </w:t>
      </w:r>
      <w:r w:rsidRPr="007A0CDC">
        <w:t>Aceasta</w:t>
      </w:r>
      <w:r w:rsidR="00647555">
        <w:t xml:space="preserve"> </w:t>
      </w:r>
      <w:r w:rsidRPr="007A0CDC">
        <w:t>va</w:t>
      </w:r>
      <w:r w:rsidR="00647555">
        <w:t xml:space="preserve"> </w:t>
      </w:r>
      <w:r w:rsidRPr="007A0CDC">
        <w:t>îmbunătăți</w:t>
      </w:r>
      <w:r w:rsidR="00647555">
        <w:t xml:space="preserve"> </w:t>
      </w:r>
      <w:r w:rsidRPr="007A0CDC">
        <w:t>procedurile</w:t>
      </w:r>
      <w:r w:rsidR="00647555">
        <w:t xml:space="preserve"> </w:t>
      </w:r>
      <w:r w:rsidRPr="007A0CDC">
        <w:t>de</w:t>
      </w:r>
      <w:r w:rsidR="00647555">
        <w:t xml:space="preserve"> </w:t>
      </w:r>
      <w:r w:rsidRPr="007A0CDC">
        <w:t>extracție,</w:t>
      </w:r>
      <w:r w:rsidR="00647555">
        <w:t xml:space="preserve"> </w:t>
      </w:r>
      <w:r w:rsidRPr="007A0CDC">
        <w:t>procesare</w:t>
      </w:r>
      <w:r w:rsidR="00647555">
        <w:t xml:space="preserve"> </w:t>
      </w:r>
      <w:r w:rsidRPr="007A0CDC">
        <w:t>și</w:t>
      </w:r>
      <w:r w:rsidR="00647555">
        <w:t xml:space="preserve"> </w:t>
      </w:r>
      <w:r w:rsidRPr="007A0CDC">
        <w:t>reciclare</w:t>
      </w:r>
      <w:r w:rsidR="00647555">
        <w:t xml:space="preserve"> </w:t>
      </w:r>
      <w:r w:rsidRPr="007A0CDC">
        <w:t>în</w:t>
      </w:r>
      <w:r w:rsidR="00647555">
        <w:t xml:space="preserve"> </w:t>
      </w:r>
      <w:r w:rsidRPr="007A0CDC">
        <w:t>Europa.”</w:t>
      </w:r>
    </w:p>
    <w:p w14:paraId="1643984F" w14:textId="05E6835E" w:rsidR="007A0CDC" w:rsidRPr="007A0CDC" w:rsidRDefault="007A0CDC" w:rsidP="007A0CDC">
      <w:r w:rsidRPr="007A0CDC">
        <w:rPr>
          <w:b/>
          <w:bCs/>
        </w:rPr>
        <w:t>Următorii</w:t>
      </w:r>
      <w:r w:rsidR="00647555">
        <w:rPr>
          <w:b/>
          <w:bCs/>
        </w:rPr>
        <w:t xml:space="preserve"> </w:t>
      </w:r>
      <w:r w:rsidRPr="007A0CDC">
        <w:rPr>
          <w:b/>
          <w:bCs/>
        </w:rPr>
        <w:t>pași</w:t>
      </w:r>
    </w:p>
    <w:p w14:paraId="63031BAA" w14:textId="12DC501A" w:rsidR="007A0CDC" w:rsidRPr="007A0CDC" w:rsidRDefault="007A0CDC" w:rsidP="007A0CDC">
      <w:r w:rsidRPr="007A0CDC">
        <w:t>Legislația</w:t>
      </w:r>
      <w:r w:rsidR="00647555">
        <w:t xml:space="preserve"> </w:t>
      </w:r>
      <w:r w:rsidRPr="007A0CDC">
        <w:t>a</w:t>
      </w:r>
      <w:r w:rsidR="00647555">
        <w:t xml:space="preserve"> </w:t>
      </w:r>
      <w:r w:rsidRPr="007A0CDC">
        <w:t>fost</w:t>
      </w:r>
      <w:r w:rsidR="00647555">
        <w:t xml:space="preserve"> </w:t>
      </w:r>
      <w:r w:rsidRPr="007A0CDC">
        <w:t>adoptată</w:t>
      </w:r>
      <w:r w:rsidR="00647555">
        <w:t xml:space="preserve"> </w:t>
      </w:r>
      <w:r w:rsidRPr="007A0CDC">
        <w:t>cu</w:t>
      </w:r>
      <w:r w:rsidR="00647555">
        <w:t xml:space="preserve"> </w:t>
      </w:r>
      <w:r w:rsidRPr="007A0CDC">
        <w:t>549</w:t>
      </w:r>
      <w:r w:rsidR="00647555">
        <w:t xml:space="preserve"> </w:t>
      </w:r>
      <w:r w:rsidRPr="007A0CDC">
        <w:t>voturi</w:t>
      </w:r>
      <w:r w:rsidR="00647555">
        <w:t xml:space="preserve"> </w:t>
      </w:r>
      <w:r w:rsidRPr="007A0CDC">
        <w:t>pentru,</w:t>
      </w:r>
      <w:r w:rsidR="00647555">
        <w:t xml:space="preserve"> </w:t>
      </w:r>
      <w:r w:rsidRPr="007A0CDC">
        <w:t>43</w:t>
      </w:r>
      <w:r w:rsidR="00647555">
        <w:t xml:space="preserve"> </w:t>
      </w:r>
      <w:r w:rsidRPr="007A0CDC">
        <w:t>împotrivă</w:t>
      </w:r>
      <w:r w:rsidR="00647555">
        <w:t xml:space="preserve"> </w:t>
      </w:r>
      <w:r w:rsidRPr="007A0CDC">
        <w:t>și</w:t>
      </w:r>
      <w:r w:rsidR="00647555">
        <w:t xml:space="preserve"> </w:t>
      </w:r>
      <w:r w:rsidRPr="007A0CDC">
        <w:t>24</w:t>
      </w:r>
      <w:r w:rsidR="00647555">
        <w:t xml:space="preserve"> </w:t>
      </w:r>
      <w:r w:rsidRPr="007A0CDC">
        <w:t>abțineri.</w:t>
      </w:r>
      <w:r w:rsidR="00647555">
        <w:t xml:space="preserve"> </w:t>
      </w:r>
      <w:r w:rsidRPr="007A0CDC">
        <w:t>Ea</w:t>
      </w:r>
      <w:r w:rsidR="00647555">
        <w:t xml:space="preserve"> </w:t>
      </w:r>
      <w:r w:rsidRPr="007A0CDC">
        <w:t>trebuie</w:t>
      </w:r>
      <w:r w:rsidR="00647555">
        <w:t xml:space="preserve"> </w:t>
      </w:r>
      <w:r w:rsidRPr="007A0CDC">
        <w:t>să</w:t>
      </w:r>
      <w:r w:rsidR="00647555">
        <w:t xml:space="preserve"> </w:t>
      </w:r>
      <w:r w:rsidRPr="007A0CDC">
        <w:t>fie</w:t>
      </w:r>
      <w:r w:rsidR="00647555">
        <w:t xml:space="preserve"> </w:t>
      </w:r>
      <w:r w:rsidRPr="007A0CDC">
        <w:t>aprobată</w:t>
      </w:r>
      <w:r w:rsidR="00647555">
        <w:t xml:space="preserve"> </w:t>
      </w:r>
      <w:r w:rsidRPr="007A0CDC">
        <w:t>oficial</w:t>
      </w:r>
      <w:r w:rsidR="00647555">
        <w:t xml:space="preserve"> </w:t>
      </w:r>
      <w:r w:rsidRPr="007A0CDC">
        <w:t>de</w:t>
      </w:r>
      <w:r w:rsidR="00647555">
        <w:t xml:space="preserve"> </w:t>
      </w:r>
      <w:r w:rsidRPr="007A0CDC">
        <w:t>Consiliu</w:t>
      </w:r>
      <w:r w:rsidR="00647555">
        <w:t xml:space="preserve"> </w:t>
      </w:r>
      <w:r w:rsidRPr="007A0CDC">
        <w:t>înainte</w:t>
      </w:r>
      <w:r w:rsidR="00647555">
        <w:t xml:space="preserve"> </w:t>
      </w:r>
      <w:r w:rsidRPr="007A0CDC">
        <w:t>de</w:t>
      </w:r>
      <w:r w:rsidR="00647555">
        <w:t xml:space="preserve"> </w:t>
      </w:r>
      <w:r w:rsidRPr="007A0CDC">
        <w:t>a</w:t>
      </w:r>
      <w:r w:rsidR="00647555">
        <w:t xml:space="preserve"> </w:t>
      </w:r>
      <w:r w:rsidRPr="007A0CDC">
        <w:t>fi</w:t>
      </w:r>
      <w:r w:rsidR="00647555">
        <w:t xml:space="preserve"> </w:t>
      </w:r>
      <w:r w:rsidRPr="007A0CDC">
        <w:t>publicată</w:t>
      </w:r>
      <w:r w:rsidR="00647555">
        <w:t xml:space="preserve"> </w:t>
      </w:r>
      <w:r w:rsidRPr="007A0CDC">
        <w:t>în</w:t>
      </w:r>
      <w:r w:rsidR="00647555">
        <w:t xml:space="preserve"> </w:t>
      </w:r>
      <w:r w:rsidRPr="007A0CDC">
        <w:t>Jurnalul</w:t>
      </w:r>
      <w:r w:rsidR="00647555">
        <w:t xml:space="preserve"> </w:t>
      </w:r>
      <w:r w:rsidRPr="007A0CDC">
        <w:t>Oficial.</w:t>
      </w:r>
    </w:p>
    <w:p w14:paraId="561FF4FC" w14:textId="77777777" w:rsidR="007A0CDC" w:rsidRPr="007A0CDC" w:rsidRDefault="007A0CDC" w:rsidP="007A0CDC">
      <w:r w:rsidRPr="007A0CDC">
        <w:rPr>
          <w:b/>
          <w:bCs/>
        </w:rPr>
        <w:t>Context</w:t>
      </w:r>
    </w:p>
    <w:p w14:paraId="4493C748" w14:textId="63277BCC" w:rsidR="007A0CDC" w:rsidRPr="007A0CDC" w:rsidRDefault="007A0CDC" w:rsidP="007A0CDC">
      <w:r w:rsidRPr="007A0CDC">
        <w:t>Mașinile</w:t>
      </w:r>
      <w:r w:rsidR="00647555">
        <w:t xml:space="preserve"> </w:t>
      </w:r>
      <w:r w:rsidRPr="007A0CDC">
        <w:t>electrice,</w:t>
      </w:r>
      <w:r w:rsidR="00647555">
        <w:t xml:space="preserve"> </w:t>
      </w:r>
      <w:r w:rsidRPr="007A0CDC">
        <w:t>panourile</w:t>
      </w:r>
      <w:r w:rsidR="00647555">
        <w:t xml:space="preserve"> </w:t>
      </w:r>
      <w:r w:rsidRPr="007A0CDC">
        <w:t>solare</w:t>
      </w:r>
      <w:r w:rsidR="00647555">
        <w:t xml:space="preserve"> </w:t>
      </w:r>
      <w:r w:rsidRPr="007A0CDC">
        <w:t>și</w:t>
      </w:r>
      <w:r w:rsidR="00647555">
        <w:t xml:space="preserve"> </w:t>
      </w:r>
      <w:r w:rsidRPr="007A0CDC">
        <w:t>telefoanele</w:t>
      </w:r>
      <w:r w:rsidR="00647555">
        <w:t xml:space="preserve"> </w:t>
      </w:r>
      <w:r w:rsidRPr="007A0CDC">
        <w:t>mobile</w:t>
      </w:r>
      <w:r w:rsidR="00647555">
        <w:t xml:space="preserve"> </w:t>
      </w:r>
      <w:r w:rsidRPr="007A0CDC">
        <w:t>conțin</w:t>
      </w:r>
      <w:r w:rsidR="00647555">
        <w:t xml:space="preserve"> </w:t>
      </w:r>
      <w:r w:rsidRPr="007A0CDC">
        <w:t>așa-numite</w:t>
      </w:r>
      <w:r w:rsidR="00647555">
        <w:t xml:space="preserve"> </w:t>
      </w:r>
      <w:r w:rsidRPr="007A0CDC">
        <w:t>„materii</w:t>
      </w:r>
      <w:r w:rsidR="00647555">
        <w:t xml:space="preserve"> </w:t>
      </w:r>
      <w:r w:rsidRPr="007A0CDC">
        <w:t>prime</w:t>
      </w:r>
      <w:r w:rsidR="00647555">
        <w:t xml:space="preserve"> </w:t>
      </w:r>
      <w:r w:rsidRPr="007A0CDC">
        <w:t>critice”,</w:t>
      </w:r>
      <w:r w:rsidR="00647555">
        <w:t xml:space="preserve"> </w:t>
      </w:r>
      <w:r w:rsidRPr="007A0CDC">
        <w:t>esențiale</w:t>
      </w:r>
      <w:r w:rsidR="00647555">
        <w:t xml:space="preserve"> </w:t>
      </w:r>
      <w:r w:rsidRPr="007A0CDC">
        <w:t>pentru</w:t>
      </w:r>
      <w:r w:rsidR="00647555">
        <w:t xml:space="preserve"> </w:t>
      </w:r>
      <w:r w:rsidRPr="007A0CDC">
        <w:t>tranziția</w:t>
      </w:r>
      <w:r w:rsidR="00647555">
        <w:t xml:space="preserve"> </w:t>
      </w:r>
      <w:r w:rsidRPr="007A0CDC">
        <w:t>verde</w:t>
      </w:r>
      <w:r w:rsidR="00647555">
        <w:t xml:space="preserve"> </w:t>
      </w:r>
      <w:r w:rsidRPr="007A0CDC">
        <w:t>și</w:t>
      </w:r>
      <w:r w:rsidR="00647555">
        <w:t xml:space="preserve"> </w:t>
      </w:r>
      <w:r w:rsidRPr="007A0CDC">
        <w:t>cea</w:t>
      </w:r>
      <w:r w:rsidR="00647555">
        <w:t xml:space="preserve"> </w:t>
      </w:r>
      <w:r w:rsidRPr="007A0CDC">
        <w:t>digitală</w:t>
      </w:r>
      <w:r w:rsidR="00647555">
        <w:t xml:space="preserve"> </w:t>
      </w:r>
      <w:r w:rsidRPr="007A0CDC">
        <w:t>ale</w:t>
      </w:r>
      <w:r w:rsidR="00647555">
        <w:t xml:space="preserve"> </w:t>
      </w:r>
      <w:r w:rsidRPr="007A0CDC">
        <w:t>Uniunii</w:t>
      </w:r>
      <w:r w:rsidR="00647555">
        <w:t xml:space="preserve"> </w:t>
      </w:r>
      <w:r w:rsidRPr="007A0CDC">
        <w:t>Europene.</w:t>
      </w:r>
      <w:r w:rsidR="00647555">
        <w:t xml:space="preserve"> </w:t>
      </w:r>
      <w:r w:rsidRPr="007A0CDC">
        <w:t>Pentru</w:t>
      </w:r>
      <w:r w:rsidR="00647555">
        <w:t xml:space="preserve"> </w:t>
      </w:r>
      <w:r w:rsidRPr="007A0CDC">
        <w:t>a</w:t>
      </w:r>
      <w:r w:rsidR="00647555">
        <w:t xml:space="preserve"> </w:t>
      </w:r>
      <w:r w:rsidRPr="007A0CDC">
        <w:t>asigura</w:t>
      </w:r>
      <w:r w:rsidR="00647555">
        <w:t xml:space="preserve"> </w:t>
      </w:r>
      <w:r w:rsidRPr="007A0CDC">
        <w:t>reziliența</w:t>
      </w:r>
      <w:r w:rsidR="00647555">
        <w:t xml:space="preserve"> </w:t>
      </w:r>
      <w:r w:rsidRPr="007A0CDC">
        <w:t>economică</w:t>
      </w:r>
      <w:r w:rsidR="00647555">
        <w:t xml:space="preserve"> </w:t>
      </w:r>
      <w:r w:rsidRPr="007A0CDC">
        <w:t>a</w:t>
      </w:r>
      <w:r w:rsidR="00647555">
        <w:t xml:space="preserve"> </w:t>
      </w:r>
      <w:r w:rsidRPr="007A0CDC">
        <w:t>Uniunii,</w:t>
      </w:r>
      <w:r w:rsidR="00647555">
        <w:t xml:space="preserve"> </w:t>
      </w:r>
      <w:r w:rsidRPr="007A0CDC">
        <w:t>dar</w:t>
      </w:r>
      <w:r w:rsidR="00647555">
        <w:t xml:space="preserve"> </w:t>
      </w:r>
      <w:r w:rsidRPr="007A0CDC">
        <w:t>și</w:t>
      </w:r>
      <w:r w:rsidR="00647555">
        <w:t xml:space="preserve"> </w:t>
      </w:r>
      <w:r w:rsidRPr="007A0CDC">
        <w:t>avansul</w:t>
      </w:r>
      <w:r w:rsidR="00647555">
        <w:t xml:space="preserve"> </w:t>
      </w:r>
      <w:r w:rsidRPr="007A0CDC">
        <w:t>său</w:t>
      </w:r>
      <w:r w:rsidR="00647555">
        <w:t xml:space="preserve"> </w:t>
      </w:r>
      <w:r w:rsidRPr="007A0CDC">
        <w:t>tehnologic</w:t>
      </w:r>
      <w:r w:rsidR="00647555">
        <w:t xml:space="preserve"> </w:t>
      </w:r>
      <w:r w:rsidRPr="007A0CDC">
        <w:t>și</w:t>
      </w:r>
      <w:r w:rsidR="00647555">
        <w:t xml:space="preserve"> </w:t>
      </w:r>
      <w:r w:rsidRPr="007A0CDC">
        <w:t>autonomia</w:t>
      </w:r>
      <w:r w:rsidR="00647555">
        <w:t xml:space="preserve"> </w:t>
      </w:r>
      <w:r w:rsidRPr="007A0CDC">
        <w:t>sa</w:t>
      </w:r>
      <w:r w:rsidR="00647555">
        <w:t xml:space="preserve"> </w:t>
      </w:r>
      <w:r w:rsidRPr="007A0CDC">
        <w:t>strategică,</w:t>
      </w:r>
      <w:r w:rsidR="00647555">
        <w:t xml:space="preserve"> </w:t>
      </w:r>
      <w:r w:rsidRPr="007A0CDC">
        <w:t>este</w:t>
      </w:r>
      <w:r w:rsidR="00647555">
        <w:t xml:space="preserve"> </w:t>
      </w:r>
      <w:r w:rsidRPr="007A0CDC">
        <w:t>extrem</w:t>
      </w:r>
      <w:r w:rsidR="00647555">
        <w:t xml:space="preserve"> </w:t>
      </w:r>
      <w:r w:rsidRPr="007A0CDC">
        <w:t>de</w:t>
      </w:r>
      <w:r w:rsidR="00647555">
        <w:t xml:space="preserve"> </w:t>
      </w:r>
      <w:r w:rsidRPr="007A0CDC">
        <w:t>important</w:t>
      </w:r>
      <w:r w:rsidR="00647555">
        <w:t xml:space="preserve"> </w:t>
      </w:r>
      <w:r w:rsidRPr="007A0CDC">
        <w:t>să</w:t>
      </w:r>
      <w:r w:rsidR="00647555">
        <w:t xml:space="preserve"> </w:t>
      </w:r>
      <w:r w:rsidRPr="007A0CDC">
        <w:t>garantăm</w:t>
      </w:r>
      <w:r w:rsidR="00647555">
        <w:t xml:space="preserve"> </w:t>
      </w:r>
      <w:r w:rsidRPr="007A0CDC">
        <w:t>aprovizionarea</w:t>
      </w:r>
      <w:r w:rsidR="00647555">
        <w:t xml:space="preserve"> </w:t>
      </w:r>
      <w:r w:rsidRPr="007A0CDC">
        <w:t>cu</w:t>
      </w:r>
      <w:r w:rsidR="00647555">
        <w:t xml:space="preserve"> </w:t>
      </w:r>
      <w:r w:rsidRPr="007A0CDC">
        <w:t>aceste</w:t>
      </w:r>
      <w:r w:rsidR="00647555">
        <w:t xml:space="preserve"> </w:t>
      </w:r>
      <w:r w:rsidRPr="007A0CDC">
        <w:t>materiale.</w:t>
      </w:r>
      <w:r w:rsidR="00647555">
        <w:t xml:space="preserve"> </w:t>
      </w:r>
      <w:r w:rsidRPr="007A0CDC">
        <w:t>Războiul</w:t>
      </w:r>
      <w:r w:rsidR="00647555">
        <w:t xml:space="preserve"> </w:t>
      </w:r>
      <w:r w:rsidRPr="007A0CDC">
        <w:t>Rusiei</w:t>
      </w:r>
      <w:r w:rsidR="00647555">
        <w:t xml:space="preserve"> </w:t>
      </w:r>
      <w:r w:rsidRPr="007A0CDC">
        <w:t>împotriva</w:t>
      </w:r>
      <w:r w:rsidR="00647555">
        <w:t xml:space="preserve"> </w:t>
      </w:r>
      <w:r w:rsidRPr="007A0CDC">
        <w:t>Ucrainei</w:t>
      </w:r>
      <w:r w:rsidR="00647555">
        <w:t xml:space="preserve"> </w:t>
      </w:r>
      <w:r w:rsidRPr="007A0CDC">
        <w:t>și</w:t>
      </w:r>
      <w:r w:rsidR="00647555">
        <w:t xml:space="preserve"> </w:t>
      </w:r>
      <w:r w:rsidRPr="007A0CDC">
        <w:t>politica</w:t>
      </w:r>
      <w:r w:rsidR="00647555">
        <w:t xml:space="preserve"> </w:t>
      </w:r>
      <w:r w:rsidRPr="007A0CDC">
        <w:t>din</w:t>
      </w:r>
      <w:r w:rsidR="00647555">
        <w:t xml:space="preserve"> </w:t>
      </w:r>
      <w:r w:rsidRPr="007A0CDC">
        <w:t>ce</w:t>
      </w:r>
      <w:r w:rsidR="00647555">
        <w:t xml:space="preserve"> </w:t>
      </w:r>
      <w:r w:rsidRPr="007A0CDC">
        <w:t>în</w:t>
      </w:r>
      <w:r w:rsidR="00647555">
        <w:t xml:space="preserve"> </w:t>
      </w:r>
      <w:r w:rsidRPr="007A0CDC">
        <w:t>ce</w:t>
      </w:r>
      <w:r w:rsidR="00647555">
        <w:t xml:space="preserve"> </w:t>
      </w:r>
      <w:r w:rsidRPr="007A0CDC">
        <w:t>mai</w:t>
      </w:r>
      <w:r w:rsidR="00647555">
        <w:t xml:space="preserve"> </w:t>
      </w:r>
      <w:r w:rsidRPr="007A0CDC">
        <w:t>agresivă</w:t>
      </w:r>
      <w:r w:rsidR="00647555">
        <w:t xml:space="preserve"> </w:t>
      </w:r>
      <w:r w:rsidRPr="007A0CDC">
        <w:t>a</w:t>
      </w:r>
      <w:r w:rsidR="00647555">
        <w:t xml:space="preserve"> </w:t>
      </w:r>
      <w:r w:rsidRPr="007A0CDC">
        <w:t>Chinei</w:t>
      </w:r>
      <w:r w:rsidR="00647555">
        <w:t xml:space="preserve"> </w:t>
      </w:r>
      <w:r w:rsidRPr="007A0CDC">
        <w:t>în</w:t>
      </w:r>
      <w:r w:rsidR="00647555">
        <w:t xml:space="preserve"> </w:t>
      </w:r>
      <w:r w:rsidRPr="007A0CDC">
        <w:t>domeniile</w:t>
      </w:r>
      <w:r w:rsidR="00647555">
        <w:t xml:space="preserve"> </w:t>
      </w:r>
      <w:r w:rsidRPr="007A0CDC">
        <w:t>industriei</w:t>
      </w:r>
      <w:r w:rsidR="00647555">
        <w:t xml:space="preserve"> </w:t>
      </w:r>
      <w:r w:rsidRPr="007A0CDC">
        <w:t>și</w:t>
      </w:r>
      <w:r w:rsidR="00647555">
        <w:t xml:space="preserve"> </w:t>
      </w:r>
      <w:r w:rsidRPr="007A0CDC">
        <w:t>comerțului</w:t>
      </w:r>
      <w:r w:rsidR="00647555">
        <w:t xml:space="preserve"> </w:t>
      </w:r>
      <w:r w:rsidRPr="007A0CDC">
        <w:t>au</w:t>
      </w:r>
      <w:r w:rsidR="00647555">
        <w:t xml:space="preserve"> </w:t>
      </w:r>
      <w:r w:rsidRPr="007A0CDC">
        <w:t>ca</w:t>
      </w:r>
      <w:r w:rsidR="00647555">
        <w:t xml:space="preserve"> </w:t>
      </w:r>
      <w:r w:rsidRPr="007A0CDC">
        <w:t>efect,</w:t>
      </w:r>
      <w:r w:rsidR="00647555">
        <w:t xml:space="preserve"> </w:t>
      </w:r>
      <w:r w:rsidRPr="007A0CDC">
        <w:t>printre</w:t>
      </w:r>
      <w:r w:rsidR="00647555">
        <w:t xml:space="preserve"> </w:t>
      </w:r>
      <w:r w:rsidRPr="007A0CDC">
        <w:t>altele,</w:t>
      </w:r>
      <w:r w:rsidR="00647555">
        <w:t xml:space="preserve"> </w:t>
      </w:r>
      <w:r w:rsidRPr="007A0CDC">
        <w:t>transformarea</w:t>
      </w:r>
      <w:r w:rsidR="00647555">
        <w:t xml:space="preserve"> </w:t>
      </w:r>
      <w:r w:rsidRPr="007A0CDC">
        <w:t>cobaltului,</w:t>
      </w:r>
      <w:r w:rsidR="00647555">
        <w:t xml:space="preserve"> </w:t>
      </w:r>
      <w:r w:rsidRPr="007A0CDC">
        <w:t>a</w:t>
      </w:r>
      <w:r w:rsidR="00647555">
        <w:t xml:space="preserve"> </w:t>
      </w:r>
      <w:r w:rsidRPr="007A0CDC">
        <w:t>litiului</w:t>
      </w:r>
      <w:r w:rsidR="00647555">
        <w:t xml:space="preserve"> </w:t>
      </w:r>
      <w:r w:rsidRPr="007A0CDC">
        <w:t>și</w:t>
      </w:r>
      <w:r w:rsidR="00647555">
        <w:t xml:space="preserve"> </w:t>
      </w:r>
      <w:r w:rsidRPr="007A0CDC">
        <w:t>a</w:t>
      </w:r>
      <w:r w:rsidR="00647555">
        <w:t xml:space="preserve"> </w:t>
      </w:r>
      <w:r w:rsidRPr="007A0CDC">
        <w:t>altor</w:t>
      </w:r>
      <w:r w:rsidR="00647555">
        <w:t xml:space="preserve"> </w:t>
      </w:r>
      <w:r w:rsidRPr="007A0CDC">
        <w:t>materii</w:t>
      </w:r>
      <w:r w:rsidR="00647555">
        <w:t xml:space="preserve"> </w:t>
      </w:r>
      <w:r w:rsidRPr="007A0CDC">
        <w:t>prime</w:t>
      </w:r>
      <w:r w:rsidR="00647555">
        <w:t xml:space="preserve"> </w:t>
      </w:r>
      <w:r w:rsidRPr="007A0CDC">
        <w:t>într-un</w:t>
      </w:r>
      <w:r w:rsidR="00647555">
        <w:t xml:space="preserve"> </w:t>
      </w:r>
      <w:r w:rsidRPr="007A0CDC">
        <w:t>factor</w:t>
      </w:r>
      <w:r w:rsidR="00647555">
        <w:t xml:space="preserve"> </w:t>
      </w:r>
      <w:r w:rsidRPr="007A0CDC">
        <w:t>geopolitic.</w:t>
      </w:r>
    </w:p>
    <w:p w14:paraId="5DA5F88F" w14:textId="7BFE16E2" w:rsidR="007A0CDC" w:rsidRPr="007A0CDC" w:rsidRDefault="007A0CDC" w:rsidP="007A0CDC">
      <w:r w:rsidRPr="007A0CDC">
        <w:t>Având</w:t>
      </w:r>
      <w:r w:rsidR="00647555">
        <w:t xml:space="preserve"> </w:t>
      </w:r>
      <w:r w:rsidRPr="007A0CDC">
        <w:t>în</w:t>
      </w:r>
      <w:r w:rsidR="00647555">
        <w:t xml:space="preserve"> </w:t>
      </w:r>
      <w:r w:rsidRPr="007A0CDC">
        <w:t>vedere</w:t>
      </w:r>
      <w:r w:rsidR="00647555">
        <w:t xml:space="preserve"> </w:t>
      </w:r>
      <w:r w:rsidRPr="007A0CDC">
        <w:t>tranziția</w:t>
      </w:r>
      <w:r w:rsidR="00647555">
        <w:t xml:space="preserve"> </w:t>
      </w:r>
      <w:r w:rsidRPr="007A0CDC">
        <w:t>la</w:t>
      </w:r>
      <w:r w:rsidR="00647555">
        <w:t xml:space="preserve"> </w:t>
      </w:r>
      <w:r w:rsidRPr="007A0CDC">
        <w:t>nivel</w:t>
      </w:r>
      <w:r w:rsidR="00647555">
        <w:t xml:space="preserve"> </w:t>
      </w:r>
      <w:r w:rsidRPr="007A0CDC">
        <w:t>global</w:t>
      </w:r>
      <w:r w:rsidR="00647555">
        <w:t xml:space="preserve"> </w:t>
      </w:r>
      <w:r w:rsidRPr="007A0CDC">
        <w:t>spre</w:t>
      </w:r>
      <w:r w:rsidR="00647555">
        <w:t xml:space="preserve"> </w:t>
      </w:r>
      <w:r w:rsidRPr="007A0CDC">
        <w:t>energii</w:t>
      </w:r>
      <w:r w:rsidR="00647555">
        <w:t xml:space="preserve"> </w:t>
      </w:r>
      <w:r w:rsidRPr="007A0CDC">
        <w:t>din</w:t>
      </w:r>
      <w:r w:rsidR="00647555">
        <w:t xml:space="preserve"> </w:t>
      </w:r>
      <w:r w:rsidRPr="007A0CDC">
        <w:t>surse</w:t>
      </w:r>
      <w:r w:rsidR="00647555">
        <w:t xml:space="preserve"> </w:t>
      </w:r>
      <w:r w:rsidRPr="007A0CDC">
        <w:t>regenerabile</w:t>
      </w:r>
      <w:r w:rsidR="00647555">
        <w:t xml:space="preserve"> </w:t>
      </w:r>
      <w:r w:rsidRPr="007A0CDC">
        <w:t>și</w:t>
      </w:r>
      <w:r w:rsidR="00647555">
        <w:t xml:space="preserve"> </w:t>
      </w:r>
      <w:r w:rsidRPr="007A0CDC">
        <w:t>digitalizarea</w:t>
      </w:r>
      <w:r w:rsidR="00647555">
        <w:t xml:space="preserve"> </w:t>
      </w:r>
      <w:r w:rsidRPr="007A0CDC">
        <w:t>economiilor</w:t>
      </w:r>
      <w:r w:rsidR="00647555">
        <w:t xml:space="preserve"> </w:t>
      </w:r>
      <w:r w:rsidRPr="007A0CDC">
        <w:t>și</w:t>
      </w:r>
      <w:r w:rsidR="00647555">
        <w:t xml:space="preserve"> </w:t>
      </w:r>
      <w:r w:rsidRPr="007A0CDC">
        <w:t>societăților,</w:t>
      </w:r>
      <w:r w:rsidR="00647555">
        <w:t xml:space="preserve"> </w:t>
      </w:r>
      <w:r w:rsidRPr="007A0CDC">
        <w:t>se</w:t>
      </w:r>
      <w:r w:rsidR="00647555">
        <w:t xml:space="preserve"> </w:t>
      </w:r>
      <w:r w:rsidRPr="007A0CDC">
        <w:t>preconizează</w:t>
      </w:r>
      <w:r w:rsidR="00647555">
        <w:t xml:space="preserve"> </w:t>
      </w:r>
      <w:r w:rsidRPr="007A0CDC">
        <w:t>că</w:t>
      </w:r>
      <w:r w:rsidR="00647555">
        <w:t xml:space="preserve"> </w:t>
      </w:r>
      <w:r w:rsidRPr="007A0CDC">
        <w:t>cererea</w:t>
      </w:r>
      <w:r w:rsidR="00647555">
        <w:t xml:space="preserve"> </w:t>
      </w:r>
      <w:r w:rsidRPr="007A0CDC">
        <w:t>pentru</w:t>
      </w:r>
      <w:r w:rsidR="00647555">
        <w:t xml:space="preserve"> </w:t>
      </w:r>
      <w:r w:rsidRPr="007A0CDC">
        <w:t>aceste</w:t>
      </w:r>
      <w:r w:rsidR="00647555">
        <w:t xml:space="preserve"> </w:t>
      </w:r>
      <w:r w:rsidRPr="007A0CDC">
        <w:t>materii</w:t>
      </w:r>
      <w:r w:rsidR="00647555">
        <w:t xml:space="preserve"> </w:t>
      </w:r>
      <w:r w:rsidRPr="007A0CDC">
        <w:t>prime</w:t>
      </w:r>
      <w:r w:rsidR="00647555">
        <w:t xml:space="preserve"> </w:t>
      </w:r>
      <w:r w:rsidRPr="007A0CDC">
        <w:t>strategice</w:t>
      </w:r>
      <w:r w:rsidR="00647555">
        <w:t xml:space="preserve"> </w:t>
      </w:r>
      <w:r w:rsidRPr="007A0CDC">
        <w:t>va</w:t>
      </w:r>
      <w:r w:rsidR="00647555">
        <w:t xml:space="preserve"> </w:t>
      </w:r>
      <w:r w:rsidRPr="007A0CDC">
        <w:t>crește</w:t>
      </w:r>
      <w:r w:rsidR="00647555">
        <w:t xml:space="preserve"> </w:t>
      </w:r>
      <w:r w:rsidRPr="007A0CDC">
        <w:t>rapid</w:t>
      </w:r>
      <w:r w:rsidR="00647555">
        <w:t xml:space="preserve"> </w:t>
      </w:r>
      <w:r w:rsidRPr="007A0CDC">
        <w:t>în</w:t>
      </w:r>
      <w:r w:rsidR="00647555">
        <w:t xml:space="preserve"> </w:t>
      </w:r>
      <w:r w:rsidRPr="007A0CDC">
        <w:t>următoarele</w:t>
      </w:r>
      <w:r w:rsidR="00647555">
        <w:t xml:space="preserve"> </w:t>
      </w:r>
      <w:r w:rsidRPr="007A0CDC">
        <w:t>decenii.</w:t>
      </w:r>
    </w:p>
    <w:p w14:paraId="2925654B" w14:textId="460D94CB" w:rsidR="007A0CDC" w:rsidRPr="007A0CDC" w:rsidRDefault="007A0CDC" w:rsidP="007A0CDC">
      <w:proofErr w:type="spellStart"/>
      <w:r w:rsidRPr="007A0CDC">
        <w:t>Conferinţa</w:t>
      </w:r>
      <w:proofErr w:type="spellEnd"/>
      <w:r w:rsidR="00647555">
        <w:t xml:space="preserve"> </w:t>
      </w:r>
      <w:r w:rsidRPr="007A0CDC">
        <w:t>privind</w:t>
      </w:r>
      <w:r w:rsidR="00647555">
        <w:t xml:space="preserve"> </w:t>
      </w:r>
      <w:r w:rsidRPr="007A0CDC">
        <w:t>viitorul</w:t>
      </w:r>
      <w:r w:rsidR="00647555">
        <w:t xml:space="preserve"> </w:t>
      </w:r>
      <w:r w:rsidRPr="007A0CDC">
        <w:t>Europei</w:t>
      </w:r>
    </w:p>
    <w:p w14:paraId="1AABA7DE" w14:textId="19AAD5C0" w:rsidR="007A0CDC" w:rsidRPr="007A0CDC" w:rsidRDefault="007A0CDC" w:rsidP="007A0CDC">
      <w:proofErr w:type="spellStart"/>
      <w:r w:rsidRPr="007A0CDC">
        <w:t>Legislaţia</w:t>
      </w:r>
      <w:proofErr w:type="spellEnd"/>
      <w:r w:rsidR="00647555">
        <w:t xml:space="preserve"> </w:t>
      </w:r>
      <w:r w:rsidRPr="007A0CDC">
        <w:t>privind</w:t>
      </w:r>
      <w:r w:rsidR="00647555">
        <w:t xml:space="preserve"> </w:t>
      </w:r>
      <w:r w:rsidRPr="007A0CDC">
        <w:t>materiile</w:t>
      </w:r>
      <w:r w:rsidR="00647555">
        <w:t xml:space="preserve"> </w:t>
      </w:r>
      <w:r w:rsidRPr="007A0CDC">
        <w:t>prime</w:t>
      </w:r>
      <w:r w:rsidR="00647555">
        <w:t xml:space="preserve"> </w:t>
      </w:r>
      <w:r w:rsidRPr="007A0CDC">
        <w:t>critice</w:t>
      </w:r>
      <w:r w:rsidR="00647555">
        <w:t xml:space="preserve"> </w:t>
      </w:r>
      <w:r w:rsidRPr="007A0CDC">
        <w:t>reflectă</w:t>
      </w:r>
      <w:r w:rsidR="00647555">
        <w:t xml:space="preserve"> </w:t>
      </w:r>
      <w:r w:rsidRPr="007A0CDC">
        <w:t>o</w:t>
      </w:r>
      <w:r w:rsidR="00647555">
        <w:t xml:space="preserve"> </w:t>
      </w:r>
      <w:r w:rsidRPr="007A0CDC">
        <w:t>serie</w:t>
      </w:r>
      <w:r w:rsidR="00647555">
        <w:t xml:space="preserve"> </w:t>
      </w:r>
      <w:r w:rsidRPr="007A0CDC">
        <w:t>de</w:t>
      </w:r>
      <w:r w:rsidR="00647555">
        <w:t xml:space="preserve"> </w:t>
      </w:r>
      <w:r w:rsidRPr="007A0CDC">
        <w:t>propuneri</w:t>
      </w:r>
      <w:r w:rsidR="00647555">
        <w:t xml:space="preserve"> </w:t>
      </w:r>
      <w:r w:rsidRPr="007A0CDC">
        <w:t>din</w:t>
      </w:r>
      <w:r w:rsidR="00647555">
        <w:t xml:space="preserve"> </w:t>
      </w:r>
      <w:r w:rsidRPr="007A0CDC">
        <w:t>cadrul</w:t>
      </w:r>
      <w:r w:rsidR="00647555">
        <w:t xml:space="preserve"> </w:t>
      </w:r>
      <w:proofErr w:type="spellStart"/>
      <w:r w:rsidRPr="007A0CDC">
        <w:t>Conferinţei</w:t>
      </w:r>
      <w:proofErr w:type="spellEnd"/>
      <w:r w:rsidR="00647555">
        <w:t xml:space="preserve"> </w:t>
      </w:r>
      <w:r w:rsidRPr="007A0CDC">
        <w:t>privind</w:t>
      </w:r>
      <w:r w:rsidR="00647555">
        <w:t xml:space="preserve"> </w:t>
      </w:r>
      <w:r w:rsidRPr="007A0CDC">
        <w:t>viitorul</w:t>
      </w:r>
      <w:r w:rsidR="00647555">
        <w:t xml:space="preserve"> </w:t>
      </w:r>
      <w:r w:rsidRPr="007A0CDC">
        <w:t>Europei,</w:t>
      </w:r>
      <w:r w:rsidR="00647555">
        <w:t xml:space="preserve"> </w:t>
      </w:r>
      <w:r w:rsidRPr="007A0CDC">
        <w:t>şi</w:t>
      </w:r>
      <w:r w:rsidR="00647555">
        <w:t xml:space="preserve"> </w:t>
      </w:r>
      <w:r w:rsidRPr="007A0CDC">
        <w:t>anume</w:t>
      </w:r>
      <w:r w:rsidR="00647555">
        <w:t xml:space="preserve"> </w:t>
      </w:r>
      <w:r w:rsidRPr="007A0CDC">
        <w:t>propunerile</w:t>
      </w:r>
      <w:r w:rsidR="00647555">
        <w:t xml:space="preserve"> </w:t>
      </w:r>
      <w:r w:rsidRPr="007A0CDC">
        <w:t>5</w:t>
      </w:r>
      <w:r w:rsidR="00647555">
        <w:t xml:space="preserve"> </w:t>
      </w:r>
      <w:r w:rsidRPr="007A0CDC">
        <w:t>(consum</w:t>
      </w:r>
      <w:r w:rsidR="00647555">
        <w:t xml:space="preserve"> </w:t>
      </w:r>
      <w:r w:rsidRPr="007A0CDC">
        <w:t>sustenabil,</w:t>
      </w:r>
      <w:r w:rsidR="00647555">
        <w:t xml:space="preserve"> </w:t>
      </w:r>
      <w:proofErr w:type="spellStart"/>
      <w:r w:rsidRPr="007A0CDC">
        <w:t>modalităţi</w:t>
      </w:r>
      <w:proofErr w:type="spellEnd"/>
      <w:r w:rsidR="00647555">
        <w:t xml:space="preserve"> </w:t>
      </w:r>
      <w:r w:rsidRPr="007A0CDC">
        <w:t>de</w:t>
      </w:r>
      <w:r w:rsidR="00647555">
        <w:t xml:space="preserve"> </w:t>
      </w:r>
      <w:r w:rsidRPr="007A0CDC">
        <w:t>ambalare</w:t>
      </w:r>
      <w:r w:rsidR="00647555">
        <w:t xml:space="preserve"> </w:t>
      </w:r>
      <w:proofErr w:type="spellStart"/>
      <w:r w:rsidRPr="007A0CDC">
        <w:t>şi</w:t>
      </w:r>
      <w:proofErr w:type="spellEnd"/>
      <w:r w:rsidR="00647555">
        <w:t xml:space="preserve"> </w:t>
      </w:r>
      <w:proofErr w:type="spellStart"/>
      <w:r w:rsidRPr="007A0CDC">
        <w:t>producţie</w:t>
      </w:r>
      <w:proofErr w:type="spellEnd"/>
      <w:r w:rsidRPr="007A0CDC">
        <w:t>)</w:t>
      </w:r>
      <w:r w:rsidR="00647555">
        <w:t xml:space="preserve"> </w:t>
      </w:r>
      <w:proofErr w:type="spellStart"/>
      <w:r w:rsidRPr="007A0CDC">
        <w:t>şi</w:t>
      </w:r>
      <w:proofErr w:type="spellEnd"/>
      <w:r w:rsidR="00647555">
        <w:t xml:space="preserve"> </w:t>
      </w:r>
      <w:r w:rsidRPr="007A0CDC">
        <w:t>7</w:t>
      </w:r>
      <w:r w:rsidR="00647555">
        <w:t xml:space="preserve"> </w:t>
      </w:r>
      <w:r w:rsidRPr="007A0CDC">
        <w:t>(reducerea</w:t>
      </w:r>
      <w:r w:rsidR="00647555">
        <w:t xml:space="preserve"> </w:t>
      </w:r>
      <w:proofErr w:type="spellStart"/>
      <w:r w:rsidRPr="007A0CDC">
        <w:t>dependenţei</w:t>
      </w:r>
      <w:proofErr w:type="spellEnd"/>
      <w:r w:rsidR="00647555">
        <w:t xml:space="preserve"> </w:t>
      </w:r>
      <w:r w:rsidRPr="007A0CDC">
        <w:t>UE</w:t>
      </w:r>
      <w:r w:rsidR="00647555">
        <w:t xml:space="preserve"> </w:t>
      </w:r>
      <w:r w:rsidRPr="007A0CDC">
        <w:t>de</w:t>
      </w:r>
      <w:r w:rsidR="00647555">
        <w:t xml:space="preserve"> </w:t>
      </w:r>
      <w:r w:rsidRPr="007A0CDC">
        <w:t>actori</w:t>
      </w:r>
      <w:r w:rsidR="00647555">
        <w:t xml:space="preserve"> </w:t>
      </w:r>
      <w:r w:rsidRPr="007A0CDC">
        <w:t>străini</w:t>
      </w:r>
      <w:r w:rsidR="00647555">
        <w:t xml:space="preserve"> </w:t>
      </w:r>
      <w:r w:rsidRPr="007A0CDC">
        <w:t>în</w:t>
      </w:r>
      <w:r w:rsidR="00647555">
        <w:t xml:space="preserve"> </w:t>
      </w:r>
      <w:r w:rsidRPr="007A0CDC">
        <w:t>ce</w:t>
      </w:r>
      <w:r w:rsidR="00647555">
        <w:t xml:space="preserve"> </w:t>
      </w:r>
      <w:proofErr w:type="spellStart"/>
      <w:r w:rsidRPr="007A0CDC">
        <w:t>priveşte</w:t>
      </w:r>
      <w:proofErr w:type="spellEnd"/>
      <w:r w:rsidR="00647555">
        <w:t xml:space="preserve"> </w:t>
      </w:r>
      <w:r w:rsidRPr="007A0CDC">
        <w:t>sectoarele</w:t>
      </w:r>
      <w:r w:rsidR="00647555">
        <w:t xml:space="preserve"> </w:t>
      </w:r>
      <w:r w:rsidRPr="007A0CDC">
        <w:t>economice</w:t>
      </w:r>
      <w:r w:rsidR="00647555">
        <w:t xml:space="preserve"> </w:t>
      </w:r>
      <w:r w:rsidRPr="007A0CDC">
        <w:t>cu</w:t>
      </w:r>
      <w:r w:rsidR="00647555">
        <w:t xml:space="preserve"> </w:t>
      </w:r>
      <w:proofErr w:type="spellStart"/>
      <w:r w:rsidRPr="007A0CDC">
        <w:t>importanţă</w:t>
      </w:r>
      <w:proofErr w:type="spellEnd"/>
      <w:r w:rsidR="00647555">
        <w:t xml:space="preserve"> </w:t>
      </w:r>
      <w:r w:rsidRPr="007A0CDC">
        <w:t>strategică).</w:t>
      </w:r>
      <w:r w:rsidR="00647555">
        <w:t xml:space="preserve"> </w:t>
      </w:r>
      <w:r w:rsidRPr="007A0CDC">
        <w:t>Aceste</w:t>
      </w:r>
      <w:r w:rsidR="00647555">
        <w:t xml:space="preserve"> </w:t>
      </w:r>
      <w:proofErr w:type="spellStart"/>
      <w:r w:rsidRPr="007A0CDC">
        <w:t>iniţiative</w:t>
      </w:r>
      <w:proofErr w:type="spellEnd"/>
      <w:r w:rsidR="00647555">
        <w:t xml:space="preserve"> </w:t>
      </w:r>
      <w:r w:rsidRPr="007A0CDC">
        <w:t>se</w:t>
      </w:r>
      <w:r w:rsidR="00647555">
        <w:t xml:space="preserve"> </w:t>
      </w:r>
      <w:r w:rsidRPr="007A0CDC">
        <w:t>concentrează</w:t>
      </w:r>
      <w:r w:rsidR="00647555">
        <w:t xml:space="preserve"> </w:t>
      </w:r>
      <w:r w:rsidRPr="007A0CDC">
        <w:t>pe</w:t>
      </w:r>
      <w:r w:rsidR="00647555">
        <w:t xml:space="preserve"> </w:t>
      </w:r>
      <w:r w:rsidRPr="007A0CDC">
        <w:t>sustenabilitate,</w:t>
      </w:r>
      <w:r w:rsidR="00647555">
        <w:t xml:space="preserve"> </w:t>
      </w:r>
      <w:r w:rsidRPr="007A0CDC">
        <w:t>autonomie</w:t>
      </w:r>
      <w:r w:rsidR="00647555">
        <w:t xml:space="preserve"> </w:t>
      </w:r>
      <w:r w:rsidRPr="007A0CDC">
        <w:t>economică</w:t>
      </w:r>
      <w:r w:rsidR="00647555">
        <w:t xml:space="preserve"> </w:t>
      </w:r>
      <w:proofErr w:type="spellStart"/>
      <w:r w:rsidRPr="007A0CDC">
        <w:t>şi</w:t>
      </w:r>
      <w:proofErr w:type="spellEnd"/>
      <w:r w:rsidR="00647555">
        <w:t xml:space="preserve"> </w:t>
      </w:r>
      <w:proofErr w:type="spellStart"/>
      <w:r w:rsidRPr="007A0CDC">
        <w:t>rezilienţa</w:t>
      </w:r>
      <w:proofErr w:type="spellEnd"/>
      <w:r w:rsidR="00647555">
        <w:t xml:space="preserve"> </w:t>
      </w:r>
      <w:r w:rsidRPr="007A0CDC">
        <w:t>sectoarelor</w:t>
      </w:r>
      <w:r w:rsidR="00647555">
        <w:t xml:space="preserve"> </w:t>
      </w:r>
      <w:r w:rsidRPr="007A0CDC">
        <w:t>economice</w:t>
      </w:r>
      <w:r w:rsidR="00647555">
        <w:t xml:space="preserve"> </w:t>
      </w:r>
      <w:r w:rsidRPr="007A0CDC">
        <w:t>strategice,</w:t>
      </w:r>
      <w:r w:rsidR="00647555">
        <w:t xml:space="preserve"> </w:t>
      </w:r>
      <w:r w:rsidRPr="007A0CDC">
        <w:t>teme</w:t>
      </w:r>
      <w:r w:rsidR="00647555">
        <w:t xml:space="preserve"> </w:t>
      </w:r>
      <w:r w:rsidRPr="007A0CDC">
        <w:t>cheie</w:t>
      </w:r>
      <w:r w:rsidR="00647555">
        <w:t xml:space="preserve"> </w:t>
      </w:r>
      <w:r w:rsidRPr="007A0CDC">
        <w:t>dezbătute</w:t>
      </w:r>
      <w:r w:rsidR="00647555">
        <w:t xml:space="preserve"> </w:t>
      </w:r>
      <w:r w:rsidRPr="007A0CDC">
        <w:t>în</w:t>
      </w:r>
      <w:r w:rsidR="00647555">
        <w:t xml:space="preserve"> </w:t>
      </w:r>
      <w:r w:rsidRPr="007A0CDC">
        <w:t>cadrul</w:t>
      </w:r>
      <w:r w:rsidR="00647555">
        <w:t xml:space="preserve"> </w:t>
      </w:r>
      <w:proofErr w:type="spellStart"/>
      <w:r w:rsidRPr="007A0CDC">
        <w:t>Conferinţei</w:t>
      </w:r>
      <w:proofErr w:type="spellEnd"/>
      <w:r w:rsidRPr="007A0CDC">
        <w:t>.</w:t>
      </w:r>
    </w:p>
    <w:p w14:paraId="297B482F" w14:textId="6E067D05" w:rsidR="007A0CDC" w:rsidRDefault="006731EC" w:rsidP="006731EC">
      <w:pPr>
        <w:pStyle w:val="separatorarticole"/>
      </w:pPr>
      <w:r>
        <w:lastRenderedPageBreak/>
        <w:t>*</w:t>
      </w:r>
    </w:p>
    <w:p w14:paraId="0BC38005" w14:textId="768CADB7" w:rsidR="006731EC" w:rsidRDefault="006731EC" w:rsidP="006731EC">
      <w:pPr>
        <w:pStyle w:val="TitluArticolinINFOUE"/>
      </w:pPr>
      <w:bookmarkStart w:id="184" w:name="_Toc153533910"/>
      <w:r w:rsidRPr="006731EC">
        <w:t>PE</w:t>
      </w:r>
      <w:r w:rsidR="00647555">
        <w:t xml:space="preserve"> </w:t>
      </w:r>
      <w:r w:rsidRPr="006731EC">
        <w:t>propune</w:t>
      </w:r>
      <w:r w:rsidR="00647555">
        <w:t xml:space="preserve"> </w:t>
      </w:r>
      <w:r w:rsidRPr="006731EC">
        <w:t>norme</w:t>
      </w:r>
      <w:r w:rsidR="00647555">
        <w:t xml:space="preserve"> </w:t>
      </w:r>
      <w:r w:rsidRPr="006731EC">
        <w:t>privind</w:t>
      </w:r>
      <w:r w:rsidR="00647555">
        <w:t xml:space="preserve"> </w:t>
      </w:r>
      <w:r w:rsidRPr="006731EC">
        <w:t>candidații</w:t>
      </w:r>
      <w:r w:rsidR="00647555">
        <w:t xml:space="preserve"> </w:t>
      </w:r>
      <w:r w:rsidRPr="006731EC">
        <w:t>cap</w:t>
      </w:r>
      <w:r w:rsidR="00647555">
        <w:t xml:space="preserve"> </w:t>
      </w:r>
      <w:r w:rsidRPr="006731EC">
        <w:t>de</w:t>
      </w:r>
      <w:r w:rsidR="00647555">
        <w:t xml:space="preserve"> </w:t>
      </w:r>
      <w:r w:rsidRPr="006731EC">
        <w:t>listă</w:t>
      </w:r>
      <w:r w:rsidR="00647555">
        <w:t xml:space="preserve"> </w:t>
      </w:r>
      <w:r w:rsidRPr="006731EC">
        <w:t>înaintea</w:t>
      </w:r>
      <w:r w:rsidR="00647555">
        <w:t xml:space="preserve"> </w:t>
      </w:r>
      <w:r w:rsidRPr="006731EC">
        <w:t>alegerilor</w:t>
      </w:r>
      <w:r w:rsidR="00647555">
        <w:t xml:space="preserve"> </w:t>
      </w:r>
      <w:r w:rsidRPr="006731EC">
        <w:t>europene</w:t>
      </w:r>
      <w:bookmarkEnd w:id="184"/>
    </w:p>
    <w:p w14:paraId="6B743515" w14:textId="22B52244" w:rsidR="00AE2D9D" w:rsidRPr="00AE2D9D" w:rsidRDefault="00AE2D9D" w:rsidP="00AE2D9D">
      <w:pPr>
        <w:rPr>
          <w:b/>
          <w:bCs/>
        </w:rPr>
      </w:pPr>
      <w:r>
        <w:rPr>
          <w:noProof/>
          <w:lang w:eastAsia="ro-RO"/>
        </w:rPr>
        <w:drawing>
          <wp:anchor distT="0" distB="0" distL="114300" distR="114300" simplePos="0" relativeHeight="252103680" behindDoc="0" locked="0" layoutInCell="1" allowOverlap="1" wp14:anchorId="3471F848" wp14:editId="5900C10C">
            <wp:simplePos x="0" y="0"/>
            <wp:positionH relativeFrom="column">
              <wp:posOffset>-1041</wp:posOffset>
            </wp:positionH>
            <wp:positionV relativeFrom="paragraph">
              <wp:posOffset>41250</wp:posOffset>
            </wp:positionV>
            <wp:extent cx="1909267" cy="1273178"/>
            <wp:effectExtent l="0" t="0" r="0" b="3175"/>
            <wp:wrapSquare wrapText="bothSides"/>
            <wp:docPr id="1465089788"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1909267" cy="1273178"/>
                    </a:xfrm>
                    <a:prstGeom prst="rect">
                      <a:avLst/>
                    </a:prstGeom>
                    <a:noFill/>
                    <a:ln>
                      <a:noFill/>
                    </a:ln>
                  </pic:spPr>
                </pic:pic>
              </a:graphicData>
            </a:graphic>
          </wp:anchor>
        </w:drawing>
      </w:r>
      <w:r w:rsidR="00647555">
        <w:rPr>
          <w:b/>
          <w:bCs/>
        </w:rPr>
        <w:t xml:space="preserve"> </w:t>
      </w:r>
      <w:r w:rsidRPr="00AE2D9D">
        <w:rPr>
          <w:b/>
          <w:bCs/>
        </w:rPr>
        <w:t>Parlamentul</w:t>
      </w:r>
      <w:r w:rsidR="00647555">
        <w:rPr>
          <w:b/>
          <w:bCs/>
        </w:rPr>
        <w:t xml:space="preserve"> </w:t>
      </w:r>
      <w:r w:rsidRPr="00AE2D9D">
        <w:rPr>
          <w:b/>
          <w:bCs/>
        </w:rPr>
        <w:t>și-a</w:t>
      </w:r>
      <w:r w:rsidR="00647555">
        <w:rPr>
          <w:b/>
          <w:bCs/>
        </w:rPr>
        <w:t xml:space="preserve"> </w:t>
      </w:r>
      <w:r w:rsidRPr="00AE2D9D">
        <w:rPr>
          <w:b/>
          <w:bCs/>
        </w:rPr>
        <w:t>adoptat</w:t>
      </w:r>
      <w:r w:rsidR="00647555">
        <w:rPr>
          <w:b/>
          <w:bCs/>
        </w:rPr>
        <w:t xml:space="preserve"> </w:t>
      </w:r>
      <w:r w:rsidRPr="00AE2D9D">
        <w:rPr>
          <w:b/>
          <w:bCs/>
        </w:rPr>
        <w:t>propunerile</w:t>
      </w:r>
      <w:r w:rsidR="00647555">
        <w:rPr>
          <w:b/>
          <w:bCs/>
        </w:rPr>
        <w:t xml:space="preserve"> </w:t>
      </w:r>
      <w:r w:rsidRPr="00AE2D9D">
        <w:rPr>
          <w:b/>
          <w:bCs/>
        </w:rPr>
        <w:t>pentru</w:t>
      </w:r>
      <w:r w:rsidR="00647555">
        <w:rPr>
          <w:b/>
          <w:bCs/>
        </w:rPr>
        <w:t xml:space="preserve"> </w:t>
      </w:r>
      <w:r w:rsidRPr="00AE2D9D">
        <w:rPr>
          <w:b/>
          <w:bCs/>
        </w:rPr>
        <w:t>îmbunătățirea</w:t>
      </w:r>
      <w:r w:rsidR="00647555">
        <w:rPr>
          <w:b/>
          <w:bCs/>
        </w:rPr>
        <w:t xml:space="preserve"> </w:t>
      </w:r>
      <w:r w:rsidRPr="00AE2D9D">
        <w:rPr>
          <w:b/>
          <w:bCs/>
        </w:rPr>
        <w:t>dimensiunii</w:t>
      </w:r>
      <w:r w:rsidR="00647555">
        <w:rPr>
          <w:b/>
          <w:bCs/>
        </w:rPr>
        <w:t xml:space="preserve"> </w:t>
      </w:r>
      <w:r w:rsidRPr="00AE2D9D">
        <w:rPr>
          <w:b/>
          <w:bCs/>
        </w:rPr>
        <w:t>democratice</w:t>
      </w:r>
      <w:r w:rsidR="00647555">
        <w:rPr>
          <w:b/>
          <w:bCs/>
        </w:rPr>
        <w:t xml:space="preserve"> </w:t>
      </w:r>
      <w:r w:rsidRPr="00AE2D9D">
        <w:rPr>
          <w:b/>
          <w:bCs/>
        </w:rPr>
        <w:t>a</w:t>
      </w:r>
      <w:r w:rsidR="00647555">
        <w:rPr>
          <w:b/>
          <w:bCs/>
        </w:rPr>
        <w:t xml:space="preserve"> </w:t>
      </w:r>
      <w:r w:rsidRPr="00AE2D9D">
        <w:rPr>
          <w:b/>
          <w:bCs/>
        </w:rPr>
        <w:t>alegerilor</w:t>
      </w:r>
      <w:r w:rsidR="00647555">
        <w:rPr>
          <w:b/>
          <w:bCs/>
        </w:rPr>
        <w:t xml:space="preserve"> </w:t>
      </w:r>
      <w:r w:rsidRPr="00AE2D9D">
        <w:rPr>
          <w:b/>
          <w:bCs/>
        </w:rPr>
        <w:t>din</w:t>
      </w:r>
      <w:r w:rsidR="00647555">
        <w:rPr>
          <w:b/>
          <w:bCs/>
        </w:rPr>
        <w:t xml:space="preserve"> </w:t>
      </w:r>
      <w:r w:rsidRPr="00AE2D9D">
        <w:rPr>
          <w:b/>
          <w:bCs/>
        </w:rPr>
        <w:t>2024</w:t>
      </w:r>
      <w:r w:rsidR="00647555">
        <w:rPr>
          <w:b/>
          <w:bCs/>
        </w:rPr>
        <w:t xml:space="preserve"> </w:t>
      </w:r>
      <w:r w:rsidRPr="00AE2D9D">
        <w:rPr>
          <w:b/>
          <w:bCs/>
        </w:rPr>
        <w:t>și</w:t>
      </w:r>
      <w:r w:rsidR="00647555">
        <w:rPr>
          <w:b/>
          <w:bCs/>
        </w:rPr>
        <w:t xml:space="preserve"> </w:t>
      </w:r>
      <w:r w:rsidRPr="00AE2D9D">
        <w:rPr>
          <w:b/>
          <w:bCs/>
        </w:rPr>
        <w:t>pentru</w:t>
      </w:r>
      <w:r w:rsidR="00647555">
        <w:rPr>
          <w:b/>
          <w:bCs/>
        </w:rPr>
        <w:t xml:space="preserve"> </w:t>
      </w:r>
      <w:r w:rsidRPr="00AE2D9D">
        <w:rPr>
          <w:b/>
          <w:bCs/>
        </w:rPr>
        <w:t>sistemul</w:t>
      </w:r>
      <w:r w:rsidR="00647555">
        <w:rPr>
          <w:b/>
          <w:bCs/>
        </w:rPr>
        <w:t xml:space="preserve"> </w:t>
      </w:r>
      <w:r w:rsidRPr="00AE2D9D">
        <w:rPr>
          <w:b/>
          <w:bCs/>
        </w:rPr>
        <w:t>candidaților</w:t>
      </w:r>
      <w:r w:rsidR="00647555">
        <w:rPr>
          <w:b/>
          <w:bCs/>
        </w:rPr>
        <w:t xml:space="preserve"> </w:t>
      </w:r>
      <w:r w:rsidRPr="00AE2D9D">
        <w:rPr>
          <w:b/>
          <w:bCs/>
        </w:rPr>
        <w:t>cap</w:t>
      </w:r>
      <w:r w:rsidR="00647555">
        <w:rPr>
          <w:b/>
          <w:bCs/>
        </w:rPr>
        <w:t xml:space="preserve"> </w:t>
      </w:r>
      <w:r w:rsidRPr="00AE2D9D">
        <w:rPr>
          <w:b/>
          <w:bCs/>
        </w:rPr>
        <w:t>de</w:t>
      </w:r>
      <w:r w:rsidR="00647555">
        <w:rPr>
          <w:b/>
          <w:bCs/>
        </w:rPr>
        <w:t xml:space="preserve"> </w:t>
      </w:r>
      <w:r w:rsidRPr="00AE2D9D">
        <w:rPr>
          <w:b/>
          <w:bCs/>
        </w:rPr>
        <w:t>listă.</w:t>
      </w:r>
    </w:p>
    <w:p w14:paraId="64255778" w14:textId="6E89986A" w:rsidR="00AE2D9D" w:rsidRPr="00AE2D9D" w:rsidRDefault="00AE2D9D" w:rsidP="00AE2D9D">
      <w:r w:rsidRPr="00AE2D9D">
        <w:t>Raportul,</w:t>
      </w:r>
      <w:r w:rsidR="00647555">
        <w:t xml:space="preserve"> </w:t>
      </w:r>
      <w:r w:rsidRPr="00AE2D9D">
        <w:t>care</w:t>
      </w:r>
      <w:r w:rsidR="00647555">
        <w:t xml:space="preserve"> </w:t>
      </w:r>
      <w:r w:rsidRPr="00AE2D9D">
        <w:t>a</w:t>
      </w:r>
      <w:r w:rsidR="00647555">
        <w:t xml:space="preserve"> </w:t>
      </w:r>
      <w:r w:rsidRPr="00AE2D9D">
        <w:t>primit</w:t>
      </w:r>
      <w:r w:rsidR="00647555">
        <w:t xml:space="preserve"> </w:t>
      </w:r>
      <w:r w:rsidRPr="00AE2D9D">
        <w:t>365</w:t>
      </w:r>
      <w:r w:rsidR="00647555">
        <w:t xml:space="preserve"> </w:t>
      </w:r>
      <w:r w:rsidRPr="00AE2D9D">
        <w:t>voturi</w:t>
      </w:r>
      <w:r w:rsidR="00647555">
        <w:t xml:space="preserve"> </w:t>
      </w:r>
      <w:r w:rsidRPr="00AE2D9D">
        <w:t>pentru,</w:t>
      </w:r>
      <w:r w:rsidR="00647555">
        <w:t xml:space="preserve"> </w:t>
      </w:r>
      <w:r w:rsidRPr="00AE2D9D">
        <w:t>175</w:t>
      </w:r>
      <w:r w:rsidR="00647555">
        <w:t xml:space="preserve"> </w:t>
      </w:r>
      <w:r w:rsidRPr="00AE2D9D">
        <w:t>voturi</w:t>
      </w:r>
      <w:r w:rsidR="00647555">
        <w:t xml:space="preserve"> </w:t>
      </w:r>
      <w:r w:rsidRPr="00AE2D9D">
        <w:t>împotrivă</w:t>
      </w:r>
      <w:r w:rsidR="00647555">
        <w:t xml:space="preserve"> </w:t>
      </w:r>
      <w:r w:rsidRPr="00AE2D9D">
        <w:t>și</w:t>
      </w:r>
      <w:r w:rsidR="00647555">
        <w:t xml:space="preserve"> </w:t>
      </w:r>
      <w:r w:rsidRPr="00AE2D9D">
        <w:t>71</w:t>
      </w:r>
      <w:r w:rsidR="00647555">
        <w:t xml:space="preserve"> </w:t>
      </w:r>
      <w:r w:rsidRPr="00AE2D9D">
        <w:t>abțineri,</w:t>
      </w:r>
      <w:r w:rsidR="00647555">
        <w:t xml:space="preserve"> </w:t>
      </w:r>
      <w:r w:rsidRPr="00AE2D9D">
        <w:t>solicită</w:t>
      </w:r>
      <w:r w:rsidR="00647555">
        <w:t xml:space="preserve"> </w:t>
      </w:r>
      <w:r w:rsidRPr="00AE2D9D">
        <w:t>măsuri</w:t>
      </w:r>
      <w:r w:rsidR="00647555">
        <w:t xml:space="preserve"> </w:t>
      </w:r>
      <w:r w:rsidRPr="00AE2D9D">
        <w:t>pentru</w:t>
      </w:r>
      <w:r w:rsidR="00647555">
        <w:t xml:space="preserve"> </w:t>
      </w:r>
      <w:r w:rsidRPr="00AE2D9D">
        <w:t>îmbunătățirea</w:t>
      </w:r>
      <w:r w:rsidR="00647555">
        <w:t xml:space="preserve"> </w:t>
      </w:r>
      <w:r w:rsidRPr="00AE2D9D">
        <w:t>prezenței</w:t>
      </w:r>
      <w:r w:rsidR="00647555">
        <w:t xml:space="preserve"> </w:t>
      </w:r>
      <w:r w:rsidRPr="00AE2D9D">
        <w:t>la</w:t>
      </w:r>
      <w:r w:rsidR="00647555">
        <w:t xml:space="preserve"> </w:t>
      </w:r>
      <w:r w:rsidRPr="00AE2D9D">
        <w:t>vot</w:t>
      </w:r>
      <w:r w:rsidR="00647555">
        <w:t xml:space="preserve"> </w:t>
      </w:r>
      <w:r w:rsidRPr="00AE2D9D">
        <w:t>la</w:t>
      </w:r>
      <w:r w:rsidR="00647555">
        <w:t xml:space="preserve"> </w:t>
      </w:r>
      <w:r w:rsidRPr="00AE2D9D">
        <w:t>alegerile</w:t>
      </w:r>
      <w:r w:rsidR="00647555">
        <w:t xml:space="preserve"> </w:t>
      </w:r>
      <w:r w:rsidRPr="00AE2D9D">
        <w:t>din</w:t>
      </w:r>
      <w:r w:rsidR="00647555">
        <w:t xml:space="preserve"> </w:t>
      </w:r>
      <w:r w:rsidRPr="00AE2D9D">
        <w:t>6-9</w:t>
      </w:r>
      <w:r w:rsidR="00647555">
        <w:t xml:space="preserve"> </w:t>
      </w:r>
      <w:r w:rsidRPr="00AE2D9D">
        <w:t>iunie</w:t>
      </w:r>
      <w:r w:rsidR="00647555">
        <w:t xml:space="preserve"> </w:t>
      </w:r>
      <w:r w:rsidRPr="00AE2D9D">
        <w:t>2024</w:t>
      </w:r>
      <w:r w:rsidR="00647555">
        <w:t xml:space="preserve"> </w:t>
      </w:r>
      <w:r w:rsidRPr="00AE2D9D">
        <w:t>dincolo</w:t>
      </w:r>
      <w:r w:rsidR="00647555">
        <w:t xml:space="preserve"> </w:t>
      </w:r>
      <w:r w:rsidRPr="00AE2D9D">
        <w:t>de</w:t>
      </w:r>
      <w:r w:rsidR="00647555">
        <w:t xml:space="preserve"> </w:t>
      </w:r>
      <w:r w:rsidRPr="00AE2D9D">
        <w:t>procentele</w:t>
      </w:r>
      <w:r w:rsidR="00647555">
        <w:t xml:space="preserve"> </w:t>
      </w:r>
      <w:r w:rsidRPr="00AE2D9D">
        <w:t>înregistrate</w:t>
      </w:r>
      <w:r w:rsidR="00647555">
        <w:t xml:space="preserve"> </w:t>
      </w:r>
      <w:r w:rsidRPr="00AE2D9D">
        <w:t>în</w:t>
      </w:r>
      <w:r w:rsidR="00647555">
        <w:t xml:space="preserve"> </w:t>
      </w:r>
      <w:r w:rsidRPr="00AE2D9D">
        <w:t>2019,</w:t>
      </w:r>
      <w:r w:rsidR="00647555">
        <w:t xml:space="preserve"> </w:t>
      </w:r>
      <w:r w:rsidRPr="00AE2D9D">
        <w:t>care</w:t>
      </w:r>
      <w:r w:rsidR="00647555">
        <w:t xml:space="preserve"> </w:t>
      </w:r>
      <w:r w:rsidRPr="00AE2D9D">
        <w:t>au</w:t>
      </w:r>
      <w:r w:rsidR="00647555">
        <w:t xml:space="preserve"> </w:t>
      </w:r>
      <w:r w:rsidRPr="00AE2D9D">
        <w:t>reprezentat</w:t>
      </w:r>
      <w:r w:rsidR="00647555">
        <w:t xml:space="preserve"> </w:t>
      </w:r>
      <w:r w:rsidRPr="00AE2D9D">
        <w:t>deja,</w:t>
      </w:r>
      <w:r w:rsidR="00647555">
        <w:t xml:space="preserve"> </w:t>
      </w:r>
      <w:r w:rsidRPr="00AE2D9D">
        <w:t>la</w:t>
      </w:r>
      <w:r w:rsidR="00647555">
        <w:t xml:space="preserve"> </w:t>
      </w:r>
      <w:r w:rsidRPr="00AE2D9D">
        <w:t>acea</w:t>
      </w:r>
      <w:r w:rsidR="00647555">
        <w:t xml:space="preserve"> </w:t>
      </w:r>
      <w:r w:rsidRPr="00AE2D9D">
        <w:t>vreme,</w:t>
      </w:r>
      <w:r w:rsidR="00647555">
        <w:t xml:space="preserve"> </w:t>
      </w:r>
      <w:r w:rsidRPr="00AE2D9D">
        <w:t>o</w:t>
      </w:r>
      <w:r w:rsidR="00647555">
        <w:t xml:space="preserve"> </w:t>
      </w:r>
      <w:r w:rsidRPr="00AE2D9D">
        <w:t>creștere</w:t>
      </w:r>
      <w:r w:rsidR="00647555">
        <w:t xml:space="preserve"> </w:t>
      </w:r>
      <w:r w:rsidRPr="00AE2D9D">
        <w:t>față</w:t>
      </w:r>
      <w:r w:rsidR="00647555">
        <w:t xml:space="preserve"> </w:t>
      </w:r>
      <w:r w:rsidRPr="00AE2D9D">
        <w:t>de</w:t>
      </w:r>
      <w:r w:rsidR="00647555">
        <w:t xml:space="preserve"> </w:t>
      </w:r>
      <w:r w:rsidRPr="00AE2D9D">
        <w:t>scrutinul</w:t>
      </w:r>
      <w:r w:rsidR="00647555">
        <w:t xml:space="preserve"> </w:t>
      </w:r>
      <w:r w:rsidRPr="00AE2D9D">
        <w:t>anterior.</w:t>
      </w:r>
      <w:r w:rsidR="00647555">
        <w:t xml:space="preserve"> </w:t>
      </w:r>
      <w:r w:rsidRPr="00AE2D9D">
        <w:t>Propunerea</w:t>
      </w:r>
      <w:r w:rsidR="00647555">
        <w:t xml:space="preserve"> </w:t>
      </w:r>
      <w:r w:rsidRPr="00AE2D9D">
        <w:t>Parlamentului</w:t>
      </w:r>
      <w:r w:rsidR="00647555">
        <w:t xml:space="preserve"> </w:t>
      </w:r>
      <w:r w:rsidRPr="00AE2D9D">
        <w:t>se</w:t>
      </w:r>
      <w:r w:rsidR="00647555">
        <w:t xml:space="preserve"> </w:t>
      </w:r>
      <w:r w:rsidRPr="00AE2D9D">
        <w:t>concentrează</w:t>
      </w:r>
      <w:r w:rsidR="00647555">
        <w:t xml:space="preserve"> </w:t>
      </w:r>
      <w:r w:rsidRPr="00AE2D9D">
        <w:t>pe</w:t>
      </w:r>
      <w:r w:rsidR="00647555">
        <w:t xml:space="preserve"> </w:t>
      </w:r>
      <w:r w:rsidRPr="00AE2D9D">
        <w:t>maximizarea</w:t>
      </w:r>
      <w:r w:rsidR="00647555">
        <w:t xml:space="preserve"> </w:t>
      </w:r>
      <w:r w:rsidRPr="00AE2D9D">
        <w:t>impactului</w:t>
      </w:r>
      <w:r w:rsidR="00647555">
        <w:t xml:space="preserve"> </w:t>
      </w:r>
      <w:r w:rsidRPr="00AE2D9D">
        <w:t>campaniilor</w:t>
      </w:r>
      <w:r w:rsidR="00647555">
        <w:t xml:space="preserve"> </w:t>
      </w:r>
      <w:r w:rsidRPr="00AE2D9D">
        <w:t>electorale,</w:t>
      </w:r>
      <w:r w:rsidR="00647555">
        <w:t xml:space="preserve"> </w:t>
      </w:r>
      <w:r w:rsidRPr="00AE2D9D">
        <w:t>pe</w:t>
      </w:r>
      <w:r w:rsidR="00647555">
        <w:t xml:space="preserve"> </w:t>
      </w:r>
      <w:r w:rsidRPr="00AE2D9D">
        <w:t>procedura</w:t>
      </w:r>
      <w:r w:rsidR="00647555">
        <w:t xml:space="preserve"> </w:t>
      </w:r>
      <w:r w:rsidRPr="00AE2D9D">
        <w:t>post-electorală</w:t>
      </w:r>
      <w:r w:rsidR="00647555">
        <w:t xml:space="preserve"> </w:t>
      </w:r>
      <w:r w:rsidRPr="00AE2D9D">
        <w:t>de</w:t>
      </w:r>
      <w:r w:rsidR="00647555">
        <w:t xml:space="preserve"> </w:t>
      </w:r>
      <w:r w:rsidRPr="00AE2D9D">
        <w:t>numire</w:t>
      </w:r>
      <w:r w:rsidR="00647555">
        <w:t xml:space="preserve"> </w:t>
      </w:r>
      <w:r w:rsidRPr="00AE2D9D">
        <w:t>a</w:t>
      </w:r>
      <w:r w:rsidR="00647555">
        <w:t xml:space="preserve"> </w:t>
      </w:r>
      <w:r w:rsidRPr="00AE2D9D">
        <w:t>viitoarei</w:t>
      </w:r>
      <w:r w:rsidR="00647555">
        <w:t xml:space="preserve"> </w:t>
      </w:r>
      <w:r w:rsidRPr="00AE2D9D">
        <w:t>Comisii</w:t>
      </w:r>
      <w:r w:rsidR="00647555">
        <w:t xml:space="preserve"> </w:t>
      </w:r>
      <w:r w:rsidRPr="00AE2D9D">
        <w:t>și</w:t>
      </w:r>
      <w:r w:rsidR="00647555">
        <w:t xml:space="preserve"> </w:t>
      </w:r>
      <w:r w:rsidRPr="00AE2D9D">
        <w:t>a</w:t>
      </w:r>
      <w:r w:rsidR="00647555">
        <w:t xml:space="preserve"> </w:t>
      </w:r>
      <w:r w:rsidRPr="00AE2D9D">
        <w:t>președintelui</w:t>
      </w:r>
      <w:r w:rsidR="00647555">
        <w:t xml:space="preserve"> </w:t>
      </w:r>
      <w:r w:rsidRPr="00AE2D9D">
        <w:t>acesteia,</w:t>
      </w:r>
      <w:r w:rsidR="00647555">
        <w:t xml:space="preserve"> </w:t>
      </w:r>
      <w:r w:rsidRPr="00AE2D9D">
        <w:t>precum</w:t>
      </w:r>
      <w:r w:rsidR="00647555">
        <w:t xml:space="preserve"> </w:t>
      </w:r>
      <w:r w:rsidRPr="00AE2D9D">
        <w:t>și</w:t>
      </w:r>
      <w:r w:rsidR="00647555">
        <w:t xml:space="preserve"> </w:t>
      </w:r>
      <w:r w:rsidRPr="00AE2D9D">
        <w:t>pe</w:t>
      </w:r>
      <w:r w:rsidR="00647555">
        <w:t xml:space="preserve"> </w:t>
      </w:r>
      <w:r w:rsidRPr="00AE2D9D">
        <w:t>garantarea</w:t>
      </w:r>
      <w:r w:rsidR="00647555">
        <w:t xml:space="preserve"> </w:t>
      </w:r>
      <w:r w:rsidRPr="00AE2D9D">
        <w:t>faptului</w:t>
      </w:r>
      <w:r w:rsidR="00647555">
        <w:t xml:space="preserve"> </w:t>
      </w:r>
      <w:r w:rsidRPr="00AE2D9D">
        <w:t>că</w:t>
      </w:r>
      <w:r w:rsidR="00647555">
        <w:t xml:space="preserve"> </w:t>
      </w:r>
      <w:r w:rsidRPr="00AE2D9D">
        <w:t>toți</w:t>
      </w:r>
      <w:r w:rsidR="00647555">
        <w:t xml:space="preserve"> </w:t>
      </w:r>
      <w:r w:rsidRPr="00AE2D9D">
        <w:t>cetățenii</w:t>
      </w:r>
      <w:r w:rsidR="00647555">
        <w:t xml:space="preserve"> </w:t>
      </w:r>
      <w:r w:rsidRPr="00AE2D9D">
        <w:t>își</w:t>
      </w:r>
      <w:r w:rsidR="00647555">
        <w:t xml:space="preserve"> </w:t>
      </w:r>
      <w:r w:rsidRPr="00AE2D9D">
        <w:t>pot</w:t>
      </w:r>
      <w:r w:rsidR="00647555">
        <w:t xml:space="preserve"> </w:t>
      </w:r>
      <w:r w:rsidRPr="00AE2D9D">
        <w:t>exercita</w:t>
      </w:r>
      <w:r w:rsidR="00647555">
        <w:t xml:space="preserve"> </w:t>
      </w:r>
      <w:r w:rsidRPr="00AE2D9D">
        <w:t>dreptul</w:t>
      </w:r>
      <w:r w:rsidR="00647555">
        <w:t xml:space="preserve"> </w:t>
      </w:r>
      <w:r w:rsidRPr="00AE2D9D">
        <w:t>de</w:t>
      </w:r>
      <w:r w:rsidR="00647555">
        <w:t xml:space="preserve"> </w:t>
      </w:r>
      <w:r w:rsidRPr="00AE2D9D">
        <w:t>vot.</w:t>
      </w:r>
    </w:p>
    <w:p w14:paraId="079985B7" w14:textId="04503701" w:rsidR="00AE2D9D" w:rsidRPr="00AE2D9D" w:rsidRDefault="00AE2D9D" w:rsidP="00AE2D9D">
      <w:r w:rsidRPr="00AE2D9D">
        <w:rPr>
          <w:b/>
          <w:bCs/>
        </w:rPr>
        <w:t>Perioada</w:t>
      </w:r>
      <w:r w:rsidR="00647555">
        <w:rPr>
          <w:b/>
          <w:bCs/>
        </w:rPr>
        <w:t xml:space="preserve"> </w:t>
      </w:r>
      <w:r w:rsidRPr="00AE2D9D">
        <w:rPr>
          <w:b/>
          <w:bCs/>
        </w:rPr>
        <w:t>post-electorală</w:t>
      </w:r>
    </w:p>
    <w:p w14:paraId="27AB7F45" w14:textId="298D9A62" w:rsidR="00AE2D9D" w:rsidRPr="00AE2D9D" w:rsidRDefault="00AE2D9D" w:rsidP="00AE2D9D">
      <w:r w:rsidRPr="00AE2D9D">
        <w:t>Deputații</w:t>
      </w:r>
      <w:r w:rsidR="00647555">
        <w:t xml:space="preserve"> </w:t>
      </w:r>
      <w:r w:rsidRPr="00AE2D9D">
        <w:t>europeni</w:t>
      </w:r>
      <w:r w:rsidR="00647555">
        <w:t xml:space="preserve"> </w:t>
      </w:r>
      <w:r w:rsidRPr="00AE2D9D">
        <w:t>solicită</w:t>
      </w:r>
      <w:r w:rsidR="00647555">
        <w:t xml:space="preserve"> </w:t>
      </w:r>
      <w:r w:rsidRPr="00AE2D9D">
        <w:t>ca</w:t>
      </w:r>
      <w:r w:rsidR="00647555">
        <w:t xml:space="preserve"> </w:t>
      </w:r>
      <w:r w:rsidRPr="00AE2D9D">
        <w:t>legătura</w:t>
      </w:r>
      <w:r w:rsidR="00647555">
        <w:t xml:space="preserve"> </w:t>
      </w:r>
      <w:r w:rsidRPr="00AE2D9D">
        <w:t>dintre</w:t>
      </w:r>
      <w:r w:rsidR="00647555">
        <w:t xml:space="preserve"> </w:t>
      </w:r>
      <w:r w:rsidRPr="00AE2D9D">
        <w:t>preferințele</w:t>
      </w:r>
      <w:r w:rsidR="00647555">
        <w:t xml:space="preserve"> </w:t>
      </w:r>
      <w:r w:rsidRPr="00AE2D9D">
        <w:t>alegătorilor,</w:t>
      </w:r>
      <w:r w:rsidR="00647555">
        <w:t xml:space="preserve"> </w:t>
      </w:r>
      <w:r w:rsidRPr="00AE2D9D">
        <w:t>exprimate</w:t>
      </w:r>
      <w:r w:rsidR="00647555">
        <w:t xml:space="preserve"> </w:t>
      </w:r>
      <w:r w:rsidRPr="00AE2D9D">
        <w:t>la</w:t>
      </w:r>
      <w:r w:rsidR="00647555">
        <w:t xml:space="preserve"> </w:t>
      </w:r>
      <w:r w:rsidRPr="00AE2D9D">
        <w:t>urne,</w:t>
      </w:r>
      <w:r w:rsidR="00647555">
        <w:t xml:space="preserve"> </w:t>
      </w:r>
      <w:r w:rsidRPr="00AE2D9D">
        <w:t>și</w:t>
      </w:r>
      <w:r w:rsidR="00647555">
        <w:t xml:space="preserve"> </w:t>
      </w:r>
      <w:r w:rsidRPr="00AE2D9D">
        <w:t>alegerea</w:t>
      </w:r>
      <w:r w:rsidR="00647555">
        <w:t xml:space="preserve"> </w:t>
      </w:r>
      <w:r w:rsidRPr="00AE2D9D">
        <w:t>Președintelui</w:t>
      </w:r>
      <w:r w:rsidR="00647555">
        <w:t xml:space="preserve"> </w:t>
      </w:r>
      <w:r w:rsidRPr="00AE2D9D">
        <w:t>Comisiei</w:t>
      </w:r>
      <w:r w:rsidR="00647555">
        <w:t xml:space="preserve"> </w:t>
      </w:r>
      <w:r w:rsidRPr="00AE2D9D">
        <w:t>să</w:t>
      </w:r>
      <w:r w:rsidR="00647555">
        <w:t xml:space="preserve"> </w:t>
      </w:r>
      <w:r w:rsidRPr="00AE2D9D">
        <w:t>fie</w:t>
      </w:r>
      <w:r w:rsidR="00647555">
        <w:t xml:space="preserve"> </w:t>
      </w:r>
      <w:r w:rsidRPr="00AE2D9D">
        <w:t>clară</w:t>
      </w:r>
      <w:r w:rsidR="00647555">
        <w:t xml:space="preserve"> </w:t>
      </w:r>
      <w:r w:rsidRPr="00AE2D9D">
        <w:t>și</w:t>
      </w:r>
      <w:r w:rsidR="00647555">
        <w:t xml:space="preserve"> </w:t>
      </w:r>
      <w:r w:rsidRPr="00AE2D9D">
        <w:t>credibilă.</w:t>
      </w:r>
      <w:r w:rsidR="00647555">
        <w:t xml:space="preserve"> </w:t>
      </w:r>
      <w:r w:rsidRPr="00AE2D9D">
        <w:t>Ei</w:t>
      </w:r>
      <w:r w:rsidR="00647555">
        <w:t xml:space="preserve"> </w:t>
      </w:r>
      <w:r w:rsidRPr="00AE2D9D">
        <w:t>afirmă</w:t>
      </w:r>
      <w:r w:rsidR="00647555">
        <w:t xml:space="preserve"> </w:t>
      </w:r>
      <w:r w:rsidRPr="00AE2D9D">
        <w:t>că</w:t>
      </w:r>
      <w:r w:rsidR="00647555">
        <w:t xml:space="preserve"> </w:t>
      </w:r>
      <w:r w:rsidRPr="00AE2D9D">
        <w:t>procesul</w:t>
      </w:r>
      <w:r w:rsidR="00647555">
        <w:t xml:space="preserve"> </w:t>
      </w:r>
      <w:r w:rsidRPr="00AE2D9D">
        <w:t>de</w:t>
      </w:r>
      <w:r w:rsidR="00647555">
        <w:t xml:space="preserve"> </w:t>
      </w:r>
      <w:r w:rsidRPr="00AE2D9D">
        <w:t>numire</w:t>
      </w:r>
      <w:r w:rsidR="00647555">
        <w:t xml:space="preserve"> </w:t>
      </w:r>
      <w:r w:rsidRPr="00AE2D9D">
        <w:t>ar</w:t>
      </w:r>
      <w:r w:rsidR="00647555">
        <w:t xml:space="preserve"> </w:t>
      </w:r>
      <w:r w:rsidRPr="00AE2D9D">
        <w:t>trebui</w:t>
      </w:r>
      <w:r w:rsidR="00647555">
        <w:t xml:space="preserve"> </w:t>
      </w:r>
      <w:r w:rsidRPr="00AE2D9D">
        <w:t>să</w:t>
      </w:r>
      <w:r w:rsidR="00647555">
        <w:t xml:space="preserve"> </w:t>
      </w:r>
      <w:r w:rsidRPr="00AE2D9D">
        <w:t>depindă</w:t>
      </w:r>
      <w:r w:rsidR="00647555">
        <w:t xml:space="preserve"> </w:t>
      </w:r>
      <w:r w:rsidRPr="00AE2D9D">
        <w:t>de</w:t>
      </w:r>
      <w:r w:rsidR="00647555">
        <w:t xml:space="preserve"> </w:t>
      </w:r>
      <w:r w:rsidRPr="00AE2D9D">
        <w:t>asigurarea</w:t>
      </w:r>
      <w:r w:rsidR="00647555">
        <w:t xml:space="preserve"> </w:t>
      </w:r>
      <w:r w:rsidRPr="00AE2D9D">
        <w:t>unei</w:t>
      </w:r>
      <w:r w:rsidR="00647555">
        <w:t xml:space="preserve"> </w:t>
      </w:r>
      <w:r w:rsidRPr="00AE2D9D">
        <w:t>majorități</w:t>
      </w:r>
      <w:r w:rsidR="00647555">
        <w:t xml:space="preserve"> </w:t>
      </w:r>
      <w:r w:rsidRPr="00AE2D9D">
        <w:t>în</w:t>
      </w:r>
      <w:r w:rsidR="00647555">
        <w:t xml:space="preserve"> </w:t>
      </w:r>
      <w:r w:rsidRPr="00AE2D9D">
        <w:t>Parlament,</w:t>
      </w:r>
      <w:r w:rsidR="00647555">
        <w:t xml:space="preserve"> </w:t>
      </w:r>
      <w:r w:rsidRPr="00AE2D9D">
        <w:t>astfel</w:t>
      </w:r>
      <w:r w:rsidR="00647555">
        <w:t xml:space="preserve"> </w:t>
      </w:r>
      <w:r w:rsidRPr="00AE2D9D">
        <w:t>cum</w:t>
      </w:r>
      <w:r w:rsidR="00647555">
        <w:t xml:space="preserve"> </w:t>
      </w:r>
      <w:r w:rsidRPr="00AE2D9D">
        <w:t>prevede</w:t>
      </w:r>
      <w:r w:rsidR="00647555">
        <w:t xml:space="preserve"> </w:t>
      </w:r>
      <w:r w:rsidRPr="00AE2D9D">
        <w:t>Tratatul</w:t>
      </w:r>
      <w:r w:rsidR="00647555">
        <w:t xml:space="preserve"> </w:t>
      </w:r>
      <w:r w:rsidRPr="00AE2D9D">
        <w:t>de</w:t>
      </w:r>
      <w:r w:rsidR="00647555">
        <w:t xml:space="preserve"> </w:t>
      </w:r>
      <w:r w:rsidRPr="00AE2D9D">
        <w:t>la</w:t>
      </w:r>
      <w:r w:rsidR="00647555">
        <w:t xml:space="preserve"> </w:t>
      </w:r>
      <w:r w:rsidRPr="00AE2D9D">
        <w:t>Lisabona,</w:t>
      </w:r>
      <w:r w:rsidR="00647555">
        <w:t xml:space="preserve"> </w:t>
      </w:r>
      <w:r w:rsidRPr="00AE2D9D">
        <w:t>și</w:t>
      </w:r>
      <w:r w:rsidR="00647555">
        <w:t xml:space="preserve"> </w:t>
      </w:r>
      <w:r w:rsidRPr="00AE2D9D">
        <w:t>solicită,</w:t>
      </w:r>
      <w:r w:rsidR="00647555">
        <w:t xml:space="preserve"> </w:t>
      </w:r>
      <w:r w:rsidRPr="00AE2D9D">
        <w:t>de</w:t>
      </w:r>
      <w:r w:rsidR="00647555">
        <w:t xml:space="preserve"> </w:t>
      </w:r>
      <w:r w:rsidRPr="00AE2D9D">
        <w:t>asemenea,</w:t>
      </w:r>
      <w:r w:rsidR="00647555">
        <w:t xml:space="preserve"> </w:t>
      </w:r>
      <w:r w:rsidRPr="00AE2D9D">
        <w:t>să</w:t>
      </w:r>
      <w:r w:rsidR="00647555">
        <w:t xml:space="preserve"> </w:t>
      </w:r>
      <w:r w:rsidRPr="00AE2D9D">
        <w:t>se</w:t>
      </w:r>
      <w:r w:rsidR="00647555">
        <w:t xml:space="preserve"> </w:t>
      </w:r>
      <w:r w:rsidRPr="00AE2D9D">
        <w:t>renunțe</w:t>
      </w:r>
      <w:r w:rsidR="00647555">
        <w:t xml:space="preserve"> </w:t>
      </w:r>
      <w:r w:rsidRPr="00AE2D9D">
        <w:t>la</w:t>
      </w:r>
      <w:r w:rsidR="00647555">
        <w:t xml:space="preserve"> </w:t>
      </w:r>
      <w:r w:rsidRPr="00AE2D9D">
        <w:t>acordurile</w:t>
      </w:r>
      <w:r w:rsidR="00647555">
        <w:t xml:space="preserve"> </w:t>
      </w:r>
      <w:r w:rsidRPr="00AE2D9D">
        <w:t>încheiate</w:t>
      </w:r>
      <w:r w:rsidR="00647555">
        <w:t xml:space="preserve"> </w:t>
      </w:r>
      <w:r w:rsidRPr="00AE2D9D">
        <w:t>în</w:t>
      </w:r>
      <w:r w:rsidR="00647555">
        <w:t xml:space="preserve"> </w:t>
      </w:r>
      <w:r w:rsidRPr="00AE2D9D">
        <w:t>Consiliul</w:t>
      </w:r>
      <w:r w:rsidR="00647555">
        <w:t xml:space="preserve"> </w:t>
      </w:r>
      <w:r w:rsidRPr="00AE2D9D">
        <w:t>European</w:t>
      </w:r>
      <w:r w:rsidR="00647555">
        <w:t xml:space="preserve"> </w:t>
      </w:r>
      <w:r w:rsidRPr="00AE2D9D">
        <w:t>în</w:t>
      </w:r>
      <w:r w:rsidR="00647555">
        <w:t xml:space="preserve"> </w:t>
      </w:r>
      <w:r w:rsidRPr="00AE2D9D">
        <w:t>spatele</w:t>
      </w:r>
      <w:r w:rsidR="00647555">
        <w:t xml:space="preserve"> </w:t>
      </w:r>
      <w:r w:rsidRPr="00AE2D9D">
        <w:t>ușilor</w:t>
      </w:r>
      <w:r w:rsidR="00647555">
        <w:t xml:space="preserve"> </w:t>
      </w:r>
      <w:r w:rsidRPr="00AE2D9D">
        <w:t>închise.</w:t>
      </w:r>
      <w:r w:rsidR="00647555">
        <w:t xml:space="preserve"> </w:t>
      </w:r>
      <w:proofErr w:type="spellStart"/>
      <w:r w:rsidRPr="00AE2D9D">
        <w:t>Eurodeputații</w:t>
      </w:r>
      <w:proofErr w:type="spellEnd"/>
      <w:r w:rsidR="00647555">
        <w:t xml:space="preserve"> </w:t>
      </w:r>
      <w:r w:rsidRPr="00AE2D9D">
        <w:t>doresc</w:t>
      </w:r>
      <w:r w:rsidR="00647555">
        <w:t xml:space="preserve"> </w:t>
      </w:r>
      <w:r w:rsidRPr="00AE2D9D">
        <w:t>un</w:t>
      </w:r>
      <w:r w:rsidR="00647555">
        <w:t xml:space="preserve"> </w:t>
      </w:r>
      <w:r w:rsidRPr="00AE2D9D">
        <w:t>acord</w:t>
      </w:r>
      <w:r w:rsidR="00647555">
        <w:t xml:space="preserve"> </w:t>
      </w:r>
      <w:r w:rsidRPr="00AE2D9D">
        <w:t>obligatoriu</w:t>
      </w:r>
      <w:r w:rsidR="00647555">
        <w:t xml:space="preserve"> </w:t>
      </w:r>
      <w:r w:rsidRPr="00AE2D9D">
        <w:t>între</w:t>
      </w:r>
      <w:r w:rsidR="00647555">
        <w:t xml:space="preserve"> </w:t>
      </w:r>
      <w:r w:rsidRPr="00AE2D9D">
        <w:t>Parlament</w:t>
      </w:r>
      <w:r w:rsidR="00647555">
        <w:t xml:space="preserve"> </w:t>
      </w:r>
      <w:r w:rsidRPr="00AE2D9D">
        <w:t>și</w:t>
      </w:r>
      <w:r w:rsidR="00647555">
        <w:t xml:space="preserve"> </w:t>
      </w:r>
      <w:r w:rsidRPr="00AE2D9D">
        <w:t>Consiliul</w:t>
      </w:r>
      <w:r w:rsidR="00647555">
        <w:t xml:space="preserve"> </w:t>
      </w:r>
      <w:r w:rsidRPr="00AE2D9D">
        <w:t>European,</w:t>
      </w:r>
      <w:r w:rsidR="00647555">
        <w:t xml:space="preserve"> </w:t>
      </w:r>
      <w:r w:rsidRPr="00AE2D9D">
        <w:t>care</w:t>
      </w:r>
      <w:r w:rsidR="00647555">
        <w:t xml:space="preserve"> </w:t>
      </w:r>
      <w:r w:rsidRPr="00AE2D9D">
        <w:t>să</w:t>
      </w:r>
      <w:r w:rsidR="00647555">
        <w:t xml:space="preserve"> </w:t>
      </w:r>
      <w:r w:rsidRPr="00AE2D9D">
        <w:t>asigure</w:t>
      </w:r>
      <w:r w:rsidR="00647555">
        <w:t xml:space="preserve"> </w:t>
      </w:r>
      <w:r w:rsidRPr="00AE2D9D">
        <w:t>că</w:t>
      </w:r>
      <w:r w:rsidR="00647555">
        <w:t xml:space="preserve"> </w:t>
      </w:r>
      <w:r w:rsidRPr="00AE2D9D">
        <w:t>partidele</w:t>
      </w:r>
      <w:r w:rsidR="00647555">
        <w:t xml:space="preserve"> </w:t>
      </w:r>
      <w:r w:rsidRPr="00AE2D9D">
        <w:t>politice</w:t>
      </w:r>
      <w:r w:rsidR="00647555">
        <w:t xml:space="preserve"> </w:t>
      </w:r>
      <w:r w:rsidRPr="00AE2D9D">
        <w:t>europene</w:t>
      </w:r>
      <w:r w:rsidR="00647555">
        <w:t xml:space="preserve"> </w:t>
      </w:r>
      <w:r w:rsidRPr="00AE2D9D">
        <w:t>și</w:t>
      </w:r>
      <w:r w:rsidR="00647555">
        <w:t xml:space="preserve"> </w:t>
      </w:r>
      <w:r w:rsidRPr="00AE2D9D">
        <w:t>grupurile</w:t>
      </w:r>
      <w:r w:rsidR="00647555">
        <w:t xml:space="preserve"> </w:t>
      </w:r>
      <w:r w:rsidRPr="00AE2D9D">
        <w:t>parlamentare</w:t>
      </w:r>
      <w:r w:rsidR="00647555">
        <w:t xml:space="preserve"> </w:t>
      </w:r>
      <w:r w:rsidRPr="00AE2D9D">
        <w:t>încep</w:t>
      </w:r>
      <w:r w:rsidR="00647555">
        <w:t xml:space="preserve"> </w:t>
      </w:r>
      <w:r w:rsidRPr="00AE2D9D">
        <w:t>negocierile</w:t>
      </w:r>
      <w:r w:rsidR="00647555">
        <w:t xml:space="preserve"> </w:t>
      </w:r>
      <w:r w:rsidRPr="00AE2D9D">
        <w:t>privind</w:t>
      </w:r>
      <w:r w:rsidR="00647555">
        <w:t xml:space="preserve"> </w:t>
      </w:r>
      <w:r w:rsidRPr="00AE2D9D">
        <w:t>un</w:t>
      </w:r>
      <w:r w:rsidR="00647555">
        <w:t xml:space="preserve"> </w:t>
      </w:r>
      <w:r w:rsidRPr="00AE2D9D">
        <w:t>candidat</w:t>
      </w:r>
      <w:r w:rsidR="00647555">
        <w:t xml:space="preserve"> </w:t>
      </w:r>
      <w:r w:rsidRPr="00AE2D9D">
        <w:t>comun</w:t>
      </w:r>
      <w:r w:rsidR="00647555">
        <w:t xml:space="preserve"> </w:t>
      </w:r>
      <w:r w:rsidRPr="00AE2D9D">
        <w:t>imediat</w:t>
      </w:r>
      <w:r w:rsidR="00647555">
        <w:t xml:space="preserve"> </w:t>
      </w:r>
      <w:r w:rsidRPr="00AE2D9D">
        <w:t>după</w:t>
      </w:r>
      <w:r w:rsidR="00647555">
        <w:t xml:space="preserve"> </w:t>
      </w:r>
      <w:r w:rsidRPr="00AE2D9D">
        <w:t>alegeri</w:t>
      </w:r>
      <w:r w:rsidR="00647555">
        <w:t xml:space="preserve"> </w:t>
      </w:r>
      <w:r w:rsidRPr="00AE2D9D">
        <w:t>și</w:t>
      </w:r>
      <w:r w:rsidR="00647555">
        <w:t xml:space="preserve"> </w:t>
      </w:r>
      <w:r w:rsidRPr="00AE2D9D">
        <w:t>înainte</w:t>
      </w:r>
      <w:r w:rsidR="00647555">
        <w:t xml:space="preserve"> </w:t>
      </w:r>
      <w:r w:rsidRPr="00AE2D9D">
        <w:t>ca</w:t>
      </w:r>
      <w:r w:rsidR="00647555">
        <w:t xml:space="preserve"> </w:t>
      </w:r>
      <w:r w:rsidRPr="00AE2D9D">
        <w:t>o</w:t>
      </w:r>
      <w:r w:rsidR="00647555">
        <w:t xml:space="preserve"> </w:t>
      </w:r>
      <w:r w:rsidRPr="00AE2D9D">
        <w:t>propunere</w:t>
      </w:r>
      <w:r w:rsidR="00647555">
        <w:t xml:space="preserve"> </w:t>
      </w:r>
      <w:r w:rsidRPr="00AE2D9D">
        <w:t>să</w:t>
      </w:r>
      <w:r w:rsidR="00647555">
        <w:t xml:space="preserve"> </w:t>
      </w:r>
      <w:r w:rsidRPr="00AE2D9D">
        <w:t>fie</w:t>
      </w:r>
      <w:r w:rsidR="00647555">
        <w:t xml:space="preserve"> </w:t>
      </w:r>
      <w:r w:rsidRPr="00AE2D9D">
        <w:t>formulată</w:t>
      </w:r>
      <w:r w:rsidR="00647555">
        <w:t xml:space="preserve"> </w:t>
      </w:r>
      <w:r w:rsidRPr="00AE2D9D">
        <w:t>de</w:t>
      </w:r>
      <w:r w:rsidR="00647555">
        <w:t xml:space="preserve"> </w:t>
      </w:r>
      <w:r w:rsidRPr="00AE2D9D">
        <w:t>Consiliul</w:t>
      </w:r>
      <w:r w:rsidR="00647555">
        <w:t xml:space="preserve"> </w:t>
      </w:r>
      <w:r w:rsidRPr="00AE2D9D">
        <w:t>European.</w:t>
      </w:r>
    </w:p>
    <w:p w14:paraId="793E3FF9" w14:textId="79D33DB8" w:rsidR="00AE2D9D" w:rsidRPr="00AE2D9D" w:rsidRDefault="00AE2D9D" w:rsidP="00AE2D9D">
      <w:r w:rsidRPr="00AE2D9D">
        <w:t>Candidatul</w:t>
      </w:r>
      <w:r w:rsidR="00647555">
        <w:t xml:space="preserve"> </w:t>
      </w:r>
      <w:r w:rsidRPr="00AE2D9D">
        <w:t>cap</w:t>
      </w:r>
      <w:r w:rsidR="00647555">
        <w:t xml:space="preserve"> </w:t>
      </w:r>
      <w:r w:rsidRPr="00AE2D9D">
        <w:t>de</w:t>
      </w:r>
      <w:r w:rsidR="00647555">
        <w:t xml:space="preserve"> </w:t>
      </w:r>
      <w:r w:rsidRPr="00AE2D9D">
        <w:t>listă</w:t>
      </w:r>
      <w:r w:rsidR="00647555">
        <w:t xml:space="preserve"> </w:t>
      </w:r>
      <w:r w:rsidRPr="00AE2D9D">
        <w:t>al</w:t>
      </w:r>
      <w:r w:rsidR="00647555">
        <w:t xml:space="preserve"> </w:t>
      </w:r>
      <w:r w:rsidRPr="00AE2D9D">
        <w:t>partidului</w:t>
      </w:r>
      <w:r w:rsidR="00647555">
        <w:t xml:space="preserve"> </w:t>
      </w:r>
      <w:r w:rsidRPr="00AE2D9D">
        <w:t>care</w:t>
      </w:r>
      <w:r w:rsidR="00647555">
        <w:t xml:space="preserve"> </w:t>
      </w:r>
      <w:r w:rsidRPr="00AE2D9D">
        <w:t>a</w:t>
      </w:r>
      <w:r w:rsidR="00647555">
        <w:t xml:space="preserve"> </w:t>
      </w:r>
      <w:r w:rsidRPr="00AE2D9D">
        <w:t>obținut</w:t>
      </w:r>
      <w:r w:rsidR="00647555">
        <w:t xml:space="preserve"> </w:t>
      </w:r>
      <w:r w:rsidRPr="00AE2D9D">
        <w:t>cele</w:t>
      </w:r>
      <w:r w:rsidR="00647555">
        <w:t xml:space="preserve"> </w:t>
      </w:r>
      <w:r w:rsidRPr="00AE2D9D">
        <w:t>mai</w:t>
      </w:r>
      <w:r w:rsidR="00647555">
        <w:t xml:space="preserve"> </w:t>
      </w:r>
      <w:r w:rsidRPr="00AE2D9D">
        <w:t>multe</w:t>
      </w:r>
      <w:r w:rsidR="00647555">
        <w:t xml:space="preserve"> </w:t>
      </w:r>
      <w:r w:rsidRPr="00AE2D9D">
        <w:t>locuri</w:t>
      </w:r>
      <w:r w:rsidR="00647555">
        <w:t xml:space="preserve"> </w:t>
      </w:r>
      <w:r w:rsidRPr="00AE2D9D">
        <w:t>în</w:t>
      </w:r>
      <w:r w:rsidR="00647555">
        <w:t xml:space="preserve"> </w:t>
      </w:r>
      <w:r w:rsidRPr="00AE2D9D">
        <w:t>Parlament</w:t>
      </w:r>
      <w:r w:rsidR="00647555">
        <w:t xml:space="preserve"> </w:t>
      </w:r>
      <w:r w:rsidRPr="00AE2D9D">
        <w:t>ar</w:t>
      </w:r>
      <w:r w:rsidR="00647555">
        <w:t xml:space="preserve"> </w:t>
      </w:r>
      <w:r w:rsidRPr="00AE2D9D">
        <w:t>trebui</w:t>
      </w:r>
      <w:r w:rsidR="00647555">
        <w:t xml:space="preserve"> </w:t>
      </w:r>
      <w:r w:rsidRPr="00AE2D9D">
        <w:t>să</w:t>
      </w:r>
      <w:r w:rsidR="00647555">
        <w:t xml:space="preserve"> </w:t>
      </w:r>
      <w:r w:rsidRPr="00AE2D9D">
        <w:t>conducă</w:t>
      </w:r>
      <w:r w:rsidR="00647555">
        <w:t xml:space="preserve"> </w:t>
      </w:r>
      <w:r w:rsidRPr="00AE2D9D">
        <w:t>prima</w:t>
      </w:r>
      <w:r w:rsidR="00647555">
        <w:t xml:space="preserve"> </w:t>
      </w:r>
      <w:r w:rsidRPr="00AE2D9D">
        <w:t>rundă</w:t>
      </w:r>
      <w:r w:rsidR="00647555">
        <w:t xml:space="preserve"> </w:t>
      </w:r>
      <w:r w:rsidRPr="00AE2D9D">
        <w:t>de</w:t>
      </w:r>
      <w:r w:rsidR="00647555">
        <w:t xml:space="preserve"> </w:t>
      </w:r>
      <w:r w:rsidRPr="00AE2D9D">
        <w:t>negocieri,</w:t>
      </w:r>
      <w:r w:rsidR="00647555">
        <w:t xml:space="preserve"> </w:t>
      </w:r>
      <w:r w:rsidRPr="00AE2D9D">
        <w:t>iar</w:t>
      </w:r>
      <w:r w:rsidR="00647555">
        <w:t xml:space="preserve"> </w:t>
      </w:r>
      <w:r w:rsidRPr="00AE2D9D">
        <w:t>Președintele</w:t>
      </w:r>
      <w:r w:rsidR="00647555">
        <w:t xml:space="preserve"> </w:t>
      </w:r>
      <w:r w:rsidRPr="00AE2D9D">
        <w:t>Parlamentului</w:t>
      </w:r>
      <w:r w:rsidR="00647555">
        <w:t xml:space="preserve"> </w:t>
      </w:r>
      <w:r w:rsidRPr="00AE2D9D">
        <w:t>ar</w:t>
      </w:r>
      <w:r w:rsidR="00647555">
        <w:t xml:space="preserve"> </w:t>
      </w:r>
      <w:r w:rsidRPr="00AE2D9D">
        <w:t>trebui</w:t>
      </w:r>
      <w:r w:rsidR="00647555">
        <w:t xml:space="preserve"> </w:t>
      </w:r>
      <w:r w:rsidRPr="00AE2D9D">
        <w:t>să</w:t>
      </w:r>
      <w:r w:rsidR="00647555">
        <w:t xml:space="preserve"> </w:t>
      </w:r>
      <w:r w:rsidRPr="00AE2D9D">
        <w:t>coordoneze</w:t>
      </w:r>
      <w:r w:rsidR="00647555">
        <w:t xml:space="preserve"> </w:t>
      </w:r>
      <w:r w:rsidRPr="00AE2D9D">
        <w:t>acest</w:t>
      </w:r>
      <w:r w:rsidR="00647555">
        <w:t xml:space="preserve"> </w:t>
      </w:r>
      <w:r w:rsidRPr="00AE2D9D">
        <w:t>proces,</w:t>
      </w:r>
      <w:r w:rsidR="00647555">
        <w:t xml:space="preserve"> </w:t>
      </w:r>
      <w:r w:rsidRPr="00AE2D9D">
        <w:t>dacă</w:t>
      </w:r>
      <w:r w:rsidR="00647555">
        <w:t xml:space="preserve"> </w:t>
      </w:r>
      <w:r w:rsidRPr="00AE2D9D">
        <w:t>va</w:t>
      </w:r>
      <w:r w:rsidR="00647555">
        <w:t xml:space="preserve"> </w:t>
      </w:r>
      <w:r w:rsidRPr="00AE2D9D">
        <w:t>fi</w:t>
      </w:r>
      <w:r w:rsidR="00647555">
        <w:t xml:space="preserve"> </w:t>
      </w:r>
      <w:r w:rsidRPr="00AE2D9D">
        <w:t>necesar.</w:t>
      </w:r>
      <w:r w:rsidR="00647555">
        <w:t xml:space="preserve"> </w:t>
      </w:r>
      <w:r w:rsidRPr="00AE2D9D">
        <w:t>Deputații</w:t>
      </w:r>
      <w:r w:rsidR="00647555">
        <w:t xml:space="preserve"> </w:t>
      </w:r>
      <w:r w:rsidRPr="00AE2D9D">
        <w:t>europeni</w:t>
      </w:r>
      <w:r w:rsidR="00647555">
        <w:t xml:space="preserve"> </w:t>
      </w:r>
      <w:r w:rsidRPr="00AE2D9D">
        <w:t>doresc,</w:t>
      </w:r>
      <w:r w:rsidR="00647555">
        <w:t xml:space="preserve"> </w:t>
      </w:r>
      <w:r w:rsidRPr="00AE2D9D">
        <w:t>în</w:t>
      </w:r>
      <w:r w:rsidR="00647555">
        <w:t xml:space="preserve"> </w:t>
      </w:r>
      <w:r w:rsidRPr="00AE2D9D">
        <w:t>același</w:t>
      </w:r>
      <w:r w:rsidR="00647555">
        <w:t xml:space="preserve"> </w:t>
      </w:r>
      <w:r w:rsidRPr="00AE2D9D">
        <w:t>timp,</w:t>
      </w:r>
      <w:r w:rsidR="00647555">
        <w:t xml:space="preserve"> </w:t>
      </w:r>
      <w:r w:rsidRPr="00AE2D9D">
        <w:t>un</w:t>
      </w:r>
      <w:r w:rsidR="00647555">
        <w:t xml:space="preserve"> </w:t>
      </w:r>
      <w:r w:rsidRPr="00AE2D9D">
        <w:t>„acord</w:t>
      </w:r>
      <w:r w:rsidR="00647555">
        <w:t xml:space="preserve"> </w:t>
      </w:r>
      <w:r w:rsidRPr="00AE2D9D">
        <w:t>de</w:t>
      </w:r>
      <w:r w:rsidR="00647555">
        <w:t xml:space="preserve"> </w:t>
      </w:r>
      <w:r w:rsidRPr="00AE2D9D">
        <w:t>legislatură”</w:t>
      </w:r>
      <w:r w:rsidR="00647555">
        <w:t xml:space="preserve"> </w:t>
      </w:r>
      <w:r w:rsidRPr="00AE2D9D">
        <w:t>între</w:t>
      </w:r>
      <w:r w:rsidR="00647555">
        <w:t xml:space="preserve"> </w:t>
      </w:r>
      <w:r w:rsidRPr="00AE2D9D">
        <w:t>partidele</w:t>
      </w:r>
      <w:r w:rsidR="00647555">
        <w:t xml:space="preserve"> </w:t>
      </w:r>
      <w:r w:rsidRPr="00AE2D9D">
        <w:t>și</w:t>
      </w:r>
      <w:r w:rsidR="00647555">
        <w:t xml:space="preserve"> </w:t>
      </w:r>
      <w:r w:rsidRPr="00AE2D9D">
        <w:t>grupurile</w:t>
      </w:r>
      <w:r w:rsidR="00647555">
        <w:t xml:space="preserve"> </w:t>
      </w:r>
      <w:r w:rsidRPr="00AE2D9D">
        <w:t>politice,</w:t>
      </w:r>
      <w:r w:rsidR="00647555">
        <w:t xml:space="preserve"> </w:t>
      </w:r>
      <w:r w:rsidRPr="00AE2D9D">
        <w:t>prin</w:t>
      </w:r>
      <w:r w:rsidR="00647555">
        <w:t xml:space="preserve"> </w:t>
      </w:r>
      <w:r w:rsidRPr="00AE2D9D">
        <w:t>care</w:t>
      </w:r>
      <w:r w:rsidR="00647555">
        <w:t xml:space="preserve"> </w:t>
      </w:r>
      <w:r w:rsidRPr="00AE2D9D">
        <w:t>s-ar</w:t>
      </w:r>
      <w:r w:rsidR="00647555">
        <w:t xml:space="preserve"> </w:t>
      </w:r>
      <w:r w:rsidRPr="00AE2D9D">
        <w:t>putea</w:t>
      </w:r>
      <w:r w:rsidR="00647555">
        <w:t xml:space="preserve"> </w:t>
      </w:r>
      <w:r w:rsidRPr="00AE2D9D">
        <w:t>asigura</w:t>
      </w:r>
      <w:r w:rsidR="00647555">
        <w:t xml:space="preserve"> </w:t>
      </w:r>
      <w:r w:rsidRPr="00AE2D9D">
        <w:t>o</w:t>
      </w:r>
      <w:r w:rsidR="00647555">
        <w:t xml:space="preserve"> </w:t>
      </w:r>
      <w:r w:rsidRPr="00AE2D9D">
        <w:t>majoritate</w:t>
      </w:r>
      <w:r w:rsidR="00647555">
        <w:t xml:space="preserve"> </w:t>
      </w:r>
      <w:r w:rsidRPr="00AE2D9D">
        <w:t>în</w:t>
      </w:r>
      <w:r w:rsidR="00647555">
        <w:t xml:space="preserve"> </w:t>
      </w:r>
      <w:r w:rsidRPr="00AE2D9D">
        <w:t>Parlament,</w:t>
      </w:r>
      <w:r w:rsidR="00647555">
        <w:t xml:space="preserve"> </w:t>
      </w:r>
      <w:r w:rsidRPr="00AE2D9D">
        <w:t>ca</w:t>
      </w:r>
      <w:r w:rsidR="00647555">
        <w:t xml:space="preserve"> </w:t>
      </w:r>
      <w:r w:rsidRPr="00AE2D9D">
        <w:t>bază</w:t>
      </w:r>
      <w:r w:rsidR="00647555">
        <w:t xml:space="preserve"> </w:t>
      </w:r>
      <w:r w:rsidRPr="00AE2D9D">
        <w:t>pentru</w:t>
      </w:r>
      <w:r w:rsidR="00647555">
        <w:t xml:space="preserve"> </w:t>
      </w:r>
      <w:r w:rsidRPr="00AE2D9D">
        <w:t>programul</w:t>
      </w:r>
      <w:r w:rsidR="00647555">
        <w:t xml:space="preserve"> </w:t>
      </w:r>
      <w:r w:rsidRPr="00AE2D9D">
        <w:t>de</w:t>
      </w:r>
      <w:r w:rsidR="00647555">
        <w:t xml:space="preserve"> </w:t>
      </w:r>
      <w:r w:rsidRPr="00AE2D9D">
        <w:t>lucru</w:t>
      </w:r>
      <w:r w:rsidR="00647555">
        <w:t xml:space="preserve"> </w:t>
      </w:r>
      <w:r w:rsidRPr="00AE2D9D">
        <w:t>al</w:t>
      </w:r>
      <w:r w:rsidR="00647555">
        <w:t xml:space="preserve"> </w:t>
      </w:r>
      <w:r w:rsidRPr="00AE2D9D">
        <w:t>Comisiei.</w:t>
      </w:r>
      <w:r w:rsidR="00647555">
        <w:t xml:space="preserve"> </w:t>
      </w:r>
      <w:r w:rsidRPr="00AE2D9D">
        <w:t>Un</w:t>
      </w:r>
      <w:r w:rsidR="00647555">
        <w:t xml:space="preserve"> </w:t>
      </w:r>
      <w:r w:rsidRPr="00AE2D9D">
        <w:t>astfel</w:t>
      </w:r>
      <w:r w:rsidR="00647555">
        <w:t xml:space="preserve"> </w:t>
      </w:r>
      <w:r w:rsidRPr="00AE2D9D">
        <w:t>de</w:t>
      </w:r>
      <w:r w:rsidR="00647555">
        <w:t xml:space="preserve"> </w:t>
      </w:r>
      <w:r w:rsidRPr="00AE2D9D">
        <w:t>acord</w:t>
      </w:r>
      <w:r w:rsidR="00647555">
        <w:t xml:space="preserve"> </w:t>
      </w:r>
      <w:r w:rsidRPr="00AE2D9D">
        <w:t>ar</w:t>
      </w:r>
      <w:r w:rsidR="00647555">
        <w:t xml:space="preserve"> </w:t>
      </w:r>
      <w:r w:rsidRPr="00AE2D9D">
        <w:t>fi</w:t>
      </w:r>
      <w:r w:rsidR="00647555">
        <w:t xml:space="preserve"> </w:t>
      </w:r>
      <w:r w:rsidRPr="00AE2D9D">
        <w:t>și</w:t>
      </w:r>
      <w:r w:rsidR="00647555">
        <w:t xml:space="preserve"> </w:t>
      </w:r>
      <w:r w:rsidRPr="00AE2D9D">
        <w:t>o</w:t>
      </w:r>
      <w:r w:rsidR="00647555">
        <w:t xml:space="preserve"> </w:t>
      </w:r>
      <w:r w:rsidRPr="00AE2D9D">
        <w:t>garanție</w:t>
      </w:r>
      <w:r w:rsidR="00647555">
        <w:t xml:space="preserve"> </w:t>
      </w:r>
      <w:r w:rsidRPr="00AE2D9D">
        <w:t>pentru</w:t>
      </w:r>
      <w:r w:rsidR="00647555">
        <w:t xml:space="preserve"> </w:t>
      </w:r>
      <w:r w:rsidRPr="00AE2D9D">
        <w:t>votanții</w:t>
      </w:r>
      <w:r w:rsidR="00647555">
        <w:t xml:space="preserve"> </w:t>
      </w:r>
      <w:r w:rsidRPr="00AE2D9D">
        <w:t>europeni</w:t>
      </w:r>
      <w:r w:rsidR="00647555">
        <w:t xml:space="preserve"> </w:t>
      </w:r>
      <w:r w:rsidRPr="00AE2D9D">
        <w:t>că</w:t>
      </w:r>
      <w:r w:rsidR="00647555">
        <w:t xml:space="preserve"> </w:t>
      </w:r>
      <w:r w:rsidRPr="00AE2D9D">
        <w:t>alegerile</w:t>
      </w:r>
      <w:r w:rsidR="00647555">
        <w:t xml:space="preserve"> </w:t>
      </w:r>
      <w:r w:rsidRPr="00AE2D9D">
        <w:t>vor</w:t>
      </w:r>
      <w:r w:rsidR="00647555">
        <w:t xml:space="preserve"> </w:t>
      </w:r>
      <w:r w:rsidRPr="00AE2D9D">
        <w:t>fi</w:t>
      </w:r>
      <w:r w:rsidR="00647555">
        <w:t xml:space="preserve"> </w:t>
      </w:r>
      <w:r w:rsidRPr="00AE2D9D">
        <w:t>urmate</w:t>
      </w:r>
      <w:r w:rsidR="00647555">
        <w:t xml:space="preserve"> </w:t>
      </w:r>
      <w:r w:rsidRPr="00AE2D9D">
        <w:t>de</w:t>
      </w:r>
      <w:r w:rsidR="00647555">
        <w:t xml:space="preserve"> </w:t>
      </w:r>
      <w:r w:rsidRPr="00AE2D9D">
        <w:t>acțiuni</w:t>
      </w:r>
      <w:r w:rsidR="00647555">
        <w:t xml:space="preserve"> </w:t>
      </w:r>
      <w:r w:rsidRPr="00AE2D9D">
        <w:t>coerente.</w:t>
      </w:r>
    </w:p>
    <w:p w14:paraId="64291F5A" w14:textId="4AE6C104" w:rsidR="00AE2D9D" w:rsidRPr="00AE2D9D" w:rsidRDefault="00AE2D9D" w:rsidP="00AE2D9D">
      <w:r w:rsidRPr="00AE2D9D">
        <w:rPr>
          <w:b/>
          <w:bCs/>
        </w:rPr>
        <w:t>Creșterea</w:t>
      </w:r>
      <w:r w:rsidR="00647555">
        <w:rPr>
          <w:b/>
          <w:bCs/>
        </w:rPr>
        <w:t xml:space="preserve"> </w:t>
      </w:r>
      <w:r w:rsidRPr="00AE2D9D">
        <w:rPr>
          <w:b/>
          <w:bCs/>
        </w:rPr>
        <w:t>participării</w:t>
      </w:r>
      <w:r w:rsidR="00647555">
        <w:rPr>
          <w:b/>
          <w:bCs/>
        </w:rPr>
        <w:t xml:space="preserve"> </w:t>
      </w:r>
      <w:r w:rsidRPr="00AE2D9D">
        <w:rPr>
          <w:b/>
          <w:bCs/>
        </w:rPr>
        <w:t>și</w:t>
      </w:r>
      <w:r w:rsidR="00647555">
        <w:rPr>
          <w:b/>
          <w:bCs/>
        </w:rPr>
        <w:t xml:space="preserve"> </w:t>
      </w:r>
      <w:r w:rsidRPr="00AE2D9D">
        <w:rPr>
          <w:b/>
          <w:bCs/>
        </w:rPr>
        <w:t>garantarea</w:t>
      </w:r>
      <w:r w:rsidR="00647555">
        <w:rPr>
          <w:b/>
          <w:bCs/>
        </w:rPr>
        <w:t xml:space="preserve"> </w:t>
      </w:r>
      <w:r w:rsidRPr="00AE2D9D">
        <w:rPr>
          <w:b/>
          <w:bCs/>
        </w:rPr>
        <w:t>dreptului</w:t>
      </w:r>
      <w:r w:rsidR="00647555">
        <w:rPr>
          <w:b/>
          <w:bCs/>
        </w:rPr>
        <w:t xml:space="preserve"> </w:t>
      </w:r>
      <w:r w:rsidRPr="00AE2D9D">
        <w:rPr>
          <w:b/>
          <w:bCs/>
        </w:rPr>
        <w:t>de</w:t>
      </w:r>
      <w:r w:rsidR="00647555">
        <w:rPr>
          <w:b/>
          <w:bCs/>
        </w:rPr>
        <w:t xml:space="preserve"> </w:t>
      </w:r>
      <w:r w:rsidRPr="00AE2D9D">
        <w:rPr>
          <w:b/>
          <w:bCs/>
        </w:rPr>
        <w:t>vot</w:t>
      </w:r>
    </w:p>
    <w:p w14:paraId="18A4AF1E" w14:textId="1866BCBE" w:rsidR="00AE2D9D" w:rsidRPr="00AE2D9D" w:rsidRDefault="00AE2D9D" w:rsidP="00AE2D9D">
      <w:r w:rsidRPr="00AE2D9D">
        <w:t>În</w:t>
      </w:r>
      <w:r w:rsidR="00647555">
        <w:t xml:space="preserve"> </w:t>
      </w:r>
      <w:r w:rsidRPr="00AE2D9D">
        <w:t>același</w:t>
      </w:r>
      <w:r w:rsidR="00647555">
        <w:t xml:space="preserve"> </w:t>
      </w:r>
      <w:r w:rsidRPr="00AE2D9D">
        <w:t>document,</w:t>
      </w:r>
      <w:r w:rsidR="00647555">
        <w:t xml:space="preserve"> </w:t>
      </w:r>
      <w:r w:rsidRPr="00AE2D9D">
        <w:t>Parlamentul</w:t>
      </w:r>
      <w:r w:rsidR="00647555">
        <w:t xml:space="preserve"> </w:t>
      </w:r>
      <w:r w:rsidRPr="00AE2D9D">
        <w:t>îndeamnă</w:t>
      </w:r>
      <w:r w:rsidR="00647555">
        <w:t xml:space="preserve"> </w:t>
      </w:r>
      <w:r w:rsidRPr="00AE2D9D">
        <w:t>Consiliul</w:t>
      </w:r>
      <w:r w:rsidR="00647555">
        <w:t xml:space="preserve"> </w:t>
      </w:r>
      <w:r w:rsidRPr="00AE2D9D">
        <w:t>să</w:t>
      </w:r>
      <w:r w:rsidR="00647555">
        <w:t xml:space="preserve"> </w:t>
      </w:r>
      <w:r w:rsidRPr="00AE2D9D">
        <w:t>adopte</w:t>
      </w:r>
      <w:r w:rsidR="00647555">
        <w:t xml:space="preserve"> </w:t>
      </w:r>
      <w:r w:rsidRPr="00AE2D9D">
        <w:t>rapid</w:t>
      </w:r>
      <w:r w:rsidR="00647555">
        <w:t xml:space="preserve"> </w:t>
      </w:r>
      <w:r w:rsidRPr="00AE2D9D">
        <w:t>noua</w:t>
      </w:r>
      <w:r w:rsidR="00647555">
        <w:t xml:space="preserve"> </w:t>
      </w:r>
      <w:hyperlink r:id="rId127" w:tgtFrame="_blank" w:history="1">
        <w:r w:rsidRPr="00AE2D9D">
          <w:rPr>
            <w:rStyle w:val="Hyperlink"/>
            <w:szCs w:val="24"/>
          </w:rPr>
          <w:t>lege</w:t>
        </w:r>
        <w:r w:rsidR="00647555">
          <w:rPr>
            <w:rStyle w:val="Hyperlink"/>
            <w:szCs w:val="24"/>
          </w:rPr>
          <w:t xml:space="preserve"> </w:t>
        </w:r>
        <w:r w:rsidRPr="00AE2D9D">
          <w:rPr>
            <w:rStyle w:val="Hyperlink"/>
            <w:szCs w:val="24"/>
          </w:rPr>
          <w:t>electorală</w:t>
        </w:r>
      </w:hyperlink>
      <w:r w:rsidR="00647555">
        <w:t xml:space="preserve"> </w:t>
      </w:r>
      <w:r w:rsidRPr="00AE2D9D">
        <w:t>europeană</w:t>
      </w:r>
      <w:r w:rsidR="00647555">
        <w:t xml:space="preserve"> </w:t>
      </w:r>
      <w:r w:rsidRPr="00AE2D9D">
        <w:t>și</w:t>
      </w:r>
      <w:r w:rsidR="00647555">
        <w:t xml:space="preserve"> </w:t>
      </w:r>
      <w:r w:rsidRPr="00AE2D9D">
        <w:t>noile</w:t>
      </w:r>
      <w:r w:rsidR="00647555">
        <w:t xml:space="preserve"> </w:t>
      </w:r>
      <w:hyperlink r:id="rId128" w:tgtFrame="_blank" w:history="1">
        <w:r w:rsidRPr="00AE2D9D">
          <w:rPr>
            <w:rStyle w:val="Hyperlink"/>
            <w:szCs w:val="24"/>
          </w:rPr>
          <w:t>norme</w:t>
        </w:r>
        <w:r w:rsidR="00647555">
          <w:rPr>
            <w:rStyle w:val="Hyperlink"/>
            <w:szCs w:val="24"/>
          </w:rPr>
          <w:t xml:space="preserve"> </w:t>
        </w:r>
        <w:r w:rsidRPr="00AE2D9D">
          <w:rPr>
            <w:rStyle w:val="Hyperlink"/>
            <w:szCs w:val="24"/>
          </w:rPr>
          <w:t>pentru</w:t>
        </w:r>
        <w:r w:rsidR="00647555">
          <w:rPr>
            <w:rStyle w:val="Hyperlink"/>
            <w:szCs w:val="24"/>
          </w:rPr>
          <w:t xml:space="preserve"> </w:t>
        </w:r>
        <w:r w:rsidRPr="00AE2D9D">
          <w:rPr>
            <w:rStyle w:val="Hyperlink"/>
            <w:szCs w:val="24"/>
          </w:rPr>
          <w:t>partidele</w:t>
        </w:r>
        <w:r w:rsidR="00647555">
          <w:rPr>
            <w:rStyle w:val="Hyperlink"/>
            <w:szCs w:val="24"/>
          </w:rPr>
          <w:t xml:space="preserve"> </w:t>
        </w:r>
        <w:r w:rsidRPr="00AE2D9D">
          <w:rPr>
            <w:rStyle w:val="Hyperlink"/>
            <w:szCs w:val="24"/>
          </w:rPr>
          <w:t>politice</w:t>
        </w:r>
        <w:r w:rsidR="00647555">
          <w:rPr>
            <w:rStyle w:val="Hyperlink"/>
            <w:szCs w:val="24"/>
          </w:rPr>
          <w:t xml:space="preserve"> </w:t>
        </w:r>
        <w:r w:rsidRPr="00AE2D9D">
          <w:rPr>
            <w:rStyle w:val="Hyperlink"/>
            <w:szCs w:val="24"/>
          </w:rPr>
          <w:t>europene</w:t>
        </w:r>
        <w:r w:rsidR="00647555">
          <w:rPr>
            <w:rStyle w:val="Hyperlink"/>
            <w:szCs w:val="24"/>
          </w:rPr>
          <w:t xml:space="preserve"> </w:t>
        </w:r>
        <w:r w:rsidRPr="00AE2D9D">
          <w:rPr>
            <w:rStyle w:val="Hyperlink"/>
            <w:szCs w:val="24"/>
          </w:rPr>
          <w:t>și</w:t>
        </w:r>
        <w:r w:rsidR="00647555">
          <w:rPr>
            <w:rStyle w:val="Hyperlink"/>
            <w:szCs w:val="24"/>
          </w:rPr>
          <w:t xml:space="preserve"> </w:t>
        </w:r>
        <w:r w:rsidRPr="00AE2D9D">
          <w:rPr>
            <w:rStyle w:val="Hyperlink"/>
            <w:szCs w:val="24"/>
          </w:rPr>
          <w:t>fundațiile</w:t>
        </w:r>
        <w:r w:rsidR="00647555">
          <w:rPr>
            <w:rStyle w:val="Hyperlink"/>
            <w:szCs w:val="24"/>
          </w:rPr>
          <w:t xml:space="preserve"> </w:t>
        </w:r>
        <w:r w:rsidRPr="00AE2D9D">
          <w:rPr>
            <w:rStyle w:val="Hyperlink"/>
            <w:szCs w:val="24"/>
          </w:rPr>
          <w:t>politice</w:t>
        </w:r>
        <w:r w:rsidR="00647555">
          <w:rPr>
            <w:rStyle w:val="Hyperlink"/>
            <w:szCs w:val="24"/>
          </w:rPr>
          <w:t xml:space="preserve"> </w:t>
        </w:r>
        <w:r w:rsidRPr="00AE2D9D">
          <w:rPr>
            <w:rStyle w:val="Hyperlink"/>
            <w:szCs w:val="24"/>
          </w:rPr>
          <w:t>europene</w:t>
        </w:r>
      </w:hyperlink>
      <w:r w:rsidRPr="00AE2D9D">
        <w:t>,</w:t>
      </w:r>
      <w:r w:rsidR="00647555">
        <w:t xml:space="preserve"> </w:t>
      </w:r>
      <w:r w:rsidRPr="00AE2D9D">
        <w:t>astfel</w:t>
      </w:r>
      <w:r w:rsidR="00647555">
        <w:t xml:space="preserve"> </w:t>
      </w:r>
      <w:r w:rsidRPr="00AE2D9D">
        <w:t>încât</w:t>
      </w:r>
      <w:r w:rsidR="00647555">
        <w:t xml:space="preserve"> </w:t>
      </w:r>
      <w:r w:rsidRPr="00AE2D9D">
        <w:t>cel</w:t>
      </w:r>
      <w:r w:rsidR="00647555">
        <w:t xml:space="preserve"> </w:t>
      </w:r>
      <w:r w:rsidRPr="00AE2D9D">
        <w:t>puțin</w:t>
      </w:r>
      <w:r w:rsidR="00647555">
        <w:t xml:space="preserve"> </w:t>
      </w:r>
      <w:r w:rsidRPr="00AE2D9D">
        <w:t>acestea</w:t>
      </w:r>
      <w:r w:rsidR="00647555">
        <w:t xml:space="preserve"> </w:t>
      </w:r>
      <w:r w:rsidRPr="00AE2D9D">
        <w:t>din</w:t>
      </w:r>
      <w:r w:rsidR="00647555">
        <w:t xml:space="preserve"> </w:t>
      </w:r>
      <w:r w:rsidRPr="00AE2D9D">
        <w:t>urmă</w:t>
      </w:r>
      <w:r w:rsidR="00647555">
        <w:t xml:space="preserve"> </w:t>
      </w:r>
      <w:r w:rsidRPr="00AE2D9D">
        <w:t>să</w:t>
      </w:r>
      <w:r w:rsidR="00647555">
        <w:t xml:space="preserve"> </w:t>
      </w:r>
      <w:r w:rsidRPr="00AE2D9D">
        <w:t>fie</w:t>
      </w:r>
      <w:r w:rsidR="00647555">
        <w:t xml:space="preserve"> </w:t>
      </w:r>
      <w:r w:rsidRPr="00AE2D9D">
        <w:t>aplicabile</w:t>
      </w:r>
      <w:r w:rsidR="00647555">
        <w:t xml:space="preserve"> </w:t>
      </w:r>
      <w:r w:rsidRPr="00AE2D9D">
        <w:t>în</w:t>
      </w:r>
      <w:r w:rsidR="00647555">
        <w:t xml:space="preserve"> </w:t>
      </w:r>
      <w:r w:rsidRPr="00AE2D9D">
        <w:t>campania</w:t>
      </w:r>
      <w:r w:rsidR="00647555">
        <w:t xml:space="preserve"> </w:t>
      </w:r>
      <w:r w:rsidRPr="00AE2D9D">
        <w:t>din</w:t>
      </w:r>
      <w:r w:rsidR="00647555">
        <w:t xml:space="preserve"> </w:t>
      </w:r>
      <w:r w:rsidRPr="00AE2D9D">
        <w:t>2024.</w:t>
      </w:r>
      <w:r w:rsidR="00647555">
        <w:t xml:space="preserve"> </w:t>
      </w:r>
      <w:r w:rsidRPr="00AE2D9D">
        <w:t>Partidele</w:t>
      </w:r>
      <w:r w:rsidR="00647555">
        <w:t xml:space="preserve"> </w:t>
      </w:r>
      <w:r w:rsidRPr="00AE2D9D">
        <w:t>politice</w:t>
      </w:r>
      <w:r w:rsidR="00647555">
        <w:t xml:space="preserve"> </w:t>
      </w:r>
      <w:r w:rsidRPr="00AE2D9D">
        <w:t>naționale</w:t>
      </w:r>
      <w:r w:rsidR="00647555">
        <w:t xml:space="preserve"> </w:t>
      </w:r>
      <w:r w:rsidRPr="00AE2D9D">
        <w:t>și</w:t>
      </w:r>
      <w:r w:rsidR="00647555">
        <w:t xml:space="preserve"> </w:t>
      </w:r>
      <w:r w:rsidRPr="00AE2D9D">
        <w:t>cele</w:t>
      </w:r>
      <w:r w:rsidR="00647555">
        <w:t xml:space="preserve"> </w:t>
      </w:r>
      <w:r w:rsidRPr="00AE2D9D">
        <w:t>europene</w:t>
      </w:r>
      <w:r w:rsidR="00647555">
        <w:t xml:space="preserve"> </w:t>
      </w:r>
      <w:r w:rsidRPr="00AE2D9D">
        <w:t>ar</w:t>
      </w:r>
      <w:r w:rsidR="00647555">
        <w:t xml:space="preserve"> </w:t>
      </w:r>
      <w:r w:rsidRPr="00AE2D9D">
        <w:t>trebui</w:t>
      </w:r>
      <w:r w:rsidR="00647555">
        <w:t xml:space="preserve"> </w:t>
      </w:r>
      <w:r w:rsidRPr="00AE2D9D">
        <w:t>să</w:t>
      </w:r>
      <w:r w:rsidR="00647555">
        <w:t xml:space="preserve"> </w:t>
      </w:r>
      <w:r w:rsidRPr="00AE2D9D">
        <w:t>își</w:t>
      </w:r>
      <w:r w:rsidR="00647555">
        <w:t xml:space="preserve"> </w:t>
      </w:r>
      <w:r w:rsidRPr="00AE2D9D">
        <w:t>desfășoare</w:t>
      </w:r>
      <w:r w:rsidR="00647555">
        <w:t xml:space="preserve"> </w:t>
      </w:r>
      <w:r w:rsidRPr="00AE2D9D">
        <w:t>campaniile</w:t>
      </w:r>
      <w:r w:rsidR="00647555">
        <w:t xml:space="preserve"> </w:t>
      </w:r>
      <w:r w:rsidRPr="00AE2D9D">
        <w:t>conform</w:t>
      </w:r>
      <w:r w:rsidR="00647555">
        <w:t xml:space="preserve"> </w:t>
      </w:r>
      <w:r w:rsidRPr="00AE2D9D">
        <w:t>valorilor</w:t>
      </w:r>
      <w:r w:rsidR="00647555">
        <w:t xml:space="preserve"> </w:t>
      </w:r>
      <w:r w:rsidRPr="00AE2D9D">
        <w:t>Uniunii</w:t>
      </w:r>
      <w:r w:rsidR="00647555">
        <w:t xml:space="preserve"> </w:t>
      </w:r>
      <w:r w:rsidRPr="00AE2D9D">
        <w:t>și</w:t>
      </w:r>
      <w:r w:rsidR="00647555">
        <w:t xml:space="preserve"> </w:t>
      </w:r>
      <w:r w:rsidRPr="00AE2D9D">
        <w:t>să</w:t>
      </w:r>
      <w:r w:rsidR="00647555">
        <w:t xml:space="preserve"> </w:t>
      </w:r>
      <w:r w:rsidRPr="00AE2D9D">
        <w:t>confere</w:t>
      </w:r>
      <w:r w:rsidR="00647555">
        <w:t xml:space="preserve"> </w:t>
      </w:r>
      <w:r w:rsidRPr="00AE2D9D">
        <w:t>o</w:t>
      </w:r>
      <w:r w:rsidR="00647555">
        <w:t xml:space="preserve"> </w:t>
      </w:r>
      <w:r w:rsidRPr="00AE2D9D">
        <w:t>vizibilitate</w:t>
      </w:r>
      <w:r w:rsidR="00647555">
        <w:t xml:space="preserve"> </w:t>
      </w:r>
      <w:r w:rsidRPr="00AE2D9D">
        <w:t>sporită</w:t>
      </w:r>
      <w:r w:rsidR="00647555">
        <w:t xml:space="preserve"> </w:t>
      </w:r>
      <w:r w:rsidRPr="00AE2D9D">
        <w:t>dimensiunii</w:t>
      </w:r>
      <w:r w:rsidR="00647555">
        <w:t xml:space="preserve"> </w:t>
      </w:r>
      <w:r w:rsidRPr="00AE2D9D">
        <w:t>europene</w:t>
      </w:r>
      <w:r w:rsidR="00647555">
        <w:t xml:space="preserve"> </w:t>
      </w:r>
      <w:r w:rsidRPr="00AE2D9D">
        <w:t>a</w:t>
      </w:r>
      <w:r w:rsidR="00647555">
        <w:t xml:space="preserve"> </w:t>
      </w:r>
      <w:r w:rsidRPr="00AE2D9D">
        <w:t>scrutinului.</w:t>
      </w:r>
    </w:p>
    <w:p w14:paraId="00DEC933" w14:textId="5FBF7C21" w:rsidR="00AE2D9D" w:rsidRPr="00AE2D9D" w:rsidRDefault="00AE2D9D" w:rsidP="00AE2D9D">
      <w:r w:rsidRPr="00AE2D9D">
        <w:t>Pentru</w:t>
      </w:r>
      <w:r w:rsidR="00647555">
        <w:t xml:space="preserve"> </w:t>
      </w:r>
      <w:r w:rsidRPr="00AE2D9D">
        <w:t>a</w:t>
      </w:r>
      <w:r w:rsidR="00647555">
        <w:t xml:space="preserve"> </w:t>
      </w:r>
      <w:r w:rsidRPr="00AE2D9D">
        <w:t>asigura</w:t>
      </w:r>
      <w:r w:rsidR="00647555">
        <w:t xml:space="preserve"> </w:t>
      </w:r>
      <w:r w:rsidRPr="00AE2D9D">
        <w:t>că</w:t>
      </w:r>
      <w:r w:rsidR="00647555">
        <w:t xml:space="preserve"> </w:t>
      </w:r>
      <w:r w:rsidRPr="00AE2D9D">
        <w:t>toți</w:t>
      </w:r>
      <w:r w:rsidR="00647555">
        <w:t xml:space="preserve"> </w:t>
      </w:r>
      <w:r w:rsidRPr="00AE2D9D">
        <w:t>cetățenii</w:t>
      </w:r>
      <w:r w:rsidR="00647555">
        <w:t xml:space="preserve"> </w:t>
      </w:r>
      <w:r w:rsidRPr="00AE2D9D">
        <w:t>Uniunii</w:t>
      </w:r>
      <w:r w:rsidR="00647555">
        <w:t xml:space="preserve"> </w:t>
      </w:r>
      <w:r w:rsidRPr="00AE2D9D">
        <w:t>își</w:t>
      </w:r>
      <w:r w:rsidR="00647555">
        <w:t xml:space="preserve"> </w:t>
      </w:r>
      <w:r w:rsidRPr="00AE2D9D">
        <w:t>pot</w:t>
      </w:r>
      <w:r w:rsidR="00647555">
        <w:t xml:space="preserve"> </w:t>
      </w:r>
      <w:r w:rsidRPr="00AE2D9D">
        <w:t>exercita</w:t>
      </w:r>
      <w:r w:rsidR="00647555">
        <w:t xml:space="preserve"> </w:t>
      </w:r>
      <w:r w:rsidRPr="00AE2D9D">
        <w:t>dreptul</w:t>
      </w:r>
      <w:r w:rsidR="00647555">
        <w:t xml:space="preserve"> </w:t>
      </w:r>
      <w:r w:rsidRPr="00AE2D9D">
        <w:t>de</w:t>
      </w:r>
      <w:r w:rsidR="00647555">
        <w:t xml:space="preserve"> </w:t>
      </w:r>
      <w:r w:rsidRPr="00AE2D9D">
        <w:t>vot,</w:t>
      </w:r>
      <w:r w:rsidR="00647555">
        <w:t xml:space="preserve"> </w:t>
      </w:r>
      <w:r w:rsidRPr="00AE2D9D">
        <w:t>statele</w:t>
      </w:r>
      <w:r w:rsidR="00647555">
        <w:t xml:space="preserve"> </w:t>
      </w:r>
      <w:r w:rsidRPr="00AE2D9D">
        <w:t>membre</w:t>
      </w:r>
      <w:r w:rsidR="00647555">
        <w:t xml:space="preserve"> </w:t>
      </w:r>
      <w:r w:rsidRPr="00AE2D9D">
        <w:t>ar</w:t>
      </w:r>
      <w:r w:rsidR="00647555">
        <w:t xml:space="preserve"> </w:t>
      </w:r>
      <w:r w:rsidRPr="00AE2D9D">
        <w:t>trebui</w:t>
      </w:r>
      <w:r w:rsidR="00647555">
        <w:t xml:space="preserve"> </w:t>
      </w:r>
      <w:r w:rsidRPr="00AE2D9D">
        <w:t>să</w:t>
      </w:r>
      <w:r w:rsidR="00647555">
        <w:t xml:space="preserve"> </w:t>
      </w:r>
      <w:r w:rsidRPr="00AE2D9D">
        <w:t>introducă</w:t>
      </w:r>
      <w:r w:rsidR="00647555">
        <w:t xml:space="preserve"> </w:t>
      </w:r>
      <w:r w:rsidRPr="00AE2D9D">
        <w:t>măsuri</w:t>
      </w:r>
      <w:r w:rsidR="00647555">
        <w:t xml:space="preserve"> </w:t>
      </w:r>
      <w:r w:rsidRPr="00AE2D9D">
        <w:t>care</w:t>
      </w:r>
      <w:r w:rsidR="00647555">
        <w:t xml:space="preserve"> </w:t>
      </w:r>
      <w:r w:rsidRPr="00AE2D9D">
        <w:t>să</w:t>
      </w:r>
      <w:r w:rsidR="00647555">
        <w:t xml:space="preserve"> </w:t>
      </w:r>
      <w:r w:rsidRPr="00AE2D9D">
        <w:t>faciliteze</w:t>
      </w:r>
      <w:r w:rsidR="00647555">
        <w:t xml:space="preserve"> </w:t>
      </w:r>
      <w:r w:rsidRPr="00AE2D9D">
        <w:t>accesul</w:t>
      </w:r>
      <w:r w:rsidR="00647555">
        <w:t xml:space="preserve"> </w:t>
      </w:r>
      <w:r w:rsidRPr="00AE2D9D">
        <w:t>la</w:t>
      </w:r>
      <w:r w:rsidR="00647555">
        <w:t xml:space="preserve"> </w:t>
      </w:r>
      <w:r w:rsidRPr="00AE2D9D">
        <w:t>informații</w:t>
      </w:r>
      <w:r w:rsidR="00647555">
        <w:t xml:space="preserve"> </w:t>
      </w:r>
      <w:r w:rsidRPr="00AE2D9D">
        <w:t>și</w:t>
      </w:r>
      <w:r w:rsidR="00647555">
        <w:t xml:space="preserve"> </w:t>
      </w:r>
      <w:r w:rsidRPr="00AE2D9D">
        <w:t>la</w:t>
      </w:r>
      <w:r w:rsidR="00647555">
        <w:t xml:space="preserve"> </w:t>
      </w:r>
      <w:r w:rsidRPr="00AE2D9D">
        <w:t>secțiile</w:t>
      </w:r>
      <w:r w:rsidR="00647555">
        <w:t xml:space="preserve"> </w:t>
      </w:r>
      <w:r w:rsidRPr="00AE2D9D">
        <w:t>de</w:t>
      </w:r>
      <w:r w:rsidR="00647555">
        <w:t xml:space="preserve"> </w:t>
      </w:r>
      <w:r w:rsidRPr="00AE2D9D">
        <w:t>votare</w:t>
      </w:r>
      <w:r w:rsidR="00647555">
        <w:t xml:space="preserve"> </w:t>
      </w:r>
      <w:r w:rsidRPr="00AE2D9D">
        <w:t>pentru</w:t>
      </w:r>
      <w:r w:rsidR="00647555">
        <w:t xml:space="preserve"> </w:t>
      </w:r>
      <w:r w:rsidRPr="00AE2D9D">
        <w:t>persoanele</w:t>
      </w:r>
      <w:r w:rsidR="00647555">
        <w:t xml:space="preserve"> </w:t>
      </w:r>
      <w:r w:rsidRPr="00AE2D9D">
        <w:t>cu</w:t>
      </w:r>
      <w:r w:rsidR="00647555">
        <w:t xml:space="preserve"> </w:t>
      </w:r>
      <w:r w:rsidRPr="00AE2D9D">
        <w:t>dizabilități.</w:t>
      </w:r>
      <w:r w:rsidR="00647555">
        <w:t xml:space="preserve"> </w:t>
      </w:r>
      <w:r w:rsidRPr="00AE2D9D">
        <w:t>Deputații</w:t>
      </w:r>
      <w:r w:rsidR="00647555">
        <w:t xml:space="preserve"> </w:t>
      </w:r>
      <w:r w:rsidRPr="00AE2D9D">
        <w:t>europeni</w:t>
      </w:r>
      <w:r w:rsidR="00647555">
        <w:t xml:space="preserve"> </w:t>
      </w:r>
      <w:r w:rsidRPr="00AE2D9D">
        <w:t>doresc</w:t>
      </w:r>
      <w:r w:rsidR="00647555">
        <w:t xml:space="preserve"> </w:t>
      </w:r>
      <w:r w:rsidRPr="00AE2D9D">
        <w:t>și</w:t>
      </w:r>
      <w:r w:rsidR="00647555">
        <w:t xml:space="preserve"> </w:t>
      </w:r>
      <w:r w:rsidRPr="00AE2D9D">
        <w:t>să</w:t>
      </w:r>
      <w:r w:rsidR="00647555">
        <w:t xml:space="preserve"> </w:t>
      </w:r>
      <w:r w:rsidRPr="00AE2D9D">
        <w:t>încurajeze</w:t>
      </w:r>
      <w:r w:rsidR="00647555">
        <w:t xml:space="preserve"> </w:t>
      </w:r>
      <w:r w:rsidRPr="00AE2D9D">
        <w:t>implicarea</w:t>
      </w:r>
      <w:r w:rsidR="00647555">
        <w:t xml:space="preserve"> </w:t>
      </w:r>
      <w:r w:rsidRPr="00AE2D9D">
        <w:t>cetățenilor</w:t>
      </w:r>
      <w:r w:rsidR="00647555">
        <w:t xml:space="preserve"> </w:t>
      </w:r>
      <w:r w:rsidRPr="00AE2D9D">
        <w:t>europeni</w:t>
      </w:r>
      <w:r w:rsidR="00647555">
        <w:t xml:space="preserve"> </w:t>
      </w:r>
      <w:r w:rsidRPr="00AE2D9D">
        <w:t>aparținând</w:t>
      </w:r>
      <w:r w:rsidR="00647555">
        <w:t xml:space="preserve"> </w:t>
      </w:r>
      <w:r w:rsidRPr="00AE2D9D">
        <w:t>unor</w:t>
      </w:r>
      <w:r w:rsidR="00647555">
        <w:t xml:space="preserve"> </w:t>
      </w:r>
      <w:r w:rsidRPr="00AE2D9D">
        <w:t>categorii</w:t>
      </w:r>
      <w:r w:rsidR="00647555">
        <w:t xml:space="preserve"> </w:t>
      </w:r>
      <w:r w:rsidRPr="00AE2D9D">
        <w:t>specifice,</w:t>
      </w:r>
      <w:r w:rsidR="00647555">
        <w:t xml:space="preserve"> </w:t>
      </w:r>
      <w:r w:rsidRPr="00AE2D9D">
        <w:t>cum</w:t>
      </w:r>
      <w:r w:rsidR="00647555">
        <w:t xml:space="preserve"> </w:t>
      </w:r>
      <w:r w:rsidRPr="00AE2D9D">
        <w:t>ar</w:t>
      </w:r>
      <w:r w:rsidR="00647555">
        <w:t xml:space="preserve"> </w:t>
      </w:r>
      <w:r w:rsidRPr="00AE2D9D">
        <w:t>fi</w:t>
      </w:r>
      <w:r w:rsidR="00647555">
        <w:t xml:space="preserve"> </w:t>
      </w:r>
      <w:r w:rsidRPr="00AE2D9D">
        <w:t>cei</w:t>
      </w:r>
      <w:r w:rsidR="00647555">
        <w:t xml:space="preserve"> </w:t>
      </w:r>
      <w:r w:rsidRPr="00AE2D9D">
        <w:t>care</w:t>
      </w:r>
      <w:r w:rsidR="00647555">
        <w:t xml:space="preserve"> </w:t>
      </w:r>
      <w:r w:rsidRPr="00AE2D9D">
        <w:t>locuiesc</w:t>
      </w:r>
      <w:r w:rsidR="00647555">
        <w:t xml:space="preserve"> </w:t>
      </w:r>
      <w:r w:rsidRPr="00AE2D9D">
        <w:t>în</w:t>
      </w:r>
      <w:r w:rsidR="00647555">
        <w:t xml:space="preserve"> </w:t>
      </w:r>
      <w:r w:rsidRPr="00AE2D9D">
        <w:t>altă</w:t>
      </w:r>
      <w:r w:rsidR="00647555">
        <w:t xml:space="preserve"> </w:t>
      </w:r>
      <w:r w:rsidRPr="00AE2D9D">
        <w:t>țară</w:t>
      </w:r>
      <w:r w:rsidR="00647555">
        <w:t xml:space="preserve"> </w:t>
      </w:r>
      <w:r w:rsidRPr="00AE2D9D">
        <w:t>UE</w:t>
      </w:r>
      <w:r w:rsidR="00647555">
        <w:t xml:space="preserve"> </w:t>
      </w:r>
      <w:r w:rsidRPr="00AE2D9D">
        <w:t>sau</w:t>
      </w:r>
      <w:r w:rsidR="00647555">
        <w:t xml:space="preserve"> </w:t>
      </w:r>
      <w:r w:rsidRPr="00AE2D9D">
        <w:t>într-o</w:t>
      </w:r>
      <w:r w:rsidR="00647555">
        <w:t xml:space="preserve"> </w:t>
      </w:r>
      <w:r w:rsidRPr="00AE2D9D">
        <w:t>țară</w:t>
      </w:r>
      <w:r w:rsidR="00647555">
        <w:t xml:space="preserve"> </w:t>
      </w:r>
      <w:r w:rsidRPr="00AE2D9D">
        <w:t>terță</w:t>
      </w:r>
      <w:r w:rsidR="00647555">
        <w:t xml:space="preserve"> </w:t>
      </w:r>
      <w:r w:rsidRPr="00AE2D9D">
        <w:t>și</w:t>
      </w:r>
      <w:r w:rsidR="00647555">
        <w:t xml:space="preserve"> </w:t>
      </w:r>
      <w:r w:rsidRPr="00AE2D9D">
        <w:t>persoanele</w:t>
      </w:r>
      <w:r w:rsidR="00647555">
        <w:t xml:space="preserve"> </w:t>
      </w:r>
      <w:r w:rsidRPr="00AE2D9D">
        <w:t>fără</w:t>
      </w:r>
      <w:r w:rsidR="00647555">
        <w:t xml:space="preserve"> </w:t>
      </w:r>
      <w:r w:rsidRPr="00AE2D9D">
        <w:t>adăpost.</w:t>
      </w:r>
      <w:r w:rsidR="00647555">
        <w:t xml:space="preserve"> </w:t>
      </w:r>
      <w:r w:rsidRPr="00AE2D9D">
        <w:t>Alte</w:t>
      </w:r>
      <w:r w:rsidR="00647555">
        <w:t xml:space="preserve"> </w:t>
      </w:r>
      <w:r w:rsidRPr="00AE2D9D">
        <w:t>recomandări</w:t>
      </w:r>
      <w:r w:rsidR="00647555">
        <w:t xml:space="preserve"> </w:t>
      </w:r>
      <w:r w:rsidRPr="00AE2D9D">
        <w:t>vizează</w:t>
      </w:r>
      <w:r w:rsidR="00647555">
        <w:t xml:space="preserve"> </w:t>
      </w:r>
      <w:r w:rsidRPr="00AE2D9D">
        <w:t>protejarea</w:t>
      </w:r>
      <w:r w:rsidR="00647555">
        <w:t xml:space="preserve"> </w:t>
      </w:r>
      <w:r w:rsidRPr="00AE2D9D">
        <w:t>procesului</w:t>
      </w:r>
      <w:r w:rsidR="00647555">
        <w:t xml:space="preserve"> </w:t>
      </w:r>
      <w:r w:rsidRPr="00AE2D9D">
        <w:t>electoral</w:t>
      </w:r>
      <w:r w:rsidR="00647555">
        <w:t xml:space="preserve"> </w:t>
      </w:r>
      <w:r w:rsidRPr="00AE2D9D">
        <w:t>de</w:t>
      </w:r>
      <w:r w:rsidR="00647555">
        <w:t xml:space="preserve"> </w:t>
      </w:r>
      <w:r w:rsidRPr="00AE2D9D">
        <w:t>ingerințe</w:t>
      </w:r>
      <w:r w:rsidR="00647555">
        <w:t xml:space="preserve"> </w:t>
      </w:r>
      <w:r w:rsidRPr="00AE2D9D">
        <w:t>externe</w:t>
      </w:r>
      <w:r w:rsidR="00647555">
        <w:t xml:space="preserve"> </w:t>
      </w:r>
      <w:r w:rsidRPr="00AE2D9D">
        <w:t>și</w:t>
      </w:r>
      <w:r w:rsidR="00647555">
        <w:t xml:space="preserve"> </w:t>
      </w:r>
      <w:r w:rsidRPr="00AE2D9D">
        <w:t>interne,</w:t>
      </w:r>
      <w:r w:rsidR="00647555">
        <w:t xml:space="preserve"> </w:t>
      </w:r>
      <w:r w:rsidRPr="00AE2D9D">
        <w:t>prin</w:t>
      </w:r>
      <w:r w:rsidR="00647555">
        <w:t xml:space="preserve"> </w:t>
      </w:r>
      <w:r w:rsidRPr="00AE2D9D">
        <w:t>garanții</w:t>
      </w:r>
      <w:r w:rsidR="00647555">
        <w:t xml:space="preserve"> </w:t>
      </w:r>
      <w:r w:rsidRPr="00AE2D9D">
        <w:t>și</w:t>
      </w:r>
      <w:r w:rsidR="00647555">
        <w:t xml:space="preserve"> </w:t>
      </w:r>
      <w:r w:rsidRPr="00AE2D9D">
        <w:t>măsuri</w:t>
      </w:r>
      <w:r w:rsidR="00647555">
        <w:t xml:space="preserve"> </w:t>
      </w:r>
      <w:r w:rsidRPr="00AE2D9D">
        <w:t>mai</w:t>
      </w:r>
      <w:r w:rsidR="00647555">
        <w:t xml:space="preserve"> </w:t>
      </w:r>
      <w:r w:rsidRPr="00AE2D9D">
        <w:t>solide</w:t>
      </w:r>
      <w:r w:rsidR="00647555">
        <w:t xml:space="preserve"> </w:t>
      </w:r>
      <w:r w:rsidRPr="00AE2D9D">
        <w:t>de</w:t>
      </w:r>
      <w:r w:rsidR="00647555">
        <w:t xml:space="preserve"> </w:t>
      </w:r>
      <w:r w:rsidRPr="00AE2D9D">
        <w:t>combatere</w:t>
      </w:r>
      <w:r w:rsidR="00647555">
        <w:t xml:space="preserve"> </w:t>
      </w:r>
      <w:r w:rsidRPr="00AE2D9D">
        <w:t>a</w:t>
      </w:r>
      <w:r w:rsidR="00647555">
        <w:t xml:space="preserve"> </w:t>
      </w:r>
      <w:r w:rsidRPr="00AE2D9D">
        <w:t>dezinformării.</w:t>
      </w:r>
      <w:r w:rsidR="00647555">
        <w:t xml:space="preserve"> </w:t>
      </w:r>
      <w:proofErr w:type="spellStart"/>
      <w:r w:rsidRPr="00AE2D9D">
        <w:t>Deputaţii</w:t>
      </w:r>
      <w:proofErr w:type="spellEnd"/>
      <w:r w:rsidR="00647555">
        <w:t xml:space="preserve"> </w:t>
      </w:r>
      <w:r w:rsidRPr="00AE2D9D">
        <w:t>salută</w:t>
      </w:r>
      <w:r w:rsidR="00647555">
        <w:t xml:space="preserve"> </w:t>
      </w:r>
      <w:hyperlink r:id="rId129" w:tgtFrame="_blank" w:history="1">
        <w:r w:rsidRPr="00AE2D9D">
          <w:rPr>
            <w:rStyle w:val="Hyperlink"/>
            <w:szCs w:val="24"/>
          </w:rPr>
          <w:t>acordul</w:t>
        </w:r>
        <w:r w:rsidR="00647555">
          <w:rPr>
            <w:rStyle w:val="Hyperlink"/>
            <w:szCs w:val="24"/>
          </w:rPr>
          <w:t xml:space="preserve"> </w:t>
        </w:r>
        <w:r w:rsidRPr="00AE2D9D">
          <w:rPr>
            <w:rStyle w:val="Hyperlink"/>
            <w:szCs w:val="24"/>
          </w:rPr>
          <w:t>la</w:t>
        </w:r>
        <w:r w:rsidR="00647555">
          <w:rPr>
            <w:rStyle w:val="Hyperlink"/>
            <w:szCs w:val="24"/>
          </w:rPr>
          <w:t xml:space="preserve"> </w:t>
        </w:r>
        <w:r w:rsidRPr="00AE2D9D">
          <w:rPr>
            <w:rStyle w:val="Hyperlink"/>
            <w:szCs w:val="24"/>
          </w:rPr>
          <w:t>care</w:t>
        </w:r>
        <w:r w:rsidR="00647555">
          <w:rPr>
            <w:rStyle w:val="Hyperlink"/>
            <w:szCs w:val="24"/>
          </w:rPr>
          <w:t xml:space="preserve"> </w:t>
        </w:r>
        <w:r w:rsidRPr="00AE2D9D">
          <w:rPr>
            <w:rStyle w:val="Hyperlink"/>
            <w:szCs w:val="24"/>
          </w:rPr>
          <w:t>au</w:t>
        </w:r>
        <w:r w:rsidR="00647555">
          <w:rPr>
            <w:rStyle w:val="Hyperlink"/>
            <w:szCs w:val="24"/>
          </w:rPr>
          <w:t xml:space="preserve"> </w:t>
        </w:r>
        <w:r w:rsidRPr="00AE2D9D">
          <w:rPr>
            <w:rStyle w:val="Hyperlink"/>
            <w:szCs w:val="24"/>
          </w:rPr>
          <w:t>ajuns</w:t>
        </w:r>
        <w:r w:rsidR="00647555">
          <w:rPr>
            <w:rStyle w:val="Hyperlink"/>
            <w:szCs w:val="24"/>
          </w:rPr>
          <w:t xml:space="preserve"> </w:t>
        </w:r>
        <w:proofErr w:type="spellStart"/>
        <w:r w:rsidRPr="00AE2D9D">
          <w:rPr>
            <w:rStyle w:val="Hyperlink"/>
            <w:szCs w:val="24"/>
          </w:rPr>
          <w:t>co</w:t>
        </w:r>
        <w:proofErr w:type="spellEnd"/>
        <w:r w:rsidRPr="00AE2D9D">
          <w:rPr>
            <w:rStyle w:val="Hyperlink"/>
            <w:szCs w:val="24"/>
          </w:rPr>
          <w:t>-legislatorii</w:t>
        </w:r>
        <w:r w:rsidR="00647555">
          <w:rPr>
            <w:rStyle w:val="Hyperlink"/>
            <w:szCs w:val="24"/>
          </w:rPr>
          <w:t xml:space="preserve"> </w:t>
        </w:r>
        <w:r w:rsidRPr="00AE2D9D">
          <w:rPr>
            <w:rStyle w:val="Hyperlink"/>
            <w:szCs w:val="24"/>
          </w:rPr>
          <w:t>cu</w:t>
        </w:r>
        <w:r w:rsidR="00647555">
          <w:rPr>
            <w:rStyle w:val="Hyperlink"/>
            <w:szCs w:val="24"/>
          </w:rPr>
          <w:t xml:space="preserve"> </w:t>
        </w:r>
        <w:r w:rsidRPr="00AE2D9D">
          <w:rPr>
            <w:rStyle w:val="Hyperlink"/>
            <w:szCs w:val="24"/>
          </w:rPr>
          <w:t>privire</w:t>
        </w:r>
        <w:r w:rsidR="00647555">
          <w:rPr>
            <w:rStyle w:val="Hyperlink"/>
            <w:szCs w:val="24"/>
          </w:rPr>
          <w:t xml:space="preserve"> </w:t>
        </w:r>
        <w:r w:rsidRPr="00AE2D9D">
          <w:rPr>
            <w:rStyle w:val="Hyperlink"/>
            <w:szCs w:val="24"/>
          </w:rPr>
          <w:t>la</w:t>
        </w:r>
        <w:r w:rsidR="00647555">
          <w:rPr>
            <w:rStyle w:val="Hyperlink"/>
            <w:szCs w:val="24"/>
          </w:rPr>
          <w:t xml:space="preserve"> </w:t>
        </w:r>
        <w:r w:rsidRPr="00AE2D9D">
          <w:rPr>
            <w:rStyle w:val="Hyperlink"/>
            <w:szCs w:val="24"/>
          </w:rPr>
          <w:t>publicitatea</w:t>
        </w:r>
        <w:r w:rsidR="00647555">
          <w:rPr>
            <w:rStyle w:val="Hyperlink"/>
            <w:szCs w:val="24"/>
          </w:rPr>
          <w:t xml:space="preserve"> </w:t>
        </w:r>
        <w:r w:rsidRPr="00AE2D9D">
          <w:rPr>
            <w:rStyle w:val="Hyperlink"/>
            <w:szCs w:val="24"/>
          </w:rPr>
          <w:t>politică</w:t>
        </w:r>
      </w:hyperlink>
      <w:r w:rsidRPr="00AE2D9D">
        <w:t>,</w:t>
      </w:r>
      <w:r w:rsidR="00647555">
        <w:t xml:space="preserve"> </w:t>
      </w:r>
      <w:r w:rsidRPr="00AE2D9D">
        <w:t>şi</w:t>
      </w:r>
      <w:r w:rsidR="00647555">
        <w:t xml:space="preserve"> </w:t>
      </w:r>
      <w:r w:rsidRPr="00AE2D9D">
        <w:t>subliniază</w:t>
      </w:r>
      <w:r w:rsidR="00647555">
        <w:t xml:space="preserve"> </w:t>
      </w:r>
      <w:r w:rsidRPr="00AE2D9D">
        <w:t>rolul</w:t>
      </w:r>
      <w:r w:rsidR="00647555">
        <w:t xml:space="preserve"> </w:t>
      </w:r>
      <w:r w:rsidRPr="00AE2D9D">
        <w:t>important</w:t>
      </w:r>
      <w:r w:rsidR="00647555">
        <w:t xml:space="preserve"> </w:t>
      </w:r>
      <w:r w:rsidRPr="00AE2D9D">
        <w:t>pe</w:t>
      </w:r>
      <w:r w:rsidR="00647555">
        <w:t xml:space="preserve"> </w:t>
      </w:r>
      <w:r w:rsidRPr="00AE2D9D">
        <w:t>care</w:t>
      </w:r>
      <w:r w:rsidR="00647555">
        <w:t xml:space="preserve"> </w:t>
      </w:r>
      <w:r w:rsidRPr="00AE2D9D">
        <w:t>îl</w:t>
      </w:r>
      <w:r w:rsidR="00647555">
        <w:t xml:space="preserve"> </w:t>
      </w:r>
      <w:r w:rsidRPr="00AE2D9D">
        <w:t>joacă</w:t>
      </w:r>
      <w:r w:rsidR="00647555">
        <w:t xml:space="preserve"> </w:t>
      </w:r>
      <w:r w:rsidRPr="00AE2D9D">
        <w:t>campania</w:t>
      </w:r>
      <w:r w:rsidR="00647555">
        <w:t xml:space="preserve"> </w:t>
      </w:r>
      <w:proofErr w:type="spellStart"/>
      <w:r w:rsidRPr="00AE2D9D">
        <w:t>instituţională</w:t>
      </w:r>
      <w:proofErr w:type="spellEnd"/>
      <w:r w:rsidR="00647555">
        <w:t xml:space="preserve"> </w:t>
      </w:r>
      <w:r w:rsidRPr="00AE2D9D">
        <w:t>de</w:t>
      </w:r>
      <w:r w:rsidR="00647555">
        <w:t xml:space="preserve"> </w:t>
      </w:r>
      <w:r w:rsidRPr="00AE2D9D">
        <w:t>informare,</w:t>
      </w:r>
      <w:r w:rsidR="00647555">
        <w:t xml:space="preserve"> </w:t>
      </w:r>
      <w:r w:rsidRPr="00AE2D9D">
        <w:t>alături</w:t>
      </w:r>
      <w:r w:rsidR="00647555">
        <w:t xml:space="preserve"> </w:t>
      </w:r>
      <w:r w:rsidRPr="00AE2D9D">
        <w:t>de</w:t>
      </w:r>
      <w:r w:rsidR="00647555">
        <w:t xml:space="preserve"> </w:t>
      </w:r>
      <w:proofErr w:type="spellStart"/>
      <w:r w:rsidRPr="00AE2D9D">
        <w:t>organizaţiile</w:t>
      </w:r>
      <w:proofErr w:type="spellEnd"/>
      <w:r w:rsidR="00647555">
        <w:t xml:space="preserve"> </w:t>
      </w:r>
      <w:proofErr w:type="spellStart"/>
      <w:r w:rsidRPr="00AE2D9D">
        <w:t>societăţii</w:t>
      </w:r>
      <w:proofErr w:type="spellEnd"/>
      <w:r w:rsidR="00647555">
        <w:t xml:space="preserve"> </w:t>
      </w:r>
      <w:r w:rsidRPr="00AE2D9D">
        <w:t>civile,</w:t>
      </w:r>
      <w:r w:rsidR="00647555">
        <w:t xml:space="preserve"> </w:t>
      </w:r>
      <w:r w:rsidRPr="00AE2D9D">
        <w:t>în</w:t>
      </w:r>
      <w:r w:rsidR="00647555">
        <w:t xml:space="preserve"> </w:t>
      </w:r>
      <w:r w:rsidRPr="00AE2D9D">
        <w:t>a</w:t>
      </w:r>
      <w:r w:rsidR="00647555">
        <w:t xml:space="preserve"> </w:t>
      </w:r>
      <w:r w:rsidRPr="00AE2D9D">
        <w:t>contribui</w:t>
      </w:r>
      <w:r w:rsidR="00647555">
        <w:t xml:space="preserve"> </w:t>
      </w:r>
      <w:r w:rsidRPr="00AE2D9D">
        <w:t>la</w:t>
      </w:r>
      <w:r w:rsidR="00647555">
        <w:t xml:space="preserve"> </w:t>
      </w:r>
      <w:r w:rsidRPr="00AE2D9D">
        <w:t>dezbaterea</w:t>
      </w:r>
      <w:r w:rsidR="00647555">
        <w:t xml:space="preserve"> </w:t>
      </w:r>
      <w:r w:rsidRPr="00AE2D9D">
        <w:t>pe</w:t>
      </w:r>
      <w:r w:rsidR="00647555">
        <w:t xml:space="preserve"> </w:t>
      </w:r>
      <w:r w:rsidRPr="00AE2D9D">
        <w:t>marginea</w:t>
      </w:r>
      <w:r w:rsidR="00647555">
        <w:t xml:space="preserve"> </w:t>
      </w:r>
      <w:r w:rsidRPr="00AE2D9D">
        <w:t>politicilor</w:t>
      </w:r>
      <w:r w:rsidR="00647555">
        <w:t xml:space="preserve"> </w:t>
      </w:r>
      <w:r w:rsidRPr="00AE2D9D">
        <w:t>europene,</w:t>
      </w:r>
      <w:r w:rsidR="00647555">
        <w:t xml:space="preserve"> </w:t>
      </w:r>
      <w:r w:rsidRPr="00AE2D9D">
        <w:t>şi</w:t>
      </w:r>
      <w:r w:rsidR="00647555">
        <w:t xml:space="preserve"> </w:t>
      </w:r>
      <w:r w:rsidRPr="00AE2D9D">
        <w:t>care</w:t>
      </w:r>
      <w:r w:rsidR="00647555">
        <w:t xml:space="preserve"> </w:t>
      </w:r>
      <w:r w:rsidRPr="00AE2D9D">
        <w:t>vine</w:t>
      </w:r>
      <w:r w:rsidR="00647555">
        <w:t xml:space="preserve"> </w:t>
      </w:r>
      <w:r w:rsidRPr="00AE2D9D">
        <w:t>în</w:t>
      </w:r>
      <w:r w:rsidR="00647555">
        <w:t xml:space="preserve"> </w:t>
      </w:r>
      <w:r w:rsidRPr="00AE2D9D">
        <w:t>completarea</w:t>
      </w:r>
      <w:r w:rsidR="00647555">
        <w:t xml:space="preserve"> </w:t>
      </w:r>
      <w:r w:rsidRPr="00AE2D9D">
        <w:t>campaniilor</w:t>
      </w:r>
      <w:r w:rsidR="00647555">
        <w:t xml:space="preserve"> </w:t>
      </w:r>
      <w:r w:rsidRPr="00AE2D9D">
        <w:t>partidelor</w:t>
      </w:r>
      <w:r w:rsidR="00647555">
        <w:t xml:space="preserve"> </w:t>
      </w:r>
      <w:r w:rsidRPr="00AE2D9D">
        <w:t>politice.</w:t>
      </w:r>
    </w:p>
    <w:p w14:paraId="7DD95EF3" w14:textId="77777777" w:rsidR="00AE2D9D" w:rsidRPr="00AE2D9D" w:rsidRDefault="00AE2D9D" w:rsidP="00AE2D9D">
      <w:r w:rsidRPr="00AE2D9D">
        <w:rPr>
          <w:b/>
          <w:bCs/>
        </w:rPr>
        <w:t>Citate</w:t>
      </w:r>
    </w:p>
    <w:p w14:paraId="171C7DAD" w14:textId="1B0C1D0C" w:rsidR="00AE2D9D" w:rsidRPr="00AE2D9D" w:rsidRDefault="00AE2D9D" w:rsidP="00AE2D9D">
      <w:r w:rsidRPr="00AE2D9D">
        <w:t>Coraportorul</w:t>
      </w:r>
      <w:r w:rsidR="00647555">
        <w:t xml:space="preserve"> </w:t>
      </w:r>
      <w:hyperlink r:id="rId130" w:tgtFrame="_blank" w:history="1">
        <w:proofErr w:type="spellStart"/>
        <w:r w:rsidRPr="00AE2D9D">
          <w:rPr>
            <w:rStyle w:val="Hyperlink"/>
            <w:szCs w:val="24"/>
          </w:rPr>
          <w:t>Sven</w:t>
        </w:r>
        <w:proofErr w:type="spellEnd"/>
        <w:r w:rsidR="00647555">
          <w:rPr>
            <w:rStyle w:val="Hyperlink"/>
            <w:szCs w:val="24"/>
          </w:rPr>
          <w:t xml:space="preserve"> </w:t>
        </w:r>
        <w:r w:rsidRPr="00AE2D9D">
          <w:rPr>
            <w:rStyle w:val="Hyperlink"/>
            <w:szCs w:val="24"/>
          </w:rPr>
          <w:t>Simon</w:t>
        </w:r>
        <w:r w:rsidR="00647555">
          <w:rPr>
            <w:rStyle w:val="Hyperlink"/>
            <w:szCs w:val="24"/>
          </w:rPr>
          <w:t xml:space="preserve"> </w:t>
        </w:r>
        <w:r w:rsidRPr="00AE2D9D">
          <w:rPr>
            <w:rStyle w:val="Hyperlink"/>
            <w:szCs w:val="24"/>
          </w:rPr>
          <w:t>(PPE,</w:t>
        </w:r>
        <w:r w:rsidR="00647555">
          <w:rPr>
            <w:rStyle w:val="Hyperlink"/>
            <w:szCs w:val="24"/>
          </w:rPr>
          <w:t xml:space="preserve"> </w:t>
        </w:r>
        <w:r w:rsidRPr="00AE2D9D">
          <w:rPr>
            <w:rStyle w:val="Hyperlink"/>
            <w:szCs w:val="24"/>
          </w:rPr>
          <w:t>Germania)</w:t>
        </w:r>
      </w:hyperlink>
      <w:r w:rsidR="00647555">
        <w:t xml:space="preserve"> </w:t>
      </w:r>
      <w:r w:rsidRPr="00AE2D9D">
        <w:t>a</w:t>
      </w:r>
      <w:r w:rsidR="00647555">
        <w:t xml:space="preserve"> </w:t>
      </w:r>
      <w:r w:rsidRPr="00AE2D9D">
        <w:t>declarat:</w:t>
      </w:r>
      <w:r w:rsidR="00647555">
        <w:t xml:space="preserve"> </w:t>
      </w:r>
      <w:r w:rsidRPr="00AE2D9D">
        <w:t>„Alegătorii</w:t>
      </w:r>
      <w:r w:rsidR="00647555">
        <w:t xml:space="preserve"> </w:t>
      </w:r>
      <w:r w:rsidRPr="00AE2D9D">
        <w:t>au</w:t>
      </w:r>
      <w:r w:rsidR="00647555">
        <w:t xml:space="preserve"> </w:t>
      </w:r>
      <w:r w:rsidRPr="00AE2D9D">
        <w:t>nevoie</w:t>
      </w:r>
      <w:r w:rsidR="00647555">
        <w:t xml:space="preserve"> </w:t>
      </w:r>
      <w:r w:rsidRPr="00AE2D9D">
        <w:t>de</w:t>
      </w:r>
      <w:r w:rsidR="00647555">
        <w:t xml:space="preserve"> </w:t>
      </w:r>
      <w:r w:rsidRPr="00AE2D9D">
        <w:t>claritate</w:t>
      </w:r>
      <w:r w:rsidR="00647555">
        <w:t xml:space="preserve"> </w:t>
      </w:r>
      <w:r w:rsidRPr="00AE2D9D">
        <w:t>în</w:t>
      </w:r>
      <w:r w:rsidR="00647555">
        <w:t xml:space="preserve"> </w:t>
      </w:r>
      <w:r w:rsidRPr="00AE2D9D">
        <w:t>privința</w:t>
      </w:r>
      <w:r w:rsidR="00647555">
        <w:t xml:space="preserve"> </w:t>
      </w:r>
      <w:r w:rsidRPr="00AE2D9D">
        <w:t>felului</w:t>
      </w:r>
      <w:r w:rsidR="00647555">
        <w:t xml:space="preserve"> </w:t>
      </w:r>
      <w:r w:rsidRPr="00AE2D9D">
        <w:t>în</w:t>
      </w:r>
      <w:r w:rsidR="00647555">
        <w:t xml:space="preserve"> </w:t>
      </w:r>
      <w:r w:rsidRPr="00AE2D9D">
        <w:t>care</w:t>
      </w:r>
      <w:r w:rsidR="00647555">
        <w:t xml:space="preserve"> </w:t>
      </w:r>
      <w:r w:rsidRPr="00AE2D9D">
        <w:t>votul</w:t>
      </w:r>
      <w:r w:rsidR="00647555">
        <w:t xml:space="preserve"> </w:t>
      </w:r>
      <w:r w:rsidRPr="00AE2D9D">
        <w:t>va</w:t>
      </w:r>
      <w:r w:rsidR="00647555">
        <w:t xml:space="preserve"> </w:t>
      </w:r>
      <w:r w:rsidRPr="00AE2D9D">
        <w:t>afecta</w:t>
      </w:r>
      <w:r w:rsidR="00647555">
        <w:t xml:space="preserve"> </w:t>
      </w:r>
      <w:r w:rsidRPr="00AE2D9D">
        <w:t>alegerea</w:t>
      </w:r>
      <w:r w:rsidR="00647555">
        <w:t xml:space="preserve"> </w:t>
      </w:r>
      <w:r w:rsidRPr="00AE2D9D">
        <w:t>liderilor</w:t>
      </w:r>
      <w:r w:rsidR="00647555">
        <w:t xml:space="preserve"> </w:t>
      </w:r>
      <w:r w:rsidRPr="00AE2D9D">
        <w:t>Uniunii</w:t>
      </w:r>
      <w:r w:rsidR="00647555">
        <w:t xml:space="preserve"> </w:t>
      </w:r>
      <w:r w:rsidRPr="00AE2D9D">
        <w:t>și</w:t>
      </w:r>
      <w:r w:rsidR="00647555">
        <w:t xml:space="preserve"> </w:t>
      </w:r>
      <w:r w:rsidRPr="00AE2D9D">
        <w:t>a</w:t>
      </w:r>
      <w:r w:rsidR="00647555">
        <w:t xml:space="preserve"> </w:t>
      </w:r>
      <w:r w:rsidRPr="00AE2D9D">
        <w:t>politicilor</w:t>
      </w:r>
      <w:r w:rsidR="00647555">
        <w:t xml:space="preserve"> </w:t>
      </w:r>
      <w:r w:rsidRPr="00AE2D9D">
        <w:t>acesteia.</w:t>
      </w:r>
      <w:r w:rsidR="00647555">
        <w:t xml:space="preserve"> </w:t>
      </w:r>
      <w:r w:rsidRPr="00AE2D9D">
        <w:t>Nu</w:t>
      </w:r>
      <w:r w:rsidR="00647555">
        <w:t xml:space="preserve"> </w:t>
      </w:r>
      <w:r w:rsidRPr="00AE2D9D">
        <w:t>trebuie</w:t>
      </w:r>
      <w:r w:rsidR="00647555">
        <w:t xml:space="preserve"> </w:t>
      </w:r>
      <w:r w:rsidRPr="00AE2D9D">
        <w:t>să</w:t>
      </w:r>
      <w:r w:rsidR="00647555">
        <w:t xml:space="preserve"> </w:t>
      </w:r>
      <w:r w:rsidRPr="00AE2D9D">
        <w:t>facem,</w:t>
      </w:r>
      <w:r w:rsidR="00647555">
        <w:t xml:space="preserve"> </w:t>
      </w:r>
      <w:r w:rsidRPr="00AE2D9D">
        <w:t>la</w:t>
      </w:r>
      <w:r w:rsidR="00647555">
        <w:t xml:space="preserve"> </w:t>
      </w:r>
      <w:r w:rsidRPr="00AE2D9D">
        <w:t>fel</w:t>
      </w:r>
      <w:r w:rsidR="00647555">
        <w:t xml:space="preserve"> </w:t>
      </w:r>
      <w:r w:rsidRPr="00AE2D9D">
        <w:t>ca</w:t>
      </w:r>
      <w:r w:rsidR="00647555">
        <w:t xml:space="preserve"> </w:t>
      </w:r>
      <w:r w:rsidRPr="00AE2D9D">
        <w:t>în</w:t>
      </w:r>
      <w:r w:rsidR="00647555">
        <w:t xml:space="preserve"> </w:t>
      </w:r>
      <w:r w:rsidRPr="00AE2D9D">
        <w:t>2019,</w:t>
      </w:r>
      <w:r w:rsidR="00647555">
        <w:t xml:space="preserve"> </w:t>
      </w:r>
      <w:r w:rsidRPr="00AE2D9D">
        <w:t>promisiuni</w:t>
      </w:r>
      <w:r w:rsidR="00647555">
        <w:t xml:space="preserve"> </w:t>
      </w:r>
      <w:r w:rsidRPr="00AE2D9D">
        <w:t>pe</w:t>
      </w:r>
      <w:r w:rsidR="00647555">
        <w:t xml:space="preserve"> </w:t>
      </w:r>
      <w:r w:rsidRPr="00AE2D9D">
        <w:t>care</w:t>
      </w:r>
      <w:r w:rsidR="00647555">
        <w:t xml:space="preserve"> </w:t>
      </w:r>
      <w:r w:rsidRPr="00AE2D9D">
        <w:t>nu</w:t>
      </w:r>
      <w:r w:rsidR="00647555">
        <w:t xml:space="preserve"> </w:t>
      </w:r>
      <w:r w:rsidRPr="00AE2D9D">
        <w:t>le</w:t>
      </w:r>
      <w:r w:rsidR="00647555">
        <w:t xml:space="preserve"> </w:t>
      </w:r>
      <w:r w:rsidRPr="00AE2D9D">
        <w:t>putem</w:t>
      </w:r>
      <w:r w:rsidR="00647555">
        <w:t xml:space="preserve"> </w:t>
      </w:r>
      <w:r w:rsidRPr="00AE2D9D">
        <w:t>onora.</w:t>
      </w:r>
      <w:r w:rsidR="00647555">
        <w:t xml:space="preserve"> </w:t>
      </w:r>
      <w:r w:rsidRPr="00AE2D9D">
        <w:t>Procedura</w:t>
      </w:r>
      <w:r w:rsidR="00647555">
        <w:t xml:space="preserve"> </w:t>
      </w:r>
      <w:r w:rsidRPr="00AE2D9D">
        <w:t>candidaților</w:t>
      </w:r>
      <w:r w:rsidR="00647555">
        <w:t xml:space="preserve"> </w:t>
      </w:r>
      <w:r w:rsidRPr="00AE2D9D">
        <w:t>cap</w:t>
      </w:r>
      <w:r w:rsidR="00647555">
        <w:t xml:space="preserve"> </w:t>
      </w:r>
      <w:r w:rsidRPr="00AE2D9D">
        <w:t>de</w:t>
      </w:r>
      <w:r w:rsidR="00647555">
        <w:t xml:space="preserve"> </w:t>
      </w:r>
      <w:r w:rsidRPr="00AE2D9D">
        <w:t>listă</w:t>
      </w:r>
      <w:r w:rsidR="00647555">
        <w:t xml:space="preserve"> </w:t>
      </w:r>
      <w:r w:rsidRPr="00AE2D9D">
        <w:t>trebuie</w:t>
      </w:r>
      <w:r w:rsidR="00647555">
        <w:t xml:space="preserve"> </w:t>
      </w:r>
      <w:r w:rsidRPr="00AE2D9D">
        <w:t>să</w:t>
      </w:r>
      <w:r w:rsidR="00647555">
        <w:t xml:space="preserve"> </w:t>
      </w:r>
      <w:r w:rsidRPr="00AE2D9D">
        <w:t>devină</w:t>
      </w:r>
      <w:r w:rsidR="00647555">
        <w:t xml:space="preserve"> </w:t>
      </w:r>
      <w:r w:rsidRPr="00AE2D9D">
        <w:t>din</w:t>
      </w:r>
      <w:r w:rsidR="00647555">
        <w:t xml:space="preserve"> </w:t>
      </w:r>
      <w:r w:rsidRPr="00AE2D9D">
        <w:t>nou</w:t>
      </w:r>
      <w:r w:rsidR="00647555">
        <w:t xml:space="preserve"> </w:t>
      </w:r>
      <w:r w:rsidRPr="00AE2D9D">
        <w:t>credibilă.</w:t>
      </w:r>
      <w:r w:rsidR="00647555">
        <w:t xml:space="preserve"> </w:t>
      </w:r>
      <w:r w:rsidRPr="00AE2D9D">
        <w:t>Oricine</w:t>
      </w:r>
      <w:r w:rsidR="00647555">
        <w:t xml:space="preserve"> </w:t>
      </w:r>
      <w:r w:rsidRPr="00AE2D9D">
        <w:t>va</w:t>
      </w:r>
      <w:r w:rsidR="00647555">
        <w:t xml:space="preserve"> </w:t>
      </w:r>
      <w:r w:rsidRPr="00AE2D9D">
        <w:t>fi</w:t>
      </w:r>
      <w:r w:rsidR="00647555">
        <w:t xml:space="preserve"> </w:t>
      </w:r>
      <w:r w:rsidRPr="00AE2D9D">
        <w:t>ales</w:t>
      </w:r>
      <w:r w:rsidR="00647555">
        <w:t xml:space="preserve"> </w:t>
      </w:r>
      <w:r w:rsidRPr="00AE2D9D">
        <w:t>președinte</w:t>
      </w:r>
      <w:r w:rsidR="00647555">
        <w:t xml:space="preserve"> </w:t>
      </w:r>
      <w:r w:rsidRPr="00AE2D9D">
        <w:t>al</w:t>
      </w:r>
      <w:r w:rsidR="00647555">
        <w:t xml:space="preserve"> </w:t>
      </w:r>
      <w:r w:rsidRPr="00AE2D9D">
        <w:t>noii</w:t>
      </w:r>
      <w:r w:rsidR="00647555">
        <w:t xml:space="preserve"> </w:t>
      </w:r>
      <w:r w:rsidRPr="00AE2D9D">
        <w:t>Comisii</w:t>
      </w:r>
      <w:r w:rsidR="00647555">
        <w:t xml:space="preserve"> </w:t>
      </w:r>
      <w:r w:rsidRPr="00AE2D9D">
        <w:t>are</w:t>
      </w:r>
      <w:r w:rsidR="00647555">
        <w:t xml:space="preserve"> </w:t>
      </w:r>
      <w:r w:rsidRPr="00AE2D9D">
        <w:t>nevoie</w:t>
      </w:r>
      <w:r w:rsidR="00647555">
        <w:t xml:space="preserve"> </w:t>
      </w:r>
      <w:r w:rsidRPr="00AE2D9D">
        <w:t>de</w:t>
      </w:r>
      <w:r w:rsidR="00647555">
        <w:t xml:space="preserve"> </w:t>
      </w:r>
      <w:r w:rsidRPr="00AE2D9D">
        <w:t>un</w:t>
      </w:r>
      <w:r w:rsidR="00647555">
        <w:t xml:space="preserve"> </w:t>
      </w:r>
      <w:r w:rsidRPr="00AE2D9D">
        <w:t>mandat</w:t>
      </w:r>
      <w:r w:rsidR="00647555">
        <w:t xml:space="preserve"> </w:t>
      </w:r>
      <w:r w:rsidRPr="00AE2D9D">
        <w:t>clar</w:t>
      </w:r>
      <w:r w:rsidR="00647555">
        <w:t xml:space="preserve"> </w:t>
      </w:r>
      <w:r w:rsidRPr="00AE2D9D">
        <w:t>al</w:t>
      </w:r>
      <w:r w:rsidR="00647555">
        <w:t xml:space="preserve"> </w:t>
      </w:r>
      <w:r w:rsidRPr="00AE2D9D">
        <w:t>alegătorilor</w:t>
      </w:r>
      <w:r w:rsidR="00647555">
        <w:t xml:space="preserve"> </w:t>
      </w:r>
      <w:r w:rsidRPr="00AE2D9D">
        <w:t>și</w:t>
      </w:r>
      <w:r w:rsidR="00647555">
        <w:t xml:space="preserve"> </w:t>
      </w:r>
      <w:r w:rsidRPr="00AE2D9D">
        <w:t>de</w:t>
      </w:r>
      <w:r w:rsidR="00647555">
        <w:t xml:space="preserve"> </w:t>
      </w:r>
      <w:r w:rsidRPr="00AE2D9D">
        <w:t>o</w:t>
      </w:r>
      <w:r w:rsidR="00647555">
        <w:t xml:space="preserve"> </w:t>
      </w:r>
      <w:r w:rsidRPr="00AE2D9D">
        <w:t>majoritate</w:t>
      </w:r>
      <w:r w:rsidR="00647555">
        <w:t xml:space="preserve"> </w:t>
      </w:r>
      <w:r w:rsidRPr="00AE2D9D">
        <w:t>în</w:t>
      </w:r>
      <w:r w:rsidR="00647555">
        <w:t xml:space="preserve"> </w:t>
      </w:r>
      <w:r w:rsidRPr="00AE2D9D">
        <w:t>Parlament.”</w:t>
      </w:r>
    </w:p>
    <w:p w14:paraId="3B0E1C5B" w14:textId="5660D11B" w:rsidR="00AE2D9D" w:rsidRPr="00AE2D9D" w:rsidRDefault="00AE2D9D" w:rsidP="00AE2D9D">
      <w:r w:rsidRPr="00AE2D9D">
        <w:t>Coraportorul</w:t>
      </w:r>
      <w:r w:rsidR="00647555">
        <w:t xml:space="preserve"> </w:t>
      </w:r>
      <w:hyperlink r:id="rId131" w:tgtFrame="_blank" w:history="1">
        <w:proofErr w:type="spellStart"/>
        <w:r w:rsidRPr="00AE2D9D">
          <w:rPr>
            <w:rStyle w:val="Hyperlink"/>
            <w:szCs w:val="24"/>
          </w:rPr>
          <w:t>Domènec</w:t>
        </w:r>
        <w:proofErr w:type="spellEnd"/>
        <w:r w:rsidR="00647555">
          <w:rPr>
            <w:rStyle w:val="Hyperlink"/>
            <w:szCs w:val="24"/>
          </w:rPr>
          <w:t xml:space="preserve"> </w:t>
        </w:r>
        <w:r w:rsidRPr="00AE2D9D">
          <w:rPr>
            <w:rStyle w:val="Hyperlink"/>
            <w:szCs w:val="24"/>
          </w:rPr>
          <w:t>Ruiz</w:t>
        </w:r>
        <w:r w:rsidR="00647555">
          <w:rPr>
            <w:rStyle w:val="Hyperlink"/>
            <w:szCs w:val="24"/>
          </w:rPr>
          <w:t xml:space="preserve"> </w:t>
        </w:r>
        <w:proofErr w:type="spellStart"/>
        <w:r w:rsidRPr="00AE2D9D">
          <w:rPr>
            <w:rStyle w:val="Hyperlink"/>
            <w:szCs w:val="24"/>
          </w:rPr>
          <w:t>Devesa</w:t>
        </w:r>
        <w:proofErr w:type="spellEnd"/>
      </w:hyperlink>
      <w:r w:rsidR="00647555">
        <w:t xml:space="preserve"> </w:t>
      </w:r>
      <w:r w:rsidRPr="00AE2D9D">
        <w:t>(S&amp;D,</w:t>
      </w:r>
      <w:r w:rsidR="00647555">
        <w:t xml:space="preserve"> </w:t>
      </w:r>
      <w:r w:rsidRPr="00AE2D9D">
        <w:t>Spania)</w:t>
      </w:r>
      <w:r w:rsidR="00647555">
        <w:t xml:space="preserve"> </w:t>
      </w:r>
      <w:r w:rsidRPr="00AE2D9D">
        <w:t>a</w:t>
      </w:r>
      <w:r w:rsidR="00647555">
        <w:t xml:space="preserve"> </w:t>
      </w:r>
      <w:r w:rsidRPr="00AE2D9D">
        <w:t>declarat:</w:t>
      </w:r>
      <w:r w:rsidR="00647555">
        <w:t xml:space="preserve"> </w:t>
      </w:r>
      <w:r w:rsidRPr="00AE2D9D">
        <w:t>„Pregătim</w:t>
      </w:r>
      <w:r w:rsidR="00647555">
        <w:t xml:space="preserve"> </w:t>
      </w:r>
      <w:r w:rsidRPr="00AE2D9D">
        <w:t>terenul</w:t>
      </w:r>
      <w:r w:rsidR="00647555">
        <w:t xml:space="preserve"> </w:t>
      </w:r>
      <w:r w:rsidRPr="00AE2D9D">
        <w:t>pentru</w:t>
      </w:r>
      <w:r w:rsidR="00647555">
        <w:t xml:space="preserve"> </w:t>
      </w:r>
      <w:r w:rsidRPr="00AE2D9D">
        <w:t>recomandări</w:t>
      </w:r>
      <w:r w:rsidR="00647555">
        <w:t xml:space="preserve"> </w:t>
      </w:r>
      <w:r w:rsidRPr="00AE2D9D">
        <w:t>adresate</w:t>
      </w:r>
      <w:r w:rsidR="00647555">
        <w:t xml:space="preserve"> </w:t>
      </w:r>
      <w:r w:rsidRPr="00AE2D9D">
        <w:t>partidelor</w:t>
      </w:r>
      <w:r w:rsidR="00647555">
        <w:t xml:space="preserve"> </w:t>
      </w:r>
      <w:r w:rsidRPr="00AE2D9D">
        <w:t>politice</w:t>
      </w:r>
      <w:r w:rsidR="00647555">
        <w:t xml:space="preserve"> </w:t>
      </w:r>
      <w:r w:rsidRPr="00AE2D9D">
        <w:t>europene</w:t>
      </w:r>
      <w:r w:rsidR="00647555">
        <w:t xml:space="preserve"> </w:t>
      </w:r>
      <w:r w:rsidRPr="00AE2D9D">
        <w:t>de</w:t>
      </w:r>
      <w:r w:rsidR="00647555">
        <w:t xml:space="preserve"> </w:t>
      </w:r>
      <w:r w:rsidRPr="00AE2D9D">
        <w:t>a</w:t>
      </w:r>
      <w:r w:rsidR="00647555">
        <w:t xml:space="preserve"> </w:t>
      </w:r>
      <w:r w:rsidRPr="00AE2D9D">
        <w:t>consolida</w:t>
      </w:r>
      <w:r w:rsidR="00647555">
        <w:t xml:space="preserve"> </w:t>
      </w:r>
      <w:r w:rsidRPr="00AE2D9D">
        <w:t>dimensiunea</w:t>
      </w:r>
      <w:r w:rsidR="00647555">
        <w:t xml:space="preserve"> </w:t>
      </w:r>
      <w:r w:rsidRPr="00AE2D9D">
        <w:t>europeană</w:t>
      </w:r>
      <w:r w:rsidR="00647555">
        <w:t xml:space="preserve"> </w:t>
      </w:r>
      <w:r w:rsidRPr="00AE2D9D">
        <w:t>a</w:t>
      </w:r>
      <w:r w:rsidR="00647555">
        <w:t xml:space="preserve"> </w:t>
      </w:r>
      <w:r w:rsidRPr="00AE2D9D">
        <w:t>alegerilor</w:t>
      </w:r>
      <w:r w:rsidR="00647555">
        <w:t xml:space="preserve"> </w:t>
      </w:r>
      <w:r w:rsidRPr="00AE2D9D">
        <w:t>din</w:t>
      </w:r>
      <w:r w:rsidR="00647555">
        <w:t xml:space="preserve"> </w:t>
      </w:r>
      <w:r w:rsidRPr="00AE2D9D">
        <w:t>2024.</w:t>
      </w:r>
      <w:r w:rsidR="00647555">
        <w:t xml:space="preserve"> </w:t>
      </w:r>
      <w:r w:rsidRPr="00AE2D9D">
        <w:t>Siglele</w:t>
      </w:r>
      <w:r w:rsidR="00647555">
        <w:t xml:space="preserve"> </w:t>
      </w:r>
      <w:r w:rsidRPr="00AE2D9D">
        <w:lastRenderedPageBreak/>
        <w:t>partidelor</w:t>
      </w:r>
      <w:r w:rsidR="00647555">
        <w:t xml:space="preserve"> </w:t>
      </w:r>
      <w:r w:rsidRPr="00AE2D9D">
        <w:t>politice</w:t>
      </w:r>
      <w:r w:rsidR="00647555">
        <w:t xml:space="preserve"> </w:t>
      </w:r>
      <w:r w:rsidRPr="00AE2D9D">
        <w:t>şi</w:t>
      </w:r>
      <w:r w:rsidR="00647555">
        <w:t xml:space="preserve"> </w:t>
      </w:r>
      <w:r w:rsidRPr="00AE2D9D">
        <w:t>mesajele</w:t>
      </w:r>
      <w:r w:rsidR="00647555">
        <w:t xml:space="preserve"> </w:t>
      </w:r>
      <w:r w:rsidRPr="00AE2D9D">
        <w:t>publice</w:t>
      </w:r>
      <w:r w:rsidR="00647555">
        <w:t xml:space="preserve"> </w:t>
      </w:r>
      <w:r w:rsidRPr="00AE2D9D">
        <w:t>ale</w:t>
      </w:r>
      <w:r w:rsidR="00647555">
        <w:t xml:space="preserve"> </w:t>
      </w:r>
      <w:r w:rsidRPr="00AE2D9D">
        <w:t>acestora</w:t>
      </w:r>
      <w:r w:rsidR="00647555">
        <w:t xml:space="preserve"> </w:t>
      </w:r>
      <w:r w:rsidRPr="00AE2D9D">
        <w:t>trebuie</w:t>
      </w:r>
      <w:r w:rsidR="00647555">
        <w:t xml:space="preserve"> </w:t>
      </w:r>
      <w:r w:rsidRPr="00AE2D9D">
        <w:t>sa</w:t>
      </w:r>
      <w:r w:rsidR="00647555">
        <w:t xml:space="preserve"> </w:t>
      </w:r>
      <w:r w:rsidRPr="00AE2D9D">
        <w:t>devină</w:t>
      </w:r>
      <w:r w:rsidR="00647555">
        <w:t xml:space="preserve"> </w:t>
      </w:r>
      <w:r w:rsidRPr="00AE2D9D">
        <w:t>mai</w:t>
      </w:r>
      <w:r w:rsidR="00647555">
        <w:t xml:space="preserve"> </w:t>
      </w:r>
      <w:r w:rsidRPr="00AE2D9D">
        <w:t>vizibile.</w:t>
      </w:r>
      <w:r w:rsidR="00647555">
        <w:t xml:space="preserve"> </w:t>
      </w:r>
      <w:r w:rsidRPr="00AE2D9D">
        <w:t>Ne</w:t>
      </w:r>
      <w:r w:rsidR="00647555">
        <w:t xml:space="preserve"> </w:t>
      </w:r>
      <w:r w:rsidRPr="00AE2D9D">
        <w:t>dorim</w:t>
      </w:r>
      <w:r w:rsidR="00647555">
        <w:t xml:space="preserve"> </w:t>
      </w:r>
      <w:r w:rsidRPr="00AE2D9D">
        <w:t>totodată</w:t>
      </w:r>
      <w:r w:rsidR="00647555">
        <w:t xml:space="preserve"> </w:t>
      </w:r>
      <w:r w:rsidRPr="00AE2D9D">
        <w:t>să</w:t>
      </w:r>
      <w:r w:rsidR="00647555">
        <w:t xml:space="preserve"> </w:t>
      </w:r>
      <w:r w:rsidRPr="00AE2D9D">
        <w:t>vedem</w:t>
      </w:r>
      <w:r w:rsidR="00647555">
        <w:t xml:space="preserve"> </w:t>
      </w:r>
      <w:r w:rsidRPr="00AE2D9D">
        <w:t>proceduri</w:t>
      </w:r>
      <w:r w:rsidR="00647555">
        <w:t xml:space="preserve"> </w:t>
      </w:r>
      <w:r w:rsidRPr="00AE2D9D">
        <w:t>post-electorale</w:t>
      </w:r>
      <w:r w:rsidR="00647555">
        <w:t xml:space="preserve"> </w:t>
      </w:r>
      <w:r w:rsidRPr="00AE2D9D">
        <w:t>concrete,</w:t>
      </w:r>
      <w:r w:rsidR="00647555">
        <w:t xml:space="preserve"> </w:t>
      </w:r>
      <w:r w:rsidRPr="00AE2D9D">
        <w:t>pentru</w:t>
      </w:r>
      <w:r w:rsidR="00647555">
        <w:t xml:space="preserve"> </w:t>
      </w:r>
      <w:r w:rsidRPr="00AE2D9D">
        <w:t>a</w:t>
      </w:r>
      <w:r w:rsidR="00647555">
        <w:t xml:space="preserve"> </w:t>
      </w:r>
      <w:r w:rsidRPr="00AE2D9D">
        <w:t>face</w:t>
      </w:r>
      <w:r w:rsidR="00647555">
        <w:t xml:space="preserve"> </w:t>
      </w:r>
      <w:r w:rsidRPr="00AE2D9D">
        <w:t>mai</w:t>
      </w:r>
      <w:r w:rsidR="00647555">
        <w:t xml:space="preserve"> </w:t>
      </w:r>
      <w:r w:rsidRPr="00AE2D9D">
        <w:t>vizibil</w:t>
      </w:r>
      <w:r w:rsidR="00647555">
        <w:t xml:space="preserve"> </w:t>
      </w:r>
      <w:r w:rsidRPr="00AE2D9D">
        <w:t>rolul</w:t>
      </w:r>
      <w:r w:rsidR="00647555">
        <w:t xml:space="preserve"> </w:t>
      </w:r>
      <w:r w:rsidRPr="00AE2D9D">
        <w:t>pe</w:t>
      </w:r>
      <w:r w:rsidR="00647555">
        <w:t xml:space="preserve"> </w:t>
      </w:r>
      <w:r w:rsidRPr="00AE2D9D">
        <w:t>care</w:t>
      </w:r>
      <w:r w:rsidR="00647555">
        <w:t xml:space="preserve"> </w:t>
      </w:r>
      <w:r w:rsidRPr="00AE2D9D">
        <w:t>îl</w:t>
      </w:r>
      <w:r w:rsidR="00647555">
        <w:t xml:space="preserve"> </w:t>
      </w:r>
      <w:r w:rsidRPr="00AE2D9D">
        <w:t>joacă</w:t>
      </w:r>
      <w:r w:rsidR="00647555">
        <w:t xml:space="preserve"> </w:t>
      </w:r>
      <w:r w:rsidRPr="00AE2D9D">
        <w:t>partidele</w:t>
      </w:r>
      <w:r w:rsidR="00647555">
        <w:t xml:space="preserve"> </w:t>
      </w:r>
      <w:r w:rsidRPr="00AE2D9D">
        <w:t>politice</w:t>
      </w:r>
      <w:r w:rsidR="00647555">
        <w:t xml:space="preserve"> </w:t>
      </w:r>
      <w:r w:rsidRPr="00AE2D9D">
        <w:t>europene</w:t>
      </w:r>
      <w:r w:rsidR="00647555">
        <w:t xml:space="preserve"> </w:t>
      </w:r>
      <w:r w:rsidRPr="00AE2D9D">
        <w:t>și</w:t>
      </w:r>
      <w:r w:rsidR="00647555">
        <w:t xml:space="preserve"> </w:t>
      </w:r>
      <w:r w:rsidRPr="00AE2D9D">
        <w:t>cetățenii</w:t>
      </w:r>
      <w:r w:rsidR="00647555">
        <w:t xml:space="preserve"> </w:t>
      </w:r>
      <w:r w:rsidRPr="00AE2D9D">
        <w:t>în</w:t>
      </w:r>
      <w:r w:rsidR="00647555">
        <w:t xml:space="preserve"> </w:t>
      </w:r>
      <w:r w:rsidRPr="00AE2D9D">
        <w:t>alegerea</w:t>
      </w:r>
      <w:r w:rsidR="00647555">
        <w:t xml:space="preserve"> </w:t>
      </w:r>
      <w:r w:rsidRPr="00AE2D9D">
        <w:t>Președintelui</w:t>
      </w:r>
      <w:r w:rsidR="00647555">
        <w:t xml:space="preserve"> </w:t>
      </w:r>
      <w:r w:rsidRPr="00AE2D9D">
        <w:t>Comisiei,</w:t>
      </w:r>
      <w:r w:rsidR="00647555">
        <w:t xml:space="preserve"> </w:t>
      </w:r>
      <w:r w:rsidRPr="00AE2D9D">
        <w:t>şi</w:t>
      </w:r>
      <w:r w:rsidR="00647555">
        <w:t xml:space="preserve"> </w:t>
      </w:r>
      <w:r w:rsidRPr="00AE2D9D">
        <w:t>să</w:t>
      </w:r>
      <w:r w:rsidR="00647555">
        <w:t xml:space="preserve"> </w:t>
      </w:r>
      <w:r w:rsidRPr="00AE2D9D">
        <w:t>consolidăm</w:t>
      </w:r>
      <w:r w:rsidR="00647555">
        <w:t xml:space="preserve"> </w:t>
      </w:r>
      <w:r w:rsidRPr="00AE2D9D">
        <w:t>drepturile</w:t>
      </w:r>
      <w:r w:rsidR="00647555">
        <w:t xml:space="preserve"> </w:t>
      </w:r>
      <w:r w:rsidRPr="00AE2D9D">
        <w:t>electorale</w:t>
      </w:r>
      <w:r w:rsidR="00647555">
        <w:t xml:space="preserve"> </w:t>
      </w:r>
      <w:r w:rsidRPr="00AE2D9D">
        <w:t>ale</w:t>
      </w:r>
      <w:r w:rsidR="00647555">
        <w:t xml:space="preserve"> </w:t>
      </w:r>
      <w:proofErr w:type="spellStart"/>
      <w:r w:rsidRPr="00AE2D9D">
        <w:t>cetăţenilor</w:t>
      </w:r>
      <w:proofErr w:type="spellEnd"/>
      <w:r w:rsidR="00647555">
        <w:t xml:space="preserve"> </w:t>
      </w:r>
      <w:r w:rsidRPr="00AE2D9D">
        <w:t>europeni.”</w:t>
      </w:r>
    </w:p>
    <w:p w14:paraId="2762A5FA" w14:textId="0F6F8E3C" w:rsidR="00AE2D9D" w:rsidRPr="00AE2D9D" w:rsidRDefault="00AE2D9D" w:rsidP="00AE2D9D">
      <w:r w:rsidRPr="00AE2D9D">
        <w:t>Prin</w:t>
      </w:r>
      <w:r w:rsidR="00647555">
        <w:t xml:space="preserve"> </w:t>
      </w:r>
      <w:r w:rsidRPr="00AE2D9D">
        <w:t>adoptarea</w:t>
      </w:r>
      <w:r w:rsidR="00647555">
        <w:t xml:space="preserve"> </w:t>
      </w:r>
      <w:r w:rsidRPr="00AE2D9D">
        <w:t>acestui</w:t>
      </w:r>
      <w:r w:rsidR="00647555">
        <w:t xml:space="preserve"> </w:t>
      </w:r>
      <w:r w:rsidRPr="00AE2D9D">
        <w:t>raport</w:t>
      </w:r>
      <w:r w:rsidR="00647555">
        <w:t xml:space="preserve"> </w:t>
      </w:r>
      <w:r w:rsidRPr="00AE2D9D">
        <w:t>Parlamentul</w:t>
      </w:r>
      <w:r w:rsidR="00647555">
        <w:t xml:space="preserve"> </w:t>
      </w:r>
      <w:r w:rsidRPr="00AE2D9D">
        <w:t>vine</w:t>
      </w:r>
      <w:r w:rsidR="00647555">
        <w:t xml:space="preserve"> </w:t>
      </w:r>
      <w:r w:rsidRPr="00AE2D9D">
        <w:t>în</w:t>
      </w:r>
      <w:r w:rsidR="00647555">
        <w:t xml:space="preserve"> </w:t>
      </w:r>
      <w:r w:rsidRPr="00AE2D9D">
        <w:t>întâmpinarea</w:t>
      </w:r>
      <w:r w:rsidR="00647555">
        <w:t xml:space="preserve"> </w:t>
      </w:r>
      <w:proofErr w:type="spellStart"/>
      <w:r w:rsidRPr="00AE2D9D">
        <w:t>aşteptărilor</w:t>
      </w:r>
      <w:proofErr w:type="spellEnd"/>
      <w:r w:rsidR="00647555">
        <w:t xml:space="preserve"> </w:t>
      </w:r>
      <w:proofErr w:type="spellStart"/>
      <w:r w:rsidRPr="00AE2D9D">
        <w:t>cetăţenilor</w:t>
      </w:r>
      <w:proofErr w:type="spellEnd"/>
      <w:r w:rsidR="00647555">
        <w:t xml:space="preserve"> </w:t>
      </w:r>
      <w:r w:rsidRPr="00AE2D9D">
        <w:t>exprimate</w:t>
      </w:r>
      <w:r w:rsidR="00647555">
        <w:t xml:space="preserve"> </w:t>
      </w:r>
      <w:r w:rsidRPr="00AE2D9D">
        <w:t>în</w:t>
      </w:r>
      <w:r w:rsidR="00647555">
        <w:t xml:space="preserve"> </w:t>
      </w:r>
      <w:r w:rsidRPr="00AE2D9D">
        <w:t>cadrul</w:t>
      </w:r>
      <w:r w:rsidR="00647555">
        <w:t xml:space="preserve"> </w:t>
      </w:r>
      <w:proofErr w:type="spellStart"/>
      <w:r w:rsidRPr="00AE2D9D">
        <w:t>Conferinţei</w:t>
      </w:r>
      <w:proofErr w:type="spellEnd"/>
      <w:r w:rsidR="00647555">
        <w:t xml:space="preserve"> </w:t>
      </w:r>
      <w:r w:rsidRPr="00AE2D9D">
        <w:t>privind</w:t>
      </w:r>
      <w:r w:rsidR="00647555">
        <w:t xml:space="preserve"> </w:t>
      </w:r>
      <w:r w:rsidRPr="00AE2D9D">
        <w:t>viitorul</w:t>
      </w:r>
      <w:r w:rsidR="00647555">
        <w:t xml:space="preserve"> </w:t>
      </w:r>
      <w:r w:rsidRPr="00AE2D9D">
        <w:t>Europei,</w:t>
      </w:r>
      <w:r w:rsidR="00647555">
        <w:t xml:space="preserve"> </w:t>
      </w:r>
      <w:r w:rsidRPr="00AE2D9D">
        <w:t>şi</w:t>
      </w:r>
      <w:r w:rsidR="00647555">
        <w:t xml:space="preserve"> </w:t>
      </w:r>
      <w:r w:rsidRPr="00AE2D9D">
        <w:t>anume</w:t>
      </w:r>
      <w:r w:rsidR="00647555">
        <w:t xml:space="preserve"> </w:t>
      </w:r>
      <w:r w:rsidRPr="00AE2D9D">
        <w:t>propunerile</w:t>
      </w:r>
      <w:r w:rsidR="00647555">
        <w:t xml:space="preserve"> </w:t>
      </w:r>
      <w:r w:rsidRPr="00AE2D9D">
        <w:t>38(3),</w:t>
      </w:r>
      <w:r w:rsidR="00647555">
        <w:t xml:space="preserve"> </w:t>
      </w:r>
      <w:r w:rsidRPr="00AE2D9D">
        <w:t>38(4),</w:t>
      </w:r>
      <w:r w:rsidR="00647555">
        <w:t xml:space="preserve"> </w:t>
      </w:r>
      <w:r w:rsidRPr="00AE2D9D">
        <w:t>27(3)</w:t>
      </w:r>
      <w:r w:rsidR="00647555">
        <w:t xml:space="preserve"> </w:t>
      </w:r>
      <w:r w:rsidRPr="00AE2D9D">
        <w:t>şi</w:t>
      </w:r>
      <w:r w:rsidR="00647555">
        <w:t xml:space="preserve"> </w:t>
      </w:r>
      <w:r w:rsidRPr="00AE2D9D">
        <w:t>37(4).</w:t>
      </w:r>
      <w:r w:rsidR="00647555">
        <w:t xml:space="preserve"> </w:t>
      </w:r>
      <w:r w:rsidRPr="00AE2D9D">
        <w:t>Acestea</w:t>
      </w:r>
      <w:r w:rsidR="00647555">
        <w:t xml:space="preserve"> </w:t>
      </w:r>
      <w:r w:rsidRPr="00AE2D9D">
        <w:t>privesc</w:t>
      </w:r>
      <w:r w:rsidR="00647555">
        <w:t xml:space="preserve"> </w:t>
      </w:r>
      <w:r w:rsidRPr="00AE2D9D">
        <w:t>consolidarea</w:t>
      </w:r>
      <w:r w:rsidR="00647555">
        <w:t xml:space="preserve"> </w:t>
      </w:r>
      <w:proofErr w:type="spellStart"/>
      <w:r w:rsidRPr="00AE2D9D">
        <w:t>relaţiei</w:t>
      </w:r>
      <w:proofErr w:type="spellEnd"/>
      <w:r w:rsidR="00647555">
        <w:t xml:space="preserve"> </w:t>
      </w:r>
      <w:r w:rsidRPr="00AE2D9D">
        <w:t>dintre</w:t>
      </w:r>
      <w:r w:rsidR="00647555">
        <w:t xml:space="preserve"> </w:t>
      </w:r>
      <w:proofErr w:type="spellStart"/>
      <w:r w:rsidRPr="00AE2D9D">
        <w:t>cetăţenii</w:t>
      </w:r>
      <w:proofErr w:type="spellEnd"/>
      <w:r w:rsidR="00647555">
        <w:t xml:space="preserve"> </w:t>
      </w:r>
      <w:proofErr w:type="spellStart"/>
      <w:r w:rsidRPr="00AE2D9D">
        <w:t>şi</w:t>
      </w:r>
      <w:proofErr w:type="spellEnd"/>
      <w:r w:rsidR="00647555">
        <w:t xml:space="preserve"> </w:t>
      </w:r>
      <w:proofErr w:type="spellStart"/>
      <w:r w:rsidRPr="00AE2D9D">
        <w:t>reprezentanţii</w:t>
      </w:r>
      <w:proofErr w:type="spellEnd"/>
      <w:r w:rsidR="00647555">
        <w:t xml:space="preserve"> </w:t>
      </w:r>
      <w:proofErr w:type="spellStart"/>
      <w:r w:rsidRPr="00AE2D9D">
        <w:t>aleşi</w:t>
      </w:r>
      <w:proofErr w:type="spellEnd"/>
      <w:r w:rsidRPr="00AE2D9D">
        <w:t>,</w:t>
      </w:r>
      <w:r w:rsidR="00647555">
        <w:t xml:space="preserve"> </w:t>
      </w:r>
      <w:r w:rsidRPr="00AE2D9D">
        <w:t>precum</w:t>
      </w:r>
      <w:r w:rsidR="00647555">
        <w:t xml:space="preserve"> </w:t>
      </w:r>
      <w:proofErr w:type="spellStart"/>
      <w:r w:rsidRPr="00AE2D9D">
        <w:t>şi</w:t>
      </w:r>
      <w:proofErr w:type="spellEnd"/>
      <w:r w:rsidR="00647555">
        <w:t xml:space="preserve"> </w:t>
      </w:r>
      <w:r w:rsidRPr="00AE2D9D">
        <w:t>combaterea</w:t>
      </w:r>
      <w:r w:rsidR="00647555">
        <w:t xml:space="preserve"> </w:t>
      </w:r>
      <w:r w:rsidRPr="00AE2D9D">
        <w:t>dezinformării</w:t>
      </w:r>
      <w:r w:rsidR="00647555">
        <w:t xml:space="preserve"> </w:t>
      </w:r>
      <w:proofErr w:type="spellStart"/>
      <w:r w:rsidRPr="00AE2D9D">
        <w:t>şi</w:t>
      </w:r>
      <w:proofErr w:type="spellEnd"/>
      <w:r w:rsidR="00647555">
        <w:t xml:space="preserve"> </w:t>
      </w:r>
      <w:r w:rsidRPr="00AE2D9D">
        <w:t>a</w:t>
      </w:r>
      <w:r w:rsidR="00647555">
        <w:t xml:space="preserve"> </w:t>
      </w:r>
      <w:proofErr w:type="spellStart"/>
      <w:r w:rsidRPr="00AE2D9D">
        <w:t>ingerinţelor</w:t>
      </w:r>
      <w:proofErr w:type="spellEnd"/>
      <w:r w:rsidR="00647555">
        <w:t xml:space="preserve"> </w:t>
      </w:r>
      <w:r w:rsidRPr="00AE2D9D">
        <w:t>externe.</w:t>
      </w:r>
    </w:p>
    <w:p w14:paraId="02925496" w14:textId="77777777" w:rsidR="006731EC" w:rsidRPr="006731EC" w:rsidRDefault="006731EC" w:rsidP="006731EC"/>
    <w:p w14:paraId="1AFE55A7" w14:textId="609C758B" w:rsidR="0061359B" w:rsidRPr="0061359B" w:rsidRDefault="0061359B" w:rsidP="0061359B"/>
    <w:p w14:paraId="00E0296E" w14:textId="2E9E442D" w:rsidR="00A771E4" w:rsidRDefault="008E6DC9" w:rsidP="008E6DC9">
      <w:pPr>
        <w:pStyle w:val="Stilsursa"/>
        <w:rPr>
          <w:rFonts w:eastAsiaTheme="minorHAnsi"/>
        </w:rPr>
      </w:pPr>
      <w:r w:rsidRPr="00E74641">
        <w:rPr>
          <w:rFonts w:eastAsiaTheme="minorHAnsi"/>
        </w:rPr>
        <w:t>Sursa:</w:t>
      </w:r>
      <w:r w:rsidR="00647555">
        <w:rPr>
          <w:rFonts w:eastAsiaTheme="minorHAnsi"/>
        </w:rPr>
        <w:t xml:space="preserve"> </w:t>
      </w:r>
      <w:r w:rsidR="00A771E4">
        <w:rPr>
          <w:rFonts w:eastAsiaTheme="minorHAnsi"/>
        </w:rPr>
        <w:t>1.</w:t>
      </w:r>
      <w:r w:rsidR="00647555">
        <w:rPr>
          <w:rFonts w:eastAsiaTheme="minorHAnsi"/>
        </w:rPr>
        <w:t xml:space="preserve"> </w:t>
      </w:r>
      <w:hyperlink r:id="rId132" w:history="1">
        <w:r w:rsidR="00A46EE9" w:rsidRPr="00276CAD">
          <w:rPr>
            <w:rStyle w:val="Hyperlink"/>
            <w:rFonts w:eastAsiaTheme="minorHAnsi"/>
            <w:sz w:val="14"/>
            <w:szCs w:val="24"/>
          </w:rPr>
          <w:t>https://romania.representation.ec.europa.eu/index_ro</w:t>
        </w:r>
      </w:hyperlink>
      <w:r w:rsidR="00647555">
        <w:rPr>
          <w:rFonts w:eastAsiaTheme="minorHAnsi"/>
        </w:rPr>
        <w:t xml:space="preserve"> </w:t>
      </w:r>
    </w:p>
    <w:p w14:paraId="103DBDB6" w14:textId="03B3333B" w:rsidR="008E6DC9" w:rsidRDefault="00A771E4" w:rsidP="008E6DC9">
      <w:pPr>
        <w:pStyle w:val="Stilsursa"/>
        <w:rPr>
          <w:rFonts w:eastAsiaTheme="minorHAnsi"/>
        </w:rPr>
      </w:pPr>
      <w:r>
        <w:rPr>
          <w:rFonts w:eastAsiaTheme="minorHAnsi"/>
        </w:rPr>
        <w:t>2.</w:t>
      </w:r>
      <w:r w:rsidR="00647555">
        <w:rPr>
          <w:rFonts w:eastAsiaTheme="minorHAnsi"/>
        </w:rPr>
        <w:t xml:space="preserve"> </w:t>
      </w:r>
      <w:hyperlink r:id="rId133" w:history="1">
        <w:r w:rsidR="00A46EE9" w:rsidRPr="00276CAD">
          <w:rPr>
            <w:rStyle w:val="Hyperlink"/>
            <w:rFonts w:eastAsiaTheme="minorHAnsi"/>
            <w:sz w:val="14"/>
            <w:szCs w:val="24"/>
          </w:rPr>
          <w:t>https://www.consilium.europa.eu/</w:t>
        </w:r>
      </w:hyperlink>
    </w:p>
    <w:p w14:paraId="397488D2" w14:textId="6773F6D2" w:rsidR="008E6DC9" w:rsidRDefault="00A771E4" w:rsidP="00E221BA">
      <w:pPr>
        <w:pStyle w:val="Stilsursa"/>
        <w:rPr>
          <w:rStyle w:val="Hyperlink"/>
          <w:rFonts w:eastAsiaTheme="minorHAnsi"/>
          <w:sz w:val="14"/>
          <w:szCs w:val="24"/>
        </w:rPr>
      </w:pPr>
      <w:r>
        <w:rPr>
          <w:rFonts w:eastAsiaTheme="minorHAnsi"/>
        </w:rPr>
        <w:t>3.</w:t>
      </w:r>
      <w:r w:rsidR="00647555">
        <w:t xml:space="preserve"> </w:t>
      </w:r>
      <w:hyperlink r:id="rId134"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85" w:name="_Hlk96338715"/>
            <w:bookmarkStart w:id="186"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03C2A669"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647555">
              <w:rPr>
                <w:rFonts w:cs="Arial"/>
                <w:bCs/>
                <w:color w:val="003399"/>
                <w:sz w:val="15"/>
                <w:szCs w:val="15"/>
              </w:rPr>
              <w:t xml:space="preserve"> </w:t>
            </w:r>
            <w:r w:rsidRPr="00E74641">
              <w:rPr>
                <w:rFonts w:cs="Arial"/>
                <w:bCs/>
                <w:color w:val="003399"/>
                <w:sz w:val="15"/>
                <w:szCs w:val="15"/>
              </w:rPr>
              <w:t>la</w:t>
            </w:r>
            <w:r w:rsidR="00647555">
              <w:rPr>
                <w:rFonts w:cs="Arial"/>
                <w:bCs/>
                <w:color w:val="003399"/>
                <w:sz w:val="15"/>
                <w:szCs w:val="15"/>
              </w:rPr>
              <w:t xml:space="preserve"> </w:t>
            </w:r>
            <w:r w:rsidRPr="00E74641">
              <w:rPr>
                <w:rFonts w:cs="Arial"/>
                <w:bCs/>
                <w:color w:val="003399"/>
                <w:sz w:val="15"/>
                <w:szCs w:val="15"/>
              </w:rPr>
              <w:t>numărul</w:t>
            </w:r>
            <w:r w:rsidR="00647555">
              <w:rPr>
                <w:rFonts w:cs="Arial"/>
                <w:bCs/>
                <w:color w:val="003399"/>
                <w:sz w:val="15"/>
                <w:szCs w:val="15"/>
              </w:rPr>
              <w:t xml:space="preserve"> </w:t>
            </w:r>
            <w:r w:rsidRPr="00E74641">
              <w:rPr>
                <w:rFonts w:cs="Arial"/>
                <w:bCs/>
                <w:color w:val="003399"/>
                <w:sz w:val="15"/>
                <w:szCs w:val="15"/>
              </w:rPr>
              <w:t>gratuit*</w:t>
            </w:r>
            <w:r w:rsidR="00647555">
              <w:rPr>
                <w:rFonts w:cs="Arial"/>
                <w:bCs/>
                <w:color w:val="003399"/>
                <w:sz w:val="15"/>
                <w:szCs w:val="15"/>
              </w:rPr>
              <w:t xml:space="preserve"> </w:t>
            </w:r>
            <w:r w:rsidRPr="00E74641">
              <w:rPr>
                <w:rFonts w:cs="Arial"/>
                <w:bCs/>
                <w:color w:val="003399"/>
                <w:sz w:val="15"/>
                <w:szCs w:val="15"/>
              </w:rPr>
              <w:t>valabil</w:t>
            </w:r>
            <w:r w:rsidR="00647555">
              <w:rPr>
                <w:rFonts w:cs="Arial"/>
                <w:bCs/>
                <w:color w:val="003399"/>
                <w:sz w:val="15"/>
                <w:szCs w:val="15"/>
              </w:rPr>
              <w:t xml:space="preserve"> </w:t>
            </w:r>
            <w:r w:rsidRPr="00E74641">
              <w:rPr>
                <w:rFonts w:cs="Arial"/>
                <w:bCs/>
                <w:color w:val="003399"/>
                <w:sz w:val="15"/>
                <w:szCs w:val="15"/>
              </w:rPr>
              <w:t>pentru</w:t>
            </w:r>
            <w:r w:rsidR="00647555">
              <w:rPr>
                <w:rFonts w:cs="Arial"/>
                <w:bCs/>
                <w:color w:val="003399"/>
                <w:sz w:val="15"/>
                <w:szCs w:val="15"/>
              </w:rPr>
              <w:t xml:space="preserve"> </w:t>
            </w:r>
            <w:r w:rsidRPr="00E74641">
              <w:rPr>
                <w:rFonts w:cs="Arial"/>
                <w:bCs/>
                <w:color w:val="003399"/>
                <w:sz w:val="15"/>
                <w:szCs w:val="15"/>
              </w:rPr>
              <w:t>toate</w:t>
            </w:r>
            <w:r w:rsidR="00647555">
              <w:rPr>
                <w:rFonts w:cs="Arial"/>
                <w:bCs/>
                <w:color w:val="003399"/>
                <w:sz w:val="15"/>
                <w:szCs w:val="15"/>
              </w:rPr>
              <w:t xml:space="preserve"> </w:t>
            </w:r>
            <w:r w:rsidRPr="00E74641">
              <w:rPr>
                <w:rFonts w:cs="Arial"/>
                <w:bCs/>
                <w:color w:val="003399"/>
                <w:sz w:val="15"/>
                <w:szCs w:val="15"/>
              </w:rPr>
              <w:t>cele</w:t>
            </w:r>
            <w:r w:rsidR="00647555">
              <w:rPr>
                <w:rFonts w:cs="Arial"/>
                <w:bCs/>
                <w:color w:val="003399"/>
                <w:sz w:val="15"/>
                <w:szCs w:val="15"/>
              </w:rPr>
              <w:t xml:space="preserve"> </w:t>
            </w:r>
            <w:r w:rsidRPr="00E74641">
              <w:rPr>
                <w:rFonts w:cs="Arial"/>
                <w:bCs/>
                <w:color w:val="003399"/>
                <w:sz w:val="15"/>
                <w:szCs w:val="15"/>
              </w:rPr>
              <w:t>27</w:t>
            </w:r>
            <w:r w:rsidR="00647555">
              <w:rPr>
                <w:rFonts w:cs="Arial"/>
                <w:bCs/>
                <w:color w:val="003399"/>
                <w:sz w:val="15"/>
                <w:szCs w:val="15"/>
              </w:rPr>
              <w:t xml:space="preserve"> </w:t>
            </w:r>
            <w:r w:rsidRPr="00E74641">
              <w:rPr>
                <w:rFonts w:cs="Arial"/>
                <w:bCs/>
                <w:color w:val="003399"/>
                <w:sz w:val="15"/>
                <w:szCs w:val="15"/>
              </w:rPr>
              <w:t>de</w:t>
            </w:r>
            <w:r w:rsidR="00647555">
              <w:rPr>
                <w:rFonts w:cs="Arial"/>
                <w:bCs/>
                <w:color w:val="003399"/>
                <w:sz w:val="15"/>
                <w:szCs w:val="15"/>
              </w:rPr>
              <w:t xml:space="preserve"> </w:t>
            </w:r>
            <w:r w:rsidRPr="00E74641">
              <w:rPr>
                <w:rFonts w:cs="Arial"/>
                <w:bCs/>
                <w:color w:val="003399"/>
                <w:sz w:val="15"/>
                <w:szCs w:val="15"/>
              </w:rPr>
              <w:t>state-membre</w:t>
            </w:r>
            <w:r w:rsidR="00647555">
              <w:rPr>
                <w:rFonts w:cs="Arial"/>
                <w:bCs/>
                <w:color w:val="003399"/>
                <w:sz w:val="15"/>
                <w:szCs w:val="15"/>
              </w:rPr>
              <w:t xml:space="preserve"> </w:t>
            </w:r>
            <w:r w:rsidRPr="00E74641">
              <w:rPr>
                <w:rFonts w:cs="Arial"/>
                <w:bCs/>
                <w:color w:val="003399"/>
                <w:sz w:val="15"/>
                <w:szCs w:val="15"/>
              </w:rPr>
              <w:t>în</w:t>
            </w:r>
            <w:r w:rsidR="00647555">
              <w:rPr>
                <w:rFonts w:cs="Arial"/>
                <w:bCs/>
                <w:color w:val="003399"/>
                <w:sz w:val="15"/>
                <w:szCs w:val="15"/>
              </w:rPr>
              <w:t xml:space="preserve"> </w:t>
            </w:r>
            <w:r w:rsidRPr="00E74641">
              <w:rPr>
                <w:rFonts w:cs="Arial"/>
                <w:bCs/>
                <w:color w:val="003399"/>
                <w:sz w:val="15"/>
                <w:szCs w:val="15"/>
              </w:rPr>
              <w:t>cursul</w:t>
            </w:r>
            <w:r w:rsidR="00647555">
              <w:rPr>
                <w:rFonts w:cs="Arial"/>
                <w:bCs/>
                <w:color w:val="003399"/>
                <w:sz w:val="15"/>
                <w:szCs w:val="15"/>
              </w:rPr>
              <w:t xml:space="preserve"> </w:t>
            </w:r>
            <w:r w:rsidRPr="00E74641">
              <w:rPr>
                <w:rFonts w:cs="Arial"/>
                <w:bCs/>
                <w:color w:val="003399"/>
                <w:sz w:val="15"/>
                <w:szCs w:val="15"/>
              </w:rPr>
              <w:t>orelor</w:t>
            </w:r>
            <w:r w:rsidR="00647555">
              <w:rPr>
                <w:rFonts w:cs="Arial"/>
                <w:bCs/>
                <w:color w:val="003399"/>
                <w:sz w:val="15"/>
                <w:szCs w:val="15"/>
              </w:rPr>
              <w:t xml:space="preserve"> </w:t>
            </w:r>
            <w:r w:rsidRPr="00E74641">
              <w:rPr>
                <w:rFonts w:cs="Arial"/>
                <w:bCs/>
                <w:color w:val="003399"/>
                <w:sz w:val="15"/>
                <w:szCs w:val="15"/>
              </w:rPr>
              <w:t>de</w:t>
            </w:r>
            <w:r w:rsidR="00647555">
              <w:rPr>
                <w:rFonts w:cs="Arial"/>
                <w:bCs/>
                <w:color w:val="003399"/>
                <w:sz w:val="15"/>
                <w:szCs w:val="15"/>
              </w:rPr>
              <w:t xml:space="preserve"> </w:t>
            </w:r>
            <w:r w:rsidRPr="00E74641">
              <w:rPr>
                <w:rFonts w:cs="Arial"/>
                <w:bCs/>
                <w:color w:val="003399"/>
                <w:sz w:val="15"/>
                <w:szCs w:val="15"/>
              </w:rPr>
              <w:t>lucru</w:t>
            </w:r>
          </w:p>
          <w:p w14:paraId="1D957372" w14:textId="0B0BE28E"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647555">
              <w:rPr>
                <w:rFonts w:cs="Arial"/>
                <w:bCs/>
                <w:color w:val="003399"/>
                <w:sz w:val="15"/>
                <w:szCs w:val="15"/>
              </w:rPr>
              <w:t xml:space="preserve"> </w:t>
            </w:r>
            <w:r w:rsidRPr="00E74641">
              <w:rPr>
                <w:rFonts w:cs="Arial"/>
                <w:bCs/>
                <w:color w:val="003399"/>
                <w:sz w:val="15"/>
                <w:szCs w:val="15"/>
              </w:rPr>
              <w:t>CET</w:t>
            </w:r>
            <w:r w:rsidR="00647555">
              <w:rPr>
                <w:rFonts w:cs="Arial"/>
                <w:bCs/>
                <w:color w:val="003399"/>
                <w:sz w:val="15"/>
                <w:szCs w:val="15"/>
              </w:rPr>
              <w:t xml:space="preserve"> </w:t>
            </w:r>
            <w:r w:rsidRPr="00E74641">
              <w:rPr>
                <w:rFonts w:cs="Arial"/>
                <w:bCs/>
                <w:color w:val="003399"/>
                <w:sz w:val="15"/>
                <w:szCs w:val="15"/>
              </w:rPr>
              <w:t>în</w:t>
            </w:r>
            <w:r w:rsidR="00647555">
              <w:rPr>
                <w:rFonts w:cs="Arial"/>
                <w:bCs/>
                <w:color w:val="003399"/>
                <w:sz w:val="15"/>
                <w:szCs w:val="15"/>
              </w:rPr>
              <w:t xml:space="preserve"> </w:t>
            </w:r>
            <w:r w:rsidRPr="00E74641">
              <w:rPr>
                <w:rFonts w:cs="Arial"/>
                <w:bCs/>
                <w:color w:val="003399"/>
                <w:sz w:val="15"/>
                <w:szCs w:val="15"/>
              </w:rPr>
              <w:t>timpul</w:t>
            </w:r>
            <w:r w:rsidR="00647555">
              <w:rPr>
                <w:rFonts w:cs="Arial"/>
                <w:bCs/>
                <w:color w:val="003399"/>
                <w:sz w:val="15"/>
                <w:szCs w:val="15"/>
              </w:rPr>
              <w:t xml:space="preserve"> </w:t>
            </w:r>
            <w:r w:rsidRPr="00E74641">
              <w:rPr>
                <w:rFonts w:cs="Arial"/>
                <w:bCs/>
                <w:color w:val="003399"/>
                <w:sz w:val="15"/>
                <w:szCs w:val="15"/>
              </w:rPr>
              <w:t>săptămânii)</w:t>
            </w:r>
            <w:r w:rsidR="00647555">
              <w:rPr>
                <w:rFonts w:cs="Arial"/>
                <w:bCs/>
                <w:color w:val="003399"/>
                <w:sz w:val="15"/>
                <w:szCs w:val="15"/>
              </w:rPr>
              <w:t xml:space="preserve"> </w:t>
            </w:r>
            <w:r w:rsidRPr="00E74641">
              <w:rPr>
                <w:rFonts w:cs="Arial"/>
                <w:bCs/>
                <w:color w:val="003399"/>
                <w:sz w:val="15"/>
                <w:szCs w:val="15"/>
              </w:rPr>
              <w:t>00</w:t>
            </w:r>
            <w:r w:rsidR="00647555">
              <w:rPr>
                <w:rFonts w:cs="Arial"/>
                <w:bCs/>
                <w:color w:val="003399"/>
                <w:sz w:val="15"/>
                <w:szCs w:val="15"/>
              </w:rPr>
              <w:t xml:space="preserve"> </w:t>
            </w:r>
            <w:r w:rsidRPr="00E74641">
              <w:rPr>
                <w:rFonts w:cs="Arial"/>
                <w:bCs/>
                <w:color w:val="003399"/>
                <w:sz w:val="15"/>
                <w:szCs w:val="15"/>
              </w:rPr>
              <w:t>800</w:t>
            </w:r>
            <w:r w:rsidR="00647555">
              <w:rPr>
                <w:rFonts w:cs="Arial"/>
                <w:bCs/>
                <w:color w:val="003399"/>
                <w:sz w:val="15"/>
                <w:szCs w:val="15"/>
              </w:rPr>
              <w:t xml:space="preserve"> </w:t>
            </w:r>
            <w:r w:rsidRPr="00E74641">
              <w:rPr>
                <w:rFonts w:cs="Arial"/>
                <w:bCs/>
                <w:color w:val="003399"/>
                <w:sz w:val="15"/>
                <w:szCs w:val="15"/>
              </w:rPr>
              <w:t>6</w:t>
            </w:r>
            <w:r w:rsidR="00647555">
              <w:rPr>
                <w:rFonts w:cs="Arial"/>
                <w:bCs/>
                <w:color w:val="003399"/>
                <w:sz w:val="15"/>
                <w:szCs w:val="15"/>
              </w:rPr>
              <w:t xml:space="preserve"> </w:t>
            </w:r>
            <w:r w:rsidRPr="00E74641">
              <w:rPr>
                <w:rFonts w:cs="Arial"/>
                <w:bCs/>
                <w:color w:val="003399"/>
                <w:sz w:val="15"/>
                <w:szCs w:val="15"/>
              </w:rPr>
              <w:t>7</w:t>
            </w:r>
            <w:r w:rsidR="00647555">
              <w:rPr>
                <w:rFonts w:cs="Arial"/>
                <w:bCs/>
                <w:color w:val="003399"/>
                <w:sz w:val="15"/>
                <w:szCs w:val="15"/>
              </w:rPr>
              <w:t xml:space="preserve"> </w:t>
            </w:r>
            <w:r w:rsidRPr="00E74641">
              <w:rPr>
                <w:rFonts w:cs="Arial"/>
                <w:bCs/>
                <w:color w:val="003399"/>
                <w:sz w:val="15"/>
                <w:szCs w:val="15"/>
              </w:rPr>
              <w:t>8</w:t>
            </w:r>
            <w:r w:rsidR="00647555">
              <w:rPr>
                <w:rFonts w:cs="Arial"/>
                <w:bCs/>
                <w:color w:val="003399"/>
                <w:sz w:val="15"/>
                <w:szCs w:val="15"/>
              </w:rPr>
              <w:t xml:space="preserve"> </w:t>
            </w:r>
            <w:r w:rsidRPr="00E74641">
              <w:rPr>
                <w:rFonts w:cs="Arial"/>
                <w:bCs/>
                <w:color w:val="003399"/>
                <w:sz w:val="15"/>
                <w:szCs w:val="15"/>
              </w:rPr>
              <w:t>9</w:t>
            </w:r>
            <w:r w:rsidR="00647555">
              <w:rPr>
                <w:rFonts w:cs="Arial"/>
                <w:bCs/>
                <w:color w:val="003399"/>
                <w:sz w:val="15"/>
                <w:szCs w:val="15"/>
              </w:rPr>
              <w:t xml:space="preserve"> </w:t>
            </w:r>
            <w:r w:rsidRPr="00E74641">
              <w:rPr>
                <w:rFonts w:cs="Arial"/>
                <w:bCs/>
                <w:color w:val="003399"/>
                <w:sz w:val="15"/>
                <w:szCs w:val="15"/>
              </w:rPr>
              <w:t>10</w:t>
            </w:r>
            <w:r w:rsidR="00647555">
              <w:rPr>
                <w:rFonts w:cs="Arial"/>
                <w:bCs/>
                <w:color w:val="003399"/>
                <w:sz w:val="15"/>
                <w:szCs w:val="15"/>
              </w:rPr>
              <w:t xml:space="preserve"> </w:t>
            </w:r>
            <w:r w:rsidRPr="00E74641">
              <w:rPr>
                <w:rFonts w:cs="Arial"/>
                <w:bCs/>
                <w:color w:val="003399"/>
                <w:sz w:val="15"/>
                <w:szCs w:val="15"/>
              </w:rPr>
              <w:t>11</w:t>
            </w:r>
          </w:p>
          <w:p w14:paraId="097A9F54" w14:textId="6B7BAAA8"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647555">
              <w:rPr>
                <w:rFonts w:cs="Arial"/>
                <w:color w:val="003399"/>
                <w:sz w:val="15"/>
                <w:szCs w:val="15"/>
              </w:rPr>
              <w:t xml:space="preserve"> </w:t>
            </w:r>
            <w:proofErr w:type="spellStart"/>
            <w:r w:rsidRPr="00E74641">
              <w:rPr>
                <w:rFonts w:cs="Arial"/>
                <w:color w:val="003399"/>
                <w:sz w:val="15"/>
                <w:szCs w:val="15"/>
              </w:rPr>
              <w:t>sunaţi</w:t>
            </w:r>
            <w:proofErr w:type="spellEnd"/>
            <w:r w:rsidR="00647555">
              <w:rPr>
                <w:rFonts w:cs="Arial"/>
                <w:color w:val="003399"/>
                <w:sz w:val="15"/>
                <w:szCs w:val="15"/>
              </w:rPr>
              <w:t xml:space="preserve"> </w:t>
            </w:r>
            <w:r w:rsidRPr="00E74641">
              <w:rPr>
                <w:rFonts w:cs="Arial"/>
                <w:color w:val="003399"/>
                <w:sz w:val="15"/>
                <w:szCs w:val="15"/>
              </w:rPr>
              <w:t>la</w:t>
            </w:r>
            <w:r w:rsidR="00647555">
              <w:rPr>
                <w:rFonts w:cs="Arial"/>
                <w:color w:val="003399"/>
                <w:sz w:val="15"/>
                <w:szCs w:val="15"/>
              </w:rPr>
              <w:t xml:space="preserve"> </w:t>
            </w:r>
            <w:r w:rsidRPr="00E74641">
              <w:rPr>
                <w:rFonts w:cs="Arial"/>
                <w:color w:val="003399"/>
                <w:sz w:val="15"/>
                <w:szCs w:val="15"/>
              </w:rPr>
              <w:t>numărul</w:t>
            </w:r>
            <w:r w:rsidR="00647555">
              <w:rPr>
                <w:rFonts w:cs="Arial"/>
                <w:color w:val="003399"/>
                <w:sz w:val="15"/>
                <w:szCs w:val="15"/>
              </w:rPr>
              <w:t xml:space="preserve"> </w:t>
            </w:r>
            <w:r w:rsidRPr="00E74641">
              <w:rPr>
                <w:rFonts w:cs="Arial"/>
                <w:color w:val="003399"/>
                <w:sz w:val="15"/>
                <w:szCs w:val="15"/>
              </w:rPr>
              <w:t>de</w:t>
            </w:r>
            <w:r w:rsidR="00647555">
              <w:rPr>
                <w:rFonts w:cs="Arial"/>
                <w:color w:val="003399"/>
                <w:sz w:val="15"/>
                <w:szCs w:val="15"/>
              </w:rPr>
              <w:t xml:space="preserve"> </w:t>
            </w:r>
            <w:r w:rsidRPr="00E74641">
              <w:rPr>
                <w:rFonts w:cs="Arial"/>
                <w:color w:val="003399"/>
                <w:sz w:val="15"/>
                <w:szCs w:val="15"/>
              </w:rPr>
              <w:t>telefon</w:t>
            </w:r>
            <w:r w:rsidR="00647555">
              <w:rPr>
                <w:rFonts w:cs="Arial"/>
                <w:color w:val="003399"/>
                <w:sz w:val="15"/>
                <w:szCs w:val="15"/>
              </w:rPr>
              <w:t xml:space="preserve"> </w:t>
            </w:r>
            <w:r w:rsidRPr="00E74641">
              <w:rPr>
                <w:rFonts w:cs="Arial"/>
                <w:color w:val="003399"/>
                <w:sz w:val="15"/>
                <w:szCs w:val="15"/>
              </w:rPr>
              <w:t>+</w:t>
            </w:r>
            <w:r w:rsidR="00647555">
              <w:rPr>
                <w:rFonts w:cs="Arial"/>
                <w:color w:val="003399"/>
                <w:sz w:val="15"/>
                <w:szCs w:val="15"/>
              </w:rPr>
              <w:t xml:space="preserve"> </w:t>
            </w:r>
            <w:r w:rsidRPr="00E74641">
              <w:rPr>
                <w:rFonts w:cs="Arial"/>
                <w:color w:val="003399"/>
                <w:sz w:val="15"/>
                <w:szCs w:val="15"/>
              </w:rPr>
              <w:t>32-2-299.96.96</w:t>
            </w:r>
            <w:r w:rsidR="00647555">
              <w:rPr>
                <w:rFonts w:cs="Arial"/>
                <w:color w:val="003399"/>
                <w:sz w:val="15"/>
                <w:szCs w:val="15"/>
              </w:rPr>
              <w:t xml:space="preserve"> </w:t>
            </w:r>
            <w:r w:rsidRPr="00E74641">
              <w:rPr>
                <w:rFonts w:cs="Arial"/>
                <w:color w:val="003399"/>
                <w:sz w:val="15"/>
                <w:szCs w:val="15"/>
              </w:rPr>
              <w:t>accesibil</w:t>
            </w:r>
            <w:r w:rsidR="00647555">
              <w:rPr>
                <w:rFonts w:cs="Arial"/>
                <w:color w:val="003399"/>
                <w:sz w:val="15"/>
                <w:szCs w:val="15"/>
              </w:rPr>
              <w:t xml:space="preserve"> </w:t>
            </w:r>
            <w:r w:rsidRPr="00E74641">
              <w:rPr>
                <w:rFonts w:cs="Arial"/>
                <w:color w:val="003399"/>
                <w:sz w:val="15"/>
                <w:szCs w:val="15"/>
              </w:rPr>
              <w:t>de</w:t>
            </w:r>
            <w:r w:rsidR="00647555">
              <w:rPr>
                <w:rFonts w:cs="Arial"/>
                <w:color w:val="003399"/>
                <w:sz w:val="15"/>
                <w:szCs w:val="15"/>
              </w:rPr>
              <w:t xml:space="preserve"> </w:t>
            </w:r>
            <w:r w:rsidRPr="00E74641">
              <w:rPr>
                <w:rFonts w:cs="Arial"/>
                <w:color w:val="003399"/>
                <w:sz w:val="15"/>
                <w:szCs w:val="15"/>
              </w:rPr>
              <w:t>oriunde</w:t>
            </w:r>
            <w:r w:rsidR="00647555">
              <w:rPr>
                <w:rFonts w:cs="Arial"/>
                <w:color w:val="003399"/>
                <w:sz w:val="15"/>
                <w:szCs w:val="15"/>
              </w:rPr>
              <w:t xml:space="preserve"> </w:t>
            </w:r>
            <w:r w:rsidRPr="00E74641">
              <w:rPr>
                <w:rFonts w:cs="Arial"/>
                <w:color w:val="003399"/>
                <w:sz w:val="15"/>
                <w:szCs w:val="15"/>
              </w:rPr>
              <w:t>din</w:t>
            </w:r>
            <w:r w:rsidR="00647555">
              <w:rPr>
                <w:rFonts w:cs="Arial"/>
                <w:color w:val="003399"/>
                <w:sz w:val="15"/>
                <w:szCs w:val="15"/>
              </w:rPr>
              <w:t xml:space="preserve"> </w:t>
            </w:r>
            <w:r w:rsidRPr="00E74641">
              <w:rPr>
                <w:rFonts w:cs="Arial"/>
                <w:color w:val="003399"/>
                <w:sz w:val="15"/>
                <w:szCs w:val="15"/>
              </w:rPr>
              <w:t>lume</w:t>
            </w:r>
            <w:r w:rsidR="00647555">
              <w:rPr>
                <w:rFonts w:cs="Arial"/>
                <w:color w:val="003399"/>
                <w:sz w:val="15"/>
                <w:szCs w:val="15"/>
              </w:rPr>
              <w:t xml:space="preserve"> </w:t>
            </w:r>
            <w:r w:rsidRPr="00E74641">
              <w:rPr>
                <w:rFonts w:cs="Arial"/>
                <w:color w:val="003399"/>
                <w:sz w:val="15"/>
                <w:szCs w:val="15"/>
              </w:rPr>
              <w:t>(tarif</w:t>
            </w:r>
            <w:r w:rsidR="00647555">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070B628C"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647555">
              <w:rPr>
                <w:i/>
                <w:spacing w:val="-6"/>
                <w:sz w:val="14"/>
                <w:szCs w:val="14"/>
              </w:rPr>
              <w:t xml:space="preserve"> </w:t>
            </w:r>
            <w:r w:rsidRPr="00E74641">
              <w:rPr>
                <w:i/>
                <w:spacing w:val="-6"/>
                <w:sz w:val="14"/>
                <w:szCs w:val="14"/>
              </w:rPr>
              <w:t>operatori</w:t>
            </w:r>
            <w:r w:rsidR="00647555">
              <w:rPr>
                <w:i/>
                <w:spacing w:val="-6"/>
                <w:sz w:val="14"/>
                <w:szCs w:val="14"/>
              </w:rPr>
              <w:t xml:space="preserve"> </w:t>
            </w:r>
            <w:r w:rsidRPr="00E74641">
              <w:rPr>
                <w:i/>
                <w:spacing w:val="-6"/>
                <w:sz w:val="14"/>
                <w:szCs w:val="14"/>
              </w:rPr>
              <w:t>de</w:t>
            </w:r>
            <w:r w:rsidR="00647555">
              <w:rPr>
                <w:i/>
                <w:spacing w:val="-6"/>
                <w:sz w:val="14"/>
                <w:szCs w:val="14"/>
              </w:rPr>
              <w:t xml:space="preserve"> </w:t>
            </w:r>
            <w:r w:rsidRPr="00E74641">
              <w:rPr>
                <w:i/>
                <w:spacing w:val="-6"/>
                <w:sz w:val="14"/>
                <w:szCs w:val="14"/>
              </w:rPr>
              <w:t>telefonie</w:t>
            </w:r>
            <w:r w:rsidR="00647555">
              <w:rPr>
                <w:i/>
                <w:spacing w:val="-6"/>
                <w:sz w:val="14"/>
                <w:szCs w:val="14"/>
              </w:rPr>
              <w:t xml:space="preserve"> </w:t>
            </w:r>
            <w:r w:rsidRPr="00E74641">
              <w:rPr>
                <w:i/>
                <w:spacing w:val="-6"/>
                <w:sz w:val="14"/>
                <w:szCs w:val="14"/>
              </w:rPr>
              <w:t>mobilă</w:t>
            </w:r>
            <w:r w:rsidR="00647555">
              <w:rPr>
                <w:i/>
                <w:spacing w:val="-6"/>
                <w:sz w:val="14"/>
                <w:szCs w:val="14"/>
              </w:rPr>
              <w:t xml:space="preserve"> </w:t>
            </w:r>
            <w:r w:rsidRPr="00E74641">
              <w:rPr>
                <w:i/>
                <w:spacing w:val="-6"/>
                <w:sz w:val="14"/>
                <w:szCs w:val="14"/>
              </w:rPr>
              <w:t>nu</w:t>
            </w:r>
            <w:r w:rsidR="00647555">
              <w:rPr>
                <w:i/>
                <w:spacing w:val="-6"/>
                <w:sz w:val="14"/>
                <w:szCs w:val="14"/>
              </w:rPr>
              <w:t xml:space="preserve"> </w:t>
            </w:r>
            <w:r w:rsidRPr="00E74641">
              <w:rPr>
                <w:i/>
                <w:spacing w:val="-6"/>
                <w:sz w:val="14"/>
                <w:szCs w:val="14"/>
              </w:rPr>
              <w:t>permit</w:t>
            </w:r>
            <w:r w:rsidR="00647555">
              <w:rPr>
                <w:i/>
                <w:spacing w:val="-6"/>
                <w:sz w:val="14"/>
                <w:szCs w:val="14"/>
              </w:rPr>
              <w:t xml:space="preserve"> </w:t>
            </w:r>
            <w:r w:rsidRPr="00E74641">
              <w:rPr>
                <w:i/>
                <w:spacing w:val="-6"/>
                <w:sz w:val="14"/>
                <w:szCs w:val="14"/>
              </w:rPr>
              <w:t>accesul</w:t>
            </w:r>
            <w:r w:rsidR="00647555">
              <w:rPr>
                <w:i/>
                <w:spacing w:val="-6"/>
                <w:sz w:val="14"/>
                <w:szCs w:val="14"/>
              </w:rPr>
              <w:t xml:space="preserve"> </w:t>
            </w:r>
            <w:r w:rsidRPr="00E74641">
              <w:rPr>
                <w:i/>
                <w:spacing w:val="-6"/>
                <w:sz w:val="14"/>
                <w:szCs w:val="14"/>
              </w:rPr>
              <w:t>la</w:t>
            </w:r>
            <w:r w:rsidR="00647555">
              <w:rPr>
                <w:i/>
                <w:spacing w:val="-6"/>
                <w:sz w:val="14"/>
                <w:szCs w:val="14"/>
              </w:rPr>
              <w:t xml:space="preserve"> </w:t>
            </w:r>
            <w:r w:rsidRPr="00E74641">
              <w:rPr>
                <w:i/>
                <w:spacing w:val="-6"/>
                <w:sz w:val="14"/>
                <w:szCs w:val="14"/>
              </w:rPr>
              <w:t>numerele</w:t>
            </w:r>
            <w:r w:rsidR="00647555">
              <w:rPr>
                <w:i/>
                <w:spacing w:val="-6"/>
                <w:sz w:val="14"/>
                <w:szCs w:val="14"/>
              </w:rPr>
              <w:t xml:space="preserve"> </w:t>
            </w:r>
            <w:r w:rsidRPr="00E74641">
              <w:rPr>
                <w:i/>
                <w:spacing w:val="-6"/>
                <w:sz w:val="14"/>
                <w:szCs w:val="14"/>
              </w:rPr>
              <w:t>cu</w:t>
            </w:r>
            <w:r w:rsidR="00647555">
              <w:rPr>
                <w:i/>
                <w:spacing w:val="-6"/>
                <w:sz w:val="14"/>
                <w:szCs w:val="14"/>
              </w:rPr>
              <w:t xml:space="preserve"> </w:t>
            </w:r>
            <w:r w:rsidRPr="00E74641">
              <w:rPr>
                <w:i/>
                <w:spacing w:val="-6"/>
                <w:sz w:val="14"/>
                <w:szCs w:val="14"/>
              </w:rPr>
              <w:t>prefixul</w:t>
            </w:r>
            <w:r w:rsidR="00647555">
              <w:rPr>
                <w:i/>
                <w:spacing w:val="-6"/>
                <w:sz w:val="14"/>
                <w:szCs w:val="14"/>
              </w:rPr>
              <w:t xml:space="preserve"> </w:t>
            </w:r>
            <w:r w:rsidRPr="00E74641">
              <w:rPr>
                <w:i/>
                <w:spacing w:val="-6"/>
                <w:sz w:val="14"/>
                <w:szCs w:val="14"/>
              </w:rPr>
              <w:t>00800</w:t>
            </w:r>
            <w:r w:rsidR="00647555">
              <w:rPr>
                <w:i/>
                <w:spacing w:val="-6"/>
                <w:sz w:val="14"/>
                <w:szCs w:val="14"/>
              </w:rPr>
              <w:t xml:space="preserve"> </w:t>
            </w:r>
            <w:r w:rsidRPr="00E74641">
              <w:rPr>
                <w:i/>
                <w:spacing w:val="-6"/>
                <w:sz w:val="14"/>
                <w:szCs w:val="14"/>
              </w:rPr>
              <w:t>sau</w:t>
            </w:r>
            <w:r w:rsidR="00647555">
              <w:rPr>
                <w:i/>
                <w:spacing w:val="-6"/>
                <w:sz w:val="14"/>
                <w:szCs w:val="14"/>
              </w:rPr>
              <w:t xml:space="preserve"> </w:t>
            </w:r>
            <w:r w:rsidRPr="00E74641">
              <w:rPr>
                <w:i/>
                <w:spacing w:val="-6"/>
                <w:sz w:val="14"/>
                <w:szCs w:val="14"/>
              </w:rPr>
              <w:t>taxează</w:t>
            </w:r>
            <w:r w:rsidR="00647555">
              <w:rPr>
                <w:i/>
                <w:spacing w:val="-6"/>
                <w:sz w:val="14"/>
                <w:szCs w:val="14"/>
              </w:rPr>
              <w:t xml:space="preserve"> </w:t>
            </w:r>
            <w:r w:rsidRPr="00E74641">
              <w:rPr>
                <w:i/>
                <w:spacing w:val="-6"/>
                <w:sz w:val="14"/>
                <w:szCs w:val="14"/>
              </w:rPr>
              <w:t>aceste</w:t>
            </w:r>
            <w:r w:rsidR="00647555">
              <w:rPr>
                <w:i/>
                <w:spacing w:val="-6"/>
                <w:sz w:val="14"/>
                <w:szCs w:val="14"/>
              </w:rPr>
              <w:t xml:space="preserve"> </w:t>
            </w:r>
            <w:r w:rsidRPr="00E74641">
              <w:rPr>
                <w:i/>
                <w:spacing w:val="-6"/>
                <w:sz w:val="14"/>
                <w:szCs w:val="14"/>
              </w:rPr>
              <w:t>apeluri.</w:t>
            </w:r>
            <w:r w:rsidR="00647555">
              <w:rPr>
                <w:i/>
                <w:spacing w:val="-6"/>
                <w:sz w:val="14"/>
                <w:szCs w:val="14"/>
              </w:rPr>
              <w:t xml:space="preserve"> </w:t>
            </w:r>
            <w:r w:rsidRPr="00E74641">
              <w:rPr>
                <w:i/>
                <w:spacing w:val="-6"/>
                <w:sz w:val="14"/>
                <w:szCs w:val="14"/>
              </w:rPr>
              <w:t>În</w:t>
            </w:r>
            <w:r w:rsidR="00647555">
              <w:rPr>
                <w:i/>
                <w:spacing w:val="-6"/>
                <w:sz w:val="14"/>
                <w:szCs w:val="14"/>
              </w:rPr>
              <w:t xml:space="preserve"> </w:t>
            </w:r>
            <w:r w:rsidRPr="00E74641">
              <w:rPr>
                <w:i/>
                <w:spacing w:val="-6"/>
                <w:sz w:val="14"/>
                <w:szCs w:val="14"/>
              </w:rPr>
              <w:t>unele</w:t>
            </w:r>
            <w:r w:rsidR="00647555">
              <w:rPr>
                <w:i/>
                <w:spacing w:val="-6"/>
                <w:sz w:val="14"/>
                <w:szCs w:val="14"/>
              </w:rPr>
              <w:t xml:space="preserve"> </w:t>
            </w:r>
            <w:r w:rsidRPr="00E74641">
              <w:rPr>
                <w:i/>
                <w:spacing w:val="-6"/>
                <w:sz w:val="14"/>
                <w:szCs w:val="14"/>
              </w:rPr>
              <w:t>cazuri,</w:t>
            </w:r>
            <w:r w:rsidR="00647555">
              <w:rPr>
                <w:i/>
                <w:spacing w:val="-6"/>
                <w:sz w:val="14"/>
                <w:szCs w:val="14"/>
              </w:rPr>
              <w:t xml:space="preserve"> </w:t>
            </w:r>
            <w:r w:rsidRPr="00E74641">
              <w:rPr>
                <w:i/>
                <w:spacing w:val="-6"/>
                <w:sz w:val="14"/>
                <w:szCs w:val="14"/>
              </w:rPr>
              <w:t>aceste</w:t>
            </w:r>
            <w:r w:rsidR="00647555">
              <w:rPr>
                <w:i/>
                <w:spacing w:val="-6"/>
                <w:sz w:val="14"/>
                <w:szCs w:val="14"/>
              </w:rPr>
              <w:t xml:space="preserve"> </w:t>
            </w:r>
            <w:r w:rsidRPr="00E74641">
              <w:rPr>
                <w:i/>
                <w:spacing w:val="-6"/>
                <w:sz w:val="14"/>
                <w:szCs w:val="14"/>
              </w:rPr>
              <w:t>apeluri</w:t>
            </w:r>
            <w:r w:rsidR="00647555">
              <w:rPr>
                <w:i/>
                <w:spacing w:val="-6"/>
                <w:sz w:val="14"/>
                <w:szCs w:val="14"/>
              </w:rPr>
              <w:t xml:space="preserve"> </w:t>
            </w:r>
            <w:r w:rsidRPr="00E74641">
              <w:rPr>
                <w:i/>
                <w:spacing w:val="-6"/>
                <w:sz w:val="14"/>
                <w:szCs w:val="14"/>
              </w:rPr>
              <w:t>pot</w:t>
            </w:r>
            <w:r w:rsidR="00647555">
              <w:rPr>
                <w:i/>
                <w:spacing w:val="-6"/>
                <w:sz w:val="14"/>
                <w:szCs w:val="14"/>
              </w:rPr>
              <w:t xml:space="preserve"> </w:t>
            </w:r>
            <w:r w:rsidRPr="00E74641">
              <w:rPr>
                <w:i/>
                <w:spacing w:val="-6"/>
                <w:sz w:val="14"/>
                <w:szCs w:val="14"/>
              </w:rPr>
              <w:t>fi</w:t>
            </w:r>
            <w:r w:rsidR="00647555">
              <w:rPr>
                <w:i/>
                <w:spacing w:val="-6"/>
                <w:sz w:val="14"/>
                <w:szCs w:val="14"/>
              </w:rPr>
              <w:t xml:space="preserve"> </w:t>
            </w:r>
            <w:r w:rsidRPr="00E74641">
              <w:rPr>
                <w:i/>
                <w:spacing w:val="-6"/>
                <w:sz w:val="14"/>
                <w:szCs w:val="14"/>
              </w:rPr>
              <w:t>taxate</w:t>
            </w:r>
            <w:r w:rsidR="00647555">
              <w:rPr>
                <w:i/>
                <w:spacing w:val="-6"/>
                <w:sz w:val="14"/>
                <w:szCs w:val="14"/>
              </w:rPr>
              <w:t xml:space="preserve"> </w:t>
            </w:r>
            <w:r w:rsidRPr="00E74641">
              <w:rPr>
                <w:i/>
                <w:spacing w:val="-6"/>
                <w:sz w:val="14"/>
                <w:szCs w:val="14"/>
              </w:rPr>
              <w:t>dacă</w:t>
            </w:r>
            <w:r w:rsidR="00647555">
              <w:rPr>
                <w:i/>
                <w:spacing w:val="-6"/>
                <w:sz w:val="14"/>
                <w:szCs w:val="14"/>
              </w:rPr>
              <w:t xml:space="preserve"> </w:t>
            </w:r>
            <w:r w:rsidRPr="00E74641">
              <w:rPr>
                <w:i/>
                <w:spacing w:val="-6"/>
                <w:sz w:val="14"/>
                <w:szCs w:val="14"/>
              </w:rPr>
              <w:t>sunt</w:t>
            </w:r>
            <w:r w:rsidR="00647555">
              <w:rPr>
                <w:i/>
                <w:spacing w:val="-6"/>
                <w:sz w:val="14"/>
                <w:szCs w:val="14"/>
              </w:rPr>
              <w:t xml:space="preserve"> </w:t>
            </w:r>
            <w:r w:rsidRPr="00E74641">
              <w:rPr>
                <w:i/>
                <w:spacing w:val="-6"/>
                <w:sz w:val="14"/>
                <w:szCs w:val="14"/>
              </w:rPr>
              <w:t>efectuate</w:t>
            </w:r>
            <w:r w:rsidR="00647555">
              <w:rPr>
                <w:i/>
                <w:spacing w:val="-6"/>
                <w:sz w:val="14"/>
                <w:szCs w:val="14"/>
              </w:rPr>
              <w:t xml:space="preserve"> </w:t>
            </w:r>
            <w:r w:rsidRPr="00E74641">
              <w:rPr>
                <w:i/>
                <w:spacing w:val="-6"/>
                <w:sz w:val="14"/>
                <w:szCs w:val="14"/>
              </w:rPr>
              <w:t>de</w:t>
            </w:r>
            <w:r w:rsidR="00647555">
              <w:rPr>
                <w:i/>
                <w:spacing w:val="-6"/>
                <w:sz w:val="14"/>
                <w:szCs w:val="14"/>
              </w:rPr>
              <w:t xml:space="preserve"> </w:t>
            </w:r>
            <w:r w:rsidRPr="00E74641">
              <w:rPr>
                <w:i/>
                <w:spacing w:val="-6"/>
                <w:sz w:val="14"/>
                <w:szCs w:val="14"/>
              </w:rPr>
              <w:t>la</w:t>
            </w:r>
            <w:r w:rsidR="00647555">
              <w:rPr>
                <w:i/>
                <w:spacing w:val="-6"/>
                <w:sz w:val="14"/>
                <w:szCs w:val="14"/>
              </w:rPr>
              <w:t xml:space="preserve"> </w:t>
            </w:r>
            <w:r w:rsidRPr="00E74641">
              <w:rPr>
                <w:i/>
                <w:spacing w:val="-6"/>
                <w:sz w:val="14"/>
                <w:szCs w:val="14"/>
              </w:rPr>
              <w:t>o</w:t>
            </w:r>
            <w:r w:rsidR="00647555">
              <w:rPr>
                <w:i/>
                <w:spacing w:val="-6"/>
                <w:sz w:val="14"/>
                <w:szCs w:val="14"/>
              </w:rPr>
              <w:t xml:space="preserve"> </w:t>
            </w:r>
            <w:r w:rsidRPr="00E74641">
              <w:rPr>
                <w:i/>
                <w:spacing w:val="-6"/>
                <w:sz w:val="14"/>
                <w:szCs w:val="14"/>
              </w:rPr>
              <w:t>cabină</w:t>
            </w:r>
            <w:r w:rsidR="00647555">
              <w:rPr>
                <w:i/>
                <w:spacing w:val="-6"/>
                <w:sz w:val="14"/>
                <w:szCs w:val="14"/>
              </w:rPr>
              <w:t xml:space="preserve"> </w:t>
            </w:r>
            <w:r w:rsidRPr="00E74641">
              <w:rPr>
                <w:i/>
                <w:spacing w:val="-6"/>
                <w:sz w:val="14"/>
                <w:szCs w:val="14"/>
              </w:rPr>
              <w:t>telefonică</w:t>
            </w:r>
            <w:r w:rsidR="00647555">
              <w:rPr>
                <w:i/>
                <w:spacing w:val="-6"/>
                <w:sz w:val="14"/>
                <w:szCs w:val="14"/>
              </w:rPr>
              <w:t xml:space="preserve"> </w:t>
            </w:r>
            <w:r w:rsidRPr="00E74641">
              <w:rPr>
                <w:i/>
                <w:spacing w:val="-6"/>
                <w:sz w:val="14"/>
                <w:szCs w:val="14"/>
              </w:rPr>
              <w:t>sau</w:t>
            </w:r>
            <w:r w:rsidR="00647555">
              <w:rPr>
                <w:i/>
                <w:spacing w:val="-6"/>
                <w:sz w:val="14"/>
                <w:szCs w:val="14"/>
              </w:rPr>
              <w:t xml:space="preserve"> </w:t>
            </w:r>
            <w:r w:rsidRPr="00E74641">
              <w:rPr>
                <w:i/>
                <w:spacing w:val="-6"/>
                <w:sz w:val="14"/>
                <w:szCs w:val="14"/>
              </w:rPr>
              <w:t>de</w:t>
            </w:r>
            <w:r w:rsidR="00647555">
              <w:rPr>
                <w:i/>
                <w:spacing w:val="-6"/>
                <w:sz w:val="14"/>
                <w:szCs w:val="14"/>
              </w:rPr>
              <w:t xml:space="preserve"> </w:t>
            </w:r>
            <w:r w:rsidRPr="00E74641">
              <w:rPr>
                <w:i/>
                <w:spacing w:val="-6"/>
                <w:sz w:val="14"/>
                <w:szCs w:val="14"/>
              </w:rPr>
              <w:t>la</w:t>
            </w:r>
            <w:r w:rsidR="00647555">
              <w:rPr>
                <w:i/>
                <w:spacing w:val="-6"/>
                <w:sz w:val="14"/>
                <w:szCs w:val="14"/>
              </w:rPr>
              <w:t xml:space="preserve"> </w:t>
            </w:r>
            <w:r w:rsidRPr="00E74641">
              <w:rPr>
                <w:i/>
                <w:spacing w:val="-6"/>
                <w:sz w:val="14"/>
                <w:szCs w:val="14"/>
              </w:rPr>
              <w:t>hotel.</w:t>
            </w:r>
          </w:p>
        </w:tc>
      </w:tr>
      <w:bookmarkEnd w:id="185"/>
      <w:bookmarkEnd w:id="186"/>
    </w:tbl>
    <w:p w14:paraId="142C36A6" w14:textId="77777777" w:rsidR="00231851" w:rsidRPr="00E74641" w:rsidRDefault="00231851" w:rsidP="006723A8">
      <w:pPr>
        <w:spacing w:before="0"/>
        <w:jc w:val="center"/>
        <w:rPr>
          <w:color w:val="9999FF"/>
          <w:spacing w:val="40"/>
          <w:szCs w:val="18"/>
        </w:rPr>
      </w:pPr>
    </w:p>
    <w:p w14:paraId="4F7CBFBC" w14:textId="44C75CD5" w:rsidR="00874722" w:rsidRDefault="00874722">
      <w:pPr>
        <w:spacing w:before="0"/>
        <w:jc w:val="left"/>
        <w:rPr>
          <w:color w:val="9999FF"/>
          <w:spacing w:val="40"/>
          <w:szCs w:val="18"/>
        </w:rPr>
      </w:pPr>
      <w:r>
        <w:rPr>
          <w:color w:val="9999FF"/>
          <w:spacing w:val="40"/>
          <w:szCs w:val="18"/>
        </w:rPr>
        <w:br w:type="page"/>
      </w:r>
    </w:p>
    <w:p w14:paraId="2F4134F7" w14:textId="77777777" w:rsidR="00231851" w:rsidRPr="00E74641" w:rsidRDefault="00231851" w:rsidP="006723A8">
      <w:pPr>
        <w:spacing w:before="0"/>
        <w:jc w:val="center"/>
        <w:rPr>
          <w:color w:val="9999FF"/>
          <w:spacing w:val="40"/>
          <w:szCs w:val="18"/>
        </w:rPr>
      </w:pPr>
    </w:p>
    <w:bookmarkEnd w:id="19"/>
    <w:bookmarkEnd w:id="20"/>
    <w:bookmarkEnd w:id="139"/>
    <w:bookmarkEnd w:id="140"/>
    <w:bookmarkEnd w:id="141"/>
    <w:p w14:paraId="3317BA90" w14:textId="02B78A39" w:rsidR="0052638F" w:rsidRPr="00E74641" w:rsidRDefault="006723A8" w:rsidP="006E3B1A">
      <w:pPr>
        <w:spacing w:before="0"/>
        <w:rPr>
          <w:color w:val="9999FF"/>
          <w:spacing w:val="40"/>
          <w:sz w:val="16"/>
          <w:szCs w:val="16"/>
        </w:rPr>
      </w:pPr>
      <w:r w:rsidRPr="00E74641">
        <w:rPr>
          <w:noProof/>
          <w:lang w:eastAsia="ro-RO"/>
        </w:rPr>
        <mc:AlternateContent>
          <mc:Choice Requires="wps">
            <w:drawing>
              <wp:anchor distT="0" distB="0" distL="114300" distR="114300" simplePos="0" relativeHeight="252091392" behindDoc="0" locked="0" layoutInCell="1" allowOverlap="1" wp14:anchorId="3DA561F0" wp14:editId="594F4023">
                <wp:simplePos x="0" y="0"/>
                <wp:positionH relativeFrom="margin">
                  <wp:posOffset>1521592</wp:posOffset>
                </wp:positionH>
                <wp:positionV relativeFrom="margin">
                  <wp:posOffset>729236</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084DE3" w:rsidRPr="003249E3" w:rsidRDefault="00084DE3" w:rsidP="00AB67CB">
                            <w:pPr>
                              <w:jc w:val="center"/>
                              <w:rPr>
                                <w:rFonts w:ascii="Cambria" w:hAnsi="Cambria"/>
                                <w:b/>
                                <w:smallCaps/>
                                <w:color w:val="000080"/>
                                <w:szCs w:val="18"/>
                                <w:u w:val="single"/>
                              </w:rPr>
                            </w:pPr>
                          </w:p>
                          <w:p w14:paraId="472F40AA" w14:textId="77777777" w:rsidR="00084DE3" w:rsidRPr="003249E3" w:rsidRDefault="00084DE3" w:rsidP="00AB67CB">
                            <w:pPr>
                              <w:jc w:val="center"/>
                              <w:rPr>
                                <w:rFonts w:ascii="Cambria" w:hAnsi="Cambria"/>
                                <w:b/>
                                <w:smallCaps/>
                                <w:color w:val="000080"/>
                                <w:szCs w:val="18"/>
                                <w:u w:val="single"/>
                              </w:rPr>
                            </w:pPr>
                          </w:p>
                          <w:p w14:paraId="7AD08788" w14:textId="0F5CCA56" w:rsidR="00084DE3" w:rsidRPr="003249E3" w:rsidRDefault="00084DE3"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084DE3" w:rsidRPr="003249E3" w:rsidRDefault="00084DE3"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084DE3" w:rsidRPr="003249E3" w:rsidRDefault="00084DE3" w:rsidP="00AB67CB">
                            <w:pPr>
                              <w:pStyle w:val="Textfeedback"/>
                              <w:jc w:val="center"/>
                              <w:rPr>
                                <w:rFonts w:ascii="Cambria" w:hAnsi="Cambria"/>
                                <w:szCs w:val="18"/>
                              </w:rPr>
                            </w:pPr>
                          </w:p>
                          <w:p w14:paraId="6FAF14D0" w14:textId="77777777" w:rsidR="00084DE3" w:rsidRPr="003249E3" w:rsidRDefault="00084DE3" w:rsidP="00AB67CB">
                            <w:pPr>
                              <w:spacing w:before="200"/>
                              <w:jc w:val="center"/>
                              <w:rPr>
                                <w:rFonts w:ascii="Cambria" w:hAnsi="Cambria"/>
                                <w:b/>
                                <w:smallCaps/>
                                <w:color w:val="000080"/>
                                <w:szCs w:val="18"/>
                              </w:rPr>
                            </w:pPr>
                          </w:p>
                          <w:p w14:paraId="2ABE5518" w14:textId="77777777" w:rsidR="00084DE3" w:rsidRPr="003249E3" w:rsidRDefault="00084DE3" w:rsidP="00AB67CB">
                            <w:pPr>
                              <w:spacing w:before="200"/>
                              <w:jc w:val="center"/>
                              <w:rPr>
                                <w:rFonts w:ascii="Cambria" w:hAnsi="Cambria"/>
                                <w:b/>
                                <w:smallCaps/>
                                <w:color w:val="000080"/>
                                <w:szCs w:val="18"/>
                              </w:rPr>
                            </w:pPr>
                          </w:p>
                          <w:p w14:paraId="62D348EB" w14:textId="3D024980" w:rsidR="00084DE3" w:rsidRPr="003249E3" w:rsidRDefault="00084DE3"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084DE3" w:rsidRPr="003249E3" w:rsidRDefault="00084DE3"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084DE3" w:rsidRPr="003249E3" w:rsidRDefault="00084DE3"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084DE3" w:rsidRPr="003249E3" w:rsidRDefault="00084DE3"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084DE3" w:rsidRPr="003249E3" w:rsidRDefault="00084DE3" w:rsidP="00AB67CB">
                            <w:pPr>
                              <w:spacing w:before="40"/>
                              <w:jc w:val="center"/>
                              <w:rPr>
                                <w:rFonts w:ascii="Cambria" w:hAnsi="Cambria" w:cs="Tahoma"/>
                                <w:b/>
                                <w:szCs w:val="18"/>
                              </w:rPr>
                            </w:pPr>
                          </w:p>
                          <w:p w14:paraId="7DD637AC" w14:textId="7E6FE2CA" w:rsidR="00084DE3" w:rsidRPr="003249E3" w:rsidRDefault="00084DE3" w:rsidP="00AB67CB">
                            <w:pPr>
                              <w:spacing w:before="40"/>
                              <w:jc w:val="center"/>
                              <w:rPr>
                                <w:rStyle w:val="Hyperlink"/>
                                <w:rFonts w:ascii="Cambria" w:hAnsi="Cambria"/>
                              </w:rPr>
                            </w:pPr>
                            <w:hyperlink r:id="rId136"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084DE3" w:rsidRPr="003249E3" w:rsidRDefault="00084DE3"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19.8pt;margin-top:57.4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" fillcolor="#85abcd" strokecolor="gray" strokeweight="5.25pt">
                <v:fill opacity="13107f"/>
                <v:stroke linestyle="thickThin"/>
                <v:textbox>
                  <w:txbxContent>
                    <w:p w14:paraId="139E9E65" w14:textId="77777777" w:rsidR="00084DE3" w:rsidRPr="003249E3" w:rsidRDefault="00084DE3" w:rsidP="00AB67CB">
                      <w:pPr>
                        <w:jc w:val="center"/>
                        <w:rPr>
                          <w:rFonts w:ascii="Cambria" w:hAnsi="Cambria"/>
                          <w:b/>
                          <w:smallCaps/>
                          <w:color w:val="000080"/>
                          <w:szCs w:val="18"/>
                          <w:u w:val="single"/>
                        </w:rPr>
                      </w:pPr>
                    </w:p>
                    <w:p w14:paraId="472F40AA" w14:textId="77777777" w:rsidR="00084DE3" w:rsidRPr="003249E3" w:rsidRDefault="00084DE3" w:rsidP="00AB67CB">
                      <w:pPr>
                        <w:jc w:val="center"/>
                        <w:rPr>
                          <w:rFonts w:ascii="Cambria" w:hAnsi="Cambria"/>
                          <w:b/>
                          <w:smallCaps/>
                          <w:color w:val="000080"/>
                          <w:szCs w:val="18"/>
                          <w:u w:val="single"/>
                        </w:rPr>
                      </w:pPr>
                    </w:p>
                    <w:p w14:paraId="7AD08788" w14:textId="0F5CCA56" w:rsidR="00084DE3" w:rsidRPr="003249E3" w:rsidRDefault="00084DE3"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084DE3" w:rsidRPr="003249E3" w:rsidRDefault="00084DE3"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084DE3" w:rsidRPr="003249E3" w:rsidRDefault="00084DE3" w:rsidP="00AB67CB">
                      <w:pPr>
                        <w:pStyle w:val="Textfeedback"/>
                        <w:jc w:val="center"/>
                        <w:rPr>
                          <w:rFonts w:ascii="Cambria" w:hAnsi="Cambria"/>
                          <w:szCs w:val="18"/>
                        </w:rPr>
                      </w:pPr>
                    </w:p>
                    <w:p w14:paraId="6FAF14D0" w14:textId="77777777" w:rsidR="00084DE3" w:rsidRPr="003249E3" w:rsidRDefault="00084DE3" w:rsidP="00AB67CB">
                      <w:pPr>
                        <w:spacing w:before="200"/>
                        <w:jc w:val="center"/>
                        <w:rPr>
                          <w:rFonts w:ascii="Cambria" w:hAnsi="Cambria"/>
                          <w:b/>
                          <w:smallCaps/>
                          <w:color w:val="000080"/>
                          <w:szCs w:val="18"/>
                        </w:rPr>
                      </w:pPr>
                    </w:p>
                    <w:p w14:paraId="2ABE5518" w14:textId="77777777" w:rsidR="00084DE3" w:rsidRPr="003249E3" w:rsidRDefault="00084DE3" w:rsidP="00AB67CB">
                      <w:pPr>
                        <w:spacing w:before="200"/>
                        <w:jc w:val="center"/>
                        <w:rPr>
                          <w:rFonts w:ascii="Cambria" w:hAnsi="Cambria"/>
                          <w:b/>
                          <w:smallCaps/>
                          <w:color w:val="000080"/>
                          <w:szCs w:val="18"/>
                        </w:rPr>
                      </w:pPr>
                    </w:p>
                    <w:p w14:paraId="62D348EB" w14:textId="3D024980" w:rsidR="00084DE3" w:rsidRPr="003249E3" w:rsidRDefault="00084DE3"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084DE3" w:rsidRPr="003249E3" w:rsidRDefault="00084DE3"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084DE3" w:rsidRPr="003249E3" w:rsidRDefault="00084DE3"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084DE3" w:rsidRPr="003249E3" w:rsidRDefault="00084DE3"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084DE3" w:rsidRPr="003249E3" w:rsidRDefault="00084DE3" w:rsidP="00AB67CB">
                      <w:pPr>
                        <w:spacing w:before="40"/>
                        <w:jc w:val="center"/>
                        <w:rPr>
                          <w:rFonts w:ascii="Cambria" w:hAnsi="Cambria" w:cs="Tahoma"/>
                          <w:b/>
                          <w:szCs w:val="18"/>
                        </w:rPr>
                      </w:pPr>
                    </w:p>
                    <w:p w14:paraId="7DD637AC" w14:textId="7E6FE2CA" w:rsidR="00084DE3" w:rsidRPr="003249E3" w:rsidRDefault="00084DE3" w:rsidP="00AB67CB">
                      <w:pPr>
                        <w:spacing w:before="40"/>
                        <w:jc w:val="center"/>
                        <w:rPr>
                          <w:rStyle w:val="Hyperlink"/>
                          <w:rFonts w:ascii="Cambria" w:hAnsi="Cambria"/>
                        </w:rPr>
                      </w:pPr>
                      <w:hyperlink r:id="rId137"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084DE3" w:rsidRPr="003249E3" w:rsidRDefault="00084DE3"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063FB7">
      <w:headerReference w:type="even" r:id="rId138"/>
      <w:headerReference w:type="default" r:id="rId139"/>
      <w:footerReference w:type="default" r:id="rId140"/>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8567A" w14:textId="77777777" w:rsidR="00084DE3" w:rsidRDefault="00084DE3">
      <w:r>
        <w:separator/>
      </w:r>
    </w:p>
    <w:p w14:paraId="5F9A75F6" w14:textId="77777777" w:rsidR="00084DE3" w:rsidRDefault="00084DE3"/>
  </w:endnote>
  <w:endnote w:type="continuationSeparator" w:id="0">
    <w:p w14:paraId="44AF6FFD" w14:textId="77777777" w:rsidR="00084DE3" w:rsidRDefault="00084DE3">
      <w:r>
        <w:continuationSeparator/>
      </w:r>
    </w:p>
    <w:p w14:paraId="19682331" w14:textId="77777777" w:rsidR="00084DE3" w:rsidRDefault="00084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084DE3" w:rsidRPr="006E031F" w14:paraId="29C45603" w14:textId="77777777" w:rsidTr="0076299F">
      <w:trPr>
        <w:gridAfter w:val="1"/>
        <w:wAfter w:w="6" w:type="pct"/>
        <w:trHeight w:val="288"/>
        <w:jc w:val="center"/>
      </w:trPr>
      <w:tc>
        <w:tcPr>
          <w:tcW w:w="600" w:type="pct"/>
          <w:vMerge w:val="restart"/>
          <w:vAlign w:val="center"/>
        </w:tcPr>
        <w:p w14:paraId="65FB61FF" w14:textId="26C173C0" w:rsidR="00084DE3" w:rsidRPr="008B206B" w:rsidRDefault="00084DE3" w:rsidP="0041562B">
          <w:pPr>
            <w:pStyle w:val="Footer"/>
            <w:spacing w:before="0"/>
            <w:rPr>
              <w:szCs w:val="18"/>
            </w:rPr>
          </w:pPr>
          <w:r w:rsidRPr="008B206B">
            <w:rPr>
              <w:szCs w:val="18"/>
            </w:rPr>
            <w:t>Anul</w:t>
          </w:r>
          <w:r>
            <w:rPr>
              <w:szCs w:val="18"/>
            </w:rPr>
            <w:t xml:space="preserve"> </w:t>
          </w:r>
        </w:p>
        <w:p w14:paraId="77EB7363" w14:textId="1C818F35" w:rsidR="00084DE3" w:rsidRPr="00E97917" w:rsidRDefault="00084DE3" w:rsidP="00EE4D1A">
          <w:pPr>
            <w:spacing w:before="0"/>
            <w:jc w:val="center"/>
            <w:rPr>
              <w:szCs w:val="18"/>
            </w:rPr>
          </w:pPr>
          <w:r w:rsidRPr="00E97917">
            <w:rPr>
              <w:rFonts w:ascii="Book Antiqua" w:hAnsi="Book Antiqua"/>
              <w:color w:val="808080"/>
              <w:szCs w:val="18"/>
            </w:rPr>
            <w:t>20</w:t>
          </w:r>
          <w:r>
            <w:rPr>
              <w:rFonts w:ascii="Book Antiqua" w:hAnsi="Book Antiqua"/>
              <w:color w:val="808080"/>
              <w:szCs w:val="18"/>
            </w:rPr>
            <w:t>23</w:t>
          </w:r>
        </w:p>
      </w:tc>
      <w:tc>
        <w:tcPr>
          <w:tcW w:w="824" w:type="pct"/>
          <w:vMerge w:val="restart"/>
          <w:vAlign w:val="center"/>
        </w:tcPr>
        <w:p w14:paraId="1EB6918E" w14:textId="12493F2A" w:rsidR="00084DE3" w:rsidRPr="008B206B" w:rsidRDefault="00084DE3" w:rsidP="00E35492">
          <w:pPr>
            <w:pStyle w:val="Footer"/>
            <w:spacing w:before="0"/>
            <w:rPr>
              <w:szCs w:val="18"/>
            </w:rPr>
          </w:pPr>
          <w:r>
            <w:rPr>
              <w:szCs w:val="18"/>
            </w:rPr>
            <w:t>Numărul 50</w:t>
          </w:r>
        </w:p>
      </w:tc>
      <w:tc>
        <w:tcPr>
          <w:tcW w:w="2650" w:type="pct"/>
          <w:vAlign w:val="center"/>
        </w:tcPr>
        <w:p w14:paraId="5CFAC056" w14:textId="7D423EBF" w:rsidR="00084DE3" w:rsidRPr="00CD7AF9" w:rsidRDefault="00084DE3" w:rsidP="00E35492">
          <w:pPr>
            <w:spacing w:after="120"/>
            <w:jc w:val="center"/>
            <w:rPr>
              <w:rFonts w:ascii="Book Antiqua" w:hAnsi="Book Antiqua"/>
              <w:b/>
              <w:color w:val="000080"/>
              <w:spacing w:val="10"/>
              <w:szCs w:val="18"/>
            </w:rPr>
          </w:pPr>
          <w:r w:rsidRPr="006C6EDE">
            <w:rPr>
              <w:rFonts w:ascii="Book Antiqua" w:hAnsi="Book Antiqua"/>
              <w:b/>
              <w:color w:val="000080"/>
              <w:spacing w:val="10"/>
              <w:szCs w:val="18"/>
            </w:rPr>
            <w:t>11 – 15 decembrie</w:t>
          </w:r>
        </w:p>
      </w:tc>
      <w:tc>
        <w:tcPr>
          <w:tcW w:w="921" w:type="pct"/>
          <w:vAlign w:val="center"/>
        </w:tcPr>
        <w:p w14:paraId="1AB19596" w14:textId="6B6EC8EA" w:rsidR="00084DE3" w:rsidRPr="008B206B" w:rsidRDefault="00084DE3"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5D7C14">
            <w:rPr>
              <w:noProof/>
              <w:szCs w:val="18"/>
            </w:rPr>
            <w:t>22</w:t>
          </w:r>
          <w:r w:rsidRPr="008B206B">
            <w:rPr>
              <w:szCs w:val="18"/>
            </w:rPr>
            <w:fldChar w:fldCharType="end"/>
          </w:r>
        </w:p>
      </w:tc>
    </w:tr>
    <w:tr w:rsidR="00084DE3" w:rsidRPr="006E031F" w14:paraId="5A7A2BD8" w14:textId="77777777" w:rsidTr="0076299F">
      <w:trPr>
        <w:trHeight w:val="257"/>
        <w:jc w:val="center"/>
      </w:trPr>
      <w:tc>
        <w:tcPr>
          <w:tcW w:w="600" w:type="pct"/>
          <w:vMerge/>
        </w:tcPr>
        <w:p w14:paraId="6C24859B" w14:textId="77777777" w:rsidR="00084DE3" w:rsidRPr="006E031F" w:rsidRDefault="00084DE3" w:rsidP="0041562B">
          <w:pPr>
            <w:spacing w:before="0"/>
            <w:jc w:val="center"/>
            <w:rPr>
              <w:rFonts w:ascii="Book Antiqua" w:hAnsi="Book Antiqua"/>
              <w:b/>
              <w:color w:val="808080"/>
              <w:szCs w:val="18"/>
            </w:rPr>
          </w:pPr>
        </w:p>
      </w:tc>
      <w:tc>
        <w:tcPr>
          <w:tcW w:w="824" w:type="pct"/>
          <w:vMerge/>
          <w:vAlign w:val="center"/>
        </w:tcPr>
        <w:p w14:paraId="50268750" w14:textId="77777777" w:rsidR="00084DE3" w:rsidRPr="006E031F" w:rsidRDefault="00084DE3" w:rsidP="0041562B">
          <w:pPr>
            <w:spacing w:before="0"/>
            <w:jc w:val="center"/>
            <w:rPr>
              <w:rFonts w:ascii="Book Antiqua" w:hAnsi="Book Antiqua"/>
              <w:b/>
              <w:color w:val="808080"/>
              <w:szCs w:val="18"/>
            </w:rPr>
          </w:pPr>
        </w:p>
      </w:tc>
      <w:tc>
        <w:tcPr>
          <w:tcW w:w="2650" w:type="pct"/>
        </w:tcPr>
        <w:p w14:paraId="7121F994" w14:textId="77777777" w:rsidR="00084DE3" w:rsidRPr="006E031F" w:rsidRDefault="00084DE3"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084DE3" w:rsidRPr="006E031F" w:rsidRDefault="00084DE3" w:rsidP="0041562B">
          <w:pPr>
            <w:spacing w:before="0"/>
            <w:rPr>
              <w:rFonts w:ascii="Book Antiqua" w:hAnsi="Book Antiqua"/>
              <w:b/>
              <w:color w:val="808080"/>
              <w:szCs w:val="18"/>
            </w:rPr>
          </w:pPr>
        </w:p>
      </w:tc>
    </w:tr>
  </w:tbl>
  <w:p w14:paraId="1BF0DCEE" w14:textId="5F76118D" w:rsidR="00084DE3" w:rsidRPr="00B445F1" w:rsidRDefault="00084DE3" w:rsidP="00EF3149">
    <w:pPr>
      <w:tabs>
        <w:tab w:val="left" w:pos="1956"/>
        <w:tab w:val="center" w:pos="4762"/>
      </w:tabs>
    </w:pPr>
    <w:r>
      <w:tab/>
    </w:r>
    <w:r>
      <w:tab/>
    </w:r>
  </w:p>
  <w:p w14:paraId="30EB9954" w14:textId="77777777" w:rsidR="00084DE3" w:rsidRDefault="00084D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1C1AA" w14:textId="77777777" w:rsidR="00084DE3" w:rsidRDefault="00084DE3">
      <w:r>
        <w:separator/>
      </w:r>
    </w:p>
    <w:p w14:paraId="1F7F589F" w14:textId="77777777" w:rsidR="00084DE3" w:rsidRDefault="00084DE3"/>
  </w:footnote>
  <w:footnote w:type="continuationSeparator" w:id="0">
    <w:p w14:paraId="4E278CFD" w14:textId="77777777" w:rsidR="00084DE3" w:rsidRDefault="00084DE3">
      <w:r>
        <w:continuationSeparator/>
      </w:r>
    </w:p>
    <w:p w14:paraId="5E58B5C7" w14:textId="77777777" w:rsidR="00084DE3" w:rsidRDefault="00084D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084DE3" w:rsidRDefault="00084DE3" w:rsidP="00633305">
    <w:pPr>
      <w:pStyle w:val="Header"/>
    </w:pPr>
  </w:p>
  <w:p w14:paraId="3D4EE5EE" w14:textId="77777777" w:rsidR="00084DE3" w:rsidRDefault="00084DE3"/>
  <w:p w14:paraId="16D7B7A0" w14:textId="77777777" w:rsidR="00084DE3" w:rsidRDefault="00084DE3"/>
  <w:p w14:paraId="32F98579" w14:textId="77777777" w:rsidR="00084DE3" w:rsidRDefault="00084D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42D713C3" w:rsidR="00084DE3" w:rsidRDefault="00084DE3"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D2AE6"/>
    <w:multiLevelType w:val="multilevel"/>
    <w:tmpl w:val="D80CD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165FD"/>
    <w:multiLevelType w:val="multilevel"/>
    <w:tmpl w:val="ED26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139C4"/>
    <w:multiLevelType w:val="hybridMultilevel"/>
    <w:tmpl w:val="929CD4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06F3481"/>
    <w:multiLevelType w:val="multilevel"/>
    <w:tmpl w:val="F7CA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85476"/>
    <w:multiLevelType w:val="multilevel"/>
    <w:tmpl w:val="161E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32252"/>
    <w:multiLevelType w:val="multilevel"/>
    <w:tmpl w:val="CF5A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F0CC0"/>
    <w:multiLevelType w:val="multilevel"/>
    <w:tmpl w:val="8CDA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25125"/>
    <w:multiLevelType w:val="multilevel"/>
    <w:tmpl w:val="8330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4198C"/>
    <w:multiLevelType w:val="multilevel"/>
    <w:tmpl w:val="7E980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CA0CC2"/>
    <w:multiLevelType w:val="multilevel"/>
    <w:tmpl w:val="4E6E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1" w15:restartNumberingAfterBreak="0">
    <w:nsid w:val="3C9C5DF7"/>
    <w:multiLevelType w:val="multilevel"/>
    <w:tmpl w:val="1808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7C7D62"/>
    <w:multiLevelType w:val="multilevel"/>
    <w:tmpl w:val="FA9CF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9254BA"/>
    <w:multiLevelType w:val="multilevel"/>
    <w:tmpl w:val="3740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A7C1B"/>
    <w:multiLevelType w:val="multilevel"/>
    <w:tmpl w:val="BA66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ED7ACD"/>
    <w:multiLevelType w:val="multilevel"/>
    <w:tmpl w:val="CA2A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F33C16"/>
    <w:multiLevelType w:val="multilevel"/>
    <w:tmpl w:val="A29A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A214CB"/>
    <w:multiLevelType w:val="multilevel"/>
    <w:tmpl w:val="D494DE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7004D"/>
    <w:multiLevelType w:val="multilevel"/>
    <w:tmpl w:val="6000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180188"/>
    <w:multiLevelType w:val="multilevel"/>
    <w:tmpl w:val="DC10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E21A23"/>
    <w:multiLevelType w:val="multilevel"/>
    <w:tmpl w:val="E924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A359FF"/>
    <w:multiLevelType w:val="multilevel"/>
    <w:tmpl w:val="A5CA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3D7195"/>
    <w:multiLevelType w:val="multilevel"/>
    <w:tmpl w:val="5472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E8F43C2"/>
    <w:multiLevelType w:val="multilevel"/>
    <w:tmpl w:val="7BEC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6A5F57"/>
    <w:multiLevelType w:val="multilevel"/>
    <w:tmpl w:val="8FDE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7D3F47"/>
    <w:multiLevelType w:val="multilevel"/>
    <w:tmpl w:val="A4EC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9E1D94"/>
    <w:multiLevelType w:val="multilevel"/>
    <w:tmpl w:val="D210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5671E4"/>
    <w:multiLevelType w:val="multilevel"/>
    <w:tmpl w:val="07B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D86CBC"/>
    <w:multiLevelType w:val="multilevel"/>
    <w:tmpl w:val="6EB0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F370F7"/>
    <w:multiLevelType w:val="multilevel"/>
    <w:tmpl w:val="2C1A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2C7AF8"/>
    <w:multiLevelType w:val="multilevel"/>
    <w:tmpl w:val="BBC6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0"/>
  </w:num>
  <w:num w:numId="3">
    <w:abstractNumId w:val="4"/>
  </w:num>
  <w:num w:numId="4">
    <w:abstractNumId w:val="5"/>
  </w:num>
  <w:num w:numId="5">
    <w:abstractNumId w:val="13"/>
  </w:num>
  <w:num w:numId="6">
    <w:abstractNumId w:val="21"/>
  </w:num>
  <w:num w:numId="7">
    <w:abstractNumId w:val="15"/>
  </w:num>
  <w:num w:numId="8">
    <w:abstractNumId w:val="3"/>
  </w:num>
  <w:num w:numId="9">
    <w:abstractNumId w:val="6"/>
  </w:num>
  <w:num w:numId="10">
    <w:abstractNumId w:val="9"/>
  </w:num>
  <w:num w:numId="11">
    <w:abstractNumId w:val="20"/>
  </w:num>
  <w:num w:numId="12">
    <w:abstractNumId w:val="8"/>
  </w:num>
  <w:num w:numId="13">
    <w:abstractNumId w:val="1"/>
  </w:num>
  <w:num w:numId="14">
    <w:abstractNumId w:val="18"/>
  </w:num>
  <w:num w:numId="15">
    <w:abstractNumId w:val="16"/>
  </w:num>
  <w:num w:numId="16">
    <w:abstractNumId w:val="7"/>
  </w:num>
  <w:num w:numId="17">
    <w:abstractNumId w:val="26"/>
  </w:num>
  <w:num w:numId="18">
    <w:abstractNumId w:val="25"/>
  </w:num>
  <w:num w:numId="19">
    <w:abstractNumId w:val="28"/>
  </w:num>
  <w:num w:numId="20">
    <w:abstractNumId w:val="22"/>
  </w:num>
  <w:num w:numId="21">
    <w:abstractNumId w:val="11"/>
  </w:num>
  <w:num w:numId="22">
    <w:abstractNumId w:val="14"/>
  </w:num>
  <w:num w:numId="23">
    <w:abstractNumId w:val="24"/>
  </w:num>
  <w:num w:numId="24">
    <w:abstractNumId w:val="2"/>
  </w:num>
  <w:num w:numId="25">
    <w:abstractNumId w:val="30"/>
  </w:num>
  <w:num w:numId="26">
    <w:abstractNumId w:val="31"/>
  </w:num>
  <w:num w:numId="27">
    <w:abstractNumId w:val="27"/>
  </w:num>
  <w:num w:numId="28">
    <w:abstractNumId w:val="29"/>
  </w:num>
  <w:num w:numId="29">
    <w:abstractNumId w:val="0"/>
  </w:num>
  <w:num w:numId="30">
    <w:abstractNumId w:val="12"/>
  </w:num>
  <w:num w:numId="31">
    <w:abstractNumId w:val="17"/>
  </w:num>
  <w:num w:numId="3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1FB"/>
    <w:rsid w:val="0001543E"/>
    <w:rsid w:val="000159F3"/>
    <w:rsid w:val="00015A79"/>
    <w:rsid w:val="00015B66"/>
    <w:rsid w:val="00015E6F"/>
    <w:rsid w:val="000166A6"/>
    <w:rsid w:val="0001720B"/>
    <w:rsid w:val="000173F4"/>
    <w:rsid w:val="000175C6"/>
    <w:rsid w:val="00017A56"/>
    <w:rsid w:val="00017B4E"/>
    <w:rsid w:val="00017DF3"/>
    <w:rsid w:val="00017E01"/>
    <w:rsid w:val="00020226"/>
    <w:rsid w:val="00020877"/>
    <w:rsid w:val="00020935"/>
    <w:rsid w:val="00020A70"/>
    <w:rsid w:val="00020E7D"/>
    <w:rsid w:val="00021096"/>
    <w:rsid w:val="00021335"/>
    <w:rsid w:val="0002176E"/>
    <w:rsid w:val="00021E0D"/>
    <w:rsid w:val="00021F94"/>
    <w:rsid w:val="000223F0"/>
    <w:rsid w:val="0002247B"/>
    <w:rsid w:val="00022846"/>
    <w:rsid w:val="0002303B"/>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E96"/>
    <w:rsid w:val="00027F40"/>
    <w:rsid w:val="00027FFA"/>
    <w:rsid w:val="00030013"/>
    <w:rsid w:val="00030254"/>
    <w:rsid w:val="00030371"/>
    <w:rsid w:val="00030455"/>
    <w:rsid w:val="00030A31"/>
    <w:rsid w:val="00030AA7"/>
    <w:rsid w:val="00030B5E"/>
    <w:rsid w:val="00030DEC"/>
    <w:rsid w:val="00030DF5"/>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0F01"/>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512"/>
    <w:rsid w:val="0006051B"/>
    <w:rsid w:val="00060948"/>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E8E"/>
    <w:rsid w:val="00070F00"/>
    <w:rsid w:val="00070F0E"/>
    <w:rsid w:val="00071292"/>
    <w:rsid w:val="00071304"/>
    <w:rsid w:val="00071716"/>
    <w:rsid w:val="00071E05"/>
    <w:rsid w:val="00071EC0"/>
    <w:rsid w:val="00072508"/>
    <w:rsid w:val="00072608"/>
    <w:rsid w:val="000734EE"/>
    <w:rsid w:val="00073964"/>
    <w:rsid w:val="000739BA"/>
    <w:rsid w:val="00073ABD"/>
    <w:rsid w:val="00073CFA"/>
    <w:rsid w:val="00073DDB"/>
    <w:rsid w:val="0007473A"/>
    <w:rsid w:val="00074A59"/>
    <w:rsid w:val="000751D1"/>
    <w:rsid w:val="0007555D"/>
    <w:rsid w:val="000759DD"/>
    <w:rsid w:val="00075CCA"/>
    <w:rsid w:val="00076021"/>
    <w:rsid w:val="000767C8"/>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C2"/>
    <w:rsid w:val="000A157E"/>
    <w:rsid w:val="000A18F8"/>
    <w:rsid w:val="000A19B8"/>
    <w:rsid w:val="000A1D71"/>
    <w:rsid w:val="000A20C8"/>
    <w:rsid w:val="000A25A8"/>
    <w:rsid w:val="000A27E9"/>
    <w:rsid w:val="000A2AA9"/>
    <w:rsid w:val="000A2E2C"/>
    <w:rsid w:val="000A2FEC"/>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F6"/>
    <w:rsid w:val="000B5D21"/>
    <w:rsid w:val="000B630B"/>
    <w:rsid w:val="000B64D0"/>
    <w:rsid w:val="000B65ED"/>
    <w:rsid w:val="000B684D"/>
    <w:rsid w:val="000B730C"/>
    <w:rsid w:val="000B7404"/>
    <w:rsid w:val="000B740F"/>
    <w:rsid w:val="000B7E00"/>
    <w:rsid w:val="000B7F99"/>
    <w:rsid w:val="000C0256"/>
    <w:rsid w:val="000C0370"/>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348"/>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FAF"/>
    <w:rsid w:val="0010104B"/>
    <w:rsid w:val="0010137F"/>
    <w:rsid w:val="0010164C"/>
    <w:rsid w:val="00101B93"/>
    <w:rsid w:val="00101BB8"/>
    <w:rsid w:val="001020C9"/>
    <w:rsid w:val="0010239D"/>
    <w:rsid w:val="001023C5"/>
    <w:rsid w:val="001028A7"/>
    <w:rsid w:val="001028BE"/>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244C"/>
    <w:rsid w:val="00112783"/>
    <w:rsid w:val="001129B1"/>
    <w:rsid w:val="00112D62"/>
    <w:rsid w:val="00112E4A"/>
    <w:rsid w:val="001130BA"/>
    <w:rsid w:val="00113164"/>
    <w:rsid w:val="001134B2"/>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71B"/>
    <w:rsid w:val="00120808"/>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ED"/>
    <w:rsid w:val="00130475"/>
    <w:rsid w:val="001305BD"/>
    <w:rsid w:val="00130740"/>
    <w:rsid w:val="001307A4"/>
    <w:rsid w:val="00130862"/>
    <w:rsid w:val="00130AAF"/>
    <w:rsid w:val="00131B6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18"/>
    <w:rsid w:val="00143233"/>
    <w:rsid w:val="00143C1D"/>
    <w:rsid w:val="001445CB"/>
    <w:rsid w:val="00144B03"/>
    <w:rsid w:val="00144B80"/>
    <w:rsid w:val="00145289"/>
    <w:rsid w:val="001456DB"/>
    <w:rsid w:val="00145776"/>
    <w:rsid w:val="00146920"/>
    <w:rsid w:val="00146A21"/>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6B3"/>
    <w:rsid w:val="0015673F"/>
    <w:rsid w:val="0015675D"/>
    <w:rsid w:val="00156B0C"/>
    <w:rsid w:val="00156E2C"/>
    <w:rsid w:val="00156EA0"/>
    <w:rsid w:val="001571C0"/>
    <w:rsid w:val="00157444"/>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2033"/>
    <w:rsid w:val="001A287F"/>
    <w:rsid w:val="001A28BA"/>
    <w:rsid w:val="001A2B66"/>
    <w:rsid w:val="001A2D32"/>
    <w:rsid w:val="001A3122"/>
    <w:rsid w:val="001A368A"/>
    <w:rsid w:val="001A38F8"/>
    <w:rsid w:val="001A39E5"/>
    <w:rsid w:val="001A3AAF"/>
    <w:rsid w:val="001A3C49"/>
    <w:rsid w:val="001A3EE3"/>
    <w:rsid w:val="001A41EB"/>
    <w:rsid w:val="001A43E4"/>
    <w:rsid w:val="001A445C"/>
    <w:rsid w:val="001A48B2"/>
    <w:rsid w:val="001A4ABE"/>
    <w:rsid w:val="001A4C20"/>
    <w:rsid w:val="001A4EB7"/>
    <w:rsid w:val="001A517B"/>
    <w:rsid w:val="001A5219"/>
    <w:rsid w:val="001A555F"/>
    <w:rsid w:val="001A5687"/>
    <w:rsid w:val="001A59DA"/>
    <w:rsid w:val="001A6957"/>
    <w:rsid w:val="001A6CAE"/>
    <w:rsid w:val="001A6E93"/>
    <w:rsid w:val="001A7027"/>
    <w:rsid w:val="001A71E7"/>
    <w:rsid w:val="001A722A"/>
    <w:rsid w:val="001A7631"/>
    <w:rsid w:val="001A7931"/>
    <w:rsid w:val="001A79A7"/>
    <w:rsid w:val="001A7A88"/>
    <w:rsid w:val="001A7E1B"/>
    <w:rsid w:val="001B0456"/>
    <w:rsid w:val="001B04A2"/>
    <w:rsid w:val="001B06A8"/>
    <w:rsid w:val="001B0A5E"/>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E55"/>
    <w:rsid w:val="001B6EAF"/>
    <w:rsid w:val="001B7550"/>
    <w:rsid w:val="001B759F"/>
    <w:rsid w:val="001B7757"/>
    <w:rsid w:val="001B787B"/>
    <w:rsid w:val="001B7DA9"/>
    <w:rsid w:val="001C00FC"/>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E43"/>
    <w:rsid w:val="002033C7"/>
    <w:rsid w:val="002037CB"/>
    <w:rsid w:val="00203806"/>
    <w:rsid w:val="002043D0"/>
    <w:rsid w:val="002046D8"/>
    <w:rsid w:val="00204812"/>
    <w:rsid w:val="00204869"/>
    <w:rsid w:val="00204B6B"/>
    <w:rsid w:val="00204C2C"/>
    <w:rsid w:val="00204CA9"/>
    <w:rsid w:val="00204FEF"/>
    <w:rsid w:val="0020513E"/>
    <w:rsid w:val="00205260"/>
    <w:rsid w:val="0020538A"/>
    <w:rsid w:val="00205514"/>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F50"/>
    <w:rsid w:val="00217152"/>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3415"/>
    <w:rsid w:val="0023383A"/>
    <w:rsid w:val="00233B56"/>
    <w:rsid w:val="00233BE1"/>
    <w:rsid w:val="0023405C"/>
    <w:rsid w:val="00234289"/>
    <w:rsid w:val="00234387"/>
    <w:rsid w:val="00234509"/>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4F0"/>
    <w:rsid w:val="0023759D"/>
    <w:rsid w:val="00237A91"/>
    <w:rsid w:val="00237F0C"/>
    <w:rsid w:val="00240247"/>
    <w:rsid w:val="00240358"/>
    <w:rsid w:val="0024036B"/>
    <w:rsid w:val="00240A60"/>
    <w:rsid w:val="0024118E"/>
    <w:rsid w:val="002417EC"/>
    <w:rsid w:val="00242467"/>
    <w:rsid w:val="002425CA"/>
    <w:rsid w:val="002425F6"/>
    <w:rsid w:val="0024264E"/>
    <w:rsid w:val="002428B3"/>
    <w:rsid w:val="00242DE1"/>
    <w:rsid w:val="00242DFF"/>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8A"/>
    <w:rsid w:val="0025372A"/>
    <w:rsid w:val="00253912"/>
    <w:rsid w:val="00253B9E"/>
    <w:rsid w:val="00253F82"/>
    <w:rsid w:val="00254318"/>
    <w:rsid w:val="002545E5"/>
    <w:rsid w:val="00254614"/>
    <w:rsid w:val="002549DF"/>
    <w:rsid w:val="00254FAE"/>
    <w:rsid w:val="002553DE"/>
    <w:rsid w:val="002553F0"/>
    <w:rsid w:val="002555C7"/>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FB8"/>
    <w:rsid w:val="002760C9"/>
    <w:rsid w:val="002765D1"/>
    <w:rsid w:val="00276B05"/>
    <w:rsid w:val="00276B6B"/>
    <w:rsid w:val="00276BF5"/>
    <w:rsid w:val="00277610"/>
    <w:rsid w:val="00277818"/>
    <w:rsid w:val="00277963"/>
    <w:rsid w:val="002803EB"/>
    <w:rsid w:val="00280D67"/>
    <w:rsid w:val="00280FE5"/>
    <w:rsid w:val="00281031"/>
    <w:rsid w:val="002812AB"/>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76A"/>
    <w:rsid w:val="0029283F"/>
    <w:rsid w:val="00292B5A"/>
    <w:rsid w:val="00292B61"/>
    <w:rsid w:val="00293008"/>
    <w:rsid w:val="002930C0"/>
    <w:rsid w:val="0029320B"/>
    <w:rsid w:val="002932AE"/>
    <w:rsid w:val="002933FF"/>
    <w:rsid w:val="002934DB"/>
    <w:rsid w:val="002935F9"/>
    <w:rsid w:val="002936EE"/>
    <w:rsid w:val="0029372D"/>
    <w:rsid w:val="00293862"/>
    <w:rsid w:val="00293D36"/>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9F"/>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A04"/>
    <w:rsid w:val="002D3B62"/>
    <w:rsid w:val="002D40D1"/>
    <w:rsid w:val="002D44C1"/>
    <w:rsid w:val="002D45F9"/>
    <w:rsid w:val="002D478E"/>
    <w:rsid w:val="002D4B78"/>
    <w:rsid w:val="002D50D3"/>
    <w:rsid w:val="002D54FE"/>
    <w:rsid w:val="002D552C"/>
    <w:rsid w:val="002D5C92"/>
    <w:rsid w:val="002D5EDD"/>
    <w:rsid w:val="002D6107"/>
    <w:rsid w:val="002D6661"/>
    <w:rsid w:val="002D6A32"/>
    <w:rsid w:val="002D6CBD"/>
    <w:rsid w:val="002D72B6"/>
    <w:rsid w:val="002D72C4"/>
    <w:rsid w:val="002D7406"/>
    <w:rsid w:val="002D7466"/>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120"/>
    <w:rsid w:val="002E661A"/>
    <w:rsid w:val="002E6718"/>
    <w:rsid w:val="002E6A58"/>
    <w:rsid w:val="002E6C19"/>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7F"/>
    <w:rsid w:val="00317D33"/>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F3"/>
    <w:rsid w:val="00331854"/>
    <w:rsid w:val="00331DFF"/>
    <w:rsid w:val="00331F1F"/>
    <w:rsid w:val="003321CA"/>
    <w:rsid w:val="003321EC"/>
    <w:rsid w:val="00332301"/>
    <w:rsid w:val="003324C6"/>
    <w:rsid w:val="00332E79"/>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AD"/>
    <w:rsid w:val="00337FC4"/>
    <w:rsid w:val="00340074"/>
    <w:rsid w:val="00340123"/>
    <w:rsid w:val="003403E7"/>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879"/>
    <w:rsid w:val="00370923"/>
    <w:rsid w:val="00370FB6"/>
    <w:rsid w:val="0037109F"/>
    <w:rsid w:val="00371350"/>
    <w:rsid w:val="003716D4"/>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C84"/>
    <w:rsid w:val="00376026"/>
    <w:rsid w:val="003760F8"/>
    <w:rsid w:val="00376455"/>
    <w:rsid w:val="003764AA"/>
    <w:rsid w:val="00376922"/>
    <w:rsid w:val="00376A1B"/>
    <w:rsid w:val="00376C11"/>
    <w:rsid w:val="00377108"/>
    <w:rsid w:val="0037722A"/>
    <w:rsid w:val="0037735F"/>
    <w:rsid w:val="00377541"/>
    <w:rsid w:val="0037767E"/>
    <w:rsid w:val="0037781B"/>
    <w:rsid w:val="00377B3F"/>
    <w:rsid w:val="00377C7C"/>
    <w:rsid w:val="003805DF"/>
    <w:rsid w:val="00380CB9"/>
    <w:rsid w:val="00380F80"/>
    <w:rsid w:val="003810C9"/>
    <w:rsid w:val="00381820"/>
    <w:rsid w:val="0038187F"/>
    <w:rsid w:val="0038191A"/>
    <w:rsid w:val="00381E95"/>
    <w:rsid w:val="003824B2"/>
    <w:rsid w:val="003826B0"/>
    <w:rsid w:val="00382738"/>
    <w:rsid w:val="003827A5"/>
    <w:rsid w:val="00382AEF"/>
    <w:rsid w:val="00382DEF"/>
    <w:rsid w:val="00382E06"/>
    <w:rsid w:val="00383D93"/>
    <w:rsid w:val="00383ED3"/>
    <w:rsid w:val="0038400B"/>
    <w:rsid w:val="00384011"/>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6053"/>
    <w:rsid w:val="003A6055"/>
    <w:rsid w:val="003A61D1"/>
    <w:rsid w:val="003A624E"/>
    <w:rsid w:val="003A63EC"/>
    <w:rsid w:val="003A646F"/>
    <w:rsid w:val="003A6546"/>
    <w:rsid w:val="003A6652"/>
    <w:rsid w:val="003A6CD3"/>
    <w:rsid w:val="003A796B"/>
    <w:rsid w:val="003A7980"/>
    <w:rsid w:val="003A799E"/>
    <w:rsid w:val="003A7F77"/>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652E"/>
    <w:rsid w:val="003E68CA"/>
    <w:rsid w:val="003E6B34"/>
    <w:rsid w:val="003E6E97"/>
    <w:rsid w:val="003E718B"/>
    <w:rsid w:val="003E76AC"/>
    <w:rsid w:val="003E77B2"/>
    <w:rsid w:val="003E7BDA"/>
    <w:rsid w:val="003E7C3C"/>
    <w:rsid w:val="003F063C"/>
    <w:rsid w:val="003F09DF"/>
    <w:rsid w:val="003F0A6F"/>
    <w:rsid w:val="003F1228"/>
    <w:rsid w:val="003F15EA"/>
    <w:rsid w:val="003F15F6"/>
    <w:rsid w:val="003F1893"/>
    <w:rsid w:val="003F1E0C"/>
    <w:rsid w:val="003F1ED8"/>
    <w:rsid w:val="003F25B1"/>
    <w:rsid w:val="003F27F1"/>
    <w:rsid w:val="003F2AA2"/>
    <w:rsid w:val="003F2CE7"/>
    <w:rsid w:val="003F303E"/>
    <w:rsid w:val="003F3249"/>
    <w:rsid w:val="003F327D"/>
    <w:rsid w:val="003F33D1"/>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21F"/>
    <w:rsid w:val="00417661"/>
    <w:rsid w:val="00417E09"/>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7C"/>
    <w:rsid w:val="00432CAB"/>
    <w:rsid w:val="00432EB5"/>
    <w:rsid w:val="004331DC"/>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532"/>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8D1"/>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6D0"/>
    <w:rsid w:val="00466950"/>
    <w:rsid w:val="00466AEE"/>
    <w:rsid w:val="00466F94"/>
    <w:rsid w:val="0046701C"/>
    <w:rsid w:val="00467349"/>
    <w:rsid w:val="004673D6"/>
    <w:rsid w:val="004673D9"/>
    <w:rsid w:val="00467416"/>
    <w:rsid w:val="0046747A"/>
    <w:rsid w:val="00467602"/>
    <w:rsid w:val="00467892"/>
    <w:rsid w:val="004679D0"/>
    <w:rsid w:val="00467FE0"/>
    <w:rsid w:val="004704D5"/>
    <w:rsid w:val="0047059B"/>
    <w:rsid w:val="0047059D"/>
    <w:rsid w:val="004705E0"/>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A62"/>
    <w:rsid w:val="00475BFB"/>
    <w:rsid w:val="00475E33"/>
    <w:rsid w:val="00475F23"/>
    <w:rsid w:val="00476339"/>
    <w:rsid w:val="0047636F"/>
    <w:rsid w:val="004763C4"/>
    <w:rsid w:val="00476784"/>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60EA"/>
    <w:rsid w:val="00486256"/>
    <w:rsid w:val="004863F5"/>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115"/>
    <w:rsid w:val="00493296"/>
    <w:rsid w:val="00493531"/>
    <w:rsid w:val="00493893"/>
    <w:rsid w:val="004938D9"/>
    <w:rsid w:val="004939D7"/>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806"/>
    <w:rsid w:val="004A290A"/>
    <w:rsid w:val="004A29B4"/>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614B"/>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DD7"/>
    <w:rsid w:val="004C0F8D"/>
    <w:rsid w:val="004C0FA0"/>
    <w:rsid w:val="004C19BB"/>
    <w:rsid w:val="004C1A2D"/>
    <w:rsid w:val="004C1DFB"/>
    <w:rsid w:val="004C1FC8"/>
    <w:rsid w:val="004C20C6"/>
    <w:rsid w:val="004C23C4"/>
    <w:rsid w:val="004C23FB"/>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E67"/>
    <w:rsid w:val="004C5AB2"/>
    <w:rsid w:val="004C5B3D"/>
    <w:rsid w:val="004C5EFE"/>
    <w:rsid w:val="004C62B4"/>
    <w:rsid w:val="004C62C9"/>
    <w:rsid w:val="004C6569"/>
    <w:rsid w:val="004C6632"/>
    <w:rsid w:val="004C6670"/>
    <w:rsid w:val="004C691E"/>
    <w:rsid w:val="004C6F48"/>
    <w:rsid w:val="004C6F8E"/>
    <w:rsid w:val="004C7493"/>
    <w:rsid w:val="004C7592"/>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776"/>
    <w:rsid w:val="004D1AAE"/>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5199"/>
    <w:rsid w:val="004E5E17"/>
    <w:rsid w:val="004E602F"/>
    <w:rsid w:val="004E66B6"/>
    <w:rsid w:val="004E672F"/>
    <w:rsid w:val="004E702D"/>
    <w:rsid w:val="004E72A2"/>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541"/>
    <w:rsid w:val="005060D4"/>
    <w:rsid w:val="005066D4"/>
    <w:rsid w:val="00506D4D"/>
    <w:rsid w:val="00507473"/>
    <w:rsid w:val="0050754A"/>
    <w:rsid w:val="0050768E"/>
    <w:rsid w:val="00507747"/>
    <w:rsid w:val="00510226"/>
    <w:rsid w:val="0051063B"/>
    <w:rsid w:val="00511279"/>
    <w:rsid w:val="005112BB"/>
    <w:rsid w:val="00511319"/>
    <w:rsid w:val="00511332"/>
    <w:rsid w:val="005113E5"/>
    <w:rsid w:val="00511548"/>
    <w:rsid w:val="00511863"/>
    <w:rsid w:val="00511B33"/>
    <w:rsid w:val="00511C41"/>
    <w:rsid w:val="005122F8"/>
    <w:rsid w:val="00512417"/>
    <w:rsid w:val="00512519"/>
    <w:rsid w:val="00512570"/>
    <w:rsid w:val="005126D7"/>
    <w:rsid w:val="00512820"/>
    <w:rsid w:val="00512C1C"/>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5426"/>
    <w:rsid w:val="00515C3D"/>
    <w:rsid w:val="005160BE"/>
    <w:rsid w:val="00516808"/>
    <w:rsid w:val="00516949"/>
    <w:rsid w:val="00516D3E"/>
    <w:rsid w:val="00516DE2"/>
    <w:rsid w:val="005173FA"/>
    <w:rsid w:val="0051761B"/>
    <w:rsid w:val="0051799E"/>
    <w:rsid w:val="005200A3"/>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40622"/>
    <w:rsid w:val="005406D6"/>
    <w:rsid w:val="005407A5"/>
    <w:rsid w:val="00540BAB"/>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6E9"/>
    <w:rsid w:val="0057272F"/>
    <w:rsid w:val="005727BF"/>
    <w:rsid w:val="00572808"/>
    <w:rsid w:val="00572A1E"/>
    <w:rsid w:val="00572A8D"/>
    <w:rsid w:val="00572DEF"/>
    <w:rsid w:val="00572E6F"/>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D68"/>
    <w:rsid w:val="005E7047"/>
    <w:rsid w:val="005E76C8"/>
    <w:rsid w:val="005E77DD"/>
    <w:rsid w:val="005E7A5C"/>
    <w:rsid w:val="005E7FAC"/>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929"/>
    <w:rsid w:val="00601C4B"/>
    <w:rsid w:val="00601C8D"/>
    <w:rsid w:val="00601DF1"/>
    <w:rsid w:val="00601EFF"/>
    <w:rsid w:val="00602672"/>
    <w:rsid w:val="0060289B"/>
    <w:rsid w:val="00602BAF"/>
    <w:rsid w:val="00602D27"/>
    <w:rsid w:val="00603116"/>
    <w:rsid w:val="00603123"/>
    <w:rsid w:val="0060330A"/>
    <w:rsid w:val="0060356F"/>
    <w:rsid w:val="006039B5"/>
    <w:rsid w:val="00603A40"/>
    <w:rsid w:val="00603C23"/>
    <w:rsid w:val="00603C32"/>
    <w:rsid w:val="00603CE0"/>
    <w:rsid w:val="00603D4C"/>
    <w:rsid w:val="00603D9C"/>
    <w:rsid w:val="006040BC"/>
    <w:rsid w:val="00604240"/>
    <w:rsid w:val="00604326"/>
    <w:rsid w:val="00604B33"/>
    <w:rsid w:val="00604CA6"/>
    <w:rsid w:val="00604F24"/>
    <w:rsid w:val="006054DA"/>
    <w:rsid w:val="006056D3"/>
    <w:rsid w:val="00605A0E"/>
    <w:rsid w:val="00605A13"/>
    <w:rsid w:val="00605C05"/>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FC"/>
    <w:rsid w:val="00616A2C"/>
    <w:rsid w:val="0061717E"/>
    <w:rsid w:val="006171FD"/>
    <w:rsid w:val="006176AF"/>
    <w:rsid w:val="006176E8"/>
    <w:rsid w:val="00617785"/>
    <w:rsid w:val="00617814"/>
    <w:rsid w:val="00617A1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857"/>
    <w:rsid w:val="00626932"/>
    <w:rsid w:val="00626ED4"/>
    <w:rsid w:val="006276A5"/>
    <w:rsid w:val="006276F4"/>
    <w:rsid w:val="00627729"/>
    <w:rsid w:val="00627BFD"/>
    <w:rsid w:val="00627F62"/>
    <w:rsid w:val="00630940"/>
    <w:rsid w:val="006309DC"/>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555"/>
    <w:rsid w:val="006476FD"/>
    <w:rsid w:val="00647B60"/>
    <w:rsid w:val="00650427"/>
    <w:rsid w:val="006505F0"/>
    <w:rsid w:val="00650B0A"/>
    <w:rsid w:val="00650BD6"/>
    <w:rsid w:val="00650F86"/>
    <w:rsid w:val="006510E8"/>
    <w:rsid w:val="00651460"/>
    <w:rsid w:val="00651AF8"/>
    <w:rsid w:val="00651B55"/>
    <w:rsid w:val="00651CE6"/>
    <w:rsid w:val="00651FFC"/>
    <w:rsid w:val="0065210F"/>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6F"/>
    <w:rsid w:val="00660088"/>
    <w:rsid w:val="006600A4"/>
    <w:rsid w:val="006603C1"/>
    <w:rsid w:val="00660629"/>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5260"/>
    <w:rsid w:val="00665512"/>
    <w:rsid w:val="006659C8"/>
    <w:rsid w:val="006659DA"/>
    <w:rsid w:val="00665AC2"/>
    <w:rsid w:val="006665DE"/>
    <w:rsid w:val="00666878"/>
    <w:rsid w:val="0066709C"/>
    <w:rsid w:val="006674DE"/>
    <w:rsid w:val="006678C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13A"/>
    <w:rsid w:val="0069265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D44"/>
    <w:rsid w:val="006A2E7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7A"/>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DD5"/>
    <w:rsid w:val="006B6E6D"/>
    <w:rsid w:val="006B7142"/>
    <w:rsid w:val="006B724E"/>
    <w:rsid w:val="006B765F"/>
    <w:rsid w:val="006B7859"/>
    <w:rsid w:val="006C0446"/>
    <w:rsid w:val="006C063B"/>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6EDE"/>
    <w:rsid w:val="006C75DE"/>
    <w:rsid w:val="006C775E"/>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E777E"/>
    <w:rsid w:val="006E7FA7"/>
    <w:rsid w:val="006F026E"/>
    <w:rsid w:val="006F02EE"/>
    <w:rsid w:val="006F0409"/>
    <w:rsid w:val="006F0456"/>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577"/>
    <w:rsid w:val="006F5C55"/>
    <w:rsid w:val="006F5D43"/>
    <w:rsid w:val="006F5F2A"/>
    <w:rsid w:val="006F608D"/>
    <w:rsid w:val="006F6159"/>
    <w:rsid w:val="006F6638"/>
    <w:rsid w:val="006F6EA0"/>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A4B"/>
    <w:rsid w:val="00703B3E"/>
    <w:rsid w:val="00703E6C"/>
    <w:rsid w:val="0070427C"/>
    <w:rsid w:val="0070434D"/>
    <w:rsid w:val="007043C0"/>
    <w:rsid w:val="00704440"/>
    <w:rsid w:val="00705074"/>
    <w:rsid w:val="0070508B"/>
    <w:rsid w:val="0070530E"/>
    <w:rsid w:val="00705B0D"/>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997"/>
    <w:rsid w:val="00737FEC"/>
    <w:rsid w:val="00740576"/>
    <w:rsid w:val="007405BA"/>
    <w:rsid w:val="0074074D"/>
    <w:rsid w:val="007409B5"/>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F0"/>
    <w:rsid w:val="0075735A"/>
    <w:rsid w:val="00757390"/>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3E"/>
    <w:rsid w:val="00766C5B"/>
    <w:rsid w:val="00766D86"/>
    <w:rsid w:val="007671F0"/>
    <w:rsid w:val="00767E21"/>
    <w:rsid w:val="00767E70"/>
    <w:rsid w:val="00767F7C"/>
    <w:rsid w:val="007700F1"/>
    <w:rsid w:val="00770383"/>
    <w:rsid w:val="007703EA"/>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A72"/>
    <w:rsid w:val="00772AB0"/>
    <w:rsid w:val="00772D8D"/>
    <w:rsid w:val="00773193"/>
    <w:rsid w:val="007732C6"/>
    <w:rsid w:val="00773402"/>
    <w:rsid w:val="007734B7"/>
    <w:rsid w:val="00773505"/>
    <w:rsid w:val="00773586"/>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D77"/>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2364"/>
    <w:rsid w:val="007B2478"/>
    <w:rsid w:val="007B253B"/>
    <w:rsid w:val="007B2754"/>
    <w:rsid w:val="007B28BA"/>
    <w:rsid w:val="007B2C53"/>
    <w:rsid w:val="007B3063"/>
    <w:rsid w:val="007B359A"/>
    <w:rsid w:val="007B38A4"/>
    <w:rsid w:val="007B3926"/>
    <w:rsid w:val="007B3D3E"/>
    <w:rsid w:val="007B3D79"/>
    <w:rsid w:val="007B3E54"/>
    <w:rsid w:val="007B3F3D"/>
    <w:rsid w:val="007B3FD3"/>
    <w:rsid w:val="007B43E4"/>
    <w:rsid w:val="007B47D1"/>
    <w:rsid w:val="007B4846"/>
    <w:rsid w:val="007B4864"/>
    <w:rsid w:val="007B4B5E"/>
    <w:rsid w:val="007B4D36"/>
    <w:rsid w:val="007B4E9B"/>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CC3"/>
    <w:rsid w:val="007C0D41"/>
    <w:rsid w:val="007C0DA2"/>
    <w:rsid w:val="007C1163"/>
    <w:rsid w:val="007C1638"/>
    <w:rsid w:val="007C179B"/>
    <w:rsid w:val="007C1A18"/>
    <w:rsid w:val="007C1DAB"/>
    <w:rsid w:val="007C20C3"/>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4370"/>
    <w:rsid w:val="007D4725"/>
    <w:rsid w:val="007D48FD"/>
    <w:rsid w:val="007D49F7"/>
    <w:rsid w:val="007D4CFD"/>
    <w:rsid w:val="007D4DEF"/>
    <w:rsid w:val="007D4E23"/>
    <w:rsid w:val="007D5027"/>
    <w:rsid w:val="007D5113"/>
    <w:rsid w:val="007D5193"/>
    <w:rsid w:val="007D5211"/>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2D34"/>
    <w:rsid w:val="007F3744"/>
    <w:rsid w:val="007F386A"/>
    <w:rsid w:val="007F3970"/>
    <w:rsid w:val="007F43BC"/>
    <w:rsid w:val="007F4B32"/>
    <w:rsid w:val="007F4BBE"/>
    <w:rsid w:val="007F4C58"/>
    <w:rsid w:val="007F4EAC"/>
    <w:rsid w:val="007F514D"/>
    <w:rsid w:val="007F5A06"/>
    <w:rsid w:val="007F5C51"/>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6030"/>
    <w:rsid w:val="00806751"/>
    <w:rsid w:val="008067AC"/>
    <w:rsid w:val="008067DB"/>
    <w:rsid w:val="00806CC7"/>
    <w:rsid w:val="0080715C"/>
    <w:rsid w:val="0080737B"/>
    <w:rsid w:val="008073FE"/>
    <w:rsid w:val="008074C0"/>
    <w:rsid w:val="00807502"/>
    <w:rsid w:val="008078C0"/>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DB"/>
    <w:rsid w:val="00825FF2"/>
    <w:rsid w:val="00827427"/>
    <w:rsid w:val="008275DC"/>
    <w:rsid w:val="0082776F"/>
    <w:rsid w:val="00827B7E"/>
    <w:rsid w:val="00827BED"/>
    <w:rsid w:val="00827C86"/>
    <w:rsid w:val="00827DC2"/>
    <w:rsid w:val="00827ECD"/>
    <w:rsid w:val="00830536"/>
    <w:rsid w:val="00830BD5"/>
    <w:rsid w:val="0083117B"/>
    <w:rsid w:val="008311A8"/>
    <w:rsid w:val="00831516"/>
    <w:rsid w:val="00831D2C"/>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022"/>
    <w:rsid w:val="008352AF"/>
    <w:rsid w:val="008356B6"/>
    <w:rsid w:val="00835828"/>
    <w:rsid w:val="00835842"/>
    <w:rsid w:val="0083590E"/>
    <w:rsid w:val="00835D5E"/>
    <w:rsid w:val="00836104"/>
    <w:rsid w:val="0083612E"/>
    <w:rsid w:val="008365DF"/>
    <w:rsid w:val="00836B36"/>
    <w:rsid w:val="00836B64"/>
    <w:rsid w:val="00836F8D"/>
    <w:rsid w:val="0083704B"/>
    <w:rsid w:val="008370CA"/>
    <w:rsid w:val="0083715B"/>
    <w:rsid w:val="0083787C"/>
    <w:rsid w:val="008378E1"/>
    <w:rsid w:val="00837E27"/>
    <w:rsid w:val="0084004C"/>
    <w:rsid w:val="008403F9"/>
    <w:rsid w:val="008411FE"/>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6A4"/>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472"/>
    <w:rsid w:val="00874722"/>
    <w:rsid w:val="00874E25"/>
    <w:rsid w:val="00874FD9"/>
    <w:rsid w:val="008750FB"/>
    <w:rsid w:val="008753EC"/>
    <w:rsid w:val="00875942"/>
    <w:rsid w:val="00875BB1"/>
    <w:rsid w:val="00875C0D"/>
    <w:rsid w:val="00875C78"/>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EA"/>
    <w:rsid w:val="008A4153"/>
    <w:rsid w:val="008A41F8"/>
    <w:rsid w:val="008A4239"/>
    <w:rsid w:val="008A43C6"/>
    <w:rsid w:val="008A4467"/>
    <w:rsid w:val="008A4B61"/>
    <w:rsid w:val="008A4C1E"/>
    <w:rsid w:val="008A4D02"/>
    <w:rsid w:val="008A51A3"/>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A7B"/>
    <w:rsid w:val="008E1C6C"/>
    <w:rsid w:val="008E26A3"/>
    <w:rsid w:val="008E2713"/>
    <w:rsid w:val="008E2BB5"/>
    <w:rsid w:val="008E3339"/>
    <w:rsid w:val="008E3519"/>
    <w:rsid w:val="008E35B1"/>
    <w:rsid w:val="008E3889"/>
    <w:rsid w:val="008E3A2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E6A"/>
    <w:rsid w:val="008F4EFA"/>
    <w:rsid w:val="008F4F7A"/>
    <w:rsid w:val="008F51FF"/>
    <w:rsid w:val="008F52C0"/>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0F85"/>
    <w:rsid w:val="00901423"/>
    <w:rsid w:val="00901501"/>
    <w:rsid w:val="009016C0"/>
    <w:rsid w:val="00901967"/>
    <w:rsid w:val="00901A8A"/>
    <w:rsid w:val="00901B7C"/>
    <w:rsid w:val="009029A1"/>
    <w:rsid w:val="00902BB9"/>
    <w:rsid w:val="00902D2A"/>
    <w:rsid w:val="0090300C"/>
    <w:rsid w:val="009030EA"/>
    <w:rsid w:val="00903CA2"/>
    <w:rsid w:val="00903EF2"/>
    <w:rsid w:val="009044CC"/>
    <w:rsid w:val="00904732"/>
    <w:rsid w:val="00904F8D"/>
    <w:rsid w:val="0090569E"/>
    <w:rsid w:val="009056CB"/>
    <w:rsid w:val="00905A5D"/>
    <w:rsid w:val="00905ACB"/>
    <w:rsid w:val="009060F6"/>
    <w:rsid w:val="009063A0"/>
    <w:rsid w:val="009063D7"/>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60B2"/>
    <w:rsid w:val="009163E1"/>
    <w:rsid w:val="00916D02"/>
    <w:rsid w:val="00917080"/>
    <w:rsid w:val="009172A2"/>
    <w:rsid w:val="009172AE"/>
    <w:rsid w:val="00917459"/>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603"/>
    <w:rsid w:val="009526AD"/>
    <w:rsid w:val="009532B0"/>
    <w:rsid w:val="009532EA"/>
    <w:rsid w:val="009535D7"/>
    <w:rsid w:val="009536A4"/>
    <w:rsid w:val="009538D1"/>
    <w:rsid w:val="00953A11"/>
    <w:rsid w:val="00953A4A"/>
    <w:rsid w:val="00953B6A"/>
    <w:rsid w:val="00954073"/>
    <w:rsid w:val="009541AA"/>
    <w:rsid w:val="00954223"/>
    <w:rsid w:val="0095423A"/>
    <w:rsid w:val="009547F5"/>
    <w:rsid w:val="00954B92"/>
    <w:rsid w:val="00954D73"/>
    <w:rsid w:val="00954DA3"/>
    <w:rsid w:val="009559ED"/>
    <w:rsid w:val="00955C2B"/>
    <w:rsid w:val="00955D28"/>
    <w:rsid w:val="00955EA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A33"/>
    <w:rsid w:val="00962C2F"/>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67F"/>
    <w:rsid w:val="00966888"/>
    <w:rsid w:val="00966896"/>
    <w:rsid w:val="00966B0D"/>
    <w:rsid w:val="00966B77"/>
    <w:rsid w:val="00966EF1"/>
    <w:rsid w:val="00966F61"/>
    <w:rsid w:val="00967245"/>
    <w:rsid w:val="009672AE"/>
    <w:rsid w:val="00967393"/>
    <w:rsid w:val="00967582"/>
    <w:rsid w:val="0096759E"/>
    <w:rsid w:val="0096762C"/>
    <w:rsid w:val="0096785C"/>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D9"/>
    <w:rsid w:val="00987E77"/>
    <w:rsid w:val="009906BC"/>
    <w:rsid w:val="009906C4"/>
    <w:rsid w:val="0099083D"/>
    <w:rsid w:val="00990868"/>
    <w:rsid w:val="009908D4"/>
    <w:rsid w:val="00990E57"/>
    <w:rsid w:val="00990E8C"/>
    <w:rsid w:val="00990F6B"/>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F02"/>
    <w:rsid w:val="009A6F18"/>
    <w:rsid w:val="009A74DA"/>
    <w:rsid w:val="009A7645"/>
    <w:rsid w:val="009A7844"/>
    <w:rsid w:val="009A7B47"/>
    <w:rsid w:val="009A7BBE"/>
    <w:rsid w:val="009B02C6"/>
    <w:rsid w:val="009B0407"/>
    <w:rsid w:val="009B0412"/>
    <w:rsid w:val="009B044E"/>
    <w:rsid w:val="009B0582"/>
    <w:rsid w:val="009B058B"/>
    <w:rsid w:val="009B06AC"/>
    <w:rsid w:val="009B08D3"/>
    <w:rsid w:val="009B0A13"/>
    <w:rsid w:val="009B0A34"/>
    <w:rsid w:val="009B16A8"/>
    <w:rsid w:val="009B1BDE"/>
    <w:rsid w:val="009B1C38"/>
    <w:rsid w:val="009B2EEA"/>
    <w:rsid w:val="009B2F6E"/>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6F2"/>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AB1"/>
    <w:rsid w:val="009E5CA6"/>
    <w:rsid w:val="009E5DED"/>
    <w:rsid w:val="009E5E53"/>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FF3"/>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F90"/>
    <w:rsid w:val="00A33301"/>
    <w:rsid w:val="00A3348A"/>
    <w:rsid w:val="00A337DC"/>
    <w:rsid w:val="00A33BF8"/>
    <w:rsid w:val="00A33E1A"/>
    <w:rsid w:val="00A33EA6"/>
    <w:rsid w:val="00A33FD1"/>
    <w:rsid w:val="00A34147"/>
    <w:rsid w:val="00A34CED"/>
    <w:rsid w:val="00A3563D"/>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A05"/>
    <w:rsid w:val="00A43C76"/>
    <w:rsid w:val="00A4428E"/>
    <w:rsid w:val="00A44312"/>
    <w:rsid w:val="00A445F6"/>
    <w:rsid w:val="00A44B5A"/>
    <w:rsid w:val="00A44CCB"/>
    <w:rsid w:val="00A44FE4"/>
    <w:rsid w:val="00A4524D"/>
    <w:rsid w:val="00A45263"/>
    <w:rsid w:val="00A45393"/>
    <w:rsid w:val="00A45428"/>
    <w:rsid w:val="00A45988"/>
    <w:rsid w:val="00A45B2A"/>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41C6"/>
    <w:rsid w:val="00A54310"/>
    <w:rsid w:val="00A546A1"/>
    <w:rsid w:val="00A54749"/>
    <w:rsid w:val="00A5497A"/>
    <w:rsid w:val="00A550B7"/>
    <w:rsid w:val="00A55491"/>
    <w:rsid w:val="00A5553D"/>
    <w:rsid w:val="00A5560B"/>
    <w:rsid w:val="00A563B3"/>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39A"/>
    <w:rsid w:val="00A67855"/>
    <w:rsid w:val="00A67896"/>
    <w:rsid w:val="00A678AB"/>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E4"/>
    <w:rsid w:val="00A77327"/>
    <w:rsid w:val="00A775AE"/>
    <w:rsid w:val="00A776D6"/>
    <w:rsid w:val="00A77B25"/>
    <w:rsid w:val="00A80009"/>
    <w:rsid w:val="00A8001E"/>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2BE"/>
    <w:rsid w:val="00A864D9"/>
    <w:rsid w:val="00A86914"/>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780"/>
    <w:rsid w:val="00A97B76"/>
    <w:rsid w:val="00A97D68"/>
    <w:rsid w:val="00A97DB2"/>
    <w:rsid w:val="00A97F12"/>
    <w:rsid w:val="00AA00F2"/>
    <w:rsid w:val="00AA04EF"/>
    <w:rsid w:val="00AA06A7"/>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910"/>
    <w:rsid w:val="00AB0994"/>
    <w:rsid w:val="00AB0A9F"/>
    <w:rsid w:val="00AB12BC"/>
    <w:rsid w:val="00AB1DFE"/>
    <w:rsid w:val="00AB260E"/>
    <w:rsid w:val="00AB2625"/>
    <w:rsid w:val="00AB27AE"/>
    <w:rsid w:val="00AB2A35"/>
    <w:rsid w:val="00AB2C10"/>
    <w:rsid w:val="00AB3714"/>
    <w:rsid w:val="00AB3750"/>
    <w:rsid w:val="00AB3799"/>
    <w:rsid w:val="00AB386A"/>
    <w:rsid w:val="00AB3A21"/>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862"/>
    <w:rsid w:val="00AC78E8"/>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910"/>
    <w:rsid w:val="00AE7914"/>
    <w:rsid w:val="00AE7A93"/>
    <w:rsid w:val="00AF01AD"/>
    <w:rsid w:val="00AF01B9"/>
    <w:rsid w:val="00AF04A4"/>
    <w:rsid w:val="00AF04D4"/>
    <w:rsid w:val="00AF0636"/>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821"/>
    <w:rsid w:val="00B00826"/>
    <w:rsid w:val="00B009F1"/>
    <w:rsid w:val="00B00ADA"/>
    <w:rsid w:val="00B00D20"/>
    <w:rsid w:val="00B012E1"/>
    <w:rsid w:val="00B01C99"/>
    <w:rsid w:val="00B01CA2"/>
    <w:rsid w:val="00B01F09"/>
    <w:rsid w:val="00B01F93"/>
    <w:rsid w:val="00B02130"/>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22"/>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4B"/>
    <w:rsid w:val="00B102D6"/>
    <w:rsid w:val="00B10422"/>
    <w:rsid w:val="00B10804"/>
    <w:rsid w:val="00B10ACA"/>
    <w:rsid w:val="00B10BB4"/>
    <w:rsid w:val="00B10DCA"/>
    <w:rsid w:val="00B10DF7"/>
    <w:rsid w:val="00B10E80"/>
    <w:rsid w:val="00B10EC6"/>
    <w:rsid w:val="00B111C6"/>
    <w:rsid w:val="00B117F9"/>
    <w:rsid w:val="00B11CDA"/>
    <w:rsid w:val="00B11DE2"/>
    <w:rsid w:val="00B11E9A"/>
    <w:rsid w:val="00B120DD"/>
    <w:rsid w:val="00B126D6"/>
    <w:rsid w:val="00B12808"/>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339A"/>
    <w:rsid w:val="00B233F0"/>
    <w:rsid w:val="00B23490"/>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7AC"/>
    <w:rsid w:val="00B30914"/>
    <w:rsid w:val="00B3099D"/>
    <w:rsid w:val="00B30B31"/>
    <w:rsid w:val="00B30CEC"/>
    <w:rsid w:val="00B30D4D"/>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652"/>
    <w:rsid w:val="00B476F0"/>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4E4"/>
    <w:rsid w:val="00B565D2"/>
    <w:rsid w:val="00B56678"/>
    <w:rsid w:val="00B568CF"/>
    <w:rsid w:val="00B56A11"/>
    <w:rsid w:val="00B56F94"/>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934"/>
    <w:rsid w:val="00B9195A"/>
    <w:rsid w:val="00B91E5F"/>
    <w:rsid w:val="00B92090"/>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501C"/>
    <w:rsid w:val="00BB55B5"/>
    <w:rsid w:val="00BB55E6"/>
    <w:rsid w:val="00BB5930"/>
    <w:rsid w:val="00BB59F7"/>
    <w:rsid w:val="00BB643B"/>
    <w:rsid w:val="00BB6952"/>
    <w:rsid w:val="00BB72B2"/>
    <w:rsid w:val="00BB76F7"/>
    <w:rsid w:val="00BB77B4"/>
    <w:rsid w:val="00BB78DF"/>
    <w:rsid w:val="00BB79FB"/>
    <w:rsid w:val="00BC0086"/>
    <w:rsid w:val="00BC057F"/>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F93"/>
    <w:rsid w:val="00BD2063"/>
    <w:rsid w:val="00BD20EE"/>
    <w:rsid w:val="00BD2106"/>
    <w:rsid w:val="00BD2245"/>
    <w:rsid w:val="00BD240C"/>
    <w:rsid w:val="00BD2951"/>
    <w:rsid w:val="00BD2B3B"/>
    <w:rsid w:val="00BD2C75"/>
    <w:rsid w:val="00BD2DD4"/>
    <w:rsid w:val="00BD2EBA"/>
    <w:rsid w:val="00BD3180"/>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51"/>
    <w:rsid w:val="00BF126E"/>
    <w:rsid w:val="00BF13DA"/>
    <w:rsid w:val="00BF146B"/>
    <w:rsid w:val="00BF155E"/>
    <w:rsid w:val="00BF181D"/>
    <w:rsid w:val="00BF1FEA"/>
    <w:rsid w:val="00BF23EB"/>
    <w:rsid w:val="00BF2647"/>
    <w:rsid w:val="00BF267C"/>
    <w:rsid w:val="00BF2729"/>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4BD"/>
    <w:rsid w:val="00C00526"/>
    <w:rsid w:val="00C007F5"/>
    <w:rsid w:val="00C00DE9"/>
    <w:rsid w:val="00C014FE"/>
    <w:rsid w:val="00C0169F"/>
    <w:rsid w:val="00C01DEC"/>
    <w:rsid w:val="00C01DF5"/>
    <w:rsid w:val="00C01FA3"/>
    <w:rsid w:val="00C02923"/>
    <w:rsid w:val="00C029BB"/>
    <w:rsid w:val="00C031CA"/>
    <w:rsid w:val="00C03504"/>
    <w:rsid w:val="00C03579"/>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11D7"/>
    <w:rsid w:val="00C31303"/>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50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BAE"/>
    <w:rsid w:val="00C51C05"/>
    <w:rsid w:val="00C51E2B"/>
    <w:rsid w:val="00C5234F"/>
    <w:rsid w:val="00C523FF"/>
    <w:rsid w:val="00C5264B"/>
    <w:rsid w:val="00C52756"/>
    <w:rsid w:val="00C527AD"/>
    <w:rsid w:val="00C52AD4"/>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2B4"/>
    <w:rsid w:val="00C84310"/>
    <w:rsid w:val="00C8460F"/>
    <w:rsid w:val="00C84A7B"/>
    <w:rsid w:val="00C84BFE"/>
    <w:rsid w:val="00C84CA4"/>
    <w:rsid w:val="00C84CDF"/>
    <w:rsid w:val="00C84CFF"/>
    <w:rsid w:val="00C85069"/>
    <w:rsid w:val="00C8514C"/>
    <w:rsid w:val="00C853DD"/>
    <w:rsid w:val="00C85516"/>
    <w:rsid w:val="00C86A39"/>
    <w:rsid w:val="00C86E18"/>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10AE"/>
    <w:rsid w:val="00C9119E"/>
    <w:rsid w:val="00C913A5"/>
    <w:rsid w:val="00C914D8"/>
    <w:rsid w:val="00C91B48"/>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217B"/>
    <w:rsid w:val="00CA23C1"/>
    <w:rsid w:val="00CA29C1"/>
    <w:rsid w:val="00CA2E3E"/>
    <w:rsid w:val="00CA334A"/>
    <w:rsid w:val="00CA3358"/>
    <w:rsid w:val="00CA3384"/>
    <w:rsid w:val="00CA33BC"/>
    <w:rsid w:val="00CA3818"/>
    <w:rsid w:val="00CA3843"/>
    <w:rsid w:val="00CA39F4"/>
    <w:rsid w:val="00CA3AB5"/>
    <w:rsid w:val="00CA3E59"/>
    <w:rsid w:val="00CA3FAB"/>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F40"/>
    <w:rsid w:val="00CD4076"/>
    <w:rsid w:val="00CD40BE"/>
    <w:rsid w:val="00CD460E"/>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BC9"/>
    <w:rsid w:val="00CE0C3D"/>
    <w:rsid w:val="00CE0E45"/>
    <w:rsid w:val="00CE15AF"/>
    <w:rsid w:val="00CE15CE"/>
    <w:rsid w:val="00CE16D6"/>
    <w:rsid w:val="00CE17DC"/>
    <w:rsid w:val="00CE1B26"/>
    <w:rsid w:val="00CE1E16"/>
    <w:rsid w:val="00CE2062"/>
    <w:rsid w:val="00CE220F"/>
    <w:rsid w:val="00CE24D0"/>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C6A"/>
    <w:rsid w:val="00CE6D03"/>
    <w:rsid w:val="00CE6EB5"/>
    <w:rsid w:val="00CE7501"/>
    <w:rsid w:val="00CF0281"/>
    <w:rsid w:val="00CF070D"/>
    <w:rsid w:val="00CF0730"/>
    <w:rsid w:val="00CF085E"/>
    <w:rsid w:val="00CF0B01"/>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D6"/>
    <w:rsid w:val="00D010B5"/>
    <w:rsid w:val="00D010FA"/>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8CE"/>
    <w:rsid w:val="00D33C25"/>
    <w:rsid w:val="00D33C2A"/>
    <w:rsid w:val="00D3424D"/>
    <w:rsid w:val="00D346E7"/>
    <w:rsid w:val="00D349FF"/>
    <w:rsid w:val="00D34AD8"/>
    <w:rsid w:val="00D34CCF"/>
    <w:rsid w:val="00D34D87"/>
    <w:rsid w:val="00D35022"/>
    <w:rsid w:val="00D3517E"/>
    <w:rsid w:val="00D3551E"/>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4DD"/>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CA8"/>
    <w:rsid w:val="00DA2EC3"/>
    <w:rsid w:val="00DA2F67"/>
    <w:rsid w:val="00DA3299"/>
    <w:rsid w:val="00DA32A1"/>
    <w:rsid w:val="00DA36BF"/>
    <w:rsid w:val="00DA3BAA"/>
    <w:rsid w:val="00DA402E"/>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303"/>
    <w:rsid w:val="00DB5AAF"/>
    <w:rsid w:val="00DB6007"/>
    <w:rsid w:val="00DB6278"/>
    <w:rsid w:val="00DB64E7"/>
    <w:rsid w:val="00DB6851"/>
    <w:rsid w:val="00DB715D"/>
    <w:rsid w:val="00DB7170"/>
    <w:rsid w:val="00DB736F"/>
    <w:rsid w:val="00DB73D1"/>
    <w:rsid w:val="00DB74D3"/>
    <w:rsid w:val="00DB7987"/>
    <w:rsid w:val="00DB7FD3"/>
    <w:rsid w:val="00DC007B"/>
    <w:rsid w:val="00DC0422"/>
    <w:rsid w:val="00DC0486"/>
    <w:rsid w:val="00DC0635"/>
    <w:rsid w:val="00DC0937"/>
    <w:rsid w:val="00DC0FEE"/>
    <w:rsid w:val="00DC106B"/>
    <w:rsid w:val="00DC18E6"/>
    <w:rsid w:val="00DC1E76"/>
    <w:rsid w:val="00DC203A"/>
    <w:rsid w:val="00DC2131"/>
    <w:rsid w:val="00DC2475"/>
    <w:rsid w:val="00DC255C"/>
    <w:rsid w:val="00DC2595"/>
    <w:rsid w:val="00DC25D9"/>
    <w:rsid w:val="00DC26DE"/>
    <w:rsid w:val="00DC2955"/>
    <w:rsid w:val="00DC2CCA"/>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99"/>
    <w:rsid w:val="00DD59E6"/>
    <w:rsid w:val="00DD5C01"/>
    <w:rsid w:val="00DD5CC5"/>
    <w:rsid w:val="00DD5DE8"/>
    <w:rsid w:val="00DD5F3F"/>
    <w:rsid w:val="00DD647F"/>
    <w:rsid w:val="00DD69E2"/>
    <w:rsid w:val="00DD6A9D"/>
    <w:rsid w:val="00DD6BA6"/>
    <w:rsid w:val="00DD6C49"/>
    <w:rsid w:val="00DD6CC1"/>
    <w:rsid w:val="00DD71E2"/>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DB9"/>
    <w:rsid w:val="00DF7EF9"/>
    <w:rsid w:val="00DF7F45"/>
    <w:rsid w:val="00DF7F61"/>
    <w:rsid w:val="00E00023"/>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4149"/>
    <w:rsid w:val="00E042BA"/>
    <w:rsid w:val="00E043C4"/>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C2"/>
    <w:rsid w:val="00E11B0D"/>
    <w:rsid w:val="00E11DE4"/>
    <w:rsid w:val="00E11DE5"/>
    <w:rsid w:val="00E11F4A"/>
    <w:rsid w:val="00E12112"/>
    <w:rsid w:val="00E121B0"/>
    <w:rsid w:val="00E12368"/>
    <w:rsid w:val="00E124D2"/>
    <w:rsid w:val="00E12594"/>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57C"/>
    <w:rsid w:val="00E37732"/>
    <w:rsid w:val="00E40157"/>
    <w:rsid w:val="00E40250"/>
    <w:rsid w:val="00E405A8"/>
    <w:rsid w:val="00E4073D"/>
    <w:rsid w:val="00E40B40"/>
    <w:rsid w:val="00E40C31"/>
    <w:rsid w:val="00E40C9F"/>
    <w:rsid w:val="00E40F81"/>
    <w:rsid w:val="00E41369"/>
    <w:rsid w:val="00E41471"/>
    <w:rsid w:val="00E41790"/>
    <w:rsid w:val="00E418BC"/>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61B8"/>
    <w:rsid w:val="00E461ED"/>
    <w:rsid w:val="00E4635C"/>
    <w:rsid w:val="00E465C4"/>
    <w:rsid w:val="00E465EB"/>
    <w:rsid w:val="00E46B48"/>
    <w:rsid w:val="00E46D8D"/>
    <w:rsid w:val="00E46E80"/>
    <w:rsid w:val="00E50027"/>
    <w:rsid w:val="00E501C9"/>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E7B"/>
    <w:rsid w:val="00E55ECC"/>
    <w:rsid w:val="00E55EEF"/>
    <w:rsid w:val="00E56077"/>
    <w:rsid w:val="00E5612C"/>
    <w:rsid w:val="00E56507"/>
    <w:rsid w:val="00E567B7"/>
    <w:rsid w:val="00E569AC"/>
    <w:rsid w:val="00E56B09"/>
    <w:rsid w:val="00E56D54"/>
    <w:rsid w:val="00E56DE0"/>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D7A"/>
    <w:rsid w:val="00E632E1"/>
    <w:rsid w:val="00E63474"/>
    <w:rsid w:val="00E63DBF"/>
    <w:rsid w:val="00E6473F"/>
    <w:rsid w:val="00E64A7A"/>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823"/>
    <w:rsid w:val="00E75939"/>
    <w:rsid w:val="00E75BFE"/>
    <w:rsid w:val="00E76114"/>
    <w:rsid w:val="00E7667A"/>
    <w:rsid w:val="00E767EE"/>
    <w:rsid w:val="00E7789C"/>
    <w:rsid w:val="00E77A75"/>
    <w:rsid w:val="00E77BE7"/>
    <w:rsid w:val="00E77EED"/>
    <w:rsid w:val="00E80053"/>
    <w:rsid w:val="00E80371"/>
    <w:rsid w:val="00E8076E"/>
    <w:rsid w:val="00E8094E"/>
    <w:rsid w:val="00E80E6A"/>
    <w:rsid w:val="00E8115C"/>
    <w:rsid w:val="00E8183D"/>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D64"/>
    <w:rsid w:val="00E86DA8"/>
    <w:rsid w:val="00E87518"/>
    <w:rsid w:val="00E87793"/>
    <w:rsid w:val="00E87869"/>
    <w:rsid w:val="00E87A12"/>
    <w:rsid w:val="00E87A13"/>
    <w:rsid w:val="00E87C12"/>
    <w:rsid w:val="00E900A5"/>
    <w:rsid w:val="00E900C1"/>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51C"/>
    <w:rsid w:val="00E93F68"/>
    <w:rsid w:val="00E94432"/>
    <w:rsid w:val="00E94ED2"/>
    <w:rsid w:val="00E9525E"/>
    <w:rsid w:val="00E9530B"/>
    <w:rsid w:val="00E95337"/>
    <w:rsid w:val="00E9533A"/>
    <w:rsid w:val="00E956C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6116"/>
    <w:rsid w:val="00EA63C7"/>
    <w:rsid w:val="00EA6451"/>
    <w:rsid w:val="00EA645C"/>
    <w:rsid w:val="00EA69AC"/>
    <w:rsid w:val="00EA6B3E"/>
    <w:rsid w:val="00EA6E16"/>
    <w:rsid w:val="00EA7018"/>
    <w:rsid w:val="00EA73A7"/>
    <w:rsid w:val="00EA73F7"/>
    <w:rsid w:val="00EB00C8"/>
    <w:rsid w:val="00EB01B7"/>
    <w:rsid w:val="00EB04F9"/>
    <w:rsid w:val="00EB05C5"/>
    <w:rsid w:val="00EB0741"/>
    <w:rsid w:val="00EB0981"/>
    <w:rsid w:val="00EB0BB1"/>
    <w:rsid w:val="00EB10E0"/>
    <w:rsid w:val="00EB16F1"/>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29D"/>
    <w:rsid w:val="00ED259C"/>
    <w:rsid w:val="00ED293F"/>
    <w:rsid w:val="00ED29FC"/>
    <w:rsid w:val="00ED2A66"/>
    <w:rsid w:val="00ED2ABF"/>
    <w:rsid w:val="00ED2C37"/>
    <w:rsid w:val="00ED2D2F"/>
    <w:rsid w:val="00ED36F8"/>
    <w:rsid w:val="00ED3949"/>
    <w:rsid w:val="00ED3FB1"/>
    <w:rsid w:val="00ED458D"/>
    <w:rsid w:val="00ED47FB"/>
    <w:rsid w:val="00ED4B47"/>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BE"/>
    <w:rsid w:val="00EF22FA"/>
    <w:rsid w:val="00EF2435"/>
    <w:rsid w:val="00EF244D"/>
    <w:rsid w:val="00EF2513"/>
    <w:rsid w:val="00EF2516"/>
    <w:rsid w:val="00EF25F2"/>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A41"/>
    <w:rsid w:val="00F03AFE"/>
    <w:rsid w:val="00F03E26"/>
    <w:rsid w:val="00F04162"/>
    <w:rsid w:val="00F048AE"/>
    <w:rsid w:val="00F04B2C"/>
    <w:rsid w:val="00F04C1D"/>
    <w:rsid w:val="00F04E0F"/>
    <w:rsid w:val="00F051AC"/>
    <w:rsid w:val="00F051F1"/>
    <w:rsid w:val="00F05452"/>
    <w:rsid w:val="00F05808"/>
    <w:rsid w:val="00F05968"/>
    <w:rsid w:val="00F05AA9"/>
    <w:rsid w:val="00F05BB7"/>
    <w:rsid w:val="00F05D46"/>
    <w:rsid w:val="00F05D8B"/>
    <w:rsid w:val="00F05E30"/>
    <w:rsid w:val="00F05EE1"/>
    <w:rsid w:val="00F0615B"/>
    <w:rsid w:val="00F061E0"/>
    <w:rsid w:val="00F06604"/>
    <w:rsid w:val="00F0666D"/>
    <w:rsid w:val="00F066D2"/>
    <w:rsid w:val="00F0681E"/>
    <w:rsid w:val="00F06C0D"/>
    <w:rsid w:val="00F06F23"/>
    <w:rsid w:val="00F070BE"/>
    <w:rsid w:val="00F074BF"/>
    <w:rsid w:val="00F077D5"/>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2F6F"/>
    <w:rsid w:val="00F2300C"/>
    <w:rsid w:val="00F2335E"/>
    <w:rsid w:val="00F23375"/>
    <w:rsid w:val="00F23CC3"/>
    <w:rsid w:val="00F23D70"/>
    <w:rsid w:val="00F23DA5"/>
    <w:rsid w:val="00F23FD9"/>
    <w:rsid w:val="00F2449A"/>
    <w:rsid w:val="00F2455E"/>
    <w:rsid w:val="00F245CD"/>
    <w:rsid w:val="00F247F4"/>
    <w:rsid w:val="00F2484E"/>
    <w:rsid w:val="00F248D3"/>
    <w:rsid w:val="00F24ABA"/>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EC5"/>
    <w:rsid w:val="00F3221C"/>
    <w:rsid w:val="00F323CA"/>
    <w:rsid w:val="00F32489"/>
    <w:rsid w:val="00F3270F"/>
    <w:rsid w:val="00F327AC"/>
    <w:rsid w:val="00F329D5"/>
    <w:rsid w:val="00F32C81"/>
    <w:rsid w:val="00F32F13"/>
    <w:rsid w:val="00F33084"/>
    <w:rsid w:val="00F3328F"/>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C53"/>
    <w:rsid w:val="00F4402F"/>
    <w:rsid w:val="00F443C4"/>
    <w:rsid w:val="00F443C6"/>
    <w:rsid w:val="00F443D1"/>
    <w:rsid w:val="00F4478C"/>
    <w:rsid w:val="00F44DB0"/>
    <w:rsid w:val="00F44DB4"/>
    <w:rsid w:val="00F450A5"/>
    <w:rsid w:val="00F45109"/>
    <w:rsid w:val="00F451BA"/>
    <w:rsid w:val="00F453D3"/>
    <w:rsid w:val="00F4571B"/>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D71"/>
    <w:rsid w:val="00F77F57"/>
    <w:rsid w:val="00F801CF"/>
    <w:rsid w:val="00F80594"/>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75EC"/>
    <w:rsid w:val="00F87B69"/>
    <w:rsid w:val="00F87EFC"/>
    <w:rsid w:val="00F903E5"/>
    <w:rsid w:val="00F904D2"/>
    <w:rsid w:val="00F9065C"/>
    <w:rsid w:val="00F906E2"/>
    <w:rsid w:val="00F906EF"/>
    <w:rsid w:val="00F909B2"/>
    <w:rsid w:val="00F91821"/>
    <w:rsid w:val="00F91843"/>
    <w:rsid w:val="00F91F3D"/>
    <w:rsid w:val="00F9217A"/>
    <w:rsid w:val="00F92217"/>
    <w:rsid w:val="00F92407"/>
    <w:rsid w:val="00F924EC"/>
    <w:rsid w:val="00F92776"/>
    <w:rsid w:val="00F928A4"/>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B5B"/>
    <w:rsid w:val="00FB5C16"/>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D67"/>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UnresolvedMention">
    <w:name w:val="Unresolved Mention"/>
    <w:basedOn w:val="DefaultParagraphFont"/>
    <w:uiPriority w:val="99"/>
    <w:semiHidden/>
    <w:unhideWhenUsed/>
    <w:rsid w:val="003B4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65696" TargetMode="External"/><Relationship Id="rId117" Type="http://schemas.openxmlformats.org/officeDocument/2006/relationships/hyperlink" Target="https://twitter.com/EP_President/status/1733535952566428094?s=20" TargetMode="External"/><Relationship Id="rId21" Type="http://schemas.openxmlformats.org/officeDocument/2006/relationships/hyperlink" Target="https://www.fonduri-structurale.ro/descarca-document/65686" TargetMode="External"/><Relationship Id="rId42" Type="http://schemas.openxmlformats.org/officeDocument/2006/relationships/hyperlink" Target="https://caen.ro/grupa/433-lucrari-de-finisare" TargetMode="External"/><Relationship Id="rId47" Type="http://schemas.openxmlformats.org/officeDocument/2006/relationships/hyperlink" Target="https://mfe.gov.ro/wp-content/uploads/2023/12/e2f977fd3782939b1a5e827494d42989.xlsx" TargetMode="External"/><Relationship Id="rId63" Type="http://schemas.openxmlformats.org/officeDocument/2006/relationships/hyperlink" Target="https://madr.ro/media/k2/items/cache/ba5306a1620f81008b2c01baa6dd1330_XL.jpg" TargetMode="External"/><Relationship Id="rId68" Type="http://schemas.openxmlformats.org/officeDocument/2006/relationships/hyperlink" Target="https://ec.europa.eu/regional_policy/information-sources/publications/communications/2023/harnessing-talent-in-europe-s-regions_en" TargetMode="External"/><Relationship Id="rId84" Type="http://schemas.openxmlformats.org/officeDocument/2006/relationships/hyperlink" Target="https://europa.eu/eurobarometer/surveys/detail/2966" TargetMode="External"/><Relationship Id="rId89" Type="http://schemas.openxmlformats.org/officeDocument/2006/relationships/hyperlink" Target="https://www.ema.europa.eu/en/human-regulatory-overview/post-authorisation/medicine-shortages-and-availability-issues/availability-critical-medicines-and-during-crises" TargetMode="External"/><Relationship Id="rId112" Type="http://schemas.openxmlformats.org/officeDocument/2006/relationships/hyperlink" Target="https://ec.europa.eu/regional_policy/en/information/publications/studies/2017/quantification-of-the-effects-of-legal-and-administrative-border-obstacles-in-land-border-regions" TargetMode="External"/><Relationship Id="rId133" Type="http://schemas.openxmlformats.org/officeDocument/2006/relationships/hyperlink" Target="https://www.consilium.europa.eu/" TargetMode="External"/><Relationship Id="rId138" Type="http://schemas.openxmlformats.org/officeDocument/2006/relationships/header" Target="header1.xml"/><Relationship Id="rId16" Type="http://schemas.openxmlformats.org/officeDocument/2006/relationships/hyperlink" Target="https://spanish-presidency.consilium.europa.eu/en/" TargetMode="External"/><Relationship Id="rId107" Type="http://schemas.openxmlformats.org/officeDocument/2006/relationships/hyperlink" Target="https://www.b-solutionsproject.com/" TargetMode="External"/><Relationship Id="rId11" Type="http://schemas.openxmlformats.org/officeDocument/2006/relationships/image" Target="media/image4.jpeg"/><Relationship Id="rId32" Type="http://schemas.openxmlformats.org/officeDocument/2006/relationships/hyperlink" Target="https://www.madr.ro/proiecte-de-acte-normative/8650-proiect-oug-bovine-de-carne-si-bivolite.html" TargetMode="External"/><Relationship Id="rId37" Type="http://schemas.openxmlformats.org/officeDocument/2006/relationships/hyperlink" Target="https://caen.ro/grupa/412-lucrari-de-constructii-a-cladirilor-rezidentiale-si-nerezidentiale" TargetMode="External"/><Relationship Id="rId53" Type="http://schemas.openxmlformats.org/officeDocument/2006/relationships/hyperlink" Target="https://www.fonduri-structurale.ro/descarca-document/65709" TargetMode="External"/><Relationship Id="rId58" Type="http://schemas.openxmlformats.org/officeDocument/2006/relationships/hyperlink" Target="https://www.afir.ro/domenii-de-interventie/detalii-si-anexe-dr-15/" TargetMode="External"/><Relationship Id="rId74" Type="http://schemas.openxmlformats.org/officeDocument/2006/relationships/hyperlink" Target="https://commission.europa.eu/document/c797a16d-f2f6-4540-baf8-a05e8bcb33df_en." TargetMode="External"/><Relationship Id="rId79" Type="http://schemas.openxmlformats.org/officeDocument/2006/relationships/hyperlink" Target="https://commission.europa.eu/strategy-and-policy/priorities-2019-2024/new-push-european-democracy/european-democracy-action-plan_ro" TargetMode="External"/><Relationship Id="rId102" Type="http://schemas.openxmlformats.org/officeDocument/2006/relationships/hyperlink" Target="https://ec.europa.eu/safety-gate/" TargetMode="External"/><Relationship Id="rId123" Type="http://schemas.openxmlformats.org/officeDocument/2006/relationships/hyperlink" Target="https://www.europarl.europa.eu/news/ro/press-room/20231009IPR06747/2023-sakharov-prize-finalists-chosen" TargetMode="External"/><Relationship Id="rId128" Type="http://schemas.openxmlformats.org/officeDocument/2006/relationships/hyperlink" Target="https://www.europarl.europa.eu/news/ro/press-room/20220909IPR40141/european-political-parties-and-foundations-meps-ready-to-negotiate-new-rules" TargetMode="External"/><Relationship Id="rId5" Type="http://schemas.openxmlformats.org/officeDocument/2006/relationships/webSettings" Target="webSettings.xml"/><Relationship Id="rId90" Type="http://schemas.openxmlformats.org/officeDocument/2006/relationships/hyperlink" Target="https://commission.europa.eu/strategy-and-policy/priorities-2019-2024/promoting-our-european-way-life/european-health-union/reform-eu-pharmaceutical-legislation_ro" TargetMode="External"/><Relationship Id="rId95" Type="http://schemas.openxmlformats.org/officeDocument/2006/relationships/hyperlink" Target="https://www.varta-ag.com/" TargetMode="External"/><Relationship Id="rId22" Type="http://schemas.openxmlformats.org/officeDocument/2006/relationships/hyperlink" Target="https://www.fonduri-structurale.ro/descarca-document/65673" TargetMode="External"/><Relationship Id="rId27" Type="http://schemas.openxmlformats.org/officeDocument/2006/relationships/hyperlink" Target="https://www.fonduri-structurale.ro/descarca-document/65699" TargetMode="External"/><Relationship Id="rId43" Type="http://schemas.openxmlformats.org/officeDocument/2006/relationships/hyperlink" Target="https://caen.ro/grupa/439-alte-lucrari-speciale-de-constructii" TargetMode="External"/><Relationship Id="rId48" Type="http://schemas.openxmlformats.org/officeDocument/2006/relationships/image" Target="media/image10.jpeg"/><Relationship Id="rId64" Type="http://schemas.openxmlformats.org/officeDocument/2006/relationships/image" Target="media/image14.jpeg"/><Relationship Id="rId69" Type="http://schemas.openxmlformats.org/officeDocument/2006/relationships/hyperlink" Target="https://ec.europa.eu/regional_policy/policy/communities-and-networks/harnessing-talent-platform/open-calls_en" TargetMode="External"/><Relationship Id="rId113" Type="http://schemas.openxmlformats.org/officeDocument/2006/relationships/hyperlink" Target="https://twitter.com/ElisaFerreiraEC" TargetMode="External"/><Relationship Id="rId118" Type="http://schemas.openxmlformats.org/officeDocument/2006/relationships/hyperlink" Target="https://multimedia.europarl.europa.eu/en/webstreaming/award-of-sakharov-prize_20231212-1200-SPECIAL-SAKHAROVPRIZE" TargetMode="External"/><Relationship Id="rId134" Type="http://schemas.openxmlformats.org/officeDocument/2006/relationships/hyperlink" Target="https://www.europarl.europa.eu/" TargetMode="External"/><Relationship Id="rId13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afir.ro/domenii-de-interventie/detalii-si-anexe-dr-22/" TargetMode="External"/><Relationship Id="rId72" Type="http://schemas.openxmlformats.org/officeDocument/2006/relationships/hyperlink" Target="https://commission.europa.eu/document/9cc58fb0-8b39-467c-8e66-38fd5f9b4992_en" TargetMode="External"/><Relationship Id="rId80" Type="http://schemas.openxmlformats.org/officeDocument/2006/relationships/hyperlink" Target="https://commission.europa.eu/document/9cc58fb0-8b39-467c-8e66-38fd5f9b4992_en" TargetMode="External"/><Relationship Id="rId85" Type="http://schemas.openxmlformats.org/officeDocument/2006/relationships/hyperlink" Target="https://europa.eu/eurobarometer/surveys/detail/2966" TargetMode="External"/><Relationship Id="rId93" Type="http://schemas.openxmlformats.org/officeDocument/2006/relationships/hyperlink" Target="http://www.storyphones.com/" TargetMode="External"/><Relationship Id="rId98" Type="http://schemas.openxmlformats.org/officeDocument/2006/relationships/hyperlink" Target="https://doi.org/10.1007/s12369-023-00974-6" TargetMode="External"/><Relationship Id="rId121" Type="http://schemas.openxmlformats.org/officeDocument/2006/relationships/hyperlink" Target="https://www.europarl.europa.eu/doceo/document/TA-9-2023-0429_RO.html"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spanish-presidency.consilium.europa.eu/en/programme/priorities/" TargetMode="External"/><Relationship Id="rId25" Type="http://schemas.openxmlformats.org/officeDocument/2006/relationships/hyperlink" Target="https://www.mcid.gov.ro/interes-public/consultare-publica-ghidul-solicitantului-sprijin-pentru-intreprinderi-nou-infiintate-inovatoare-in-cadrul-prioritatii-1-pocidif/" TargetMode="External"/><Relationship Id="rId33" Type="http://schemas.openxmlformats.org/officeDocument/2006/relationships/hyperlink" Target="https://madr.ro/comunicare/8653-proiect-de-act-normativ-pentru-sustinerea-activitatii-crescatorilor-din-sectorul-bovinelor-de-carne-si-al-bivolitelor.html" TargetMode="External"/><Relationship Id="rId38" Type="http://schemas.openxmlformats.org/officeDocument/2006/relationships/hyperlink" Target="https://caen.ro/diviziune/43-lucrari-speciale-de-constructii" TargetMode="External"/><Relationship Id="rId46" Type="http://schemas.openxmlformats.org/officeDocument/2006/relationships/hyperlink" Target="https://mdlpa.ro/pages/investitiaI3consolidarecapacitateprofesionalaspecialistirenovareenergetica" TargetMode="External"/><Relationship Id="rId59" Type="http://schemas.openxmlformats.org/officeDocument/2006/relationships/hyperlink" Target="http://www.afir.ro/" TargetMode="External"/><Relationship Id="rId67" Type="http://schemas.openxmlformats.org/officeDocument/2006/relationships/hyperlink" Target="https://ec.europa.eu/regional_policy/policy/communities-and-networks/harnessing-talent-platform/talent-booster-mechanism_en" TargetMode="External"/><Relationship Id="rId103" Type="http://schemas.openxmlformats.org/officeDocument/2006/relationships/hyperlink" Target="https://ec.europa.eu/safety-gate/" TargetMode="External"/><Relationship Id="rId108" Type="http://schemas.openxmlformats.org/officeDocument/2006/relationships/hyperlink" Target="https://eur-lex.europa.eu/legal-content/RO/TXT/PDF/?uri=COM:2021:393:FIN&amp;from=EN" TargetMode="External"/><Relationship Id="rId116" Type="http://schemas.openxmlformats.org/officeDocument/2006/relationships/image" Target="media/image19.jpeg"/><Relationship Id="rId124" Type="http://schemas.openxmlformats.org/officeDocument/2006/relationships/image" Target="media/image20.jpeg"/><Relationship Id="rId129" Type="http://schemas.openxmlformats.org/officeDocument/2006/relationships/hyperlink" Target="https://www.europarl.europa.eu/news/ro/press-room/20230626IPR00819/political-advertising-deal-on-new-measures-to-crack-down-on-abuse" TargetMode="External"/><Relationship Id="rId137" Type="http://schemas.openxmlformats.org/officeDocument/2006/relationships/hyperlink" Target="mailto:prefhd@comser.ro" TargetMode="External"/><Relationship Id="rId20" Type="http://schemas.openxmlformats.org/officeDocument/2006/relationships/hyperlink" Target="https://mfe.gov.ro/wp-content/uploads/2023/12/d841d1eb8092abd838aaf9ee27b8c3b1.pdf" TargetMode="External"/><Relationship Id="rId41" Type="http://schemas.openxmlformats.org/officeDocument/2006/relationships/hyperlink" Target="https://caen.ro/grupa/433-lucrari-de-finisare" TargetMode="External"/><Relationship Id="rId54" Type="http://schemas.openxmlformats.org/officeDocument/2006/relationships/hyperlink" Target="https://www.vest.ro/prioritatea-7-regiune-pentru-oameni/regenerare-urban" TargetMode="External"/><Relationship Id="rId62" Type="http://schemas.openxmlformats.org/officeDocument/2006/relationships/hyperlink" Target="https://www.fonduri-structurale.ro/descarca-document/65687" TargetMode="External"/><Relationship Id="rId70" Type="http://schemas.openxmlformats.org/officeDocument/2006/relationships/image" Target="media/image16.png"/><Relationship Id="rId75" Type="http://schemas.openxmlformats.org/officeDocument/2006/relationships/hyperlink" Target="https://europa.eu/eurobarometer/surveys/detail/2971" TargetMode="External"/><Relationship Id="rId83" Type="http://schemas.openxmlformats.org/officeDocument/2006/relationships/hyperlink" Target="https://commission.europa.eu/document/fcb629fe-ca20-4019-b1f6-392c286fdedf_en" TargetMode="External"/><Relationship Id="rId88" Type="http://schemas.openxmlformats.org/officeDocument/2006/relationships/hyperlink" Target="https://commission.europa.eu/system/files/2023-10/Communication_medicines_shortages_EN_0.pdf" TargetMode="External"/><Relationship Id="rId91" Type="http://schemas.openxmlformats.org/officeDocument/2006/relationships/image" Target="media/image18.jpeg"/><Relationship Id="rId96" Type="http://schemas.openxmlformats.org/officeDocument/2006/relationships/hyperlink" Target="https://www.libresse.com/" TargetMode="External"/><Relationship Id="rId111" Type="http://schemas.openxmlformats.org/officeDocument/2006/relationships/hyperlink" Target="https://eur-lex.europa.eu/legal-content/RO/TXT/PDF/?uri=COM:2021:393:FIN&amp;from=EN" TargetMode="External"/><Relationship Id="rId132" Type="http://schemas.openxmlformats.org/officeDocument/2006/relationships/hyperlink" Target="https://romania.representation.ec.europa.eu/index_ro"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7.jpeg"/><Relationship Id="rId28" Type="http://schemas.openxmlformats.org/officeDocument/2006/relationships/image" Target="media/image8.jpeg"/><Relationship Id="rId36" Type="http://schemas.openxmlformats.org/officeDocument/2006/relationships/hyperlink" Target="https://caen.ro/grupa/412-lucrari-de-constructii-a-cladirilor-rezidentiale-si-nerezidentiale" TargetMode="External"/><Relationship Id="rId49" Type="http://schemas.openxmlformats.org/officeDocument/2006/relationships/hyperlink" Target="http://www.afir.ro/" TargetMode="External"/><Relationship Id="rId57" Type="http://schemas.openxmlformats.org/officeDocument/2006/relationships/image" Target="media/image12.jpeg"/><Relationship Id="rId106" Type="http://schemas.openxmlformats.org/officeDocument/2006/relationships/hyperlink" Target="https://eur-lex.europa.eu/legal-content/RO/TXT/?uri=COM:2018:373:FIN" TargetMode="External"/><Relationship Id="rId114" Type="http://schemas.openxmlformats.org/officeDocument/2006/relationships/hyperlink" Target="https://twitter.com/EUinmyRegion" TargetMode="External"/><Relationship Id="rId119" Type="http://schemas.openxmlformats.org/officeDocument/2006/relationships/hyperlink" Target="https://www.europarl.europa.eu/news/ro/press-room/20220930IPR41936/pe-doreste-ca-ue-sa-ii-sanctioneze-pe-cei-responsabili-de-moartea-mahsei-amini" TargetMode="External"/><Relationship Id="rId127" Type="http://schemas.openxmlformats.org/officeDocument/2006/relationships/hyperlink" Target="https://www.europarl.europa.eu/news/ro/press-room/20220429IPR28242/norme-actualizate-privind-alegerile-europene-si-o-circumscriptie-paneuropeana" TargetMode="External"/><Relationship Id="rId10"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hyperlink" Target="https://caen.ro/grupa/439-alte-lucrari-speciale-de-constructii" TargetMode="External"/><Relationship Id="rId52" Type="http://schemas.openxmlformats.org/officeDocument/2006/relationships/hyperlink" Target="http://www.afir.ro/" TargetMode="External"/><Relationship Id="rId60" Type="http://schemas.openxmlformats.org/officeDocument/2006/relationships/hyperlink" Target="https://www.fonduri-structurale.ro/descarca-document/65688" TargetMode="External"/><Relationship Id="rId65" Type="http://schemas.openxmlformats.org/officeDocument/2006/relationships/image" Target="media/image15.png"/><Relationship Id="rId73" Type="http://schemas.openxmlformats.org/officeDocument/2006/relationships/hyperlink" Target="https://commission.europa.eu/document/c797a16d-f2f6-4540-baf8-a05e8bcb33df_en." TargetMode="External"/><Relationship Id="rId78" Type="http://schemas.openxmlformats.org/officeDocument/2006/relationships/hyperlink" Target="https://commission.europa.eu/strategy-and-policy/priorities-2019-2024/new-push-european-democracy/european-democracy-action-plan_ro" TargetMode="External"/><Relationship Id="rId81" Type="http://schemas.openxmlformats.org/officeDocument/2006/relationships/hyperlink" Target="https://commission.europa.eu/document/5d470456-641c-4248-951c-0ff1d52627fe_en" TargetMode="External"/><Relationship Id="rId86" Type="http://schemas.openxmlformats.org/officeDocument/2006/relationships/image" Target="media/image17.png"/><Relationship Id="rId94" Type="http://schemas.openxmlformats.org/officeDocument/2006/relationships/hyperlink" Target="https://www.terrainq-solutions.com/" TargetMode="External"/><Relationship Id="rId99" Type="http://schemas.openxmlformats.org/officeDocument/2006/relationships/hyperlink" Target="https://research.rug.nl/en/publications/fused-button-battery" TargetMode="External"/><Relationship Id="rId101" Type="http://schemas.openxmlformats.org/officeDocument/2006/relationships/hyperlink" Target="https://eusafety2023.landsbjorg.is/conference/speakers/nanar/5730/andreas-stoeckl" TargetMode="External"/><Relationship Id="rId122" Type="http://schemas.openxmlformats.org/officeDocument/2006/relationships/hyperlink" Target="https://www.europarl.europa.eu/sakharovprize/ro/home" TargetMode="External"/><Relationship Id="rId130" Type="http://schemas.openxmlformats.org/officeDocument/2006/relationships/hyperlink" Target="https://www.europarl.europa.eu/meps/ro/197426/SVEN_SIMON/home" TargetMode="External"/><Relationship Id="rId135"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fonduri-structurale.ro/descarca-document/65708" TargetMode="External"/><Relationship Id="rId39" Type="http://schemas.openxmlformats.org/officeDocument/2006/relationships/hyperlink" Target="https://caen.ro/grupa/432-lucrari-de-instalatii-electrice-si-tehnico-sanitare-si-alte-lucrari-de-instalatii-pentru-constructii" TargetMode="External"/><Relationship Id="rId109" Type="http://schemas.openxmlformats.org/officeDocument/2006/relationships/hyperlink" Target="https://ec.europa.eu/regional_policy/sources/policy/cooperation/european-territorial/proposal-facilitating-cross-border-solutions_en.pdf" TargetMode="External"/><Relationship Id="rId34" Type="http://schemas.openxmlformats.org/officeDocument/2006/relationships/hyperlink" Target="https://mdlpa.ro/pages/investitiaI3consolidarecapacitateprofesionalaspecialistirenovareenergetica" TargetMode="External"/><Relationship Id="rId50" Type="http://schemas.openxmlformats.org/officeDocument/2006/relationships/hyperlink" Target="https://www.afir.ro/domenii-de-interventie/detalii-si-anexe-dr-20/" TargetMode="External"/><Relationship Id="rId55" Type="http://schemas.openxmlformats.org/officeDocument/2006/relationships/image" Target="media/image11.jpeg"/><Relationship Id="rId76" Type="http://schemas.openxmlformats.org/officeDocument/2006/relationships/hyperlink" Target="https://commission.europa.eu/document/fcb629fe-ca20-4019-b1f6-392c286fdedf_en." TargetMode="External"/><Relationship Id="rId97" Type="http://schemas.openxmlformats.org/officeDocument/2006/relationships/hyperlink" Target="file:///C:\Users\lombant\AppData\Local\Microsoft\Windows\INetCache\Content.Outlook\H57WWS1L\%E2%80%A2%09https:\www.everyday.gr\en\" TargetMode="External"/><Relationship Id="rId104" Type="http://schemas.openxmlformats.org/officeDocument/2006/relationships/hyperlink" Target="https://ec.europa.eu/safety-gate/" TargetMode="External"/><Relationship Id="rId120" Type="http://schemas.openxmlformats.org/officeDocument/2006/relationships/hyperlink" Target="https://www.europarl.europa.eu/news/ro/press-room/20230113IPR66652/parlamentul-solicita-mai-multe-sanctiuni-impotriva-regimului-iranian" TargetMode="External"/><Relationship Id="rId125" Type="http://schemas.openxmlformats.org/officeDocument/2006/relationships/hyperlink" Target="https://www.europarl.europa.eu/meps/ro/197437/NICOLA_BEER/home"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uropa.eu/eurobarometer/surveys/detail/2971" TargetMode="External"/><Relationship Id="rId92" Type="http://schemas.openxmlformats.org/officeDocument/2006/relationships/hyperlink" Target="https://www.eightshot.com/" TargetMode="External"/><Relationship Id="rId2" Type="http://schemas.openxmlformats.org/officeDocument/2006/relationships/numbering" Target="numbering.xml"/><Relationship Id="rId29" Type="http://schemas.openxmlformats.org/officeDocument/2006/relationships/hyperlink" Target="https://www.madr.ro/proiecte-de-acte-normative/8651-proiect-oug-porc-si-pasare.html" TargetMode="External"/><Relationship Id="rId24" Type="http://schemas.openxmlformats.org/officeDocument/2006/relationships/hyperlink" Target="https://www.fonduri-structurale.ro/descarca-document/65707" TargetMode="External"/><Relationship Id="rId40" Type="http://schemas.openxmlformats.org/officeDocument/2006/relationships/hyperlink" Target="https://caen.ro/grupa/432-lucrari-de-instalatii-electrice-si-tehnico-sanitare-si-alte-lucrari-de-instalatii-pentru-constructii" TargetMode="External"/><Relationship Id="rId45" Type="http://schemas.openxmlformats.org/officeDocument/2006/relationships/hyperlink" Target="https://mdlpa.ro/uploads/articole/attachments/657712287b8cb613160343.pdf" TargetMode="External"/><Relationship Id="rId66" Type="http://schemas.openxmlformats.org/officeDocument/2006/relationships/hyperlink" Target="https://year-of-skills.europa.eu/index_en" TargetMode="External"/><Relationship Id="rId87" Type="http://schemas.openxmlformats.org/officeDocument/2006/relationships/hyperlink" Target="https://commission.europa.eu/system/files/2023-10/Communication_medicines_shortages_EN_0.pdf" TargetMode="External"/><Relationship Id="rId110" Type="http://schemas.openxmlformats.org/officeDocument/2006/relationships/hyperlink" Target="https://eur-lex.europa.eu/legal-content/RO/TXT/?uri=COM:2018:373:FIN" TargetMode="External"/><Relationship Id="rId115" Type="http://schemas.openxmlformats.org/officeDocument/2006/relationships/hyperlink" Target="https://www.europarl.europa.eu/resources/library/images/20231212PHT15854/20231212PHT15854_original.jpg" TargetMode="External"/><Relationship Id="rId131" Type="http://schemas.openxmlformats.org/officeDocument/2006/relationships/hyperlink" Target="https://www.europarl.europa.eu/meps/ro/127096/DOMENEC_RUIZ%20DEVESA/home" TargetMode="External"/><Relationship Id="rId136" Type="http://schemas.openxmlformats.org/officeDocument/2006/relationships/hyperlink" Target="mailto:prefhd@comser.ro" TargetMode="External"/><Relationship Id="rId61" Type="http://schemas.openxmlformats.org/officeDocument/2006/relationships/image" Target="media/image13.jpeg"/><Relationship Id="rId82" Type="http://schemas.openxmlformats.org/officeDocument/2006/relationships/hyperlink" Target="https://commission.europa.eu/document/c797a16d-f2f6-4540-baf8-a05e8bcb33df_en" TargetMode="External"/><Relationship Id="rId19" Type="http://schemas.openxmlformats.org/officeDocument/2006/relationships/hyperlink" Target="https://www.fonduri-structurale.ro/descarca-document/65706" TargetMode="External"/><Relationship Id="rId14" Type="http://schemas.openxmlformats.org/officeDocument/2006/relationships/hyperlink" Target="https://gov.ro/ro/media/comunicate" TargetMode="External"/><Relationship Id="rId30" Type="http://schemas.openxmlformats.org/officeDocument/2006/relationships/hyperlink" Target="https://madr.ro/comunicare/8652-proiect-de-act-normativ-pentru-sustinerea-activitatii-crescatorilor-din-sectorul-suin-si-avicol.html" TargetMode="External"/><Relationship Id="rId35" Type="http://schemas.openxmlformats.org/officeDocument/2006/relationships/hyperlink" Target="http://www.mdlpa.ro/investitii/PNRR" TargetMode="External"/><Relationship Id="rId56" Type="http://schemas.openxmlformats.org/officeDocument/2006/relationships/hyperlink" Target="https://www.afir.ro/domenii-de-interventie/detalii-si-anexe-schema-energie/" TargetMode="External"/><Relationship Id="rId77" Type="http://schemas.openxmlformats.org/officeDocument/2006/relationships/hyperlink" Target="https://europa.eu/eurobarometer/surveys/detail/2971" TargetMode="External"/><Relationship Id="rId100" Type="http://schemas.openxmlformats.org/officeDocument/2006/relationships/hyperlink" Target="https://doi.org/10.1145/3594536.3595145" TargetMode="External"/><Relationship Id="rId105" Type="http://schemas.openxmlformats.org/officeDocument/2006/relationships/hyperlink" Target="https://ec.europa.eu/regional_policy/en/information/publications/studies/2017/quantification-of-the-effects-of-legal-and-administrative-border-obstacles-in-land-border-regions" TargetMode="External"/><Relationship Id="rId126"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87EDF-B6A6-414E-83E5-7309E243A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1283</TotalTime>
  <Pages>42</Pages>
  <Words>23503</Words>
  <Characters>136318</Characters>
  <Application>Microsoft Office Word</Application>
  <DocSecurity>0</DocSecurity>
  <Lines>1135</Lines>
  <Paragraphs>319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159502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42</cp:revision>
  <cp:lastPrinted>2023-12-18T11:45:00Z</cp:lastPrinted>
  <dcterms:created xsi:type="dcterms:W3CDTF">2023-12-12T06:47:00Z</dcterms:created>
  <dcterms:modified xsi:type="dcterms:W3CDTF">2023-12-18T11:46:00Z</dcterms:modified>
</cp:coreProperties>
</file>